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2B72CD" w14:textId="0F5BA957" w:rsidR="00677444" w:rsidRPr="004932A4" w:rsidRDefault="00395443" w:rsidP="00677444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-28649257"/>
          <w:placeholder>
            <w:docPart w:val="88D8B67CF5FE4D529AF6F7D1191F60D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B66284">
            <w:rPr>
              <w:szCs w:val="32"/>
            </w:rPr>
            <w:t>BSBWHS519</w:t>
          </w:r>
        </w:sdtContent>
      </w:sdt>
      <w:r w:rsidR="00677444" w:rsidRPr="004932A4">
        <w:rPr>
          <w:szCs w:val="32"/>
        </w:rPr>
        <w:t xml:space="preserve"> </w:t>
      </w:r>
    </w:p>
    <w:p w14:paraId="7BE01389" w14:textId="3AB2C396" w:rsidR="004C3241" w:rsidRDefault="00395443" w:rsidP="00677444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678169341"/>
          <w:placeholder>
            <w:docPart w:val="C819B3EF6801408EAFE5C768C59A6236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B66284">
            <w:rPr>
              <w:szCs w:val="32"/>
            </w:rPr>
            <w:t>Lead the development and use of WHS risk management tools</w:t>
          </w:r>
        </w:sdtContent>
      </w:sdt>
      <w:r w:rsidR="004C3241">
        <w:rPr>
          <w:szCs w:val="32"/>
        </w:rPr>
        <w:t xml:space="preserve"> </w:t>
      </w:r>
    </w:p>
    <w:p w14:paraId="6288E097" w14:textId="77777777" w:rsidR="002D0927" w:rsidRPr="00F22B42" w:rsidRDefault="002D0927" w:rsidP="00677444">
      <w:pPr>
        <w:pStyle w:val="01BoldTitleUnitCodeandName"/>
        <w:rPr>
          <w:rFonts w:ascii="Arial" w:hAnsi="Arial" w:cs="Arial"/>
          <w:b w:val="0"/>
          <w:bCs/>
          <w:sz w:val="10"/>
          <w:szCs w:val="10"/>
        </w:rPr>
      </w:pPr>
    </w:p>
    <w:p w14:paraId="5E5A72B7" w14:textId="527EB8EB" w:rsidR="00677444" w:rsidRPr="004932A4" w:rsidRDefault="004C3241" w:rsidP="00677444">
      <w:pPr>
        <w:pStyle w:val="01BoldTitleUnitCodeandName"/>
        <w:rPr>
          <w:szCs w:val="32"/>
        </w:rPr>
      </w:pPr>
      <w:r>
        <w:rPr>
          <w:szCs w:val="32"/>
        </w:rPr>
        <w:t>ASSESSMENT SUMMARY</w:t>
      </w:r>
    </w:p>
    <w:p w14:paraId="4EEFD1BD" w14:textId="77777777" w:rsidR="00677444" w:rsidRPr="00C15CA8" w:rsidRDefault="00677444" w:rsidP="00677444">
      <w:pPr>
        <w:ind w:left="709" w:right="-24" w:hanging="709"/>
        <w:rPr>
          <w:rFonts w:ascii="Arial" w:hAnsi="Arial" w:cs="Arial"/>
          <w:bCs/>
          <w:sz w:val="18"/>
          <w:szCs w:val="18"/>
        </w:rPr>
      </w:pPr>
    </w:p>
    <w:p w14:paraId="614E11C8" w14:textId="76129C34" w:rsidR="00677444" w:rsidRPr="00C15CA8" w:rsidRDefault="00677444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 assessment activities for </w:t>
      </w:r>
      <w:sdt>
        <w:sdtPr>
          <w:rPr>
            <w:rFonts w:ascii="Arial" w:hAnsi="Arial" w:cs="Arial"/>
            <w:i/>
            <w:sz w:val="18"/>
            <w:szCs w:val="18"/>
          </w:rPr>
          <w:alias w:val="Title"/>
          <w:tag w:val=""/>
          <w:id w:val="-1718894466"/>
          <w:placeholder>
            <w:docPart w:val="914C4F59E879427BAF61C3F5643CC7BC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B66284">
            <w:rPr>
              <w:rFonts w:ascii="Arial" w:hAnsi="Arial" w:cs="Arial"/>
              <w:i/>
              <w:sz w:val="18"/>
              <w:szCs w:val="18"/>
            </w:rPr>
            <w:t>BSBWHS519</w:t>
          </w:r>
        </w:sdtContent>
      </w:sdt>
      <w:r w:rsidRPr="00C15CA8">
        <w:rPr>
          <w:rFonts w:ascii="Arial" w:hAnsi="Arial" w:cs="Arial"/>
          <w:i/>
          <w:sz w:val="18"/>
          <w:szCs w:val="18"/>
        </w:rPr>
        <w:t xml:space="preserve"> </w:t>
      </w:r>
      <w:sdt>
        <w:sdtPr>
          <w:rPr>
            <w:rFonts w:ascii="Arial" w:hAnsi="Arial" w:cs="Arial"/>
            <w:i/>
            <w:sz w:val="18"/>
            <w:szCs w:val="18"/>
          </w:rPr>
          <w:alias w:val="Subject"/>
          <w:tag w:val=""/>
          <w:id w:val="1007644303"/>
          <w:placeholder>
            <w:docPart w:val="EEDF1DD7C8F545B68B518BCDF4FE8A1B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B66284">
            <w:rPr>
              <w:rFonts w:ascii="Arial" w:hAnsi="Arial" w:cs="Arial"/>
              <w:i/>
              <w:sz w:val="18"/>
              <w:szCs w:val="18"/>
            </w:rPr>
            <w:t>Lead the development and use of WHS risk management tools</w:t>
          </w:r>
        </w:sdtContent>
      </w:sdt>
      <w:r w:rsidRPr="00C15CA8">
        <w:rPr>
          <w:rFonts w:ascii="Arial" w:hAnsi="Arial" w:cs="Arial"/>
          <w:sz w:val="18"/>
          <w:szCs w:val="18"/>
        </w:rPr>
        <w:t xml:space="preserve"> cover all aspects of the unit of competency. For Apprentices</w:t>
      </w:r>
      <w:r w:rsidR="00C15CA8">
        <w:rPr>
          <w:rFonts w:ascii="Arial" w:hAnsi="Arial" w:cs="Arial"/>
          <w:sz w:val="18"/>
          <w:szCs w:val="18"/>
        </w:rPr>
        <w:t>/</w:t>
      </w:r>
      <w:r w:rsidRPr="00C15CA8">
        <w:rPr>
          <w:rFonts w:ascii="Arial" w:hAnsi="Arial" w:cs="Arial"/>
          <w:sz w:val="18"/>
          <w:szCs w:val="18"/>
        </w:rPr>
        <w:t xml:space="preserve">Trainees, this includes </w:t>
      </w:r>
      <w:r w:rsidR="00DD571C">
        <w:rPr>
          <w:rFonts w:ascii="Arial" w:hAnsi="Arial" w:cs="Arial"/>
          <w:sz w:val="18"/>
          <w:szCs w:val="18"/>
        </w:rPr>
        <w:t>supervisor</w:t>
      </w:r>
      <w:r w:rsidR="007C4FE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completion of the </w:t>
      </w:r>
      <w:r w:rsidR="00C15CA8" w:rsidRPr="00C15CA8">
        <w:rPr>
          <w:rFonts w:ascii="Arial" w:hAnsi="Arial" w:cs="Arial"/>
          <w:sz w:val="18"/>
          <w:szCs w:val="18"/>
        </w:rPr>
        <w:t>Apprentice/Trainee Record</w:t>
      </w:r>
      <w:r w:rsidRPr="00C15CA8">
        <w:rPr>
          <w:rFonts w:ascii="Arial" w:hAnsi="Arial" w:cs="Arial"/>
          <w:sz w:val="18"/>
          <w:szCs w:val="18"/>
        </w:rPr>
        <w:t xml:space="preserve"> (</w:t>
      </w:r>
      <w:r w:rsidR="00C15CA8" w:rsidRPr="00C15CA8">
        <w:rPr>
          <w:rFonts w:ascii="Arial" w:hAnsi="Arial" w:cs="Arial"/>
          <w:sz w:val="18"/>
          <w:szCs w:val="18"/>
        </w:rPr>
        <w:t>ATR</w:t>
      </w:r>
      <w:r w:rsidRPr="00C15CA8">
        <w:rPr>
          <w:rFonts w:ascii="Arial" w:hAnsi="Arial" w:cs="Arial"/>
          <w:sz w:val="18"/>
          <w:szCs w:val="18"/>
        </w:rPr>
        <w:t>)</w:t>
      </w:r>
      <w:r w:rsidR="00EF7575" w:rsidRPr="00C15CA8">
        <w:rPr>
          <w:rFonts w:ascii="Arial" w:hAnsi="Arial" w:cs="Arial"/>
          <w:sz w:val="18"/>
          <w:szCs w:val="18"/>
        </w:rPr>
        <w:t>.</w:t>
      </w:r>
      <w:r w:rsidRPr="00C15CA8">
        <w:rPr>
          <w:rFonts w:ascii="Arial" w:hAnsi="Arial" w:cs="Arial"/>
          <w:sz w:val="18"/>
          <w:szCs w:val="18"/>
        </w:rPr>
        <w:t xml:space="preserve"> </w:t>
      </w:r>
    </w:p>
    <w:p w14:paraId="0B0D027F" w14:textId="77777777" w:rsidR="00677444" w:rsidRPr="00C15CA8" w:rsidRDefault="00677444">
      <w:pPr>
        <w:jc w:val="left"/>
        <w:rPr>
          <w:rFonts w:ascii="Arial" w:hAnsi="Arial" w:cs="Arial"/>
          <w:sz w:val="18"/>
          <w:szCs w:val="18"/>
        </w:rPr>
      </w:pPr>
    </w:p>
    <w:p w14:paraId="0D2577A4" w14:textId="50027316" w:rsidR="007C4FE0" w:rsidRPr="00C15CA8" w:rsidRDefault="00F92D00" w:rsidP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Participants must </w:t>
      </w:r>
      <w:r w:rsidR="007C4FE0" w:rsidRPr="00C15CA8">
        <w:rPr>
          <w:rFonts w:ascii="Arial" w:hAnsi="Arial" w:cs="Arial"/>
          <w:sz w:val="18"/>
          <w:szCs w:val="18"/>
        </w:rPr>
        <w:t>read all the information given before start</w:t>
      </w:r>
      <w:r w:rsidRPr="00C15CA8">
        <w:rPr>
          <w:rFonts w:ascii="Arial" w:hAnsi="Arial" w:cs="Arial"/>
          <w:sz w:val="18"/>
          <w:szCs w:val="18"/>
        </w:rPr>
        <w:t>ing</w:t>
      </w:r>
      <w:r w:rsidR="007C4FE0" w:rsidRPr="00C15CA8">
        <w:rPr>
          <w:rFonts w:ascii="Arial" w:hAnsi="Arial" w:cs="Arial"/>
          <w:sz w:val="18"/>
          <w:szCs w:val="18"/>
        </w:rPr>
        <w:t xml:space="preserve"> any assessment task</w:t>
      </w:r>
      <w:r w:rsidR="002D0927" w:rsidRPr="00C15CA8">
        <w:rPr>
          <w:rFonts w:ascii="Arial" w:hAnsi="Arial" w:cs="Arial"/>
          <w:sz w:val="18"/>
          <w:szCs w:val="18"/>
        </w:rPr>
        <w:t xml:space="preserve">. </w:t>
      </w:r>
      <w:r w:rsidRPr="00C15CA8">
        <w:rPr>
          <w:rFonts w:ascii="Arial" w:hAnsi="Arial" w:cs="Arial"/>
          <w:sz w:val="18"/>
          <w:szCs w:val="18"/>
        </w:rPr>
        <w:t>The assessment tasks are intended to be fair</w:t>
      </w:r>
      <w:r w:rsidR="005B7523" w:rsidRPr="00C15CA8">
        <w:rPr>
          <w:rFonts w:ascii="Arial" w:hAnsi="Arial" w:cs="Arial"/>
          <w:sz w:val="18"/>
          <w:szCs w:val="18"/>
        </w:rPr>
        <w:t xml:space="preserve">, </w:t>
      </w:r>
      <w:r w:rsidRPr="00C15CA8">
        <w:rPr>
          <w:rFonts w:ascii="Arial" w:hAnsi="Arial" w:cs="Arial"/>
          <w:sz w:val="18"/>
          <w:szCs w:val="18"/>
        </w:rPr>
        <w:t>flexible</w:t>
      </w:r>
      <w:r w:rsidR="005B7523" w:rsidRPr="00C15CA8">
        <w:rPr>
          <w:rFonts w:ascii="Arial" w:hAnsi="Arial" w:cs="Arial"/>
          <w:sz w:val="18"/>
          <w:szCs w:val="18"/>
        </w:rPr>
        <w:t>, valid and reliable</w:t>
      </w:r>
      <w:r w:rsidRPr="00C15CA8">
        <w:rPr>
          <w:rFonts w:ascii="Arial" w:hAnsi="Arial" w:cs="Arial"/>
          <w:sz w:val="18"/>
          <w:szCs w:val="18"/>
        </w:rPr>
        <w:t xml:space="preserve">. </w:t>
      </w:r>
      <w:r w:rsidR="007C4FE0" w:rsidRPr="00C15CA8">
        <w:rPr>
          <w:rFonts w:ascii="Arial" w:hAnsi="Arial" w:cs="Arial"/>
          <w:sz w:val="18"/>
          <w:szCs w:val="18"/>
        </w:rPr>
        <w:t xml:space="preserve">If </w:t>
      </w:r>
      <w:r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has </w:t>
      </w:r>
      <w:r w:rsidR="007C4FE0" w:rsidRPr="00C15CA8">
        <w:rPr>
          <w:rFonts w:ascii="Arial" w:hAnsi="Arial" w:cs="Arial"/>
          <w:sz w:val="18"/>
          <w:szCs w:val="18"/>
        </w:rPr>
        <w:t>any questions</w:t>
      </w:r>
      <w:r w:rsidRPr="00C15CA8">
        <w:rPr>
          <w:rFonts w:ascii="Arial" w:hAnsi="Arial" w:cs="Arial"/>
          <w:sz w:val="18"/>
          <w:szCs w:val="18"/>
        </w:rPr>
        <w:t xml:space="preserve"> or requires alternative arrangements to be made</w:t>
      </w:r>
      <w:r w:rsidR="007C4FE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such requests should be directed to their </w:t>
      </w:r>
      <w:r w:rsidR="007C4FE0" w:rsidRPr="00C15CA8">
        <w:rPr>
          <w:rFonts w:ascii="Arial" w:hAnsi="Arial" w:cs="Arial"/>
          <w:sz w:val="18"/>
          <w:szCs w:val="18"/>
        </w:rPr>
        <w:t>Trainer/Assessor</w:t>
      </w:r>
      <w:r w:rsidR="00C373BC" w:rsidRPr="00C15CA8">
        <w:rPr>
          <w:rFonts w:ascii="Arial" w:hAnsi="Arial" w:cs="Arial"/>
          <w:sz w:val="18"/>
          <w:szCs w:val="18"/>
        </w:rPr>
        <w:t xml:space="preserve">, who should note such arrangements in the ‘Assessor Comments’ </w:t>
      </w:r>
      <w:r w:rsidR="00E42E04" w:rsidRPr="00C15CA8">
        <w:rPr>
          <w:rFonts w:ascii="Arial" w:hAnsi="Arial" w:cs="Arial"/>
          <w:sz w:val="18"/>
          <w:szCs w:val="18"/>
        </w:rPr>
        <w:t>on the affected assessment</w:t>
      </w:r>
      <w:r w:rsidR="007C4FE0" w:rsidRPr="00C15CA8">
        <w:rPr>
          <w:rFonts w:ascii="Arial" w:hAnsi="Arial" w:cs="Arial"/>
          <w:sz w:val="18"/>
          <w:szCs w:val="18"/>
        </w:rPr>
        <w:t xml:space="preserve">. </w:t>
      </w:r>
      <w:r w:rsidR="00C373BC" w:rsidRPr="00C15CA8">
        <w:rPr>
          <w:rFonts w:ascii="Arial" w:hAnsi="Arial" w:cs="Arial"/>
          <w:sz w:val="18"/>
          <w:szCs w:val="18"/>
        </w:rPr>
        <w:t xml:space="preserve">If 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feels they </w:t>
      </w:r>
      <w:r w:rsidR="007C4FE0" w:rsidRPr="00C15CA8">
        <w:rPr>
          <w:rFonts w:ascii="Arial" w:hAnsi="Arial" w:cs="Arial"/>
          <w:sz w:val="18"/>
          <w:szCs w:val="18"/>
        </w:rPr>
        <w:t xml:space="preserve">are not yet ready to be assessed, </w:t>
      </w:r>
      <w:r w:rsidR="00C373BC" w:rsidRPr="00C15CA8">
        <w:rPr>
          <w:rFonts w:ascii="Arial" w:hAnsi="Arial" w:cs="Arial"/>
          <w:sz w:val="18"/>
          <w:szCs w:val="18"/>
        </w:rPr>
        <w:t xml:space="preserve">they should </w:t>
      </w:r>
      <w:r w:rsidR="00622B2F" w:rsidRPr="00C15CA8">
        <w:rPr>
          <w:rFonts w:ascii="Arial" w:hAnsi="Arial" w:cs="Arial"/>
          <w:sz w:val="18"/>
          <w:szCs w:val="18"/>
        </w:rPr>
        <w:t xml:space="preserve">discuss </w:t>
      </w:r>
      <w:r w:rsidR="00C373BC" w:rsidRPr="00C15CA8">
        <w:rPr>
          <w:rFonts w:ascii="Arial" w:hAnsi="Arial" w:cs="Arial"/>
          <w:sz w:val="18"/>
          <w:szCs w:val="18"/>
        </w:rPr>
        <w:t xml:space="preserve">their </w:t>
      </w:r>
      <w:r w:rsidR="00622B2F" w:rsidRPr="00C15CA8">
        <w:rPr>
          <w:rFonts w:ascii="Arial" w:hAnsi="Arial" w:cs="Arial"/>
          <w:sz w:val="18"/>
          <w:szCs w:val="18"/>
        </w:rPr>
        <w:t xml:space="preserve">options with </w:t>
      </w:r>
      <w:r w:rsidR="00C373BC" w:rsidRPr="00C15CA8">
        <w:rPr>
          <w:rFonts w:ascii="Arial" w:hAnsi="Arial" w:cs="Arial"/>
          <w:sz w:val="18"/>
          <w:szCs w:val="18"/>
        </w:rPr>
        <w:t>their</w:t>
      </w:r>
      <w:r w:rsidR="007C4FE0" w:rsidRPr="00C15CA8">
        <w:rPr>
          <w:rFonts w:ascii="Arial" w:hAnsi="Arial" w:cs="Arial"/>
          <w:sz w:val="18"/>
          <w:szCs w:val="18"/>
        </w:rPr>
        <w:t xml:space="preserve"> Trainer/Assessor. </w:t>
      </w:r>
    </w:p>
    <w:p w14:paraId="716B7636" w14:textId="77777777" w:rsidR="007C4FE0" w:rsidRPr="00C15CA8" w:rsidRDefault="007C4FE0">
      <w:pPr>
        <w:jc w:val="left"/>
        <w:rPr>
          <w:rFonts w:ascii="Arial" w:hAnsi="Arial" w:cs="Arial"/>
          <w:sz w:val="18"/>
          <w:szCs w:val="18"/>
        </w:rPr>
      </w:pPr>
    </w:p>
    <w:p w14:paraId="32417321" w14:textId="7EDE3225" w:rsidR="00A4462D" w:rsidRPr="00C15CA8" w:rsidRDefault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To satisfactor</w:t>
      </w:r>
      <w:r w:rsidR="00C373BC" w:rsidRPr="00C15CA8">
        <w:rPr>
          <w:rFonts w:ascii="Arial" w:hAnsi="Arial" w:cs="Arial"/>
          <w:sz w:val="18"/>
          <w:szCs w:val="18"/>
        </w:rPr>
        <w:t xml:space="preserve">ily complete the assessment, 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is </w:t>
      </w:r>
      <w:r w:rsidRPr="00C15CA8">
        <w:rPr>
          <w:rFonts w:ascii="Arial" w:hAnsi="Arial" w:cs="Arial"/>
          <w:sz w:val="18"/>
          <w:szCs w:val="18"/>
        </w:rPr>
        <w:t xml:space="preserve">required to answer all questions correctly and demonstrate </w:t>
      </w:r>
      <w:r w:rsidR="00C373BC" w:rsidRPr="00C15CA8">
        <w:rPr>
          <w:rFonts w:ascii="Arial" w:hAnsi="Arial" w:cs="Arial"/>
          <w:sz w:val="18"/>
          <w:szCs w:val="18"/>
        </w:rPr>
        <w:t xml:space="preserve">their </w:t>
      </w:r>
      <w:r w:rsidRPr="00C15CA8">
        <w:rPr>
          <w:rFonts w:ascii="Arial" w:hAnsi="Arial" w:cs="Arial"/>
          <w:sz w:val="18"/>
          <w:szCs w:val="18"/>
        </w:rPr>
        <w:t xml:space="preserve">skills to industry standards. </w:t>
      </w:r>
      <w:r w:rsidR="00677444" w:rsidRPr="00C15CA8">
        <w:rPr>
          <w:rFonts w:ascii="Arial" w:hAnsi="Arial" w:cs="Arial"/>
          <w:sz w:val="18"/>
          <w:szCs w:val="18"/>
        </w:rPr>
        <w:t xml:space="preserve">If </w:t>
      </w:r>
      <w:r w:rsidR="00C373BC"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does not</w:t>
      </w:r>
      <w:r w:rsidR="00677444" w:rsidRPr="00C15CA8">
        <w:rPr>
          <w:rFonts w:ascii="Arial" w:hAnsi="Arial" w:cs="Arial"/>
          <w:sz w:val="18"/>
          <w:szCs w:val="18"/>
        </w:rPr>
        <w:t xml:space="preserve"> answer </w:t>
      </w:r>
      <w:r w:rsidR="00942B7B" w:rsidRPr="00C15CA8">
        <w:rPr>
          <w:rFonts w:ascii="Arial" w:hAnsi="Arial" w:cs="Arial"/>
          <w:sz w:val="18"/>
          <w:szCs w:val="18"/>
        </w:rPr>
        <w:t>all</w:t>
      </w:r>
      <w:r w:rsidR="00677444" w:rsidRPr="00C15CA8">
        <w:rPr>
          <w:rFonts w:ascii="Arial" w:hAnsi="Arial" w:cs="Arial"/>
          <w:sz w:val="18"/>
          <w:szCs w:val="18"/>
        </w:rPr>
        <w:t xml:space="preserve"> questions or perform </w:t>
      </w:r>
      <w:r w:rsidR="00942B7B" w:rsidRPr="00C15CA8">
        <w:rPr>
          <w:rFonts w:ascii="Arial" w:hAnsi="Arial" w:cs="Arial"/>
          <w:sz w:val="18"/>
          <w:szCs w:val="18"/>
        </w:rPr>
        <w:t>all</w:t>
      </w:r>
      <w:r w:rsidR="00677444" w:rsidRPr="00C15CA8">
        <w:rPr>
          <w:rFonts w:ascii="Arial" w:hAnsi="Arial" w:cs="Arial"/>
          <w:sz w:val="18"/>
          <w:szCs w:val="18"/>
        </w:rPr>
        <w:t xml:space="preserve"> tasks, </w:t>
      </w:r>
      <w:r w:rsidR="00C373BC" w:rsidRPr="00C15CA8">
        <w:rPr>
          <w:rFonts w:ascii="Arial" w:hAnsi="Arial" w:cs="Arial"/>
          <w:sz w:val="18"/>
          <w:szCs w:val="18"/>
        </w:rPr>
        <w:t xml:space="preserve">they </w:t>
      </w:r>
      <w:r w:rsidR="00677444" w:rsidRPr="00C15CA8">
        <w:rPr>
          <w:rFonts w:ascii="Arial" w:hAnsi="Arial" w:cs="Arial"/>
          <w:sz w:val="18"/>
          <w:szCs w:val="18"/>
        </w:rPr>
        <w:t xml:space="preserve">will be deemed </w:t>
      </w:r>
      <w:r w:rsidR="00622B2F" w:rsidRPr="00C15CA8">
        <w:rPr>
          <w:rFonts w:ascii="Arial" w:hAnsi="Arial" w:cs="Arial"/>
          <w:sz w:val="18"/>
          <w:szCs w:val="18"/>
        </w:rPr>
        <w:t xml:space="preserve">‘Not Satisfactory’ for the task and </w:t>
      </w:r>
      <w:r w:rsidR="00677444" w:rsidRPr="00C15CA8">
        <w:rPr>
          <w:rFonts w:ascii="Arial" w:hAnsi="Arial" w:cs="Arial"/>
          <w:sz w:val="18"/>
          <w:szCs w:val="18"/>
        </w:rPr>
        <w:t>‘Not Yet Competent’</w:t>
      </w:r>
      <w:r w:rsidR="00622B2F" w:rsidRPr="00C15CA8">
        <w:rPr>
          <w:rFonts w:ascii="Arial" w:hAnsi="Arial" w:cs="Arial"/>
          <w:sz w:val="18"/>
          <w:szCs w:val="18"/>
        </w:rPr>
        <w:t xml:space="preserve"> for the unit of competency</w:t>
      </w:r>
      <w:r w:rsidRPr="00C15CA8">
        <w:rPr>
          <w:rFonts w:ascii="Arial" w:hAnsi="Arial" w:cs="Arial"/>
          <w:sz w:val="18"/>
          <w:szCs w:val="18"/>
        </w:rPr>
        <w:t xml:space="preserve">. </w:t>
      </w:r>
    </w:p>
    <w:p w14:paraId="1E94FA8A" w14:textId="77777777" w:rsidR="00A4462D" w:rsidRPr="00C15CA8" w:rsidRDefault="00A4462D">
      <w:pPr>
        <w:jc w:val="left"/>
        <w:rPr>
          <w:rFonts w:ascii="Arial" w:hAnsi="Arial" w:cs="Arial"/>
          <w:sz w:val="18"/>
          <w:szCs w:val="18"/>
        </w:rPr>
      </w:pPr>
    </w:p>
    <w:p w14:paraId="42A2F931" w14:textId="7E2DE1DC" w:rsidR="00677444" w:rsidRPr="00C15CA8" w:rsidRDefault="00C373BC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 </w:t>
      </w:r>
      <w:r w:rsidR="007C4FE0" w:rsidRPr="00C15CA8">
        <w:rPr>
          <w:rFonts w:ascii="Arial" w:hAnsi="Arial" w:cs="Arial"/>
          <w:sz w:val="18"/>
          <w:szCs w:val="18"/>
        </w:rPr>
        <w:t xml:space="preserve">Trainer/Assessor </w:t>
      </w:r>
      <w:r w:rsidR="00942B7B" w:rsidRPr="00C15CA8">
        <w:rPr>
          <w:rFonts w:ascii="Arial" w:hAnsi="Arial" w:cs="Arial"/>
          <w:sz w:val="18"/>
          <w:szCs w:val="18"/>
        </w:rPr>
        <w:t>can</w:t>
      </w:r>
      <w:r w:rsidR="007C4FE0" w:rsidRPr="00C15CA8">
        <w:rPr>
          <w:rFonts w:ascii="Arial" w:hAnsi="Arial" w:cs="Arial"/>
          <w:sz w:val="18"/>
          <w:szCs w:val="18"/>
        </w:rPr>
        <w:t xml:space="preserve"> provide </w:t>
      </w:r>
      <w:r w:rsidRPr="00C15CA8">
        <w:rPr>
          <w:rFonts w:ascii="Arial" w:hAnsi="Arial" w:cs="Arial"/>
          <w:sz w:val="18"/>
          <w:szCs w:val="18"/>
        </w:rPr>
        <w:t xml:space="preserve">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7C4FE0" w:rsidRPr="00C15CA8">
        <w:rPr>
          <w:rFonts w:ascii="Arial" w:hAnsi="Arial" w:cs="Arial"/>
          <w:sz w:val="18"/>
          <w:szCs w:val="18"/>
        </w:rPr>
        <w:t>with additional information on interpreting the assessment outcomes and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942B7B" w:rsidRPr="00C15CA8">
        <w:rPr>
          <w:rFonts w:ascii="Arial" w:hAnsi="Arial" w:cs="Arial"/>
          <w:sz w:val="18"/>
          <w:szCs w:val="18"/>
        </w:rPr>
        <w:t>guide</w:t>
      </w:r>
      <w:r w:rsidRPr="00C15CA8">
        <w:rPr>
          <w:rFonts w:ascii="Arial" w:hAnsi="Arial" w:cs="Arial"/>
          <w:sz w:val="18"/>
          <w:szCs w:val="18"/>
        </w:rPr>
        <w:t xml:space="preserve"> 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’s </w:t>
      </w:r>
      <w:r w:rsidR="007C4FE0" w:rsidRPr="00C15CA8">
        <w:rPr>
          <w:rFonts w:ascii="Arial" w:hAnsi="Arial" w:cs="Arial"/>
          <w:sz w:val="18"/>
          <w:szCs w:val="18"/>
        </w:rPr>
        <w:t>options</w:t>
      </w:r>
      <w:r w:rsidR="00677444" w:rsidRPr="00C15CA8">
        <w:rPr>
          <w:rFonts w:ascii="Arial" w:hAnsi="Arial" w:cs="Arial"/>
          <w:sz w:val="18"/>
          <w:szCs w:val="18"/>
        </w:rPr>
        <w:t xml:space="preserve">. </w:t>
      </w:r>
      <w:r w:rsidR="00942B7B" w:rsidRPr="00C15CA8">
        <w:rPr>
          <w:rFonts w:ascii="Arial" w:hAnsi="Arial" w:cs="Arial"/>
          <w:sz w:val="18"/>
          <w:szCs w:val="18"/>
        </w:rPr>
        <w:t>If</w:t>
      </w:r>
      <w:r w:rsidR="00677444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942B7B" w:rsidRPr="00C15CA8">
        <w:rPr>
          <w:rFonts w:ascii="Arial" w:hAnsi="Arial" w:cs="Arial"/>
          <w:sz w:val="18"/>
          <w:szCs w:val="18"/>
        </w:rPr>
        <w:t xml:space="preserve">is </w:t>
      </w:r>
      <w:r w:rsidR="00677444" w:rsidRPr="00C15CA8">
        <w:rPr>
          <w:rFonts w:ascii="Arial" w:hAnsi="Arial" w:cs="Arial"/>
          <w:sz w:val="18"/>
          <w:szCs w:val="18"/>
        </w:rPr>
        <w:t xml:space="preserve">still </w:t>
      </w:r>
      <w:r w:rsidRPr="00C15CA8">
        <w:rPr>
          <w:rFonts w:ascii="Arial" w:hAnsi="Arial" w:cs="Arial"/>
          <w:sz w:val="18"/>
          <w:szCs w:val="18"/>
        </w:rPr>
        <w:t xml:space="preserve">deemed ‘Not </w:t>
      </w:r>
      <w:r w:rsidR="00E42E04" w:rsidRPr="00C15CA8">
        <w:rPr>
          <w:rFonts w:ascii="Arial" w:hAnsi="Arial" w:cs="Arial"/>
          <w:sz w:val="18"/>
          <w:szCs w:val="18"/>
        </w:rPr>
        <w:t>Satisfactory</w:t>
      </w:r>
      <w:r w:rsidRPr="00C15CA8">
        <w:rPr>
          <w:rFonts w:ascii="Arial" w:hAnsi="Arial" w:cs="Arial"/>
          <w:sz w:val="18"/>
          <w:szCs w:val="18"/>
        </w:rPr>
        <w:t>’ they</w:t>
      </w:r>
      <w:r w:rsidR="00677444" w:rsidRPr="00C15CA8">
        <w:rPr>
          <w:rFonts w:ascii="Arial" w:hAnsi="Arial" w:cs="Arial"/>
          <w:sz w:val="18"/>
          <w:szCs w:val="18"/>
        </w:rPr>
        <w:t xml:space="preserve"> will have the opportunity to undertake a supplementary assessment or appeal the result</w:t>
      </w:r>
      <w:r w:rsidR="00942B7B" w:rsidRPr="00C15CA8">
        <w:rPr>
          <w:rFonts w:ascii="Arial" w:hAnsi="Arial" w:cs="Arial"/>
          <w:sz w:val="18"/>
          <w:szCs w:val="18"/>
        </w:rPr>
        <w:t xml:space="preserve"> as per the process in the Student Handbook</w:t>
      </w:r>
      <w:r w:rsidR="00677444" w:rsidRPr="00C15CA8">
        <w:rPr>
          <w:rFonts w:ascii="Arial" w:hAnsi="Arial" w:cs="Arial"/>
          <w:sz w:val="18"/>
          <w:szCs w:val="18"/>
        </w:rPr>
        <w:t xml:space="preserve">. </w:t>
      </w:r>
    </w:p>
    <w:p w14:paraId="013EA525" w14:textId="77777777" w:rsidR="007C4FE0" w:rsidRPr="00C15CA8" w:rsidRDefault="007C4FE0">
      <w:pPr>
        <w:jc w:val="left"/>
        <w:rPr>
          <w:rFonts w:ascii="Arial" w:hAnsi="Arial" w:cs="Arial"/>
          <w:sz w:val="18"/>
          <w:szCs w:val="18"/>
        </w:rPr>
      </w:pPr>
    </w:p>
    <w:p w14:paraId="2C6BC18E" w14:textId="77777777" w:rsidR="00DE303D" w:rsidRPr="00C15CA8" w:rsidRDefault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By signing </w:t>
      </w:r>
      <w:r w:rsidR="00F22B42" w:rsidRPr="00C15CA8">
        <w:rPr>
          <w:rFonts w:ascii="Arial" w:hAnsi="Arial" w:cs="Arial"/>
          <w:sz w:val="18"/>
          <w:szCs w:val="18"/>
        </w:rPr>
        <w:t>below</w:t>
      </w:r>
      <w:r w:rsidRPr="00C15CA8">
        <w:rPr>
          <w:rFonts w:ascii="Arial" w:hAnsi="Arial" w:cs="Arial"/>
          <w:sz w:val="18"/>
          <w:szCs w:val="18"/>
        </w:rPr>
        <w:t xml:space="preserve">, </w:t>
      </w:r>
      <w:r w:rsidR="00C373BC" w:rsidRPr="00C15CA8">
        <w:rPr>
          <w:rFonts w:ascii="Arial" w:hAnsi="Arial" w:cs="Arial"/>
          <w:sz w:val="18"/>
          <w:szCs w:val="18"/>
        </w:rPr>
        <w:t xml:space="preserve">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acknowledge</w:t>
      </w:r>
      <w:r w:rsidR="00C373BC" w:rsidRPr="00C15CA8">
        <w:rPr>
          <w:rFonts w:ascii="Arial" w:hAnsi="Arial" w:cs="Arial"/>
          <w:sz w:val="18"/>
          <w:szCs w:val="18"/>
        </w:rPr>
        <w:t>s</w:t>
      </w:r>
      <w:r w:rsidR="00DE303D" w:rsidRPr="00C15CA8">
        <w:rPr>
          <w:rFonts w:ascii="Arial" w:hAnsi="Arial" w:cs="Arial"/>
          <w:sz w:val="18"/>
          <w:szCs w:val="18"/>
        </w:rPr>
        <w:t>:</w:t>
      </w:r>
    </w:p>
    <w:p w14:paraId="2E9F0B89" w14:textId="77777777" w:rsidR="00DE303D" w:rsidRPr="00C15CA8" w:rsidRDefault="00DE303D" w:rsidP="00116942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</w:t>
      </w:r>
      <w:r w:rsidR="00C373BC" w:rsidRPr="00C15CA8">
        <w:rPr>
          <w:rFonts w:ascii="Arial" w:hAnsi="Arial" w:cs="Arial"/>
          <w:sz w:val="18"/>
          <w:szCs w:val="18"/>
        </w:rPr>
        <w:t xml:space="preserve">hey </w:t>
      </w:r>
      <w:r w:rsidR="007C4FE0" w:rsidRPr="00C15CA8">
        <w:rPr>
          <w:rFonts w:ascii="Arial" w:hAnsi="Arial" w:cs="Arial"/>
          <w:sz w:val="18"/>
          <w:szCs w:val="18"/>
        </w:rPr>
        <w:t>understand the assessment instructions and requirements</w:t>
      </w:r>
      <w:r w:rsidR="00750D30" w:rsidRPr="00C15CA8">
        <w:rPr>
          <w:rFonts w:ascii="Arial" w:hAnsi="Arial" w:cs="Arial"/>
          <w:sz w:val="18"/>
          <w:szCs w:val="18"/>
        </w:rPr>
        <w:t>,</w:t>
      </w:r>
      <w:r w:rsidR="007C4FE0" w:rsidRPr="00C15CA8">
        <w:rPr>
          <w:rFonts w:ascii="Arial" w:hAnsi="Arial" w:cs="Arial"/>
          <w:sz w:val="18"/>
          <w:szCs w:val="18"/>
        </w:rPr>
        <w:t xml:space="preserve"> and consent to being assessed. </w:t>
      </w:r>
    </w:p>
    <w:p w14:paraId="5B5235D6" w14:textId="0DB810D3" w:rsidR="007C4FE0" w:rsidRPr="00C15CA8" w:rsidRDefault="00DE303D" w:rsidP="00116942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</w:t>
      </w:r>
      <w:r w:rsidR="007C4FE0" w:rsidRPr="00C15CA8">
        <w:rPr>
          <w:rFonts w:ascii="Arial" w:hAnsi="Arial" w:cs="Arial"/>
          <w:sz w:val="18"/>
          <w:szCs w:val="18"/>
        </w:rPr>
        <w:t xml:space="preserve">he work </w:t>
      </w:r>
      <w:r w:rsidR="00C373BC" w:rsidRPr="00C15CA8">
        <w:rPr>
          <w:rFonts w:ascii="Arial" w:hAnsi="Arial" w:cs="Arial"/>
          <w:sz w:val="18"/>
          <w:szCs w:val="18"/>
        </w:rPr>
        <w:t>submitted</w:t>
      </w:r>
      <w:r w:rsidR="007C4FE0" w:rsidRPr="00C15CA8">
        <w:rPr>
          <w:rFonts w:ascii="Arial" w:hAnsi="Arial" w:cs="Arial"/>
          <w:sz w:val="18"/>
          <w:szCs w:val="18"/>
        </w:rPr>
        <w:t xml:space="preserve"> is </w:t>
      </w:r>
      <w:r w:rsidRPr="00C15CA8">
        <w:rPr>
          <w:rFonts w:ascii="Arial" w:hAnsi="Arial" w:cs="Arial"/>
          <w:sz w:val="18"/>
          <w:szCs w:val="18"/>
        </w:rPr>
        <w:t xml:space="preserve">to be </w:t>
      </w:r>
      <w:r w:rsidR="00C373BC" w:rsidRPr="00C15CA8">
        <w:rPr>
          <w:rFonts w:ascii="Arial" w:hAnsi="Arial" w:cs="Arial"/>
          <w:sz w:val="18"/>
          <w:szCs w:val="18"/>
        </w:rPr>
        <w:t>their</w:t>
      </w:r>
      <w:r w:rsidR="007C4FE0" w:rsidRPr="00C15CA8">
        <w:rPr>
          <w:rFonts w:ascii="Arial" w:hAnsi="Arial" w:cs="Arial"/>
          <w:sz w:val="18"/>
          <w:szCs w:val="18"/>
        </w:rPr>
        <w:t xml:space="preserve"> own work</w:t>
      </w:r>
      <w:r w:rsidR="00750D3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– </w:t>
      </w:r>
      <w:r w:rsidR="00750D30" w:rsidRPr="00C15CA8">
        <w:rPr>
          <w:rFonts w:ascii="Arial" w:hAnsi="Arial" w:cs="Arial"/>
          <w:sz w:val="18"/>
          <w:szCs w:val="18"/>
        </w:rPr>
        <w:t>with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750D30" w:rsidRPr="00C15CA8">
        <w:rPr>
          <w:rFonts w:ascii="Arial" w:hAnsi="Arial" w:cs="Arial"/>
          <w:sz w:val="18"/>
          <w:szCs w:val="18"/>
        </w:rPr>
        <w:t xml:space="preserve">the work of/with others </w:t>
      </w:r>
      <w:r w:rsidRPr="00C15CA8">
        <w:rPr>
          <w:rFonts w:ascii="Arial" w:hAnsi="Arial" w:cs="Arial"/>
          <w:sz w:val="18"/>
          <w:szCs w:val="18"/>
        </w:rPr>
        <w:t>needing to be</w:t>
      </w:r>
      <w:r w:rsidR="00750D30" w:rsidRPr="00C15CA8">
        <w:rPr>
          <w:rFonts w:ascii="Arial" w:hAnsi="Arial" w:cs="Arial"/>
          <w:sz w:val="18"/>
          <w:szCs w:val="18"/>
        </w:rPr>
        <w:t xml:space="preserve"> clearly acknowledged and documented</w:t>
      </w:r>
      <w:r w:rsidR="007C4FE0" w:rsidRPr="00C15CA8">
        <w:rPr>
          <w:rFonts w:ascii="Arial" w:hAnsi="Arial" w:cs="Arial"/>
          <w:sz w:val="18"/>
          <w:szCs w:val="18"/>
        </w:rPr>
        <w:t xml:space="preserve">. </w:t>
      </w:r>
    </w:p>
    <w:p w14:paraId="31508BBC" w14:textId="7F7BB5CA" w:rsidR="00DE303D" w:rsidRPr="00C15CA8" w:rsidRDefault="00DE303D" w:rsidP="00116942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They consent to any photo/video recording of their work that occurs during assessment. </w:t>
      </w:r>
    </w:p>
    <w:p w14:paraId="26624716" w14:textId="22D9488F" w:rsidR="00750D30" w:rsidRPr="00C15CA8" w:rsidRDefault="00750D30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52"/>
      </w:tblGrid>
      <w:tr w:rsidR="00750D30" w:rsidRPr="007956AF" w14:paraId="1B13DFB1" w14:textId="77777777" w:rsidTr="00902BF8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6B97F1E" w14:textId="77777777" w:rsidR="00750D30" w:rsidRPr="00C15CA8" w:rsidRDefault="00750D30" w:rsidP="00902BF8">
            <w:pPr>
              <w:ind w:right="-114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Participant name</w:t>
            </w:r>
          </w:p>
        </w:tc>
        <w:tc>
          <w:tcPr>
            <w:tcW w:w="71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54E620A" w14:textId="77777777" w:rsidR="00750D30" w:rsidRPr="0029772D" w:rsidRDefault="00750D30" w:rsidP="00C15CA8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848797814" w:edGrp="everyone"/>
            <w:permEnd w:id="1848797814"/>
          </w:p>
        </w:tc>
      </w:tr>
      <w:tr w:rsidR="00611F8F" w:rsidRPr="007956AF" w14:paraId="65CFCF6E" w14:textId="77777777" w:rsidTr="00902BF8">
        <w:trPr>
          <w:trHeight w:val="567"/>
        </w:trPr>
        <w:tc>
          <w:tcPr>
            <w:tcW w:w="182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795CC5" w14:textId="77777777" w:rsidR="00611F8F" w:rsidRPr="00C15CA8" w:rsidRDefault="00611F8F" w:rsidP="00611F8F">
            <w:pPr>
              <w:ind w:right="-114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Participant signature</w:t>
            </w:r>
          </w:p>
        </w:tc>
        <w:permStart w:id="1255104226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532412299"/>
            <w:showingPlcHdr/>
            <w:picture/>
          </w:sdtPr>
          <w:sdtContent>
            <w:tc>
              <w:tcPr>
                <w:tcW w:w="7152" w:type="dxa"/>
                <w:tcBorders>
                  <w:top w:val="single" w:sz="4" w:space="0" w:color="auto"/>
                  <w:left w:val="single" w:sz="4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FFFFFF" w:themeFill="background1"/>
                <w:vAlign w:val="center"/>
              </w:tcPr>
              <w:p w14:paraId="1EE8D8BF" w14:textId="3A8D3B30" w:rsidR="00611F8F" w:rsidRPr="0029772D" w:rsidRDefault="00611F8F" w:rsidP="00611F8F">
                <w:pPr>
                  <w:ind w:right="390"/>
                  <w:jc w:val="left"/>
                  <w:rPr>
                    <w:rFonts w:ascii="Arial" w:hAnsi="Arial" w:cs="Arial"/>
                    <w:sz w:val="22"/>
                    <w:szCs w:val="22"/>
                  </w:rPr>
                </w:pPr>
                <w:r w:rsidRPr="00B04CDC">
                  <w:rPr>
                    <w:rFonts w:ascii="Arial" w:hAnsi="Arial" w:cs="Arial"/>
                    <w:noProof/>
                    <w:sz w:val="22"/>
                    <w:szCs w:val="22"/>
                  </w:rPr>
                  <w:drawing>
                    <wp:inline distT="0" distB="0" distL="0" distR="0" wp14:anchorId="57247182" wp14:editId="2C237699">
                      <wp:extent cx="3913549" cy="360000"/>
                      <wp:effectExtent l="0" t="0" r="0" b="2540"/>
                      <wp:docPr id="1909287940" name="Picture 1909287940" descr="Shape&#10;&#10;Description automatically generated with low confidenc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7119319" name="Picture 107119319" descr="Shape&#10;&#10;Description automatically generated with low confidence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13549" cy="36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255104226" w:displacedByCustomXml="prev"/>
      </w:tr>
    </w:tbl>
    <w:p w14:paraId="3ACED535" w14:textId="77777777" w:rsidR="00A4462D" w:rsidRPr="00C15CA8" w:rsidRDefault="00A4462D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96"/>
      </w:tblGrid>
      <w:tr w:rsidR="006E5B7D" w:rsidRPr="004C3241" w14:paraId="56E43B1A" w14:textId="77777777" w:rsidTr="00C15CA8">
        <w:trPr>
          <w:trHeight w:val="283"/>
        </w:trPr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4CC5AF55" w14:textId="5593681B" w:rsidR="006E5B7D" w:rsidRPr="00C15CA8" w:rsidRDefault="006E5B7D" w:rsidP="006E5B7D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Pre-requisite unit(s)</w:t>
            </w:r>
            <w:r w:rsidR="00942B7B" w:rsidRPr="00C15CA8">
              <w:rPr>
                <w:rFonts w:ascii="Arial" w:hAnsi="Arial" w:cs="Arial"/>
                <w:b/>
                <w:sz w:val="18"/>
                <w:szCs w:val="18"/>
              </w:rPr>
              <w:t xml:space="preserve"> to be achieved </w:t>
            </w:r>
            <w:r w:rsidR="00A4462D" w:rsidRPr="00C15CA8">
              <w:rPr>
                <w:rFonts w:ascii="Arial" w:hAnsi="Arial" w:cs="Arial"/>
                <w:b/>
                <w:sz w:val="18"/>
                <w:szCs w:val="18"/>
              </w:rPr>
              <w:t xml:space="preserve">and authenticated </w:t>
            </w:r>
            <w:r w:rsidR="00942B7B" w:rsidRPr="00C15CA8">
              <w:rPr>
                <w:rFonts w:ascii="Arial" w:hAnsi="Arial" w:cs="Arial"/>
                <w:b/>
                <w:sz w:val="18"/>
                <w:szCs w:val="18"/>
              </w:rPr>
              <w:t>prior to undertaking assessment</w:t>
            </w:r>
          </w:p>
        </w:tc>
      </w:tr>
      <w:tr w:rsidR="00A4462D" w:rsidRPr="004C3241" w14:paraId="32269386" w14:textId="77777777" w:rsidTr="00E90CAF">
        <w:trPr>
          <w:trHeight w:val="57"/>
        </w:trPr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90A7B3C" w14:textId="2DCA8C89" w:rsidR="00A4462D" w:rsidRPr="004C3241" w:rsidRDefault="00395443" w:rsidP="00942B7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545288449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A3A5C">
                  <w:rPr>
                    <w:rFonts w:ascii="Arial" w:hAnsi="Arial" w:cs="Arial"/>
                    <w:sz w:val="20"/>
                  </w:rPr>
                  <w:sym w:font="Wingdings" w:char="F0FE"/>
                </w:r>
              </w:sdtContent>
            </w:sdt>
            <w:r w:rsidR="00A4462D" w:rsidRPr="004A3A5C">
              <w:rPr>
                <w:rFonts w:ascii="Arial" w:hAnsi="Arial" w:cs="Arial"/>
                <w:sz w:val="20"/>
              </w:rPr>
              <w:t xml:space="preserve"> </w:t>
            </w:r>
            <w:r w:rsidR="00A4462D" w:rsidRPr="004A3A5C">
              <w:rPr>
                <w:rFonts w:ascii="Arial" w:hAnsi="Arial" w:cs="Arial"/>
                <w:sz w:val="18"/>
                <w:szCs w:val="18"/>
              </w:rPr>
              <w:t>Not applicable</w:t>
            </w:r>
            <w:r w:rsidR="00416046" w:rsidRPr="004A3A5C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</w:tbl>
    <w:p w14:paraId="61C014AA" w14:textId="77777777" w:rsidR="006E5B7D" w:rsidRPr="00C15CA8" w:rsidRDefault="006E5B7D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46"/>
        <w:gridCol w:w="1559"/>
        <w:gridCol w:w="2095"/>
        <w:gridCol w:w="2096"/>
      </w:tblGrid>
      <w:tr w:rsidR="00C26A87" w:rsidRPr="004C3241" w14:paraId="2710E898" w14:textId="77777777" w:rsidTr="00E90CAF">
        <w:trPr>
          <w:trHeight w:val="283"/>
        </w:trPr>
        <w:tc>
          <w:tcPr>
            <w:tcW w:w="32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2F5433DC" w14:textId="77777777" w:rsidR="00C26A87" w:rsidRPr="00C15CA8" w:rsidRDefault="00C26A87" w:rsidP="00101E9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Task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000000" w:themeFill="text1"/>
            <w:vAlign w:val="center"/>
          </w:tcPr>
          <w:p w14:paraId="5A2C373F" w14:textId="11BDBFC4" w:rsidR="00C26A87" w:rsidRPr="00C15CA8" w:rsidRDefault="00C26A87" w:rsidP="00C26A8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Date completed</w:t>
            </w:r>
          </w:p>
        </w:tc>
        <w:tc>
          <w:tcPr>
            <w:tcW w:w="4191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4C56553D" w14:textId="72EF1CAE" w:rsidR="00C26A87" w:rsidRPr="00C15CA8" w:rsidRDefault="00C26A87" w:rsidP="00101E9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Assessment Results </w:t>
            </w:r>
          </w:p>
        </w:tc>
      </w:tr>
      <w:tr w:rsidR="00611F8F" w:rsidRPr="004C3241" w14:paraId="7F3F0CED" w14:textId="77777777" w:rsidTr="002559AC">
        <w:trPr>
          <w:trHeight w:val="283"/>
        </w:trPr>
        <w:tc>
          <w:tcPr>
            <w:tcW w:w="3246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ACEC87" w14:textId="55FE3F2D" w:rsidR="00611F8F" w:rsidRPr="00C15CA8" w:rsidRDefault="00611F8F" w:rsidP="00611F8F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Workbook</w:t>
            </w:r>
          </w:p>
        </w:tc>
        <w:permStart w:id="1424759364" w:edGrp="everyone"/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B7C41E" w14:textId="316F7DAC" w:rsidR="00611F8F" w:rsidRPr="00C15CA8" w:rsidRDefault="00611F8F" w:rsidP="00611F8F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389149281"/>
                <w:placeholder>
                  <w:docPart w:val="9125D76515C542EC91B908D42725FA80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r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1424759364"/>
          </w:p>
        </w:tc>
        <w:permStart w:id="15101865" w:edGrp="everyone"/>
        <w:tc>
          <w:tcPr>
            <w:tcW w:w="2095" w:type="dxa"/>
            <w:vAlign w:val="center"/>
          </w:tcPr>
          <w:p w14:paraId="7AEB95E0" w14:textId="2B704D80" w:rsidR="00611F8F" w:rsidRPr="004C3241" w:rsidRDefault="00611F8F" w:rsidP="00611F8F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35473336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5101865"/>
              </w:sdtContent>
            </w:sdt>
            <w:r w:rsidRPr="004C3241">
              <w:rPr>
                <w:rFonts w:ascii="Arial" w:hAnsi="Arial" w:cs="Arial"/>
                <w:sz w:val="20"/>
              </w:rPr>
              <w:t xml:space="preserve"> </w:t>
            </w:r>
            <w:r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tc>
          <w:tcPr>
            <w:tcW w:w="2096" w:type="dxa"/>
            <w:tcBorders>
              <w:right w:val="single" w:sz="12" w:space="0" w:color="auto"/>
            </w:tcBorders>
            <w:vAlign w:val="center"/>
          </w:tcPr>
          <w:p w14:paraId="3AE1B08E" w14:textId="49A4FA15" w:rsidR="00611F8F" w:rsidRPr="004C3241" w:rsidRDefault="00611F8F" w:rsidP="00611F8F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4429736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488778591" w:edGrp="everyone"/>
                <w:r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488778591"/>
            <w:r w:rsidRPr="004C3241">
              <w:rPr>
                <w:rFonts w:ascii="Arial" w:hAnsi="Arial" w:cs="Arial"/>
                <w:sz w:val="20"/>
              </w:rPr>
              <w:t xml:space="preserve"> </w:t>
            </w:r>
            <w:r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611F8F" w:rsidRPr="004C3241" w14:paraId="1B8BC20C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B446031" w14:textId="3D9F6EEB" w:rsidR="00611F8F" w:rsidRPr="00C15CA8" w:rsidRDefault="00611F8F" w:rsidP="00611F8F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Quiz</w:t>
            </w:r>
          </w:p>
        </w:tc>
        <w:permStart w:id="1975736602" w:edGrp="everyone"/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92B0C65" w14:textId="09A6A494" w:rsidR="00611F8F" w:rsidRPr="00C15CA8" w:rsidRDefault="00611F8F" w:rsidP="00611F8F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952596246"/>
                <w:placeholder>
                  <w:docPart w:val="45396CD8D7C3443AA61CA541417E9C41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r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1975736602"/>
          </w:p>
        </w:tc>
        <w:permStart w:id="1203585420" w:edGrp="everyone"/>
        <w:tc>
          <w:tcPr>
            <w:tcW w:w="2095" w:type="dxa"/>
            <w:vAlign w:val="center"/>
          </w:tcPr>
          <w:p w14:paraId="3387724F" w14:textId="6DD6F72F" w:rsidR="00611F8F" w:rsidRDefault="00611F8F" w:rsidP="00611F8F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378511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203585420"/>
              </w:sdtContent>
            </w:sdt>
            <w:r w:rsidRPr="004C3241">
              <w:rPr>
                <w:rFonts w:ascii="Arial" w:hAnsi="Arial" w:cs="Arial"/>
                <w:sz w:val="20"/>
              </w:rPr>
              <w:t xml:space="preserve"> </w:t>
            </w:r>
            <w:r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tc>
          <w:tcPr>
            <w:tcW w:w="2096" w:type="dxa"/>
            <w:tcBorders>
              <w:right w:val="single" w:sz="12" w:space="0" w:color="auto"/>
            </w:tcBorders>
            <w:vAlign w:val="center"/>
          </w:tcPr>
          <w:p w14:paraId="6E38FE96" w14:textId="14CB240D" w:rsidR="00611F8F" w:rsidRDefault="00611F8F" w:rsidP="00611F8F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4557365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592862347" w:edGrp="everyone"/>
                <w:r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592862347"/>
            <w:r w:rsidRPr="004C3241">
              <w:rPr>
                <w:rFonts w:ascii="Arial" w:hAnsi="Arial" w:cs="Arial"/>
                <w:sz w:val="20"/>
              </w:rPr>
              <w:t xml:space="preserve"> </w:t>
            </w:r>
            <w:r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611F8F" w:rsidRPr="004C3241" w14:paraId="4DCEBD54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C2F5C2F" w14:textId="6F30508D" w:rsidR="00611F8F" w:rsidRPr="00C15CA8" w:rsidRDefault="00611F8F" w:rsidP="00611F8F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Practical Assessment</w:t>
            </w:r>
          </w:p>
        </w:tc>
        <w:permStart w:id="1181765682" w:edGrp="everyone"/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DFDC08" w14:textId="00A23505" w:rsidR="00611F8F" w:rsidRPr="00C15CA8" w:rsidRDefault="00611F8F" w:rsidP="00611F8F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62910520"/>
                <w:placeholder>
                  <w:docPart w:val="0378B58E81D74018B0842F840EA510F8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r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1181765682"/>
          </w:p>
        </w:tc>
        <w:permStart w:id="1442529856" w:edGrp="everyone"/>
        <w:tc>
          <w:tcPr>
            <w:tcW w:w="2095" w:type="dxa"/>
            <w:vAlign w:val="center"/>
          </w:tcPr>
          <w:p w14:paraId="1708E32B" w14:textId="45B5BDED" w:rsidR="00611F8F" w:rsidRPr="004C3241" w:rsidRDefault="00611F8F" w:rsidP="00611F8F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37921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442529856"/>
              </w:sdtContent>
            </w:sdt>
            <w:r w:rsidRPr="004C3241">
              <w:rPr>
                <w:rFonts w:ascii="Arial" w:hAnsi="Arial" w:cs="Arial"/>
                <w:sz w:val="20"/>
              </w:rPr>
              <w:t xml:space="preserve"> </w:t>
            </w:r>
            <w:r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tc>
          <w:tcPr>
            <w:tcW w:w="2096" w:type="dxa"/>
            <w:tcBorders>
              <w:right w:val="single" w:sz="12" w:space="0" w:color="auto"/>
            </w:tcBorders>
            <w:vAlign w:val="center"/>
          </w:tcPr>
          <w:p w14:paraId="4AFFAE4E" w14:textId="53E8AC0A" w:rsidR="00611F8F" w:rsidRPr="004C3241" w:rsidRDefault="00611F8F" w:rsidP="00611F8F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8190399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78320584" w:edGrp="everyone"/>
                <w:r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78320584"/>
            <w:r w:rsidRPr="004C3241">
              <w:rPr>
                <w:rFonts w:ascii="Arial" w:hAnsi="Arial" w:cs="Arial"/>
                <w:sz w:val="20"/>
              </w:rPr>
              <w:t xml:space="preserve"> </w:t>
            </w:r>
            <w:r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611F8F" w:rsidRPr="004C3241" w14:paraId="2DB15691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0F4214F0" w14:textId="09296037" w:rsidR="00611F8F" w:rsidRPr="00C15CA8" w:rsidRDefault="00611F8F" w:rsidP="00611F8F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Outcome for </w:t>
            </w:r>
            <w:sdt>
              <w:sdtPr>
                <w:rPr>
                  <w:rFonts w:ascii="Arial" w:hAnsi="Arial" w:cs="Arial"/>
                  <w:b/>
                  <w:sz w:val="18"/>
                  <w:szCs w:val="18"/>
                </w:rPr>
                <w:alias w:val="Title"/>
                <w:tag w:val=""/>
                <w:id w:val="-38829037"/>
                <w:placeholder>
                  <w:docPart w:val="D7A9E0DA0F5044C08E85C0170F0B9EDE"/>
                </w:placeholder>
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<w:text/>
              </w:sdtPr>
              <w:sdtContent>
                <w:r>
                  <w:rPr>
                    <w:rFonts w:ascii="Arial" w:hAnsi="Arial" w:cs="Arial"/>
                    <w:b/>
                    <w:sz w:val="18"/>
                    <w:szCs w:val="18"/>
                  </w:rPr>
                  <w:t>BSBWHS519</w:t>
                </w:r>
              </w:sdtContent>
            </w:sdt>
          </w:p>
        </w:tc>
        <w:permStart w:id="211492892" w:edGrp="everyone"/>
        <w:tc>
          <w:tcPr>
            <w:tcW w:w="1559" w:type="dxa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5E2891D" w14:textId="357F27C8" w:rsidR="00611F8F" w:rsidRPr="00C15CA8" w:rsidRDefault="00611F8F" w:rsidP="00611F8F">
            <w:pPr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767435053"/>
                <w:placeholder>
                  <w:docPart w:val="820BBEF4EAD84FEDA039421B08E1DED0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r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211492892"/>
          </w:p>
        </w:tc>
        <w:permStart w:id="126574875" w:edGrp="everyone"/>
        <w:tc>
          <w:tcPr>
            <w:tcW w:w="2095" w:type="dxa"/>
            <w:tcBorders>
              <w:bottom w:val="single" w:sz="12" w:space="0" w:color="auto"/>
            </w:tcBorders>
            <w:vAlign w:val="center"/>
          </w:tcPr>
          <w:p w14:paraId="7529F15C" w14:textId="0B96010D" w:rsidR="00611F8F" w:rsidRPr="004C3241" w:rsidRDefault="00611F8F" w:rsidP="00611F8F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69553321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  <w:permEnd w:id="126574875"/>
              </w:sdtContent>
            </w:sdt>
            <w:r w:rsidRPr="004C3241">
              <w:rPr>
                <w:rFonts w:ascii="Arial" w:hAnsi="Arial" w:cs="Arial"/>
                <w:b/>
                <w:sz w:val="20"/>
              </w:rPr>
              <w:t xml:space="preserve"> </w:t>
            </w:r>
            <w:r w:rsidRPr="00C15CA8">
              <w:rPr>
                <w:rFonts w:ascii="Arial" w:hAnsi="Arial" w:cs="Arial"/>
                <w:b/>
                <w:sz w:val="18"/>
                <w:szCs w:val="18"/>
              </w:rPr>
              <w:t>Competent</w:t>
            </w:r>
          </w:p>
        </w:tc>
        <w:permStart w:id="1618621578" w:edGrp="everyone"/>
        <w:tc>
          <w:tcPr>
            <w:tcW w:w="209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651D3CC6" w14:textId="66F8977C" w:rsidR="00611F8F" w:rsidRPr="004C3241" w:rsidRDefault="00611F8F" w:rsidP="00611F8F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14858575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  <w:permEnd w:id="1618621578"/>
              </w:sdtContent>
            </w:sdt>
            <w:r w:rsidRPr="004C3241">
              <w:rPr>
                <w:rFonts w:ascii="Arial" w:hAnsi="Arial" w:cs="Arial"/>
                <w:b/>
                <w:sz w:val="20"/>
              </w:rPr>
              <w:t xml:space="preserve"> </w:t>
            </w:r>
            <w:r w:rsidRPr="00C15CA8">
              <w:rPr>
                <w:rFonts w:ascii="Arial" w:hAnsi="Arial" w:cs="Arial"/>
                <w:b/>
                <w:sz w:val="18"/>
                <w:szCs w:val="18"/>
              </w:rPr>
              <w:t>Not Yet Competent</w:t>
            </w:r>
          </w:p>
        </w:tc>
      </w:tr>
    </w:tbl>
    <w:p w14:paraId="0752BBF7" w14:textId="3EE13645" w:rsidR="00622B2F" w:rsidRPr="00C15CA8" w:rsidRDefault="00622B2F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98"/>
        <w:gridCol w:w="4498"/>
      </w:tblGrid>
      <w:tr w:rsidR="00A4462D" w:rsidRPr="004C3241" w14:paraId="65B9A09E" w14:textId="77777777" w:rsidTr="00C9350D">
        <w:trPr>
          <w:trHeight w:val="283"/>
        </w:trPr>
        <w:tc>
          <w:tcPr>
            <w:tcW w:w="9016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CEB30BC" w14:textId="6EC96160" w:rsidR="00A4462D" w:rsidRPr="00C15CA8" w:rsidRDefault="00A827C6" w:rsidP="00F52EC8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Evidence </w:t>
            </w:r>
            <w:r w:rsidR="00416046" w:rsidRPr="00C15CA8">
              <w:rPr>
                <w:rFonts w:ascii="Arial" w:hAnsi="Arial" w:cs="Arial"/>
                <w:b/>
                <w:sz w:val="18"/>
                <w:szCs w:val="18"/>
              </w:rPr>
              <w:t>requirements</w:t>
            </w:r>
            <w:r w:rsidR="00A4462D" w:rsidRPr="00C15CA8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FD1A3B">
              <w:rPr>
                <w:rFonts w:ascii="Arial" w:hAnsi="Arial" w:cs="Arial"/>
                <w:b/>
                <w:sz w:val="18"/>
                <w:szCs w:val="18"/>
              </w:rPr>
              <w:t>checklist (ticked by assessor and evidence supplied to RTO)</w:t>
            </w:r>
          </w:p>
        </w:tc>
      </w:tr>
      <w:tr w:rsidR="00416046" w:rsidRPr="004C3241" w14:paraId="142DA14B" w14:textId="77777777" w:rsidTr="00FD1A3B">
        <w:trPr>
          <w:trHeight w:val="454"/>
        </w:trPr>
        <w:tc>
          <w:tcPr>
            <w:tcW w:w="4508" w:type="dxa"/>
            <w:tcBorders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</w:tcPr>
          <w:p w14:paraId="4ADBF083" w14:textId="68F3915E" w:rsidR="00416046" w:rsidRPr="00116942" w:rsidRDefault="00395443" w:rsidP="00FD1A3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43682847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82778957" w:edGrp="everyone"/>
                <w:r w:rsidR="00416046" w:rsidRPr="00116942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82778957"/>
              </w:sdtContent>
            </w:sdt>
            <w:r w:rsidR="00416046" w:rsidRPr="00116942">
              <w:rPr>
                <w:rFonts w:ascii="Arial" w:hAnsi="Arial" w:cs="Arial"/>
                <w:sz w:val="20"/>
              </w:rPr>
              <w:t xml:space="preserve"> </w:t>
            </w:r>
            <w:r w:rsidR="00BC0661" w:rsidRPr="00116942">
              <w:rPr>
                <w:rFonts w:ascii="Arial" w:hAnsi="Arial" w:cs="Arial"/>
                <w:sz w:val="18"/>
                <w:szCs w:val="18"/>
              </w:rPr>
              <w:t>Quiz</w:t>
            </w:r>
          </w:p>
          <w:p w14:paraId="70D2D106" w14:textId="77777777" w:rsidR="00630215" w:rsidRDefault="00395443" w:rsidP="00FD1A3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72811440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862354904" w:edGrp="everyone"/>
                <w:r w:rsidR="00630215" w:rsidRPr="00116942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862354904"/>
              </w:sdtContent>
            </w:sdt>
            <w:r w:rsidR="00630215" w:rsidRPr="00116942">
              <w:rPr>
                <w:rFonts w:ascii="Arial" w:hAnsi="Arial" w:cs="Arial"/>
                <w:sz w:val="20"/>
              </w:rPr>
              <w:t xml:space="preserve"> </w:t>
            </w:r>
            <w:r w:rsidR="00630215" w:rsidRPr="00116942">
              <w:rPr>
                <w:rFonts w:ascii="Arial" w:hAnsi="Arial" w:cs="Arial"/>
                <w:sz w:val="18"/>
                <w:szCs w:val="18"/>
              </w:rPr>
              <w:t>Workbook</w:t>
            </w:r>
          </w:p>
          <w:p w14:paraId="31F60E55" w14:textId="0628750F" w:rsidR="00116942" w:rsidRPr="00116942" w:rsidRDefault="00395443" w:rsidP="00FD1A3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48405835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703885140" w:edGrp="everyone"/>
                <w:r w:rsidR="00116942" w:rsidRPr="00116942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703885140"/>
              </w:sdtContent>
            </w:sdt>
            <w:r w:rsidR="00116942" w:rsidRPr="00116942">
              <w:rPr>
                <w:rFonts w:ascii="Arial" w:hAnsi="Arial" w:cs="Arial"/>
                <w:sz w:val="20"/>
              </w:rPr>
              <w:t xml:space="preserve"> </w:t>
            </w:r>
            <w:r w:rsidR="00116942" w:rsidRPr="00116942">
              <w:rPr>
                <w:rFonts w:ascii="Arial" w:hAnsi="Arial" w:cs="Arial"/>
                <w:sz w:val="18"/>
                <w:szCs w:val="18"/>
              </w:rPr>
              <w:t>Practical Assessment</w:t>
            </w:r>
          </w:p>
        </w:tc>
        <w:tc>
          <w:tcPr>
            <w:tcW w:w="4508" w:type="dxa"/>
            <w:tcBorders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2D98606" w14:textId="4F997DB9" w:rsidR="00416046" w:rsidRPr="00116942" w:rsidRDefault="00395443" w:rsidP="00FD1A3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824684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2006721714" w:edGrp="everyone"/>
                <w:r w:rsidR="00416046" w:rsidRPr="00116942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2006721714"/>
              </w:sdtContent>
            </w:sdt>
            <w:r w:rsidR="00416046" w:rsidRPr="00116942">
              <w:rPr>
                <w:rFonts w:ascii="Arial" w:hAnsi="Arial" w:cs="Arial"/>
                <w:sz w:val="20"/>
              </w:rPr>
              <w:t xml:space="preserve"> </w:t>
            </w:r>
            <w:r w:rsidR="00116942" w:rsidRPr="00116942">
              <w:rPr>
                <w:rFonts w:ascii="Arial" w:hAnsi="Arial" w:cs="Arial"/>
                <w:sz w:val="18"/>
                <w:szCs w:val="18"/>
              </w:rPr>
              <w:t>WHS risk management tools</w:t>
            </w:r>
          </w:p>
          <w:p w14:paraId="420906D1" w14:textId="7299C386" w:rsidR="00416046" w:rsidRDefault="00395443" w:rsidP="00FD1A3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62004502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690436567" w:edGrp="everyone"/>
                <w:r w:rsidR="00416046" w:rsidRPr="00116942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690436567"/>
              </w:sdtContent>
            </w:sdt>
            <w:r w:rsidR="00416046" w:rsidRPr="00116942">
              <w:rPr>
                <w:rFonts w:ascii="Arial" w:hAnsi="Arial" w:cs="Arial"/>
                <w:sz w:val="20"/>
              </w:rPr>
              <w:t xml:space="preserve"> </w:t>
            </w:r>
            <w:r w:rsidR="00116942" w:rsidRPr="00116942">
              <w:rPr>
                <w:rFonts w:ascii="Arial" w:hAnsi="Arial" w:cs="Arial"/>
                <w:sz w:val="18"/>
                <w:szCs w:val="18"/>
              </w:rPr>
              <w:t>Presentation materials (e.g. PowerPoint)</w:t>
            </w:r>
          </w:p>
          <w:p w14:paraId="4790AC45" w14:textId="38C6C456" w:rsidR="00116942" w:rsidRPr="00116942" w:rsidRDefault="00395443" w:rsidP="00116942">
            <w:pPr>
              <w:ind w:left="227" w:hanging="227"/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83780156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775947975" w:edGrp="everyone"/>
                <w:r w:rsidR="00116942" w:rsidRPr="00116942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775947975"/>
              </w:sdtContent>
            </w:sdt>
            <w:r w:rsidR="00116942" w:rsidRPr="00116942">
              <w:rPr>
                <w:rFonts w:ascii="Arial" w:hAnsi="Arial" w:cs="Arial"/>
                <w:sz w:val="20"/>
              </w:rPr>
              <w:t xml:space="preserve"> </w:t>
            </w:r>
            <w:r w:rsidR="00116942" w:rsidRPr="00116942">
              <w:rPr>
                <w:rFonts w:ascii="Arial" w:hAnsi="Arial" w:cs="Arial"/>
                <w:sz w:val="18"/>
                <w:szCs w:val="18"/>
              </w:rPr>
              <w:t>Findings from monitoring effectiveness of risk management tools</w:t>
            </w:r>
            <w:r w:rsidR="00116942">
              <w:rPr>
                <w:rFonts w:ascii="Arial" w:hAnsi="Arial" w:cs="Arial"/>
                <w:sz w:val="18"/>
                <w:szCs w:val="18"/>
              </w:rPr>
              <w:t xml:space="preserve"> (e.g. report)</w:t>
            </w:r>
          </w:p>
        </w:tc>
      </w:tr>
    </w:tbl>
    <w:p w14:paraId="0C01AA8E" w14:textId="77777777" w:rsidR="003430D8" w:rsidRPr="00C15CA8" w:rsidRDefault="003430D8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68"/>
      </w:tblGrid>
      <w:tr w:rsidR="00622B2F" w:rsidRPr="004C3241" w14:paraId="15080E66" w14:textId="77777777" w:rsidTr="00902BF8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6F8C96D" w14:textId="4F1D03EA" w:rsidR="00622B2F" w:rsidRPr="00C15CA8" w:rsidRDefault="00622B2F" w:rsidP="00101E97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 xml:space="preserve">Assessor </w:t>
            </w:r>
            <w:r w:rsidR="00902BF8">
              <w:rPr>
                <w:rFonts w:ascii="Arial" w:hAnsi="Arial" w:cs="Arial"/>
                <w:sz w:val="18"/>
                <w:szCs w:val="18"/>
              </w:rPr>
              <w:t>n</w:t>
            </w:r>
            <w:r w:rsidRPr="00C15CA8">
              <w:rPr>
                <w:rFonts w:ascii="Arial" w:hAnsi="Arial" w:cs="Arial"/>
                <w:sz w:val="18"/>
                <w:szCs w:val="18"/>
              </w:rPr>
              <w:t>ame</w:t>
            </w:r>
          </w:p>
        </w:tc>
        <w:tc>
          <w:tcPr>
            <w:tcW w:w="7168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01542B26" w14:textId="77777777" w:rsidR="00622B2F" w:rsidRPr="0029772D" w:rsidRDefault="00622B2F" w:rsidP="00E0429C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003249981" w:edGrp="everyone"/>
            <w:permEnd w:id="2003249981"/>
          </w:p>
        </w:tc>
      </w:tr>
      <w:tr w:rsidR="00611F8F" w:rsidRPr="004C3241" w14:paraId="28FD1891" w14:textId="77777777" w:rsidTr="00902BF8">
        <w:trPr>
          <w:trHeight w:val="567"/>
        </w:trPr>
        <w:tc>
          <w:tcPr>
            <w:tcW w:w="1828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11D1E5E" w14:textId="78B705D6" w:rsidR="00611F8F" w:rsidRPr="00C15CA8" w:rsidRDefault="00611F8F" w:rsidP="00611F8F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 xml:space="preserve">Assessor </w:t>
            </w:r>
            <w:r>
              <w:rPr>
                <w:rFonts w:ascii="Arial" w:hAnsi="Arial" w:cs="Arial"/>
                <w:sz w:val="18"/>
                <w:szCs w:val="18"/>
              </w:rPr>
              <w:t>s</w:t>
            </w:r>
            <w:r w:rsidRPr="00C15CA8">
              <w:rPr>
                <w:rFonts w:ascii="Arial" w:hAnsi="Arial" w:cs="Arial"/>
                <w:sz w:val="18"/>
                <w:szCs w:val="18"/>
              </w:rPr>
              <w:t>ignature</w:t>
            </w:r>
          </w:p>
        </w:tc>
        <w:permStart w:id="262963135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594165589"/>
            <w:showingPlcHdr/>
            <w:picture/>
          </w:sdtPr>
          <w:sdtContent>
            <w:tc>
              <w:tcPr>
                <w:tcW w:w="7168" w:type="dxa"/>
                <w:tcBorders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14:paraId="0522F426" w14:textId="5ECFB9CE" w:rsidR="00611F8F" w:rsidRPr="0029772D" w:rsidRDefault="00611F8F" w:rsidP="00611F8F">
                <w:pPr>
                  <w:jc w:val="left"/>
                  <w:rPr>
                    <w:rFonts w:ascii="Arial" w:hAnsi="Arial" w:cs="Arial"/>
                    <w:sz w:val="22"/>
                    <w:szCs w:val="22"/>
                  </w:rPr>
                </w:pPr>
                <w:r w:rsidRPr="00B04CDC">
                  <w:rPr>
                    <w:rFonts w:ascii="Arial" w:hAnsi="Arial" w:cs="Arial"/>
                    <w:noProof/>
                    <w:sz w:val="22"/>
                    <w:szCs w:val="22"/>
                  </w:rPr>
                  <w:drawing>
                    <wp:inline distT="0" distB="0" distL="0" distR="0" wp14:anchorId="6217FE15" wp14:editId="4D7B5B32">
                      <wp:extent cx="3913549" cy="360000"/>
                      <wp:effectExtent l="0" t="0" r="0" b="2540"/>
                      <wp:docPr id="870864750" name="Picture 870864750" descr="Shape&#10;&#10;Description automatically generated with low confidenc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7119319" name="Picture 107119319" descr="Shape&#10;&#10;Description automatically generated with low confidence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13549" cy="36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262963135" w:displacedByCustomXml="prev"/>
      </w:tr>
    </w:tbl>
    <w:p w14:paraId="3AD079C1" w14:textId="77777777" w:rsidR="004C3241" w:rsidRDefault="004C3241">
      <w:pPr>
        <w:jc w:val="left"/>
        <w:rPr>
          <w:szCs w:val="32"/>
        </w:rPr>
        <w:sectPr w:rsidR="004C3241" w:rsidSect="00EA2593">
          <w:headerReference w:type="even" r:id="rId10"/>
          <w:headerReference w:type="default" r:id="rId11"/>
          <w:footerReference w:type="even" r:id="rId12"/>
          <w:footerReference w:type="default" r:id="rId13"/>
          <w:pgSz w:w="11906" w:h="16838"/>
          <w:pgMar w:top="1440" w:right="1440" w:bottom="1440" w:left="1440" w:header="680" w:footer="680" w:gutter="0"/>
          <w:cols w:space="708"/>
          <w:docGrid w:linePitch="360"/>
        </w:sectPr>
      </w:pPr>
    </w:p>
    <w:p w14:paraId="6592963D" w14:textId="23F13A6D" w:rsidR="00787509" w:rsidRPr="004932A4" w:rsidRDefault="00395443" w:rsidP="00787509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131756475"/>
          <w:placeholder>
            <w:docPart w:val="651844A1133943CF8A8F5CA995E9E381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B66284">
            <w:rPr>
              <w:szCs w:val="32"/>
            </w:rPr>
            <w:t>BSBWHS519</w:t>
          </w:r>
        </w:sdtContent>
      </w:sdt>
      <w:r w:rsidR="00787509" w:rsidRPr="004932A4">
        <w:rPr>
          <w:szCs w:val="32"/>
        </w:rPr>
        <w:t xml:space="preserve"> </w:t>
      </w:r>
    </w:p>
    <w:p w14:paraId="439A7E8C" w14:textId="79470DFF" w:rsidR="00787509" w:rsidRDefault="00395443" w:rsidP="00787509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1999992583"/>
          <w:placeholder>
            <w:docPart w:val="E671437E981C4ACE85A6EA8021A0FF68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B66284">
            <w:rPr>
              <w:szCs w:val="32"/>
            </w:rPr>
            <w:t>Lead the development and use of WHS risk management tools</w:t>
          </w:r>
        </w:sdtContent>
      </w:sdt>
    </w:p>
    <w:p w14:paraId="18F59947" w14:textId="77777777" w:rsidR="00787509" w:rsidRPr="002D0927" w:rsidRDefault="00787509" w:rsidP="00787509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2105F929" w14:textId="3CA1AD32" w:rsidR="00787509" w:rsidRPr="004932A4" w:rsidRDefault="00787509" w:rsidP="00787509">
      <w:pPr>
        <w:pStyle w:val="01BoldTitleUnitCodeandName"/>
        <w:rPr>
          <w:szCs w:val="32"/>
        </w:rPr>
      </w:pPr>
      <w:r>
        <w:rPr>
          <w:szCs w:val="32"/>
        </w:rPr>
        <w:t>WORKBOOK</w:t>
      </w:r>
    </w:p>
    <w:p w14:paraId="7D344E7E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p w14:paraId="5AB4253E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44"/>
      </w:tblGrid>
      <w:tr w:rsidR="00787509" w:rsidRPr="00750D30" w14:paraId="783BBAAE" w14:textId="77777777" w:rsidTr="009100AE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C05A3E6" w14:textId="77777777" w:rsidR="00787509" w:rsidRPr="00750D30" w:rsidRDefault="00787509" w:rsidP="009100AE">
            <w:pPr>
              <w:ind w:right="-107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71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F6D895F" w14:textId="77777777" w:rsidR="00787509" w:rsidRPr="0029772D" w:rsidRDefault="00787509" w:rsidP="009100AE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779236269" w:edGrp="everyone"/>
            <w:permEnd w:id="779236269"/>
          </w:p>
        </w:tc>
      </w:tr>
    </w:tbl>
    <w:p w14:paraId="267595C1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p w14:paraId="07FEE05D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787509" w:rsidRPr="00750D30" w14:paraId="7951A012" w14:textId="77777777" w:rsidTr="009100AE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57F1FBB1" w14:textId="77777777" w:rsidR="00787509" w:rsidRPr="00750D30" w:rsidRDefault="00787509" w:rsidP="009100AE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787509" w:rsidRPr="00750D30" w14:paraId="2790FF6E" w14:textId="77777777" w:rsidTr="009100AE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4B76CC86" w14:textId="77777777" w:rsidR="00787509" w:rsidRPr="00750D30" w:rsidRDefault="00787509" w:rsidP="009100AE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787509" w:rsidRPr="00750D30" w14:paraId="6533B287" w14:textId="77777777" w:rsidTr="009100AE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00A3F522" w14:textId="06F0FB5C" w:rsidR="00787509" w:rsidRPr="00750D30" w:rsidRDefault="00787509" w:rsidP="00116942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will complete written </w:t>
            </w:r>
            <w:r>
              <w:rPr>
                <w:rFonts w:ascii="Arial" w:hAnsi="Arial" w:cs="Arial"/>
                <w:sz w:val="20"/>
              </w:rPr>
              <w:t xml:space="preserve">activities </w:t>
            </w:r>
            <w:r w:rsidRPr="00750D30">
              <w:rPr>
                <w:rFonts w:ascii="Arial" w:hAnsi="Arial" w:cs="Arial"/>
                <w:sz w:val="20"/>
              </w:rPr>
              <w:t>as outlined on the following pages. You must attempt all questions and provide enough detail in your responses to demonstrate your knowledge.</w:t>
            </w:r>
          </w:p>
          <w:p w14:paraId="2CFFC87C" w14:textId="27E5C5D9" w:rsidR="00787509" w:rsidRPr="00750D30" w:rsidRDefault="005526C8" w:rsidP="00116942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The timeframe for these tasks will be established by your Assessor or Training Plan</w:t>
            </w:r>
            <w:r w:rsidR="00787509" w:rsidRPr="00750D30">
              <w:rPr>
                <w:rFonts w:ascii="Arial" w:hAnsi="Arial" w:cs="Arial"/>
                <w:sz w:val="20"/>
              </w:rPr>
              <w:t>, but additional time may be allowed upon negotiation with the Assessor.</w:t>
            </w:r>
          </w:p>
          <w:p w14:paraId="6BBAFA30" w14:textId="77777777" w:rsidR="00787509" w:rsidRPr="00750D30" w:rsidRDefault="00787509" w:rsidP="00116942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questions unassisted by the Assessor or other personnel but may refer to reference material as needed. All questions must be answered correctly for a ‘Satisfactory’ assessment outcome to be awarded. </w:t>
            </w:r>
          </w:p>
          <w:p w14:paraId="7F1CF12B" w14:textId="77777777" w:rsidR="00787509" w:rsidRPr="00750D30" w:rsidRDefault="00787509" w:rsidP="00116942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An oral examination may be allowed under certain circumstances, whereby your answers will be documented by another party. </w:t>
            </w:r>
          </w:p>
          <w:p w14:paraId="145CEC3F" w14:textId="77777777" w:rsidR="00787509" w:rsidRPr="00750D30" w:rsidRDefault="00787509" w:rsidP="00116942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Any written questions that are incomplete, or not answered satisfactorily will need to be completed again after further training support.</w:t>
            </w:r>
          </w:p>
          <w:p w14:paraId="4BDFD679" w14:textId="77777777" w:rsidR="00787509" w:rsidRPr="00750D30" w:rsidRDefault="00787509" w:rsidP="00116942">
            <w:pPr>
              <w:numPr>
                <w:ilvl w:val="2"/>
                <w:numId w:val="19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you answer a question incorrectly but modify your response, put your initials next to the written change (or the Assessor must initial a verbal change).</w:t>
            </w:r>
          </w:p>
        </w:tc>
      </w:tr>
      <w:tr w:rsidR="00787509" w:rsidRPr="00750D30" w14:paraId="4E22EAA7" w14:textId="77777777" w:rsidTr="009100AE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B54C554" w14:textId="1312EC13" w:rsidR="00787509" w:rsidRPr="00750D30" w:rsidRDefault="00787509" w:rsidP="009100AE">
            <w:pPr>
              <w:ind w:right="-24"/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Resources required</w:t>
            </w:r>
          </w:p>
        </w:tc>
      </w:tr>
      <w:tr w:rsidR="00787509" w:rsidRPr="00750D30" w14:paraId="4BDE7774" w14:textId="77777777" w:rsidTr="009100AE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C90D8EB" w14:textId="77777777" w:rsidR="00787509" w:rsidRPr="00750D30" w:rsidRDefault="00787509" w:rsidP="009100AE">
            <w:pPr>
              <w:ind w:right="-24"/>
              <w:jc w:val="left"/>
              <w:rPr>
                <w:rFonts w:ascii="Arial" w:hAnsi="Arial" w:cs="Arial"/>
                <w:bCs/>
                <w:sz w:val="20"/>
              </w:rPr>
            </w:pPr>
            <w:r w:rsidRPr="00750D30">
              <w:rPr>
                <w:rFonts w:ascii="Arial" w:hAnsi="Arial" w:cs="Arial"/>
                <w:bCs/>
                <w:sz w:val="20"/>
              </w:rPr>
              <w:t>Pen</w:t>
            </w:r>
          </w:p>
        </w:tc>
      </w:tr>
    </w:tbl>
    <w:p w14:paraId="30996CF1" w14:textId="77777777" w:rsidR="00787509" w:rsidRPr="00750D30" w:rsidRDefault="00787509" w:rsidP="00787509">
      <w:pPr>
        <w:ind w:right="-24"/>
        <w:rPr>
          <w:rFonts w:ascii="Arial" w:hAnsi="Arial" w:cs="Arial"/>
          <w:sz w:val="20"/>
        </w:rPr>
      </w:pPr>
    </w:p>
    <w:p w14:paraId="08F51E30" w14:textId="77777777" w:rsidR="00787509" w:rsidRPr="00750D30" w:rsidRDefault="00787509" w:rsidP="00787509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787509" w:rsidRPr="00750D30" w14:paraId="490FAB55" w14:textId="77777777" w:rsidTr="009100AE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3E93D999" w14:textId="77777777" w:rsidR="00787509" w:rsidRPr="00750D30" w:rsidRDefault="00787509" w:rsidP="009100AE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</w:p>
        </w:tc>
      </w:tr>
      <w:tr w:rsidR="00787509" w:rsidRPr="00750D30" w14:paraId="42E269EA" w14:textId="77777777" w:rsidTr="009100AE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92CB32B" w14:textId="77777777" w:rsidR="00787509" w:rsidRPr="00750D30" w:rsidRDefault="00787509" w:rsidP="009100AE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787509" w:rsidRPr="00750D30" w14:paraId="081F3A57" w14:textId="77777777" w:rsidTr="009100AE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03060210" w14:textId="77777777" w:rsidR="00787509" w:rsidRPr="00750D30" w:rsidRDefault="00787509" w:rsidP="00116942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oral examination has occurred, ensure that this is acknowledged in writing (e.g. FT001 and Assessor Comments)</w:t>
            </w:r>
          </w:p>
          <w:p w14:paraId="1889E14D" w14:textId="77777777" w:rsidR="00787509" w:rsidRPr="00750D30" w:rsidRDefault="00787509" w:rsidP="00116942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All questions must be satisfactorily demonstrated by the Participant for a Satisfactory determination (indicated by an Assessor tick to the right of the question).</w:t>
            </w:r>
          </w:p>
          <w:p w14:paraId="7C95175F" w14:textId="77777777" w:rsidR="00787509" w:rsidRPr="00750D30" w:rsidRDefault="00787509" w:rsidP="00116942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Assessors are to complete marking in pen of a different colour to the Participant.</w:t>
            </w:r>
          </w:p>
          <w:p w14:paraId="7EAE8487" w14:textId="77777777" w:rsidR="00787509" w:rsidRPr="00750D30" w:rsidRDefault="00787509" w:rsidP="00116942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If the Participant verbally modifies their response, write in the modified response verbatim and put your initials next to the written change. </w:t>
            </w:r>
          </w:p>
        </w:tc>
      </w:tr>
    </w:tbl>
    <w:p w14:paraId="310DC27F" w14:textId="77777777" w:rsidR="00787509" w:rsidRDefault="00787509" w:rsidP="00787509">
      <w:pPr>
        <w:jc w:val="left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br w:type="page"/>
      </w: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134892" w:rsidRPr="00BA4D9F" w14:paraId="2076B3E4" w14:textId="77777777" w:rsidTr="00396DBE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7CDF601A" w14:textId="77777777" w:rsidR="00134892" w:rsidRPr="00750D30" w:rsidRDefault="00134892" w:rsidP="00396DBE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lastRenderedPageBreak/>
              <w:t>ASSESSOR COMMENTS</w:t>
            </w:r>
          </w:p>
        </w:tc>
      </w:tr>
      <w:tr w:rsidR="00134892" w:rsidRPr="00BA4D9F" w14:paraId="6642B32C" w14:textId="77777777" w:rsidTr="00396DBE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4E001C8" w14:textId="77777777" w:rsidR="00134892" w:rsidRPr="00DE303D" w:rsidRDefault="00134892" w:rsidP="00396DBE">
            <w:pPr>
              <w:ind w:right="390"/>
              <w:rPr>
                <w:rFonts w:ascii="Arial" w:hAnsi="Arial" w:cs="Arial"/>
                <w:b/>
                <w:bCs/>
                <w:spacing w:val="-4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4"/>
                <w:sz w:val="20"/>
              </w:rPr>
              <w:t>As necessary, outline:</w:t>
            </w:r>
          </w:p>
          <w:p w14:paraId="20B101DE" w14:textId="77777777" w:rsidR="00134892" w:rsidRPr="00DE303D" w:rsidRDefault="00134892" w:rsidP="00134892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pacing w:val="-4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Details on reattempts, alternative arrangements or reasonable adjustments made.</w:t>
            </w:r>
          </w:p>
          <w:p w14:paraId="41A15B91" w14:textId="77777777" w:rsidR="00134892" w:rsidRPr="00750D30" w:rsidRDefault="00134892" w:rsidP="00134892">
            <w:pPr>
              <w:numPr>
                <w:ilvl w:val="0"/>
                <w:numId w:val="19"/>
              </w:num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Where a Participant is deemed ‘Not Satisfactory’, provide recommendations for future training.</w:t>
            </w:r>
          </w:p>
        </w:tc>
      </w:tr>
      <w:tr w:rsidR="00134892" w:rsidRPr="00BE6808" w14:paraId="6DD7D6A9" w14:textId="77777777" w:rsidTr="00396DBE">
        <w:trPr>
          <w:trHeight w:val="12595"/>
        </w:trPr>
        <w:tc>
          <w:tcPr>
            <w:tcW w:w="907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7E09599" w14:textId="77777777" w:rsidR="00134892" w:rsidRPr="00BE6808" w:rsidRDefault="00134892" w:rsidP="00396DBE">
            <w:pPr>
              <w:jc w:val="left"/>
              <w:rPr>
                <w:rFonts w:ascii="Arial" w:hAnsi="Arial" w:cs="Arial"/>
                <w:bCs/>
                <w:sz w:val="22"/>
                <w:szCs w:val="22"/>
              </w:rPr>
            </w:pPr>
            <w:permStart w:id="1429106674" w:edGrp="everyone"/>
            <w:permEnd w:id="1429106674"/>
          </w:p>
        </w:tc>
      </w:tr>
    </w:tbl>
    <w:p w14:paraId="4A8CFF41" w14:textId="77777777" w:rsidR="00787509" w:rsidRPr="000E310E" w:rsidRDefault="00787509" w:rsidP="00787509">
      <w:pPr>
        <w:jc w:val="left"/>
        <w:rPr>
          <w:rFonts w:ascii="Arial" w:hAnsi="Arial"/>
          <w:bCs/>
          <w:sz w:val="22"/>
          <w:szCs w:val="22"/>
        </w:rPr>
      </w:pPr>
      <w:r w:rsidRPr="000E310E">
        <w:rPr>
          <w:rFonts w:ascii="Arial" w:hAnsi="Arial"/>
          <w:bCs/>
          <w:sz w:val="22"/>
          <w:szCs w:val="22"/>
        </w:rPr>
        <w:br w:type="page"/>
      </w:r>
    </w:p>
    <w:p w14:paraId="35C80205" w14:textId="77777777" w:rsidR="00920F6C" w:rsidRPr="00594B1F" w:rsidRDefault="00920F6C" w:rsidP="00920F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b/>
          <w:bCs/>
          <w:sz w:val="22"/>
          <w:szCs w:val="22"/>
        </w:rPr>
      </w:pPr>
      <w:r w:rsidRPr="00594B1F">
        <w:rPr>
          <w:rFonts w:ascii="Arial" w:hAnsi="Arial" w:cs="Arial"/>
          <w:b/>
          <w:bCs/>
          <w:sz w:val="22"/>
          <w:szCs w:val="22"/>
        </w:rPr>
        <w:lastRenderedPageBreak/>
        <w:t>NOTE</w:t>
      </w:r>
    </w:p>
    <w:p w14:paraId="5502432C" w14:textId="77777777" w:rsidR="00920F6C" w:rsidRPr="00594B1F" w:rsidRDefault="00920F6C" w:rsidP="00920F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sz w:val="22"/>
          <w:szCs w:val="22"/>
        </w:rPr>
      </w:pPr>
    </w:p>
    <w:p w14:paraId="52D7C227" w14:textId="77777777" w:rsidR="00920F6C" w:rsidRPr="00594B1F" w:rsidRDefault="00920F6C" w:rsidP="00920F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sz w:val="22"/>
          <w:szCs w:val="22"/>
        </w:rPr>
      </w:pPr>
      <w:r w:rsidRPr="00594B1F">
        <w:rPr>
          <w:rFonts w:ascii="Arial" w:hAnsi="Arial" w:cs="Arial"/>
          <w:sz w:val="22"/>
          <w:szCs w:val="22"/>
        </w:rPr>
        <w:t>At times, you will be provided with a specific business context to which you must respond, otherwise it is anticipated that you will use a workplace of your choosing (your own, or hypothetical) to provide the context to the task.</w:t>
      </w:r>
    </w:p>
    <w:p w14:paraId="3A4043D6" w14:textId="77777777" w:rsidR="00920F6C" w:rsidRPr="00594B1F" w:rsidRDefault="00920F6C" w:rsidP="00920F6C">
      <w:pPr>
        <w:pStyle w:val="11CSTCPLQuestionBulle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ind w:left="0" w:firstLine="0"/>
        <w:jc w:val="center"/>
        <w:rPr>
          <w:rFonts w:cs="Arial"/>
          <w:b w:val="0"/>
          <w:bCs/>
          <w:sz w:val="22"/>
          <w:szCs w:val="22"/>
        </w:rPr>
      </w:pPr>
    </w:p>
    <w:p w14:paraId="4E773146" w14:textId="08BFA2D5" w:rsidR="00920F6C" w:rsidRPr="001F0177" w:rsidRDefault="00920F6C" w:rsidP="001F0177">
      <w:pPr>
        <w:pStyle w:val="11CSTCPLQuestionBulle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ind w:left="0" w:firstLine="0"/>
        <w:jc w:val="center"/>
        <w:rPr>
          <w:rFonts w:cs="Arial"/>
          <w:b w:val="0"/>
          <w:bCs/>
          <w:sz w:val="22"/>
          <w:szCs w:val="22"/>
        </w:rPr>
      </w:pPr>
      <w:r w:rsidRPr="00594B1F">
        <w:rPr>
          <w:rFonts w:cs="Arial"/>
          <w:b w:val="0"/>
          <w:bCs/>
          <w:sz w:val="22"/>
          <w:szCs w:val="22"/>
        </w:rPr>
        <w:t>At all times, the responses in your assessment must reference</w:t>
      </w:r>
      <w:r w:rsidRPr="00594B1F">
        <w:rPr>
          <w:rFonts w:cs="Arial"/>
          <w:sz w:val="22"/>
          <w:szCs w:val="22"/>
        </w:rPr>
        <w:t xml:space="preserve"> Australian </w:t>
      </w:r>
      <w:r w:rsidRPr="00594B1F">
        <w:rPr>
          <w:rFonts w:cs="Arial"/>
          <w:b w:val="0"/>
          <w:bCs/>
          <w:sz w:val="22"/>
          <w:szCs w:val="22"/>
        </w:rPr>
        <w:t>(Queensland or Federal) documentation, including legislation, regulations, codes of practice, standards and guidance publications.</w:t>
      </w:r>
      <w:r w:rsidR="001F0177">
        <w:rPr>
          <w:rFonts w:cs="Arial"/>
          <w:b w:val="0"/>
          <w:bCs/>
          <w:sz w:val="22"/>
          <w:szCs w:val="22"/>
        </w:rPr>
        <w:t xml:space="preserve"> For example, in Queensland refer to </w:t>
      </w:r>
      <w:hyperlink r:id="rId14" w:history="1">
        <w:r w:rsidR="001F0177" w:rsidRPr="001F0177">
          <w:rPr>
            <w:rStyle w:val="Hyperlink"/>
            <w:b w:val="0"/>
            <w:bCs/>
            <w:sz w:val="22"/>
            <w:szCs w:val="22"/>
          </w:rPr>
          <w:t>https://www.worksafe.qld.gov.au/</w:t>
        </w:r>
      </w:hyperlink>
    </w:p>
    <w:p w14:paraId="22D53234" w14:textId="77777777" w:rsidR="004A3A5C" w:rsidRPr="003B60C2" w:rsidRDefault="004A3A5C" w:rsidP="004A3A5C">
      <w:pPr>
        <w:rPr>
          <w:rFonts w:ascii="Arial" w:hAnsi="Arial" w:cs="Arial"/>
          <w:sz w:val="22"/>
          <w:szCs w:val="22"/>
        </w:rPr>
      </w:pPr>
    </w:p>
    <w:p w14:paraId="67F3B2B4" w14:textId="77777777" w:rsidR="004A3A5C" w:rsidRPr="003B60C2" w:rsidRDefault="004A3A5C" w:rsidP="004A3A5C">
      <w:pPr>
        <w:rPr>
          <w:rFonts w:ascii="Arial" w:hAnsi="Arial" w:cs="Arial"/>
          <w:sz w:val="22"/>
          <w:szCs w:val="22"/>
        </w:rPr>
      </w:pPr>
      <w:r w:rsidRPr="003B60C2">
        <w:rPr>
          <w:rFonts w:ascii="Arial" w:hAnsi="Arial" w:cs="Arial"/>
          <w:sz w:val="22"/>
          <w:szCs w:val="22"/>
        </w:rPr>
        <w:t xml:space="preserve">For the following activities, name a workplace that you wish to examine. </w:t>
      </w:r>
    </w:p>
    <w:p w14:paraId="0B1B9DFA" w14:textId="77777777" w:rsidR="004A3A5C" w:rsidRPr="0076313E" w:rsidRDefault="004A3A5C" w:rsidP="004A3A5C">
      <w:pPr>
        <w:rPr>
          <w:rFonts w:ascii="Arial" w:hAnsi="Arial" w:cs="Arial"/>
          <w:sz w:val="22"/>
          <w:szCs w:val="22"/>
        </w:rPr>
      </w:pPr>
    </w:p>
    <w:tbl>
      <w:tblPr>
        <w:tblStyle w:val="TableGrid"/>
        <w:tblW w:w="9235" w:type="dxa"/>
        <w:tblLook w:val="04A0" w:firstRow="1" w:lastRow="0" w:firstColumn="1" w:lastColumn="0" w:noHBand="0" w:noVBand="1"/>
      </w:tblPr>
      <w:tblGrid>
        <w:gridCol w:w="2405"/>
        <w:gridCol w:w="6830"/>
      </w:tblGrid>
      <w:tr w:rsidR="004A3A5C" w:rsidRPr="0076313E" w14:paraId="2472AE5D" w14:textId="77777777" w:rsidTr="00B37577">
        <w:trPr>
          <w:trHeight w:val="454"/>
        </w:trPr>
        <w:tc>
          <w:tcPr>
            <w:tcW w:w="2405" w:type="dxa"/>
            <w:shd w:val="clear" w:color="auto" w:fill="D9D9D9" w:themeFill="background1" w:themeFillShade="D9"/>
            <w:vAlign w:val="center"/>
          </w:tcPr>
          <w:p w14:paraId="3D883997" w14:textId="77777777" w:rsidR="004A3A5C" w:rsidRPr="0076313E" w:rsidRDefault="004A3A5C" w:rsidP="00B37577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76313E">
              <w:rPr>
                <w:rFonts w:ascii="Arial" w:hAnsi="Arial" w:cs="Arial"/>
                <w:b/>
                <w:sz w:val="22"/>
                <w:szCs w:val="22"/>
              </w:rPr>
              <w:t>Name of workplace</w:t>
            </w:r>
          </w:p>
        </w:tc>
        <w:tc>
          <w:tcPr>
            <w:tcW w:w="6830" w:type="dxa"/>
            <w:vAlign w:val="center"/>
          </w:tcPr>
          <w:p w14:paraId="2E16316B" w14:textId="1A88F61E" w:rsidR="004A3A5C" w:rsidRPr="00134892" w:rsidRDefault="004A3A5C" w:rsidP="00B37577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1333157482" w:edGrp="everyone"/>
            <w:permEnd w:id="1333157482"/>
          </w:p>
        </w:tc>
      </w:tr>
    </w:tbl>
    <w:p w14:paraId="5E97ED1E" w14:textId="77777777" w:rsidR="004A3A5C" w:rsidRPr="0076313E" w:rsidRDefault="004A3A5C" w:rsidP="004A3A5C">
      <w:pPr>
        <w:pStyle w:val="11CSTCPLQuestionBullet"/>
        <w:rPr>
          <w:sz w:val="22"/>
          <w:szCs w:val="22"/>
        </w:rPr>
      </w:pPr>
    </w:p>
    <w:p w14:paraId="05706EBF" w14:textId="77777777" w:rsidR="004A3A5C" w:rsidRPr="00F90CC3" w:rsidRDefault="004A3A5C" w:rsidP="004A3A5C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7"/>
        <w:tblW w:w="0" w:type="auto"/>
        <w:shd w:val="clear" w:color="auto" w:fill="F7CAAC"/>
        <w:tblLook w:val="04A0" w:firstRow="1" w:lastRow="0" w:firstColumn="1" w:lastColumn="0" w:noHBand="0" w:noVBand="1"/>
      </w:tblPr>
      <w:tblGrid>
        <w:gridCol w:w="9016"/>
      </w:tblGrid>
      <w:tr w:rsidR="004A3A5C" w:rsidRPr="00F90CC3" w14:paraId="7118D7A4" w14:textId="77777777" w:rsidTr="00B37577">
        <w:tc>
          <w:tcPr>
            <w:tcW w:w="9235" w:type="dxa"/>
            <w:shd w:val="clear" w:color="auto" w:fill="232F84"/>
          </w:tcPr>
          <w:p w14:paraId="45553681" w14:textId="77777777" w:rsidR="004A3A5C" w:rsidRPr="00F90CC3" w:rsidRDefault="004A3A5C" w:rsidP="00116942">
            <w:pPr>
              <w:numPr>
                <w:ilvl w:val="0"/>
                <w:numId w:val="23"/>
              </w:numPr>
              <w:jc w:val="left"/>
              <w:rPr>
                <w:rFonts w:ascii="Arial" w:hAnsi="Arial" w:cs="Arial"/>
                <w:b/>
                <w:sz w:val="22"/>
              </w:rPr>
            </w:pPr>
            <w:bookmarkStart w:id="0" w:name="_Ref58826307"/>
          </w:p>
        </w:tc>
        <w:bookmarkEnd w:id="0"/>
      </w:tr>
      <w:tr w:rsidR="004A3A5C" w:rsidRPr="00F90CC3" w14:paraId="0388A30E" w14:textId="77777777" w:rsidTr="00B37577">
        <w:tc>
          <w:tcPr>
            <w:tcW w:w="9235" w:type="dxa"/>
            <w:shd w:val="clear" w:color="auto" w:fill="A1D7E1"/>
          </w:tcPr>
          <w:p w14:paraId="6115942E" w14:textId="77777777" w:rsidR="004A3A5C" w:rsidRPr="00F90CC3" w:rsidRDefault="004A3A5C" w:rsidP="00B37577">
            <w:pPr>
              <w:jc w:val="left"/>
              <w:rPr>
                <w:rFonts w:ascii="Arial" w:hAnsi="Arial" w:cs="Arial"/>
                <w:sz w:val="22"/>
              </w:rPr>
            </w:pPr>
            <w:r w:rsidRPr="00F90CC3">
              <w:rPr>
                <w:rFonts w:ascii="Arial" w:hAnsi="Arial" w:cs="Arial"/>
                <w:sz w:val="22"/>
              </w:rPr>
              <w:t>Summarise what the following documents address with respect to risk management (in the context of risk management tools):</w:t>
            </w:r>
          </w:p>
          <w:p w14:paraId="13E28E3E" w14:textId="77777777" w:rsidR="004A3A5C" w:rsidRPr="00F90CC3" w:rsidRDefault="004A3A5C" w:rsidP="00116942">
            <w:pPr>
              <w:numPr>
                <w:ilvl w:val="0"/>
                <w:numId w:val="25"/>
              </w:numPr>
              <w:jc w:val="left"/>
              <w:rPr>
                <w:rFonts w:ascii="Arial" w:hAnsi="Arial" w:cs="Arial"/>
                <w:sz w:val="22"/>
              </w:rPr>
            </w:pPr>
            <w:bookmarkStart w:id="1" w:name="_Ref58828786"/>
            <w:r w:rsidRPr="00F90CC3">
              <w:rPr>
                <w:rFonts w:ascii="Arial" w:hAnsi="Arial" w:cs="Arial"/>
                <w:i/>
                <w:sz w:val="22"/>
              </w:rPr>
              <w:t>Work Health and Safety Act 2011</w:t>
            </w:r>
            <w:r w:rsidRPr="00F90CC3">
              <w:rPr>
                <w:rFonts w:ascii="Arial" w:hAnsi="Arial" w:cs="Arial"/>
                <w:sz w:val="22"/>
              </w:rPr>
              <w:t xml:space="preserve"> (Qld)</w:t>
            </w:r>
            <w:bookmarkEnd w:id="1"/>
          </w:p>
          <w:p w14:paraId="757798B7" w14:textId="77777777" w:rsidR="004A3A5C" w:rsidRPr="00F90CC3" w:rsidRDefault="004A3A5C" w:rsidP="00116942">
            <w:pPr>
              <w:numPr>
                <w:ilvl w:val="0"/>
                <w:numId w:val="25"/>
              </w:numPr>
              <w:jc w:val="left"/>
              <w:rPr>
                <w:rFonts w:ascii="Arial" w:hAnsi="Arial" w:cs="Arial"/>
                <w:sz w:val="22"/>
              </w:rPr>
            </w:pPr>
            <w:bookmarkStart w:id="2" w:name="_Ref58828788"/>
            <w:r w:rsidRPr="00F90CC3">
              <w:rPr>
                <w:rFonts w:ascii="Arial" w:hAnsi="Arial" w:cs="Arial"/>
                <w:i/>
                <w:sz w:val="22"/>
              </w:rPr>
              <w:t>Work Health and Safety Regulations 2011</w:t>
            </w:r>
            <w:r w:rsidRPr="00F90CC3">
              <w:rPr>
                <w:rFonts w:ascii="Arial" w:hAnsi="Arial" w:cs="Arial"/>
                <w:sz w:val="22"/>
              </w:rPr>
              <w:t xml:space="preserve"> (Qld)</w:t>
            </w:r>
            <w:bookmarkEnd w:id="2"/>
            <w:r w:rsidRPr="00F90CC3">
              <w:rPr>
                <w:rFonts w:ascii="Arial" w:hAnsi="Arial" w:cs="Arial"/>
                <w:sz w:val="22"/>
              </w:rPr>
              <w:t xml:space="preserve"> </w:t>
            </w:r>
          </w:p>
          <w:p w14:paraId="082AAD87" w14:textId="516EA683" w:rsidR="004A3A5C" w:rsidRPr="00F90CC3" w:rsidRDefault="004A3A5C" w:rsidP="00116942">
            <w:pPr>
              <w:numPr>
                <w:ilvl w:val="0"/>
                <w:numId w:val="25"/>
              </w:numPr>
              <w:jc w:val="left"/>
              <w:rPr>
                <w:rFonts w:ascii="Arial" w:hAnsi="Arial" w:cs="Arial"/>
                <w:sz w:val="22"/>
              </w:rPr>
            </w:pPr>
            <w:bookmarkStart w:id="3" w:name="_Ref58828789"/>
            <w:r w:rsidRPr="00F90CC3">
              <w:rPr>
                <w:rFonts w:ascii="Arial" w:hAnsi="Arial" w:cs="Arial"/>
                <w:sz w:val="22"/>
              </w:rPr>
              <w:t>Work Health and Safety Consultation, Co-operation and Co-ordination Code of Practice 20</w:t>
            </w:r>
            <w:r w:rsidR="009C0ECE">
              <w:rPr>
                <w:rFonts w:ascii="Arial" w:hAnsi="Arial" w:cs="Arial"/>
                <w:sz w:val="22"/>
              </w:rPr>
              <w:t>2</w:t>
            </w:r>
            <w:r w:rsidRPr="00F90CC3">
              <w:rPr>
                <w:rFonts w:ascii="Arial" w:hAnsi="Arial" w:cs="Arial"/>
                <w:sz w:val="22"/>
              </w:rPr>
              <w:t>1</w:t>
            </w:r>
            <w:bookmarkEnd w:id="3"/>
          </w:p>
          <w:p w14:paraId="684FD00F" w14:textId="77777777" w:rsidR="004A3A5C" w:rsidRPr="00F90CC3" w:rsidRDefault="004A3A5C" w:rsidP="00116942">
            <w:pPr>
              <w:numPr>
                <w:ilvl w:val="0"/>
                <w:numId w:val="25"/>
              </w:numPr>
              <w:jc w:val="left"/>
              <w:rPr>
                <w:rFonts w:ascii="Arial" w:hAnsi="Arial" w:cs="Arial"/>
                <w:sz w:val="22"/>
              </w:rPr>
            </w:pPr>
            <w:bookmarkStart w:id="4" w:name="_Ref58828791"/>
            <w:r w:rsidRPr="00F90CC3">
              <w:rPr>
                <w:rFonts w:ascii="Arial" w:hAnsi="Arial" w:cs="Arial"/>
                <w:sz w:val="22"/>
              </w:rPr>
              <w:t>Safe Work Australia model Code of Practice: How to Manage Work Health and Safety Risks</w:t>
            </w:r>
            <w:bookmarkEnd w:id="4"/>
            <w:r w:rsidRPr="00F90CC3">
              <w:rPr>
                <w:rFonts w:ascii="Arial" w:hAnsi="Arial" w:cs="Arial"/>
                <w:sz w:val="22"/>
              </w:rPr>
              <w:t xml:space="preserve"> </w:t>
            </w:r>
          </w:p>
          <w:p w14:paraId="58EDBC3E" w14:textId="77777777" w:rsidR="004A3A5C" w:rsidRPr="00F90CC3" w:rsidRDefault="004A3A5C" w:rsidP="00116942">
            <w:pPr>
              <w:numPr>
                <w:ilvl w:val="0"/>
                <w:numId w:val="25"/>
              </w:numPr>
              <w:jc w:val="left"/>
              <w:rPr>
                <w:rFonts w:ascii="Arial" w:hAnsi="Arial" w:cs="Arial"/>
                <w:sz w:val="22"/>
              </w:rPr>
            </w:pPr>
            <w:bookmarkStart w:id="5" w:name="_Ref58828793"/>
            <w:r w:rsidRPr="00F90CC3">
              <w:rPr>
                <w:rFonts w:ascii="Arial" w:hAnsi="Arial" w:cs="Arial"/>
                <w:sz w:val="22"/>
              </w:rPr>
              <w:t>Guidance material</w:t>
            </w:r>
            <w:bookmarkEnd w:id="5"/>
          </w:p>
          <w:p w14:paraId="335B8CD6" w14:textId="77777777" w:rsidR="004A3A5C" w:rsidRPr="005431D0" w:rsidRDefault="004A3A5C" w:rsidP="00116942">
            <w:pPr>
              <w:numPr>
                <w:ilvl w:val="0"/>
                <w:numId w:val="25"/>
              </w:numPr>
              <w:jc w:val="left"/>
              <w:rPr>
                <w:rFonts w:ascii="Arial" w:hAnsi="Arial" w:cs="Arial"/>
                <w:sz w:val="22"/>
              </w:rPr>
            </w:pPr>
            <w:bookmarkStart w:id="6" w:name="_Ref58827126"/>
            <w:r w:rsidRPr="005431D0">
              <w:rPr>
                <w:rFonts w:ascii="Arial" w:hAnsi="Arial" w:cs="Arial"/>
                <w:sz w:val="22"/>
              </w:rPr>
              <w:t>Organisational policies</w:t>
            </w:r>
            <w:bookmarkEnd w:id="6"/>
            <w:r w:rsidRPr="005431D0">
              <w:rPr>
                <w:rFonts w:ascii="Arial" w:hAnsi="Arial" w:cs="Arial"/>
                <w:sz w:val="22"/>
              </w:rPr>
              <w:t xml:space="preserve"> and procedures on the following areas – </w:t>
            </w:r>
          </w:p>
          <w:p w14:paraId="5A36C050" w14:textId="77777777" w:rsidR="004A3A5C" w:rsidRPr="005431D0" w:rsidRDefault="004A3A5C" w:rsidP="00116942">
            <w:pPr>
              <w:pStyle w:val="ListParagraph"/>
              <w:numPr>
                <w:ilvl w:val="0"/>
                <w:numId w:val="19"/>
              </w:numPr>
              <w:ind w:left="1159"/>
              <w:jc w:val="left"/>
              <w:rPr>
                <w:rFonts w:ascii="Arial" w:hAnsi="Arial" w:cs="Arial"/>
                <w:sz w:val="22"/>
              </w:rPr>
            </w:pPr>
            <w:r w:rsidRPr="005431D0">
              <w:rPr>
                <w:rFonts w:ascii="Arial" w:hAnsi="Arial" w:cs="Arial"/>
                <w:sz w:val="22"/>
              </w:rPr>
              <w:t>Modifying and developing tools</w:t>
            </w:r>
          </w:p>
          <w:p w14:paraId="017C9D59" w14:textId="77777777" w:rsidR="004A3A5C" w:rsidRPr="005431D0" w:rsidRDefault="004A3A5C" w:rsidP="00116942">
            <w:pPr>
              <w:pStyle w:val="ListParagraph"/>
              <w:numPr>
                <w:ilvl w:val="0"/>
                <w:numId w:val="19"/>
              </w:numPr>
              <w:ind w:left="1159"/>
              <w:jc w:val="left"/>
              <w:rPr>
                <w:rFonts w:ascii="Arial" w:hAnsi="Arial" w:cs="Arial"/>
                <w:sz w:val="22"/>
              </w:rPr>
            </w:pPr>
            <w:r w:rsidRPr="005431D0">
              <w:rPr>
                <w:rFonts w:ascii="Arial" w:hAnsi="Arial" w:cs="Arial"/>
                <w:sz w:val="22"/>
              </w:rPr>
              <w:t>Communicating information</w:t>
            </w:r>
          </w:p>
          <w:p w14:paraId="24AD2278" w14:textId="77777777" w:rsidR="004A3A5C" w:rsidRPr="005431D0" w:rsidRDefault="004A3A5C" w:rsidP="00116942">
            <w:pPr>
              <w:pStyle w:val="ListParagraph"/>
              <w:numPr>
                <w:ilvl w:val="0"/>
                <w:numId w:val="19"/>
              </w:numPr>
              <w:ind w:left="1159"/>
              <w:jc w:val="left"/>
              <w:rPr>
                <w:rFonts w:ascii="Arial" w:hAnsi="Arial" w:cs="Arial"/>
                <w:sz w:val="22"/>
              </w:rPr>
            </w:pPr>
            <w:r w:rsidRPr="005431D0">
              <w:rPr>
                <w:rFonts w:ascii="Arial" w:hAnsi="Arial" w:cs="Arial"/>
                <w:sz w:val="22"/>
              </w:rPr>
              <w:t>Providing support on tools and their use</w:t>
            </w:r>
          </w:p>
          <w:p w14:paraId="211025D8" w14:textId="77777777" w:rsidR="004A3A5C" w:rsidRPr="001F1ECD" w:rsidRDefault="004A3A5C" w:rsidP="00116942">
            <w:pPr>
              <w:pStyle w:val="ListParagraph"/>
              <w:numPr>
                <w:ilvl w:val="0"/>
                <w:numId w:val="19"/>
              </w:numPr>
              <w:ind w:left="1159"/>
              <w:jc w:val="left"/>
              <w:rPr>
                <w:rFonts w:ascii="Arial" w:hAnsi="Arial" w:cs="Arial"/>
                <w:sz w:val="22"/>
              </w:rPr>
            </w:pPr>
            <w:r w:rsidRPr="005431D0">
              <w:rPr>
                <w:rFonts w:ascii="Arial" w:hAnsi="Arial" w:cs="Arial"/>
                <w:sz w:val="22"/>
              </w:rPr>
              <w:t>Reviewing tools</w:t>
            </w:r>
          </w:p>
        </w:tc>
      </w:tr>
    </w:tbl>
    <w:p w14:paraId="2BE4082C" w14:textId="77777777" w:rsidR="004A3A5C" w:rsidRPr="00F90CC3" w:rsidRDefault="004A3A5C" w:rsidP="004A3A5C">
      <w:pPr>
        <w:jc w:val="left"/>
        <w:rPr>
          <w:rFonts w:ascii="Arial" w:eastAsia="Calibri" w:hAnsi="Arial" w:cs="Arial"/>
          <w:sz w:val="22"/>
          <w:szCs w:val="22"/>
        </w:rPr>
      </w:pPr>
    </w:p>
    <w:p w14:paraId="661A4507" w14:textId="77777777" w:rsidR="004A3A5C" w:rsidRPr="00F90CC3" w:rsidRDefault="004A3A5C" w:rsidP="004A3A5C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7"/>
        <w:tblW w:w="0" w:type="auto"/>
        <w:tblLook w:val="04A0" w:firstRow="1" w:lastRow="0" w:firstColumn="1" w:lastColumn="0" w:noHBand="0" w:noVBand="1"/>
      </w:tblPr>
      <w:tblGrid>
        <w:gridCol w:w="2097"/>
        <w:gridCol w:w="6919"/>
      </w:tblGrid>
      <w:tr w:rsidR="004A3A5C" w:rsidRPr="00F90CC3" w14:paraId="048F5465" w14:textId="77777777" w:rsidTr="00B37577">
        <w:tc>
          <w:tcPr>
            <w:tcW w:w="2097" w:type="dxa"/>
            <w:shd w:val="clear" w:color="auto" w:fill="D9D9D9"/>
          </w:tcPr>
          <w:p w14:paraId="18D71937" w14:textId="77777777" w:rsidR="004A3A5C" w:rsidRPr="00F90CC3" w:rsidRDefault="004A3A5C" w:rsidP="00B37577">
            <w:pPr>
              <w:jc w:val="left"/>
              <w:rPr>
                <w:rFonts w:ascii="Arial" w:hAnsi="Arial" w:cs="Arial"/>
                <w:sz w:val="22"/>
              </w:rPr>
            </w:pPr>
          </w:p>
        </w:tc>
        <w:tc>
          <w:tcPr>
            <w:tcW w:w="6919" w:type="dxa"/>
            <w:shd w:val="clear" w:color="auto" w:fill="D9D9D9"/>
          </w:tcPr>
          <w:p w14:paraId="0EEF11EC" w14:textId="77777777" w:rsidR="004A3A5C" w:rsidRPr="00F90CC3" w:rsidRDefault="004A3A5C" w:rsidP="00B37577">
            <w:pPr>
              <w:jc w:val="left"/>
              <w:rPr>
                <w:rFonts w:ascii="Arial" w:hAnsi="Arial" w:cs="Arial"/>
                <w:b/>
                <w:sz w:val="22"/>
              </w:rPr>
            </w:pPr>
            <w:r w:rsidRPr="00F90CC3">
              <w:rPr>
                <w:rFonts w:ascii="Arial" w:hAnsi="Arial" w:cs="Arial"/>
                <w:b/>
                <w:sz w:val="22"/>
              </w:rPr>
              <w:t>Summary of contents</w:t>
            </w:r>
          </w:p>
        </w:tc>
      </w:tr>
      <w:tr w:rsidR="004A3A5C" w:rsidRPr="00F90CC3" w14:paraId="7C999160" w14:textId="77777777" w:rsidTr="00B37577">
        <w:trPr>
          <w:trHeight w:val="1361"/>
        </w:trPr>
        <w:tc>
          <w:tcPr>
            <w:tcW w:w="2097" w:type="dxa"/>
            <w:shd w:val="clear" w:color="auto" w:fill="D9D9D9"/>
          </w:tcPr>
          <w:p w14:paraId="09A54903" w14:textId="77777777" w:rsidR="004A3A5C" w:rsidRPr="00F90CC3" w:rsidRDefault="004A3A5C" w:rsidP="00116942">
            <w:pPr>
              <w:numPr>
                <w:ilvl w:val="0"/>
                <w:numId w:val="26"/>
              </w:numPr>
              <w:jc w:val="left"/>
              <w:rPr>
                <w:rFonts w:ascii="Arial" w:hAnsi="Arial" w:cs="Arial"/>
                <w:b/>
                <w:sz w:val="22"/>
              </w:rPr>
            </w:pPr>
            <w:r w:rsidRPr="00F90CC3">
              <w:rPr>
                <w:rFonts w:ascii="Arial" w:hAnsi="Arial" w:cs="Arial"/>
                <w:b/>
                <w:i/>
                <w:sz w:val="22"/>
              </w:rPr>
              <w:t>Work Health and Safety Act 2011</w:t>
            </w:r>
            <w:r w:rsidRPr="00F90CC3">
              <w:rPr>
                <w:rFonts w:ascii="Arial" w:hAnsi="Arial" w:cs="Arial"/>
                <w:b/>
                <w:sz w:val="22"/>
              </w:rPr>
              <w:t xml:space="preserve"> (Qld)</w:t>
            </w:r>
          </w:p>
        </w:tc>
        <w:tc>
          <w:tcPr>
            <w:tcW w:w="6919" w:type="dxa"/>
          </w:tcPr>
          <w:p w14:paraId="24EEB2E9" w14:textId="77777777" w:rsidR="004A3A5C" w:rsidRDefault="004A3A5C" w:rsidP="00B37577">
            <w:pPr>
              <w:jc w:val="left"/>
              <w:rPr>
                <w:rFonts w:ascii="Arial" w:hAnsi="Arial" w:cs="Arial"/>
                <w:b/>
                <w:bCs/>
                <w:i/>
                <w:sz w:val="22"/>
              </w:rPr>
            </w:pPr>
            <w:r w:rsidRPr="002F69F0">
              <w:rPr>
                <w:rFonts w:ascii="Arial" w:hAnsi="Arial" w:cs="Arial"/>
                <w:b/>
                <w:bCs/>
                <w:i/>
                <w:sz w:val="22"/>
              </w:rPr>
              <w:t>Location of document:</w:t>
            </w:r>
          </w:p>
          <w:p w14:paraId="74525EAC" w14:textId="77777777" w:rsidR="004A3A5C" w:rsidRPr="00134892" w:rsidRDefault="004A3A5C" w:rsidP="00B37577">
            <w:pPr>
              <w:jc w:val="left"/>
              <w:rPr>
                <w:rFonts w:ascii="Arial" w:eastAsia="Times New Roman" w:hAnsi="Arial" w:cs="Arial"/>
                <w:sz w:val="22"/>
                <w:szCs w:val="18"/>
              </w:rPr>
            </w:pPr>
          </w:p>
          <w:p w14:paraId="1706D802" w14:textId="0FBFBD74" w:rsidR="004A3A5C" w:rsidRPr="00D922B2" w:rsidRDefault="004A3A5C" w:rsidP="00B37577">
            <w:pPr>
              <w:jc w:val="left"/>
              <w:rPr>
                <w:rFonts w:ascii="Arial" w:hAnsi="Arial" w:cs="Arial"/>
                <w:iCs/>
                <w:sz w:val="22"/>
              </w:rPr>
            </w:pPr>
            <w:permStart w:id="697261920" w:edGrp="everyone"/>
            <w:permEnd w:id="697261920"/>
          </w:p>
        </w:tc>
      </w:tr>
    </w:tbl>
    <w:p w14:paraId="2A6B091C" w14:textId="77777777" w:rsidR="004A3A5C" w:rsidRDefault="004A3A5C" w:rsidP="004A3A5C">
      <w:r>
        <w:br w:type="page"/>
      </w:r>
    </w:p>
    <w:tbl>
      <w:tblPr>
        <w:tblStyle w:val="TableGrid17"/>
        <w:tblW w:w="0" w:type="auto"/>
        <w:tblLook w:val="04A0" w:firstRow="1" w:lastRow="0" w:firstColumn="1" w:lastColumn="0" w:noHBand="0" w:noVBand="1"/>
      </w:tblPr>
      <w:tblGrid>
        <w:gridCol w:w="2097"/>
        <w:gridCol w:w="6919"/>
      </w:tblGrid>
      <w:tr w:rsidR="004A3A5C" w:rsidRPr="00F90CC3" w14:paraId="67726366" w14:textId="77777777" w:rsidTr="00B37577">
        <w:trPr>
          <w:trHeight w:val="8617"/>
        </w:trPr>
        <w:tc>
          <w:tcPr>
            <w:tcW w:w="2097" w:type="dxa"/>
            <w:shd w:val="clear" w:color="auto" w:fill="D9D9D9"/>
          </w:tcPr>
          <w:p w14:paraId="67494D1D" w14:textId="77777777" w:rsidR="004A3A5C" w:rsidRPr="00F90CC3" w:rsidRDefault="004A3A5C" w:rsidP="00B37577">
            <w:pPr>
              <w:jc w:val="left"/>
              <w:rPr>
                <w:rFonts w:ascii="Arial" w:hAnsi="Arial" w:cs="Arial"/>
                <w:b/>
                <w:i/>
                <w:sz w:val="22"/>
              </w:rPr>
            </w:pPr>
            <w:r w:rsidRPr="00F90CC3">
              <w:rPr>
                <w:rFonts w:ascii="Arial" w:hAnsi="Arial" w:cs="Arial"/>
                <w:b/>
                <w:i/>
                <w:sz w:val="22"/>
              </w:rPr>
              <w:lastRenderedPageBreak/>
              <w:t>Work Health and Safety Act 2011</w:t>
            </w:r>
            <w:r w:rsidRPr="00F90CC3">
              <w:rPr>
                <w:rFonts w:ascii="Arial" w:hAnsi="Arial" w:cs="Arial"/>
                <w:b/>
                <w:sz w:val="22"/>
              </w:rPr>
              <w:t xml:space="preserve"> (Qld)</w:t>
            </w:r>
            <w:r>
              <w:rPr>
                <w:rFonts w:ascii="Arial" w:hAnsi="Arial" w:cs="Arial"/>
                <w:b/>
                <w:sz w:val="22"/>
              </w:rPr>
              <w:t xml:space="preserve"> (continued)</w:t>
            </w:r>
          </w:p>
        </w:tc>
        <w:tc>
          <w:tcPr>
            <w:tcW w:w="6919" w:type="dxa"/>
          </w:tcPr>
          <w:p w14:paraId="0220387E" w14:textId="77777777" w:rsidR="004A3A5C" w:rsidRDefault="004A3A5C" w:rsidP="00B37577">
            <w:pPr>
              <w:jc w:val="left"/>
              <w:rPr>
                <w:rFonts w:ascii="Arial" w:hAnsi="Arial" w:cs="Arial"/>
                <w:b/>
                <w:bCs/>
                <w:i/>
                <w:sz w:val="22"/>
              </w:rPr>
            </w:pPr>
            <w:r w:rsidRPr="002F69F0">
              <w:rPr>
                <w:rFonts w:ascii="Arial" w:hAnsi="Arial" w:cs="Arial"/>
                <w:b/>
                <w:bCs/>
                <w:i/>
                <w:sz w:val="22"/>
              </w:rPr>
              <w:t>Summary of contents:</w:t>
            </w:r>
          </w:p>
          <w:p w14:paraId="6B7D9FF5" w14:textId="77777777" w:rsidR="004A3A5C" w:rsidRDefault="004A3A5C" w:rsidP="00134892">
            <w:pPr>
              <w:jc w:val="left"/>
              <w:rPr>
                <w:rFonts w:ascii="Arial" w:hAnsi="Arial" w:cs="Arial"/>
                <w:iCs/>
                <w:sz w:val="22"/>
              </w:rPr>
            </w:pPr>
          </w:p>
          <w:p w14:paraId="02A3F81F" w14:textId="77777777" w:rsidR="00134892" w:rsidRPr="00311758" w:rsidRDefault="00134892" w:rsidP="00134892">
            <w:pPr>
              <w:jc w:val="left"/>
              <w:rPr>
                <w:rFonts w:ascii="Arial" w:hAnsi="Arial" w:cs="Arial"/>
                <w:iCs/>
                <w:sz w:val="22"/>
              </w:rPr>
            </w:pPr>
            <w:permStart w:id="1638950063" w:edGrp="everyone"/>
            <w:permEnd w:id="1638950063"/>
          </w:p>
        </w:tc>
      </w:tr>
      <w:tr w:rsidR="004A3A5C" w:rsidRPr="00F90CC3" w14:paraId="67F8C8E1" w14:textId="77777777" w:rsidTr="00B37577">
        <w:trPr>
          <w:trHeight w:val="1361"/>
        </w:trPr>
        <w:tc>
          <w:tcPr>
            <w:tcW w:w="2097" w:type="dxa"/>
            <w:shd w:val="clear" w:color="auto" w:fill="D9D9D9"/>
          </w:tcPr>
          <w:p w14:paraId="2A5C2B5B" w14:textId="77777777" w:rsidR="004A3A5C" w:rsidRPr="00F90CC3" w:rsidRDefault="004A3A5C" w:rsidP="00116942">
            <w:pPr>
              <w:numPr>
                <w:ilvl w:val="0"/>
                <w:numId w:val="26"/>
              </w:numPr>
              <w:jc w:val="left"/>
              <w:rPr>
                <w:rFonts w:ascii="Arial" w:hAnsi="Arial" w:cs="Arial"/>
                <w:b/>
                <w:sz w:val="22"/>
              </w:rPr>
            </w:pPr>
            <w:r w:rsidRPr="00F90CC3">
              <w:rPr>
                <w:rFonts w:ascii="Arial" w:hAnsi="Arial" w:cs="Arial"/>
                <w:b/>
                <w:i/>
                <w:sz w:val="22"/>
              </w:rPr>
              <w:t xml:space="preserve">Work Health and Safety Regulations 2011 </w:t>
            </w:r>
            <w:r w:rsidRPr="00F90CC3">
              <w:rPr>
                <w:rFonts w:ascii="Arial" w:hAnsi="Arial" w:cs="Arial"/>
                <w:b/>
                <w:sz w:val="22"/>
              </w:rPr>
              <w:t>(Qld)</w:t>
            </w:r>
          </w:p>
        </w:tc>
        <w:tc>
          <w:tcPr>
            <w:tcW w:w="6919" w:type="dxa"/>
          </w:tcPr>
          <w:p w14:paraId="2CF810BC" w14:textId="77777777" w:rsidR="004A3A5C" w:rsidRDefault="004A3A5C" w:rsidP="00B37577">
            <w:pPr>
              <w:jc w:val="left"/>
              <w:rPr>
                <w:rFonts w:ascii="Arial" w:hAnsi="Arial" w:cs="Arial"/>
                <w:b/>
                <w:bCs/>
                <w:i/>
                <w:sz w:val="22"/>
              </w:rPr>
            </w:pPr>
            <w:r w:rsidRPr="002F69F0">
              <w:rPr>
                <w:rFonts w:ascii="Arial" w:hAnsi="Arial" w:cs="Arial"/>
                <w:b/>
                <w:bCs/>
                <w:i/>
                <w:sz w:val="22"/>
              </w:rPr>
              <w:t>Location of document:</w:t>
            </w:r>
          </w:p>
          <w:p w14:paraId="43A6CB7F" w14:textId="77777777" w:rsidR="004A3A5C" w:rsidRPr="002F69F0" w:rsidRDefault="004A3A5C" w:rsidP="00B37577">
            <w:pPr>
              <w:jc w:val="left"/>
              <w:rPr>
                <w:rFonts w:ascii="Arial" w:hAnsi="Arial" w:cs="Arial"/>
                <w:iCs/>
                <w:sz w:val="22"/>
              </w:rPr>
            </w:pPr>
          </w:p>
          <w:p w14:paraId="70D9A0C0" w14:textId="0FCDFD84" w:rsidR="004A3A5C" w:rsidRPr="002F69F0" w:rsidRDefault="004A3A5C" w:rsidP="00B37577">
            <w:pPr>
              <w:jc w:val="left"/>
              <w:rPr>
                <w:rFonts w:ascii="Arial" w:hAnsi="Arial" w:cs="Arial"/>
                <w:iCs/>
                <w:sz w:val="22"/>
              </w:rPr>
            </w:pPr>
            <w:permStart w:id="1263755912" w:edGrp="everyone"/>
            <w:permEnd w:id="1263755912"/>
          </w:p>
        </w:tc>
      </w:tr>
    </w:tbl>
    <w:p w14:paraId="4E3F4591" w14:textId="77777777" w:rsidR="004A3A5C" w:rsidRDefault="004A3A5C" w:rsidP="004A3A5C">
      <w:r>
        <w:br w:type="page"/>
      </w:r>
    </w:p>
    <w:tbl>
      <w:tblPr>
        <w:tblStyle w:val="TableGrid17"/>
        <w:tblW w:w="0" w:type="auto"/>
        <w:tblLook w:val="04A0" w:firstRow="1" w:lastRow="0" w:firstColumn="1" w:lastColumn="0" w:noHBand="0" w:noVBand="1"/>
      </w:tblPr>
      <w:tblGrid>
        <w:gridCol w:w="2097"/>
        <w:gridCol w:w="6919"/>
      </w:tblGrid>
      <w:tr w:rsidR="004A3A5C" w:rsidRPr="00F90CC3" w14:paraId="226E5D99" w14:textId="77777777" w:rsidTr="00B37577">
        <w:trPr>
          <w:trHeight w:val="3855"/>
        </w:trPr>
        <w:tc>
          <w:tcPr>
            <w:tcW w:w="2097" w:type="dxa"/>
            <w:shd w:val="clear" w:color="auto" w:fill="D9D9D9"/>
          </w:tcPr>
          <w:p w14:paraId="6C5C9FBE" w14:textId="77777777" w:rsidR="004A3A5C" w:rsidRPr="00F90CC3" w:rsidRDefault="004A3A5C" w:rsidP="00B37577">
            <w:pPr>
              <w:jc w:val="left"/>
              <w:rPr>
                <w:rFonts w:ascii="Arial" w:hAnsi="Arial" w:cs="Arial"/>
                <w:b/>
                <w:i/>
                <w:sz w:val="22"/>
              </w:rPr>
            </w:pPr>
            <w:r w:rsidRPr="00F90CC3">
              <w:rPr>
                <w:rFonts w:ascii="Arial" w:hAnsi="Arial" w:cs="Arial"/>
                <w:b/>
                <w:i/>
                <w:sz w:val="22"/>
              </w:rPr>
              <w:lastRenderedPageBreak/>
              <w:t xml:space="preserve">Work Health and Safety Regulations 2011 </w:t>
            </w:r>
            <w:r w:rsidRPr="00F90CC3">
              <w:rPr>
                <w:rFonts w:ascii="Arial" w:hAnsi="Arial" w:cs="Arial"/>
                <w:b/>
                <w:sz w:val="22"/>
              </w:rPr>
              <w:t>(Qld)</w:t>
            </w:r>
            <w:r>
              <w:rPr>
                <w:rFonts w:ascii="Arial" w:hAnsi="Arial" w:cs="Arial"/>
                <w:b/>
                <w:sz w:val="22"/>
              </w:rPr>
              <w:t xml:space="preserve"> (continued)</w:t>
            </w:r>
          </w:p>
        </w:tc>
        <w:tc>
          <w:tcPr>
            <w:tcW w:w="6919" w:type="dxa"/>
          </w:tcPr>
          <w:p w14:paraId="38693495" w14:textId="77777777" w:rsidR="004A3A5C" w:rsidRDefault="004A3A5C" w:rsidP="00B37577">
            <w:pPr>
              <w:jc w:val="left"/>
              <w:rPr>
                <w:rFonts w:ascii="Arial" w:hAnsi="Arial" w:cs="Arial"/>
                <w:b/>
                <w:bCs/>
                <w:i/>
                <w:sz w:val="22"/>
              </w:rPr>
            </w:pPr>
            <w:r w:rsidRPr="002F69F0">
              <w:rPr>
                <w:rFonts w:ascii="Arial" w:hAnsi="Arial" w:cs="Arial"/>
                <w:b/>
                <w:bCs/>
                <w:i/>
                <w:sz w:val="22"/>
              </w:rPr>
              <w:t>Summary of contents:</w:t>
            </w:r>
          </w:p>
          <w:p w14:paraId="37131C02" w14:textId="77777777" w:rsidR="004A3A5C" w:rsidRPr="002C2C27" w:rsidRDefault="004A3A5C" w:rsidP="00B37577">
            <w:pPr>
              <w:jc w:val="left"/>
              <w:rPr>
                <w:rFonts w:ascii="Arial" w:hAnsi="Arial" w:cs="Arial"/>
                <w:iCs/>
                <w:sz w:val="22"/>
              </w:rPr>
            </w:pPr>
          </w:p>
          <w:p w14:paraId="714FEE1A" w14:textId="77777777" w:rsidR="004A3A5C" w:rsidRPr="002C2C27" w:rsidRDefault="004A3A5C" w:rsidP="00134892">
            <w:pPr>
              <w:jc w:val="left"/>
              <w:rPr>
                <w:rFonts w:ascii="Arial" w:hAnsi="Arial" w:cs="Arial"/>
                <w:iCs/>
                <w:sz w:val="22"/>
              </w:rPr>
            </w:pPr>
            <w:permStart w:id="416576369" w:edGrp="everyone"/>
            <w:permEnd w:id="416576369"/>
          </w:p>
        </w:tc>
      </w:tr>
      <w:tr w:rsidR="004A3A5C" w:rsidRPr="00F90CC3" w14:paraId="1AAC58A0" w14:textId="77777777" w:rsidTr="00B37577">
        <w:trPr>
          <w:trHeight w:val="1361"/>
        </w:trPr>
        <w:tc>
          <w:tcPr>
            <w:tcW w:w="2097" w:type="dxa"/>
            <w:shd w:val="clear" w:color="auto" w:fill="D9D9D9"/>
          </w:tcPr>
          <w:p w14:paraId="7F097DAF" w14:textId="67F30D21" w:rsidR="004A3A5C" w:rsidRPr="00F90CC3" w:rsidRDefault="004A3A5C" w:rsidP="00116942">
            <w:pPr>
              <w:numPr>
                <w:ilvl w:val="0"/>
                <w:numId w:val="26"/>
              </w:numPr>
              <w:jc w:val="left"/>
              <w:rPr>
                <w:rFonts w:ascii="Arial" w:hAnsi="Arial" w:cs="Arial"/>
                <w:b/>
                <w:sz w:val="22"/>
              </w:rPr>
            </w:pPr>
            <w:r w:rsidRPr="00F90CC3">
              <w:rPr>
                <w:rFonts w:ascii="Arial" w:hAnsi="Arial" w:cs="Arial"/>
                <w:b/>
                <w:sz w:val="22"/>
              </w:rPr>
              <w:t>Work Health and Safety Consultation, Co-operation and Co-ordination Code of Practice 20</w:t>
            </w:r>
            <w:r w:rsidR="00934C82">
              <w:rPr>
                <w:rFonts w:ascii="Arial" w:hAnsi="Arial" w:cs="Arial"/>
                <w:b/>
                <w:sz w:val="22"/>
              </w:rPr>
              <w:t>2</w:t>
            </w:r>
            <w:r w:rsidRPr="00F90CC3">
              <w:rPr>
                <w:rFonts w:ascii="Arial" w:hAnsi="Arial" w:cs="Arial"/>
                <w:b/>
                <w:sz w:val="22"/>
              </w:rPr>
              <w:t>1</w:t>
            </w:r>
          </w:p>
        </w:tc>
        <w:tc>
          <w:tcPr>
            <w:tcW w:w="6919" w:type="dxa"/>
          </w:tcPr>
          <w:p w14:paraId="2A27B13D" w14:textId="77777777" w:rsidR="004A3A5C" w:rsidRDefault="004A3A5C" w:rsidP="00B37577">
            <w:pPr>
              <w:jc w:val="left"/>
              <w:rPr>
                <w:rFonts w:ascii="Arial" w:hAnsi="Arial" w:cs="Arial"/>
                <w:b/>
                <w:bCs/>
                <w:i/>
                <w:sz w:val="22"/>
              </w:rPr>
            </w:pPr>
            <w:r w:rsidRPr="002F69F0">
              <w:rPr>
                <w:rFonts w:ascii="Arial" w:hAnsi="Arial" w:cs="Arial"/>
                <w:b/>
                <w:bCs/>
                <w:i/>
                <w:sz w:val="22"/>
              </w:rPr>
              <w:t>Location of document:</w:t>
            </w:r>
          </w:p>
          <w:p w14:paraId="4FC74501" w14:textId="77777777" w:rsidR="004A3A5C" w:rsidRDefault="004A3A5C" w:rsidP="00B37577">
            <w:pPr>
              <w:jc w:val="left"/>
              <w:rPr>
                <w:rFonts w:ascii="Arial" w:hAnsi="Arial" w:cs="Arial"/>
                <w:iCs/>
                <w:sz w:val="22"/>
              </w:rPr>
            </w:pPr>
          </w:p>
          <w:p w14:paraId="2AAF1B05" w14:textId="0AB82071" w:rsidR="00934C82" w:rsidRPr="00C927A3" w:rsidRDefault="00934C82" w:rsidP="00134892">
            <w:pPr>
              <w:jc w:val="left"/>
              <w:rPr>
                <w:rFonts w:ascii="Arial" w:hAnsi="Arial" w:cs="Arial"/>
                <w:iCs/>
                <w:sz w:val="22"/>
              </w:rPr>
            </w:pPr>
            <w:permStart w:id="1152472181" w:edGrp="everyone"/>
            <w:permEnd w:id="1152472181"/>
          </w:p>
        </w:tc>
      </w:tr>
      <w:tr w:rsidR="004A3A5C" w:rsidRPr="00F90CC3" w14:paraId="1CC93871" w14:textId="77777777" w:rsidTr="00B37577">
        <w:trPr>
          <w:trHeight w:val="5102"/>
        </w:trPr>
        <w:tc>
          <w:tcPr>
            <w:tcW w:w="2097" w:type="dxa"/>
            <w:shd w:val="clear" w:color="auto" w:fill="D9D9D9"/>
          </w:tcPr>
          <w:p w14:paraId="60D0A261" w14:textId="38828D70" w:rsidR="004A3A5C" w:rsidRPr="00F90CC3" w:rsidRDefault="009C0ECE" w:rsidP="00B37577">
            <w:pPr>
              <w:jc w:val="left"/>
              <w:rPr>
                <w:rFonts w:ascii="Arial" w:hAnsi="Arial" w:cs="Arial"/>
                <w:b/>
                <w:sz w:val="22"/>
              </w:rPr>
            </w:pPr>
            <w:r w:rsidRPr="00F90CC3">
              <w:rPr>
                <w:rFonts w:ascii="Arial" w:hAnsi="Arial" w:cs="Arial"/>
                <w:b/>
                <w:sz w:val="22"/>
              </w:rPr>
              <w:t xml:space="preserve">Work Health and Safety Consultation, Co-operation and Co-ordination Code of Practice </w:t>
            </w:r>
            <w:r w:rsidRPr="009C0ECE">
              <w:rPr>
                <w:rFonts w:ascii="Arial" w:hAnsi="Arial" w:cs="Arial"/>
                <w:b/>
                <w:sz w:val="22"/>
              </w:rPr>
              <w:t>2021 (continued)</w:t>
            </w:r>
          </w:p>
        </w:tc>
        <w:tc>
          <w:tcPr>
            <w:tcW w:w="6919" w:type="dxa"/>
          </w:tcPr>
          <w:p w14:paraId="3EF23C2E" w14:textId="77777777" w:rsidR="004A3A5C" w:rsidRDefault="004A3A5C" w:rsidP="00B37577">
            <w:pPr>
              <w:jc w:val="left"/>
              <w:rPr>
                <w:rFonts w:ascii="Arial" w:hAnsi="Arial" w:cs="Arial"/>
                <w:b/>
                <w:bCs/>
                <w:i/>
                <w:sz w:val="22"/>
              </w:rPr>
            </w:pPr>
            <w:r w:rsidRPr="002F69F0">
              <w:rPr>
                <w:rFonts w:ascii="Arial" w:hAnsi="Arial" w:cs="Arial"/>
                <w:b/>
                <w:bCs/>
                <w:i/>
                <w:sz w:val="22"/>
              </w:rPr>
              <w:t>Summary of contents:</w:t>
            </w:r>
          </w:p>
          <w:p w14:paraId="6DFB7B7D" w14:textId="77777777" w:rsidR="004A3A5C" w:rsidRPr="002C2C27" w:rsidRDefault="004A3A5C" w:rsidP="00B37577">
            <w:pPr>
              <w:jc w:val="left"/>
              <w:rPr>
                <w:rFonts w:ascii="Arial" w:hAnsi="Arial" w:cs="Arial"/>
                <w:iCs/>
                <w:sz w:val="22"/>
              </w:rPr>
            </w:pPr>
          </w:p>
          <w:p w14:paraId="1569F42E" w14:textId="77777777" w:rsidR="004A3A5C" w:rsidRPr="002C2C27" w:rsidRDefault="004A3A5C" w:rsidP="00134892">
            <w:pPr>
              <w:jc w:val="left"/>
              <w:rPr>
                <w:rFonts w:ascii="Arial" w:hAnsi="Arial" w:cs="Arial"/>
                <w:iCs/>
                <w:sz w:val="22"/>
              </w:rPr>
            </w:pPr>
            <w:permStart w:id="597300552" w:edGrp="everyone"/>
            <w:permEnd w:id="597300552"/>
          </w:p>
        </w:tc>
      </w:tr>
    </w:tbl>
    <w:p w14:paraId="6E871593" w14:textId="77777777" w:rsidR="004A3A5C" w:rsidRDefault="004A3A5C" w:rsidP="004A3A5C">
      <w:r>
        <w:br w:type="page"/>
      </w:r>
    </w:p>
    <w:tbl>
      <w:tblPr>
        <w:tblStyle w:val="TableGrid17"/>
        <w:tblW w:w="0" w:type="auto"/>
        <w:tblLook w:val="04A0" w:firstRow="1" w:lastRow="0" w:firstColumn="1" w:lastColumn="0" w:noHBand="0" w:noVBand="1"/>
      </w:tblPr>
      <w:tblGrid>
        <w:gridCol w:w="2097"/>
        <w:gridCol w:w="6919"/>
      </w:tblGrid>
      <w:tr w:rsidR="004A3A5C" w:rsidRPr="00F90CC3" w14:paraId="7595FE8E" w14:textId="77777777" w:rsidTr="00B37577">
        <w:trPr>
          <w:trHeight w:val="1361"/>
        </w:trPr>
        <w:tc>
          <w:tcPr>
            <w:tcW w:w="2097" w:type="dxa"/>
            <w:shd w:val="clear" w:color="auto" w:fill="D9D9D9"/>
          </w:tcPr>
          <w:p w14:paraId="4F539007" w14:textId="77777777" w:rsidR="004A3A5C" w:rsidRPr="00F90CC3" w:rsidRDefault="004A3A5C" w:rsidP="00116942">
            <w:pPr>
              <w:numPr>
                <w:ilvl w:val="0"/>
                <w:numId w:val="26"/>
              </w:numPr>
              <w:jc w:val="left"/>
              <w:rPr>
                <w:rFonts w:ascii="Arial" w:hAnsi="Arial" w:cs="Arial"/>
                <w:b/>
                <w:sz w:val="22"/>
              </w:rPr>
            </w:pPr>
            <w:r w:rsidRPr="00F90CC3">
              <w:rPr>
                <w:rFonts w:ascii="Arial" w:hAnsi="Arial" w:cs="Arial"/>
                <w:b/>
                <w:sz w:val="22"/>
              </w:rPr>
              <w:lastRenderedPageBreak/>
              <w:t>Safe Work Australia model Code of Practice: How to Manage Work Health and Safety Risks</w:t>
            </w:r>
          </w:p>
        </w:tc>
        <w:tc>
          <w:tcPr>
            <w:tcW w:w="6919" w:type="dxa"/>
          </w:tcPr>
          <w:p w14:paraId="53C93E79" w14:textId="77777777" w:rsidR="004A3A5C" w:rsidRDefault="004A3A5C" w:rsidP="00B37577">
            <w:pPr>
              <w:jc w:val="left"/>
              <w:rPr>
                <w:rFonts w:ascii="Arial" w:hAnsi="Arial" w:cs="Arial"/>
                <w:b/>
                <w:bCs/>
                <w:i/>
                <w:sz w:val="22"/>
              </w:rPr>
            </w:pPr>
            <w:r w:rsidRPr="00C927A3">
              <w:rPr>
                <w:rFonts w:ascii="Arial" w:hAnsi="Arial" w:cs="Arial"/>
                <w:b/>
                <w:bCs/>
                <w:i/>
                <w:sz w:val="22"/>
              </w:rPr>
              <w:t>Location of document:</w:t>
            </w:r>
          </w:p>
          <w:p w14:paraId="6A6E914E" w14:textId="77777777" w:rsidR="004A3A5C" w:rsidRPr="008F2CE4" w:rsidRDefault="004A3A5C" w:rsidP="00B37577">
            <w:pPr>
              <w:jc w:val="left"/>
              <w:rPr>
                <w:rFonts w:ascii="Arial" w:hAnsi="Arial" w:cs="Arial"/>
                <w:iCs/>
                <w:sz w:val="22"/>
              </w:rPr>
            </w:pPr>
          </w:p>
          <w:p w14:paraId="7A8FB169" w14:textId="74651FC5" w:rsidR="00DD503E" w:rsidRPr="00F90CC3" w:rsidRDefault="00DD503E" w:rsidP="00134892">
            <w:pPr>
              <w:jc w:val="left"/>
              <w:rPr>
                <w:rFonts w:ascii="Arial" w:hAnsi="Arial" w:cs="Arial"/>
                <w:sz w:val="22"/>
              </w:rPr>
            </w:pPr>
            <w:permStart w:id="1251373348" w:edGrp="everyone"/>
            <w:permEnd w:id="1251373348"/>
          </w:p>
        </w:tc>
      </w:tr>
      <w:tr w:rsidR="004A3A5C" w:rsidRPr="00F90CC3" w14:paraId="5D3B3CBA" w14:textId="77777777" w:rsidTr="00B37577">
        <w:trPr>
          <w:trHeight w:val="3855"/>
        </w:trPr>
        <w:tc>
          <w:tcPr>
            <w:tcW w:w="2097" w:type="dxa"/>
            <w:shd w:val="clear" w:color="auto" w:fill="D9D9D9"/>
          </w:tcPr>
          <w:p w14:paraId="16537FB4" w14:textId="6E1C0031" w:rsidR="004A3A5C" w:rsidRPr="00F90CC3" w:rsidRDefault="009C0ECE" w:rsidP="00B37577">
            <w:pPr>
              <w:jc w:val="left"/>
              <w:rPr>
                <w:rFonts w:ascii="Arial" w:hAnsi="Arial" w:cs="Arial"/>
                <w:b/>
                <w:sz w:val="22"/>
              </w:rPr>
            </w:pPr>
            <w:r w:rsidRPr="00F90CC3">
              <w:rPr>
                <w:rFonts w:ascii="Arial" w:hAnsi="Arial" w:cs="Arial"/>
                <w:b/>
                <w:sz w:val="22"/>
              </w:rPr>
              <w:t>Safe Work Australia model Code of Practice: How to Manage Work Health and Safety Risks</w:t>
            </w:r>
            <w:r>
              <w:rPr>
                <w:rFonts w:ascii="Arial" w:hAnsi="Arial" w:cs="Arial"/>
                <w:b/>
                <w:sz w:val="22"/>
              </w:rPr>
              <w:t xml:space="preserve"> (continued)</w:t>
            </w:r>
          </w:p>
        </w:tc>
        <w:tc>
          <w:tcPr>
            <w:tcW w:w="6919" w:type="dxa"/>
          </w:tcPr>
          <w:p w14:paraId="1C56E872" w14:textId="77777777" w:rsidR="004A3A5C" w:rsidRDefault="004A3A5C" w:rsidP="00B37577">
            <w:pPr>
              <w:jc w:val="left"/>
              <w:rPr>
                <w:rFonts w:ascii="Arial" w:hAnsi="Arial" w:cs="Arial"/>
                <w:b/>
                <w:bCs/>
                <w:i/>
                <w:sz w:val="22"/>
              </w:rPr>
            </w:pPr>
            <w:r w:rsidRPr="00C927A3">
              <w:rPr>
                <w:rFonts w:ascii="Arial" w:hAnsi="Arial" w:cs="Arial"/>
                <w:b/>
                <w:bCs/>
                <w:i/>
                <w:sz w:val="22"/>
              </w:rPr>
              <w:t>Summary of contents:</w:t>
            </w:r>
          </w:p>
          <w:p w14:paraId="4D201EE7" w14:textId="77777777" w:rsidR="004A3A5C" w:rsidRPr="00DB69B1" w:rsidRDefault="004A3A5C" w:rsidP="00B37577">
            <w:pPr>
              <w:jc w:val="left"/>
              <w:rPr>
                <w:rFonts w:ascii="Arial" w:hAnsi="Arial" w:cs="Arial"/>
                <w:iCs/>
                <w:sz w:val="22"/>
              </w:rPr>
            </w:pPr>
          </w:p>
          <w:p w14:paraId="204A4B66" w14:textId="77777777" w:rsidR="004A3A5C" w:rsidRPr="00DB69B1" w:rsidRDefault="004A3A5C" w:rsidP="00134892">
            <w:pPr>
              <w:jc w:val="left"/>
              <w:rPr>
                <w:rFonts w:ascii="Arial" w:hAnsi="Arial" w:cs="Arial"/>
                <w:iCs/>
                <w:sz w:val="22"/>
              </w:rPr>
            </w:pPr>
            <w:permStart w:id="1789992880" w:edGrp="everyone"/>
            <w:permEnd w:id="1789992880"/>
          </w:p>
        </w:tc>
      </w:tr>
      <w:tr w:rsidR="004A3A5C" w:rsidRPr="00F90CC3" w14:paraId="31BE206A" w14:textId="77777777" w:rsidTr="00B87910">
        <w:trPr>
          <w:trHeight w:val="1604"/>
        </w:trPr>
        <w:tc>
          <w:tcPr>
            <w:tcW w:w="2097" w:type="dxa"/>
            <w:shd w:val="clear" w:color="auto" w:fill="D9D9D9"/>
          </w:tcPr>
          <w:p w14:paraId="4495A002" w14:textId="77777777" w:rsidR="004A3A5C" w:rsidRPr="00F90CC3" w:rsidRDefault="004A3A5C" w:rsidP="00116942">
            <w:pPr>
              <w:numPr>
                <w:ilvl w:val="0"/>
                <w:numId w:val="26"/>
              </w:numPr>
              <w:jc w:val="left"/>
              <w:rPr>
                <w:rFonts w:ascii="Arial" w:hAnsi="Arial" w:cs="Arial"/>
                <w:b/>
                <w:sz w:val="22"/>
              </w:rPr>
            </w:pPr>
            <w:r w:rsidRPr="00F90CC3">
              <w:rPr>
                <w:rFonts w:ascii="Arial" w:hAnsi="Arial" w:cs="Arial"/>
                <w:b/>
                <w:sz w:val="22"/>
              </w:rPr>
              <w:t>Guidance material</w:t>
            </w:r>
          </w:p>
        </w:tc>
        <w:tc>
          <w:tcPr>
            <w:tcW w:w="6919" w:type="dxa"/>
          </w:tcPr>
          <w:p w14:paraId="3B2850E8" w14:textId="77777777" w:rsidR="004A3A5C" w:rsidRPr="00AC122A" w:rsidRDefault="004A3A5C" w:rsidP="00B37577">
            <w:pPr>
              <w:jc w:val="left"/>
              <w:rPr>
                <w:rFonts w:ascii="Arial" w:hAnsi="Arial" w:cs="Arial"/>
                <w:b/>
                <w:bCs/>
                <w:i/>
                <w:sz w:val="22"/>
              </w:rPr>
            </w:pPr>
            <w:r w:rsidRPr="00AC122A">
              <w:rPr>
                <w:rFonts w:ascii="Arial" w:hAnsi="Arial" w:cs="Arial"/>
                <w:b/>
                <w:bCs/>
                <w:i/>
                <w:sz w:val="22"/>
              </w:rPr>
              <w:t>Location of document:</w:t>
            </w:r>
          </w:p>
          <w:p w14:paraId="14B4A881" w14:textId="77777777" w:rsidR="004A3A5C" w:rsidRPr="00AC122A" w:rsidRDefault="004A3A5C" w:rsidP="00B37577">
            <w:pPr>
              <w:jc w:val="left"/>
              <w:rPr>
                <w:rFonts w:ascii="Arial" w:hAnsi="Arial" w:cs="Arial"/>
                <w:iCs/>
                <w:sz w:val="22"/>
              </w:rPr>
            </w:pPr>
          </w:p>
          <w:p w14:paraId="71B116A1" w14:textId="7C3BEA4B" w:rsidR="00DD503E" w:rsidRPr="00AC122A" w:rsidRDefault="00DD503E" w:rsidP="00134892">
            <w:pPr>
              <w:jc w:val="left"/>
              <w:rPr>
                <w:rFonts w:ascii="Arial" w:hAnsi="Arial" w:cs="Arial"/>
                <w:sz w:val="22"/>
              </w:rPr>
            </w:pPr>
            <w:permStart w:id="658510419" w:edGrp="everyone"/>
            <w:permEnd w:id="658510419"/>
          </w:p>
        </w:tc>
      </w:tr>
      <w:tr w:rsidR="004A3A5C" w:rsidRPr="00F90CC3" w14:paraId="482C8A2E" w14:textId="77777777" w:rsidTr="00B37577">
        <w:trPr>
          <w:trHeight w:val="3855"/>
        </w:trPr>
        <w:tc>
          <w:tcPr>
            <w:tcW w:w="2097" w:type="dxa"/>
            <w:shd w:val="clear" w:color="auto" w:fill="D9D9D9"/>
          </w:tcPr>
          <w:p w14:paraId="65EE5B25" w14:textId="6CE9A459" w:rsidR="004A3A5C" w:rsidRPr="00F90CC3" w:rsidRDefault="009C0ECE" w:rsidP="00B37577">
            <w:pPr>
              <w:jc w:val="left"/>
              <w:rPr>
                <w:rFonts w:ascii="Arial" w:hAnsi="Arial" w:cs="Arial"/>
                <w:b/>
                <w:sz w:val="22"/>
              </w:rPr>
            </w:pPr>
            <w:r w:rsidRPr="00F90CC3">
              <w:rPr>
                <w:rFonts w:ascii="Arial" w:hAnsi="Arial" w:cs="Arial"/>
                <w:b/>
                <w:sz w:val="22"/>
              </w:rPr>
              <w:t>Guidance material</w:t>
            </w:r>
            <w:r>
              <w:rPr>
                <w:rFonts w:ascii="Arial" w:hAnsi="Arial" w:cs="Arial"/>
                <w:b/>
                <w:sz w:val="22"/>
              </w:rPr>
              <w:t xml:space="preserve"> (continued)</w:t>
            </w:r>
          </w:p>
        </w:tc>
        <w:tc>
          <w:tcPr>
            <w:tcW w:w="6919" w:type="dxa"/>
          </w:tcPr>
          <w:p w14:paraId="042B9614" w14:textId="77777777" w:rsidR="004A3A5C" w:rsidRDefault="004A3A5C" w:rsidP="00B37577">
            <w:pPr>
              <w:jc w:val="left"/>
              <w:rPr>
                <w:rFonts w:ascii="Arial" w:hAnsi="Arial" w:cs="Arial"/>
                <w:b/>
                <w:bCs/>
                <w:i/>
                <w:sz w:val="22"/>
              </w:rPr>
            </w:pPr>
            <w:r w:rsidRPr="002C2C27">
              <w:rPr>
                <w:rFonts w:ascii="Arial" w:hAnsi="Arial" w:cs="Arial"/>
                <w:b/>
                <w:bCs/>
                <w:i/>
                <w:sz w:val="22"/>
              </w:rPr>
              <w:t>Summary of contents:</w:t>
            </w:r>
          </w:p>
          <w:p w14:paraId="17292581" w14:textId="77777777" w:rsidR="004A3A5C" w:rsidRPr="008F2CE4" w:rsidRDefault="004A3A5C" w:rsidP="00B37577">
            <w:pPr>
              <w:jc w:val="left"/>
              <w:rPr>
                <w:rFonts w:ascii="Arial" w:hAnsi="Arial" w:cs="Arial"/>
                <w:iCs/>
                <w:sz w:val="22"/>
              </w:rPr>
            </w:pPr>
          </w:p>
          <w:p w14:paraId="030093A3" w14:textId="77777777" w:rsidR="004A3A5C" w:rsidRPr="008F2CE4" w:rsidRDefault="004A3A5C" w:rsidP="00134892">
            <w:pPr>
              <w:jc w:val="left"/>
              <w:rPr>
                <w:rFonts w:ascii="Arial" w:hAnsi="Arial" w:cs="Arial"/>
                <w:iCs/>
                <w:sz w:val="22"/>
              </w:rPr>
            </w:pPr>
            <w:permStart w:id="1145446730" w:edGrp="everyone"/>
            <w:permEnd w:id="1145446730"/>
          </w:p>
        </w:tc>
      </w:tr>
      <w:tr w:rsidR="004A3A5C" w:rsidRPr="00F90CC3" w14:paraId="24BA55DB" w14:textId="77777777" w:rsidTr="00B37577">
        <w:trPr>
          <w:trHeight w:val="1361"/>
        </w:trPr>
        <w:tc>
          <w:tcPr>
            <w:tcW w:w="2097" w:type="dxa"/>
            <w:shd w:val="clear" w:color="auto" w:fill="D9D9D9"/>
          </w:tcPr>
          <w:p w14:paraId="6FBDEB2D" w14:textId="77777777" w:rsidR="004A3A5C" w:rsidRPr="00F90CC3" w:rsidRDefault="004A3A5C" w:rsidP="00116942">
            <w:pPr>
              <w:numPr>
                <w:ilvl w:val="0"/>
                <w:numId w:val="26"/>
              </w:numPr>
              <w:jc w:val="left"/>
              <w:rPr>
                <w:rFonts w:ascii="Arial" w:hAnsi="Arial" w:cs="Arial"/>
                <w:b/>
                <w:sz w:val="22"/>
              </w:rPr>
            </w:pPr>
            <w:r w:rsidRPr="00F90CC3">
              <w:rPr>
                <w:rFonts w:ascii="Arial" w:hAnsi="Arial" w:cs="Arial"/>
                <w:b/>
                <w:sz w:val="22"/>
              </w:rPr>
              <w:t>Organisational policies</w:t>
            </w:r>
            <w:r>
              <w:rPr>
                <w:rFonts w:ascii="Arial" w:hAnsi="Arial" w:cs="Arial"/>
                <w:b/>
                <w:sz w:val="22"/>
              </w:rPr>
              <w:t xml:space="preserve"> and procedures</w:t>
            </w:r>
          </w:p>
        </w:tc>
        <w:tc>
          <w:tcPr>
            <w:tcW w:w="6919" w:type="dxa"/>
          </w:tcPr>
          <w:p w14:paraId="63F40D83" w14:textId="77777777" w:rsidR="004A3A5C" w:rsidRDefault="004A3A5C" w:rsidP="00B37577">
            <w:pPr>
              <w:jc w:val="left"/>
              <w:rPr>
                <w:rFonts w:ascii="Arial" w:hAnsi="Arial" w:cs="Arial"/>
                <w:b/>
                <w:bCs/>
                <w:i/>
                <w:sz w:val="22"/>
              </w:rPr>
            </w:pPr>
            <w:r w:rsidRPr="002C2C27">
              <w:rPr>
                <w:rFonts w:ascii="Arial" w:hAnsi="Arial" w:cs="Arial"/>
                <w:b/>
                <w:bCs/>
                <w:i/>
                <w:sz w:val="22"/>
              </w:rPr>
              <w:t>Location of documents:</w:t>
            </w:r>
          </w:p>
          <w:p w14:paraId="24B757A6" w14:textId="77777777" w:rsidR="004A3A5C" w:rsidRPr="002C2C27" w:rsidRDefault="004A3A5C" w:rsidP="00B37577">
            <w:pPr>
              <w:jc w:val="left"/>
              <w:rPr>
                <w:rFonts w:ascii="Arial" w:hAnsi="Arial" w:cs="Arial"/>
                <w:b/>
                <w:bCs/>
                <w:i/>
                <w:sz w:val="22"/>
              </w:rPr>
            </w:pPr>
          </w:p>
          <w:p w14:paraId="28AA34DA" w14:textId="01E94AB6" w:rsidR="004A3A5C" w:rsidRPr="00743B9A" w:rsidRDefault="004A3A5C" w:rsidP="00B37577">
            <w:pPr>
              <w:jc w:val="left"/>
              <w:rPr>
                <w:rFonts w:ascii="Arial" w:hAnsi="Arial" w:cs="Arial"/>
                <w:vanish/>
                <w:color w:val="17365D" w:themeColor="text2" w:themeShade="BF"/>
                <w:sz w:val="22"/>
              </w:rPr>
            </w:pPr>
            <w:permStart w:id="940077952" w:edGrp="everyone"/>
            <w:permEnd w:id="940077952"/>
          </w:p>
        </w:tc>
      </w:tr>
    </w:tbl>
    <w:p w14:paraId="1B7C710D" w14:textId="77777777" w:rsidR="004A3A5C" w:rsidRDefault="004A3A5C" w:rsidP="004A3A5C">
      <w:r>
        <w:br w:type="page"/>
      </w:r>
    </w:p>
    <w:tbl>
      <w:tblPr>
        <w:tblStyle w:val="TableGrid17"/>
        <w:tblW w:w="0" w:type="auto"/>
        <w:tblLook w:val="04A0" w:firstRow="1" w:lastRow="0" w:firstColumn="1" w:lastColumn="0" w:noHBand="0" w:noVBand="1"/>
      </w:tblPr>
      <w:tblGrid>
        <w:gridCol w:w="2097"/>
        <w:gridCol w:w="6919"/>
      </w:tblGrid>
      <w:tr w:rsidR="004A3A5C" w:rsidRPr="00F90CC3" w14:paraId="150D3C12" w14:textId="77777777" w:rsidTr="00B37577">
        <w:trPr>
          <w:trHeight w:val="9638"/>
        </w:trPr>
        <w:tc>
          <w:tcPr>
            <w:tcW w:w="2097" w:type="dxa"/>
            <w:shd w:val="clear" w:color="auto" w:fill="D9D9D9"/>
          </w:tcPr>
          <w:p w14:paraId="1009C5EF" w14:textId="77777777" w:rsidR="004A3A5C" w:rsidRPr="00F90CC3" w:rsidRDefault="004A3A5C" w:rsidP="00B37577">
            <w:pPr>
              <w:jc w:val="left"/>
              <w:rPr>
                <w:rFonts w:ascii="Arial" w:hAnsi="Arial" w:cs="Arial"/>
                <w:b/>
                <w:sz w:val="22"/>
              </w:rPr>
            </w:pPr>
            <w:r w:rsidRPr="00F90CC3">
              <w:rPr>
                <w:rFonts w:ascii="Arial" w:hAnsi="Arial" w:cs="Arial"/>
                <w:b/>
                <w:sz w:val="22"/>
              </w:rPr>
              <w:lastRenderedPageBreak/>
              <w:t>Organisational policies</w:t>
            </w:r>
            <w:r>
              <w:rPr>
                <w:rFonts w:ascii="Arial" w:hAnsi="Arial" w:cs="Arial"/>
                <w:b/>
                <w:sz w:val="22"/>
              </w:rPr>
              <w:t xml:space="preserve"> and procedures (continued)</w:t>
            </w:r>
          </w:p>
        </w:tc>
        <w:tc>
          <w:tcPr>
            <w:tcW w:w="6919" w:type="dxa"/>
          </w:tcPr>
          <w:p w14:paraId="61FB1CDE" w14:textId="77777777" w:rsidR="004A3A5C" w:rsidRDefault="004A3A5C" w:rsidP="00B37577">
            <w:pPr>
              <w:jc w:val="left"/>
              <w:rPr>
                <w:rFonts w:ascii="Arial" w:hAnsi="Arial" w:cs="Arial"/>
                <w:b/>
                <w:bCs/>
                <w:i/>
                <w:sz w:val="22"/>
              </w:rPr>
            </w:pPr>
            <w:r w:rsidRPr="002C2C27">
              <w:rPr>
                <w:rFonts w:ascii="Arial" w:hAnsi="Arial" w:cs="Arial"/>
                <w:b/>
                <w:bCs/>
                <w:i/>
                <w:sz w:val="22"/>
              </w:rPr>
              <w:t>Summary of contents:</w:t>
            </w:r>
          </w:p>
          <w:p w14:paraId="798F4F94" w14:textId="77777777" w:rsidR="004A3A5C" w:rsidRPr="00A11838" w:rsidRDefault="004A3A5C" w:rsidP="00B37577">
            <w:pPr>
              <w:jc w:val="left"/>
              <w:rPr>
                <w:rFonts w:ascii="Arial" w:hAnsi="Arial" w:cs="Arial"/>
                <w:iCs/>
                <w:sz w:val="22"/>
              </w:rPr>
            </w:pPr>
          </w:p>
          <w:p w14:paraId="01A43EE3" w14:textId="77777777" w:rsidR="004A3A5C" w:rsidRPr="00A11838" w:rsidRDefault="004A3A5C" w:rsidP="00AE26A4">
            <w:pPr>
              <w:jc w:val="left"/>
              <w:rPr>
                <w:rFonts w:ascii="Arial" w:hAnsi="Arial" w:cs="Arial"/>
                <w:iCs/>
                <w:sz w:val="22"/>
              </w:rPr>
            </w:pPr>
            <w:permStart w:id="1622895378" w:edGrp="everyone"/>
            <w:permEnd w:id="1622895378"/>
          </w:p>
        </w:tc>
      </w:tr>
    </w:tbl>
    <w:p w14:paraId="37C63B75" w14:textId="77777777" w:rsidR="004A3A5C" w:rsidRPr="00F90CC3" w:rsidRDefault="004A3A5C" w:rsidP="004A3A5C">
      <w:pPr>
        <w:jc w:val="left"/>
        <w:rPr>
          <w:rFonts w:ascii="Arial" w:eastAsia="Calibri" w:hAnsi="Arial" w:cs="Arial"/>
          <w:sz w:val="22"/>
          <w:szCs w:val="22"/>
        </w:rPr>
      </w:pPr>
    </w:p>
    <w:p w14:paraId="4AE3D055" w14:textId="77777777" w:rsidR="004A3A5C" w:rsidRPr="00830749" w:rsidRDefault="004A3A5C" w:rsidP="004A3A5C">
      <w:pPr>
        <w:jc w:val="left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804"/>
        <w:gridCol w:w="708"/>
      </w:tblGrid>
      <w:tr w:rsidR="004A3A5C" w:rsidRPr="00830749" w14:paraId="696B1BF5" w14:textId="77777777" w:rsidTr="00B37577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20BC205A" w14:textId="77777777" w:rsidR="004A3A5C" w:rsidRPr="001C4084" w:rsidRDefault="004A3A5C" w:rsidP="00B37577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</w:tcPr>
          <w:p w14:paraId="6C31DD82" w14:textId="77777777" w:rsidR="004A3A5C" w:rsidRPr="001C4084" w:rsidRDefault="004A3A5C" w:rsidP="00B375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2146631926" w:edGrp="everyone"/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14:paraId="500BA2A3" w14:textId="77777777" w:rsidR="004A3A5C" w:rsidRPr="00533511" w:rsidRDefault="00395443" w:rsidP="00B37577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74079313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A3A5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146631926"/>
          </w:p>
        </w:tc>
      </w:tr>
    </w:tbl>
    <w:p w14:paraId="4D1C708D" w14:textId="77777777" w:rsidR="004A3A5C" w:rsidRDefault="004A3A5C" w:rsidP="004A3A5C">
      <w:pPr>
        <w:rPr>
          <w:rFonts w:ascii="Arial" w:hAnsi="Arial" w:cs="Arial"/>
          <w:sz w:val="22"/>
          <w:szCs w:val="22"/>
        </w:rPr>
      </w:pPr>
    </w:p>
    <w:p w14:paraId="5716B64D" w14:textId="77777777" w:rsidR="004A3A5C" w:rsidRPr="00F90CC3" w:rsidRDefault="004A3A5C" w:rsidP="004A3A5C">
      <w:pPr>
        <w:rPr>
          <w:rFonts w:ascii="Arial" w:eastAsia="Calibri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tbl>
      <w:tblPr>
        <w:tblStyle w:val="TableGrid18"/>
        <w:tblW w:w="0" w:type="auto"/>
        <w:shd w:val="clear" w:color="auto" w:fill="F7CAAC"/>
        <w:tblLook w:val="04A0" w:firstRow="1" w:lastRow="0" w:firstColumn="1" w:lastColumn="0" w:noHBand="0" w:noVBand="1"/>
      </w:tblPr>
      <w:tblGrid>
        <w:gridCol w:w="9016"/>
      </w:tblGrid>
      <w:tr w:rsidR="004A3A5C" w:rsidRPr="00F90CC3" w14:paraId="011DB80A" w14:textId="77777777" w:rsidTr="00B37577">
        <w:tc>
          <w:tcPr>
            <w:tcW w:w="9235" w:type="dxa"/>
            <w:shd w:val="clear" w:color="auto" w:fill="232F84"/>
          </w:tcPr>
          <w:p w14:paraId="1D5C8317" w14:textId="77777777" w:rsidR="004A3A5C" w:rsidRPr="00F90CC3" w:rsidRDefault="004A3A5C" w:rsidP="00116942">
            <w:pPr>
              <w:numPr>
                <w:ilvl w:val="0"/>
                <w:numId w:val="23"/>
              </w:numPr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bookmarkStart w:id="7" w:name="_Ref58826335"/>
          </w:p>
        </w:tc>
        <w:bookmarkEnd w:id="7"/>
      </w:tr>
      <w:tr w:rsidR="004A3A5C" w:rsidRPr="00F90CC3" w14:paraId="63404A91" w14:textId="77777777" w:rsidTr="00B37577">
        <w:tc>
          <w:tcPr>
            <w:tcW w:w="9235" w:type="dxa"/>
            <w:shd w:val="clear" w:color="auto" w:fill="A1D7E1"/>
          </w:tcPr>
          <w:p w14:paraId="6C2A1153" w14:textId="77777777" w:rsidR="004A3A5C" w:rsidRPr="00F90CC3" w:rsidRDefault="004A3A5C" w:rsidP="00B37577">
            <w:pPr>
              <w:jc w:val="left"/>
              <w:rPr>
                <w:rFonts w:ascii="Arial" w:hAnsi="Arial" w:cs="Arial"/>
                <w:sz w:val="22"/>
              </w:rPr>
            </w:pPr>
            <w:r w:rsidRPr="00F90CC3">
              <w:rPr>
                <w:rFonts w:ascii="Arial" w:hAnsi="Arial" w:cs="Arial"/>
                <w:sz w:val="22"/>
              </w:rPr>
              <w:t>There are a range of techniques, tools and processes used for physical or psychosocial hazard/risk identification, including:</w:t>
            </w:r>
          </w:p>
          <w:p w14:paraId="24E7981D" w14:textId="77777777" w:rsidR="004A3A5C" w:rsidRPr="00F90CC3" w:rsidRDefault="004A3A5C" w:rsidP="00116942">
            <w:pPr>
              <w:numPr>
                <w:ilvl w:val="0"/>
                <w:numId w:val="24"/>
              </w:numPr>
              <w:jc w:val="left"/>
              <w:rPr>
                <w:rFonts w:ascii="Arial" w:hAnsi="Arial" w:cs="Arial"/>
                <w:sz w:val="22"/>
              </w:rPr>
            </w:pPr>
            <w:r w:rsidRPr="00F90CC3">
              <w:rPr>
                <w:rFonts w:ascii="Arial" w:hAnsi="Arial" w:cs="Arial"/>
                <w:sz w:val="22"/>
              </w:rPr>
              <w:t>Hazard/risk checklists</w:t>
            </w:r>
          </w:p>
          <w:p w14:paraId="63C35265" w14:textId="77777777" w:rsidR="004A3A5C" w:rsidRPr="00F90CC3" w:rsidRDefault="004A3A5C" w:rsidP="00116942">
            <w:pPr>
              <w:numPr>
                <w:ilvl w:val="0"/>
                <w:numId w:val="24"/>
              </w:numPr>
              <w:jc w:val="left"/>
              <w:rPr>
                <w:rFonts w:ascii="Arial" w:hAnsi="Arial" w:cs="Arial"/>
                <w:sz w:val="22"/>
              </w:rPr>
            </w:pPr>
            <w:r w:rsidRPr="00F90CC3">
              <w:rPr>
                <w:rFonts w:ascii="Arial" w:hAnsi="Arial" w:cs="Arial"/>
                <w:sz w:val="22"/>
              </w:rPr>
              <w:t>Hazard hunts</w:t>
            </w:r>
          </w:p>
          <w:p w14:paraId="573CDFEE" w14:textId="77777777" w:rsidR="004A3A5C" w:rsidRPr="00F90CC3" w:rsidRDefault="004A3A5C" w:rsidP="00116942">
            <w:pPr>
              <w:numPr>
                <w:ilvl w:val="0"/>
                <w:numId w:val="24"/>
              </w:numPr>
              <w:jc w:val="left"/>
              <w:rPr>
                <w:rFonts w:ascii="Arial" w:hAnsi="Arial" w:cs="Arial"/>
                <w:sz w:val="22"/>
              </w:rPr>
            </w:pPr>
            <w:r w:rsidRPr="00F90CC3">
              <w:rPr>
                <w:rFonts w:ascii="Arial" w:hAnsi="Arial" w:cs="Arial"/>
                <w:sz w:val="22"/>
              </w:rPr>
              <w:t>Job safety analysis (JSA)</w:t>
            </w:r>
          </w:p>
          <w:p w14:paraId="5567953C" w14:textId="77777777" w:rsidR="004A3A5C" w:rsidRPr="00F90CC3" w:rsidRDefault="004A3A5C" w:rsidP="00116942">
            <w:pPr>
              <w:numPr>
                <w:ilvl w:val="0"/>
                <w:numId w:val="24"/>
              </w:numPr>
              <w:jc w:val="left"/>
              <w:rPr>
                <w:rFonts w:ascii="Arial" w:hAnsi="Arial" w:cs="Arial"/>
                <w:sz w:val="22"/>
              </w:rPr>
            </w:pPr>
            <w:r w:rsidRPr="00F90CC3">
              <w:rPr>
                <w:rFonts w:ascii="Arial" w:hAnsi="Arial" w:cs="Arial"/>
                <w:sz w:val="22"/>
              </w:rPr>
              <w:t>Manifest/register (e.g. dangerous hoods, hazardous chemicals and plant)</w:t>
            </w:r>
          </w:p>
          <w:p w14:paraId="01D50E98" w14:textId="77777777" w:rsidR="004A3A5C" w:rsidRPr="00F90CC3" w:rsidRDefault="004A3A5C" w:rsidP="00116942">
            <w:pPr>
              <w:numPr>
                <w:ilvl w:val="0"/>
                <w:numId w:val="24"/>
              </w:numPr>
              <w:jc w:val="left"/>
              <w:rPr>
                <w:rFonts w:ascii="Arial" w:hAnsi="Arial" w:cs="Arial"/>
                <w:sz w:val="22"/>
              </w:rPr>
            </w:pPr>
            <w:r w:rsidRPr="00F90CC3">
              <w:rPr>
                <w:rFonts w:ascii="Arial" w:hAnsi="Arial" w:cs="Arial"/>
                <w:sz w:val="22"/>
              </w:rPr>
              <w:t>Surveys (e.g. questionnaires, interviews)</w:t>
            </w:r>
          </w:p>
          <w:p w14:paraId="659D90FE" w14:textId="77777777" w:rsidR="004A3A5C" w:rsidRPr="00F90CC3" w:rsidRDefault="004A3A5C" w:rsidP="00116942">
            <w:pPr>
              <w:numPr>
                <w:ilvl w:val="0"/>
                <w:numId w:val="24"/>
              </w:numPr>
              <w:jc w:val="left"/>
              <w:rPr>
                <w:rFonts w:ascii="Arial" w:hAnsi="Arial" w:cs="Arial"/>
                <w:sz w:val="22"/>
              </w:rPr>
            </w:pPr>
            <w:r w:rsidRPr="00F90CC3">
              <w:rPr>
                <w:rFonts w:ascii="Arial" w:hAnsi="Arial" w:cs="Arial"/>
                <w:sz w:val="22"/>
              </w:rPr>
              <w:t>Safe work method statement (SWMS)</w:t>
            </w:r>
          </w:p>
          <w:p w14:paraId="68D04DD2" w14:textId="77777777" w:rsidR="004A3A5C" w:rsidRPr="00F90CC3" w:rsidRDefault="004A3A5C" w:rsidP="00116942">
            <w:pPr>
              <w:numPr>
                <w:ilvl w:val="0"/>
                <w:numId w:val="24"/>
              </w:numPr>
              <w:jc w:val="left"/>
              <w:rPr>
                <w:rFonts w:ascii="Arial" w:hAnsi="Arial" w:cs="Arial"/>
                <w:sz w:val="22"/>
              </w:rPr>
            </w:pPr>
            <w:r w:rsidRPr="00F90CC3">
              <w:rPr>
                <w:rFonts w:ascii="Arial" w:hAnsi="Arial" w:cs="Arial"/>
                <w:sz w:val="22"/>
              </w:rPr>
              <w:t>Workplace inspections and walk-throughs</w:t>
            </w:r>
          </w:p>
          <w:p w14:paraId="1A465133" w14:textId="77777777" w:rsidR="004A3A5C" w:rsidRPr="00F90CC3" w:rsidRDefault="004A3A5C" w:rsidP="00B37577">
            <w:pPr>
              <w:jc w:val="left"/>
              <w:rPr>
                <w:rFonts w:ascii="Arial" w:hAnsi="Arial" w:cs="Arial"/>
                <w:sz w:val="22"/>
              </w:rPr>
            </w:pPr>
          </w:p>
          <w:p w14:paraId="16A5D830" w14:textId="77777777" w:rsidR="004A3A5C" w:rsidRPr="00F90CC3" w:rsidRDefault="004A3A5C" w:rsidP="00B37577">
            <w:p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Respond to</w:t>
            </w:r>
            <w:r w:rsidRPr="00F90CC3">
              <w:rPr>
                <w:rFonts w:ascii="Arial" w:hAnsi="Arial" w:cs="Arial"/>
                <w:sz w:val="22"/>
              </w:rPr>
              <w:t xml:space="preserve"> the following:</w:t>
            </w:r>
          </w:p>
          <w:p w14:paraId="736367ED" w14:textId="77777777" w:rsidR="004A3A5C" w:rsidRPr="00F90CC3" w:rsidRDefault="004A3A5C" w:rsidP="00116942">
            <w:pPr>
              <w:numPr>
                <w:ilvl w:val="0"/>
                <w:numId w:val="27"/>
              </w:numPr>
              <w:jc w:val="left"/>
              <w:rPr>
                <w:rFonts w:ascii="Arial" w:hAnsi="Arial" w:cs="Arial"/>
                <w:sz w:val="22"/>
              </w:rPr>
            </w:pPr>
            <w:bookmarkStart w:id="8" w:name="_Ref58826492"/>
            <w:r w:rsidRPr="00F90CC3">
              <w:rPr>
                <w:rFonts w:ascii="Arial" w:hAnsi="Arial" w:cs="Arial"/>
                <w:sz w:val="22"/>
              </w:rPr>
              <w:t>For each tool listed, identify its applications and limitations (i.e. usefulness and usability) within your workplace.</w:t>
            </w:r>
            <w:bookmarkEnd w:id="8"/>
          </w:p>
          <w:p w14:paraId="4796DBAB" w14:textId="77777777" w:rsidR="004A3A5C" w:rsidRDefault="004A3A5C" w:rsidP="00116942">
            <w:pPr>
              <w:numPr>
                <w:ilvl w:val="0"/>
                <w:numId w:val="24"/>
              </w:numPr>
              <w:ind w:left="1134"/>
              <w:contextualSpacing/>
              <w:jc w:val="left"/>
              <w:rPr>
                <w:rFonts w:ascii="Arial" w:hAnsi="Arial" w:cs="Arial"/>
                <w:sz w:val="22"/>
              </w:rPr>
            </w:pPr>
            <w:r w:rsidRPr="00F90CC3">
              <w:rPr>
                <w:rFonts w:ascii="Arial" w:hAnsi="Arial" w:cs="Arial"/>
                <w:sz w:val="22"/>
              </w:rPr>
              <w:t>Consider the logistical arrangements necessary to use and apply each tool</w:t>
            </w:r>
            <w:r>
              <w:rPr>
                <w:rFonts w:ascii="Arial" w:hAnsi="Arial" w:cs="Arial"/>
                <w:sz w:val="22"/>
              </w:rPr>
              <w:t>, including:</w:t>
            </w:r>
          </w:p>
          <w:p w14:paraId="0176109B" w14:textId="77777777" w:rsidR="004A3A5C" w:rsidRDefault="004A3A5C" w:rsidP="00116942">
            <w:pPr>
              <w:numPr>
                <w:ilvl w:val="1"/>
                <w:numId w:val="24"/>
              </w:numPr>
              <w:ind w:left="1584"/>
              <w:contextualSpacing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Communications</w:t>
            </w:r>
          </w:p>
          <w:p w14:paraId="2967C9D9" w14:textId="77777777" w:rsidR="004A3A5C" w:rsidRDefault="004A3A5C" w:rsidP="00116942">
            <w:pPr>
              <w:numPr>
                <w:ilvl w:val="1"/>
                <w:numId w:val="24"/>
              </w:numPr>
              <w:ind w:left="1584"/>
              <w:contextualSpacing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Required personnel and resources to implement tools</w:t>
            </w:r>
          </w:p>
          <w:p w14:paraId="0DB764E0" w14:textId="77777777" w:rsidR="004A3A5C" w:rsidRDefault="004A3A5C" w:rsidP="00116942">
            <w:pPr>
              <w:numPr>
                <w:ilvl w:val="1"/>
                <w:numId w:val="24"/>
              </w:numPr>
              <w:ind w:left="1584"/>
              <w:contextualSpacing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Timetabling and accessibility of work areas and processes</w:t>
            </w:r>
          </w:p>
          <w:p w14:paraId="4FA59896" w14:textId="77777777" w:rsidR="004A3A5C" w:rsidRPr="00CD5152" w:rsidRDefault="004A3A5C" w:rsidP="00116942">
            <w:pPr>
              <w:numPr>
                <w:ilvl w:val="1"/>
                <w:numId w:val="24"/>
              </w:numPr>
              <w:ind w:left="1584"/>
              <w:contextualSpacing/>
              <w:jc w:val="left"/>
              <w:rPr>
                <w:rFonts w:ascii="Arial" w:hAnsi="Arial" w:cs="Arial"/>
                <w:sz w:val="22"/>
              </w:rPr>
            </w:pPr>
            <w:r w:rsidRPr="00CD5152">
              <w:rPr>
                <w:rFonts w:ascii="Arial" w:hAnsi="Arial" w:cs="Arial"/>
                <w:sz w:val="22"/>
              </w:rPr>
              <w:t>Transport requirements</w:t>
            </w:r>
          </w:p>
          <w:p w14:paraId="1EDBA552" w14:textId="77777777" w:rsidR="004A3A5C" w:rsidRPr="00CD5152" w:rsidRDefault="004A3A5C" w:rsidP="00116942">
            <w:pPr>
              <w:pStyle w:val="ListParagraph"/>
              <w:numPr>
                <w:ilvl w:val="0"/>
                <w:numId w:val="24"/>
              </w:numPr>
              <w:ind w:left="1164"/>
              <w:jc w:val="left"/>
              <w:rPr>
                <w:rFonts w:ascii="Arial" w:hAnsi="Arial" w:cs="Arial"/>
                <w:sz w:val="22"/>
              </w:rPr>
            </w:pPr>
            <w:bookmarkStart w:id="9" w:name="_Ref58826425"/>
            <w:r w:rsidRPr="00CD5152">
              <w:rPr>
                <w:rFonts w:ascii="Arial" w:hAnsi="Arial" w:cs="Arial"/>
                <w:bCs/>
                <w:sz w:val="22"/>
              </w:rPr>
              <w:t>For the identified limitations, outline recommendations to improve the effectiveness of each tool</w:t>
            </w:r>
            <w:bookmarkEnd w:id="9"/>
            <w:r w:rsidRPr="00CD5152">
              <w:rPr>
                <w:rFonts w:ascii="Arial" w:hAnsi="Arial" w:cs="Arial"/>
                <w:bCs/>
                <w:sz w:val="22"/>
              </w:rPr>
              <w:t>, considering consultation, liaison and logistical arrangements</w:t>
            </w:r>
          </w:p>
          <w:p w14:paraId="6B620F75" w14:textId="77777777" w:rsidR="004A3A5C" w:rsidRDefault="004A3A5C" w:rsidP="00116942">
            <w:pPr>
              <w:numPr>
                <w:ilvl w:val="0"/>
                <w:numId w:val="27"/>
              </w:numPr>
              <w:jc w:val="left"/>
              <w:rPr>
                <w:rFonts w:ascii="Arial" w:hAnsi="Arial" w:cs="Arial"/>
                <w:sz w:val="22"/>
              </w:rPr>
            </w:pPr>
            <w:bookmarkStart w:id="10" w:name="_Ref58921467"/>
            <w:bookmarkStart w:id="11" w:name="_Ref58826401"/>
            <w:r>
              <w:rPr>
                <w:rFonts w:ascii="Arial" w:hAnsi="Arial" w:cs="Arial"/>
                <w:sz w:val="22"/>
              </w:rPr>
              <w:t>Explain how incident causation models can assist with the selection of WHS risk management tools.</w:t>
            </w:r>
            <w:bookmarkEnd w:id="10"/>
            <w:r>
              <w:rPr>
                <w:rFonts w:ascii="Arial" w:hAnsi="Arial" w:cs="Arial"/>
                <w:sz w:val="22"/>
              </w:rPr>
              <w:t xml:space="preserve"> </w:t>
            </w:r>
          </w:p>
          <w:p w14:paraId="2BF7DF16" w14:textId="77777777" w:rsidR="004A3A5C" w:rsidRPr="00F90CC3" w:rsidRDefault="004A3A5C" w:rsidP="00116942">
            <w:pPr>
              <w:numPr>
                <w:ilvl w:val="0"/>
                <w:numId w:val="27"/>
              </w:numPr>
              <w:jc w:val="left"/>
              <w:rPr>
                <w:rFonts w:ascii="Arial" w:hAnsi="Arial" w:cs="Arial"/>
                <w:sz w:val="22"/>
              </w:rPr>
            </w:pPr>
            <w:bookmarkStart w:id="12" w:name="_Ref58921422"/>
            <w:r w:rsidRPr="00F90CC3">
              <w:rPr>
                <w:rFonts w:ascii="Arial" w:hAnsi="Arial" w:cs="Arial"/>
                <w:sz w:val="22"/>
              </w:rPr>
              <w:t>Name the individuals/parties you would consult with to determine:</w:t>
            </w:r>
            <w:bookmarkEnd w:id="11"/>
            <w:bookmarkEnd w:id="12"/>
          </w:p>
          <w:p w14:paraId="5F3611E7" w14:textId="77777777" w:rsidR="004A3A5C" w:rsidRPr="00F90CC3" w:rsidRDefault="004A3A5C" w:rsidP="00116942">
            <w:pPr>
              <w:numPr>
                <w:ilvl w:val="0"/>
                <w:numId w:val="24"/>
              </w:numPr>
              <w:ind w:left="1134"/>
              <w:contextualSpacing/>
              <w:jc w:val="left"/>
              <w:rPr>
                <w:rFonts w:ascii="Arial" w:hAnsi="Arial" w:cs="Arial"/>
                <w:sz w:val="22"/>
              </w:rPr>
            </w:pPr>
            <w:r w:rsidRPr="00F90CC3">
              <w:rPr>
                <w:rFonts w:ascii="Arial" w:hAnsi="Arial" w:cs="Arial"/>
                <w:sz w:val="22"/>
              </w:rPr>
              <w:t>Suitable risk management tools for the workplace</w:t>
            </w:r>
          </w:p>
          <w:p w14:paraId="3859ACA0" w14:textId="77777777" w:rsidR="004A3A5C" w:rsidRPr="00E22CBF" w:rsidRDefault="004A3A5C" w:rsidP="00116942">
            <w:pPr>
              <w:numPr>
                <w:ilvl w:val="0"/>
                <w:numId w:val="24"/>
              </w:numPr>
              <w:ind w:left="1134"/>
              <w:contextualSpacing/>
              <w:jc w:val="left"/>
              <w:rPr>
                <w:rFonts w:ascii="Arial" w:hAnsi="Arial" w:cs="Arial"/>
                <w:sz w:val="22"/>
              </w:rPr>
            </w:pPr>
            <w:r w:rsidRPr="00F90CC3">
              <w:rPr>
                <w:rFonts w:ascii="Arial" w:hAnsi="Arial" w:cs="Arial"/>
                <w:sz w:val="22"/>
              </w:rPr>
              <w:t>Necessary logistical arrangements for the use of risk management tools</w:t>
            </w:r>
          </w:p>
        </w:tc>
      </w:tr>
    </w:tbl>
    <w:p w14:paraId="347991B7" w14:textId="77777777" w:rsidR="004A3A5C" w:rsidRPr="00F90CC3" w:rsidRDefault="004A3A5C" w:rsidP="004A3A5C">
      <w:pPr>
        <w:jc w:val="left"/>
        <w:rPr>
          <w:rFonts w:ascii="Arial" w:eastAsia="Calibri" w:hAnsi="Arial" w:cs="Arial"/>
          <w:sz w:val="22"/>
          <w:szCs w:val="22"/>
        </w:rPr>
      </w:pPr>
    </w:p>
    <w:p w14:paraId="36D7E8AE" w14:textId="77777777" w:rsidR="004A3A5C" w:rsidRPr="00F90CC3" w:rsidRDefault="004A3A5C" w:rsidP="004A3A5C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8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A3A5C" w:rsidRPr="00F90CC3" w14:paraId="4D2565C8" w14:textId="77777777" w:rsidTr="00B37577">
        <w:tc>
          <w:tcPr>
            <w:tcW w:w="9016" w:type="dxa"/>
            <w:shd w:val="clear" w:color="auto" w:fill="D9D9D9"/>
          </w:tcPr>
          <w:p w14:paraId="140634D4" w14:textId="77777777" w:rsidR="004A3A5C" w:rsidRPr="00F90CC3" w:rsidRDefault="004A3A5C" w:rsidP="00B3757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F90CC3">
              <w:rPr>
                <w:rFonts w:ascii="Arial" w:hAnsi="Arial" w:cs="Arial"/>
                <w:b/>
                <w:sz w:val="22"/>
              </w:rPr>
              <w:t>Hazard/risk checklists</w:t>
            </w:r>
          </w:p>
        </w:tc>
      </w:tr>
      <w:tr w:rsidR="004A3A5C" w:rsidRPr="00AE26A4" w14:paraId="7EB57FE2" w14:textId="77777777" w:rsidTr="00B37577">
        <w:trPr>
          <w:trHeight w:val="4649"/>
        </w:trPr>
        <w:tc>
          <w:tcPr>
            <w:tcW w:w="9016" w:type="dxa"/>
          </w:tcPr>
          <w:p w14:paraId="5340F9A1" w14:textId="77777777" w:rsidR="004A3A5C" w:rsidRPr="00AE26A4" w:rsidRDefault="004A3A5C" w:rsidP="00B37577">
            <w:pPr>
              <w:jc w:val="left"/>
              <w:rPr>
                <w:rFonts w:ascii="Arial" w:hAnsi="Arial" w:cs="Arial"/>
                <w:iCs/>
                <w:sz w:val="22"/>
              </w:rPr>
            </w:pPr>
            <w:permStart w:id="193426786" w:edGrp="everyone"/>
            <w:permEnd w:id="193426786"/>
          </w:p>
        </w:tc>
      </w:tr>
    </w:tbl>
    <w:p w14:paraId="13F7FE9C" w14:textId="77777777" w:rsidR="004A3A5C" w:rsidRDefault="004A3A5C" w:rsidP="004A3A5C">
      <w:r>
        <w:br w:type="page"/>
      </w:r>
    </w:p>
    <w:tbl>
      <w:tblPr>
        <w:tblStyle w:val="TableGrid18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A3A5C" w:rsidRPr="00F90CC3" w14:paraId="19D224ED" w14:textId="77777777" w:rsidTr="00B37577">
        <w:tc>
          <w:tcPr>
            <w:tcW w:w="9016" w:type="dxa"/>
            <w:shd w:val="clear" w:color="auto" w:fill="D9D9D9"/>
          </w:tcPr>
          <w:p w14:paraId="2BEF63BD" w14:textId="77777777" w:rsidR="004A3A5C" w:rsidRPr="00F90CC3" w:rsidRDefault="004A3A5C" w:rsidP="00B3757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F90CC3">
              <w:rPr>
                <w:rFonts w:ascii="Arial" w:hAnsi="Arial" w:cs="Arial"/>
                <w:b/>
                <w:sz w:val="22"/>
              </w:rPr>
              <w:lastRenderedPageBreak/>
              <w:t>Hazard hunts</w:t>
            </w:r>
          </w:p>
        </w:tc>
      </w:tr>
      <w:tr w:rsidR="004A3A5C" w:rsidRPr="00AE26A4" w14:paraId="4D393821" w14:textId="77777777" w:rsidTr="00B37577">
        <w:trPr>
          <w:trHeight w:val="4082"/>
        </w:trPr>
        <w:tc>
          <w:tcPr>
            <w:tcW w:w="9016" w:type="dxa"/>
          </w:tcPr>
          <w:p w14:paraId="2DA27A43" w14:textId="77777777" w:rsidR="004A3A5C" w:rsidRPr="00AE26A4" w:rsidRDefault="004A3A5C" w:rsidP="00B37577">
            <w:pPr>
              <w:jc w:val="left"/>
              <w:rPr>
                <w:rFonts w:ascii="Arial" w:hAnsi="Arial" w:cs="Arial"/>
                <w:iCs/>
                <w:sz w:val="22"/>
              </w:rPr>
            </w:pPr>
            <w:permStart w:id="95694296" w:edGrp="everyone"/>
            <w:permEnd w:id="95694296"/>
          </w:p>
        </w:tc>
      </w:tr>
      <w:tr w:rsidR="004A3A5C" w:rsidRPr="00F90CC3" w14:paraId="3DAB4672" w14:textId="77777777" w:rsidTr="00B37577">
        <w:tc>
          <w:tcPr>
            <w:tcW w:w="9016" w:type="dxa"/>
            <w:shd w:val="clear" w:color="auto" w:fill="D9D9D9"/>
          </w:tcPr>
          <w:p w14:paraId="272B2806" w14:textId="77777777" w:rsidR="004A3A5C" w:rsidRPr="00F90CC3" w:rsidRDefault="004A3A5C" w:rsidP="00B3757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F90CC3">
              <w:rPr>
                <w:rFonts w:ascii="Arial" w:hAnsi="Arial" w:cs="Arial"/>
                <w:b/>
                <w:sz w:val="22"/>
              </w:rPr>
              <w:t>Job safety analysis (JSA)</w:t>
            </w:r>
          </w:p>
        </w:tc>
      </w:tr>
      <w:tr w:rsidR="004A3A5C" w:rsidRPr="00AE26A4" w14:paraId="5719E6C8" w14:textId="77777777" w:rsidTr="00B37577">
        <w:trPr>
          <w:trHeight w:val="4082"/>
        </w:trPr>
        <w:tc>
          <w:tcPr>
            <w:tcW w:w="9016" w:type="dxa"/>
          </w:tcPr>
          <w:p w14:paraId="0DD8F41E" w14:textId="77777777" w:rsidR="004A3A5C" w:rsidRPr="00AE26A4" w:rsidRDefault="004A3A5C" w:rsidP="00B37577">
            <w:pPr>
              <w:jc w:val="left"/>
              <w:rPr>
                <w:rFonts w:ascii="Arial" w:hAnsi="Arial" w:cs="Arial"/>
                <w:iCs/>
                <w:sz w:val="22"/>
              </w:rPr>
            </w:pPr>
            <w:permStart w:id="1383859795" w:edGrp="everyone"/>
            <w:permEnd w:id="1383859795"/>
          </w:p>
        </w:tc>
      </w:tr>
      <w:tr w:rsidR="004A3A5C" w:rsidRPr="00F90CC3" w14:paraId="743F544D" w14:textId="77777777" w:rsidTr="00B37577">
        <w:tc>
          <w:tcPr>
            <w:tcW w:w="9016" w:type="dxa"/>
            <w:shd w:val="clear" w:color="auto" w:fill="D9D9D9"/>
          </w:tcPr>
          <w:p w14:paraId="17B7763A" w14:textId="77777777" w:rsidR="004A3A5C" w:rsidRPr="00F90CC3" w:rsidRDefault="004A3A5C" w:rsidP="00B3757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F90CC3">
              <w:rPr>
                <w:rFonts w:ascii="Arial" w:hAnsi="Arial" w:cs="Arial"/>
                <w:b/>
                <w:sz w:val="22"/>
              </w:rPr>
              <w:t>Manifest/register</w:t>
            </w:r>
          </w:p>
        </w:tc>
      </w:tr>
      <w:tr w:rsidR="004A3A5C" w:rsidRPr="00AE26A4" w14:paraId="592D096B" w14:textId="77777777" w:rsidTr="00B37577">
        <w:trPr>
          <w:trHeight w:val="4309"/>
        </w:trPr>
        <w:tc>
          <w:tcPr>
            <w:tcW w:w="9016" w:type="dxa"/>
          </w:tcPr>
          <w:p w14:paraId="75B5C3FF" w14:textId="77777777" w:rsidR="004A3A5C" w:rsidRPr="00AE26A4" w:rsidRDefault="004A3A5C" w:rsidP="00B37577">
            <w:pPr>
              <w:jc w:val="left"/>
              <w:rPr>
                <w:rFonts w:ascii="Arial" w:hAnsi="Arial" w:cs="Arial"/>
                <w:iCs/>
                <w:sz w:val="22"/>
              </w:rPr>
            </w:pPr>
            <w:permStart w:id="1955799354" w:edGrp="everyone"/>
            <w:permEnd w:id="1955799354"/>
          </w:p>
        </w:tc>
      </w:tr>
      <w:tr w:rsidR="004A3A5C" w:rsidRPr="00F90CC3" w14:paraId="399ABE22" w14:textId="77777777" w:rsidTr="00B37577">
        <w:tc>
          <w:tcPr>
            <w:tcW w:w="9016" w:type="dxa"/>
            <w:shd w:val="clear" w:color="auto" w:fill="D9D9D9"/>
          </w:tcPr>
          <w:p w14:paraId="2FCF2A69" w14:textId="77777777" w:rsidR="004A3A5C" w:rsidRPr="00F90CC3" w:rsidRDefault="004A3A5C" w:rsidP="00B3757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F90CC3">
              <w:rPr>
                <w:rFonts w:ascii="Arial" w:hAnsi="Arial" w:cs="Arial"/>
                <w:b/>
                <w:sz w:val="22"/>
              </w:rPr>
              <w:lastRenderedPageBreak/>
              <w:t>Surveys</w:t>
            </w:r>
          </w:p>
        </w:tc>
      </w:tr>
      <w:tr w:rsidR="004A3A5C" w:rsidRPr="00AE26A4" w14:paraId="14FDF9B6" w14:textId="77777777" w:rsidTr="00B37577">
        <w:trPr>
          <w:trHeight w:val="4365"/>
        </w:trPr>
        <w:tc>
          <w:tcPr>
            <w:tcW w:w="9016" w:type="dxa"/>
          </w:tcPr>
          <w:p w14:paraId="11B2D765" w14:textId="77777777" w:rsidR="004A3A5C" w:rsidRPr="00AE26A4" w:rsidRDefault="004A3A5C" w:rsidP="00B37577">
            <w:pPr>
              <w:jc w:val="left"/>
              <w:rPr>
                <w:rFonts w:ascii="Arial" w:hAnsi="Arial" w:cs="Arial"/>
                <w:iCs/>
                <w:sz w:val="22"/>
              </w:rPr>
            </w:pPr>
            <w:permStart w:id="1101530173" w:edGrp="everyone"/>
            <w:permEnd w:id="1101530173"/>
          </w:p>
        </w:tc>
      </w:tr>
      <w:tr w:rsidR="004A3A5C" w:rsidRPr="00F90CC3" w14:paraId="2DB3CE2C" w14:textId="77777777" w:rsidTr="00B37577">
        <w:tc>
          <w:tcPr>
            <w:tcW w:w="9016" w:type="dxa"/>
            <w:shd w:val="clear" w:color="auto" w:fill="D9D9D9"/>
          </w:tcPr>
          <w:p w14:paraId="6E61818C" w14:textId="77777777" w:rsidR="004A3A5C" w:rsidRPr="00F90CC3" w:rsidRDefault="004A3A5C" w:rsidP="00B3757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F90CC3">
              <w:rPr>
                <w:rFonts w:ascii="Arial" w:hAnsi="Arial" w:cs="Arial"/>
                <w:b/>
                <w:sz w:val="22"/>
              </w:rPr>
              <w:t>Safe work method statement</w:t>
            </w:r>
          </w:p>
        </w:tc>
      </w:tr>
      <w:tr w:rsidR="004A3A5C" w:rsidRPr="00AE26A4" w14:paraId="7F03B84D" w14:textId="77777777" w:rsidTr="00B37577">
        <w:trPr>
          <w:trHeight w:val="4365"/>
        </w:trPr>
        <w:tc>
          <w:tcPr>
            <w:tcW w:w="9016" w:type="dxa"/>
          </w:tcPr>
          <w:p w14:paraId="4A3C1BCF" w14:textId="77777777" w:rsidR="004A3A5C" w:rsidRPr="00AE26A4" w:rsidRDefault="004A3A5C" w:rsidP="00B37577">
            <w:pPr>
              <w:jc w:val="left"/>
              <w:rPr>
                <w:rFonts w:ascii="Arial" w:hAnsi="Arial" w:cs="Arial"/>
                <w:iCs/>
                <w:sz w:val="22"/>
              </w:rPr>
            </w:pPr>
            <w:permStart w:id="126969959" w:edGrp="everyone"/>
            <w:permEnd w:id="126969959"/>
          </w:p>
        </w:tc>
      </w:tr>
      <w:tr w:rsidR="004A3A5C" w:rsidRPr="00F90CC3" w14:paraId="565A3FD2" w14:textId="77777777" w:rsidTr="00B37577">
        <w:tc>
          <w:tcPr>
            <w:tcW w:w="9016" w:type="dxa"/>
            <w:shd w:val="clear" w:color="auto" w:fill="D9D9D9"/>
          </w:tcPr>
          <w:p w14:paraId="4CC25596" w14:textId="77777777" w:rsidR="004A3A5C" w:rsidRPr="00F90CC3" w:rsidRDefault="004A3A5C" w:rsidP="00B3757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F90CC3">
              <w:rPr>
                <w:rFonts w:ascii="Arial" w:hAnsi="Arial" w:cs="Arial"/>
                <w:b/>
                <w:sz w:val="22"/>
              </w:rPr>
              <w:t>Workplace inspections and walk-throughs</w:t>
            </w:r>
          </w:p>
        </w:tc>
      </w:tr>
      <w:tr w:rsidR="004A3A5C" w:rsidRPr="00AE26A4" w14:paraId="491BD6C4" w14:textId="77777777" w:rsidTr="00B37577">
        <w:trPr>
          <w:trHeight w:val="4365"/>
        </w:trPr>
        <w:tc>
          <w:tcPr>
            <w:tcW w:w="9016" w:type="dxa"/>
          </w:tcPr>
          <w:p w14:paraId="29B613A1" w14:textId="77777777" w:rsidR="004A3A5C" w:rsidRPr="00AE26A4" w:rsidRDefault="004A3A5C" w:rsidP="00B37577">
            <w:pPr>
              <w:jc w:val="left"/>
              <w:rPr>
                <w:rFonts w:ascii="Arial" w:hAnsi="Arial" w:cs="Arial"/>
                <w:iCs/>
                <w:sz w:val="22"/>
              </w:rPr>
            </w:pPr>
            <w:permStart w:id="932322707" w:edGrp="everyone"/>
            <w:permEnd w:id="932322707"/>
          </w:p>
        </w:tc>
      </w:tr>
    </w:tbl>
    <w:p w14:paraId="4C0AEE6D" w14:textId="77777777" w:rsidR="004A3A5C" w:rsidRPr="00F90CC3" w:rsidRDefault="004A3A5C" w:rsidP="004A3A5C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8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A3A5C" w:rsidRPr="00F90CC3" w14:paraId="21671216" w14:textId="77777777" w:rsidTr="00B37577">
        <w:tc>
          <w:tcPr>
            <w:tcW w:w="9242" w:type="dxa"/>
            <w:shd w:val="clear" w:color="auto" w:fill="D9D9D9"/>
          </w:tcPr>
          <w:p w14:paraId="5A69A18A" w14:textId="77777777" w:rsidR="004A3A5C" w:rsidRPr="00F90CC3" w:rsidRDefault="004A3A5C" w:rsidP="00B37577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Causation models</w:t>
            </w:r>
          </w:p>
        </w:tc>
      </w:tr>
      <w:tr w:rsidR="004A3A5C" w:rsidRPr="00AE26A4" w14:paraId="5402C68E" w14:textId="77777777" w:rsidTr="00B37577">
        <w:trPr>
          <w:trHeight w:val="1134"/>
        </w:trPr>
        <w:tc>
          <w:tcPr>
            <w:tcW w:w="9242" w:type="dxa"/>
          </w:tcPr>
          <w:p w14:paraId="7F78AFF2" w14:textId="77777777" w:rsidR="004A3A5C" w:rsidRPr="00AE26A4" w:rsidRDefault="004A3A5C" w:rsidP="00B37577">
            <w:pPr>
              <w:jc w:val="left"/>
              <w:rPr>
                <w:rFonts w:ascii="Arial" w:hAnsi="Arial" w:cs="Arial"/>
                <w:iCs/>
                <w:sz w:val="22"/>
              </w:rPr>
            </w:pPr>
            <w:permStart w:id="1963926843" w:edGrp="everyone"/>
            <w:permEnd w:id="1963926843"/>
          </w:p>
        </w:tc>
      </w:tr>
    </w:tbl>
    <w:p w14:paraId="0988284E" w14:textId="77777777" w:rsidR="004A3A5C" w:rsidRPr="00F90CC3" w:rsidRDefault="004A3A5C" w:rsidP="004A3A5C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8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A3A5C" w:rsidRPr="00F90CC3" w14:paraId="6BB07627" w14:textId="77777777" w:rsidTr="00B37577">
        <w:tc>
          <w:tcPr>
            <w:tcW w:w="9242" w:type="dxa"/>
            <w:shd w:val="clear" w:color="auto" w:fill="D9D9D9"/>
          </w:tcPr>
          <w:p w14:paraId="477EEF55" w14:textId="77777777" w:rsidR="004A3A5C" w:rsidRPr="00F90CC3" w:rsidRDefault="004A3A5C" w:rsidP="00B3757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F90CC3">
              <w:rPr>
                <w:rFonts w:ascii="Arial" w:hAnsi="Arial" w:cs="Arial"/>
                <w:b/>
                <w:sz w:val="22"/>
              </w:rPr>
              <w:t>Consultation</w:t>
            </w:r>
          </w:p>
        </w:tc>
      </w:tr>
      <w:tr w:rsidR="004A3A5C" w:rsidRPr="00AE26A4" w14:paraId="654BC50E" w14:textId="77777777" w:rsidTr="00B37577">
        <w:trPr>
          <w:trHeight w:val="2835"/>
        </w:trPr>
        <w:tc>
          <w:tcPr>
            <w:tcW w:w="9242" w:type="dxa"/>
          </w:tcPr>
          <w:p w14:paraId="10F6C0B6" w14:textId="77777777" w:rsidR="004A3A5C" w:rsidRPr="00AE26A4" w:rsidRDefault="004A3A5C" w:rsidP="00B37577">
            <w:pPr>
              <w:jc w:val="left"/>
              <w:rPr>
                <w:rFonts w:ascii="Arial" w:hAnsi="Arial" w:cs="Arial"/>
                <w:iCs/>
                <w:sz w:val="22"/>
              </w:rPr>
            </w:pPr>
            <w:permStart w:id="179463374" w:edGrp="everyone"/>
            <w:permEnd w:id="179463374"/>
          </w:p>
        </w:tc>
      </w:tr>
    </w:tbl>
    <w:p w14:paraId="26D39A1B" w14:textId="77777777" w:rsidR="004A3A5C" w:rsidRDefault="004A3A5C" w:rsidP="004A3A5C">
      <w:pPr>
        <w:rPr>
          <w:rFonts w:ascii="Arial" w:hAnsi="Arial" w:cs="Arial"/>
          <w:sz w:val="22"/>
          <w:szCs w:val="22"/>
        </w:rPr>
      </w:pPr>
    </w:p>
    <w:p w14:paraId="1ECBC67E" w14:textId="77777777" w:rsidR="004A3A5C" w:rsidRPr="00830749" w:rsidRDefault="004A3A5C" w:rsidP="004A3A5C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804"/>
        <w:gridCol w:w="708"/>
      </w:tblGrid>
      <w:tr w:rsidR="004A3A5C" w:rsidRPr="00830749" w14:paraId="32627FCC" w14:textId="77777777" w:rsidTr="00B37577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0A8A8A99" w14:textId="77777777" w:rsidR="004A3A5C" w:rsidRPr="001C4084" w:rsidRDefault="004A3A5C" w:rsidP="00B37577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</w:tcPr>
          <w:p w14:paraId="7FF3B33F" w14:textId="77777777" w:rsidR="004A3A5C" w:rsidRPr="001C4084" w:rsidRDefault="004A3A5C" w:rsidP="00B375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729703958" w:edGrp="everyone"/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14:paraId="43306369" w14:textId="77777777" w:rsidR="004A3A5C" w:rsidRPr="00533511" w:rsidRDefault="00395443" w:rsidP="00B37577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20679133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A3A5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29703958"/>
          </w:p>
        </w:tc>
      </w:tr>
    </w:tbl>
    <w:p w14:paraId="07CD87FC" w14:textId="77777777" w:rsidR="004A3A5C" w:rsidRDefault="004A3A5C" w:rsidP="004A3A5C">
      <w:pPr>
        <w:rPr>
          <w:rFonts w:ascii="Arial" w:hAnsi="Arial" w:cs="Arial"/>
          <w:sz w:val="22"/>
          <w:szCs w:val="22"/>
        </w:rPr>
      </w:pPr>
    </w:p>
    <w:p w14:paraId="72E67DF9" w14:textId="77777777" w:rsidR="004A3A5C" w:rsidRPr="00F90CC3" w:rsidRDefault="004A3A5C" w:rsidP="004A3A5C">
      <w:pPr>
        <w:rPr>
          <w:rFonts w:ascii="Arial" w:eastAsia="Calibri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tbl>
      <w:tblPr>
        <w:tblStyle w:val="TableGrid19"/>
        <w:tblW w:w="0" w:type="auto"/>
        <w:shd w:val="clear" w:color="auto" w:fill="F7CAAC"/>
        <w:tblLook w:val="04A0" w:firstRow="1" w:lastRow="0" w:firstColumn="1" w:lastColumn="0" w:noHBand="0" w:noVBand="1"/>
      </w:tblPr>
      <w:tblGrid>
        <w:gridCol w:w="9016"/>
      </w:tblGrid>
      <w:tr w:rsidR="004A3A5C" w:rsidRPr="00F90CC3" w14:paraId="186EBB7E" w14:textId="77777777" w:rsidTr="00B37577">
        <w:tc>
          <w:tcPr>
            <w:tcW w:w="9235" w:type="dxa"/>
            <w:shd w:val="clear" w:color="auto" w:fill="232F84"/>
          </w:tcPr>
          <w:p w14:paraId="0F7BB8D7" w14:textId="77777777" w:rsidR="004A3A5C" w:rsidRPr="00F90CC3" w:rsidRDefault="004A3A5C" w:rsidP="00116942">
            <w:pPr>
              <w:numPr>
                <w:ilvl w:val="0"/>
                <w:numId w:val="23"/>
              </w:numPr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bookmarkStart w:id="13" w:name="_Ref58826352"/>
          </w:p>
        </w:tc>
        <w:bookmarkEnd w:id="13"/>
      </w:tr>
      <w:tr w:rsidR="004A3A5C" w:rsidRPr="00F90CC3" w14:paraId="4BC18DB0" w14:textId="77777777" w:rsidTr="00B37577">
        <w:tc>
          <w:tcPr>
            <w:tcW w:w="9235" w:type="dxa"/>
            <w:shd w:val="clear" w:color="auto" w:fill="A1D7E1"/>
          </w:tcPr>
          <w:p w14:paraId="6B1B8AC4" w14:textId="77777777" w:rsidR="004A3A5C" w:rsidRPr="00F90CC3" w:rsidRDefault="004A3A5C" w:rsidP="00B37577">
            <w:pPr>
              <w:jc w:val="left"/>
              <w:rPr>
                <w:rFonts w:ascii="Arial" w:hAnsi="Arial" w:cs="Arial"/>
                <w:sz w:val="22"/>
              </w:rPr>
            </w:pPr>
            <w:r w:rsidRPr="00F90CC3">
              <w:rPr>
                <w:rFonts w:ascii="Arial" w:hAnsi="Arial" w:cs="Arial"/>
                <w:sz w:val="22"/>
              </w:rPr>
              <w:t>Select two (2) risk management tools (from Activity 2) which are suitable for your workplace. For each tool:</w:t>
            </w:r>
          </w:p>
          <w:p w14:paraId="1AA771AC" w14:textId="77777777" w:rsidR="004A3A5C" w:rsidRPr="00F90CC3" w:rsidRDefault="004A3A5C" w:rsidP="00116942">
            <w:pPr>
              <w:numPr>
                <w:ilvl w:val="0"/>
                <w:numId w:val="28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bookmarkStart w:id="14" w:name="_Ref58826612"/>
            <w:r w:rsidRPr="00F90CC3">
              <w:rPr>
                <w:rFonts w:ascii="Arial" w:hAnsi="Arial" w:cs="Arial"/>
                <w:sz w:val="22"/>
              </w:rPr>
              <w:t>Explain the necessary training and instruction for individuals/parties to use the tool</w:t>
            </w:r>
            <w:bookmarkEnd w:id="14"/>
          </w:p>
          <w:p w14:paraId="24C09FB0" w14:textId="77777777" w:rsidR="004A3A5C" w:rsidRPr="00F90CC3" w:rsidRDefault="004A3A5C" w:rsidP="00116942">
            <w:pPr>
              <w:numPr>
                <w:ilvl w:val="0"/>
                <w:numId w:val="28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bookmarkStart w:id="15" w:name="_Ref58827168"/>
            <w:r w:rsidRPr="00F90CC3">
              <w:rPr>
                <w:rFonts w:ascii="Arial" w:hAnsi="Arial" w:cs="Arial"/>
                <w:sz w:val="22"/>
              </w:rPr>
              <w:t>Identify additional support that can be provided to individuals/parties to use the tool</w:t>
            </w:r>
            <w:bookmarkEnd w:id="15"/>
          </w:p>
          <w:p w14:paraId="0CBAF25D" w14:textId="77777777" w:rsidR="004A3A5C" w:rsidRPr="00F90CC3" w:rsidRDefault="004A3A5C" w:rsidP="00116942">
            <w:pPr>
              <w:numPr>
                <w:ilvl w:val="0"/>
                <w:numId w:val="28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bookmarkStart w:id="16" w:name="_Ref58827181"/>
            <w:r w:rsidRPr="00F90CC3">
              <w:rPr>
                <w:rFonts w:ascii="Arial" w:hAnsi="Arial" w:cs="Arial"/>
                <w:sz w:val="22"/>
              </w:rPr>
              <w:t xml:space="preserve">How results and findings of its use will be </w:t>
            </w:r>
            <w:r>
              <w:rPr>
                <w:rFonts w:ascii="Arial" w:hAnsi="Arial" w:cs="Arial"/>
                <w:sz w:val="22"/>
              </w:rPr>
              <w:t xml:space="preserve">collected, </w:t>
            </w:r>
            <w:r w:rsidRPr="00F90CC3">
              <w:rPr>
                <w:rFonts w:ascii="Arial" w:hAnsi="Arial" w:cs="Arial"/>
                <w:sz w:val="22"/>
              </w:rPr>
              <w:t>collated and analysed</w:t>
            </w:r>
            <w:bookmarkEnd w:id="16"/>
          </w:p>
          <w:p w14:paraId="7AF0A1F0" w14:textId="77777777" w:rsidR="004A3A5C" w:rsidRPr="00F90CC3" w:rsidRDefault="004A3A5C" w:rsidP="00116942">
            <w:pPr>
              <w:numPr>
                <w:ilvl w:val="0"/>
                <w:numId w:val="28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bookmarkStart w:id="17" w:name="_Ref58827383"/>
            <w:r w:rsidRPr="00F90CC3">
              <w:rPr>
                <w:rFonts w:ascii="Arial" w:hAnsi="Arial" w:cs="Arial"/>
                <w:sz w:val="22"/>
              </w:rPr>
              <w:t>The individuals/parties you would communicate results, findings and outcomes to</w:t>
            </w:r>
            <w:bookmarkEnd w:id="17"/>
          </w:p>
          <w:p w14:paraId="7C817150" w14:textId="77777777" w:rsidR="004A3A5C" w:rsidRPr="00F90CC3" w:rsidRDefault="004A3A5C" w:rsidP="00116942">
            <w:pPr>
              <w:numPr>
                <w:ilvl w:val="0"/>
                <w:numId w:val="24"/>
              </w:numPr>
              <w:ind w:left="1134"/>
              <w:contextualSpacing/>
              <w:jc w:val="left"/>
              <w:rPr>
                <w:rFonts w:ascii="Arial" w:hAnsi="Arial" w:cs="Arial"/>
                <w:sz w:val="22"/>
              </w:rPr>
            </w:pPr>
            <w:r w:rsidRPr="00F90CC3">
              <w:rPr>
                <w:rFonts w:ascii="Arial" w:hAnsi="Arial" w:cs="Arial"/>
                <w:sz w:val="22"/>
              </w:rPr>
              <w:t>Who has right to be aware of such results?</w:t>
            </w:r>
          </w:p>
          <w:p w14:paraId="0CE51775" w14:textId="77777777" w:rsidR="004A3A5C" w:rsidRPr="00F90CC3" w:rsidRDefault="004A3A5C" w:rsidP="00116942">
            <w:pPr>
              <w:numPr>
                <w:ilvl w:val="0"/>
                <w:numId w:val="24"/>
              </w:numPr>
              <w:ind w:left="1134"/>
              <w:contextualSpacing/>
              <w:jc w:val="left"/>
              <w:rPr>
                <w:rFonts w:ascii="Arial" w:hAnsi="Arial" w:cs="Arial"/>
                <w:sz w:val="22"/>
              </w:rPr>
            </w:pPr>
            <w:r w:rsidRPr="00F90CC3">
              <w:rPr>
                <w:rFonts w:ascii="Arial" w:hAnsi="Arial" w:cs="Arial"/>
                <w:sz w:val="22"/>
              </w:rPr>
              <w:t>Consider expert assistance you might need to interpret results</w:t>
            </w:r>
          </w:p>
        </w:tc>
      </w:tr>
    </w:tbl>
    <w:p w14:paraId="5B657CE4" w14:textId="77777777" w:rsidR="004A3A5C" w:rsidRPr="00F90CC3" w:rsidRDefault="004A3A5C" w:rsidP="004A3A5C">
      <w:pPr>
        <w:jc w:val="left"/>
        <w:rPr>
          <w:rFonts w:ascii="Arial" w:eastAsia="Calibri" w:hAnsi="Arial" w:cs="Arial"/>
          <w:sz w:val="22"/>
          <w:szCs w:val="22"/>
        </w:rPr>
      </w:pPr>
    </w:p>
    <w:p w14:paraId="5F751C81" w14:textId="77777777" w:rsidR="004A3A5C" w:rsidRPr="00F90CC3" w:rsidRDefault="004A3A5C" w:rsidP="004A3A5C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9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A3A5C" w:rsidRPr="00F90CC3" w14:paraId="0C173CDD" w14:textId="77777777" w:rsidTr="00B37577">
        <w:tc>
          <w:tcPr>
            <w:tcW w:w="9242" w:type="dxa"/>
            <w:shd w:val="clear" w:color="auto" w:fill="000000"/>
          </w:tcPr>
          <w:p w14:paraId="2AD36D5C" w14:textId="77777777" w:rsidR="004A3A5C" w:rsidRPr="00F90CC3" w:rsidRDefault="004A3A5C" w:rsidP="00B3757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F90CC3">
              <w:rPr>
                <w:rFonts w:ascii="Arial" w:hAnsi="Arial" w:cs="Arial"/>
                <w:b/>
                <w:sz w:val="22"/>
              </w:rPr>
              <w:t>Name of risk management tool 1</w:t>
            </w:r>
          </w:p>
        </w:tc>
      </w:tr>
      <w:tr w:rsidR="004A3A5C" w:rsidRPr="00AE26A4" w14:paraId="7F751137" w14:textId="77777777" w:rsidTr="00B37577">
        <w:trPr>
          <w:trHeight w:val="794"/>
        </w:trPr>
        <w:tc>
          <w:tcPr>
            <w:tcW w:w="9242" w:type="dxa"/>
          </w:tcPr>
          <w:p w14:paraId="2351429C" w14:textId="77777777" w:rsidR="004A3A5C" w:rsidRPr="00AE26A4" w:rsidRDefault="004A3A5C" w:rsidP="00B37577">
            <w:pPr>
              <w:jc w:val="left"/>
              <w:rPr>
                <w:rFonts w:ascii="Arial" w:hAnsi="Arial" w:cs="Arial"/>
                <w:iCs/>
                <w:sz w:val="22"/>
              </w:rPr>
            </w:pPr>
            <w:permStart w:id="1408778232" w:edGrp="everyone"/>
            <w:permEnd w:id="1408778232"/>
          </w:p>
        </w:tc>
      </w:tr>
      <w:tr w:rsidR="004A3A5C" w:rsidRPr="00F90CC3" w14:paraId="49CFAC4D" w14:textId="77777777" w:rsidTr="00B37577">
        <w:tc>
          <w:tcPr>
            <w:tcW w:w="9242" w:type="dxa"/>
            <w:shd w:val="clear" w:color="auto" w:fill="D9D9D9"/>
          </w:tcPr>
          <w:p w14:paraId="4922742D" w14:textId="77777777" w:rsidR="004A3A5C" w:rsidRPr="00F90CC3" w:rsidRDefault="004A3A5C" w:rsidP="00B3757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F90CC3">
              <w:rPr>
                <w:rFonts w:ascii="Arial" w:hAnsi="Arial" w:cs="Arial"/>
                <w:b/>
                <w:sz w:val="22"/>
              </w:rPr>
              <w:t>Training and instruction</w:t>
            </w:r>
          </w:p>
        </w:tc>
      </w:tr>
      <w:tr w:rsidR="004A3A5C" w:rsidRPr="00AE26A4" w14:paraId="1871E7A9" w14:textId="77777777" w:rsidTr="00B37577">
        <w:trPr>
          <w:trHeight w:val="1304"/>
        </w:trPr>
        <w:tc>
          <w:tcPr>
            <w:tcW w:w="9242" w:type="dxa"/>
          </w:tcPr>
          <w:p w14:paraId="329EFD8D" w14:textId="77777777" w:rsidR="004A3A5C" w:rsidRPr="00AE26A4" w:rsidRDefault="004A3A5C" w:rsidP="00B37577">
            <w:pPr>
              <w:jc w:val="left"/>
              <w:rPr>
                <w:rFonts w:ascii="Arial" w:hAnsi="Arial" w:cs="Arial"/>
                <w:iCs/>
                <w:sz w:val="22"/>
              </w:rPr>
            </w:pPr>
            <w:permStart w:id="149169561" w:edGrp="everyone"/>
            <w:permEnd w:id="149169561"/>
          </w:p>
        </w:tc>
      </w:tr>
      <w:tr w:rsidR="004A3A5C" w:rsidRPr="00F90CC3" w14:paraId="41C44830" w14:textId="77777777" w:rsidTr="00B37577">
        <w:trPr>
          <w:trHeight w:val="70"/>
        </w:trPr>
        <w:tc>
          <w:tcPr>
            <w:tcW w:w="9242" w:type="dxa"/>
            <w:shd w:val="clear" w:color="auto" w:fill="D9D9D9"/>
          </w:tcPr>
          <w:p w14:paraId="64D10546" w14:textId="77777777" w:rsidR="004A3A5C" w:rsidRPr="00F90CC3" w:rsidRDefault="004A3A5C" w:rsidP="00B37577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F90CC3">
              <w:rPr>
                <w:rFonts w:ascii="Arial" w:hAnsi="Arial" w:cs="Arial"/>
                <w:b/>
                <w:sz w:val="22"/>
              </w:rPr>
              <w:t>Additional support</w:t>
            </w:r>
          </w:p>
        </w:tc>
      </w:tr>
      <w:tr w:rsidR="004A3A5C" w:rsidRPr="00AE26A4" w14:paraId="68735538" w14:textId="77777777" w:rsidTr="00B37577">
        <w:trPr>
          <w:trHeight w:val="1304"/>
        </w:trPr>
        <w:tc>
          <w:tcPr>
            <w:tcW w:w="9242" w:type="dxa"/>
          </w:tcPr>
          <w:p w14:paraId="48546353" w14:textId="77777777" w:rsidR="004A3A5C" w:rsidRPr="00AE26A4" w:rsidRDefault="004A3A5C" w:rsidP="00B37577">
            <w:pPr>
              <w:jc w:val="left"/>
              <w:rPr>
                <w:rFonts w:ascii="Arial" w:hAnsi="Arial" w:cs="Arial"/>
                <w:iCs/>
                <w:sz w:val="22"/>
              </w:rPr>
            </w:pPr>
            <w:permStart w:id="209276886" w:edGrp="everyone"/>
            <w:permEnd w:id="209276886"/>
          </w:p>
        </w:tc>
      </w:tr>
      <w:tr w:rsidR="004A3A5C" w:rsidRPr="00F90CC3" w14:paraId="3113C8C9" w14:textId="77777777" w:rsidTr="00B37577">
        <w:trPr>
          <w:trHeight w:val="70"/>
        </w:trPr>
        <w:tc>
          <w:tcPr>
            <w:tcW w:w="9242" w:type="dxa"/>
            <w:shd w:val="clear" w:color="auto" w:fill="D9D9D9"/>
          </w:tcPr>
          <w:p w14:paraId="2B993F07" w14:textId="77777777" w:rsidR="004A3A5C" w:rsidRPr="00F90CC3" w:rsidRDefault="004A3A5C" w:rsidP="00B37577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F90CC3">
              <w:rPr>
                <w:rFonts w:ascii="Arial" w:hAnsi="Arial" w:cs="Arial"/>
                <w:b/>
                <w:sz w:val="22"/>
              </w:rPr>
              <w:t>C</w:t>
            </w:r>
            <w:r>
              <w:rPr>
                <w:rFonts w:ascii="Arial" w:hAnsi="Arial" w:cs="Arial"/>
                <w:b/>
                <w:sz w:val="22"/>
              </w:rPr>
              <w:t>ollecting, c</w:t>
            </w:r>
            <w:r w:rsidRPr="00F90CC3">
              <w:rPr>
                <w:rFonts w:ascii="Arial" w:hAnsi="Arial" w:cs="Arial"/>
                <w:b/>
                <w:sz w:val="22"/>
              </w:rPr>
              <w:t>ollating and analysing results and findings</w:t>
            </w:r>
          </w:p>
        </w:tc>
      </w:tr>
      <w:tr w:rsidR="004A3A5C" w:rsidRPr="00AE26A4" w14:paraId="7FBB6AC0" w14:textId="77777777" w:rsidTr="00B37577">
        <w:trPr>
          <w:trHeight w:val="1531"/>
        </w:trPr>
        <w:tc>
          <w:tcPr>
            <w:tcW w:w="9242" w:type="dxa"/>
          </w:tcPr>
          <w:p w14:paraId="3A4838E5" w14:textId="77777777" w:rsidR="004A3A5C" w:rsidRPr="00AE26A4" w:rsidRDefault="004A3A5C" w:rsidP="00B37577">
            <w:pPr>
              <w:jc w:val="left"/>
              <w:rPr>
                <w:rFonts w:ascii="Arial" w:hAnsi="Arial" w:cs="Arial"/>
                <w:iCs/>
                <w:sz w:val="22"/>
              </w:rPr>
            </w:pPr>
            <w:permStart w:id="2135573684" w:edGrp="everyone"/>
            <w:permEnd w:id="2135573684"/>
          </w:p>
        </w:tc>
      </w:tr>
      <w:tr w:rsidR="004A3A5C" w:rsidRPr="00F90CC3" w14:paraId="69A551BA" w14:textId="77777777" w:rsidTr="00B37577">
        <w:trPr>
          <w:trHeight w:val="70"/>
        </w:trPr>
        <w:tc>
          <w:tcPr>
            <w:tcW w:w="9242" w:type="dxa"/>
            <w:shd w:val="clear" w:color="auto" w:fill="D9D9D9"/>
          </w:tcPr>
          <w:p w14:paraId="53FB457B" w14:textId="77777777" w:rsidR="004A3A5C" w:rsidRPr="00F90CC3" w:rsidRDefault="004A3A5C" w:rsidP="00B37577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F90CC3">
              <w:rPr>
                <w:rFonts w:ascii="Arial" w:hAnsi="Arial" w:cs="Arial"/>
                <w:b/>
                <w:sz w:val="22"/>
              </w:rPr>
              <w:t>Communicating results, findings and outcomes</w:t>
            </w:r>
          </w:p>
        </w:tc>
      </w:tr>
      <w:tr w:rsidR="004A3A5C" w:rsidRPr="00AE26A4" w14:paraId="1FE59645" w14:textId="77777777" w:rsidTr="00B37577">
        <w:trPr>
          <w:trHeight w:val="2551"/>
        </w:trPr>
        <w:tc>
          <w:tcPr>
            <w:tcW w:w="9242" w:type="dxa"/>
          </w:tcPr>
          <w:p w14:paraId="0EB70FCB" w14:textId="77777777" w:rsidR="004A3A5C" w:rsidRPr="00AE26A4" w:rsidRDefault="004A3A5C" w:rsidP="00B37577">
            <w:pPr>
              <w:jc w:val="left"/>
              <w:rPr>
                <w:rFonts w:ascii="Arial" w:hAnsi="Arial" w:cs="Arial"/>
                <w:iCs/>
                <w:sz w:val="22"/>
              </w:rPr>
            </w:pPr>
            <w:permStart w:id="1151367424" w:edGrp="everyone"/>
            <w:permEnd w:id="1151367424"/>
          </w:p>
        </w:tc>
      </w:tr>
    </w:tbl>
    <w:p w14:paraId="45C29F65" w14:textId="77777777" w:rsidR="004A3A5C" w:rsidRPr="00F90CC3" w:rsidRDefault="004A3A5C" w:rsidP="004A3A5C">
      <w:pPr>
        <w:jc w:val="left"/>
        <w:rPr>
          <w:rFonts w:ascii="Arial" w:eastAsia="Calibri" w:hAnsi="Arial" w:cs="Arial"/>
          <w:sz w:val="22"/>
          <w:szCs w:val="22"/>
        </w:rPr>
      </w:pPr>
    </w:p>
    <w:p w14:paraId="5669C6B9" w14:textId="77777777" w:rsidR="004A3A5C" w:rsidRDefault="004A3A5C" w:rsidP="004A3A5C">
      <w:pPr>
        <w:jc w:val="left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br w:type="page"/>
      </w:r>
    </w:p>
    <w:p w14:paraId="32F989AA" w14:textId="77777777" w:rsidR="004A3A5C" w:rsidRPr="00F90CC3" w:rsidRDefault="004A3A5C" w:rsidP="004A3A5C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9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A3A5C" w:rsidRPr="00F90CC3" w14:paraId="1D964CB9" w14:textId="77777777" w:rsidTr="00B37577">
        <w:tc>
          <w:tcPr>
            <w:tcW w:w="9242" w:type="dxa"/>
            <w:shd w:val="clear" w:color="auto" w:fill="000000"/>
          </w:tcPr>
          <w:p w14:paraId="2A230C29" w14:textId="77777777" w:rsidR="004A3A5C" w:rsidRPr="00F90CC3" w:rsidRDefault="004A3A5C" w:rsidP="00B3757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F90CC3">
              <w:rPr>
                <w:rFonts w:ascii="Arial" w:hAnsi="Arial" w:cs="Arial"/>
                <w:b/>
                <w:sz w:val="22"/>
              </w:rPr>
              <w:t>Name of risk management tool 2</w:t>
            </w:r>
          </w:p>
        </w:tc>
      </w:tr>
      <w:tr w:rsidR="004A3A5C" w:rsidRPr="00AE26A4" w14:paraId="4498B42E" w14:textId="77777777" w:rsidTr="00B37577">
        <w:trPr>
          <w:trHeight w:val="907"/>
        </w:trPr>
        <w:tc>
          <w:tcPr>
            <w:tcW w:w="9242" w:type="dxa"/>
          </w:tcPr>
          <w:p w14:paraId="11354B5C" w14:textId="77777777" w:rsidR="004A3A5C" w:rsidRPr="00AE26A4" w:rsidRDefault="004A3A5C" w:rsidP="00B37577">
            <w:pPr>
              <w:jc w:val="left"/>
              <w:rPr>
                <w:rFonts w:ascii="Arial" w:hAnsi="Arial" w:cs="Arial"/>
                <w:iCs/>
                <w:sz w:val="22"/>
              </w:rPr>
            </w:pPr>
            <w:permStart w:id="1272777586" w:edGrp="everyone"/>
            <w:permEnd w:id="1272777586"/>
          </w:p>
        </w:tc>
      </w:tr>
      <w:tr w:rsidR="004A3A5C" w:rsidRPr="00F90CC3" w14:paraId="44BE47B9" w14:textId="77777777" w:rsidTr="00B37577">
        <w:tc>
          <w:tcPr>
            <w:tcW w:w="9242" w:type="dxa"/>
            <w:shd w:val="clear" w:color="auto" w:fill="D9D9D9"/>
          </w:tcPr>
          <w:p w14:paraId="3145258C" w14:textId="77777777" w:rsidR="004A3A5C" w:rsidRPr="00F90CC3" w:rsidRDefault="004A3A5C" w:rsidP="00B3757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F90CC3">
              <w:rPr>
                <w:rFonts w:ascii="Arial" w:hAnsi="Arial" w:cs="Arial"/>
                <w:b/>
                <w:sz w:val="22"/>
              </w:rPr>
              <w:t>Training and instruction</w:t>
            </w:r>
          </w:p>
        </w:tc>
      </w:tr>
      <w:tr w:rsidR="004A3A5C" w:rsidRPr="00AE26A4" w14:paraId="588CF1CC" w14:textId="77777777" w:rsidTr="00B37577">
        <w:trPr>
          <w:trHeight w:val="1814"/>
        </w:trPr>
        <w:tc>
          <w:tcPr>
            <w:tcW w:w="9242" w:type="dxa"/>
          </w:tcPr>
          <w:p w14:paraId="03EDE593" w14:textId="77777777" w:rsidR="004A3A5C" w:rsidRPr="00AE26A4" w:rsidRDefault="004A3A5C" w:rsidP="00B37577">
            <w:pPr>
              <w:jc w:val="left"/>
              <w:rPr>
                <w:rFonts w:ascii="Arial" w:hAnsi="Arial" w:cs="Arial"/>
                <w:iCs/>
                <w:sz w:val="22"/>
              </w:rPr>
            </w:pPr>
            <w:permStart w:id="71635054" w:edGrp="everyone"/>
            <w:permEnd w:id="71635054"/>
          </w:p>
        </w:tc>
      </w:tr>
      <w:tr w:rsidR="004A3A5C" w:rsidRPr="00F90CC3" w14:paraId="50388AE5" w14:textId="77777777" w:rsidTr="00B37577">
        <w:trPr>
          <w:trHeight w:val="70"/>
        </w:trPr>
        <w:tc>
          <w:tcPr>
            <w:tcW w:w="9242" w:type="dxa"/>
            <w:shd w:val="clear" w:color="auto" w:fill="D9D9D9"/>
          </w:tcPr>
          <w:p w14:paraId="3224FE32" w14:textId="77777777" w:rsidR="004A3A5C" w:rsidRPr="00F90CC3" w:rsidRDefault="004A3A5C" w:rsidP="00B37577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F90CC3">
              <w:rPr>
                <w:rFonts w:ascii="Arial" w:hAnsi="Arial" w:cs="Arial"/>
                <w:b/>
                <w:sz w:val="22"/>
              </w:rPr>
              <w:t>Additional support</w:t>
            </w:r>
          </w:p>
        </w:tc>
      </w:tr>
      <w:tr w:rsidR="004A3A5C" w:rsidRPr="00AE26A4" w14:paraId="24892D6C" w14:textId="77777777" w:rsidTr="00B37577">
        <w:trPr>
          <w:trHeight w:val="1077"/>
        </w:trPr>
        <w:tc>
          <w:tcPr>
            <w:tcW w:w="9242" w:type="dxa"/>
          </w:tcPr>
          <w:p w14:paraId="208835EB" w14:textId="77777777" w:rsidR="004A3A5C" w:rsidRPr="00AE26A4" w:rsidRDefault="004A3A5C" w:rsidP="00B37577">
            <w:pPr>
              <w:jc w:val="left"/>
              <w:rPr>
                <w:rFonts w:ascii="Arial" w:hAnsi="Arial" w:cs="Arial"/>
                <w:iCs/>
                <w:sz w:val="22"/>
              </w:rPr>
            </w:pPr>
            <w:permStart w:id="1953899948" w:edGrp="everyone"/>
            <w:permEnd w:id="1953899948"/>
          </w:p>
        </w:tc>
      </w:tr>
      <w:tr w:rsidR="004A3A5C" w:rsidRPr="00F90CC3" w14:paraId="4A94DEF5" w14:textId="77777777" w:rsidTr="00B37577">
        <w:trPr>
          <w:trHeight w:val="70"/>
        </w:trPr>
        <w:tc>
          <w:tcPr>
            <w:tcW w:w="9242" w:type="dxa"/>
            <w:shd w:val="clear" w:color="auto" w:fill="D9D9D9"/>
          </w:tcPr>
          <w:p w14:paraId="3DA052CA" w14:textId="77777777" w:rsidR="004A3A5C" w:rsidRPr="00F90CC3" w:rsidRDefault="004A3A5C" w:rsidP="00B37577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F90CC3">
              <w:rPr>
                <w:rFonts w:ascii="Arial" w:hAnsi="Arial" w:cs="Arial"/>
                <w:b/>
                <w:sz w:val="22"/>
              </w:rPr>
              <w:t>C</w:t>
            </w:r>
            <w:r>
              <w:rPr>
                <w:rFonts w:ascii="Arial" w:hAnsi="Arial" w:cs="Arial"/>
                <w:b/>
                <w:sz w:val="22"/>
              </w:rPr>
              <w:t>ollecting, c</w:t>
            </w:r>
            <w:r w:rsidRPr="00F90CC3">
              <w:rPr>
                <w:rFonts w:ascii="Arial" w:hAnsi="Arial" w:cs="Arial"/>
                <w:b/>
                <w:sz w:val="22"/>
              </w:rPr>
              <w:t>ollating and analysing results and findings</w:t>
            </w:r>
          </w:p>
        </w:tc>
      </w:tr>
      <w:tr w:rsidR="004A3A5C" w:rsidRPr="00AE26A4" w14:paraId="7D4963C1" w14:textId="77777777" w:rsidTr="00B37577">
        <w:trPr>
          <w:trHeight w:val="1587"/>
        </w:trPr>
        <w:tc>
          <w:tcPr>
            <w:tcW w:w="9242" w:type="dxa"/>
          </w:tcPr>
          <w:p w14:paraId="436E65EF" w14:textId="77777777" w:rsidR="004A3A5C" w:rsidRPr="00AE26A4" w:rsidRDefault="004A3A5C" w:rsidP="00B37577">
            <w:pPr>
              <w:jc w:val="left"/>
              <w:rPr>
                <w:rFonts w:ascii="Arial" w:hAnsi="Arial" w:cs="Arial"/>
                <w:iCs/>
                <w:sz w:val="22"/>
              </w:rPr>
            </w:pPr>
            <w:permStart w:id="1829646805" w:edGrp="everyone"/>
            <w:permEnd w:id="1829646805"/>
          </w:p>
        </w:tc>
      </w:tr>
      <w:tr w:rsidR="004A3A5C" w:rsidRPr="00F90CC3" w14:paraId="18A4B3B2" w14:textId="77777777" w:rsidTr="00B37577">
        <w:trPr>
          <w:trHeight w:val="70"/>
        </w:trPr>
        <w:tc>
          <w:tcPr>
            <w:tcW w:w="9242" w:type="dxa"/>
            <w:shd w:val="clear" w:color="auto" w:fill="D9D9D9"/>
          </w:tcPr>
          <w:p w14:paraId="0384CC77" w14:textId="77777777" w:rsidR="004A3A5C" w:rsidRPr="00F90CC3" w:rsidRDefault="004A3A5C" w:rsidP="00B37577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F90CC3">
              <w:rPr>
                <w:rFonts w:ascii="Arial" w:hAnsi="Arial" w:cs="Arial"/>
                <w:b/>
                <w:sz w:val="22"/>
              </w:rPr>
              <w:t>Communicating results, findings and outcomes</w:t>
            </w:r>
          </w:p>
        </w:tc>
      </w:tr>
      <w:tr w:rsidR="004A3A5C" w:rsidRPr="00AE26A4" w14:paraId="380E9616" w14:textId="77777777" w:rsidTr="00B37577">
        <w:trPr>
          <w:trHeight w:val="2608"/>
        </w:trPr>
        <w:tc>
          <w:tcPr>
            <w:tcW w:w="9242" w:type="dxa"/>
          </w:tcPr>
          <w:p w14:paraId="105F6E13" w14:textId="77777777" w:rsidR="004A3A5C" w:rsidRPr="00AE26A4" w:rsidRDefault="004A3A5C" w:rsidP="00B37577">
            <w:pPr>
              <w:jc w:val="left"/>
              <w:rPr>
                <w:rFonts w:ascii="Arial" w:hAnsi="Arial" w:cs="Arial"/>
                <w:iCs/>
                <w:sz w:val="22"/>
              </w:rPr>
            </w:pPr>
            <w:permStart w:id="807797263" w:edGrp="everyone"/>
            <w:permEnd w:id="807797263"/>
          </w:p>
        </w:tc>
      </w:tr>
    </w:tbl>
    <w:p w14:paraId="22A092E6" w14:textId="77777777" w:rsidR="004A3A5C" w:rsidRPr="00F90CC3" w:rsidRDefault="004A3A5C" w:rsidP="004A3A5C">
      <w:pPr>
        <w:jc w:val="left"/>
        <w:rPr>
          <w:rFonts w:ascii="Arial" w:eastAsia="Calibri" w:hAnsi="Arial" w:cs="Arial"/>
          <w:sz w:val="22"/>
          <w:szCs w:val="22"/>
        </w:rPr>
      </w:pPr>
    </w:p>
    <w:p w14:paraId="05305148" w14:textId="77777777" w:rsidR="004A3A5C" w:rsidRPr="00830749" w:rsidRDefault="004A3A5C" w:rsidP="004A3A5C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804"/>
        <w:gridCol w:w="708"/>
      </w:tblGrid>
      <w:tr w:rsidR="004A3A5C" w:rsidRPr="00830749" w14:paraId="69E2FC57" w14:textId="77777777" w:rsidTr="00B37577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29AAF4D3" w14:textId="77777777" w:rsidR="004A3A5C" w:rsidRPr="001C4084" w:rsidRDefault="004A3A5C" w:rsidP="00B37577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</w:tcPr>
          <w:p w14:paraId="1E7F08F0" w14:textId="77777777" w:rsidR="004A3A5C" w:rsidRPr="001C4084" w:rsidRDefault="004A3A5C" w:rsidP="00B375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831722661" w:edGrp="everyone"/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14:paraId="0A86A134" w14:textId="77777777" w:rsidR="004A3A5C" w:rsidRPr="00533511" w:rsidRDefault="00395443" w:rsidP="00B37577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84828791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A3A5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31722661"/>
          </w:p>
        </w:tc>
      </w:tr>
    </w:tbl>
    <w:p w14:paraId="43F77524" w14:textId="77777777" w:rsidR="004A3A5C" w:rsidRDefault="004A3A5C" w:rsidP="004A3A5C">
      <w:pPr>
        <w:rPr>
          <w:rFonts w:ascii="Arial" w:hAnsi="Arial" w:cs="Arial"/>
          <w:sz w:val="22"/>
          <w:szCs w:val="22"/>
        </w:rPr>
      </w:pPr>
    </w:p>
    <w:p w14:paraId="1AC73531" w14:textId="77777777" w:rsidR="004E206C" w:rsidRPr="00020700" w:rsidRDefault="004E206C" w:rsidP="004E206C">
      <w:pPr>
        <w:rPr>
          <w:rFonts w:ascii="Arial" w:hAnsi="Arial" w:cs="Arial"/>
          <w:sz w:val="10"/>
          <w:szCs w:val="10"/>
        </w:rPr>
      </w:pPr>
    </w:p>
    <w:p w14:paraId="4A59BE5E" w14:textId="77777777" w:rsidR="0070031D" w:rsidRDefault="0070031D" w:rsidP="005037A0">
      <w:pPr>
        <w:pStyle w:val="02TACheckbox"/>
        <w:sectPr w:rsidR="0070031D" w:rsidSect="00787509">
          <w:headerReference w:type="default" r:id="rId15"/>
          <w:pgSz w:w="11906" w:h="16838"/>
          <w:pgMar w:top="1440" w:right="1440" w:bottom="1440" w:left="1440" w:header="680" w:footer="680" w:gutter="0"/>
          <w:pgNumType w:start="1"/>
          <w:cols w:space="708"/>
          <w:docGrid w:linePitch="360"/>
        </w:sectPr>
      </w:pPr>
    </w:p>
    <w:p w14:paraId="17A8C698" w14:textId="1C646777" w:rsidR="0070031D" w:rsidRPr="004932A4" w:rsidRDefault="00395443" w:rsidP="0070031D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CF9E114F4A824FE888F2382CC1D60DAF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B66284">
            <w:rPr>
              <w:szCs w:val="32"/>
            </w:rPr>
            <w:t>BSBWHS519</w:t>
          </w:r>
        </w:sdtContent>
      </w:sdt>
      <w:r w:rsidR="0070031D" w:rsidRPr="004932A4">
        <w:rPr>
          <w:szCs w:val="32"/>
        </w:rPr>
        <w:t xml:space="preserve"> </w:t>
      </w:r>
    </w:p>
    <w:p w14:paraId="40D770B6" w14:textId="380AA0C7" w:rsidR="0070031D" w:rsidRDefault="00395443" w:rsidP="0070031D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4580BE0A54BA404692508D39530E7C8D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B66284">
            <w:rPr>
              <w:szCs w:val="32"/>
            </w:rPr>
            <w:t>Lead the development and use of WHS risk management tools</w:t>
          </w:r>
        </w:sdtContent>
      </w:sdt>
    </w:p>
    <w:p w14:paraId="240BD880" w14:textId="77777777" w:rsidR="0070031D" w:rsidRPr="002D0927" w:rsidRDefault="0070031D" w:rsidP="0070031D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757D6CEE" w14:textId="6E6641FB" w:rsidR="0070031D" w:rsidRPr="004932A4" w:rsidRDefault="0070031D" w:rsidP="0070031D">
      <w:pPr>
        <w:pStyle w:val="01BoldTitleUnitCodeandName"/>
        <w:rPr>
          <w:szCs w:val="32"/>
        </w:rPr>
      </w:pPr>
      <w:r>
        <w:rPr>
          <w:szCs w:val="32"/>
        </w:rPr>
        <w:t>Quiz</w:t>
      </w:r>
    </w:p>
    <w:p w14:paraId="67C8DCC5" w14:textId="77777777" w:rsidR="0070031D" w:rsidRPr="00750D30" w:rsidRDefault="0070031D" w:rsidP="0070031D">
      <w:pPr>
        <w:ind w:left="709" w:right="-24" w:hanging="709"/>
        <w:rPr>
          <w:rFonts w:ascii="Arial" w:hAnsi="Arial" w:cs="Arial"/>
          <w:sz w:val="20"/>
        </w:rPr>
      </w:pPr>
    </w:p>
    <w:p w14:paraId="1FCA6A94" w14:textId="77777777" w:rsidR="0070031D" w:rsidRPr="00750D30" w:rsidRDefault="0070031D" w:rsidP="0070031D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44"/>
      </w:tblGrid>
      <w:tr w:rsidR="0070031D" w:rsidRPr="00750D30" w14:paraId="62C448FB" w14:textId="77777777" w:rsidTr="002B1AB0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36770A8" w14:textId="77777777" w:rsidR="0070031D" w:rsidRPr="00750D30" w:rsidRDefault="0070031D" w:rsidP="002B1AB0">
            <w:pPr>
              <w:ind w:right="-107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71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2599C0C" w14:textId="77777777" w:rsidR="0070031D" w:rsidRPr="00B87910" w:rsidRDefault="0070031D" w:rsidP="002B1AB0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708655842" w:edGrp="everyone"/>
            <w:permEnd w:id="708655842"/>
          </w:p>
        </w:tc>
      </w:tr>
    </w:tbl>
    <w:p w14:paraId="1F30B01C" w14:textId="77777777" w:rsidR="0070031D" w:rsidRPr="00750D30" w:rsidRDefault="0070031D" w:rsidP="0070031D">
      <w:pPr>
        <w:ind w:left="709" w:right="-24" w:hanging="709"/>
        <w:rPr>
          <w:rFonts w:ascii="Arial" w:hAnsi="Arial" w:cs="Arial"/>
          <w:sz w:val="20"/>
        </w:rPr>
      </w:pPr>
    </w:p>
    <w:p w14:paraId="29E0DD5E" w14:textId="77777777" w:rsidR="0070031D" w:rsidRPr="00750D30" w:rsidRDefault="0070031D" w:rsidP="0070031D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70031D" w:rsidRPr="00750D30" w14:paraId="384674F3" w14:textId="77777777" w:rsidTr="002B1AB0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329925A8" w14:textId="77777777" w:rsidR="0070031D" w:rsidRPr="00750D30" w:rsidRDefault="0070031D" w:rsidP="002B1AB0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70031D" w:rsidRPr="00750D30" w14:paraId="094F2C3B" w14:textId="77777777" w:rsidTr="002B1AB0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2015CBB" w14:textId="77777777" w:rsidR="0070031D" w:rsidRPr="00750D30" w:rsidRDefault="0070031D" w:rsidP="002B1AB0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70031D" w:rsidRPr="00750D30" w14:paraId="4525412C" w14:textId="77777777" w:rsidTr="002B1AB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3D60930D" w14:textId="77777777" w:rsidR="0070031D" w:rsidRPr="00750D30" w:rsidRDefault="0070031D" w:rsidP="00116942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You will complete written questions as outlined on the following pages. You must attempt all questions and provide enough detail in your responses to demonstrate your knowledge.</w:t>
            </w:r>
          </w:p>
          <w:p w14:paraId="3CF62C5C" w14:textId="2B4DD694" w:rsidR="0070031D" w:rsidRPr="00750D30" w:rsidRDefault="0070031D" w:rsidP="00116942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It is anticipated that you should complete this assessment within </w:t>
            </w:r>
            <w:r w:rsidR="004A3A5C">
              <w:rPr>
                <w:rFonts w:ascii="Arial" w:hAnsi="Arial" w:cs="Arial"/>
                <w:sz w:val="20"/>
              </w:rPr>
              <w:t xml:space="preserve">one (1) </w:t>
            </w:r>
            <w:proofErr w:type="gramStart"/>
            <w:r w:rsidR="004A3A5C">
              <w:rPr>
                <w:rFonts w:ascii="Arial" w:hAnsi="Arial" w:cs="Arial"/>
                <w:sz w:val="20"/>
              </w:rPr>
              <w:t>hour</w:t>
            </w:r>
            <w:proofErr w:type="gramEnd"/>
            <w:r w:rsidRPr="00750D30">
              <w:rPr>
                <w:rFonts w:ascii="Arial" w:hAnsi="Arial" w:cs="Arial"/>
                <w:sz w:val="20"/>
              </w:rPr>
              <w:t xml:space="preserve"> but additional time may be allowed upon negotiation with the Assessor.</w:t>
            </w:r>
          </w:p>
          <w:p w14:paraId="4B109D63" w14:textId="77777777" w:rsidR="0070031D" w:rsidRPr="00750D30" w:rsidRDefault="0070031D" w:rsidP="00116942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questions unassisted by the Assessor or other personnel but may refer to reference material as needed. All questions must be answered correctly for a ‘Satisfactory’ assessment outcome to be awarded. </w:t>
            </w:r>
          </w:p>
          <w:p w14:paraId="5772C23E" w14:textId="77777777" w:rsidR="0070031D" w:rsidRPr="00750D30" w:rsidRDefault="0070031D" w:rsidP="00116942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An oral examination may be allowed under certain circumstances, whereby your answers will be documented by another party. </w:t>
            </w:r>
          </w:p>
          <w:p w14:paraId="6892B836" w14:textId="77777777" w:rsidR="0070031D" w:rsidRPr="00750D30" w:rsidRDefault="0070031D" w:rsidP="00116942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Any written questions that are incomplete, or not answered satisfactorily will need to be completed again after further training support.</w:t>
            </w:r>
          </w:p>
          <w:p w14:paraId="5FB1DAD7" w14:textId="77777777" w:rsidR="0070031D" w:rsidRPr="00750D30" w:rsidRDefault="0070031D" w:rsidP="00116942">
            <w:pPr>
              <w:numPr>
                <w:ilvl w:val="2"/>
                <w:numId w:val="19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you answer a question incorrectly but modify your response, put your initials next to the written change (or the Assessor must initial a verbal change).</w:t>
            </w:r>
          </w:p>
        </w:tc>
      </w:tr>
      <w:tr w:rsidR="0070031D" w:rsidRPr="00750D30" w14:paraId="1EA141EE" w14:textId="77777777" w:rsidTr="002B1AB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4142115F" w14:textId="22FF3576" w:rsidR="0070031D" w:rsidRPr="00750D30" w:rsidRDefault="0070031D" w:rsidP="002B1AB0">
            <w:pPr>
              <w:ind w:right="-24"/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Resources required</w:t>
            </w:r>
          </w:p>
        </w:tc>
      </w:tr>
      <w:tr w:rsidR="0070031D" w:rsidRPr="00750D30" w14:paraId="4418049E" w14:textId="77777777" w:rsidTr="002B1AB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B6B07D3" w14:textId="77777777" w:rsidR="0070031D" w:rsidRPr="00750D30" w:rsidRDefault="0070031D" w:rsidP="002B1AB0">
            <w:pPr>
              <w:ind w:right="-24"/>
              <w:jc w:val="left"/>
              <w:rPr>
                <w:rFonts w:ascii="Arial" w:hAnsi="Arial" w:cs="Arial"/>
                <w:bCs/>
                <w:sz w:val="20"/>
              </w:rPr>
            </w:pPr>
            <w:r w:rsidRPr="00750D30">
              <w:rPr>
                <w:rFonts w:ascii="Arial" w:hAnsi="Arial" w:cs="Arial"/>
                <w:bCs/>
                <w:sz w:val="20"/>
              </w:rPr>
              <w:t>Pen</w:t>
            </w:r>
          </w:p>
        </w:tc>
      </w:tr>
    </w:tbl>
    <w:p w14:paraId="6875E881" w14:textId="77777777" w:rsidR="0070031D" w:rsidRPr="00750D30" w:rsidRDefault="0070031D" w:rsidP="0070031D">
      <w:pPr>
        <w:ind w:right="-24"/>
        <w:rPr>
          <w:rFonts w:ascii="Arial" w:hAnsi="Arial" w:cs="Arial"/>
          <w:sz w:val="20"/>
        </w:rPr>
      </w:pPr>
    </w:p>
    <w:p w14:paraId="0E65852B" w14:textId="77777777" w:rsidR="0070031D" w:rsidRPr="00750D30" w:rsidRDefault="0070031D" w:rsidP="0070031D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70031D" w:rsidRPr="00750D30" w14:paraId="4383791A" w14:textId="77777777" w:rsidTr="002B1AB0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67B2701A" w14:textId="77777777" w:rsidR="0070031D" w:rsidRPr="00750D30" w:rsidRDefault="0070031D" w:rsidP="002B1AB0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</w:p>
        </w:tc>
      </w:tr>
      <w:tr w:rsidR="0070031D" w:rsidRPr="00750D30" w14:paraId="43AF01DE" w14:textId="77777777" w:rsidTr="002B1AB0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5C9A440" w14:textId="77777777" w:rsidR="0070031D" w:rsidRPr="00750D30" w:rsidRDefault="0070031D" w:rsidP="002B1AB0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70031D" w:rsidRPr="00750D30" w14:paraId="31955252" w14:textId="77777777" w:rsidTr="002B1AB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2BE77A97" w14:textId="77777777" w:rsidR="0070031D" w:rsidRPr="00750D30" w:rsidRDefault="0070031D" w:rsidP="00116942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oral examination has occurred, ensure that this is acknowledged in writing (e.g. FT001 and Assessor Comments)</w:t>
            </w:r>
          </w:p>
          <w:p w14:paraId="6A56BDA2" w14:textId="77777777" w:rsidR="0070031D" w:rsidRPr="00750D30" w:rsidRDefault="0070031D" w:rsidP="00116942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All questions must be satisfactorily demonstrated by the Participant for a Satisfactory determination (indicated by an Assessor tick to the right of the question).</w:t>
            </w:r>
          </w:p>
          <w:p w14:paraId="1CB5D455" w14:textId="77777777" w:rsidR="0070031D" w:rsidRPr="00750D30" w:rsidRDefault="0070031D" w:rsidP="00116942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Assessors are to complete marking in pen of a different colour to the Participant.</w:t>
            </w:r>
          </w:p>
          <w:p w14:paraId="069F8A9D" w14:textId="77777777" w:rsidR="0070031D" w:rsidRPr="00750D30" w:rsidRDefault="0070031D" w:rsidP="00116942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If the Participant verbally modifies their response, write in the modified response verbatim and put your initials next to the written change. </w:t>
            </w:r>
          </w:p>
        </w:tc>
      </w:tr>
    </w:tbl>
    <w:p w14:paraId="4883F0DA" w14:textId="77777777" w:rsidR="0070031D" w:rsidRDefault="0070031D" w:rsidP="0070031D">
      <w:pPr>
        <w:jc w:val="left"/>
        <w:rPr>
          <w:rFonts w:ascii="Arial" w:hAnsi="Arial" w:cs="Arial"/>
          <w:sz w:val="19"/>
          <w:szCs w:val="19"/>
        </w:rPr>
      </w:pPr>
      <w:bookmarkStart w:id="18" w:name="_Ref396827952"/>
      <w:r>
        <w:rPr>
          <w:rFonts w:ascii="Arial" w:hAnsi="Arial" w:cs="Arial"/>
          <w:sz w:val="19"/>
          <w:szCs w:val="19"/>
        </w:rPr>
        <w:br w:type="page"/>
      </w: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AE26A4" w:rsidRPr="00BA4D9F" w14:paraId="204F383D" w14:textId="77777777" w:rsidTr="00396DBE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066D0B17" w14:textId="77777777" w:rsidR="00AE26A4" w:rsidRPr="00750D30" w:rsidRDefault="00AE26A4" w:rsidP="00396DBE">
            <w:pPr>
              <w:jc w:val="left"/>
              <w:rPr>
                <w:rFonts w:ascii="Arial" w:hAnsi="Arial" w:cs="Arial"/>
                <w:b/>
                <w:sz w:val="20"/>
              </w:rPr>
            </w:pPr>
            <w:bookmarkStart w:id="19" w:name="_Hlk82780839"/>
            <w:r w:rsidRPr="00750D30">
              <w:rPr>
                <w:rFonts w:ascii="Arial" w:hAnsi="Arial" w:cs="Arial"/>
                <w:b/>
                <w:sz w:val="20"/>
              </w:rPr>
              <w:lastRenderedPageBreak/>
              <w:t>ASSESSOR COMMENTS</w:t>
            </w:r>
          </w:p>
        </w:tc>
      </w:tr>
      <w:tr w:rsidR="00AE26A4" w:rsidRPr="00BA4D9F" w14:paraId="0A9CF82A" w14:textId="77777777" w:rsidTr="00396DBE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A2D4F8F" w14:textId="77777777" w:rsidR="00AE26A4" w:rsidRPr="00DE303D" w:rsidRDefault="00AE26A4" w:rsidP="00396DBE">
            <w:pPr>
              <w:ind w:right="390"/>
              <w:rPr>
                <w:rFonts w:ascii="Arial" w:hAnsi="Arial" w:cs="Arial"/>
                <w:b/>
                <w:bCs/>
                <w:spacing w:val="-4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4"/>
                <w:sz w:val="20"/>
              </w:rPr>
              <w:t>As necessary, outline:</w:t>
            </w:r>
          </w:p>
          <w:p w14:paraId="5751DACB" w14:textId="77777777" w:rsidR="00AE26A4" w:rsidRPr="00DE303D" w:rsidRDefault="00AE26A4" w:rsidP="00AE26A4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pacing w:val="-4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Details on reattempts, alternative arrangements or reasonable adjustments made.</w:t>
            </w:r>
          </w:p>
          <w:p w14:paraId="7A438046" w14:textId="77777777" w:rsidR="00AE26A4" w:rsidRPr="00750D30" w:rsidRDefault="00AE26A4" w:rsidP="00AE26A4">
            <w:pPr>
              <w:numPr>
                <w:ilvl w:val="0"/>
                <w:numId w:val="19"/>
              </w:num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Where a Participant is deemed ‘Not Satisfactory’, provide recommendations for future training.</w:t>
            </w:r>
          </w:p>
        </w:tc>
      </w:tr>
      <w:tr w:rsidR="00AE26A4" w:rsidRPr="00BE6808" w14:paraId="0627D8CC" w14:textId="77777777" w:rsidTr="00396DBE">
        <w:trPr>
          <w:trHeight w:val="12595"/>
        </w:trPr>
        <w:tc>
          <w:tcPr>
            <w:tcW w:w="907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2E92B1D" w14:textId="77777777" w:rsidR="00AE26A4" w:rsidRPr="00BE6808" w:rsidRDefault="00AE26A4" w:rsidP="00396DBE">
            <w:pPr>
              <w:jc w:val="left"/>
              <w:rPr>
                <w:rFonts w:ascii="Arial" w:hAnsi="Arial" w:cs="Arial"/>
                <w:bCs/>
                <w:sz w:val="22"/>
                <w:szCs w:val="22"/>
              </w:rPr>
            </w:pPr>
            <w:permStart w:id="255543527" w:edGrp="everyone"/>
            <w:permEnd w:id="255543527"/>
          </w:p>
        </w:tc>
      </w:tr>
      <w:bookmarkEnd w:id="19"/>
    </w:tbl>
    <w:p w14:paraId="7624706B" w14:textId="77777777" w:rsidR="004A3A5C" w:rsidRDefault="0070031D" w:rsidP="004A3A5C">
      <w:pPr>
        <w:jc w:val="left"/>
        <w:rPr>
          <w:rFonts w:ascii="Arial" w:hAnsi="Arial"/>
          <w:b/>
        </w:rPr>
      </w:pPr>
      <w:r w:rsidRPr="000E310E">
        <w:rPr>
          <w:rFonts w:ascii="Arial" w:hAnsi="Arial"/>
          <w:bCs/>
          <w:sz w:val="22"/>
          <w:szCs w:val="22"/>
        </w:rPr>
        <w:br w:type="page"/>
      </w:r>
      <w:bookmarkEnd w:id="18"/>
    </w:p>
    <w:p w14:paraId="6EF9B15A" w14:textId="77777777" w:rsidR="004A3A5C" w:rsidRPr="00830749" w:rsidRDefault="004A3A5C" w:rsidP="00116942">
      <w:pPr>
        <w:pStyle w:val="11CSTCPLQuestionBullet"/>
        <w:numPr>
          <w:ilvl w:val="0"/>
          <w:numId w:val="7"/>
        </w:numPr>
        <w:ind w:left="709" w:hanging="709"/>
      </w:pPr>
      <w:bookmarkStart w:id="20" w:name="_Ref35350969"/>
      <w:r w:rsidRPr="00F90CC3">
        <w:rPr>
          <w:rFonts w:cs="Arial"/>
        </w:rPr>
        <w:lastRenderedPageBreak/>
        <w:t>Which of the following may influence the selection of risk management tools</w:t>
      </w:r>
      <w:r w:rsidRPr="00832717">
        <w:t>?</w:t>
      </w:r>
      <w:r>
        <w:t xml:space="preserve"> Tick all that apply.</w:t>
      </w:r>
      <w:bookmarkEnd w:id="20"/>
    </w:p>
    <w:p w14:paraId="7C15CCE4" w14:textId="77777777" w:rsidR="004A3A5C" w:rsidRPr="00830749" w:rsidRDefault="004A3A5C" w:rsidP="004A3A5C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4A3A5C" w14:paraId="264ECCCE" w14:textId="77777777" w:rsidTr="00B37577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B624920" w14:textId="77777777" w:rsidR="004A3A5C" w:rsidRDefault="004A3A5C" w:rsidP="00B37577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49C4C08" w14:textId="77777777" w:rsidR="004A3A5C" w:rsidRDefault="004A3A5C" w:rsidP="00B37577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B1DAF09" w14:textId="77777777" w:rsidR="004A3A5C" w:rsidRDefault="004A3A5C" w:rsidP="00B37577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821827389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6CD0EE31" w14:textId="77777777" w:rsidR="004A3A5C" w:rsidRPr="00533511" w:rsidRDefault="00395443" w:rsidP="00B37577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49581007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A3A5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21827389"/>
          </w:p>
        </w:tc>
      </w:tr>
      <w:tr w:rsidR="00AE26A4" w14:paraId="7986F0AA" w14:textId="77777777" w:rsidTr="00B3757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813D02E" w14:textId="77777777" w:rsidR="00AE26A4" w:rsidRPr="00FE608E" w:rsidRDefault="00AE26A4" w:rsidP="00AE26A4">
            <w:pPr>
              <w:ind w:left="993" w:hanging="993"/>
              <w:jc w:val="center"/>
              <w:rPr>
                <w:vanish/>
              </w:rPr>
            </w:pPr>
          </w:p>
        </w:tc>
        <w:permStart w:id="86765794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08236539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264A47" w14:textId="1F69255D" w:rsidR="00AE26A4" w:rsidRPr="00447473" w:rsidRDefault="00AE26A4" w:rsidP="00AE26A4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867657942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6FC7044" w14:textId="77777777" w:rsidR="00AE26A4" w:rsidRDefault="00AE26A4" w:rsidP="00AE26A4">
            <w:pPr>
              <w:jc w:val="center"/>
            </w:pPr>
            <w:r w:rsidRPr="00F90CC3">
              <w:t>Language, literacy and numeracy levels of the workforce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D6BBEE4" w14:textId="77777777" w:rsidR="00AE26A4" w:rsidRDefault="00AE26A4" w:rsidP="00AE26A4">
            <w:pPr>
              <w:ind w:left="993" w:hanging="993"/>
            </w:pPr>
          </w:p>
        </w:tc>
      </w:tr>
      <w:tr w:rsidR="00AE26A4" w14:paraId="172008FC" w14:textId="77777777" w:rsidTr="00B3757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8CBA0AB" w14:textId="77777777" w:rsidR="00AE26A4" w:rsidRPr="00FE608E" w:rsidRDefault="00AE26A4" w:rsidP="00AE26A4">
            <w:pPr>
              <w:ind w:left="993" w:hanging="993"/>
              <w:jc w:val="center"/>
              <w:rPr>
                <w:vanish/>
              </w:rPr>
            </w:pPr>
          </w:p>
        </w:tc>
        <w:permStart w:id="119689867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70902169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DFA426" w14:textId="282C6812" w:rsidR="00AE26A4" w:rsidRPr="00447473" w:rsidRDefault="00AE26A4" w:rsidP="00AE26A4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19689867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CA93274" w14:textId="77777777" w:rsidR="00AE26A4" w:rsidRDefault="00AE26A4" w:rsidP="00AE26A4">
            <w:pPr>
              <w:jc w:val="center"/>
            </w:pPr>
            <w:r w:rsidRPr="00F90CC3">
              <w:t>Having separate work sites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2014E27" w14:textId="77777777" w:rsidR="00AE26A4" w:rsidRDefault="00AE26A4" w:rsidP="00AE26A4">
            <w:pPr>
              <w:ind w:left="993" w:hanging="993"/>
            </w:pPr>
          </w:p>
        </w:tc>
      </w:tr>
      <w:tr w:rsidR="00AE26A4" w14:paraId="6C723CA3" w14:textId="77777777" w:rsidTr="00B3757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30564B8" w14:textId="77777777" w:rsidR="00AE26A4" w:rsidRPr="00FE608E" w:rsidRDefault="00AE26A4" w:rsidP="00AE26A4">
            <w:pPr>
              <w:ind w:left="993" w:hanging="993"/>
              <w:jc w:val="center"/>
              <w:rPr>
                <w:vanish/>
              </w:rPr>
            </w:pPr>
          </w:p>
        </w:tc>
        <w:permStart w:id="132796965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26286938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0F5B106" w14:textId="5FD75591" w:rsidR="00AE26A4" w:rsidRPr="00447473" w:rsidRDefault="00AE26A4" w:rsidP="00AE26A4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32796965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950647" w14:textId="77777777" w:rsidR="00AE26A4" w:rsidRDefault="00AE26A4" w:rsidP="00AE26A4">
            <w:pPr>
              <w:jc w:val="center"/>
            </w:pPr>
            <w:r w:rsidRPr="00F90CC3">
              <w:t>Existing WHS management systems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C1E9620" w14:textId="77777777" w:rsidR="00AE26A4" w:rsidRDefault="00AE26A4" w:rsidP="00AE26A4">
            <w:pPr>
              <w:ind w:left="993" w:hanging="993"/>
            </w:pPr>
          </w:p>
        </w:tc>
      </w:tr>
      <w:tr w:rsidR="00AE26A4" w14:paraId="655F9032" w14:textId="77777777" w:rsidTr="00B3757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58D3285" w14:textId="77777777" w:rsidR="00AE26A4" w:rsidRPr="00FE608E" w:rsidRDefault="00AE26A4" w:rsidP="00AE26A4">
            <w:pPr>
              <w:ind w:left="993" w:hanging="993"/>
              <w:jc w:val="center"/>
              <w:rPr>
                <w:vanish/>
              </w:rPr>
            </w:pPr>
          </w:p>
        </w:tc>
        <w:permStart w:id="5606414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12094826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4D81B84" w14:textId="5EC3EFDF" w:rsidR="00AE26A4" w:rsidRPr="00447473" w:rsidRDefault="00AE26A4" w:rsidP="00AE26A4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5606414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A472E4" w14:textId="77777777" w:rsidR="00AE26A4" w:rsidRDefault="00AE26A4" w:rsidP="00AE26A4">
            <w:pPr>
              <w:jc w:val="center"/>
            </w:pPr>
            <w:r w:rsidRPr="00F90CC3">
              <w:t>The types of activities, jobs and tasks conducted in the workplace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CD869CD" w14:textId="77777777" w:rsidR="00AE26A4" w:rsidRDefault="00AE26A4" w:rsidP="00AE26A4">
            <w:pPr>
              <w:ind w:left="993" w:hanging="993"/>
            </w:pPr>
          </w:p>
        </w:tc>
      </w:tr>
      <w:tr w:rsidR="00AE26A4" w14:paraId="4972FCE8" w14:textId="77777777" w:rsidTr="00B3757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E2BCD3F" w14:textId="77777777" w:rsidR="00AE26A4" w:rsidRPr="00FE608E" w:rsidRDefault="00AE26A4" w:rsidP="00AE26A4">
            <w:pPr>
              <w:ind w:left="993" w:hanging="993"/>
              <w:jc w:val="center"/>
              <w:rPr>
                <w:vanish/>
              </w:rPr>
            </w:pPr>
          </w:p>
        </w:tc>
        <w:permStart w:id="84852037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09551502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16D9FC3" w14:textId="63349D72" w:rsidR="00AE26A4" w:rsidRPr="00447473" w:rsidRDefault="00AE26A4" w:rsidP="00AE26A4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84852037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96C652" w14:textId="77777777" w:rsidR="00AE26A4" w:rsidRPr="00F90CC3" w:rsidRDefault="00AE26A4" w:rsidP="00AE26A4">
            <w:pPr>
              <w:jc w:val="center"/>
            </w:pPr>
            <w:r w:rsidRPr="00F90CC3">
              <w:t>Available workplace resources (e.g. equipment</w:t>
            </w:r>
            <w:r>
              <w:t>, transport</w:t>
            </w:r>
            <w:r w:rsidRPr="00F90CC3">
              <w:t>)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4430064" w14:textId="77777777" w:rsidR="00AE26A4" w:rsidRDefault="00AE26A4" w:rsidP="00AE26A4">
            <w:pPr>
              <w:ind w:left="993" w:hanging="993"/>
            </w:pPr>
          </w:p>
        </w:tc>
      </w:tr>
      <w:tr w:rsidR="00AE26A4" w14:paraId="64B2ED71" w14:textId="77777777" w:rsidTr="00B3757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B5D1E6E" w14:textId="77777777" w:rsidR="00AE26A4" w:rsidRPr="00FE608E" w:rsidRDefault="00AE26A4" w:rsidP="00AE26A4">
            <w:pPr>
              <w:ind w:left="993" w:hanging="993"/>
              <w:jc w:val="center"/>
              <w:rPr>
                <w:vanish/>
              </w:rPr>
            </w:pPr>
          </w:p>
        </w:tc>
        <w:permStart w:id="3389657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94483430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E654D1C" w14:textId="313C6800" w:rsidR="00AE26A4" w:rsidRPr="00447473" w:rsidRDefault="00AE26A4" w:rsidP="00AE26A4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3389657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4BFB46" w14:textId="77777777" w:rsidR="00AE26A4" w:rsidRPr="00F90CC3" w:rsidRDefault="00AE26A4" w:rsidP="00AE26A4">
            <w:pPr>
              <w:jc w:val="center"/>
            </w:pPr>
            <w:r w:rsidRPr="00F90CC3">
              <w:t>Timetabling requirements of staff and work areas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0F36694" w14:textId="77777777" w:rsidR="00AE26A4" w:rsidRDefault="00AE26A4" w:rsidP="00AE26A4">
            <w:pPr>
              <w:ind w:left="993" w:hanging="993"/>
            </w:pPr>
          </w:p>
        </w:tc>
      </w:tr>
      <w:tr w:rsidR="00AE26A4" w14:paraId="0F42B3A7" w14:textId="77777777" w:rsidTr="00B3757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F4BF24D" w14:textId="77777777" w:rsidR="00AE26A4" w:rsidRPr="00FE608E" w:rsidRDefault="00AE26A4" w:rsidP="00AE26A4">
            <w:pPr>
              <w:ind w:left="993" w:hanging="993"/>
              <w:jc w:val="center"/>
              <w:rPr>
                <w:vanish/>
              </w:rPr>
            </w:pPr>
          </w:p>
        </w:tc>
        <w:permStart w:id="56480526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58927617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F9B3D2D" w14:textId="40FD5B04" w:rsidR="00AE26A4" w:rsidRPr="00447473" w:rsidRDefault="00AE26A4" w:rsidP="00AE26A4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56480526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186D2F1" w14:textId="77777777" w:rsidR="00AE26A4" w:rsidRPr="00F90CC3" w:rsidRDefault="00AE26A4" w:rsidP="00AE26A4">
            <w:pPr>
              <w:jc w:val="center"/>
            </w:pPr>
            <w:r w:rsidRPr="00F90CC3">
              <w:t>Costs of using risk management tools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C576176" w14:textId="77777777" w:rsidR="00AE26A4" w:rsidRDefault="00AE26A4" w:rsidP="00AE26A4">
            <w:pPr>
              <w:ind w:left="993" w:hanging="993"/>
            </w:pPr>
          </w:p>
        </w:tc>
      </w:tr>
      <w:tr w:rsidR="00AE26A4" w14:paraId="351EED1F" w14:textId="77777777" w:rsidTr="00B3757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CF2C199" w14:textId="77777777" w:rsidR="00AE26A4" w:rsidRPr="00FE608E" w:rsidRDefault="00AE26A4" w:rsidP="00AE26A4">
            <w:pPr>
              <w:ind w:left="993" w:hanging="993"/>
              <w:jc w:val="center"/>
              <w:rPr>
                <w:vanish/>
              </w:rPr>
            </w:pPr>
          </w:p>
        </w:tc>
        <w:permStart w:id="74142297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81063948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F9B956" w14:textId="170DDC68" w:rsidR="00AE26A4" w:rsidRPr="00447473" w:rsidRDefault="00AE26A4" w:rsidP="00AE26A4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74142297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247FF45" w14:textId="77777777" w:rsidR="00AE26A4" w:rsidRPr="00F90CC3" w:rsidRDefault="00AE26A4" w:rsidP="00AE26A4">
            <w:pPr>
              <w:jc w:val="center"/>
            </w:pPr>
            <w:r w:rsidRPr="00F90CC3">
              <w:t>Impact of tool’s use on the workplace (e.g. danger, disruption)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F18CA8A" w14:textId="77777777" w:rsidR="00AE26A4" w:rsidRDefault="00AE26A4" w:rsidP="00AE26A4">
            <w:pPr>
              <w:ind w:left="993" w:hanging="993"/>
            </w:pPr>
          </w:p>
        </w:tc>
      </w:tr>
    </w:tbl>
    <w:p w14:paraId="7E7B81B2" w14:textId="77777777" w:rsidR="004A3A5C" w:rsidRDefault="004A3A5C" w:rsidP="004A3A5C">
      <w:pPr>
        <w:rPr>
          <w:rFonts w:ascii="Arial" w:hAnsi="Arial" w:cs="Arial"/>
          <w:sz w:val="22"/>
          <w:szCs w:val="22"/>
        </w:rPr>
      </w:pPr>
    </w:p>
    <w:p w14:paraId="632B75C9" w14:textId="77777777" w:rsidR="004A3A5C" w:rsidRDefault="004A3A5C" w:rsidP="004A3A5C">
      <w:pPr>
        <w:rPr>
          <w:rFonts w:ascii="Arial" w:hAnsi="Arial" w:cs="Arial"/>
          <w:sz w:val="22"/>
          <w:szCs w:val="22"/>
        </w:rPr>
      </w:pPr>
    </w:p>
    <w:p w14:paraId="15527E0F" w14:textId="77777777" w:rsidR="004A3A5C" w:rsidRPr="00830749" w:rsidRDefault="004A3A5C" w:rsidP="00116942">
      <w:pPr>
        <w:pStyle w:val="11CSTCPLQuestionBullet"/>
        <w:numPr>
          <w:ilvl w:val="0"/>
          <w:numId w:val="7"/>
        </w:numPr>
        <w:ind w:left="709" w:hanging="709"/>
      </w:pPr>
      <w:bookmarkStart w:id="21" w:name="_Ref53472474"/>
      <w:r>
        <w:t>Match the following causation models and their descriptions by writing the appropriate letter next to each number in the centre column.</w:t>
      </w:r>
      <w:bookmarkEnd w:id="21"/>
    </w:p>
    <w:p w14:paraId="18BAB75B" w14:textId="77777777" w:rsidR="004A3A5C" w:rsidRPr="00830749" w:rsidRDefault="004A3A5C" w:rsidP="004A3A5C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4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406"/>
        <w:gridCol w:w="2087"/>
        <w:gridCol w:w="1367"/>
        <w:gridCol w:w="425"/>
        <w:gridCol w:w="3208"/>
        <w:gridCol w:w="609"/>
      </w:tblGrid>
      <w:tr w:rsidR="004A3A5C" w14:paraId="22C2A3E4" w14:textId="77777777" w:rsidTr="00B37577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4E18D07C" w14:textId="77777777" w:rsidR="004A3A5C" w:rsidRDefault="004A3A5C" w:rsidP="00B37577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368" w:type="pct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29030841" w14:textId="77777777" w:rsidR="004A3A5C" w:rsidRDefault="004A3A5C" w:rsidP="00B37577">
            <w:pPr>
              <w:keepNext/>
              <w:ind w:left="993" w:right="82" w:hanging="993"/>
              <w:jc w:val="center"/>
            </w:pPr>
            <w:r>
              <w:t>Causation Model</w:t>
            </w:r>
          </w:p>
        </w:tc>
        <w:tc>
          <w:tcPr>
            <w:tcW w:w="750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74606BF8" w14:textId="4728AAF4" w:rsidR="004A3A5C" w:rsidRPr="00AE26A4" w:rsidRDefault="004A3A5C" w:rsidP="00B37577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</w:p>
        </w:tc>
        <w:tc>
          <w:tcPr>
            <w:tcW w:w="1993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321AF870" w14:textId="77777777" w:rsidR="004A3A5C" w:rsidRDefault="004A3A5C" w:rsidP="00B37577">
            <w:pPr>
              <w:keepNext/>
              <w:ind w:left="993" w:right="82" w:hanging="993"/>
              <w:jc w:val="center"/>
            </w:pPr>
            <w:r>
              <w:t>Description</w:t>
            </w:r>
          </w:p>
        </w:tc>
        <w:permStart w:id="97276009" w:edGrp="everyone"/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4FB9B787" w14:textId="77777777" w:rsidR="004A3A5C" w:rsidRPr="00533511" w:rsidRDefault="00395443" w:rsidP="00B37577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73512037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A3A5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97276009"/>
          </w:p>
        </w:tc>
      </w:tr>
      <w:tr w:rsidR="004A3A5C" w14:paraId="40439D94" w14:textId="77777777" w:rsidTr="00B37577">
        <w:trPr>
          <w:trHeight w:val="425"/>
          <w:hidden/>
        </w:trPr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016203F" w14:textId="77777777" w:rsidR="004A3A5C" w:rsidRPr="00FE608E" w:rsidRDefault="004A3A5C" w:rsidP="00B37577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3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DFD021" w14:textId="77777777" w:rsidR="004A3A5C" w:rsidRDefault="004A3A5C" w:rsidP="00116942">
            <w:pPr>
              <w:pStyle w:val="ListParagraph"/>
              <w:numPr>
                <w:ilvl w:val="0"/>
                <w:numId w:val="20"/>
              </w:numPr>
              <w:ind w:left="0" w:right="82" w:firstLine="0"/>
              <w:jc w:val="center"/>
            </w:pPr>
          </w:p>
        </w:tc>
        <w:tc>
          <w:tcPr>
            <w:tcW w:w="1145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4404128" w14:textId="77777777" w:rsidR="004A3A5C" w:rsidRDefault="004A3A5C" w:rsidP="00B37577">
            <w:pPr>
              <w:ind w:right="82"/>
              <w:jc w:val="center"/>
            </w:pPr>
            <w:r>
              <w:t>Complex linear</w:t>
            </w:r>
          </w:p>
        </w:tc>
        <w:tc>
          <w:tcPr>
            <w:tcW w:w="750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501053BA" w14:textId="656E877A" w:rsidR="004A3A5C" w:rsidRPr="00574C63" w:rsidRDefault="004A3A5C" w:rsidP="00B37577">
            <w:pPr>
              <w:ind w:left="161" w:right="82" w:hanging="161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18"/>
              </w:rPr>
            </w:pPr>
            <w:r w:rsidRPr="00574C63">
              <w:rPr>
                <w:rFonts w:cs="Arial"/>
                <w:color w:val="17365D" w:themeColor="text2" w:themeShade="BF"/>
              </w:rPr>
              <w:t>1</w:t>
            </w:r>
            <w:r w:rsidRPr="00574C63">
              <w:rPr>
                <w:rFonts w:ascii="Arial" w:hAnsi="Arial" w:cs="Arial"/>
                <w:color w:val="17365D" w:themeColor="text2" w:themeShade="BF"/>
              </w:rPr>
              <w:t xml:space="preserve"> -</w:t>
            </w:r>
            <w:r w:rsidRPr="00574C63">
              <w:rPr>
                <w:rFonts w:ascii="Arial" w:hAnsi="Arial" w:cs="Arial"/>
                <w:color w:val="17365D" w:themeColor="text2" w:themeShade="BF"/>
                <w:sz w:val="22"/>
                <w:szCs w:val="18"/>
              </w:rPr>
              <w:t xml:space="preserve"> </w:t>
            </w:r>
            <w:permStart w:id="401028970" w:edGrp="everyone"/>
            <w:permEnd w:id="401028970"/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8E941" w14:textId="77777777" w:rsidR="004A3A5C" w:rsidRDefault="004A3A5C" w:rsidP="00116942">
            <w:pPr>
              <w:pStyle w:val="ListParagraph"/>
              <w:numPr>
                <w:ilvl w:val="0"/>
                <w:numId w:val="21"/>
              </w:numPr>
              <w:ind w:left="0" w:firstLine="0"/>
              <w:jc w:val="center"/>
            </w:pPr>
          </w:p>
        </w:tc>
        <w:tc>
          <w:tcPr>
            <w:tcW w:w="1760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91E8E" w14:textId="77777777" w:rsidR="004A3A5C" w:rsidRDefault="004A3A5C" w:rsidP="00B37577">
            <w:pPr>
              <w:ind w:right="82"/>
              <w:jc w:val="center"/>
            </w:pPr>
            <w:r>
              <w:t>Series of events or circumstances which interact sequentially with each other. Incidents are preventable by eliminating one of the causes in the sequence.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AA6136A" w14:textId="77777777" w:rsidR="004A3A5C" w:rsidRDefault="004A3A5C" w:rsidP="00B37577">
            <w:pPr>
              <w:ind w:left="993" w:hanging="993"/>
            </w:pPr>
          </w:p>
        </w:tc>
      </w:tr>
      <w:tr w:rsidR="004A3A5C" w14:paraId="276778F7" w14:textId="77777777" w:rsidTr="00B37577">
        <w:trPr>
          <w:trHeight w:val="425"/>
          <w:hidden/>
        </w:trPr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D0108F5" w14:textId="77777777" w:rsidR="004A3A5C" w:rsidRPr="00FE608E" w:rsidRDefault="004A3A5C" w:rsidP="00B37577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3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BC1A92C" w14:textId="77777777" w:rsidR="004A3A5C" w:rsidRDefault="004A3A5C" w:rsidP="00116942">
            <w:pPr>
              <w:pStyle w:val="ListParagraph"/>
              <w:numPr>
                <w:ilvl w:val="0"/>
                <w:numId w:val="20"/>
              </w:numPr>
              <w:ind w:left="0" w:right="82" w:firstLine="0"/>
              <w:jc w:val="center"/>
            </w:pPr>
          </w:p>
        </w:tc>
        <w:tc>
          <w:tcPr>
            <w:tcW w:w="1145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F83D4BA" w14:textId="77777777" w:rsidR="004A3A5C" w:rsidRDefault="004A3A5C" w:rsidP="00B37577">
            <w:pPr>
              <w:ind w:right="82"/>
              <w:jc w:val="center"/>
            </w:pPr>
            <w:r>
              <w:t>Complex non-linear</w:t>
            </w:r>
          </w:p>
        </w:tc>
        <w:tc>
          <w:tcPr>
            <w:tcW w:w="750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3F84B1F2" w14:textId="65739180" w:rsidR="004A3A5C" w:rsidRPr="00574C63" w:rsidRDefault="004A3A5C" w:rsidP="00B37577">
            <w:pPr>
              <w:ind w:left="161" w:right="82" w:hanging="161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18"/>
              </w:rPr>
            </w:pPr>
            <w:r w:rsidRPr="00574C63">
              <w:rPr>
                <w:rFonts w:cs="Arial"/>
                <w:color w:val="17365D" w:themeColor="text2" w:themeShade="BF"/>
              </w:rPr>
              <w:t>2</w:t>
            </w:r>
            <w:r w:rsidRPr="00574C63">
              <w:rPr>
                <w:rFonts w:ascii="Arial" w:hAnsi="Arial" w:cs="Arial"/>
                <w:color w:val="17365D" w:themeColor="text2" w:themeShade="BF"/>
              </w:rPr>
              <w:t xml:space="preserve"> -</w:t>
            </w:r>
            <w:r w:rsidRPr="00574C63">
              <w:rPr>
                <w:rFonts w:ascii="Arial" w:hAnsi="Arial" w:cs="Arial"/>
                <w:color w:val="17365D" w:themeColor="text2" w:themeShade="BF"/>
                <w:sz w:val="22"/>
                <w:szCs w:val="18"/>
              </w:rPr>
              <w:t xml:space="preserve"> </w:t>
            </w:r>
            <w:permStart w:id="1335232477" w:edGrp="everyone"/>
            <w:permEnd w:id="1335232477"/>
          </w:p>
        </w:tc>
        <w:tc>
          <w:tcPr>
            <w:tcW w:w="233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B6A9A" w14:textId="77777777" w:rsidR="004A3A5C" w:rsidRDefault="004A3A5C" w:rsidP="00116942">
            <w:pPr>
              <w:pStyle w:val="ListParagraph"/>
              <w:numPr>
                <w:ilvl w:val="0"/>
                <w:numId w:val="21"/>
              </w:numPr>
              <w:ind w:left="0" w:right="82" w:firstLine="0"/>
              <w:jc w:val="center"/>
            </w:pPr>
          </w:p>
        </w:tc>
        <w:tc>
          <w:tcPr>
            <w:tcW w:w="176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5800C" w14:textId="77777777" w:rsidR="004A3A5C" w:rsidRDefault="004A3A5C" w:rsidP="00B37577">
            <w:pPr>
              <w:ind w:right="82"/>
              <w:jc w:val="center"/>
            </w:pPr>
            <w:r>
              <w:t>Incidents are a result of combination of unsafe acts and hazard conditions which sequentially interact.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8AE07A0" w14:textId="77777777" w:rsidR="004A3A5C" w:rsidRDefault="004A3A5C" w:rsidP="00B37577">
            <w:pPr>
              <w:ind w:left="993" w:hanging="993"/>
            </w:pPr>
          </w:p>
        </w:tc>
      </w:tr>
      <w:tr w:rsidR="004A3A5C" w14:paraId="60F8619C" w14:textId="77777777" w:rsidTr="00B37577">
        <w:trPr>
          <w:trHeight w:val="425"/>
          <w:hidden/>
        </w:trPr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7986E87" w14:textId="77777777" w:rsidR="004A3A5C" w:rsidRPr="00FE608E" w:rsidRDefault="004A3A5C" w:rsidP="00B37577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3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DD4FFDE" w14:textId="77777777" w:rsidR="004A3A5C" w:rsidRDefault="004A3A5C" w:rsidP="00116942">
            <w:pPr>
              <w:pStyle w:val="ListParagraph"/>
              <w:numPr>
                <w:ilvl w:val="0"/>
                <w:numId w:val="20"/>
              </w:numPr>
              <w:ind w:left="0" w:right="82" w:firstLine="0"/>
              <w:jc w:val="center"/>
            </w:pPr>
          </w:p>
        </w:tc>
        <w:tc>
          <w:tcPr>
            <w:tcW w:w="1145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F68C4C9" w14:textId="77777777" w:rsidR="004A3A5C" w:rsidRDefault="004A3A5C" w:rsidP="00B37577">
            <w:pPr>
              <w:ind w:right="82"/>
              <w:jc w:val="center"/>
            </w:pPr>
            <w:r>
              <w:t>Simple linear</w:t>
            </w:r>
          </w:p>
        </w:tc>
        <w:tc>
          <w:tcPr>
            <w:tcW w:w="750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61522464" w14:textId="1EC6CAB5" w:rsidR="004A3A5C" w:rsidRPr="00574C63" w:rsidRDefault="004A3A5C" w:rsidP="00B37577">
            <w:pPr>
              <w:ind w:left="161" w:right="82" w:hanging="161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18"/>
              </w:rPr>
            </w:pPr>
            <w:r w:rsidRPr="00574C63">
              <w:rPr>
                <w:rFonts w:cs="Arial"/>
                <w:color w:val="17365D" w:themeColor="text2" w:themeShade="BF"/>
              </w:rPr>
              <w:t>3</w:t>
            </w:r>
            <w:r w:rsidRPr="00574C63">
              <w:rPr>
                <w:rFonts w:ascii="Arial" w:hAnsi="Arial" w:cs="Arial"/>
                <w:color w:val="17365D" w:themeColor="text2" w:themeShade="BF"/>
              </w:rPr>
              <w:t xml:space="preserve"> -</w:t>
            </w:r>
            <w:r w:rsidRPr="00574C63">
              <w:rPr>
                <w:rFonts w:ascii="Arial" w:hAnsi="Arial" w:cs="Arial"/>
                <w:color w:val="17365D" w:themeColor="text2" w:themeShade="BF"/>
                <w:sz w:val="22"/>
                <w:szCs w:val="18"/>
              </w:rPr>
              <w:t xml:space="preserve"> </w:t>
            </w:r>
            <w:permStart w:id="910255849" w:edGrp="everyone"/>
            <w:permEnd w:id="910255849"/>
          </w:p>
        </w:tc>
        <w:tc>
          <w:tcPr>
            <w:tcW w:w="233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AF436" w14:textId="77777777" w:rsidR="004A3A5C" w:rsidRDefault="004A3A5C" w:rsidP="00116942">
            <w:pPr>
              <w:pStyle w:val="ListParagraph"/>
              <w:numPr>
                <w:ilvl w:val="0"/>
                <w:numId w:val="21"/>
              </w:numPr>
              <w:ind w:left="0" w:right="82" w:firstLine="0"/>
              <w:jc w:val="center"/>
            </w:pPr>
          </w:p>
        </w:tc>
        <w:tc>
          <w:tcPr>
            <w:tcW w:w="176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773F8" w14:textId="77777777" w:rsidR="004A3A5C" w:rsidRDefault="004A3A5C" w:rsidP="00B37577">
            <w:pPr>
              <w:ind w:right="82"/>
              <w:jc w:val="center"/>
            </w:pPr>
            <w:r>
              <w:t>Incidents result from a combination of interacting variables, sometimes seemingly unrelated.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47894FC" w14:textId="77777777" w:rsidR="004A3A5C" w:rsidRDefault="004A3A5C" w:rsidP="00B37577">
            <w:pPr>
              <w:ind w:left="993" w:hanging="993"/>
            </w:pPr>
          </w:p>
        </w:tc>
      </w:tr>
    </w:tbl>
    <w:p w14:paraId="33C58FB7" w14:textId="77777777" w:rsidR="004A3A5C" w:rsidRDefault="004A3A5C" w:rsidP="004A3A5C">
      <w:pPr>
        <w:rPr>
          <w:rFonts w:ascii="Arial" w:hAnsi="Arial" w:cs="Arial"/>
          <w:sz w:val="22"/>
          <w:szCs w:val="22"/>
        </w:rPr>
      </w:pPr>
    </w:p>
    <w:p w14:paraId="3D27247D" w14:textId="77777777" w:rsidR="004A3A5C" w:rsidRDefault="004A3A5C" w:rsidP="004A3A5C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21AFB46A" w14:textId="77777777" w:rsidR="004A3A5C" w:rsidRPr="00830749" w:rsidRDefault="004A3A5C" w:rsidP="00116942">
      <w:pPr>
        <w:pStyle w:val="11CSTCPLQuestionBullet"/>
        <w:numPr>
          <w:ilvl w:val="0"/>
          <w:numId w:val="7"/>
        </w:numPr>
        <w:ind w:left="709" w:hanging="709"/>
      </w:pPr>
      <w:bookmarkStart w:id="22" w:name="_Ref35417543"/>
      <w:r w:rsidRPr="00F90CC3">
        <w:rPr>
          <w:rFonts w:cs="Arial"/>
        </w:rPr>
        <w:lastRenderedPageBreak/>
        <w:tab/>
      </w:r>
      <w:bookmarkStart w:id="23" w:name="_Ref58833076"/>
      <w:r w:rsidRPr="00F90CC3">
        <w:rPr>
          <w:rFonts w:cs="Arial"/>
        </w:rPr>
        <w:t>In which situations should individuals/parties be consulted regarding risk management tools</w:t>
      </w:r>
      <w:r w:rsidRPr="00832717">
        <w:t>?</w:t>
      </w:r>
      <w:r>
        <w:t xml:space="preserve"> Tick all that apply.</w:t>
      </w:r>
      <w:bookmarkEnd w:id="22"/>
      <w:bookmarkEnd w:id="23"/>
    </w:p>
    <w:p w14:paraId="6CA91AA6" w14:textId="77777777" w:rsidR="004A3A5C" w:rsidRPr="00830749" w:rsidRDefault="004A3A5C" w:rsidP="004A3A5C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4A3A5C" w14:paraId="476B06FD" w14:textId="77777777" w:rsidTr="00B37577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E7051D6" w14:textId="77777777" w:rsidR="004A3A5C" w:rsidRDefault="004A3A5C" w:rsidP="00B37577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26003837" w14:textId="77777777" w:rsidR="004A3A5C" w:rsidRDefault="004A3A5C" w:rsidP="00B37577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717955AB" w14:textId="77777777" w:rsidR="004A3A5C" w:rsidRDefault="004A3A5C" w:rsidP="00B37577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205145082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56D86A18" w14:textId="77777777" w:rsidR="004A3A5C" w:rsidRPr="00533511" w:rsidRDefault="00395443" w:rsidP="00B37577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42337957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A3A5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05145082"/>
          </w:p>
        </w:tc>
      </w:tr>
      <w:tr w:rsidR="005034F0" w14:paraId="0FB61645" w14:textId="77777777" w:rsidTr="00B3757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FF803CE" w14:textId="77777777" w:rsidR="005034F0" w:rsidRPr="00FE608E" w:rsidRDefault="005034F0" w:rsidP="005034F0">
            <w:pPr>
              <w:ind w:left="993" w:hanging="993"/>
              <w:jc w:val="center"/>
              <w:rPr>
                <w:vanish/>
              </w:rPr>
            </w:pPr>
          </w:p>
        </w:tc>
        <w:permStart w:id="163468062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12624287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B6E542" w14:textId="3B4AD39C" w:rsidR="005034F0" w:rsidRPr="00447473" w:rsidRDefault="005034F0" w:rsidP="005034F0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63468062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B85CC59" w14:textId="77777777" w:rsidR="005034F0" w:rsidRDefault="005034F0" w:rsidP="005034F0">
            <w:pPr>
              <w:jc w:val="center"/>
            </w:pPr>
            <w:r w:rsidRPr="00F90CC3">
              <w:t>To determine suitable risk management tools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6FD5517" w14:textId="77777777" w:rsidR="005034F0" w:rsidRDefault="005034F0" w:rsidP="005034F0">
            <w:pPr>
              <w:ind w:left="993" w:hanging="993"/>
            </w:pPr>
          </w:p>
        </w:tc>
      </w:tr>
      <w:tr w:rsidR="005034F0" w14:paraId="11F48AED" w14:textId="77777777" w:rsidTr="00B3757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7811069" w14:textId="77777777" w:rsidR="005034F0" w:rsidRPr="00FE608E" w:rsidRDefault="005034F0" w:rsidP="005034F0">
            <w:pPr>
              <w:ind w:left="993" w:hanging="993"/>
              <w:jc w:val="center"/>
              <w:rPr>
                <w:vanish/>
              </w:rPr>
            </w:pPr>
          </w:p>
        </w:tc>
        <w:permStart w:id="165723445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50624859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5F6098" w14:textId="2E1DD56B" w:rsidR="005034F0" w:rsidRPr="00447473" w:rsidRDefault="005034F0" w:rsidP="005034F0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65723445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F094F88" w14:textId="77777777" w:rsidR="005034F0" w:rsidRDefault="005034F0" w:rsidP="005034F0">
            <w:pPr>
              <w:jc w:val="center"/>
            </w:pPr>
            <w:r w:rsidRPr="00F90CC3">
              <w:t>In providing training and support for risk management tool use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33CE39B" w14:textId="77777777" w:rsidR="005034F0" w:rsidRDefault="005034F0" w:rsidP="005034F0">
            <w:pPr>
              <w:ind w:left="993" w:hanging="993"/>
            </w:pPr>
          </w:p>
        </w:tc>
      </w:tr>
      <w:tr w:rsidR="005034F0" w14:paraId="501EBA3F" w14:textId="77777777" w:rsidTr="00B3757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D8262DD" w14:textId="77777777" w:rsidR="005034F0" w:rsidRPr="00FE608E" w:rsidRDefault="005034F0" w:rsidP="005034F0">
            <w:pPr>
              <w:ind w:left="993" w:hanging="993"/>
              <w:jc w:val="center"/>
              <w:rPr>
                <w:vanish/>
              </w:rPr>
            </w:pPr>
          </w:p>
        </w:tc>
        <w:permStart w:id="87637791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03125587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E179E0A" w14:textId="1A0B67AF" w:rsidR="005034F0" w:rsidRPr="00447473" w:rsidRDefault="005034F0" w:rsidP="005034F0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87637791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B16B2E3" w14:textId="77777777" w:rsidR="005034F0" w:rsidRDefault="005034F0" w:rsidP="005034F0">
            <w:pPr>
              <w:jc w:val="center"/>
            </w:pPr>
            <w:r w:rsidRPr="00F90CC3">
              <w:t>To determine necessary logistical arrangements for risk management tools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0D96C5C" w14:textId="77777777" w:rsidR="005034F0" w:rsidRDefault="005034F0" w:rsidP="005034F0">
            <w:pPr>
              <w:ind w:left="993" w:hanging="993"/>
            </w:pPr>
          </w:p>
        </w:tc>
      </w:tr>
      <w:tr w:rsidR="005034F0" w14:paraId="431ABE40" w14:textId="77777777" w:rsidTr="00B3757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5DBDEE6" w14:textId="77777777" w:rsidR="005034F0" w:rsidRPr="00FE608E" w:rsidRDefault="005034F0" w:rsidP="005034F0">
            <w:pPr>
              <w:ind w:left="993" w:hanging="993"/>
              <w:jc w:val="center"/>
              <w:rPr>
                <w:vanish/>
              </w:rPr>
            </w:pPr>
          </w:p>
        </w:tc>
        <w:permStart w:id="60340024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34756100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02F97E" w14:textId="7227081E" w:rsidR="005034F0" w:rsidRPr="00447473" w:rsidRDefault="005034F0" w:rsidP="005034F0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60340024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02A2BBE" w14:textId="77777777" w:rsidR="005034F0" w:rsidRPr="00793099" w:rsidRDefault="005034F0" w:rsidP="005034F0">
            <w:pPr>
              <w:jc w:val="center"/>
            </w:pPr>
            <w:r w:rsidRPr="00F90CC3">
              <w:t xml:space="preserve">To </w:t>
            </w:r>
            <w:r>
              <w:t xml:space="preserve">collect, </w:t>
            </w:r>
            <w:r w:rsidRPr="00F90CC3">
              <w:t>collate and share results, findings and outcomes of risk management tool use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CDCF11C" w14:textId="77777777" w:rsidR="005034F0" w:rsidRDefault="005034F0" w:rsidP="005034F0">
            <w:pPr>
              <w:ind w:left="993" w:hanging="993"/>
            </w:pPr>
          </w:p>
        </w:tc>
      </w:tr>
    </w:tbl>
    <w:p w14:paraId="7401797C" w14:textId="77777777" w:rsidR="004A3A5C" w:rsidRDefault="004A3A5C" w:rsidP="004A3A5C">
      <w:pPr>
        <w:rPr>
          <w:rFonts w:ascii="Arial" w:hAnsi="Arial" w:cs="Arial"/>
          <w:sz w:val="22"/>
          <w:szCs w:val="22"/>
        </w:rPr>
      </w:pPr>
    </w:p>
    <w:p w14:paraId="779E7AE3" w14:textId="77777777" w:rsidR="004A3A5C" w:rsidRDefault="004A3A5C" w:rsidP="004A3A5C">
      <w:pPr>
        <w:jc w:val="left"/>
        <w:rPr>
          <w:rFonts w:ascii="Arial" w:hAnsi="Arial" w:cs="Arial"/>
          <w:sz w:val="22"/>
          <w:szCs w:val="22"/>
        </w:rPr>
      </w:pPr>
    </w:p>
    <w:p w14:paraId="15DD4596" w14:textId="77777777" w:rsidR="004A3A5C" w:rsidRPr="00830749" w:rsidRDefault="004A3A5C" w:rsidP="00116942">
      <w:pPr>
        <w:pStyle w:val="11CSTCPLQuestionBullet"/>
        <w:numPr>
          <w:ilvl w:val="0"/>
          <w:numId w:val="7"/>
        </w:numPr>
        <w:ind w:left="709" w:hanging="709"/>
      </w:pPr>
      <w:bookmarkStart w:id="24" w:name="_Ref36734020"/>
      <w:r w:rsidRPr="00F90CC3">
        <w:rPr>
          <w:rFonts w:cs="Arial"/>
        </w:rPr>
        <w:tab/>
      </w:r>
      <w:bookmarkStart w:id="25" w:name="_Ref58833078"/>
      <w:r w:rsidRPr="00F90CC3">
        <w:rPr>
          <w:rFonts w:cs="Arial"/>
        </w:rPr>
        <w:t>Which of the following individuals/parties should be consulted regarding risk management tools</w:t>
      </w:r>
      <w:r w:rsidRPr="00832717">
        <w:t>?</w:t>
      </w:r>
      <w:r>
        <w:t xml:space="preserve"> Tick all that apply.</w:t>
      </w:r>
      <w:bookmarkEnd w:id="24"/>
      <w:bookmarkEnd w:id="25"/>
    </w:p>
    <w:p w14:paraId="64C34D5A" w14:textId="77777777" w:rsidR="004A3A5C" w:rsidRPr="00830749" w:rsidRDefault="004A3A5C" w:rsidP="004A3A5C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4A3A5C" w14:paraId="199D8EA3" w14:textId="77777777" w:rsidTr="00B37577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37B68F0" w14:textId="77777777" w:rsidR="004A3A5C" w:rsidRDefault="004A3A5C" w:rsidP="00B37577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2075809A" w14:textId="77777777" w:rsidR="004A3A5C" w:rsidRDefault="004A3A5C" w:rsidP="00B37577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56D35D60" w14:textId="77777777" w:rsidR="004A3A5C" w:rsidRDefault="004A3A5C" w:rsidP="00B37577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2063285942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05B20605" w14:textId="77777777" w:rsidR="004A3A5C" w:rsidRPr="00533511" w:rsidRDefault="00395443" w:rsidP="00B37577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78130187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A3A5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063285942"/>
          </w:p>
        </w:tc>
      </w:tr>
      <w:tr w:rsidR="005034F0" w14:paraId="174047BD" w14:textId="77777777" w:rsidTr="00B3757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C75CC1F" w14:textId="77777777" w:rsidR="005034F0" w:rsidRPr="00FE608E" w:rsidRDefault="005034F0" w:rsidP="005034F0">
            <w:pPr>
              <w:ind w:left="993" w:hanging="993"/>
              <w:jc w:val="center"/>
              <w:rPr>
                <w:vanish/>
              </w:rPr>
            </w:pPr>
          </w:p>
        </w:tc>
        <w:permStart w:id="18366368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90209692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2490FC" w14:textId="0F2E040D" w:rsidR="005034F0" w:rsidRPr="00447473" w:rsidRDefault="005034F0" w:rsidP="005034F0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83663687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BDAF794" w14:textId="77777777" w:rsidR="005034F0" w:rsidRDefault="005034F0" w:rsidP="005034F0">
            <w:pPr>
              <w:jc w:val="center"/>
            </w:pPr>
            <w:r w:rsidRPr="00F90CC3">
              <w:t>Contractors and subcontractors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A58AF0C" w14:textId="77777777" w:rsidR="005034F0" w:rsidRDefault="005034F0" w:rsidP="005034F0">
            <w:pPr>
              <w:ind w:left="993" w:hanging="993"/>
            </w:pPr>
          </w:p>
        </w:tc>
      </w:tr>
      <w:tr w:rsidR="005034F0" w14:paraId="3EFB1125" w14:textId="77777777" w:rsidTr="00B3757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80CD21D" w14:textId="77777777" w:rsidR="005034F0" w:rsidRPr="00FE608E" w:rsidRDefault="005034F0" w:rsidP="005034F0">
            <w:pPr>
              <w:ind w:left="993" w:hanging="993"/>
              <w:jc w:val="center"/>
              <w:rPr>
                <w:vanish/>
              </w:rPr>
            </w:pPr>
          </w:p>
        </w:tc>
        <w:permStart w:id="168552095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42388713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EE55BB5" w14:textId="6633AEF3" w:rsidR="005034F0" w:rsidRPr="00447473" w:rsidRDefault="005034F0" w:rsidP="005034F0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68552095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FFBF8EE" w14:textId="77777777" w:rsidR="005034F0" w:rsidRDefault="005034F0" w:rsidP="005034F0">
            <w:pPr>
              <w:jc w:val="center"/>
            </w:pPr>
            <w:r w:rsidRPr="00F90CC3">
              <w:t>Family members of employees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089BBED" w14:textId="77777777" w:rsidR="005034F0" w:rsidRDefault="005034F0" w:rsidP="005034F0">
            <w:pPr>
              <w:ind w:left="993" w:hanging="993"/>
            </w:pPr>
          </w:p>
        </w:tc>
      </w:tr>
      <w:tr w:rsidR="005034F0" w14:paraId="3D79CEE0" w14:textId="77777777" w:rsidTr="00B3757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0CD8C10" w14:textId="77777777" w:rsidR="005034F0" w:rsidRPr="00FE608E" w:rsidRDefault="005034F0" w:rsidP="005034F0">
            <w:pPr>
              <w:ind w:left="993" w:hanging="993"/>
              <w:jc w:val="center"/>
              <w:rPr>
                <w:vanish/>
              </w:rPr>
            </w:pPr>
          </w:p>
        </w:tc>
        <w:permStart w:id="25791439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712103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8831C07" w14:textId="669CD2B6" w:rsidR="005034F0" w:rsidRPr="00447473" w:rsidRDefault="005034F0" w:rsidP="005034F0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5791439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8D706B1" w14:textId="77777777" w:rsidR="005034F0" w:rsidRDefault="005034F0" w:rsidP="005034F0">
            <w:pPr>
              <w:jc w:val="center"/>
            </w:pPr>
            <w:r w:rsidRPr="00F90CC3">
              <w:t>Health and safety representatives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C289F72" w14:textId="77777777" w:rsidR="005034F0" w:rsidRDefault="005034F0" w:rsidP="005034F0">
            <w:pPr>
              <w:ind w:left="993" w:hanging="993"/>
            </w:pPr>
          </w:p>
        </w:tc>
      </w:tr>
      <w:tr w:rsidR="005034F0" w14:paraId="5E5464F5" w14:textId="77777777" w:rsidTr="00B3757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50247F6" w14:textId="77777777" w:rsidR="005034F0" w:rsidRPr="00FE608E" w:rsidRDefault="005034F0" w:rsidP="005034F0">
            <w:pPr>
              <w:ind w:left="993" w:hanging="993"/>
              <w:jc w:val="center"/>
              <w:rPr>
                <w:vanish/>
              </w:rPr>
            </w:pPr>
          </w:p>
        </w:tc>
        <w:permStart w:id="195995029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4827807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38F6103" w14:textId="7C97D7C6" w:rsidR="005034F0" w:rsidRPr="00447473" w:rsidRDefault="005034F0" w:rsidP="005034F0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95995029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899637" w14:textId="77777777" w:rsidR="005034F0" w:rsidRDefault="005034F0" w:rsidP="005034F0">
            <w:pPr>
              <w:jc w:val="center"/>
            </w:pPr>
            <w:r w:rsidRPr="00F90CC3">
              <w:t>PCBUs or their officers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F54ABED" w14:textId="77777777" w:rsidR="005034F0" w:rsidRDefault="005034F0" w:rsidP="005034F0">
            <w:pPr>
              <w:ind w:left="993" w:hanging="993"/>
            </w:pPr>
          </w:p>
        </w:tc>
      </w:tr>
      <w:tr w:rsidR="005034F0" w14:paraId="18A03D22" w14:textId="77777777" w:rsidTr="00B3757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6B1FE3E" w14:textId="77777777" w:rsidR="005034F0" w:rsidRPr="00FE608E" w:rsidRDefault="005034F0" w:rsidP="005034F0">
            <w:pPr>
              <w:ind w:left="993" w:hanging="993"/>
              <w:jc w:val="center"/>
              <w:rPr>
                <w:vanish/>
              </w:rPr>
            </w:pPr>
          </w:p>
        </w:tc>
        <w:permStart w:id="20482986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16034878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73784C" w14:textId="06A59F70" w:rsidR="005034F0" w:rsidRPr="00447473" w:rsidRDefault="005034F0" w:rsidP="005034F0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0482986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9DAEB67" w14:textId="77777777" w:rsidR="005034F0" w:rsidRPr="007C1495" w:rsidRDefault="005034F0" w:rsidP="005034F0">
            <w:pPr>
              <w:jc w:val="center"/>
            </w:pPr>
            <w:r w:rsidRPr="00F90CC3">
              <w:t>Workers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E85A88E" w14:textId="77777777" w:rsidR="005034F0" w:rsidRDefault="005034F0" w:rsidP="005034F0">
            <w:pPr>
              <w:ind w:left="993" w:hanging="993"/>
            </w:pPr>
          </w:p>
        </w:tc>
      </w:tr>
    </w:tbl>
    <w:p w14:paraId="56560A68" w14:textId="77777777" w:rsidR="004A3A5C" w:rsidRDefault="004A3A5C" w:rsidP="004A3A5C">
      <w:pPr>
        <w:rPr>
          <w:rFonts w:ascii="Arial" w:hAnsi="Arial" w:cs="Arial"/>
          <w:sz w:val="22"/>
          <w:szCs w:val="22"/>
        </w:rPr>
      </w:pPr>
    </w:p>
    <w:p w14:paraId="3DDA1571" w14:textId="77777777" w:rsidR="004A3A5C" w:rsidRDefault="004A3A5C" w:rsidP="004A3A5C">
      <w:pPr>
        <w:jc w:val="left"/>
        <w:rPr>
          <w:rFonts w:ascii="Arial" w:hAnsi="Arial" w:cs="Arial"/>
          <w:sz w:val="20"/>
        </w:rPr>
      </w:pPr>
    </w:p>
    <w:p w14:paraId="72756BD6" w14:textId="77777777" w:rsidR="004A3A5C" w:rsidRPr="00830749" w:rsidRDefault="004A3A5C" w:rsidP="00116942">
      <w:pPr>
        <w:pStyle w:val="11CSTCPLQuestionBullet"/>
        <w:numPr>
          <w:ilvl w:val="0"/>
          <w:numId w:val="7"/>
        </w:numPr>
        <w:ind w:left="709" w:hanging="709"/>
      </w:pPr>
      <w:bookmarkStart w:id="26" w:name="_Ref58567672"/>
      <w:r>
        <w:t>True or False (Tick your response): Risk management tools may be customised to suit the workplace.</w:t>
      </w:r>
      <w:bookmarkEnd w:id="26"/>
    </w:p>
    <w:p w14:paraId="1DB6DE24" w14:textId="77777777" w:rsidR="004A3A5C" w:rsidRPr="00E44BDB" w:rsidRDefault="004A3A5C" w:rsidP="004A3A5C">
      <w:pPr>
        <w:rPr>
          <w:rFonts w:ascii="Arial" w:hAnsi="Arial" w:cs="Arial"/>
          <w:sz w:val="20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5034F0" w14:paraId="0ED6C91D" w14:textId="77777777" w:rsidTr="005034F0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B74C60D" w14:textId="77777777" w:rsidR="005034F0" w:rsidRDefault="005034F0" w:rsidP="005034F0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12258095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0042505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19DE9254" w14:textId="2695F6AF" w:rsidR="005034F0" w:rsidRPr="00B31E17" w:rsidRDefault="005034F0" w:rsidP="005034F0">
                <w:pPr>
                  <w:keepNext/>
                  <w:ind w:left="993" w:right="82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122580958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AA05D70" w14:textId="77777777" w:rsidR="005034F0" w:rsidRPr="00FE608E" w:rsidRDefault="005034F0" w:rsidP="005034F0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52D38A6" w14:textId="77777777" w:rsidR="005034F0" w:rsidRPr="00E106BF" w:rsidRDefault="005034F0" w:rsidP="005034F0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554611280" w:edGrp="everyone"/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2E32386" w14:textId="77777777" w:rsidR="005034F0" w:rsidRPr="00533511" w:rsidRDefault="005034F0" w:rsidP="005034F0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93467576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3351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554611280"/>
          </w:p>
        </w:tc>
      </w:tr>
      <w:tr w:rsidR="005034F0" w14:paraId="6FAB5169" w14:textId="77777777" w:rsidTr="005034F0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0EE13B5" w14:textId="77777777" w:rsidR="005034F0" w:rsidRPr="00FE608E" w:rsidRDefault="005034F0" w:rsidP="005034F0">
            <w:pPr>
              <w:ind w:left="993" w:hanging="993"/>
              <w:jc w:val="center"/>
              <w:rPr>
                <w:vanish/>
              </w:rPr>
            </w:pPr>
          </w:p>
        </w:tc>
        <w:permStart w:id="120376704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00174209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2876ED1C" w14:textId="489AFDA8" w:rsidR="005034F0" w:rsidRPr="00B31E17" w:rsidRDefault="005034F0" w:rsidP="005034F0">
                <w:pPr>
                  <w:ind w:left="161" w:right="82" w:hanging="161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203767044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573034A" w14:textId="77777777" w:rsidR="005034F0" w:rsidRPr="00FE608E" w:rsidRDefault="005034F0" w:rsidP="005034F0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8522FF5" w14:textId="77777777" w:rsidR="005034F0" w:rsidRDefault="005034F0" w:rsidP="005034F0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6406B06E" w14:textId="77777777" w:rsidR="005034F0" w:rsidRDefault="005034F0" w:rsidP="005034F0">
            <w:pPr>
              <w:ind w:left="993" w:hanging="993"/>
            </w:pPr>
          </w:p>
        </w:tc>
      </w:tr>
    </w:tbl>
    <w:p w14:paraId="1A5F271A" w14:textId="77777777" w:rsidR="004A3A5C" w:rsidRPr="00E44BDB" w:rsidRDefault="004A3A5C" w:rsidP="004A3A5C">
      <w:pPr>
        <w:rPr>
          <w:rFonts w:ascii="Arial" w:hAnsi="Arial" w:cs="Arial"/>
          <w:sz w:val="20"/>
        </w:rPr>
      </w:pPr>
    </w:p>
    <w:p w14:paraId="4F6BD0F5" w14:textId="77777777" w:rsidR="004A3A5C" w:rsidRDefault="004A3A5C" w:rsidP="004A3A5C">
      <w:pPr>
        <w:jc w:val="left"/>
        <w:rPr>
          <w:rFonts w:ascii="Arial" w:hAnsi="Arial" w:cs="Arial"/>
          <w:sz w:val="22"/>
          <w:szCs w:val="22"/>
        </w:rPr>
      </w:pPr>
    </w:p>
    <w:p w14:paraId="763C2FE7" w14:textId="77777777" w:rsidR="004A3A5C" w:rsidRPr="00830749" w:rsidRDefault="004A3A5C" w:rsidP="00116942">
      <w:pPr>
        <w:pStyle w:val="11CSTCPLQuestionBullet"/>
        <w:numPr>
          <w:ilvl w:val="0"/>
          <w:numId w:val="7"/>
        </w:numPr>
        <w:ind w:left="709" w:hanging="709"/>
      </w:pPr>
      <w:r w:rsidRPr="00F90CC3">
        <w:rPr>
          <w:rFonts w:cs="Arial"/>
        </w:rPr>
        <w:tab/>
      </w:r>
      <w:bookmarkStart w:id="27" w:name="_Ref58835146"/>
      <w:r>
        <w:rPr>
          <w:rFonts w:cs="Arial"/>
        </w:rPr>
        <w:t>Analysis of data collated from the use of WHS risk management tools can reveal that modifications may be required to which of the following</w:t>
      </w:r>
      <w:r w:rsidRPr="00832717">
        <w:t>?</w:t>
      </w:r>
      <w:r>
        <w:t xml:space="preserve"> Tick all that apply.</w:t>
      </w:r>
      <w:bookmarkEnd w:id="27"/>
    </w:p>
    <w:p w14:paraId="7E069625" w14:textId="77777777" w:rsidR="004A3A5C" w:rsidRPr="00830749" w:rsidRDefault="004A3A5C" w:rsidP="004A3A5C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4A3A5C" w14:paraId="6FD1C3F4" w14:textId="77777777" w:rsidTr="00B37577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DBAF290" w14:textId="77777777" w:rsidR="004A3A5C" w:rsidRDefault="004A3A5C" w:rsidP="00B37577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7F87885" w14:textId="77777777" w:rsidR="004A3A5C" w:rsidRDefault="004A3A5C" w:rsidP="00B37577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423469F9" w14:textId="77777777" w:rsidR="004A3A5C" w:rsidRDefault="004A3A5C" w:rsidP="00B37577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363684096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6FD23F42" w14:textId="77777777" w:rsidR="004A3A5C" w:rsidRPr="00533511" w:rsidRDefault="00395443" w:rsidP="00B37577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78248778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A3A5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63684096"/>
          </w:p>
        </w:tc>
      </w:tr>
      <w:tr w:rsidR="005034F0" w14:paraId="5A3FF58E" w14:textId="77777777" w:rsidTr="009C0EC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D5766F1" w14:textId="77777777" w:rsidR="005034F0" w:rsidRPr="00FE608E" w:rsidRDefault="005034F0" w:rsidP="005034F0">
            <w:pPr>
              <w:ind w:left="993" w:hanging="993"/>
              <w:jc w:val="center"/>
              <w:rPr>
                <w:vanish/>
              </w:rPr>
            </w:pPr>
          </w:p>
        </w:tc>
        <w:permStart w:id="49552162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87460976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D151CC4" w14:textId="48A17D5E" w:rsidR="005034F0" w:rsidRPr="00447473" w:rsidRDefault="005034F0" w:rsidP="005034F0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495521629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DFD76A7" w14:textId="77777777" w:rsidR="005034F0" w:rsidRDefault="005034F0" w:rsidP="005034F0">
            <w:pPr>
              <w:jc w:val="center"/>
            </w:pPr>
            <w:r>
              <w:t>Application and use of WHS risk management tool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FBDAA6C" w14:textId="77777777" w:rsidR="005034F0" w:rsidRDefault="005034F0" w:rsidP="005034F0">
            <w:pPr>
              <w:ind w:left="993" w:hanging="993"/>
            </w:pPr>
          </w:p>
        </w:tc>
      </w:tr>
      <w:tr w:rsidR="005034F0" w14:paraId="0539A829" w14:textId="77777777" w:rsidTr="009C0EC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2BC4065" w14:textId="77777777" w:rsidR="005034F0" w:rsidRPr="00FE608E" w:rsidRDefault="005034F0" w:rsidP="005034F0">
            <w:pPr>
              <w:ind w:left="993" w:hanging="993"/>
              <w:jc w:val="center"/>
              <w:rPr>
                <w:vanish/>
              </w:rPr>
            </w:pPr>
          </w:p>
        </w:tc>
        <w:permStart w:id="7054762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37593543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AFF4D89" w14:textId="727D5AF8" w:rsidR="005034F0" w:rsidRPr="00447473" w:rsidRDefault="005034F0" w:rsidP="005034F0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70547623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4E81B8" w14:textId="77777777" w:rsidR="005034F0" w:rsidRDefault="005034F0" w:rsidP="005034F0">
            <w:pPr>
              <w:jc w:val="center"/>
            </w:pPr>
            <w:r>
              <w:t>Consultation and liaising practices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1D360E9" w14:textId="77777777" w:rsidR="005034F0" w:rsidRDefault="005034F0" w:rsidP="005034F0">
            <w:pPr>
              <w:ind w:left="993" w:hanging="993"/>
            </w:pPr>
          </w:p>
        </w:tc>
      </w:tr>
      <w:tr w:rsidR="005034F0" w14:paraId="2C5F1A38" w14:textId="77777777" w:rsidTr="00B3757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FF4D463" w14:textId="77777777" w:rsidR="005034F0" w:rsidRPr="00FE608E" w:rsidRDefault="005034F0" w:rsidP="005034F0">
            <w:pPr>
              <w:ind w:left="993" w:hanging="993"/>
              <w:jc w:val="center"/>
              <w:rPr>
                <w:vanish/>
              </w:rPr>
            </w:pPr>
          </w:p>
        </w:tc>
        <w:permStart w:id="191655555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2829099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E8482E0" w14:textId="46F88C10" w:rsidR="005034F0" w:rsidRPr="00447473" w:rsidRDefault="005034F0" w:rsidP="005034F0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91655555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9DABF4" w14:textId="77777777" w:rsidR="005034F0" w:rsidRDefault="005034F0" w:rsidP="005034F0">
            <w:pPr>
              <w:jc w:val="center"/>
            </w:pPr>
            <w:r>
              <w:t>Logistical arrangements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7DAB503" w14:textId="77777777" w:rsidR="005034F0" w:rsidRDefault="005034F0" w:rsidP="005034F0">
            <w:pPr>
              <w:ind w:left="993" w:hanging="993"/>
            </w:pPr>
          </w:p>
        </w:tc>
      </w:tr>
    </w:tbl>
    <w:p w14:paraId="70735AA6" w14:textId="5BBA3AF4" w:rsidR="0070031D" w:rsidRPr="004A3A5C" w:rsidRDefault="0070031D" w:rsidP="004A3A5C">
      <w:pPr>
        <w:jc w:val="left"/>
        <w:rPr>
          <w:rFonts w:ascii="Arial" w:hAnsi="Arial" w:cs="Arial"/>
          <w:sz w:val="16"/>
          <w:szCs w:val="16"/>
        </w:rPr>
      </w:pPr>
    </w:p>
    <w:p w14:paraId="081C091E" w14:textId="77777777" w:rsidR="00C76B5E" w:rsidRPr="004932A4" w:rsidRDefault="00C76B5E" w:rsidP="005037A0">
      <w:pPr>
        <w:pStyle w:val="02TACheckbox"/>
        <w:sectPr w:rsidR="00C76B5E" w:rsidRPr="004932A4" w:rsidSect="0070031D">
          <w:headerReference w:type="even" r:id="rId16"/>
          <w:headerReference w:type="default" r:id="rId17"/>
          <w:footerReference w:type="default" r:id="rId18"/>
          <w:type w:val="oddPage"/>
          <w:pgSz w:w="11906" w:h="16838"/>
          <w:pgMar w:top="1440" w:right="1440" w:bottom="1440" w:left="1440" w:header="680" w:footer="680" w:gutter="0"/>
          <w:pgNumType w:start="1"/>
          <w:cols w:space="708"/>
          <w:docGrid w:linePitch="360"/>
        </w:sectPr>
      </w:pPr>
    </w:p>
    <w:p w14:paraId="365C0F60" w14:textId="650F45C9" w:rsidR="004E699E" w:rsidRPr="004932A4" w:rsidRDefault="00395443" w:rsidP="004E699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-966196169"/>
          <w:placeholder>
            <w:docPart w:val="B04D90A5C5B049EBAC8D0F3EAD6E359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B66284">
            <w:rPr>
              <w:szCs w:val="32"/>
            </w:rPr>
            <w:t>BSBWHS519</w:t>
          </w:r>
        </w:sdtContent>
      </w:sdt>
      <w:r w:rsidR="004E699E" w:rsidRPr="004932A4">
        <w:rPr>
          <w:szCs w:val="32"/>
        </w:rPr>
        <w:t xml:space="preserve"> </w:t>
      </w:r>
    </w:p>
    <w:p w14:paraId="04C6AC92" w14:textId="0013DFE1" w:rsidR="004E699E" w:rsidRDefault="00395443" w:rsidP="004E699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-303540618"/>
          <w:placeholder>
            <w:docPart w:val="2E37618BA45A47EB996186394A8A21C8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B66284">
            <w:rPr>
              <w:szCs w:val="32"/>
            </w:rPr>
            <w:t>Lead the development and use of WHS risk management tools</w:t>
          </w:r>
        </w:sdtContent>
      </w:sdt>
    </w:p>
    <w:p w14:paraId="54D71695" w14:textId="1C5AA077" w:rsidR="004E699E" w:rsidRPr="002D0927" w:rsidRDefault="004E699E" w:rsidP="004E699E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5A8A3F26" w14:textId="7AB73901" w:rsidR="004E699E" w:rsidRPr="004932A4" w:rsidRDefault="004E699E" w:rsidP="004E699E">
      <w:pPr>
        <w:pStyle w:val="01BoldTitleUnitCodeandName"/>
        <w:rPr>
          <w:szCs w:val="32"/>
        </w:rPr>
      </w:pPr>
      <w:r>
        <w:rPr>
          <w:szCs w:val="32"/>
        </w:rPr>
        <w:t>PRACTICAL ASSESSMENT</w:t>
      </w:r>
    </w:p>
    <w:p w14:paraId="04A579AA" w14:textId="46B73A42" w:rsidR="004E699E" w:rsidRDefault="004E699E" w:rsidP="004E699E">
      <w:pPr>
        <w:ind w:left="709" w:right="-24" w:hanging="709"/>
        <w:rPr>
          <w:rFonts w:ascii="Arial" w:hAnsi="Arial" w:cs="Arial"/>
          <w:sz w:val="20"/>
        </w:rPr>
      </w:pPr>
    </w:p>
    <w:p w14:paraId="109ADFA8" w14:textId="77777777" w:rsidR="00902BF8" w:rsidRPr="00750D30" w:rsidRDefault="00902BF8" w:rsidP="00902BF8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44"/>
      </w:tblGrid>
      <w:tr w:rsidR="00902BF8" w:rsidRPr="00750D30" w14:paraId="61E94F7A" w14:textId="77777777" w:rsidTr="00AA576C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082EC0D" w14:textId="77777777" w:rsidR="00902BF8" w:rsidRPr="00750D30" w:rsidRDefault="00902BF8" w:rsidP="00AA576C">
            <w:pPr>
              <w:ind w:right="-107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71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9A67527" w14:textId="77777777" w:rsidR="00902BF8" w:rsidRPr="00E57E12" w:rsidRDefault="00902BF8" w:rsidP="00AA576C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658072122" w:edGrp="everyone"/>
            <w:permEnd w:id="1658072122"/>
          </w:p>
        </w:tc>
      </w:tr>
    </w:tbl>
    <w:p w14:paraId="4E9AF441" w14:textId="77777777" w:rsidR="00902BF8" w:rsidRPr="00750D30" w:rsidRDefault="00902BF8" w:rsidP="00902BF8">
      <w:pPr>
        <w:ind w:left="709" w:right="-24" w:hanging="709"/>
        <w:rPr>
          <w:rFonts w:ascii="Arial" w:hAnsi="Arial" w:cs="Arial"/>
          <w:sz w:val="20"/>
        </w:rPr>
      </w:pPr>
    </w:p>
    <w:p w14:paraId="7E42C2A0" w14:textId="061A9073" w:rsidR="00750D30" w:rsidRPr="00750D30" w:rsidRDefault="00750D30" w:rsidP="004E699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4E699E" w:rsidRPr="00750D30" w14:paraId="36F20B5A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5B390E9A" w14:textId="2C7B9AFA" w:rsidR="004E699E" w:rsidRPr="00750D30" w:rsidRDefault="004E699E" w:rsidP="00F52EC8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4E699E" w:rsidRPr="00750D30" w14:paraId="6863B1A5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EAA5AA0" w14:textId="5D0466BB" w:rsidR="004E699E" w:rsidRPr="00750D30" w:rsidRDefault="004E699E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4E699E" w:rsidRPr="00750D30" w14:paraId="11CDB226" w14:textId="77777777" w:rsidTr="00DE303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6FF1C2CF" w14:textId="6D9EE1E3" w:rsidR="00D82F1D" w:rsidRPr="00750D30" w:rsidRDefault="002342BE" w:rsidP="00116942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The tasks outlined on the following pages will require performance of normal workplace activities, as a result of a structured activity set by an </w:t>
            </w:r>
            <w:r w:rsidR="00D82F1D" w:rsidRPr="00750D30">
              <w:rPr>
                <w:rFonts w:ascii="Arial" w:hAnsi="Arial" w:cs="Arial"/>
                <w:sz w:val="20"/>
              </w:rPr>
              <w:t>O</w:t>
            </w:r>
            <w:r w:rsidRPr="00750D30">
              <w:rPr>
                <w:rFonts w:ascii="Arial" w:hAnsi="Arial" w:cs="Arial"/>
                <w:sz w:val="20"/>
              </w:rPr>
              <w:t xml:space="preserve">bserver in the </w:t>
            </w:r>
            <w:proofErr w:type="gramStart"/>
            <w:r w:rsidRPr="00750D30">
              <w:rPr>
                <w:rFonts w:ascii="Arial" w:hAnsi="Arial" w:cs="Arial"/>
                <w:sz w:val="20"/>
              </w:rPr>
              <w:t>workplace</w:t>
            </w:r>
            <w:proofErr w:type="gramEnd"/>
            <w:r w:rsidRPr="00750D30">
              <w:rPr>
                <w:rFonts w:ascii="Arial" w:hAnsi="Arial" w:cs="Arial"/>
                <w:sz w:val="20"/>
              </w:rPr>
              <w:t xml:space="preserve"> or a simulated activity set by your Assessor/Observer. </w:t>
            </w:r>
          </w:p>
          <w:p w14:paraId="7FFF2AB1" w14:textId="02B4B578" w:rsidR="00D82F1D" w:rsidRPr="00750D30" w:rsidRDefault="00D82F1D" w:rsidP="00116942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The timeframe for these tasks will be established by your Assessor/Observer, in consideration of location conditions and industry requirements.</w:t>
            </w:r>
          </w:p>
          <w:p w14:paraId="60F27210" w14:textId="22671D0D" w:rsidR="00BE45C9" w:rsidRPr="00750D30" w:rsidRDefault="00BE45C9" w:rsidP="00116942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tasks unassisted by the Assessor or other personnel, unless the steps note this assistance. </w:t>
            </w:r>
          </w:p>
          <w:p w14:paraId="53A2FB28" w14:textId="515DA76C" w:rsidR="004E699E" w:rsidRPr="00750D30" w:rsidRDefault="004E699E" w:rsidP="00116942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You must attempt all task</w:t>
            </w:r>
            <w:r w:rsidR="002342BE" w:rsidRPr="00750D30">
              <w:rPr>
                <w:rFonts w:ascii="Arial" w:hAnsi="Arial" w:cs="Arial"/>
                <w:sz w:val="20"/>
              </w:rPr>
              <w:t>s (and itemised steps)</w:t>
            </w:r>
            <w:r w:rsidR="00D82F1D" w:rsidRPr="00750D30">
              <w:rPr>
                <w:rFonts w:ascii="Arial" w:hAnsi="Arial" w:cs="Arial"/>
                <w:sz w:val="20"/>
              </w:rPr>
              <w:t xml:space="preserve"> for a ‘Satisfactory’ assessment outcome to be awarded</w:t>
            </w:r>
            <w:r w:rsidRPr="00750D30">
              <w:rPr>
                <w:rFonts w:ascii="Arial" w:hAnsi="Arial" w:cs="Arial"/>
                <w:sz w:val="20"/>
              </w:rPr>
              <w:t>.</w:t>
            </w:r>
          </w:p>
          <w:p w14:paraId="04C4ED3B" w14:textId="3C75D2F1" w:rsidR="00D82F1D" w:rsidRPr="00750D30" w:rsidRDefault="00D82F1D" w:rsidP="00116942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For any observation conducted that is incomplete, or without satisfactory performance, the observation will need to be completed again after further training support.</w:t>
            </w:r>
          </w:p>
        </w:tc>
      </w:tr>
    </w:tbl>
    <w:p w14:paraId="78762BEA" w14:textId="355AC5B0" w:rsidR="004E699E" w:rsidRDefault="004E699E" w:rsidP="004E699E">
      <w:pPr>
        <w:ind w:right="-24"/>
        <w:rPr>
          <w:rFonts w:ascii="Arial" w:hAnsi="Arial" w:cs="Arial"/>
          <w:sz w:val="20"/>
        </w:rPr>
      </w:pPr>
    </w:p>
    <w:p w14:paraId="765EBA4A" w14:textId="77777777" w:rsidR="00DE303D" w:rsidRPr="00750D30" w:rsidRDefault="00DE303D" w:rsidP="004E699E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4E699E" w:rsidRPr="00750D30" w14:paraId="070D888E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687FB9F3" w14:textId="2DF0570D" w:rsidR="004E699E" w:rsidRPr="00750D30" w:rsidRDefault="004E699E" w:rsidP="00F52EC8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  <w:r w:rsidR="00651B97" w:rsidRPr="00750D30">
              <w:rPr>
                <w:rFonts w:ascii="Arial" w:hAnsi="Arial" w:cs="Arial"/>
                <w:b/>
                <w:sz w:val="20"/>
              </w:rPr>
              <w:t>/OBSERVER</w:t>
            </w:r>
          </w:p>
        </w:tc>
      </w:tr>
      <w:tr w:rsidR="004E699E" w:rsidRPr="00750D30" w14:paraId="01DF00E9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D3C6AEE" w14:textId="7689D2BC" w:rsidR="004E699E" w:rsidRPr="00750D30" w:rsidRDefault="004E699E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4E699E" w:rsidRPr="00750D30" w14:paraId="1879819D" w14:textId="77777777" w:rsidTr="00DE303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27DA6239" w14:textId="4C62D899" w:rsidR="00D82F1D" w:rsidRPr="00750D30" w:rsidRDefault="00D82F1D" w:rsidP="00116942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The following observation record should be used to judge and record your observations of the Participant as they complete the task(s) set. You </w:t>
            </w:r>
            <w:r w:rsidR="00651B97" w:rsidRPr="00750D30">
              <w:rPr>
                <w:rFonts w:ascii="Arial" w:hAnsi="Arial" w:cs="Arial"/>
                <w:sz w:val="20"/>
              </w:rPr>
              <w:t xml:space="preserve">must </w:t>
            </w:r>
            <w:r w:rsidRPr="00750D30">
              <w:rPr>
                <w:rFonts w:ascii="Arial" w:hAnsi="Arial" w:cs="Arial"/>
                <w:sz w:val="20"/>
              </w:rPr>
              <w:t xml:space="preserve">record your observations of the </w:t>
            </w:r>
            <w:r w:rsidR="00DE303D">
              <w:rPr>
                <w:rFonts w:ascii="Arial" w:hAnsi="Arial" w:cs="Arial"/>
                <w:sz w:val="20"/>
              </w:rPr>
              <w:t>Participant</w:t>
            </w:r>
            <w:r w:rsidRPr="00750D30">
              <w:rPr>
                <w:rFonts w:ascii="Arial" w:hAnsi="Arial" w:cs="Arial"/>
                <w:sz w:val="20"/>
              </w:rPr>
              <w:t xml:space="preserve">’s performance. </w:t>
            </w:r>
          </w:p>
          <w:p w14:paraId="0A7C0629" w14:textId="36F9D100" w:rsidR="0057509D" w:rsidRPr="00750D30" w:rsidRDefault="00651B97" w:rsidP="00116942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For each occasion, indicate the task performed and whether it was a simulation or workplace-based task. </w:t>
            </w:r>
          </w:p>
          <w:p w14:paraId="34F6BA67" w14:textId="119A7DAA" w:rsidR="00BE45C9" w:rsidRPr="00750D30" w:rsidRDefault="00BE45C9" w:rsidP="00116942">
            <w:pPr>
              <w:numPr>
                <w:ilvl w:val="2"/>
                <w:numId w:val="19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Any simulated assessment must ensure the Participant still performs under workplace conditions which reflect industry standards.</w:t>
            </w:r>
          </w:p>
          <w:p w14:paraId="0919FF81" w14:textId="088EC7F6" w:rsidR="0057509D" w:rsidRPr="00750D30" w:rsidRDefault="0057509D" w:rsidP="00116942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In the comments, provide clear detail regarding the task that the Participant was required to do (e.g. PPE used, materials handled, attachments connected, plant types).</w:t>
            </w:r>
          </w:p>
          <w:p w14:paraId="49738D1C" w14:textId="3C0C8A78" w:rsidR="004E699E" w:rsidRPr="00750D30" w:rsidRDefault="004E699E" w:rsidP="00116942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All steps must be satisfactorily demonstrated by the Participant for a </w:t>
            </w:r>
            <w:r w:rsidR="00906AB7" w:rsidRPr="00750D30">
              <w:rPr>
                <w:rFonts w:ascii="Arial" w:hAnsi="Arial" w:cs="Arial"/>
                <w:sz w:val="20"/>
              </w:rPr>
              <w:t>‘</w:t>
            </w:r>
            <w:r w:rsidRPr="00750D30">
              <w:rPr>
                <w:rFonts w:ascii="Arial" w:hAnsi="Arial" w:cs="Arial"/>
                <w:sz w:val="20"/>
              </w:rPr>
              <w:t>Satisfactory</w:t>
            </w:r>
            <w:r w:rsidR="00906AB7" w:rsidRPr="00750D30">
              <w:rPr>
                <w:rFonts w:ascii="Arial" w:hAnsi="Arial" w:cs="Arial"/>
                <w:sz w:val="20"/>
              </w:rPr>
              <w:t>’</w:t>
            </w:r>
            <w:r w:rsidRPr="00750D30">
              <w:rPr>
                <w:rFonts w:ascii="Arial" w:hAnsi="Arial" w:cs="Arial"/>
                <w:sz w:val="20"/>
              </w:rPr>
              <w:t xml:space="preserve"> determination (indicated by an Assessor tick to the right of </w:t>
            </w:r>
            <w:r w:rsidR="00D82F1D" w:rsidRPr="00750D30">
              <w:rPr>
                <w:rFonts w:ascii="Arial" w:hAnsi="Arial" w:cs="Arial"/>
                <w:sz w:val="20"/>
              </w:rPr>
              <w:t>each itemised step</w:t>
            </w:r>
            <w:r w:rsidR="00651B97" w:rsidRPr="00750D30">
              <w:rPr>
                <w:rFonts w:ascii="Arial" w:hAnsi="Arial" w:cs="Arial"/>
                <w:sz w:val="20"/>
              </w:rPr>
              <w:t>, or an Observer tick to the right of each itemised step, and confirmation by an Assessor</w:t>
            </w:r>
            <w:r w:rsidR="00906AB7" w:rsidRPr="00750D30">
              <w:rPr>
                <w:rFonts w:ascii="Arial" w:hAnsi="Arial" w:cs="Arial"/>
                <w:sz w:val="20"/>
              </w:rPr>
              <w:t xml:space="preserve"> in the Assessor Comments</w:t>
            </w:r>
            <w:r w:rsidRPr="00750D30">
              <w:rPr>
                <w:rFonts w:ascii="Arial" w:hAnsi="Arial" w:cs="Arial"/>
                <w:sz w:val="20"/>
              </w:rPr>
              <w:t>).</w:t>
            </w:r>
          </w:p>
          <w:p w14:paraId="243CF6D8" w14:textId="7C938ECE" w:rsidR="00906AB7" w:rsidRPr="00750D30" w:rsidRDefault="00651B97" w:rsidP="00116942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you have determined that one or more task steps have not been satisfactorily demonstrated, provide the Participant with additional support and outl</w:t>
            </w:r>
            <w:r w:rsidR="00906AB7" w:rsidRPr="00750D30">
              <w:rPr>
                <w:rFonts w:ascii="Arial" w:hAnsi="Arial" w:cs="Arial"/>
                <w:sz w:val="20"/>
              </w:rPr>
              <w:t xml:space="preserve">ine details of such assistance </w:t>
            </w:r>
            <w:r w:rsidRPr="00750D30">
              <w:rPr>
                <w:rFonts w:ascii="Arial" w:hAnsi="Arial" w:cs="Arial"/>
                <w:sz w:val="20"/>
              </w:rPr>
              <w:t>in the Assessor</w:t>
            </w:r>
            <w:r w:rsidR="00906AB7" w:rsidRPr="00750D30">
              <w:rPr>
                <w:rFonts w:ascii="Arial" w:hAnsi="Arial" w:cs="Arial"/>
                <w:sz w:val="20"/>
              </w:rPr>
              <w:t>/Observer</w:t>
            </w:r>
            <w:r w:rsidRPr="00750D30">
              <w:rPr>
                <w:rFonts w:ascii="Arial" w:hAnsi="Arial" w:cs="Arial"/>
                <w:sz w:val="20"/>
              </w:rPr>
              <w:t xml:space="preserve"> Comments</w:t>
            </w:r>
            <w:r w:rsidR="00906AB7" w:rsidRPr="00750D30">
              <w:rPr>
                <w:rFonts w:ascii="Arial" w:hAnsi="Arial" w:cs="Arial"/>
                <w:sz w:val="20"/>
              </w:rPr>
              <w:t xml:space="preserve">. Allow the Participant two (2) further opportunities to demonstrate the task again to allow an opportunity for a ‘Satisfactory’ assessment outcome to be achieved. </w:t>
            </w:r>
          </w:p>
          <w:p w14:paraId="3147544B" w14:textId="261DADD9" w:rsidR="00906AB7" w:rsidRPr="00750D30" w:rsidRDefault="00906AB7" w:rsidP="00116942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after t</w:t>
            </w:r>
            <w:r w:rsidR="00BB14F2" w:rsidRPr="00750D30">
              <w:rPr>
                <w:rFonts w:ascii="Arial" w:hAnsi="Arial" w:cs="Arial"/>
                <w:sz w:val="20"/>
              </w:rPr>
              <w:t>hree</w:t>
            </w:r>
            <w:r w:rsidRPr="00750D30">
              <w:rPr>
                <w:rFonts w:ascii="Arial" w:hAnsi="Arial" w:cs="Arial"/>
                <w:sz w:val="20"/>
              </w:rPr>
              <w:t xml:space="preserve"> (</w:t>
            </w:r>
            <w:r w:rsidR="00BB14F2" w:rsidRPr="00750D30">
              <w:rPr>
                <w:rFonts w:ascii="Arial" w:hAnsi="Arial" w:cs="Arial"/>
                <w:sz w:val="20"/>
              </w:rPr>
              <w:t>3</w:t>
            </w:r>
            <w:r w:rsidRPr="00750D30">
              <w:rPr>
                <w:rFonts w:ascii="Arial" w:hAnsi="Arial" w:cs="Arial"/>
                <w:sz w:val="20"/>
              </w:rPr>
              <w:t>) attempts the Assessor determines that the Participant cannot demonstrate the required steps, a ‘Not Satisfactory’ outcome is to be determined.</w:t>
            </w:r>
          </w:p>
        </w:tc>
      </w:tr>
    </w:tbl>
    <w:p w14:paraId="54822B3A" w14:textId="135DD9F0" w:rsidR="00906AB7" w:rsidRDefault="00906AB7" w:rsidP="004E699E">
      <w:pPr>
        <w:ind w:right="-24"/>
        <w:rPr>
          <w:rFonts w:ascii="Arial" w:hAnsi="Arial" w:cs="Arial"/>
          <w:b/>
          <w:sz w:val="16"/>
          <w:szCs w:val="16"/>
        </w:rPr>
      </w:pPr>
    </w:p>
    <w:p w14:paraId="127E87AF" w14:textId="77777777" w:rsidR="00906AB7" w:rsidRDefault="00906AB7">
      <w:pPr>
        <w:jc w:val="left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br w:type="page"/>
      </w:r>
    </w:p>
    <w:tbl>
      <w:tblPr>
        <w:tblW w:w="904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77"/>
        <w:gridCol w:w="1318"/>
        <w:gridCol w:w="1418"/>
        <w:gridCol w:w="2662"/>
        <w:gridCol w:w="1287"/>
        <w:gridCol w:w="1287"/>
      </w:tblGrid>
      <w:tr w:rsidR="0057509D" w:rsidRPr="004932A4" w14:paraId="0DF7C85D" w14:textId="77777777" w:rsidTr="00C9350D">
        <w:trPr>
          <w:trHeight w:val="217"/>
          <w:jc w:val="center"/>
        </w:trPr>
        <w:tc>
          <w:tcPr>
            <w:tcW w:w="9049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719C2301" w14:textId="0FDB0D28" w:rsidR="0057509D" w:rsidRPr="00906AB7" w:rsidRDefault="0057509D" w:rsidP="007678DC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lastRenderedPageBreak/>
              <w:t>TASK OUTCOME</w:t>
            </w:r>
          </w:p>
        </w:tc>
      </w:tr>
      <w:tr w:rsidR="0057509D" w:rsidRPr="004932A4" w14:paraId="70AC8A23" w14:textId="77777777" w:rsidTr="00134892">
        <w:trPr>
          <w:trHeight w:val="217"/>
          <w:jc w:val="center"/>
        </w:trPr>
        <w:tc>
          <w:tcPr>
            <w:tcW w:w="1077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F3F3F3"/>
            <w:vAlign w:val="center"/>
          </w:tcPr>
          <w:p w14:paraId="06806F8A" w14:textId="5437E655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</w:t>
            </w:r>
          </w:p>
        </w:tc>
        <w:tc>
          <w:tcPr>
            <w:tcW w:w="1318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3C24B89B" w14:textId="7846FA42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Date</w:t>
            </w:r>
          </w:p>
        </w:tc>
        <w:tc>
          <w:tcPr>
            <w:tcW w:w="1418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4652EFBF" w14:textId="56A92F50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Task Type (Tick)</w:t>
            </w:r>
          </w:p>
        </w:tc>
        <w:tc>
          <w:tcPr>
            <w:tcW w:w="2662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55A65D39" w14:textId="48B62EC0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Location</w:t>
            </w:r>
          </w:p>
        </w:tc>
        <w:tc>
          <w:tcPr>
            <w:tcW w:w="2574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F3F3F3"/>
            <w:vAlign w:val="center"/>
          </w:tcPr>
          <w:p w14:paraId="67CAF882" w14:textId="536B479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 outcome (Tick)</w:t>
            </w:r>
          </w:p>
        </w:tc>
      </w:tr>
      <w:tr w:rsidR="0057509D" w:rsidRPr="004932A4" w14:paraId="27EE6FAE" w14:textId="77777777" w:rsidTr="00134892">
        <w:trPr>
          <w:cantSplit/>
          <w:jc w:val="center"/>
        </w:trPr>
        <w:tc>
          <w:tcPr>
            <w:tcW w:w="1077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284F3807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318" w:type="dxa"/>
            <w:vMerge/>
            <w:tcBorders>
              <w:bottom w:val="single" w:sz="4" w:space="0" w:color="auto"/>
            </w:tcBorders>
            <w:vAlign w:val="center"/>
          </w:tcPr>
          <w:p w14:paraId="263C44AC" w14:textId="0843B3A3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418" w:type="dxa"/>
            <w:vMerge/>
            <w:shd w:val="clear" w:color="auto" w:fill="F2F2F2" w:themeFill="background1" w:themeFillShade="F2"/>
          </w:tcPr>
          <w:p w14:paraId="64A7337D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662" w:type="dxa"/>
            <w:vMerge/>
            <w:shd w:val="clear" w:color="auto" w:fill="F2F2F2" w:themeFill="background1" w:themeFillShade="F2"/>
          </w:tcPr>
          <w:p w14:paraId="472AE3A0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287" w:type="dxa"/>
            <w:shd w:val="clear" w:color="auto" w:fill="F2F2F2" w:themeFill="background1" w:themeFillShade="F2"/>
            <w:vAlign w:val="center"/>
          </w:tcPr>
          <w:p w14:paraId="712339F2" w14:textId="36571E1C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906AB7">
              <w:rPr>
                <w:rFonts w:ascii="Arial" w:hAnsi="Arial" w:cs="Arial"/>
                <w:sz w:val="19"/>
                <w:szCs w:val="19"/>
              </w:rPr>
              <w:t>Satisfactory</w:t>
            </w:r>
          </w:p>
        </w:tc>
        <w:tc>
          <w:tcPr>
            <w:tcW w:w="1287" w:type="dxa"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F72F358" w14:textId="1A69F402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906AB7">
              <w:rPr>
                <w:rFonts w:ascii="Arial" w:hAnsi="Arial" w:cs="Arial"/>
                <w:sz w:val="19"/>
                <w:szCs w:val="19"/>
              </w:rPr>
              <w:t>Not Satisfactory</w:t>
            </w:r>
          </w:p>
        </w:tc>
      </w:tr>
      <w:tr w:rsidR="00134892" w:rsidRPr="004932A4" w14:paraId="33EE888A" w14:textId="77777777" w:rsidTr="00134892">
        <w:trPr>
          <w:cantSplit/>
          <w:jc w:val="center"/>
        </w:trPr>
        <w:tc>
          <w:tcPr>
            <w:tcW w:w="1077" w:type="dxa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14:paraId="664D9002" w14:textId="579D495A" w:rsidR="00134892" w:rsidRPr="00906AB7" w:rsidRDefault="00134892" w:rsidP="00134892">
            <w:pPr>
              <w:ind w:right="-24"/>
              <w:jc w:val="center"/>
              <w:rPr>
                <w:rFonts w:ascii="Arial" w:hAnsi="Arial" w:cs="Arial"/>
                <w:sz w:val="19"/>
                <w:szCs w:val="19"/>
                <w:highlight w:val="yellow"/>
              </w:rPr>
            </w:pPr>
            <w:r w:rsidRPr="004A3A5C">
              <w:rPr>
                <w:rFonts w:ascii="Arial" w:hAnsi="Arial" w:cs="Arial"/>
                <w:sz w:val="19"/>
                <w:szCs w:val="19"/>
              </w:rPr>
              <w:t>Task 1</w:t>
            </w:r>
          </w:p>
        </w:tc>
        <w:permStart w:id="620002059" w:edGrp="everyone"/>
        <w:tc>
          <w:tcPr>
            <w:tcW w:w="1318" w:type="dxa"/>
            <w:tcBorders>
              <w:top w:val="single" w:sz="4" w:space="0" w:color="auto"/>
            </w:tcBorders>
            <w:vAlign w:val="center"/>
          </w:tcPr>
          <w:p w14:paraId="013F31AB" w14:textId="5025BE05" w:rsidR="00134892" w:rsidRPr="00906AB7" w:rsidRDefault="00134892" w:rsidP="00134892">
            <w:pPr>
              <w:ind w:right="-24"/>
              <w:jc w:val="center"/>
              <w:rPr>
                <w:rFonts w:ascii="Arial" w:hAnsi="Arial" w:cs="Arial"/>
                <w:sz w:val="19"/>
                <w:szCs w:val="19"/>
                <w:highlight w:val="yellow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034612543"/>
                <w:showingPlcHdr/>
                <w:date w:fullDate="2023-03-30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r w:rsidRPr="0034703F">
                  <w:rPr>
                    <w:rStyle w:val="PlaceholderText"/>
                    <w:color w:val="808080" w:themeColor="background1" w:themeShade="80"/>
                    <w:sz w:val="22"/>
                    <w:szCs w:val="22"/>
                  </w:rPr>
                  <w:t>Select Date.</w:t>
                </w:r>
              </w:sdtContent>
            </w:sdt>
            <w:permEnd w:id="620002059"/>
          </w:p>
        </w:tc>
        <w:permStart w:id="492438331" w:edGrp="everyone"/>
        <w:tc>
          <w:tcPr>
            <w:tcW w:w="1418" w:type="dxa"/>
            <w:vAlign w:val="center"/>
          </w:tcPr>
          <w:p w14:paraId="575D69C8" w14:textId="77777777" w:rsidR="00134892" w:rsidRPr="00906AB7" w:rsidRDefault="00134892" w:rsidP="00134892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53523049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492438331"/>
            <w:r w:rsidRPr="00D06775">
              <w:rPr>
                <w:rFonts w:ascii="Arial" w:hAnsi="Arial" w:cs="Arial"/>
                <w:sz w:val="28"/>
              </w:rPr>
              <w:t xml:space="preserve"> </w:t>
            </w:r>
            <w:r w:rsidRPr="00906AB7">
              <w:rPr>
                <w:rFonts w:ascii="Arial" w:hAnsi="Arial" w:cs="Arial"/>
                <w:sz w:val="19"/>
                <w:szCs w:val="19"/>
              </w:rPr>
              <w:t>Workplace</w:t>
            </w:r>
          </w:p>
          <w:p w14:paraId="2E502A3F" w14:textId="35AFFED7" w:rsidR="00134892" w:rsidRPr="00A44CB5" w:rsidRDefault="00134892" w:rsidP="00134892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19847321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511409480" w:edGrp="everyone"/>
                <w:r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  <w:permEnd w:id="1511409480"/>
              </w:sdtContent>
            </w:sdt>
            <w:r w:rsidRPr="00D06775">
              <w:rPr>
                <w:rFonts w:ascii="Arial" w:hAnsi="Arial" w:cs="Arial"/>
                <w:sz w:val="28"/>
              </w:rPr>
              <w:t xml:space="preserve"> </w:t>
            </w:r>
            <w:r w:rsidRPr="00906AB7">
              <w:rPr>
                <w:rFonts w:ascii="Arial" w:hAnsi="Arial" w:cs="Arial"/>
                <w:sz w:val="19"/>
                <w:szCs w:val="19"/>
              </w:rPr>
              <w:t>Simulation</w:t>
            </w:r>
          </w:p>
        </w:tc>
        <w:tc>
          <w:tcPr>
            <w:tcW w:w="2662" w:type="dxa"/>
            <w:vAlign w:val="center"/>
          </w:tcPr>
          <w:p w14:paraId="413EA5E3" w14:textId="77777777" w:rsidR="00134892" w:rsidRPr="00A44CB5" w:rsidRDefault="00134892" w:rsidP="00134892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448022088" w:edGrp="everyone"/>
            <w:permEnd w:id="1448022088"/>
          </w:p>
        </w:tc>
        <w:permStart w:id="282804331" w:edGrp="everyone"/>
        <w:tc>
          <w:tcPr>
            <w:tcW w:w="1287" w:type="dxa"/>
            <w:vAlign w:val="center"/>
          </w:tcPr>
          <w:p w14:paraId="70611D39" w14:textId="6283E88B" w:rsidR="00134892" w:rsidRPr="00533511" w:rsidRDefault="00134892" w:rsidP="00134892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164686479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282804331"/>
          </w:p>
        </w:tc>
        <w:permStart w:id="1631537669" w:edGrp="everyone"/>
        <w:tc>
          <w:tcPr>
            <w:tcW w:w="1287" w:type="dxa"/>
            <w:tcBorders>
              <w:right w:val="single" w:sz="12" w:space="0" w:color="auto"/>
            </w:tcBorders>
            <w:vAlign w:val="center"/>
          </w:tcPr>
          <w:p w14:paraId="58AB0513" w14:textId="6A426B5A" w:rsidR="00134892" w:rsidRPr="00533511" w:rsidRDefault="00134892" w:rsidP="00134892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5619165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1631537669"/>
          </w:p>
        </w:tc>
      </w:tr>
    </w:tbl>
    <w:p w14:paraId="3D3CC559" w14:textId="77777777" w:rsidR="001B28E5" w:rsidRDefault="001B28E5" w:rsidP="001B28E5">
      <w:pPr>
        <w:jc w:val="left"/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AE2B7F" w:rsidRPr="00F23186" w14:paraId="5E96B5BB" w14:textId="77777777" w:rsidTr="00396DBE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hideMark/>
          </w:tcPr>
          <w:p w14:paraId="0A1EE729" w14:textId="77777777" w:rsidR="00AE2B7F" w:rsidRPr="00AA3134" w:rsidRDefault="00AE2B7F" w:rsidP="00396DBE">
            <w:pPr>
              <w:rPr>
                <w:rFonts w:ascii="Arial" w:hAnsi="Arial" w:cs="Arial"/>
                <w:b/>
                <w:sz w:val="20"/>
                <w:szCs w:val="16"/>
              </w:rPr>
            </w:pPr>
            <w:r w:rsidRPr="00AA3134">
              <w:rPr>
                <w:rFonts w:ascii="Arial" w:hAnsi="Arial" w:cs="Arial"/>
                <w:b/>
                <w:sz w:val="20"/>
                <w:szCs w:val="16"/>
              </w:rPr>
              <w:t>ASSESSOR COMMENTS: GENERAL</w:t>
            </w:r>
          </w:p>
        </w:tc>
      </w:tr>
      <w:tr w:rsidR="00AE2B7F" w:rsidRPr="00F23186" w14:paraId="4F0BEB19" w14:textId="77777777" w:rsidTr="00396DBE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56C6BCB8" w14:textId="77777777" w:rsidR="00AE2B7F" w:rsidRPr="00AA3134" w:rsidRDefault="00AE2B7F" w:rsidP="00396DBE">
            <w:pPr>
              <w:rPr>
                <w:rFonts w:ascii="Arial" w:hAnsi="Arial" w:cs="Arial"/>
                <w:b/>
                <w:bCs/>
                <w:sz w:val="20"/>
                <w:szCs w:val="16"/>
              </w:rPr>
            </w:pPr>
            <w:r w:rsidRPr="00AA3134">
              <w:rPr>
                <w:rFonts w:ascii="Arial" w:hAnsi="Arial" w:cs="Arial"/>
                <w:b/>
                <w:bCs/>
                <w:sz w:val="20"/>
                <w:szCs w:val="16"/>
              </w:rPr>
              <w:t>As necessary, outline:</w:t>
            </w:r>
          </w:p>
          <w:p w14:paraId="2142CD5D" w14:textId="77777777" w:rsidR="00AE2B7F" w:rsidRPr="00AA3134" w:rsidRDefault="00AE2B7F" w:rsidP="00AE2B7F">
            <w:pPr>
              <w:numPr>
                <w:ilvl w:val="0"/>
                <w:numId w:val="19"/>
              </w:numPr>
              <w:rPr>
                <w:rFonts w:ascii="Arial" w:hAnsi="Arial" w:cs="Arial"/>
                <w:sz w:val="20"/>
                <w:szCs w:val="16"/>
              </w:rPr>
            </w:pPr>
            <w:r w:rsidRPr="00AA3134">
              <w:rPr>
                <w:rFonts w:ascii="Arial" w:hAnsi="Arial" w:cs="Arial"/>
                <w:sz w:val="20"/>
                <w:szCs w:val="16"/>
              </w:rPr>
              <w:t>Details on reattempts, alternative arrangements or reasonable adjustments made.</w:t>
            </w:r>
          </w:p>
          <w:p w14:paraId="1ACD3F8E" w14:textId="77777777" w:rsidR="00AE2B7F" w:rsidRPr="00AA3134" w:rsidRDefault="00AE2B7F" w:rsidP="00AE2B7F">
            <w:pPr>
              <w:numPr>
                <w:ilvl w:val="0"/>
                <w:numId w:val="19"/>
              </w:numPr>
              <w:rPr>
                <w:rFonts w:ascii="Arial" w:hAnsi="Arial" w:cs="Arial"/>
                <w:sz w:val="20"/>
                <w:szCs w:val="16"/>
              </w:rPr>
            </w:pPr>
            <w:r w:rsidRPr="00AA3134">
              <w:rPr>
                <w:rFonts w:ascii="Arial" w:hAnsi="Arial" w:cs="Arial"/>
                <w:sz w:val="20"/>
                <w:szCs w:val="16"/>
              </w:rPr>
              <w:t>Where a Participant is deemed ‘Not Satisfactory’, provide recommendations for future training.</w:t>
            </w:r>
          </w:p>
        </w:tc>
      </w:tr>
      <w:tr w:rsidR="00AE2B7F" w:rsidRPr="00F23186" w14:paraId="1AE3B06A" w14:textId="77777777" w:rsidTr="00AE2B7F">
        <w:trPr>
          <w:trHeight w:val="5048"/>
        </w:trPr>
        <w:tc>
          <w:tcPr>
            <w:tcW w:w="907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74706FC" w14:textId="77777777" w:rsidR="00AE2B7F" w:rsidRPr="001F4ED7" w:rsidRDefault="00AE2B7F" w:rsidP="00396DBE">
            <w:pPr>
              <w:rPr>
                <w:rFonts w:ascii="Arial" w:hAnsi="Arial" w:cs="Arial"/>
                <w:bCs/>
                <w:sz w:val="22"/>
                <w:szCs w:val="18"/>
              </w:rPr>
            </w:pPr>
            <w:permStart w:id="1375753006" w:edGrp="everyone"/>
            <w:permEnd w:id="1375753006"/>
          </w:p>
        </w:tc>
      </w:tr>
    </w:tbl>
    <w:p w14:paraId="496E80C4" w14:textId="77777777" w:rsidR="00AE2B7F" w:rsidRDefault="00AE2B7F"/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1"/>
        <w:gridCol w:w="8401"/>
      </w:tblGrid>
      <w:tr w:rsidR="00E6168D" w:rsidRPr="00CA06A6" w14:paraId="788D9B59" w14:textId="34CD404B" w:rsidTr="001B28E5">
        <w:trPr>
          <w:trHeight w:val="47"/>
        </w:trPr>
        <w:tc>
          <w:tcPr>
            <w:tcW w:w="907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412842DB" w14:textId="1417CAEC" w:rsidR="00E6168D" w:rsidRPr="00CA06A6" w:rsidRDefault="001B28E5" w:rsidP="0011416F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r w:rsidRPr="00CA06A6">
              <w:rPr>
                <w:rFonts w:ascii="Arial" w:hAnsi="Arial" w:cs="Arial"/>
                <w:b/>
                <w:bCs/>
                <w:spacing w:val="-2"/>
                <w:sz w:val="20"/>
              </w:rPr>
              <w:t>ASSESSOR COMMENTS: PRACTICAL TASK 1</w:t>
            </w:r>
          </w:p>
        </w:tc>
      </w:tr>
      <w:tr w:rsidR="00CA06A6" w:rsidRPr="00CA06A6" w14:paraId="63646E18" w14:textId="77777777" w:rsidTr="005B26D6">
        <w:trPr>
          <w:trHeight w:val="253"/>
        </w:trPr>
        <w:tc>
          <w:tcPr>
            <w:tcW w:w="9072" w:type="dxa"/>
            <w:gridSpan w:val="2"/>
            <w:tcBorders>
              <w:top w:val="nil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</w:tcPr>
          <w:p w14:paraId="4C92BB94" w14:textId="77777777" w:rsidR="00CA06A6" w:rsidRPr="00A710C4" w:rsidRDefault="00CA06A6" w:rsidP="00CA06A6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11989668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867445233" w:edGrp="everyone"/>
                <w:r w:rsidRPr="00A710C4">
                  <w:rPr>
                    <w:rFonts w:ascii="Arial" w:hAnsi="Arial" w:cs="Arial"/>
                    <w:szCs w:val="24"/>
                  </w:rPr>
                  <w:sym w:font="Wingdings" w:char="F0A8"/>
                </w:r>
                <w:permEnd w:id="867445233"/>
              </w:sdtContent>
            </w:sdt>
            <w:r w:rsidRPr="00A710C4">
              <w:rPr>
                <w:rFonts w:ascii="Arial" w:hAnsi="Arial" w:cs="Arial"/>
                <w:szCs w:val="18"/>
              </w:rPr>
              <w:t xml:space="preserve"> </w:t>
            </w:r>
            <w:r w:rsidRPr="00A710C4">
              <w:rPr>
                <w:rFonts w:ascii="Arial" w:hAnsi="Arial" w:cs="Arial"/>
                <w:sz w:val="19"/>
                <w:szCs w:val="19"/>
              </w:rPr>
              <w:t>Individual student (as named on cover page)</w:t>
            </w:r>
          </w:p>
          <w:p w14:paraId="788D64E4" w14:textId="34330A76" w:rsidR="00CA06A6" w:rsidRPr="00CA06A6" w:rsidRDefault="00CA06A6" w:rsidP="00CA06A6">
            <w:pPr>
              <w:ind w:right="-24"/>
              <w:jc w:val="left"/>
              <w:rPr>
                <w:rFonts w:ascii="Arial" w:hAnsi="Arial" w:cs="Arial"/>
                <w:sz w:val="28"/>
                <w:szCs w:val="28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-212776670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621701257" w:edGrp="everyone"/>
                <w:r w:rsidRPr="00A710C4">
                  <w:rPr>
                    <w:rFonts w:ascii="Arial" w:hAnsi="Arial" w:cs="Arial"/>
                    <w:szCs w:val="24"/>
                  </w:rPr>
                  <w:sym w:font="Wingdings" w:char="F0A8"/>
                </w:r>
                <w:permEnd w:id="1621701257"/>
              </w:sdtContent>
            </w:sdt>
            <w:r w:rsidRPr="00A710C4">
              <w:rPr>
                <w:rFonts w:ascii="Arial" w:hAnsi="Arial" w:cs="Arial"/>
                <w:szCs w:val="18"/>
              </w:rPr>
              <w:t xml:space="preserve"> </w:t>
            </w:r>
            <w:r w:rsidRPr="00A710C4">
              <w:rPr>
                <w:rFonts w:ascii="Arial" w:hAnsi="Arial" w:cs="Arial"/>
                <w:sz w:val="19"/>
                <w:szCs w:val="19"/>
              </w:rPr>
              <w:t>Multiple students [</w:t>
            </w:r>
            <w:permStart w:id="1989018523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183556241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A710C4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989018523"/>
              </w:sdtContent>
            </w:sdt>
            <w:r w:rsidRPr="00A710C4">
              <w:rPr>
                <w:rFonts w:ascii="Arial" w:hAnsi="Arial" w:cs="Arial"/>
                <w:sz w:val="19"/>
                <w:szCs w:val="19"/>
              </w:rPr>
              <w:t xml:space="preserve"> All from Attendance Report,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106089659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07248995" w:edGrp="everyone"/>
                <w:r w:rsidRPr="00A710C4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07248995"/>
              </w:sdtContent>
            </w:sdt>
            <w:r w:rsidRPr="00A710C4">
              <w:rPr>
                <w:rFonts w:ascii="Arial" w:hAnsi="Arial" w:cs="Arial"/>
                <w:sz w:val="19"/>
                <w:szCs w:val="19"/>
              </w:rPr>
              <w:t xml:space="preserve"> Specific students involved – identify students]</w:t>
            </w:r>
          </w:p>
        </w:tc>
      </w:tr>
      <w:tr w:rsidR="00CA06A6" w:rsidRPr="00CA06A6" w14:paraId="52227B5E" w14:textId="3EB974F1" w:rsidTr="004A3A5C">
        <w:trPr>
          <w:trHeight w:val="75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FE4A88A" w14:textId="3C2B3A9B" w:rsidR="00CA06A6" w:rsidRPr="00CA06A6" w:rsidRDefault="00CA06A6" w:rsidP="00CA06A6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CA06A6">
              <w:rPr>
                <w:rFonts w:ascii="Arial" w:hAnsi="Arial" w:cs="Arial"/>
                <w:b/>
                <w:bCs/>
                <w:sz w:val="19"/>
                <w:szCs w:val="19"/>
              </w:rPr>
              <w:t>Task</w:t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BC80ECD" w14:textId="6960B3ED" w:rsidR="00CA06A6" w:rsidRPr="00CA06A6" w:rsidRDefault="00CA06A6" w:rsidP="00CA06A6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CA06A6"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Provide detail </w:t>
            </w:r>
          </w:p>
        </w:tc>
      </w:tr>
      <w:tr w:rsidR="00CA06A6" w:rsidRPr="00CA06A6" w14:paraId="2835A828" w14:textId="77777777" w:rsidTr="00116942">
        <w:trPr>
          <w:trHeight w:val="850"/>
        </w:trPr>
        <w:tc>
          <w:tcPr>
            <w:tcW w:w="67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13FF4B6" w14:textId="1515EF4E" w:rsidR="00CA06A6" w:rsidRPr="00CA06A6" w:rsidRDefault="00CA06A6" w:rsidP="00CA06A6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CA06A6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CA06A6">
              <w:rPr>
                <w:rFonts w:ascii="Arial" w:hAnsi="Arial" w:cs="Arial"/>
                <w:sz w:val="19"/>
                <w:szCs w:val="19"/>
              </w:rPr>
              <w:instrText xml:space="preserve"> REF _Ref58849980 \r \h </w:instrText>
            </w:r>
            <w:r w:rsidRPr="00CA06A6">
              <w:rPr>
                <w:rFonts w:ascii="Arial" w:hAnsi="Arial" w:cs="Arial"/>
                <w:sz w:val="19"/>
                <w:szCs w:val="19"/>
              </w:rPr>
            </w:r>
            <w:r w:rsidRPr="00CA06A6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CA06A6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CA06A6">
              <w:rPr>
                <w:rFonts w:ascii="Arial" w:hAnsi="Arial" w:cs="Arial"/>
                <w:sz w:val="19"/>
                <w:szCs w:val="19"/>
              </w:rPr>
              <w:t xml:space="preserve">1.1B. </w:t>
            </w:r>
            <w:r w:rsidRPr="00CA06A6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DBE1241" w14:textId="1A344865" w:rsidR="00CA06A6" w:rsidRPr="00CA06A6" w:rsidRDefault="00CA06A6" w:rsidP="00CA06A6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CA06A6">
              <w:rPr>
                <w:rFonts w:ascii="Arial" w:hAnsi="Arial" w:cs="Arial"/>
                <w:sz w:val="19"/>
                <w:szCs w:val="19"/>
              </w:rPr>
              <w:t xml:space="preserve">Specify who was consulted to enable the modification/development of risk management tools: </w:t>
            </w:r>
          </w:p>
          <w:p w14:paraId="0D9BAC82" w14:textId="69F34624" w:rsidR="00CA06A6" w:rsidRPr="00CA06A6" w:rsidRDefault="00CA06A6" w:rsidP="00CA06A6">
            <w:pPr>
              <w:pStyle w:val="38PASBenchmark"/>
              <w:rPr>
                <w:vanish w:val="0"/>
              </w:rPr>
            </w:pPr>
            <w:permStart w:id="491612784" w:edGrp="everyone"/>
            <w:permEnd w:id="491612784"/>
          </w:p>
        </w:tc>
      </w:tr>
      <w:tr w:rsidR="00CA06A6" w:rsidRPr="00CA06A6" w14:paraId="473FFD16" w14:textId="2463FF27" w:rsidTr="00116942">
        <w:trPr>
          <w:trHeight w:val="1587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77A3B41" w14:textId="058A3A1D" w:rsidR="00CA06A6" w:rsidRPr="00CA06A6" w:rsidRDefault="00CA06A6" w:rsidP="00CA06A6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CA06A6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CA06A6">
              <w:rPr>
                <w:rFonts w:ascii="Arial" w:hAnsi="Arial" w:cs="Arial"/>
                <w:sz w:val="19"/>
                <w:szCs w:val="19"/>
              </w:rPr>
              <w:instrText xml:space="preserve"> REF _Ref58849980 \r \h </w:instrText>
            </w:r>
            <w:r w:rsidRPr="00CA06A6">
              <w:rPr>
                <w:rFonts w:ascii="Arial" w:hAnsi="Arial" w:cs="Arial"/>
                <w:sz w:val="19"/>
                <w:szCs w:val="19"/>
              </w:rPr>
            </w:r>
            <w:r w:rsidRPr="00CA06A6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CA06A6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CA06A6">
              <w:rPr>
                <w:rFonts w:ascii="Arial" w:hAnsi="Arial" w:cs="Arial"/>
                <w:sz w:val="19"/>
                <w:szCs w:val="19"/>
              </w:rPr>
              <w:t xml:space="preserve">1.1B. </w:t>
            </w:r>
            <w:r w:rsidRPr="00CA06A6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B5D0BE5" w14:textId="77777777" w:rsidR="00CA06A6" w:rsidRPr="00CA06A6" w:rsidRDefault="00CA06A6" w:rsidP="00CA06A6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r w:rsidRPr="00CA06A6">
              <w:rPr>
                <w:rFonts w:ascii="Arial" w:hAnsi="Arial" w:cs="Arial"/>
                <w:sz w:val="19"/>
                <w:szCs w:val="19"/>
              </w:rPr>
              <w:t>Specify (</w:t>
            </w:r>
            <w:r w:rsidRPr="00CA06A6">
              <w:rPr>
                <w:rFonts w:ascii="Arial" w:hAnsi="Arial" w:cs="Arial"/>
                <w:sz w:val="19"/>
                <w:szCs w:val="19"/>
              </w:rPr>
              <w:sym w:font="Wingdings" w:char="F0FC"/>
            </w:r>
            <w:r w:rsidRPr="00CA06A6">
              <w:rPr>
                <w:rFonts w:ascii="Arial" w:hAnsi="Arial" w:cs="Arial"/>
                <w:sz w:val="19"/>
                <w:szCs w:val="19"/>
              </w:rPr>
              <w:t xml:space="preserve">) factors discussed during consultation regarding modification/development of risk management tools: </w:t>
            </w:r>
          </w:p>
          <w:p w14:paraId="2B404400" w14:textId="7B0BDE9D" w:rsidR="00CA06A6" w:rsidRPr="00CA06A6" w:rsidRDefault="00CA06A6" w:rsidP="00CA06A6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129679354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546336552" w:edGrp="everyone"/>
                <w:r w:rsidRPr="00CA06A6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546336552"/>
              </w:sdtContent>
            </w:sdt>
            <w:r w:rsidRPr="00CA06A6">
              <w:rPr>
                <w:rFonts w:ascii="Arial" w:hAnsi="Arial" w:cs="Arial"/>
                <w:sz w:val="19"/>
                <w:szCs w:val="19"/>
              </w:rPr>
              <w:t xml:space="preserve"> Advantages and disadvantages of different tools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166894179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557677416" w:edGrp="everyone"/>
                <w:r w:rsidRPr="00CA06A6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557677416"/>
              </w:sdtContent>
            </w:sdt>
            <w:r w:rsidRPr="00CA06A6">
              <w:rPr>
                <w:rFonts w:ascii="Arial" w:hAnsi="Arial" w:cs="Arial"/>
                <w:sz w:val="19"/>
                <w:szCs w:val="19"/>
              </w:rPr>
              <w:t xml:space="preserve"> Timetable for implementation and training 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201969254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698355683" w:edGrp="everyone"/>
                <w:r w:rsidRPr="00CA06A6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698355683"/>
              </w:sdtContent>
            </w:sdt>
            <w:r w:rsidRPr="00CA06A6">
              <w:rPr>
                <w:rFonts w:ascii="Arial" w:hAnsi="Arial" w:cs="Arial"/>
                <w:sz w:val="19"/>
                <w:szCs w:val="19"/>
              </w:rPr>
              <w:t xml:space="preserve"> Resource requirements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116114735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343215084" w:edGrp="everyone"/>
                <w:r w:rsidRPr="00CA06A6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343215084"/>
              </w:sdtContent>
            </w:sdt>
            <w:r w:rsidRPr="00CA06A6">
              <w:rPr>
                <w:rFonts w:ascii="Arial" w:hAnsi="Arial" w:cs="Arial"/>
                <w:sz w:val="19"/>
                <w:szCs w:val="19"/>
              </w:rPr>
              <w:t xml:space="preserve"> Human resource requirements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79707215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2082748332" w:edGrp="everyone"/>
                <w:r w:rsidRPr="00CA06A6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2082748332"/>
              </w:sdtContent>
            </w:sdt>
            <w:r w:rsidRPr="00CA06A6">
              <w:rPr>
                <w:rFonts w:ascii="Arial" w:hAnsi="Arial" w:cs="Arial"/>
                <w:sz w:val="19"/>
                <w:szCs w:val="19"/>
              </w:rPr>
              <w:t xml:space="preserve"> Training required </w:t>
            </w:r>
            <w:r>
              <w:rPr>
                <w:rFonts w:ascii="Arial" w:hAnsi="Arial" w:cs="Arial"/>
                <w:sz w:val="19"/>
                <w:szCs w:val="19"/>
              </w:rPr>
              <w:br/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174617782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076367939" w:edGrp="everyone"/>
                <w:r w:rsidRPr="00CA06A6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076367939"/>
              </w:sdtContent>
            </w:sdt>
            <w:r w:rsidRPr="00CA06A6">
              <w:rPr>
                <w:rFonts w:ascii="Arial" w:hAnsi="Arial" w:cs="Arial"/>
                <w:sz w:val="19"/>
                <w:szCs w:val="19"/>
              </w:rPr>
              <w:t xml:space="preserve"> Measuring effectiveness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41817748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764037202" w:edGrp="everyone"/>
                <w:r w:rsidRPr="00CA06A6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764037202"/>
              </w:sdtContent>
            </w:sdt>
            <w:r w:rsidRPr="00CA06A6">
              <w:rPr>
                <w:rFonts w:ascii="Arial" w:hAnsi="Arial" w:cs="Arial"/>
                <w:sz w:val="19"/>
                <w:szCs w:val="19"/>
              </w:rPr>
              <w:t xml:space="preserve"> Communication to others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17511865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247923501" w:edGrp="everyone"/>
                <w:r w:rsidRPr="00CA06A6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247923501"/>
              </w:sdtContent>
            </w:sdt>
            <w:r w:rsidRPr="00CA06A6">
              <w:rPr>
                <w:rFonts w:ascii="Arial" w:hAnsi="Arial" w:cs="Arial"/>
                <w:sz w:val="19"/>
                <w:szCs w:val="19"/>
              </w:rPr>
              <w:t xml:space="preserve"> Other (please specify): </w:t>
            </w:r>
            <w:permStart w:id="482043100" w:edGrp="everyone"/>
            <w:permEnd w:id="482043100"/>
          </w:p>
        </w:tc>
      </w:tr>
      <w:tr w:rsidR="00CA06A6" w:rsidRPr="00CA06A6" w14:paraId="73193CF8" w14:textId="77777777" w:rsidTr="00116942">
        <w:trPr>
          <w:trHeight w:val="850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2C9600B" w14:textId="00AEA698" w:rsidR="00CA06A6" w:rsidRPr="00CA06A6" w:rsidRDefault="00CA06A6" w:rsidP="00CA06A6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CA06A6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CA06A6">
              <w:rPr>
                <w:rFonts w:ascii="Arial" w:hAnsi="Arial" w:cs="Arial"/>
                <w:sz w:val="19"/>
                <w:szCs w:val="19"/>
              </w:rPr>
              <w:instrText xml:space="preserve"> REF _Ref58849960 \r \h </w:instrText>
            </w:r>
            <w:r w:rsidRPr="00CA06A6">
              <w:rPr>
                <w:rFonts w:ascii="Arial" w:hAnsi="Arial" w:cs="Arial"/>
                <w:sz w:val="19"/>
                <w:szCs w:val="19"/>
              </w:rPr>
            </w:r>
            <w:r w:rsidRPr="00CA06A6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CA06A6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CA06A6">
              <w:rPr>
                <w:rFonts w:ascii="Arial" w:hAnsi="Arial" w:cs="Arial"/>
                <w:sz w:val="19"/>
                <w:szCs w:val="19"/>
              </w:rPr>
              <w:t xml:space="preserve">1.1C. </w:t>
            </w:r>
            <w:r w:rsidRPr="00CA06A6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CA06A6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CA06A6">
              <w:rPr>
                <w:rFonts w:ascii="Arial" w:hAnsi="Arial" w:cs="Arial"/>
                <w:sz w:val="19"/>
                <w:szCs w:val="19"/>
              </w:rPr>
              <w:instrText xml:space="preserve"> REF _Ref37248237 \r \h </w:instrText>
            </w:r>
            <w:r w:rsidRPr="00CA06A6">
              <w:rPr>
                <w:rFonts w:ascii="Arial" w:hAnsi="Arial" w:cs="Arial"/>
                <w:sz w:val="19"/>
                <w:szCs w:val="19"/>
              </w:rPr>
            </w:r>
            <w:r w:rsidRPr="00CA06A6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CA06A6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CA06A6">
              <w:rPr>
                <w:rFonts w:ascii="Arial" w:hAnsi="Arial" w:cs="Arial"/>
                <w:sz w:val="19"/>
                <w:szCs w:val="19"/>
              </w:rPr>
              <w:t xml:space="preserve">1.1D. </w:t>
            </w:r>
            <w:r w:rsidRPr="00CA06A6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CA06A6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CA06A6">
              <w:rPr>
                <w:rFonts w:ascii="Arial" w:hAnsi="Arial" w:cs="Arial"/>
                <w:sz w:val="19"/>
                <w:szCs w:val="19"/>
              </w:rPr>
              <w:instrText xml:space="preserve"> REF _Ref58850112 \r \h </w:instrText>
            </w:r>
            <w:r w:rsidRPr="00CA06A6">
              <w:rPr>
                <w:rFonts w:ascii="Arial" w:hAnsi="Arial" w:cs="Arial"/>
                <w:sz w:val="19"/>
                <w:szCs w:val="19"/>
              </w:rPr>
            </w:r>
            <w:r w:rsidRPr="00CA06A6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CA06A6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CA06A6">
              <w:rPr>
                <w:rFonts w:ascii="Arial" w:hAnsi="Arial" w:cs="Arial"/>
                <w:sz w:val="19"/>
                <w:szCs w:val="19"/>
              </w:rPr>
              <w:t xml:space="preserve">1.2A. </w:t>
            </w:r>
            <w:r w:rsidRPr="00CA06A6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B2B4342" w14:textId="77E6A09A" w:rsidR="00CA06A6" w:rsidRPr="00CA06A6" w:rsidRDefault="00CA06A6" w:rsidP="00CA06A6">
            <w:pPr>
              <w:jc w:val="left"/>
              <w:rPr>
                <w:rFonts w:ascii="Arial" w:hAnsi="Arial" w:cs="Arial"/>
                <w:color w:val="17365D" w:themeColor="text2" w:themeShade="BF"/>
                <w:sz w:val="19"/>
                <w:szCs w:val="19"/>
              </w:rPr>
            </w:pPr>
            <w:r w:rsidRPr="00CA06A6">
              <w:rPr>
                <w:rFonts w:ascii="Arial" w:hAnsi="Arial" w:cs="Arial"/>
                <w:sz w:val="19"/>
                <w:szCs w:val="19"/>
              </w:rPr>
              <w:t xml:space="preserve">Specify method of support offered to workers regarding the use of risk management tools: </w:t>
            </w:r>
          </w:p>
          <w:p w14:paraId="6276654E" w14:textId="76BBDFEB" w:rsidR="00CA06A6" w:rsidRPr="00CA06A6" w:rsidRDefault="00CA06A6" w:rsidP="00CA06A6">
            <w:pPr>
              <w:pStyle w:val="38PASBenchmark"/>
              <w:rPr>
                <w:vanish w:val="0"/>
              </w:rPr>
            </w:pPr>
            <w:permStart w:id="793080330" w:edGrp="everyone"/>
            <w:permEnd w:id="793080330"/>
          </w:p>
        </w:tc>
      </w:tr>
      <w:tr w:rsidR="00CA06A6" w:rsidRPr="00CA06A6" w14:paraId="24FA5E24" w14:textId="77777777" w:rsidTr="00116942">
        <w:trPr>
          <w:trHeight w:val="1020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48A500B0" w14:textId="22E4158C" w:rsidR="00CA06A6" w:rsidRPr="00CA06A6" w:rsidRDefault="00CA06A6" w:rsidP="00CA06A6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CA06A6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CA06A6">
              <w:rPr>
                <w:rFonts w:ascii="Arial" w:hAnsi="Arial" w:cs="Arial"/>
                <w:sz w:val="19"/>
                <w:szCs w:val="19"/>
              </w:rPr>
              <w:instrText xml:space="preserve"> REF _Ref58850121 \r \h </w:instrText>
            </w:r>
            <w:r w:rsidRPr="00CA06A6">
              <w:rPr>
                <w:rFonts w:ascii="Arial" w:hAnsi="Arial" w:cs="Arial"/>
                <w:sz w:val="19"/>
                <w:szCs w:val="19"/>
              </w:rPr>
            </w:r>
            <w:r w:rsidRPr="00CA06A6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CA06A6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CA06A6">
              <w:rPr>
                <w:rFonts w:ascii="Arial" w:hAnsi="Arial" w:cs="Arial"/>
                <w:sz w:val="19"/>
                <w:szCs w:val="19"/>
              </w:rPr>
              <w:t xml:space="preserve">1.2B. </w:t>
            </w:r>
            <w:r w:rsidRPr="00CA06A6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3B395341" w14:textId="77777777" w:rsidR="00CA06A6" w:rsidRPr="00CA06A6" w:rsidRDefault="00CA06A6" w:rsidP="00CA06A6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CA06A6">
              <w:rPr>
                <w:rFonts w:ascii="Arial" w:hAnsi="Arial" w:cs="Arial"/>
                <w:sz w:val="19"/>
                <w:szCs w:val="19"/>
              </w:rPr>
              <w:t>Specify how information regarding outcome/effectiveness of risk management tools was collected:</w:t>
            </w:r>
          </w:p>
          <w:p w14:paraId="7D1836C7" w14:textId="568CA241" w:rsidR="00CA06A6" w:rsidRPr="00CA06A6" w:rsidRDefault="00CA06A6" w:rsidP="00CA06A6">
            <w:pPr>
              <w:pStyle w:val="38PASBenchmark"/>
              <w:rPr>
                <w:vanish w:val="0"/>
              </w:rPr>
            </w:pPr>
            <w:permStart w:id="310716952" w:edGrp="everyone"/>
            <w:permEnd w:id="310716952"/>
          </w:p>
        </w:tc>
      </w:tr>
    </w:tbl>
    <w:p w14:paraId="1CA676E3" w14:textId="1F895EDD" w:rsidR="00A9666F" w:rsidRDefault="00C76B5E" w:rsidP="004A3A5C">
      <w:pPr>
        <w:jc w:val="left"/>
      </w:pPr>
      <w:r w:rsidRPr="007678DC">
        <w:rPr>
          <w:rFonts w:ascii="Arial" w:hAnsi="Arial" w:cs="Arial"/>
          <w:sz w:val="20"/>
        </w:rPr>
        <w:br w:type="page"/>
      </w:r>
    </w:p>
    <w:p w14:paraId="392BB064" w14:textId="3791311F" w:rsidR="00E572E5" w:rsidRPr="00043AB3" w:rsidRDefault="002B6786" w:rsidP="002B6786">
      <w:pPr>
        <w:pStyle w:val="30PASIndividualTaskUnitCodeandTItle"/>
        <w:tabs>
          <w:tab w:val="center" w:pos="4513"/>
          <w:tab w:val="left" w:pos="6615"/>
        </w:tabs>
        <w:rPr>
          <w:rFonts w:ascii="Arial Black" w:hAnsi="Arial Black"/>
        </w:rPr>
      </w:pPr>
      <w:r>
        <w:lastRenderedPageBreak/>
        <w:tab/>
      </w:r>
      <w:sdt>
        <w:sdtPr>
          <w:rPr>
            <w:rFonts w:ascii="Arial Black" w:hAnsi="Arial Black"/>
          </w:rPr>
          <w:alias w:val="Title"/>
          <w:tag w:val=""/>
          <w:id w:val="314772073"/>
          <w:placeholder>
            <w:docPart w:val="B08190B938874374A8C91A6A895A225F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B66284">
            <w:rPr>
              <w:rFonts w:ascii="Arial Black" w:hAnsi="Arial Black"/>
            </w:rPr>
            <w:t>BSBWHS519</w:t>
          </w:r>
        </w:sdtContent>
      </w:sdt>
    </w:p>
    <w:sdt>
      <w:sdtPr>
        <w:rPr>
          <w:rFonts w:ascii="Arial Black" w:hAnsi="Arial Black"/>
        </w:rPr>
        <w:alias w:val="Subject"/>
        <w:tag w:val=""/>
        <w:id w:val="1641621891"/>
        <w:placeholder>
          <w:docPart w:val="F71A2FFEAFB7456CB8E219CBB114C881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p w14:paraId="5C1AC292" w14:textId="0CB6F7CD" w:rsidR="00E572E5" w:rsidRPr="00043AB3" w:rsidRDefault="00B66284" w:rsidP="00E572E5">
          <w:pPr>
            <w:pStyle w:val="30PASIndividualTaskUnitCodeandTItle"/>
            <w:jc w:val="center"/>
            <w:rPr>
              <w:rFonts w:ascii="Arial Black" w:hAnsi="Arial Black"/>
            </w:rPr>
          </w:pPr>
          <w:r>
            <w:rPr>
              <w:rFonts w:ascii="Arial Black" w:hAnsi="Arial Black"/>
            </w:rPr>
            <w:t>Lead the development and use of WHS risk management tools</w:t>
          </w:r>
        </w:p>
      </w:sdtContent>
    </w:sdt>
    <w:p w14:paraId="09A73781" w14:textId="77777777" w:rsidR="00E572E5" w:rsidRDefault="00E572E5" w:rsidP="00E572E5"/>
    <w:tbl>
      <w:tblPr>
        <w:tblW w:w="9077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077"/>
      </w:tblGrid>
      <w:tr w:rsidR="00D95679" w:rsidRPr="00683908" w14:paraId="48A6A8B5" w14:textId="77777777" w:rsidTr="0000698A">
        <w:trPr>
          <w:trHeight w:val="567"/>
        </w:trPr>
        <w:tc>
          <w:tcPr>
            <w:tcW w:w="907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6F0908E2" w14:textId="77777777" w:rsidR="00D95679" w:rsidRPr="00696855" w:rsidRDefault="00D95679" w:rsidP="004D18D8">
            <w:pPr>
              <w:jc w:val="center"/>
              <w:rPr>
                <w:rFonts w:cs="Arial"/>
                <w:b/>
                <w:sz w:val="28"/>
                <w:szCs w:val="28"/>
              </w:rPr>
            </w:pPr>
            <w:r w:rsidRPr="004A3A5C">
              <w:rPr>
                <w:rFonts w:cs="Arial"/>
                <w:b/>
                <w:sz w:val="28"/>
                <w:szCs w:val="28"/>
              </w:rPr>
              <w:t>Practical Task</w:t>
            </w:r>
            <w:r w:rsidR="00F03457" w:rsidRPr="004A3A5C">
              <w:rPr>
                <w:rFonts w:cs="Arial"/>
                <w:b/>
                <w:sz w:val="28"/>
                <w:szCs w:val="28"/>
              </w:rPr>
              <w:t xml:space="preserve"> </w:t>
            </w:r>
            <w:r w:rsidR="004D18D8" w:rsidRPr="004A3A5C">
              <w:rPr>
                <w:rFonts w:cs="Arial"/>
                <w:b/>
                <w:sz w:val="28"/>
                <w:szCs w:val="28"/>
              </w:rPr>
              <w:t>1</w:t>
            </w:r>
          </w:p>
        </w:tc>
      </w:tr>
      <w:tr w:rsidR="00FC083A" w:rsidRPr="000559FC" w14:paraId="7A9D972B" w14:textId="77777777" w:rsidTr="00C76B5E">
        <w:trPr>
          <w:trHeight w:val="44"/>
        </w:trPr>
        <w:tc>
          <w:tcPr>
            <w:tcW w:w="9077" w:type="dxa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3CA30318" w14:textId="77777777" w:rsidR="00FC083A" w:rsidRDefault="00FC083A" w:rsidP="00FC083A">
            <w:pPr>
              <w:jc w:val="left"/>
              <w:rPr>
                <w:rFonts w:cs="Arial"/>
                <w:b/>
                <w:sz w:val="20"/>
              </w:rPr>
            </w:pPr>
            <w:r w:rsidRPr="000559FC">
              <w:rPr>
                <w:rFonts w:cs="Arial"/>
                <w:b/>
                <w:sz w:val="20"/>
              </w:rPr>
              <w:t>Description of task:</w:t>
            </w:r>
          </w:p>
          <w:p w14:paraId="25CA8D77" w14:textId="77777777" w:rsidR="004A3A5C" w:rsidRDefault="004A3A5C" w:rsidP="004A3A5C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The participant is to develop/modify and use two (2) different WHS risk management tools to address physical hazards in an actual workplace. The participant is required to:</w:t>
            </w:r>
          </w:p>
          <w:p w14:paraId="66A1C7D9" w14:textId="77777777" w:rsidR="004A3A5C" w:rsidRDefault="004A3A5C" w:rsidP="00116942">
            <w:pPr>
              <w:pStyle w:val="ListParagraph"/>
              <w:numPr>
                <w:ilvl w:val="0"/>
                <w:numId w:val="19"/>
              </w:numPr>
              <w:ind w:left="720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Work with others to select/develop appropriate WHS risk management tools that meet legal and organisational requirements, considering logistical arrangements</w:t>
            </w:r>
          </w:p>
          <w:p w14:paraId="677CC3D2" w14:textId="3C13DBC2" w:rsidR="004A3A5C" w:rsidRDefault="004A3A5C" w:rsidP="00116942">
            <w:pPr>
              <w:pStyle w:val="ListParagraph"/>
              <w:numPr>
                <w:ilvl w:val="0"/>
                <w:numId w:val="19"/>
              </w:numPr>
              <w:ind w:left="720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</w:t>
            </w:r>
            <w:r w:rsidRPr="00F45037">
              <w:rPr>
                <w:rFonts w:cs="Arial"/>
                <w:sz w:val="20"/>
              </w:rPr>
              <w:t xml:space="preserve">evelop and deliver a short presentation (e.g. PowerPoint presentation slides with accompanying face-to-face delivery or real-time video, </w:t>
            </w:r>
            <w:r w:rsidR="00AC53E7">
              <w:rPr>
                <w:rFonts w:cs="Arial"/>
                <w:sz w:val="20"/>
              </w:rPr>
              <w:t>in a simulated environment</w:t>
            </w:r>
            <w:r w:rsidRPr="00F45037">
              <w:rPr>
                <w:rFonts w:cs="Arial"/>
                <w:sz w:val="20"/>
              </w:rPr>
              <w:t xml:space="preserve"> arranged with your </w:t>
            </w:r>
            <w:r w:rsidR="00AC53E7">
              <w:rPr>
                <w:rFonts w:cs="Arial"/>
                <w:sz w:val="20"/>
              </w:rPr>
              <w:t>A</w:t>
            </w:r>
            <w:r w:rsidRPr="00F45037">
              <w:rPr>
                <w:rFonts w:cs="Arial"/>
                <w:sz w:val="20"/>
              </w:rPr>
              <w:t xml:space="preserve">ssessor) for </w:t>
            </w:r>
            <w:r>
              <w:rPr>
                <w:rFonts w:cs="Arial"/>
                <w:sz w:val="20"/>
              </w:rPr>
              <w:t>workers</w:t>
            </w:r>
            <w:r w:rsidRPr="00F45037">
              <w:rPr>
                <w:rFonts w:cs="Arial"/>
                <w:sz w:val="20"/>
              </w:rPr>
              <w:t xml:space="preserve"> </w:t>
            </w:r>
            <w:r>
              <w:rPr>
                <w:rFonts w:cs="Arial"/>
                <w:sz w:val="20"/>
              </w:rPr>
              <w:t>to facilitate the required logical arrangements, as well as provide training for those to use the risk management tools</w:t>
            </w:r>
          </w:p>
          <w:p w14:paraId="38713006" w14:textId="77777777" w:rsidR="004A3A5C" w:rsidRDefault="004A3A5C" w:rsidP="00116942">
            <w:pPr>
              <w:pStyle w:val="ListParagraph"/>
              <w:numPr>
                <w:ilvl w:val="0"/>
                <w:numId w:val="19"/>
              </w:numPr>
              <w:ind w:left="720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Work with and support workers to utilise risk management tools, collecting information about outcomes of their use</w:t>
            </w:r>
          </w:p>
          <w:p w14:paraId="694C1CC3" w14:textId="77777777" w:rsidR="004A3A5C" w:rsidRDefault="004A3A5C" w:rsidP="00116942">
            <w:pPr>
              <w:pStyle w:val="ListParagraph"/>
              <w:numPr>
                <w:ilvl w:val="0"/>
                <w:numId w:val="19"/>
              </w:numPr>
              <w:ind w:left="720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Analyse findings and make recommendations to modify/replace risk management tools and the associated consultation, liaison and logistical arrangements</w:t>
            </w:r>
          </w:p>
          <w:p w14:paraId="27F842BA" w14:textId="77777777" w:rsidR="004A3A5C" w:rsidRDefault="004A3A5C" w:rsidP="004A3A5C">
            <w:pPr>
              <w:jc w:val="left"/>
              <w:rPr>
                <w:rFonts w:cs="Arial"/>
                <w:sz w:val="20"/>
              </w:rPr>
            </w:pPr>
          </w:p>
          <w:p w14:paraId="7A24A3E5" w14:textId="77777777" w:rsidR="004A3A5C" w:rsidRDefault="004A3A5C" w:rsidP="004A3A5C">
            <w:pPr>
              <w:jc w:val="left"/>
              <w:rPr>
                <w:rFonts w:cs="Arial"/>
                <w:sz w:val="20"/>
              </w:rPr>
            </w:pPr>
            <w:r w:rsidRPr="00625A06">
              <w:rPr>
                <w:rFonts w:cs="Arial"/>
                <w:sz w:val="20"/>
              </w:rPr>
              <w:t xml:space="preserve">The participant is to </w:t>
            </w:r>
            <w:r>
              <w:rPr>
                <w:rFonts w:cs="Arial"/>
                <w:sz w:val="20"/>
              </w:rPr>
              <w:t>submit the following evidence</w:t>
            </w:r>
            <w:r w:rsidRPr="00625A06">
              <w:rPr>
                <w:rFonts w:cs="Arial"/>
                <w:sz w:val="20"/>
              </w:rPr>
              <w:t xml:space="preserve"> with this Practical Assessment sheet</w:t>
            </w:r>
            <w:r>
              <w:rPr>
                <w:rFonts w:cs="Arial"/>
                <w:sz w:val="20"/>
              </w:rPr>
              <w:t>:</w:t>
            </w:r>
          </w:p>
          <w:p w14:paraId="6AB08F96" w14:textId="77777777" w:rsidR="004A3A5C" w:rsidRPr="00D645AB" w:rsidRDefault="004A3A5C" w:rsidP="00116942">
            <w:pPr>
              <w:pStyle w:val="ListParagraph"/>
              <w:numPr>
                <w:ilvl w:val="0"/>
                <w:numId w:val="19"/>
              </w:numPr>
              <w:ind w:left="720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WHS risk management tools</w:t>
            </w:r>
          </w:p>
          <w:p w14:paraId="12815007" w14:textId="77777777" w:rsidR="004A3A5C" w:rsidRDefault="004A3A5C" w:rsidP="00116942">
            <w:pPr>
              <w:pStyle w:val="ListParagraph"/>
              <w:numPr>
                <w:ilvl w:val="0"/>
                <w:numId w:val="19"/>
              </w:numPr>
              <w:ind w:left="720"/>
              <w:jc w:val="left"/>
              <w:rPr>
                <w:rFonts w:cs="Arial"/>
                <w:sz w:val="20"/>
              </w:rPr>
            </w:pPr>
            <w:r w:rsidRPr="009C0A8B">
              <w:rPr>
                <w:rFonts w:cs="Arial"/>
                <w:sz w:val="20"/>
              </w:rPr>
              <w:t xml:space="preserve">Presentation materials (e.g. PowerPoint) </w:t>
            </w:r>
          </w:p>
          <w:p w14:paraId="05E7CA8E" w14:textId="77777777" w:rsidR="004A3A5C" w:rsidRDefault="004A3A5C" w:rsidP="00116942">
            <w:pPr>
              <w:pStyle w:val="ListParagraph"/>
              <w:numPr>
                <w:ilvl w:val="0"/>
                <w:numId w:val="19"/>
              </w:numPr>
              <w:ind w:left="720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Findings from monitoring effectiveness of risk management tools (e.g. report with recommendations)</w:t>
            </w:r>
          </w:p>
          <w:p w14:paraId="5300EF20" w14:textId="77777777" w:rsidR="00584F56" w:rsidRDefault="00584F56" w:rsidP="00584F56">
            <w:pPr>
              <w:jc w:val="left"/>
              <w:rPr>
                <w:rFonts w:cs="Arial"/>
                <w:sz w:val="20"/>
              </w:rPr>
            </w:pPr>
          </w:p>
          <w:p w14:paraId="10D947A1" w14:textId="65E283C7" w:rsidR="00FC083A" w:rsidRPr="000861CC" w:rsidRDefault="00584F56" w:rsidP="00584F56">
            <w:pPr>
              <w:jc w:val="left"/>
              <w:rPr>
                <w:rFonts w:cs="Arial"/>
                <w:sz w:val="20"/>
              </w:rPr>
            </w:pPr>
            <w:r w:rsidRPr="00703DE3">
              <w:rPr>
                <w:rFonts w:cs="Arial"/>
                <w:sz w:val="20"/>
              </w:rPr>
              <w:t>Tasks are at the Assessor’s Discretion, but</w:t>
            </w:r>
            <w:r>
              <w:rPr>
                <w:rFonts w:cs="Arial"/>
                <w:sz w:val="20"/>
              </w:rPr>
              <w:t xml:space="preserve"> detail of tasks undertaken must be </w:t>
            </w:r>
            <w:r w:rsidRPr="00703DE3">
              <w:rPr>
                <w:rFonts w:cs="Arial"/>
                <w:sz w:val="20"/>
              </w:rPr>
              <w:t>recorded in the Assessor’s Comments</w:t>
            </w:r>
            <w:r>
              <w:rPr>
                <w:rFonts w:cs="Arial"/>
                <w:sz w:val="20"/>
              </w:rPr>
              <w:t xml:space="preserve"> (on the back of the Practical Assessment cover page)</w:t>
            </w:r>
            <w:r w:rsidRPr="00703DE3">
              <w:rPr>
                <w:rFonts w:cs="Arial"/>
                <w:sz w:val="20"/>
              </w:rPr>
              <w:t>.</w:t>
            </w:r>
          </w:p>
        </w:tc>
      </w:tr>
      <w:tr w:rsidR="00FC083A" w:rsidRPr="000559FC" w14:paraId="220C7915" w14:textId="77777777" w:rsidTr="00C76B5E">
        <w:trPr>
          <w:trHeight w:val="106"/>
        </w:trPr>
        <w:tc>
          <w:tcPr>
            <w:tcW w:w="9077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0ABD48DB" w14:textId="77777777" w:rsidR="00FC083A" w:rsidRDefault="00FC083A" w:rsidP="00FC083A">
            <w:pPr>
              <w:jc w:val="lef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Resources required: </w:t>
            </w:r>
          </w:p>
          <w:p w14:paraId="1AA0B355" w14:textId="1720C520" w:rsidR="00FC083A" w:rsidRPr="000861CC" w:rsidRDefault="004A3A5C" w:rsidP="00FC083A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WHS risk management tool (if developing existing), Computer.</w:t>
            </w:r>
          </w:p>
        </w:tc>
      </w:tr>
    </w:tbl>
    <w:p w14:paraId="451B66E5" w14:textId="77777777" w:rsidR="004C68EC" w:rsidRPr="004C68EC" w:rsidRDefault="004C68EC">
      <w:pPr>
        <w:rPr>
          <w:sz w:val="19"/>
          <w:szCs w:val="19"/>
        </w:rPr>
      </w:pPr>
    </w:p>
    <w:tbl>
      <w:tblPr>
        <w:tblW w:w="9077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371"/>
        <w:gridCol w:w="1706"/>
      </w:tblGrid>
      <w:tr w:rsidR="00D95679" w:rsidRPr="00683908" w14:paraId="4AB18B23" w14:textId="77777777" w:rsidTr="004C68EC">
        <w:trPr>
          <w:tblHeader/>
        </w:trPr>
        <w:tc>
          <w:tcPr>
            <w:tcW w:w="7371" w:type="dxa"/>
            <w:tcBorders>
              <w:top w:val="single" w:sz="12" w:space="0" w:color="auto"/>
              <w:left w:val="single" w:sz="12" w:space="0" w:color="000000"/>
            </w:tcBorders>
            <w:shd w:val="clear" w:color="auto" w:fill="F2F2F2"/>
            <w:vAlign w:val="center"/>
          </w:tcPr>
          <w:p w14:paraId="2E60A6D8" w14:textId="2247FF13" w:rsidR="00D95679" w:rsidRPr="0019760F" w:rsidRDefault="00D95679" w:rsidP="00D95679">
            <w:pPr>
              <w:jc w:val="center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When completing the task, did the </w:t>
            </w:r>
            <w:r w:rsidR="00750D30">
              <w:rPr>
                <w:rFonts w:cs="Arial"/>
                <w:b/>
                <w:sz w:val="20"/>
              </w:rPr>
              <w:t>Participant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1706" w:type="dxa"/>
            <w:tcBorders>
              <w:top w:val="single" w:sz="12" w:space="0" w:color="auto"/>
              <w:right w:val="single" w:sz="12" w:space="0" w:color="000000"/>
            </w:tcBorders>
            <w:shd w:val="clear" w:color="auto" w:fill="F2F2F2"/>
            <w:vAlign w:val="center"/>
          </w:tcPr>
          <w:p w14:paraId="4CED67BD" w14:textId="77777777" w:rsidR="00D95679" w:rsidRPr="00696855" w:rsidRDefault="00545C50" w:rsidP="00D95679">
            <w:pPr>
              <w:jc w:val="center"/>
              <w:rPr>
                <w:rFonts w:cs="Arial"/>
                <w:sz w:val="20"/>
              </w:rPr>
            </w:pPr>
            <w:r w:rsidRPr="00545C50">
              <w:rPr>
                <w:rFonts w:cs="Arial"/>
                <w:b/>
                <w:sz w:val="20"/>
              </w:rPr>
              <w:t xml:space="preserve">Tick if satisfactorily completed. </w:t>
            </w:r>
            <w:r w:rsidRPr="00545C50">
              <w:rPr>
                <w:rFonts w:cs="Arial"/>
                <w:b/>
                <w:sz w:val="20"/>
              </w:rPr>
              <w:br/>
              <w:t>Provide comments if left unticked.</w:t>
            </w:r>
          </w:p>
        </w:tc>
      </w:tr>
      <w:tr w:rsidR="00D95679" w:rsidRPr="00683908" w14:paraId="0D3BC06B" w14:textId="77777777" w:rsidTr="0000698A">
        <w:trPr>
          <w:trHeight w:val="305"/>
        </w:trPr>
        <w:tc>
          <w:tcPr>
            <w:tcW w:w="9077" w:type="dxa"/>
            <w:gridSpan w:val="2"/>
            <w:tcBorders>
              <w:left w:val="single" w:sz="12" w:space="0" w:color="000000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18339083" w14:textId="65746F6F" w:rsidR="00D95679" w:rsidRPr="004E1BC5" w:rsidRDefault="00D95679" w:rsidP="00FF0FC5">
            <w:pPr>
              <w:pStyle w:val="330PASCategoryHeading"/>
            </w:pPr>
            <w:r w:rsidRPr="004E1BC5">
              <w:t xml:space="preserve">1 </w:t>
            </w:r>
            <w:r w:rsidR="004A3A5C">
              <w:t>Select, develop and implement WHS risk management tools</w:t>
            </w:r>
          </w:p>
        </w:tc>
      </w:tr>
      <w:tr w:rsidR="00E57E12" w:rsidRPr="00696855" w14:paraId="3E1E16F1" w14:textId="77777777" w:rsidTr="00545C50">
        <w:trPr>
          <w:trHeight w:val="27"/>
        </w:trPr>
        <w:tc>
          <w:tcPr>
            <w:tcW w:w="7371" w:type="dxa"/>
            <w:tcBorders>
              <w:left w:val="single" w:sz="12" w:space="0" w:color="000000"/>
            </w:tcBorders>
          </w:tcPr>
          <w:p w14:paraId="48517FA5" w14:textId="62DAF139" w:rsidR="00E57E12" w:rsidRPr="00486541" w:rsidRDefault="00E57E12" w:rsidP="00E57E12">
            <w:pPr>
              <w:pStyle w:val="331PASListTask1"/>
            </w:pPr>
            <w:bookmarkStart w:id="28" w:name="_Ref36106014"/>
            <w:bookmarkStart w:id="29" w:name="_Ref36811071"/>
            <w:r>
              <w:t xml:space="preserve">Confirm and apply legal and organisational requirements with regards to </w:t>
            </w:r>
            <w:bookmarkEnd w:id="28"/>
            <w:r>
              <w:t>risk management.</w:t>
            </w:r>
            <w:bookmarkEnd w:id="29"/>
          </w:p>
        </w:tc>
        <w:permStart w:id="969946179" w:edGrp="everyone" w:displacedByCustomXml="next"/>
        <w:sdt>
          <w:sdtPr>
            <w:rPr>
              <w:rFonts w:cs="Arial"/>
              <w:sz w:val="36"/>
              <w:szCs w:val="36"/>
            </w:rPr>
            <w:id w:val="179008048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706" w:type="dxa"/>
                <w:tcBorders>
                  <w:left w:val="single" w:sz="4" w:space="0" w:color="auto"/>
                  <w:right w:val="single" w:sz="12" w:space="0" w:color="000000"/>
                </w:tcBorders>
              </w:tcPr>
              <w:p w14:paraId="799AAE4F" w14:textId="23FFDBA4" w:rsidR="00E57E12" w:rsidRPr="004E1BC5" w:rsidRDefault="00E57E12" w:rsidP="00E57E12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969946179" w:displacedByCustomXml="prev"/>
      </w:tr>
      <w:tr w:rsidR="00E57E12" w:rsidRPr="00696855" w14:paraId="2575592D" w14:textId="77777777" w:rsidTr="00545C50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5584B8F6" w14:textId="77777777" w:rsidR="00E57E12" w:rsidRDefault="00E57E12" w:rsidP="00E57E12">
            <w:pPr>
              <w:pStyle w:val="331PASListTask1"/>
            </w:pPr>
            <w:bookmarkStart w:id="30" w:name="_Ref58849980"/>
            <w:r>
              <w:t>Consult with others to select and modify/develop two (2) suitable risk management tools, considering factors, such as:</w:t>
            </w:r>
            <w:bookmarkEnd w:id="30"/>
          </w:p>
          <w:p w14:paraId="1D6C59B7" w14:textId="77777777" w:rsidR="00E57E12" w:rsidRDefault="00E57E12" w:rsidP="00E57E12">
            <w:pPr>
              <w:pStyle w:val="331PASListTask1"/>
              <w:numPr>
                <w:ilvl w:val="0"/>
                <w:numId w:val="29"/>
              </w:numPr>
            </w:pPr>
            <w:r>
              <w:t>Advantages and disadvantages of different tools (e.g. usefulness and usability, addressing incident causation)</w:t>
            </w:r>
          </w:p>
          <w:p w14:paraId="60BA8F67" w14:textId="77777777" w:rsidR="00E57E12" w:rsidRDefault="00E57E12" w:rsidP="00E57E12">
            <w:pPr>
              <w:pStyle w:val="331PASListTask1"/>
              <w:numPr>
                <w:ilvl w:val="0"/>
                <w:numId w:val="29"/>
              </w:numPr>
            </w:pPr>
            <w:r>
              <w:t>Timetabling to ensure required work areas and processes are accessible and in operation</w:t>
            </w:r>
          </w:p>
          <w:p w14:paraId="701C5F05" w14:textId="77777777" w:rsidR="00E57E12" w:rsidRDefault="00E57E12" w:rsidP="00E57E12">
            <w:pPr>
              <w:pStyle w:val="331PASListTask1"/>
              <w:numPr>
                <w:ilvl w:val="0"/>
                <w:numId w:val="29"/>
              </w:numPr>
            </w:pPr>
            <w:r>
              <w:t>Resources required to implement tools (e.g. personnel availability, timetabling, transport)</w:t>
            </w:r>
          </w:p>
          <w:p w14:paraId="0B7645A5" w14:textId="77777777" w:rsidR="00E57E12" w:rsidRDefault="00E57E12" w:rsidP="00E57E12">
            <w:pPr>
              <w:pStyle w:val="331PASListTask1"/>
              <w:numPr>
                <w:ilvl w:val="0"/>
                <w:numId w:val="29"/>
              </w:numPr>
            </w:pPr>
            <w:r>
              <w:t>Communications (including training and other support)</w:t>
            </w:r>
          </w:p>
          <w:p w14:paraId="2362FA56" w14:textId="45ED86FF" w:rsidR="00E57E12" w:rsidRPr="00486541" w:rsidRDefault="00E57E12" w:rsidP="00E57E12">
            <w:pPr>
              <w:pStyle w:val="331PASListTask1"/>
              <w:numPr>
                <w:ilvl w:val="0"/>
                <w:numId w:val="29"/>
              </w:numPr>
            </w:pPr>
            <w:r>
              <w:t>How tool effectiveness is to be measured (using valid and reliable methods).</w:t>
            </w:r>
          </w:p>
        </w:tc>
        <w:permStart w:id="2144423310" w:edGrp="everyone" w:displacedByCustomXml="next"/>
        <w:sdt>
          <w:sdtPr>
            <w:rPr>
              <w:rFonts w:cs="Arial"/>
              <w:sz w:val="36"/>
              <w:szCs w:val="36"/>
            </w:rPr>
            <w:id w:val="139585988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706" w:type="dxa"/>
                <w:tcBorders>
                  <w:left w:val="single" w:sz="4" w:space="0" w:color="auto"/>
                  <w:right w:val="single" w:sz="12" w:space="0" w:color="000000"/>
                </w:tcBorders>
              </w:tcPr>
              <w:p w14:paraId="272A8677" w14:textId="477592B5" w:rsidR="00E57E12" w:rsidRPr="004E1BC5" w:rsidRDefault="00E57E12" w:rsidP="00E57E12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2144423310" w:displacedByCustomXml="prev"/>
      </w:tr>
      <w:tr w:rsidR="00E57E12" w:rsidRPr="00696855" w14:paraId="2483D269" w14:textId="77777777" w:rsidTr="00545C50">
        <w:trPr>
          <w:trHeight w:val="25"/>
        </w:trPr>
        <w:tc>
          <w:tcPr>
            <w:tcW w:w="7371" w:type="dxa"/>
            <w:tcBorders>
              <w:left w:val="single" w:sz="12" w:space="0" w:color="000000"/>
              <w:bottom w:val="single" w:sz="4" w:space="0" w:color="auto"/>
            </w:tcBorders>
          </w:tcPr>
          <w:p w14:paraId="5A277393" w14:textId="77777777" w:rsidR="00E57E12" w:rsidRDefault="00E57E12" w:rsidP="00E57E12">
            <w:pPr>
              <w:pStyle w:val="331PASListTask1"/>
            </w:pPr>
            <w:bookmarkStart w:id="31" w:name="_Ref58849960"/>
            <w:bookmarkStart w:id="32" w:name="_Ref36811141"/>
            <w:r>
              <w:t>Develop a presentation for workers which:</w:t>
            </w:r>
            <w:bookmarkEnd w:id="31"/>
            <w:r>
              <w:t xml:space="preserve"> </w:t>
            </w:r>
          </w:p>
          <w:bookmarkEnd w:id="32"/>
          <w:p w14:paraId="3689C71D" w14:textId="77777777" w:rsidR="00E57E12" w:rsidRDefault="00E57E12" w:rsidP="00E57E12">
            <w:pPr>
              <w:pStyle w:val="ListParagraph"/>
              <w:numPr>
                <w:ilvl w:val="0"/>
                <w:numId w:val="19"/>
              </w:numPr>
              <w:ind w:left="1034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Explains legal and organisational requirements </w:t>
            </w:r>
          </w:p>
          <w:p w14:paraId="604B0B26" w14:textId="77777777" w:rsidR="00E57E12" w:rsidRDefault="00E57E12" w:rsidP="00E57E12">
            <w:pPr>
              <w:pStyle w:val="ListParagraph"/>
              <w:numPr>
                <w:ilvl w:val="0"/>
                <w:numId w:val="19"/>
              </w:numPr>
              <w:ind w:left="1034"/>
              <w:jc w:val="left"/>
              <w:rPr>
                <w:rFonts w:cs="Arial"/>
                <w:sz w:val="20"/>
              </w:rPr>
            </w:pPr>
            <w:r w:rsidRPr="0034159B">
              <w:rPr>
                <w:rFonts w:cs="Arial"/>
                <w:sz w:val="20"/>
              </w:rPr>
              <w:t>Identif</w:t>
            </w:r>
            <w:r>
              <w:rPr>
                <w:rFonts w:cs="Arial"/>
                <w:sz w:val="20"/>
              </w:rPr>
              <w:t>ies</w:t>
            </w:r>
            <w:r w:rsidRPr="0034159B">
              <w:rPr>
                <w:rFonts w:cs="Arial"/>
                <w:sz w:val="20"/>
              </w:rPr>
              <w:t xml:space="preserve"> requirements </w:t>
            </w:r>
            <w:r>
              <w:rPr>
                <w:rFonts w:cs="Arial"/>
                <w:sz w:val="20"/>
              </w:rPr>
              <w:t>of risk management tools, including associated roles and responsibilities</w:t>
            </w:r>
          </w:p>
          <w:p w14:paraId="21EAD3F0" w14:textId="3C674190" w:rsidR="00E57E12" w:rsidRPr="004A3A5C" w:rsidRDefault="00E57E12" w:rsidP="00E57E12">
            <w:pPr>
              <w:pStyle w:val="ListParagraph"/>
              <w:numPr>
                <w:ilvl w:val="0"/>
                <w:numId w:val="19"/>
              </w:numPr>
              <w:ind w:left="1034"/>
              <w:jc w:val="left"/>
              <w:rPr>
                <w:rFonts w:cs="Arial"/>
                <w:sz w:val="20"/>
              </w:rPr>
            </w:pPr>
            <w:r w:rsidRPr="004A3A5C">
              <w:rPr>
                <w:rFonts w:cs="Arial"/>
                <w:sz w:val="20"/>
              </w:rPr>
              <w:t>Provides training on the use of risk management tools</w:t>
            </w:r>
          </w:p>
        </w:tc>
        <w:permStart w:id="2037478120" w:edGrp="everyone" w:displacedByCustomXml="next"/>
        <w:sdt>
          <w:sdtPr>
            <w:rPr>
              <w:rFonts w:cs="Arial"/>
              <w:sz w:val="36"/>
              <w:szCs w:val="36"/>
            </w:rPr>
            <w:id w:val="15233821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706" w:type="dxa"/>
                <w:tcBorders>
                  <w:left w:val="single" w:sz="4" w:space="0" w:color="auto"/>
                  <w:right w:val="single" w:sz="12" w:space="0" w:color="000000"/>
                </w:tcBorders>
              </w:tcPr>
              <w:p w14:paraId="48D167B1" w14:textId="27BF0D32" w:rsidR="00E57E12" w:rsidRPr="004E1BC5" w:rsidRDefault="00E57E12" w:rsidP="00E57E12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2037478120" w:displacedByCustomXml="prev"/>
      </w:tr>
      <w:tr w:rsidR="00E57E12" w:rsidRPr="00696855" w14:paraId="620AB71F" w14:textId="77777777" w:rsidTr="00B87910">
        <w:trPr>
          <w:trHeight w:val="27"/>
        </w:trPr>
        <w:tc>
          <w:tcPr>
            <w:tcW w:w="7371" w:type="dxa"/>
            <w:tcBorders>
              <w:left w:val="single" w:sz="12" w:space="0" w:color="000000"/>
              <w:bottom w:val="single" w:sz="12" w:space="0" w:color="000000"/>
            </w:tcBorders>
          </w:tcPr>
          <w:p w14:paraId="702BC934" w14:textId="5439085A" w:rsidR="00E57E12" w:rsidRPr="00486541" w:rsidRDefault="00E57E12" w:rsidP="00E57E12">
            <w:pPr>
              <w:pStyle w:val="331PASListTask1"/>
            </w:pPr>
            <w:bookmarkStart w:id="33" w:name="_Ref37248237"/>
            <w:r w:rsidRPr="004A3A5C">
              <w:t>Deliver</w:t>
            </w:r>
            <w:r>
              <w:t xml:space="preserve"> presentation (in person/via live stream video) and listen to workers to respond appropriately to any questions.</w:t>
            </w:r>
            <w:bookmarkEnd w:id="33"/>
          </w:p>
        </w:tc>
        <w:permStart w:id="1082201447" w:edGrp="everyone" w:displacedByCustomXml="next"/>
        <w:sdt>
          <w:sdtPr>
            <w:rPr>
              <w:rFonts w:cs="Arial"/>
              <w:sz w:val="36"/>
              <w:szCs w:val="36"/>
            </w:rPr>
            <w:id w:val="-8249783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706" w:type="dxa"/>
                <w:tcBorders>
                  <w:left w:val="single" w:sz="4" w:space="0" w:color="auto"/>
                  <w:bottom w:val="single" w:sz="12" w:space="0" w:color="000000"/>
                  <w:right w:val="single" w:sz="12" w:space="0" w:color="000000"/>
                </w:tcBorders>
              </w:tcPr>
              <w:p w14:paraId="5AD2BF88" w14:textId="612049FE" w:rsidR="00E57E12" w:rsidRPr="004E1BC5" w:rsidRDefault="00E57E12" w:rsidP="00E57E12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082201447" w:displacedByCustomXml="prev"/>
      </w:tr>
      <w:tr w:rsidR="00D95679" w:rsidRPr="005E24F1" w14:paraId="12CB5E6C" w14:textId="77777777" w:rsidTr="00B87910">
        <w:trPr>
          <w:trHeight w:val="305"/>
        </w:trPr>
        <w:tc>
          <w:tcPr>
            <w:tcW w:w="9077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D87EE3C" w14:textId="4041A1F8" w:rsidR="00D95679" w:rsidRPr="004E1BC5" w:rsidRDefault="00D95679" w:rsidP="00B87910">
            <w:pPr>
              <w:pageBreakBefore/>
              <w:ind w:left="601" w:hanging="567"/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lastRenderedPageBreak/>
              <w:t xml:space="preserve">2 </w:t>
            </w:r>
            <w:r w:rsidR="004A3A5C">
              <w:rPr>
                <w:rFonts w:cs="Arial"/>
                <w:b/>
                <w:sz w:val="20"/>
              </w:rPr>
              <w:t>Use and review risk management tools</w:t>
            </w:r>
          </w:p>
        </w:tc>
      </w:tr>
      <w:tr w:rsidR="00E57E12" w:rsidRPr="00696855" w14:paraId="7B32AF17" w14:textId="77777777" w:rsidTr="00B87910">
        <w:trPr>
          <w:trHeight w:val="25"/>
        </w:trPr>
        <w:tc>
          <w:tcPr>
            <w:tcW w:w="7371" w:type="dxa"/>
            <w:tcBorders>
              <w:left w:val="single" w:sz="12" w:space="0" w:color="000000"/>
              <w:bottom w:val="single" w:sz="4" w:space="0" w:color="000000"/>
            </w:tcBorders>
          </w:tcPr>
          <w:p w14:paraId="1EF21AFF" w14:textId="59A77611" w:rsidR="00E57E12" w:rsidRPr="00486541" w:rsidRDefault="00E57E12" w:rsidP="00E57E12">
            <w:pPr>
              <w:pStyle w:val="332PASListTask1"/>
            </w:pPr>
            <w:bookmarkStart w:id="34" w:name="_Ref58850112"/>
            <w:r>
              <w:t>Assist and provide support to workers to use risk management tools.</w:t>
            </w:r>
            <w:bookmarkEnd w:id="34"/>
          </w:p>
        </w:tc>
        <w:permStart w:id="2098806844" w:edGrp="everyone" w:displacedByCustomXml="next"/>
        <w:sdt>
          <w:sdtPr>
            <w:rPr>
              <w:rFonts w:cs="Arial"/>
              <w:sz w:val="36"/>
              <w:szCs w:val="36"/>
            </w:rPr>
            <w:id w:val="19929992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706" w:type="dxa"/>
                <w:tcBorders>
                  <w:left w:val="single" w:sz="4" w:space="0" w:color="auto"/>
                  <w:bottom w:val="single" w:sz="4" w:space="0" w:color="000000"/>
                  <w:right w:val="single" w:sz="12" w:space="0" w:color="000000"/>
                </w:tcBorders>
              </w:tcPr>
              <w:p w14:paraId="4902603C" w14:textId="6A3C3DFB" w:rsidR="00E57E12" w:rsidRPr="004E1BC5" w:rsidRDefault="00E57E12" w:rsidP="00E57E12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2098806844" w:displacedByCustomXml="prev"/>
      </w:tr>
      <w:tr w:rsidR="00E57E12" w:rsidRPr="00696855" w14:paraId="64FF72AB" w14:textId="77777777" w:rsidTr="00B87910">
        <w:trPr>
          <w:trHeight w:val="25"/>
        </w:trPr>
        <w:tc>
          <w:tcPr>
            <w:tcW w:w="7371" w:type="dxa"/>
            <w:tcBorders>
              <w:top w:val="single" w:sz="4" w:space="0" w:color="000000"/>
              <w:left w:val="single" w:sz="12" w:space="0" w:color="000000"/>
            </w:tcBorders>
          </w:tcPr>
          <w:p w14:paraId="627408A1" w14:textId="2E0D625F" w:rsidR="00E57E12" w:rsidRPr="00486541" w:rsidRDefault="00E57E12" w:rsidP="00E57E12">
            <w:pPr>
              <w:pStyle w:val="332PASListTask1"/>
            </w:pPr>
            <w:bookmarkStart w:id="35" w:name="_Ref58850121"/>
            <w:bookmarkStart w:id="36" w:name="_Ref387224637"/>
            <w:r>
              <w:t>Collect information about outcomes of risk management tool use.</w:t>
            </w:r>
            <w:bookmarkEnd w:id="35"/>
            <w:r>
              <w:t xml:space="preserve"> </w:t>
            </w:r>
          </w:p>
        </w:tc>
        <w:permStart w:id="2078961741" w:edGrp="everyone" w:displacedByCustomXml="next"/>
        <w:sdt>
          <w:sdtPr>
            <w:rPr>
              <w:rFonts w:cs="Arial"/>
              <w:sz w:val="36"/>
              <w:szCs w:val="36"/>
            </w:rPr>
            <w:id w:val="121253247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706" w:type="dxa"/>
                <w:tcBorders>
                  <w:top w:val="single" w:sz="4" w:space="0" w:color="000000"/>
                  <w:left w:val="single" w:sz="4" w:space="0" w:color="auto"/>
                  <w:right w:val="single" w:sz="12" w:space="0" w:color="000000"/>
                </w:tcBorders>
              </w:tcPr>
              <w:p w14:paraId="187BEB52" w14:textId="1CAF46CD" w:rsidR="00E57E12" w:rsidRPr="004E1BC5" w:rsidRDefault="00E57E12" w:rsidP="00E57E12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2078961741" w:displacedByCustomXml="prev"/>
      </w:tr>
      <w:tr w:rsidR="00E57E12" w:rsidRPr="00696855" w14:paraId="656CD58E" w14:textId="77777777" w:rsidTr="004A3A5C">
        <w:trPr>
          <w:trHeight w:val="25"/>
        </w:trPr>
        <w:tc>
          <w:tcPr>
            <w:tcW w:w="7371" w:type="dxa"/>
            <w:tcBorders>
              <w:left w:val="single" w:sz="12" w:space="0" w:color="000000"/>
              <w:bottom w:val="single" w:sz="4" w:space="0" w:color="000000"/>
            </w:tcBorders>
          </w:tcPr>
          <w:p w14:paraId="36DEE7B5" w14:textId="52839B5F" w:rsidR="00E57E12" w:rsidRPr="00486541" w:rsidRDefault="00E57E12" w:rsidP="00E57E12">
            <w:pPr>
              <w:pStyle w:val="332PASListTask1"/>
            </w:pPr>
            <w:bookmarkStart w:id="37" w:name="_Ref58850131"/>
            <w:r>
              <w:t>Collate and analyse collected information, considering usefulness and useability of risk management tools.</w:t>
            </w:r>
            <w:bookmarkEnd w:id="37"/>
          </w:p>
        </w:tc>
        <w:permStart w:id="541736560" w:edGrp="everyone" w:displacedByCustomXml="next"/>
        <w:sdt>
          <w:sdtPr>
            <w:rPr>
              <w:rFonts w:cs="Arial"/>
              <w:sz w:val="36"/>
              <w:szCs w:val="36"/>
            </w:rPr>
            <w:id w:val="37690806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706" w:type="dxa"/>
                <w:tcBorders>
                  <w:left w:val="single" w:sz="4" w:space="0" w:color="auto"/>
                  <w:bottom w:val="single" w:sz="4" w:space="0" w:color="000000"/>
                  <w:right w:val="single" w:sz="12" w:space="0" w:color="000000"/>
                </w:tcBorders>
              </w:tcPr>
              <w:p w14:paraId="206BDF93" w14:textId="7877BAC9" w:rsidR="00E57E12" w:rsidRPr="004E1BC5" w:rsidRDefault="00E57E12" w:rsidP="00E57E12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541736560" w:displacedByCustomXml="prev"/>
      </w:tr>
      <w:tr w:rsidR="00E57E12" w:rsidRPr="00696855" w14:paraId="644AB911" w14:textId="77777777" w:rsidTr="004A3A5C">
        <w:trPr>
          <w:trHeight w:val="25"/>
        </w:trPr>
        <w:tc>
          <w:tcPr>
            <w:tcW w:w="7371" w:type="dxa"/>
            <w:tcBorders>
              <w:left w:val="single" w:sz="12" w:space="0" w:color="000000"/>
              <w:bottom w:val="single" w:sz="12" w:space="0" w:color="000000"/>
            </w:tcBorders>
          </w:tcPr>
          <w:p w14:paraId="1DEC6295" w14:textId="77777777" w:rsidR="00E57E12" w:rsidRDefault="00E57E12" w:rsidP="00E57E12">
            <w:pPr>
              <w:pStyle w:val="332PASListTask1"/>
            </w:pPr>
            <w:bookmarkStart w:id="38" w:name="_Ref58850135"/>
            <w:bookmarkStart w:id="39" w:name="_Ref58579984"/>
            <w:bookmarkEnd w:id="36"/>
            <w:r>
              <w:t>Document outcomes of analysis in a report, proposing changes to:</w:t>
            </w:r>
            <w:bookmarkEnd w:id="38"/>
          </w:p>
          <w:p w14:paraId="108EA428" w14:textId="77777777" w:rsidR="00E57E12" w:rsidRDefault="00E57E12" w:rsidP="00E57E12">
            <w:pPr>
              <w:pStyle w:val="332PASListTask1"/>
              <w:numPr>
                <w:ilvl w:val="0"/>
                <w:numId w:val="30"/>
              </w:numPr>
            </w:pPr>
            <w:r>
              <w:t>R</w:t>
            </w:r>
            <w:r w:rsidRPr="00231A89">
              <w:t>isk management tools</w:t>
            </w:r>
            <w:bookmarkEnd w:id="39"/>
          </w:p>
          <w:p w14:paraId="4B3C4495" w14:textId="77777777" w:rsidR="00E57E12" w:rsidRDefault="00E57E12" w:rsidP="00E57E12">
            <w:pPr>
              <w:pStyle w:val="332PASListTask1"/>
              <w:numPr>
                <w:ilvl w:val="0"/>
                <w:numId w:val="30"/>
              </w:numPr>
            </w:pPr>
            <w:r>
              <w:t>Consultation and liaison</w:t>
            </w:r>
          </w:p>
          <w:p w14:paraId="1B49898C" w14:textId="621FEEDB" w:rsidR="00E57E12" w:rsidRPr="00486541" w:rsidRDefault="00E57E12" w:rsidP="00E57E12">
            <w:pPr>
              <w:pStyle w:val="332PASListTask1"/>
              <w:numPr>
                <w:ilvl w:val="0"/>
                <w:numId w:val="30"/>
              </w:numPr>
            </w:pPr>
            <w:r>
              <w:t>Logistical arrangements</w:t>
            </w:r>
          </w:p>
        </w:tc>
        <w:permStart w:id="469596121" w:edGrp="everyone" w:displacedByCustomXml="next"/>
        <w:sdt>
          <w:sdtPr>
            <w:rPr>
              <w:rFonts w:cs="Arial"/>
              <w:sz w:val="36"/>
              <w:szCs w:val="36"/>
            </w:rPr>
            <w:id w:val="121701913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706" w:type="dxa"/>
                <w:tcBorders>
                  <w:left w:val="single" w:sz="4" w:space="0" w:color="auto"/>
                  <w:bottom w:val="single" w:sz="12" w:space="0" w:color="000000"/>
                  <w:right w:val="single" w:sz="12" w:space="0" w:color="000000"/>
                </w:tcBorders>
              </w:tcPr>
              <w:p w14:paraId="6F2E74FB" w14:textId="6A7E2F7F" w:rsidR="00E57E12" w:rsidRPr="004E1BC5" w:rsidRDefault="00E57E12" w:rsidP="00E57E12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469596121" w:displacedByCustomXml="prev"/>
      </w:tr>
    </w:tbl>
    <w:p w14:paraId="29687C40" w14:textId="77777777" w:rsidR="00D95679" w:rsidRDefault="00D95679" w:rsidP="00E572E5"/>
    <w:sectPr w:rsidR="00D95679" w:rsidSect="00134892">
      <w:headerReference w:type="even" r:id="rId19"/>
      <w:headerReference w:type="default" r:id="rId20"/>
      <w:footerReference w:type="default" r:id="rId21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2EB5101" w14:textId="77777777" w:rsidR="0043335E" w:rsidRDefault="0043335E" w:rsidP="00A67754">
      <w:r>
        <w:separator/>
      </w:r>
    </w:p>
    <w:p w14:paraId="488F767E" w14:textId="77777777" w:rsidR="0043335E" w:rsidRDefault="0043335E"/>
    <w:p w14:paraId="42C1A59A" w14:textId="77777777" w:rsidR="0043335E" w:rsidRDefault="0043335E"/>
  </w:endnote>
  <w:endnote w:type="continuationSeparator" w:id="0">
    <w:p w14:paraId="476440A6" w14:textId="77777777" w:rsidR="0043335E" w:rsidRDefault="0043335E" w:rsidP="00A67754">
      <w:r>
        <w:continuationSeparator/>
      </w:r>
    </w:p>
    <w:p w14:paraId="6C11041B" w14:textId="77777777" w:rsidR="0043335E" w:rsidRDefault="0043335E"/>
    <w:p w14:paraId="63D77DE9" w14:textId="77777777" w:rsidR="0043335E" w:rsidRDefault="0043335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76C43D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6553069D" w14:textId="5E6790D8" w:rsidR="006E5B7D" w:rsidRPr="00830749" w:rsidRDefault="00395443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EndPr/>
          <w:sdtContent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6E5B7D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14</w:t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13</w:t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6E5B7D">
      <w:rPr>
        <w:rFonts w:ascii="Arial" w:hAnsi="Arial" w:cs="Arial"/>
        <w:b/>
        <w:sz w:val="16"/>
        <w:szCs w:val="16"/>
      </w:rPr>
      <w:ptab w:relativeTo="margin" w:alignment="right" w:leader="none"/>
    </w:r>
    <w:r w:rsidR="006E5B7D" w:rsidRPr="00B115D7">
      <w:rPr>
        <w:rFonts w:ascii="Arial" w:hAnsi="Arial" w:cs="Arial"/>
        <w:b/>
        <w:sz w:val="16"/>
        <w:szCs w:val="16"/>
      </w:rPr>
      <w:t>CSTC Pty Ltd_</w:t>
    </w:r>
    <w:r w:rsidR="006E5B7D">
      <w:rPr>
        <w:rFonts w:ascii="Arial" w:hAnsi="Arial" w:cs="Arial"/>
        <w:b/>
        <w:sz w:val="16"/>
        <w:szCs w:val="16"/>
      </w:rPr>
      <w:t>RTO#</w:t>
    </w:r>
    <w:r w:rsidR="006E5B7D"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59924355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7D165B">
          <w:rPr>
            <w:rFonts w:ascii="Arial" w:hAnsi="Arial" w:cs="Arial"/>
            <w:b/>
            <w:sz w:val="16"/>
            <w:szCs w:val="16"/>
          </w:rPr>
          <w:t>v1-1_02/08/2024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CF502E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1043D034" w14:textId="6FD537EC" w:rsidR="006E5B7D" w:rsidRPr="00830749" w:rsidRDefault="006E5B7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38443935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7D165B">
          <w:rPr>
            <w:rFonts w:ascii="Arial" w:hAnsi="Arial" w:cs="Arial"/>
            <w:b/>
            <w:sz w:val="16"/>
            <w:szCs w:val="16"/>
          </w:rPr>
          <w:t>v1-1_02/08/2024</w:t>
        </w:r>
      </w:sdtContent>
    </w:sdt>
    <w:r w:rsidRPr="00B115D7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-7998513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395443">
          <w:rPr>
            <w:rFonts w:ascii="Arial" w:hAnsi="Arial" w:cs="Arial"/>
            <w:b/>
            <w:bCs/>
            <w:noProof/>
            <w:sz w:val="16"/>
            <w:szCs w:val="16"/>
          </w:rPr>
          <w:t>13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A825FD" w14:textId="77777777" w:rsidR="0070031D" w:rsidRPr="00830749" w:rsidRDefault="0070031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0CC6490F" w14:textId="30A880AA" w:rsidR="0070031D" w:rsidRPr="00830749" w:rsidRDefault="0070031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17132297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B66284">
          <w:rPr>
            <w:rFonts w:ascii="Arial" w:hAnsi="Arial" w:cs="Arial"/>
            <w:b/>
            <w:sz w:val="16"/>
            <w:szCs w:val="16"/>
          </w:rPr>
          <w:t>v1-1_</w:t>
        </w:r>
        <w:r w:rsidR="007D165B">
          <w:rPr>
            <w:rFonts w:ascii="Arial" w:hAnsi="Arial" w:cs="Arial"/>
            <w:b/>
            <w:sz w:val="16"/>
            <w:szCs w:val="16"/>
          </w:rPr>
          <w:t>02/08</w:t>
        </w:r>
        <w:r w:rsidR="00B66284">
          <w:rPr>
            <w:rFonts w:ascii="Arial" w:hAnsi="Arial" w:cs="Arial"/>
            <w:b/>
            <w:sz w:val="16"/>
            <w:szCs w:val="16"/>
          </w:rPr>
          <w:t>/2024</w:t>
        </w:r>
      </w:sdtContent>
    </w:sdt>
    <w:r w:rsidRPr="00B115D7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1582647026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3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395443">
          <w:rPr>
            <w:rFonts w:ascii="Arial" w:hAnsi="Arial" w:cs="Arial"/>
            <w:b/>
            <w:bCs/>
            <w:noProof/>
            <w:sz w:val="16"/>
            <w:szCs w:val="16"/>
          </w:rPr>
          <w:t>4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818C6C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0F3944FB" w14:textId="783F64E0" w:rsidR="006E5B7D" w:rsidRPr="004C68EC" w:rsidRDefault="006E5B7D" w:rsidP="004C68EC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35681452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7D165B">
          <w:rPr>
            <w:rFonts w:ascii="Arial" w:hAnsi="Arial" w:cs="Arial"/>
            <w:b/>
            <w:sz w:val="16"/>
            <w:szCs w:val="16"/>
          </w:rPr>
          <w:t>v1-1_02/08/2024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3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395443">
      <w:rPr>
        <w:rFonts w:ascii="Arial" w:hAnsi="Arial" w:cs="Arial"/>
        <w:b/>
        <w:noProof/>
        <w:sz w:val="16"/>
        <w:szCs w:val="16"/>
      </w:rPr>
      <w:t>4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CD122EC" w14:textId="77777777" w:rsidR="0043335E" w:rsidRDefault="0043335E" w:rsidP="00A67754">
      <w:r>
        <w:separator/>
      </w:r>
    </w:p>
    <w:p w14:paraId="0E359300" w14:textId="77777777" w:rsidR="0043335E" w:rsidRDefault="0043335E"/>
    <w:p w14:paraId="3855239E" w14:textId="77777777" w:rsidR="0043335E" w:rsidRDefault="0043335E"/>
  </w:footnote>
  <w:footnote w:type="continuationSeparator" w:id="0">
    <w:p w14:paraId="15C6DF54" w14:textId="77777777" w:rsidR="0043335E" w:rsidRDefault="0043335E" w:rsidP="00A67754">
      <w:r>
        <w:continuationSeparator/>
      </w:r>
    </w:p>
    <w:p w14:paraId="097248B9" w14:textId="77777777" w:rsidR="0043335E" w:rsidRDefault="0043335E"/>
    <w:p w14:paraId="005CA552" w14:textId="77777777" w:rsidR="0043335E" w:rsidRDefault="0043335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9A409D" w14:textId="21905067" w:rsidR="006E5B7D" w:rsidRDefault="0070031D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>Workbook</w:t>
    </w:r>
    <w:r w:rsidR="005526C8">
      <w:rPr>
        <w:rFonts w:ascii="Arial" w:hAnsi="Arial" w:cs="Arial"/>
        <w:b/>
        <w:sz w:val="16"/>
        <w:szCs w:val="16"/>
      </w:rPr>
      <w:t xml:space="preserve"> </w:t>
    </w:r>
    <w:r w:rsidR="006E5B7D"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01356354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B66284">
          <w:rPr>
            <w:rFonts w:ascii="Arial" w:hAnsi="Arial" w:cs="Arial"/>
            <w:b/>
            <w:sz w:val="16"/>
            <w:szCs w:val="16"/>
          </w:rPr>
          <w:t>BSBWHS519</w:t>
        </w:r>
      </w:sdtContent>
    </w:sdt>
    <w:r w:rsidR="006E5B7D"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24795941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B66284">
          <w:rPr>
            <w:rFonts w:ascii="Arial" w:hAnsi="Arial" w:cs="Arial"/>
            <w:b/>
            <w:sz w:val="16"/>
            <w:szCs w:val="16"/>
          </w:rPr>
          <w:t>Lead the development and use of WHS risk management tools</w:t>
        </w:r>
      </w:sdtContent>
    </w:sdt>
  </w:p>
  <w:p w14:paraId="10ADA500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2DFCBC" w14:textId="2430938A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 xml:space="preserve">Assessment Summary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30667526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B66284" w:rsidRPr="00B66284">
          <w:rPr>
            <w:rFonts w:ascii="Arial" w:hAnsi="Arial" w:cs="Arial"/>
            <w:b/>
            <w:sz w:val="16"/>
            <w:szCs w:val="16"/>
          </w:rPr>
          <w:t>BSBWHS519</w:t>
        </w:r>
      </w:sdtContent>
    </w:sdt>
    <w:r w:rsidRPr="00B66284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8860398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B66284" w:rsidRPr="00B66284">
          <w:rPr>
            <w:rFonts w:ascii="Arial" w:hAnsi="Arial" w:cs="Arial"/>
            <w:b/>
            <w:sz w:val="16"/>
            <w:szCs w:val="16"/>
          </w:rPr>
          <w:t>Lead the development and use of WHS risk management tools</w:t>
        </w:r>
      </w:sdtContent>
    </w:sdt>
  </w:p>
  <w:p w14:paraId="1D459B21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C11552" w14:textId="66F273B1" w:rsidR="00787509" w:rsidRDefault="00787509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>Workbook</w:t>
    </w:r>
    <w:r w:rsidRPr="000C7FA2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811783843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B66284">
          <w:rPr>
            <w:rFonts w:ascii="Arial" w:hAnsi="Arial" w:cs="Arial"/>
            <w:b/>
            <w:sz w:val="16"/>
            <w:szCs w:val="16"/>
          </w:rPr>
          <w:t>BSBWHS519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62798425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B66284">
          <w:rPr>
            <w:rFonts w:ascii="Arial" w:hAnsi="Arial" w:cs="Arial"/>
            <w:b/>
            <w:sz w:val="16"/>
            <w:szCs w:val="16"/>
          </w:rPr>
          <w:t>Lead the development and use of WHS risk management tools</w:t>
        </w:r>
      </w:sdtContent>
    </w:sdt>
  </w:p>
  <w:p w14:paraId="785BC167" w14:textId="77777777" w:rsidR="00787509" w:rsidRPr="00830749" w:rsidRDefault="00787509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8F7934" w14:textId="38536239" w:rsidR="0070031D" w:rsidRDefault="0070031D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Quiz </w:t>
    </w:r>
    <w:r w:rsidRPr="000C7FA2">
      <w:rPr>
        <w:rFonts w:ascii="Arial" w:hAnsi="Arial" w:cs="Arial"/>
        <w:b/>
        <w:vanish/>
        <w:sz w:val="16"/>
        <w:szCs w:val="16"/>
      </w:rPr>
      <w:t xml:space="preserve">Answers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757599577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B66284">
          <w:rPr>
            <w:rFonts w:ascii="Arial" w:hAnsi="Arial" w:cs="Arial"/>
            <w:b/>
            <w:sz w:val="16"/>
            <w:szCs w:val="16"/>
          </w:rPr>
          <w:t>BSBWHS519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741744076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B66284">
          <w:rPr>
            <w:rFonts w:ascii="Arial" w:hAnsi="Arial" w:cs="Arial"/>
            <w:b/>
            <w:sz w:val="16"/>
            <w:szCs w:val="16"/>
          </w:rPr>
          <w:t>Lead the development and use of WHS risk management tools</w:t>
        </w:r>
      </w:sdtContent>
    </w:sdt>
  </w:p>
  <w:p w14:paraId="1C29B2E8" w14:textId="77777777" w:rsidR="0070031D" w:rsidRPr="00830749" w:rsidRDefault="0070031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F97335" w14:textId="6B2E0E2F" w:rsidR="0070031D" w:rsidRDefault="0070031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 xml:space="preserve">Quiz </w:t>
    </w:r>
    <w:r w:rsidRPr="000C7FA2">
      <w:rPr>
        <w:rFonts w:ascii="Arial" w:hAnsi="Arial" w:cs="Arial"/>
        <w:b/>
        <w:vanish/>
        <w:sz w:val="16"/>
        <w:szCs w:val="16"/>
      </w:rPr>
      <w:t xml:space="preserve">Answers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5101114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B66284">
          <w:rPr>
            <w:rFonts w:ascii="Arial" w:hAnsi="Arial" w:cs="Arial"/>
            <w:b/>
            <w:sz w:val="16"/>
            <w:szCs w:val="16"/>
          </w:rPr>
          <w:t>BSBWHS519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85402952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B66284">
          <w:rPr>
            <w:rFonts w:ascii="Arial" w:hAnsi="Arial" w:cs="Arial"/>
            <w:b/>
            <w:sz w:val="16"/>
            <w:szCs w:val="16"/>
          </w:rPr>
          <w:t>Lead the development and use of WHS risk management tools</w:t>
        </w:r>
      </w:sdtContent>
    </w:sdt>
  </w:p>
  <w:p w14:paraId="6FC58175" w14:textId="77777777" w:rsidR="0070031D" w:rsidRPr="00830749" w:rsidRDefault="0070031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B56D05" w14:textId="54CA9E92" w:rsidR="006E5B7D" w:rsidRDefault="00847CF1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Practical </w:t>
    </w:r>
    <w:r w:rsidR="006E5B7D" w:rsidRPr="000C7FA2">
      <w:rPr>
        <w:rFonts w:ascii="Arial" w:hAnsi="Arial" w:cs="Arial"/>
        <w:b/>
        <w:sz w:val="16"/>
        <w:szCs w:val="16"/>
      </w:rPr>
      <w:t xml:space="preserve">Assessment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11355544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B66284">
          <w:rPr>
            <w:rFonts w:ascii="Arial" w:hAnsi="Arial" w:cs="Arial"/>
            <w:b/>
            <w:sz w:val="16"/>
            <w:szCs w:val="16"/>
          </w:rPr>
          <w:t>BSBWHS519</w:t>
        </w:r>
      </w:sdtContent>
    </w:sdt>
    <w:r w:rsidR="006E5B7D"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0641682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B66284">
          <w:rPr>
            <w:rFonts w:ascii="Arial" w:hAnsi="Arial" w:cs="Arial"/>
            <w:b/>
            <w:sz w:val="16"/>
            <w:szCs w:val="16"/>
          </w:rPr>
          <w:t>Lead the development and use of WHS risk management tools</w:t>
        </w:r>
      </w:sdtContent>
    </w:sdt>
  </w:p>
  <w:p w14:paraId="70245558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57DE3C" w14:textId="2DD3D2E2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="00847CF1">
      <w:rPr>
        <w:rFonts w:ascii="Arial" w:hAnsi="Arial" w:cs="Arial"/>
        <w:b/>
        <w:sz w:val="16"/>
        <w:szCs w:val="16"/>
      </w:rPr>
      <w:t xml:space="preserve">Practical </w:t>
    </w:r>
    <w:r w:rsidRPr="000C7FA2">
      <w:rPr>
        <w:rFonts w:ascii="Arial" w:hAnsi="Arial" w:cs="Arial"/>
        <w:b/>
        <w:sz w:val="16"/>
        <w:szCs w:val="16"/>
      </w:rPr>
      <w:t xml:space="preserve">Assessment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B66284">
          <w:rPr>
            <w:rFonts w:ascii="Arial" w:hAnsi="Arial" w:cs="Arial"/>
            <w:b/>
            <w:sz w:val="16"/>
            <w:szCs w:val="16"/>
          </w:rPr>
          <w:t>BSBWHS519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B66284">
          <w:rPr>
            <w:rFonts w:ascii="Arial" w:hAnsi="Arial" w:cs="Arial"/>
            <w:b/>
            <w:sz w:val="16"/>
            <w:szCs w:val="16"/>
          </w:rPr>
          <w:t>Lead the development and use of WHS risk management tools</w:t>
        </w:r>
      </w:sdtContent>
    </w:sdt>
  </w:p>
  <w:p w14:paraId="65F566A2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24870"/>
    <w:multiLevelType w:val="hybridMultilevel"/>
    <w:tmpl w:val="543E21C6"/>
    <w:lvl w:ilvl="0" w:tplc="2C622960">
      <w:start w:val="1"/>
      <w:numFmt w:val="decimal"/>
      <w:pStyle w:val="402AMGPCElement2List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7C545C"/>
    <w:multiLevelType w:val="singleLevel"/>
    <w:tmpl w:val="34EE02CC"/>
    <w:lvl w:ilvl="0">
      <w:start w:val="1"/>
      <w:numFmt w:val="upperLetter"/>
      <w:pStyle w:val="333PASListTask1"/>
      <w:lvlText w:val="1.3%1. "/>
      <w:lvlJc w:val="left"/>
      <w:pPr>
        <w:ind w:left="502" w:hanging="360"/>
      </w:pPr>
      <w:rPr>
        <w:rFonts w:hint="default"/>
      </w:rPr>
    </w:lvl>
  </w:abstractNum>
  <w:abstractNum w:abstractNumId="3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0E73C2"/>
    <w:multiLevelType w:val="hybridMultilevel"/>
    <w:tmpl w:val="3B10342E"/>
    <w:lvl w:ilvl="0" w:tplc="0C090001">
      <w:start w:val="1"/>
      <w:numFmt w:val="bullet"/>
      <w:lvlText w:val=""/>
      <w:lvlJc w:val="left"/>
      <w:pPr>
        <w:ind w:left="961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681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401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121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841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561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281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001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721" w:hanging="360"/>
      </w:pPr>
      <w:rPr>
        <w:rFonts w:ascii="Wingdings" w:hAnsi="Wingdings" w:hint="default"/>
      </w:rPr>
    </w:lvl>
  </w:abstractNum>
  <w:abstractNum w:abstractNumId="5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A01DA6"/>
    <w:multiLevelType w:val="hybridMultilevel"/>
    <w:tmpl w:val="807EF7CC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E8621E"/>
    <w:multiLevelType w:val="hybridMultilevel"/>
    <w:tmpl w:val="2B18AC7A"/>
    <w:lvl w:ilvl="0" w:tplc="74DEF682">
      <w:start w:val="1"/>
      <w:numFmt w:val="decimal"/>
      <w:pStyle w:val="20TAQuestionNumber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828366E"/>
    <w:multiLevelType w:val="hybridMultilevel"/>
    <w:tmpl w:val="515494AA"/>
    <w:lvl w:ilvl="0" w:tplc="F21E2874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553D17"/>
    <w:multiLevelType w:val="singleLevel"/>
    <w:tmpl w:val="CE1C82EA"/>
    <w:lvl w:ilvl="0">
      <w:start w:val="1"/>
      <w:numFmt w:val="upperLetter"/>
      <w:pStyle w:val="321PASListTask1"/>
      <w:lvlText w:val="1.%1. "/>
      <w:lvlJc w:val="left"/>
      <w:pPr>
        <w:ind w:left="720" w:hanging="360"/>
      </w:pPr>
      <w:rPr>
        <w:rFonts w:hint="default"/>
        <w:sz w:val="20"/>
        <w:szCs w:val="20"/>
      </w:rPr>
    </w:lvl>
  </w:abstractNum>
  <w:abstractNum w:abstractNumId="13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4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FCE2418"/>
    <w:multiLevelType w:val="hybridMultilevel"/>
    <w:tmpl w:val="493AAE40"/>
    <w:lvl w:ilvl="0" w:tplc="3D101A7A">
      <w:start w:val="1"/>
      <w:numFmt w:val="decimal"/>
      <w:lvlText w:val="ACTIVITY %1 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981A00"/>
    <w:multiLevelType w:val="hybridMultilevel"/>
    <w:tmpl w:val="8E1C3F7C"/>
    <w:lvl w:ilvl="0" w:tplc="EA0A4828">
      <w:start w:val="1"/>
      <w:numFmt w:val="upperLetter"/>
      <w:pStyle w:val="337PASListTask1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DD6F6D"/>
    <w:multiLevelType w:val="hybridMultilevel"/>
    <w:tmpl w:val="96FA64D0"/>
    <w:lvl w:ilvl="0" w:tplc="E64C929C">
      <w:start w:val="1"/>
      <w:numFmt w:val="bullet"/>
      <w:pStyle w:val="44AMGCommentsLis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7975C3F"/>
    <w:multiLevelType w:val="hybridMultilevel"/>
    <w:tmpl w:val="4AE24E86"/>
    <w:lvl w:ilvl="0" w:tplc="0C090001">
      <w:start w:val="1"/>
      <w:numFmt w:val="bullet"/>
      <w:lvlText w:val=""/>
      <w:lvlJc w:val="left"/>
      <w:pPr>
        <w:ind w:left="961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681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401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121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841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561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281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001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721" w:hanging="360"/>
      </w:pPr>
      <w:rPr>
        <w:rFonts w:ascii="Wingdings" w:hAnsi="Wingdings" w:hint="default"/>
      </w:rPr>
    </w:lvl>
  </w:abstractNum>
  <w:abstractNum w:abstractNumId="19" w15:restartNumberingAfterBreak="0">
    <w:nsid w:val="3D772FBC"/>
    <w:multiLevelType w:val="singleLevel"/>
    <w:tmpl w:val="E93C4F0A"/>
    <w:lvl w:ilvl="0">
      <w:start w:val="1"/>
      <w:numFmt w:val="upperLetter"/>
      <w:pStyle w:val="331PASListTask1"/>
      <w:lvlText w:val="1.1%1. "/>
      <w:lvlJc w:val="left"/>
      <w:pPr>
        <w:ind w:left="720" w:hanging="360"/>
      </w:pPr>
      <w:rPr>
        <w:rFonts w:hint="default"/>
      </w:rPr>
    </w:lvl>
  </w:abstractNum>
  <w:abstractNum w:abstractNumId="20" w15:restartNumberingAfterBreak="0">
    <w:nsid w:val="3F6F3DD0"/>
    <w:multiLevelType w:val="hybridMultilevel"/>
    <w:tmpl w:val="D068DE0E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3EA213A"/>
    <w:multiLevelType w:val="hybridMultilevel"/>
    <w:tmpl w:val="AB042EB6"/>
    <w:lvl w:ilvl="0" w:tplc="61A2F724">
      <w:start w:val="1"/>
      <w:numFmt w:val="upperLetter"/>
      <w:pStyle w:val="336PASListTask1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69762C5"/>
    <w:multiLevelType w:val="hybridMultilevel"/>
    <w:tmpl w:val="777C502E"/>
    <w:lvl w:ilvl="0" w:tplc="6D34F704">
      <w:start w:val="1"/>
      <w:numFmt w:val="upperLetter"/>
      <w:pStyle w:val="334PASListTask1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7747BEA"/>
    <w:multiLevelType w:val="hybridMultilevel"/>
    <w:tmpl w:val="35624A6E"/>
    <w:lvl w:ilvl="0" w:tplc="B282AD4E">
      <w:start w:val="1"/>
      <w:numFmt w:val="lowerLetter"/>
      <w:lvlText w:val="%1)"/>
      <w:lvlJc w:val="left"/>
      <w:pPr>
        <w:ind w:left="340" w:hanging="340"/>
      </w:pPr>
      <w:rPr>
        <w:rFonts w:hint="default"/>
        <w:b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AA5303"/>
    <w:multiLevelType w:val="singleLevel"/>
    <w:tmpl w:val="0E3E9CA2"/>
    <w:lvl w:ilvl="0">
      <w:start w:val="1"/>
      <w:numFmt w:val="upperLetter"/>
      <w:pStyle w:val="332PASListTask1"/>
      <w:lvlText w:val="1.2%1. "/>
      <w:lvlJc w:val="left"/>
      <w:pPr>
        <w:ind w:left="720" w:hanging="360"/>
      </w:pPr>
      <w:rPr>
        <w:rFonts w:hint="default"/>
      </w:rPr>
    </w:lvl>
  </w:abstractNum>
  <w:abstractNum w:abstractNumId="25" w15:restartNumberingAfterBreak="0">
    <w:nsid w:val="4BC46BD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 w15:restartNumberingAfterBreak="0">
    <w:nsid w:val="4E2814B8"/>
    <w:multiLevelType w:val="hybridMultilevel"/>
    <w:tmpl w:val="B074EE02"/>
    <w:lvl w:ilvl="0" w:tplc="5A8C0760">
      <w:start w:val="1"/>
      <w:numFmt w:val="decimal"/>
      <w:pStyle w:val="403AMGPCElement3List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8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7DC4D14"/>
    <w:multiLevelType w:val="hybridMultilevel"/>
    <w:tmpl w:val="36C0E316"/>
    <w:lvl w:ilvl="0" w:tplc="61E02336">
      <w:start w:val="1"/>
      <w:numFmt w:val="decimal"/>
      <w:pStyle w:val="405AMGPCElement5List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B516F92"/>
    <w:multiLevelType w:val="hybridMultilevel"/>
    <w:tmpl w:val="062891E4"/>
    <w:lvl w:ilvl="0" w:tplc="4DEE134A">
      <w:start w:val="1"/>
      <w:numFmt w:val="decimal"/>
      <w:pStyle w:val="401AMGPCElement1List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5F3059"/>
    <w:multiLevelType w:val="hybridMultilevel"/>
    <w:tmpl w:val="D068DE0E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ED55B0E"/>
    <w:multiLevelType w:val="hybridMultilevel"/>
    <w:tmpl w:val="526684B2"/>
    <w:lvl w:ilvl="0" w:tplc="34F4E8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anish w:val="0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02873A9"/>
    <w:multiLevelType w:val="hybridMultilevel"/>
    <w:tmpl w:val="2ADC8E98"/>
    <w:lvl w:ilvl="0" w:tplc="09B26B4A">
      <w:start w:val="1"/>
      <w:numFmt w:val="upperLetter"/>
      <w:pStyle w:val="335PASListTask1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1B5065F"/>
    <w:multiLevelType w:val="hybridMultilevel"/>
    <w:tmpl w:val="5E2C1DF2"/>
    <w:lvl w:ilvl="0" w:tplc="51D6D7E2">
      <w:start w:val="1"/>
      <w:numFmt w:val="upperLetter"/>
      <w:pStyle w:val="26TAMatch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1D2616D"/>
    <w:multiLevelType w:val="multilevel"/>
    <w:tmpl w:val="D81AE5EE"/>
    <w:lvl w:ilvl="0">
      <w:start w:val="1"/>
      <w:numFmt w:val="decimal"/>
      <w:pStyle w:val="41AMGNumberingLevel1"/>
      <w:lvlText w:val="%1)"/>
      <w:lvlJc w:val="left"/>
      <w:pPr>
        <w:ind w:left="360" w:hanging="360"/>
      </w:pPr>
    </w:lvl>
    <w:lvl w:ilvl="1">
      <w:start w:val="1"/>
      <w:numFmt w:val="lowerLetter"/>
      <w:pStyle w:val="42AMGNumberingLevel2"/>
      <w:lvlText w:val="%2)"/>
      <w:lvlJc w:val="left"/>
      <w:pPr>
        <w:ind w:left="720" w:hanging="360"/>
      </w:pPr>
    </w:lvl>
    <w:lvl w:ilvl="2">
      <w:start w:val="1"/>
      <w:numFmt w:val="lowerRoman"/>
      <w:pStyle w:val="43AMGNumberingLevel3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8" w15:restartNumberingAfterBreak="0">
    <w:nsid w:val="73E57B25"/>
    <w:multiLevelType w:val="hybridMultilevel"/>
    <w:tmpl w:val="1728ADFA"/>
    <w:lvl w:ilvl="0" w:tplc="FD622264">
      <w:start w:val="1"/>
      <w:numFmt w:val="decimal"/>
      <w:pStyle w:val="404AMGPCElement4List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79B3934"/>
    <w:multiLevelType w:val="hybridMultilevel"/>
    <w:tmpl w:val="62A861F2"/>
    <w:lvl w:ilvl="0" w:tplc="D8DE47BA">
      <w:start w:val="1"/>
      <w:numFmt w:val="decimal"/>
      <w:pStyle w:val="25TAMatchNumb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DBE2822"/>
    <w:multiLevelType w:val="singleLevel"/>
    <w:tmpl w:val="C906780E"/>
    <w:lvl w:ilvl="0">
      <w:start w:val="1"/>
      <w:numFmt w:val="upperLetter"/>
      <w:pStyle w:val="322PASListTask2"/>
      <w:lvlText w:val="2.%1. "/>
      <w:lvlJc w:val="left"/>
      <w:pPr>
        <w:ind w:left="720" w:hanging="360"/>
      </w:pPr>
      <w:rPr>
        <w:rFonts w:hint="default"/>
        <w:sz w:val="20"/>
        <w:szCs w:val="20"/>
      </w:rPr>
    </w:lvl>
  </w:abstractNum>
  <w:num w:numId="1" w16cid:durableId="1430196601">
    <w:abstractNumId w:val="17"/>
  </w:num>
  <w:num w:numId="2" w16cid:durableId="938607714">
    <w:abstractNumId w:val="27"/>
  </w:num>
  <w:num w:numId="3" w16cid:durableId="958145445">
    <w:abstractNumId w:val="13"/>
  </w:num>
  <w:num w:numId="4" w16cid:durableId="1196194321">
    <w:abstractNumId w:val="24"/>
  </w:num>
  <w:num w:numId="5" w16cid:durableId="1867134969">
    <w:abstractNumId w:val="22"/>
  </w:num>
  <w:num w:numId="6" w16cid:durableId="1025326758">
    <w:abstractNumId w:val="35"/>
  </w:num>
  <w:num w:numId="7" w16cid:durableId="1482577371">
    <w:abstractNumId w:val="10"/>
  </w:num>
  <w:num w:numId="8" w16cid:durableId="1085491312">
    <w:abstractNumId w:val="2"/>
  </w:num>
  <w:num w:numId="9" w16cid:durableId="1369525979">
    <w:abstractNumId w:val="21"/>
  </w:num>
  <w:num w:numId="10" w16cid:durableId="744459">
    <w:abstractNumId w:val="16"/>
  </w:num>
  <w:num w:numId="11" w16cid:durableId="255016049">
    <w:abstractNumId w:val="12"/>
  </w:num>
  <w:num w:numId="12" w16cid:durableId="926841987">
    <w:abstractNumId w:val="41"/>
  </w:num>
  <w:num w:numId="13" w16cid:durableId="1303079462">
    <w:abstractNumId w:val="32"/>
  </w:num>
  <w:num w:numId="14" w16cid:durableId="1959607258">
    <w:abstractNumId w:val="0"/>
  </w:num>
  <w:num w:numId="15" w16cid:durableId="788476904">
    <w:abstractNumId w:val="26"/>
  </w:num>
  <w:num w:numId="16" w16cid:durableId="738527274">
    <w:abstractNumId w:val="38"/>
  </w:num>
  <w:num w:numId="17" w16cid:durableId="347292598">
    <w:abstractNumId w:val="31"/>
  </w:num>
  <w:num w:numId="18" w16cid:durableId="775098443">
    <w:abstractNumId w:val="37"/>
  </w:num>
  <w:num w:numId="19" w16cid:durableId="246036738">
    <w:abstractNumId w:val="29"/>
  </w:num>
  <w:num w:numId="20" w16cid:durableId="1151870601">
    <w:abstractNumId w:val="39"/>
  </w:num>
  <w:num w:numId="21" w16cid:durableId="1397627776">
    <w:abstractNumId w:val="36"/>
  </w:num>
  <w:num w:numId="22" w16cid:durableId="519197551">
    <w:abstractNumId w:val="19"/>
  </w:num>
  <w:num w:numId="23" w16cid:durableId="459954404">
    <w:abstractNumId w:val="15"/>
  </w:num>
  <w:num w:numId="24" w16cid:durableId="1636257339">
    <w:abstractNumId w:val="34"/>
  </w:num>
  <w:num w:numId="25" w16cid:durableId="753206921">
    <w:abstractNumId w:val="33"/>
  </w:num>
  <w:num w:numId="26" w16cid:durableId="543492043">
    <w:abstractNumId w:val="23"/>
  </w:num>
  <w:num w:numId="27" w16cid:durableId="1831362658">
    <w:abstractNumId w:val="9"/>
  </w:num>
  <w:num w:numId="28" w16cid:durableId="687218174">
    <w:abstractNumId w:val="20"/>
  </w:num>
  <w:num w:numId="29" w16cid:durableId="1476025040">
    <w:abstractNumId w:val="18"/>
  </w:num>
  <w:num w:numId="30" w16cid:durableId="567764375">
    <w:abstractNumId w:val="4"/>
  </w:num>
  <w:num w:numId="31" w16cid:durableId="511380649">
    <w:abstractNumId w:val="3"/>
  </w:num>
  <w:num w:numId="32" w16cid:durableId="313291607">
    <w:abstractNumId w:val="7"/>
  </w:num>
  <w:num w:numId="33" w16cid:durableId="424805267">
    <w:abstractNumId w:val="14"/>
  </w:num>
  <w:num w:numId="34" w16cid:durableId="2076658356">
    <w:abstractNumId w:val="30"/>
  </w:num>
  <w:num w:numId="35" w16cid:durableId="582031384">
    <w:abstractNumId w:val="5"/>
  </w:num>
  <w:num w:numId="36" w16cid:durableId="1839226940">
    <w:abstractNumId w:val="8"/>
  </w:num>
  <w:num w:numId="37" w16cid:durableId="1309868881">
    <w:abstractNumId w:val="40"/>
  </w:num>
  <w:num w:numId="38" w16cid:durableId="968977858">
    <w:abstractNumId w:val="1"/>
  </w:num>
  <w:num w:numId="39" w16cid:durableId="1842162080">
    <w:abstractNumId w:val="6"/>
  </w:num>
  <w:num w:numId="40" w16cid:durableId="1584607163">
    <w:abstractNumId w:val="28"/>
  </w:num>
  <w:num w:numId="41" w16cid:durableId="1509978900">
    <w:abstractNumId w:val="25"/>
  </w:num>
  <w:num w:numId="42" w16cid:durableId="462314910">
    <w:abstractNumId w:val="11"/>
  </w:num>
  <w:numIdMacAtCleanup w:val="4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50yiQDuStlVKZfYjR5KAaL5vF5zVRYa1IwWegtTkOkXnU5KodD3cOCuuVMkmMEEtk5jsHb2nBmeTPOfqu/3KJQ==" w:salt="f6aaZDJhezs+U/lRYWRX9g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0698A"/>
    <w:rsid w:val="0000720C"/>
    <w:rsid w:val="00010145"/>
    <w:rsid w:val="00010AAE"/>
    <w:rsid w:val="00020BB6"/>
    <w:rsid w:val="00024F65"/>
    <w:rsid w:val="00027B47"/>
    <w:rsid w:val="000317DD"/>
    <w:rsid w:val="00035243"/>
    <w:rsid w:val="00041FA8"/>
    <w:rsid w:val="0004368E"/>
    <w:rsid w:val="00043AB3"/>
    <w:rsid w:val="0004675B"/>
    <w:rsid w:val="00052041"/>
    <w:rsid w:val="00054D7B"/>
    <w:rsid w:val="00061726"/>
    <w:rsid w:val="000636A4"/>
    <w:rsid w:val="000653FD"/>
    <w:rsid w:val="000672EE"/>
    <w:rsid w:val="00067A5F"/>
    <w:rsid w:val="00074457"/>
    <w:rsid w:val="00076AD6"/>
    <w:rsid w:val="0008468E"/>
    <w:rsid w:val="00090D03"/>
    <w:rsid w:val="00091491"/>
    <w:rsid w:val="0009164E"/>
    <w:rsid w:val="000A2303"/>
    <w:rsid w:val="000A7B07"/>
    <w:rsid w:val="000B346C"/>
    <w:rsid w:val="000B7B64"/>
    <w:rsid w:val="000C233D"/>
    <w:rsid w:val="000C4F46"/>
    <w:rsid w:val="000C5322"/>
    <w:rsid w:val="000C6FB4"/>
    <w:rsid w:val="000C7FA2"/>
    <w:rsid w:val="000E310E"/>
    <w:rsid w:val="000E680F"/>
    <w:rsid w:val="000F0FCA"/>
    <w:rsid w:val="000F6AFC"/>
    <w:rsid w:val="00101E97"/>
    <w:rsid w:val="00103A5E"/>
    <w:rsid w:val="00106585"/>
    <w:rsid w:val="0011218C"/>
    <w:rsid w:val="0011416F"/>
    <w:rsid w:val="001157AF"/>
    <w:rsid w:val="00116942"/>
    <w:rsid w:val="00116C30"/>
    <w:rsid w:val="00122B03"/>
    <w:rsid w:val="0012562F"/>
    <w:rsid w:val="001266C6"/>
    <w:rsid w:val="00126C85"/>
    <w:rsid w:val="00132977"/>
    <w:rsid w:val="00133A08"/>
    <w:rsid w:val="00134892"/>
    <w:rsid w:val="00136E8C"/>
    <w:rsid w:val="001457FC"/>
    <w:rsid w:val="00152592"/>
    <w:rsid w:val="00154A40"/>
    <w:rsid w:val="00154DAE"/>
    <w:rsid w:val="0015733E"/>
    <w:rsid w:val="001578F8"/>
    <w:rsid w:val="00162AE6"/>
    <w:rsid w:val="00166E7F"/>
    <w:rsid w:val="001709EB"/>
    <w:rsid w:val="00175F6C"/>
    <w:rsid w:val="00184237"/>
    <w:rsid w:val="0018673D"/>
    <w:rsid w:val="00187D1C"/>
    <w:rsid w:val="00191E86"/>
    <w:rsid w:val="0019250A"/>
    <w:rsid w:val="001A77CF"/>
    <w:rsid w:val="001B0445"/>
    <w:rsid w:val="001B09BC"/>
    <w:rsid w:val="001B28E5"/>
    <w:rsid w:val="001C0B34"/>
    <w:rsid w:val="001C4084"/>
    <w:rsid w:val="001D01D1"/>
    <w:rsid w:val="001E05E8"/>
    <w:rsid w:val="001E276E"/>
    <w:rsid w:val="001E600A"/>
    <w:rsid w:val="001F0177"/>
    <w:rsid w:val="001F3555"/>
    <w:rsid w:val="001F6FA5"/>
    <w:rsid w:val="00201769"/>
    <w:rsid w:val="00201E01"/>
    <w:rsid w:val="00202782"/>
    <w:rsid w:val="00204C77"/>
    <w:rsid w:val="0021139D"/>
    <w:rsid w:val="00213294"/>
    <w:rsid w:val="0021376B"/>
    <w:rsid w:val="00214096"/>
    <w:rsid w:val="002168EB"/>
    <w:rsid w:val="00220F44"/>
    <w:rsid w:val="0022264D"/>
    <w:rsid w:val="00222B64"/>
    <w:rsid w:val="00233402"/>
    <w:rsid w:val="002337BA"/>
    <w:rsid w:val="002342BE"/>
    <w:rsid w:val="00236BCA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1347"/>
    <w:rsid w:val="00281ED1"/>
    <w:rsid w:val="00282382"/>
    <w:rsid w:val="002824BE"/>
    <w:rsid w:val="00282828"/>
    <w:rsid w:val="00287CC3"/>
    <w:rsid w:val="002908D0"/>
    <w:rsid w:val="00294162"/>
    <w:rsid w:val="0029772D"/>
    <w:rsid w:val="002A1EB3"/>
    <w:rsid w:val="002A316B"/>
    <w:rsid w:val="002A35D4"/>
    <w:rsid w:val="002A4B14"/>
    <w:rsid w:val="002B03AC"/>
    <w:rsid w:val="002B2600"/>
    <w:rsid w:val="002B3B34"/>
    <w:rsid w:val="002B6786"/>
    <w:rsid w:val="002B7054"/>
    <w:rsid w:val="002C4301"/>
    <w:rsid w:val="002C66FA"/>
    <w:rsid w:val="002D0927"/>
    <w:rsid w:val="002D1837"/>
    <w:rsid w:val="002D3E2B"/>
    <w:rsid w:val="002D4C72"/>
    <w:rsid w:val="002D67B4"/>
    <w:rsid w:val="002E052A"/>
    <w:rsid w:val="00301207"/>
    <w:rsid w:val="00301C4E"/>
    <w:rsid w:val="00304897"/>
    <w:rsid w:val="003050B6"/>
    <w:rsid w:val="00305282"/>
    <w:rsid w:val="00311E5D"/>
    <w:rsid w:val="00314915"/>
    <w:rsid w:val="00315805"/>
    <w:rsid w:val="00315AAA"/>
    <w:rsid w:val="00317391"/>
    <w:rsid w:val="00317404"/>
    <w:rsid w:val="00324DB2"/>
    <w:rsid w:val="003259FD"/>
    <w:rsid w:val="0033666D"/>
    <w:rsid w:val="00336763"/>
    <w:rsid w:val="00340FD1"/>
    <w:rsid w:val="0034134F"/>
    <w:rsid w:val="003430D8"/>
    <w:rsid w:val="00343189"/>
    <w:rsid w:val="00347500"/>
    <w:rsid w:val="00347A6D"/>
    <w:rsid w:val="00354498"/>
    <w:rsid w:val="003548CB"/>
    <w:rsid w:val="003614DC"/>
    <w:rsid w:val="00361CE5"/>
    <w:rsid w:val="00362760"/>
    <w:rsid w:val="00374DDE"/>
    <w:rsid w:val="003758B4"/>
    <w:rsid w:val="00376162"/>
    <w:rsid w:val="0039160D"/>
    <w:rsid w:val="00395443"/>
    <w:rsid w:val="0039623A"/>
    <w:rsid w:val="00396581"/>
    <w:rsid w:val="003B0094"/>
    <w:rsid w:val="003B0DC7"/>
    <w:rsid w:val="003B5C02"/>
    <w:rsid w:val="003C173C"/>
    <w:rsid w:val="003C33FB"/>
    <w:rsid w:val="003C3E0C"/>
    <w:rsid w:val="003C6A1A"/>
    <w:rsid w:val="003D2DB8"/>
    <w:rsid w:val="003D337A"/>
    <w:rsid w:val="003D3B69"/>
    <w:rsid w:val="003D6A86"/>
    <w:rsid w:val="003D6EB8"/>
    <w:rsid w:val="003D7CD7"/>
    <w:rsid w:val="003E1DAB"/>
    <w:rsid w:val="003E41CD"/>
    <w:rsid w:val="003F4120"/>
    <w:rsid w:val="003F4E60"/>
    <w:rsid w:val="00400774"/>
    <w:rsid w:val="00401C9F"/>
    <w:rsid w:val="00402AD2"/>
    <w:rsid w:val="00402F76"/>
    <w:rsid w:val="00410BC8"/>
    <w:rsid w:val="00410EFE"/>
    <w:rsid w:val="00416046"/>
    <w:rsid w:val="004163B0"/>
    <w:rsid w:val="00417106"/>
    <w:rsid w:val="00420D74"/>
    <w:rsid w:val="004316FB"/>
    <w:rsid w:val="0043335E"/>
    <w:rsid w:val="00433D65"/>
    <w:rsid w:val="00435D5B"/>
    <w:rsid w:val="004403AD"/>
    <w:rsid w:val="004467A9"/>
    <w:rsid w:val="00454B97"/>
    <w:rsid w:val="004559DC"/>
    <w:rsid w:val="004575AD"/>
    <w:rsid w:val="004624D6"/>
    <w:rsid w:val="0046338F"/>
    <w:rsid w:val="00466598"/>
    <w:rsid w:val="004676B1"/>
    <w:rsid w:val="00467952"/>
    <w:rsid w:val="004768EA"/>
    <w:rsid w:val="00481DEE"/>
    <w:rsid w:val="00482720"/>
    <w:rsid w:val="00486541"/>
    <w:rsid w:val="00494241"/>
    <w:rsid w:val="004A3499"/>
    <w:rsid w:val="004A3A5C"/>
    <w:rsid w:val="004B007F"/>
    <w:rsid w:val="004B0525"/>
    <w:rsid w:val="004B42E2"/>
    <w:rsid w:val="004B6B29"/>
    <w:rsid w:val="004B7C32"/>
    <w:rsid w:val="004C3241"/>
    <w:rsid w:val="004C48E0"/>
    <w:rsid w:val="004C56C5"/>
    <w:rsid w:val="004C68EC"/>
    <w:rsid w:val="004C6B3F"/>
    <w:rsid w:val="004C72F3"/>
    <w:rsid w:val="004D0680"/>
    <w:rsid w:val="004D18D8"/>
    <w:rsid w:val="004D6148"/>
    <w:rsid w:val="004D7CCC"/>
    <w:rsid w:val="004E1BC5"/>
    <w:rsid w:val="004E206C"/>
    <w:rsid w:val="004E3FB7"/>
    <w:rsid w:val="004E5C7F"/>
    <w:rsid w:val="004E6613"/>
    <w:rsid w:val="004E67D0"/>
    <w:rsid w:val="004E699E"/>
    <w:rsid w:val="004E7502"/>
    <w:rsid w:val="004E79AD"/>
    <w:rsid w:val="004F06CC"/>
    <w:rsid w:val="0050226B"/>
    <w:rsid w:val="005025D4"/>
    <w:rsid w:val="005034F0"/>
    <w:rsid w:val="005037A0"/>
    <w:rsid w:val="00503E80"/>
    <w:rsid w:val="005054E9"/>
    <w:rsid w:val="005075AF"/>
    <w:rsid w:val="005102BD"/>
    <w:rsid w:val="00512B1D"/>
    <w:rsid w:val="0051331A"/>
    <w:rsid w:val="005227F4"/>
    <w:rsid w:val="00531973"/>
    <w:rsid w:val="00532738"/>
    <w:rsid w:val="005334E1"/>
    <w:rsid w:val="00533511"/>
    <w:rsid w:val="005362A7"/>
    <w:rsid w:val="00536B74"/>
    <w:rsid w:val="00536CB1"/>
    <w:rsid w:val="00543100"/>
    <w:rsid w:val="00544F28"/>
    <w:rsid w:val="00545C50"/>
    <w:rsid w:val="005526C8"/>
    <w:rsid w:val="005539E1"/>
    <w:rsid w:val="00555130"/>
    <w:rsid w:val="00555943"/>
    <w:rsid w:val="00573C4A"/>
    <w:rsid w:val="00574C63"/>
    <w:rsid w:val="0057509D"/>
    <w:rsid w:val="00583840"/>
    <w:rsid w:val="00584F56"/>
    <w:rsid w:val="005868D2"/>
    <w:rsid w:val="005948F5"/>
    <w:rsid w:val="005A435B"/>
    <w:rsid w:val="005B0727"/>
    <w:rsid w:val="005B3783"/>
    <w:rsid w:val="005B3D52"/>
    <w:rsid w:val="005B424E"/>
    <w:rsid w:val="005B4B38"/>
    <w:rsid w:val="005B4F95"/>
    <w:rsid w:val="005B7523"/>
    <w:rsid w:val="005C1FB7"/>
    <w:rsid w:val="005C20EC"/>
    <w:rsid w:val="005C48AD"/>
    <w:rsid w:val="005D0D43"/>
    <w:rsid w:val="005D6DBE"/>
    <w:rsid w:val="005E26ED"/>
    <w:rsid w:val="005E2B40"/>
    <w:rsid w:val="005E2C83"/>
    <w:rsid w:val="005F3093"/>
    <w:rsid w:val="005F48A3"/>
    <w:rsid w:val="005F55E6"/>
    <w:rsid w:val="005F56A8"/>
    <w:rsid w:val="00601B14"/>
    <w:rsid w:val="00601C41"/>
    <w:rsid w:val="00602BB0"/>
    <w:rsid w:val="00603400"/>
    <w:rsid w:val="006040AF"/>
    <w:rsid w:val="0060728C"/>
    <w:rsid w:val="00607DE8"/>
    <w:rsid w:val="00611F8F"/>
    <w:rsid w:val="0061390C"/>
    <w:rsid w:val="00614655"/>
    <w:rsid w:val="00616E96"/>
    <w:rsid w:val="00621204"/>
    <w:rsid w:val="00621440"/>
    <w:rsid w:val="00622B2F"/>
    <w:rsid w:val="00625D42"/>
    <w:rsid w:val="00625E7C"/>
    <w:rsid w:val="00626283"/>
    <w:rsid w:val="00627CAE"/>
    <w:rsid w:val="00630215"/>
    <w:rsid w:val="006302E6"/>
    <w:rsid w:val="00632918"/>
    <w:rsid w:val="00633A17"/>
    <w:rsid w:val="00633CAE"/>
    <w:rsid w:val="0063511D"/>
    <w:rsid w:val="00640395"/>
    <w:rsid w:val="006407D6"/>
    <w:rsid w:val="00640DDA"/>
    <w:rsid w:val="006420A5"/>
    <w:rsid w:val="00650C50"/>
    <w:rsid w:val="0065179C"/>
    <w:rsid w:val="00651B97"/>
    <w:rsid w:val="00652FA9"/>
    <w:rsid w:val="00653936"/>
    <w:rsid w:val="006555C5"/>
    <w:rsid w:val="00655694"/>
    <w:rsid w:val="00655F6F"/>
    <w:rsid w:val="0065692C"/>
    <w:rsid w:val="00666379"/>
    <w:rsid w:val="0066767E"/>
    <w:rsid w:val="00672D43"/>
    <w:rsid w:val="00672FAE"/>
    <w:rsid w:val="00674DE6"/>
    <w:rsid w:val="00675E17"/>
    <w:rsid w:val="00677444"/>
    <w:rsid w:val="006774E6"/>
    <w:rsid w:val="00680BFE"/>
    <w:rsid w:val="0068582E"/>
    <w:rsid w:val="006862FA"/>
    <w:rsid w:val="00691ED4"/>
    <w:rsid w:val="006923AD"/>
    <w:rsid w:val="00697DC1"/>
    <w:rsid w:val="00697EDC"/>
    <w:rsid w:val="006A4B98"/>
    <w:rsid w:val="006A4E12"/>
    <w:rsid w:val="006A6387"/>
    <w:rsid w:val="006B065A"/>
    <w:rsid w:val="006B2FB9"/>
    <w:rsid w:val="006B5A1A"/>
    <w:rsid w:val="006B6115"/>
    <w:rsid w:val="006B7CFD"/>
    <w:rsid w:val="006C1A6C"/>
    <w:rsid w:val="006C212E"/>
    <w:rsid w:val="006C26ED"/>
    <w:rsid w:val="006C509B"/>
    <w:rsid w:val="006C5BB4"/>
    <w:rsid w:val="006C7661"/>
    <w:rsid w:val="006D4449"/>
    <w:rsid w:val="006D4794"/>
    <w:rsid w:val="006E0BDE"/>
    <w:rsid w:val="006E14C3"/>
    <w:rsid w:val="006E5B7D"/>
    <w:rsid w:val="006F01CB"/>
    <w:rsid w:val="006F1570"/>
    <w:rsid w:val="006F1E14"/>
    <w:rsid w:val="006F5046"/>
    <w:rsid w:val="006F5707"/>
    <w:rsid w:val="006F7D66"/>
    <w:rsid w:val="0070031D"/>
    <w:rsid w:val="00702F50"/>
    <w:rsid w:val="00703DE3"/>
    <w:rsid w:val="007045DB"/>
    <w:rsid w:val="007070CF"/>
    <w:rsid w:val="00707741"/>
    <w:rsid w:val="007128AF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3307"/>
    <w:rsid w:val="00743AEF"/>
    <w:rsid w:val="00747137"/>
    <w:rsid w:val="00747B23"/>
    <w:rsid w:val="00750D30"/>
    <w:rsid w:val="007518B1"/>
    <w:rsid w:val="00754C46"/>
    <w:rsid w:val="00757B27"/>
    <w:rsid w:val="00760942"/>
    <w:rsid w:val="00761876"/>
    <w:rsid w:val="00764294"/>
    <w:rsid w:val="007649A3"/>
    <w:rsid w:val="00765796"/>
    <w:rsid w:val="0076703A"/>
    <w:rsid w:val="007678DC"/>
    <w:rsid w:val="007715C5"/>
    <w:rsid w:val="0077287B"/>
    <w:rsid w:val="00773FBE"/>
    <w:rsid w:val="007750F4"/>
    <w:rsid w:val="00775598"/>
    <w:rsid w:val="007830B6"/>
    <w:rsid w:val="00787509"/>
    <w:rsid w:val="00791658"/>
    <w:rsid w:val="007956AF"/>
    <w:rsid w:val="00795D87"/>
    <w:rsid w:val="007961A4"/>
    <w:rsid w:val="007A1BB4"/>
    <w:rsid w:val="007A5008"/>
    <w:rsid w:val="007B48B1"/>
    <w:rsid w:val="007C1D61"/>
    <w:rsid w:val="007C4FE0"/>
    <w:rsid w:val="007C52E8"/>
    <w:rsid w:val="007C63F4"/>
    <w:rsid w:val="007D165B"/>
    <w:rsid w:val="007D3292"/>
    <w:rsid w:val="007D3954"/>
    <w:rsid w:val="007D3BDB"/>
    <w:rsid w:val="007E0151"/>
    <w:rsid w:val="007E2C77"/>
    <w:rsid w:val="007E57E8"/>
    <w:rsid w:val="007E72A0"/>
    <w:rsid w:val="007E7CAC"/>
    <w:rsid w:val="007F1F7F"/>
    <w:rsid w:val="007F575E"/>
    <w:rsid w:val="008121F4"/>
    <w:rsid w:val="008133D3"/>
    <w:rsid w:val="00817A2D"/>
    <w:rsid w:val="008264AD"/>
    <w:rsid w:val="00827AA9"/>
    <w:rsid w:val="0083003D"/>
    <w:rsid w:val="00830749"/>
    <w:rsid w:val="00833553"/>
    <w:rsid w:val="00835B05"/>
    <w:rsid w:val="00842AE4"/>
    <w:rsid w:val="00843997"/>
    <w:rsid w:val="00847C7B"/>
    <w:rsid w:val="00847CF1"/>
    <w:rsid w:val="00855F97"/>
    <w:rsid w:val="00860AFB"/>
    <w:rsid w:val="008643F9"/>
    <w:rsid w:val="00864D30"/>
    <w:rsid w:val="00872007"/>
    <w:rsid w:val="008740A6"/>
    <w:rsid w:val="008748CE"/>
    <w:rsid w:val="00875329"/>
    <w:rsid w:val="00881F05"/>
    <w:rsid w:val="00882B9D"/>
    <w:rsid w:val="0088349C"/>
    <w:rsid w:val="008868DF"/>
    <w:rsid w:val="008A082C"/>
    <w:rsid w:val="008A257C"/>
    <w:rsid w:val="008A2F2D"/>
    <w:rsid w:val="008A3A99"/>
    <w:rsid w:val="008B22FC"/>
    <w:rsid w:val="008B39C9"/>
    <w:rsid w:val="008C48F6"/>
    <w:rsid w:val="008D4DE9"/>
    <w:rsid w:val="008F0BA8"/>
    <w:rsid w:val="008F464C"/>
    <w:rsid w:val="00901593"/>
    <w:rsid w:val="009025D4"/>
    <w:rsid w:val="00902BF8"/>
    <w:rsid w:val="009030D3"/>
    <w:rsid w:val="009046CD"/>
    <w:rsid w:val="009055FD"/>
    <w:rsid w:val="009056AC"/>
    <w:rsid w:val="009056E2"/>
    <w:rsid w:val="00906AB7"/>
    <w:rsid w:val="00914CA4"/>
    <w:rsid w:val="00917FD2"/>
    <w:rsid w:val="00920F6C"/>
    <w:rsid w:val="00921288"/>
    <w:rsid w:val="00925912"/>
    <w:rsid w:val="009304CA"/>
    <w:rsid w:val="0093060F"/>
    <w:rsid w:val="0093095D"/>
    <w:rsid w:val="00931795"/>
    <w:rsid w:val="009324BA"/>
    <w:rsid w:val="00934C82"/>
    <w:rsid w:val="00936180"/>
    <w:rsid w:val="00942B7B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45B"/>
    <w:rsid w:val="009606F6"/>
    <w:rsid w:val="00961ADD"/>
    <w:rsid w:val="00966633"/>
    <w:rsid w:val="00970B74"/>
    <w:rsid w:val="00971AC8"/>
    <w:rsid w:val="0098186A"/>
    <w:rsid w:val="00986974"/>
    <w:rsid w:val="00986BC7"/>
    <w:rsid w:val="00993997"/>
    <w:rsid w:val="00994CC6"/>
    <w:rsid w:val="00996BEA"/>
    <w:rsid w:val="009A34C4"/>
    <w:rsid w:val="009A4937"/>
    <w:rsid w:val="009B2C5D"/>
    <w:rsid w:val="009B565C"/>
    <w:rsid w:val="009B750D"/>
    <w:rsid w:val="009B7607"/>
    <w:rsid w:val="009C0ECE"/>
    <w:rsid w:val="009C22FD"/>
    <w:rsid w:val="009C7961"/>
    <w:rsid w:val="009D06DA"/>
    <w:rsid w:val="009D1E85"/>
    <w:rsid w:val="009E08FC"/>
    <w:rsid w:val="009E3CED"/>
    <w:rsid w:val="009E4376"/>
    <w:rsid w:val="009E78AF"/>
    <w:rsid w:val="009F34EB"/>
    <w:rsid w:val="009F453F"/>
    <w:rsid w:val="00A07F94"/>
    <w:rsid w:val="00A2147E"/>
    <w:rsid w:val="00A25B81"/>
    <w:rsid w:val="00A2624A"/>
    <w:rsid w:val="00A265D7"/>
    <w:rsid w:val="00A33567"/>
    <w:rsid w:val="00A34BA9"/>
    <w:rsid w:val="00A36B30"/>
    <w:rsid w:val="00A406B8"/>
    <w:rsid w:val="00A41676"/>
    <w:rsid w:val="00A42D15"/>
    <w:rsid w:val="00A43D76"/>
    <w:rsid w:val="00A44580"/>
    <w:rsid w:val="00A4462D"/>
    <w:rsid w:val="00A44CB5"/>
    <w:rsid w:val="00A526B7"/>
    <w:rsid w:val="00A52BAB"/>
    <w:rsid w:val="00A52C7C"/>
    <w:rsid w:val="00A579E6"/>
    <w:rsid w:val="00A61D78"/>
    <w:rsid w:val="00A67415"/>
    <w:rsid w:val="00A67754"/>
    <w:rsid w:val="00A706D2"/>
    <w:rsid w:val="00A7628D"/>
    <w:rsid w:val="00A763CE"/>
    <w:rsid w:val="00A76EA1"/>
    <w:rsid w:val="00A773FD"/>
    <w:rsid w:val="00A80ACC"/>
    <w:rsid w:val="00A81BDD"/>
    <w:rsid w:val="00A81FCA"/>
    <w:rsid w:val="00A827C6"/>
    <w:rsid w:val="00A8283F"/>
    <w:rsid w:val="00A86913"/>
    <w:rsid w:val="00A877AF"/>
    <w:rsid w:val="00A93221"/>
    <w:rsid w:val="00A93CB5"/>
    <w:rsid w:val="00A93E84"/>
    <w:rsid w:val="00A9666F"/>
    <w:rsid w:val="00A96EE8"/>
    <w:rsid w:val="00AA212D"/>
    <w:rsid w:val="00AA517E"/>
    <w:rsid w:val="00AA653D"/>
    <w:rsid w:val="00AB15C0"/>
    <w:rsid w:val="00AB3FCA"/>
    <w:rsid w:val="00AB5FF9"/>
    <w:rsid w:val="00AC0794"/>
    <w:rsid w:val="00AC122A"/>
    <w:rsid w:val="00AC53E7"/>
    <w:rsid w:val="00AC6BE2"/>
    <w:rsid w:val="00AC79B9"/>
    <w:rsid w:val="00AD147B"/>
    <w:rsid w:val="00AD2C30"/>
    <w:rsid w:val="00AD390C"/>
    <w:rsid w:val="00AD7FAE"/>
    <w:rsid w:val="00AE25FB"/>
    <w:rsid w:val="00AE26A4"/>
    <w:rsid w:val="00AE2B7F"/>
    <w:rsid w:val="00AE2D04"/>
    <w:rsid w:val="00AE7E0E"/>
    <w:rsid w:val="00AF272A"/>
    <w:rsid w:val="00AF28A2"/>
    <w:rsid w:val="00AF41C0"/>
    <w:rsid w:val="00AF5A03"/>
    <w:rsid w:val="00AF7DE7"/>
    <w:rsid w:val="00B001FD"/>
    <w:rsid w:val="00B01066"/>
    <w:rsid w:val="00B01E5D"/>
    <w:rsid w:val="00B0452D"/>
    <w:rsid w:val="00B0469A"/>
    <w:rsid w:val="00B10211"/>
    <w:rsid w:val="00B115D7"/>
    <w:rsid w:val="00B11880"/>
    <w:rsid w:val="00B141EE"/>
    <w:rsid w:val="00B21A3B"/>
    <w:rsid w:val="00B21CC5"/>
    <w:rsid w:val="00B23004"/>
    <w:rsid w:val="00B23116"/>
    <w:rsid w:val="00B24E19"/>
    <w:rsid w:val="00B370F6"/>
    <w:rsid w:val="00B37A11"/>
    <w:rsid w:val="00B44885"/>
    <w:rsid w:val="00B45123"/>
    <w:rsid w:val="00B46CA0"/>
    <w:rsid w:val="00B50D23"/>
    <w:rsid w:val="00B60A8E"/>
    <w:rsid w:val="00B61114"/>
    <w:rsid w:val="00B63435"/>
    <w:rsid w:val="00B64BF7"/>
    <w:rsid w:val="00B65524"/>
    <w:rsid w:val="00B66284"/>
    <w:rsid w:val="00B80970"/>
    <w:rsid w:val="00B84397"/>
    <w:rsid w:val="00B876C2"/>
    <w:rsid w:val="00B87910"/>
    <w:rsid w:val="00B91399"/>
    <w:rsid w:val="00B9239D"/>
    <w:rsid w:val="00B930C4"/>
    <w:rsid w:val="00B93C88"/>
    <w:rsid w:val="00B96243"/>
    <w:rsid w:val="00B9778C"/>
    <w:rsid w:val="00BA235F"/>
    <w:rsid w:val="00BA45C3"/>
    <w:rsid w:val="00BA7D5F"/>
    <w:rsid w:val="00BB14F2"/>
    <w:rsid w:val="00BB3713"/>
    <w:rsid w:val="00BC0661"/>
    <w:rsid w:val="00BD1359"/>
    <w:rsid w:val="00BD2445"/>
    <w:rsid w:val="00BD2F22"/>
    <w:rsid w:val="00BD4B75"/>
    <w:rsid w:val="00BD5D83"/>
    <w:rsid w:val="00BE1F60"/>
    <w:rsid w:val="00BE2234"/>
    <w:rsid w:val="00BE45C9"/>
    <w:rsid w:val="00BE5659"/>
    <w:rsid w:val="00BF15FF"/>
    <w:rsid w:val="00BF51EE"/>
    <w:rsid w:val="00BF721E"/>
    <w:rsid w:val="00C01EED"/>
    <w:rsid w:val="00C02070"/>
    <w:rsid w:val="00C05340"/>
    <w:rsid w:val="00C0790A"/>
    <w:rsid w:val="00C1092D"/>
    <w:rsid w:val="00C116AB"/>
    <w:rsid w:val="00C145EE"/>
    <w:rsid w:val="00C1477C"/>
    <w:rsid w:val="00C15CA8"/>
    <w:rsid w:val="00C17076"/>
    <w:rsid w:val="00C21B79"/>
    <w:rsid w:val="00C25494"/>
    <w:rsid w:val="00C26A87"/>
    <w:rsid w:val="00C320F8"/>
    <w:rsid w:val="00C35DC9"/>
    <w:rsid w:val="00C3636D"/>
    <w:rsid w:val="00C373BC"/>
    <w:rsid w:val="00C41923"/>
    <w:rsid w:val="00C42B32"/>
    <w:rsid w:val="00C478B5"/>
    <w:rsid w:val="00C53DA4"/>
    <w:rsid w:val="00C547D1"/>
    <w:rsid w:val="00C55618"/>
    <w:rsid w:val="00C55A27"/>
    <w:rsid w:val="00C60356"/>
    <w:rsid w:val="00C65EC9"/>
    <w:rsid w:val="00C731E3"/>
    <w:rsid w:val="00C7472B"/>
    <w:rsid w:val="00C76B5E"/>
    <w:rsid w:val="00C804A2"/>
    <w:rsid w:val="00C806B2"/>
    <w:rsid w:val="00C82BD7"/>
    <w:rsid w:val="00C83199"/>
    <w:rsid w:val="00C92642"/>
    <w:rsid w:val="00C931D7"/>
    <w:rsid w:val="00C9350D"/>
    <w:rsid w:val="00C95773"/>
    <w:rsid w:val="00C963C2"/>
    <w:rsid w:val="00C963E0"/>
    <w:rsid w:val="00C97C42"/>
    <w:rsid w:val="00CA06A6"/>
    <w:rsid w:val="00CA0F42"/>
    <w:rsid w:val="00CA78C3"/>
    <w:rsid w:val="00CB7163"/>
    <w:rsid w:val="00CB7187"/>
    <w:rsid w:val="00CC2593"/>
    <w:rsid w:val="00CC3D35"/>
    <w:rsid w:val="00CC5E27"/>
    <w:rsid w:val="00CD0491"/>
    <w:rsid w:val="00CE1002"/>
    <w:rsid w:val="00CE17A5"/>
    <w:rsid w:val="00CE1EBF"/>
    <w:rsid w:val="00CE2955"/>
    <w:rsid w:val="00CE2FD4"/>
    <w:rsid w:val="00CE4DB2"/>
    <w:rsid w:val="00CE77FE"/>
    <w:rsid w:val="00CF476A"/>
    <w:rsid w:val="00CF687B"/>
    <w:rsid w:val="00CF777A"/>
    <w:rsid w:val="00D02DC1"/>
    <w:rsid w:val="00D05B7F"/>
    <w:rsid w:val="00D060EB"/>
    <w:rsid w:val="00D06775"/>
    <w:rsid w:val="00D07170"/>
    <w:rsid w:val="00D073B1"/>
    <w:rsid w:val="00D073B2"/>
    <w:rsid w:val="00D10C1C"/>
    <w:rsid w:val="00D12E1D"/>
    <w:rsid w:val="00D157D2"/>
    <w:rsid w:val="00D20EA7"/>
    <w:rsid w:val="00D238C2"/>
    <w:rsid w:val="00D25838"/>
    <w:rsid w:val="00D26665"/>
    <w:rsid w:val="00D323A9"/>
    <w:rsid w:val="00D342DF"/>
    <w:rsid w:val="00D402D1"/>
    <w:rsid w:val="00D41220"/>
    <w:rsid w:val="00D44406"/>
    <w:rsid w:val="00D445AA"/>
    <w:rsid w:val="00D448E3"/>
    <w:rsid w:val="00D44AC7"/>
    <w:rsid w:val="00D51F14"/>
    <w:rsid w:val="00D521B0"/>
    <w:rsid w:val="00D52AE9"/>
    <w:rsid w:val="00D612CD"/>
    <w:rsid w:val="00D644BC"/>
    <w:rsid w:val="00D72E53"/>
    <w:rsid w:val="00D74F43"/>
    <w:rsid w:val="00D762CD"/>
    <w:rsid w:val="00D82F1D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A7E2B"/>
    <w:rsid w:val="00DB20FD"/>
    <w:rsid w:val="00DB24CF"/>
    <w:rsid w:val="00DB572F"/>
    <w:rsid w:val="00DB5E55"/>
    <w:rsid w:val="00DB620A"/>
    <w:rsid w:val="00DC123B"/>
    <w:rsid w:val="00DC25CE"/>
    <w:rsid w:val="00DC54AD"/>
    <w:rsid w:val="00DC763D"/>
    <w:rsid w:val="00DD0BB5"/>
    <w:rsid w:val="00DD503E"/>
    <w:rsid w:val="00DD533D"/>
    <w:rsid w:val="00DD571C"/>
    <w:rsid w:val="00DE18C7"/>
    <w:rsid w:val="00DE1BB8"/>
    <w:rsid w:val="00DE303D"/>
    <w:rsid w:val="00DE37A3"/>
    <w:rsid w:val="00DE52AD"/>
    <w:rsid w:val="00DF0328"/>
    <w:rsid w:val="00DF5671"/>
    <w:rsid w:val="00DF71FB"/>
    <w:rsid w:val="00E015C8"/>
    <w:rsid w:val="00E0429C"/>
    <w:rsid w:val="00E06C7B"/>
    <w:rsid w:val="00E07F3E"/>
    <w:rsid w:val="00E106BF"/>
    <w:rsid w:val="00E14FDF"/>
    <w:rsid w:val="00E20A05"/>
    <w:rsid w:val="00E21E4C"/>
    <w:rsid w:val="00E264E3"/>
    <w:rsid w:val="00E26E31"/>
    <w:rsid w:val="00E3181C"/>
    <w:rsid w:val="00E36EDD"/>
    <w:rsid w:val="00E407BE"/>
    <w:rsid w:val="00E42AA6"/>
    <w:rsid w:val="00E42E04"/>
    <w:rsid w:val="00E441DD"/>
    <w:rsid w:val="00E50AAD"/>
    <w:rsid w:val="00E51079"/>
    <w:rsid w:val="00E51C4F"/>
    <w:rsid w:val="00E548A5"/>
    <w:rsid w:val="00E572E5"/>
    <w:rsid w:val="00E57E12"/>
    <w:rsid w:val="00E6168D"/>
    <w:rsid w:val="00E62A2B"/>
    <w:rsid w:val="00E62DB1"/>
    <w:rsid w:val="00E7090F"/>
    <w:rsid w:val="00E77A19"/>
    <w:rsid w:val="00E83A7C"/>
    <w:rsid w:val="00E85228"/>
    <w:rsid w:val="00E909B8"/>
    <w:rsid w:val="00E90CAF"/>
    <w:rsid w:val="00E91CA9"/>
    <w:rsid w:val="00E930E5"/>
    <w:rsid w:val="00EA2593"/>
    <w:rsid w:val="00EA4ACC"/>
    <w:rsid w:val="00EA4C21"/>
    <w:rsid w:val="00EA5ACC"/>
    <w:rsid w:val="00EA7937"/>
    <w:rsid w:val="00EB0AA2"/>
    <w:rsid w:val="00EB100E"/>
    <w:rsid w:val="00EB2F5E"/>
    <w:rsid w:val="00EB5CE4"/>
    <w:rsid w:val="00EB7E28"/>
    <w:rsid w:val="00EE0EDC"/>
    <w:rsid w:val="00EE235C"/>
    <w:rsid w:val="00EE272B"/>
    <w:rsid w:val="00EE4CDC"/>
    <w:rsid w:val="00EF2F06"/>
    <w:rsid w:val="00EF529A"/>
    <w:rsid w:val="00EF69A4"/>
    <w:rsid w:val="00EF7575"/>
    <w:rsid w:val="00F01B45"/>
    <w:rsid w:val="00F023CE"/>
    <w:rsid w:val="00F03457"/>
    <w:rsid w:val="00F04BBE"/>
    <w:rsid w:val="00F06E9D"/>
    <w:rsid w:val="00F07185"/>
    <w:rsid w:val="00F212C3"/>
    <w:rsid w:val="00F21DF2"/>
    <w:rsid w:val="00F22B42"/>
    <w:rsid w:val="00F23659"/>
    <w:rsid w:val="00F30473"/>
    <w:rsid w:val="00F3545B"/>
    <w:rsid w:val="00F425D4"/>
    <w:rsid w:val="00F4286F"/>
    <w:rsid w:val="00F46E9C"/>
    <w:rsid w:val="00F4706B"/>
    <w:rsid w:val="00F47987"/>
    <w:rsid w:val="00F56D33"/>
    <w:rsid w:val="00F715C5"/>
    <w:rsid w:val="00F7213B"/>
    <w:rsid w:val="00F72340"/>
    <w:rsid w:val="00F739DD"/>
    <w:rsid w:val="00F73AD5"/>
    <w:rsid w:val="00F7628E"/>
    <w:rsid w:val="00F76535"/>
    <w:rsid w:val="00F7673C"/>
    <w:rsid w:val="00F769F2"/>
    <w:rsid w:val="00F84646"/>
    <w:rsid w:val="00F8647F"/>
    <w:rsid w:val="00F8706B"/>
    <w:rsid w:val="00F904BC"/>
    <w:rsid w:val="00F92D00"/>
    <w:rsid w:val="00F92F09"/>
    <w:rsid w:val="00F97200"/>
    <w:rsid w:val="00F97320"/>
    <w:rsid w:val="00FA33EB"/>
    <w:rsid w:val="00FA5265"/>
    <w:rsid w:val="00FB203E"/>
    <w:rsid w:val="00FB4E1E"/>
    <w:rsid w:val="00FB5100"/>
    <w:rsid w:val="00FB5C12"/>
    <w:rsid w:val="00FC083A"/>
    <w:rsid w:val="00FC2BA4"/>
    <w:rsid w:val="00FC4794"/>
    <w:rsid w:val="00FC73DB"/>
    <w:rsid w:val="00FD01E7"/>
    <w:rsid w:val="00FD095A"/>
    <w:rsid w:val="00FD1A3B"/>
    <w:rsid w:val="00FD51DF"/>
    <w:rsid w:val="00FE33FB"/>
    <w:rsid w:val="00FE5ACC"/>
    <w:rsid w:val="00FE5B94"/>
    <w:rsid w:val="00FF0FC5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."/>
  <w:listSeparator w:val=","/>
  <w14:docId w14:val="33DFFFD5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3A5C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BoldTitleUnitCodeandName">
    <w:name w:val="(01) Bold Title (Unit Code and Name)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30PASIndividualTaskUnitCodeandTItle">
    <w:name w:val="(30) PAS Individual Task Unit Code and TItle"/>
    <w:basedOn w:val="Normal"/>
    <w:next w:val="Normal"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321PASListTask1">
    <w:name w:val="(32.1) PAS List (Task 1"/>
    <w:aliases w:val="No Categories)"/>
    <w:basedOn w:val="ListParagraph"/>
    <w:qFormat/>
    <w:rsid w:val="00702F50"/>
    <w:pPr>
      <w:numPr>
        <w:numId w:val="11"/>
      </w:numPr>
      <w:ind w:left="459" w:hanging="459"/>
      <w:jc w:val="left"/>
    </w:pPr>
    <w:rPr>
      <w:rFonts w:cs="Arial"/>
      <w:sz w:val="20"/>
    </w:rPr>
  </w:style>
  <w:style w:type="paragraph" w:customStyle="1" w:styleId="37PASAssessorDirection">
    <w:name w:val="(37) PAS Assessor Direction"/>
    <w:basedOn w:val="ListParagraph"/>
    <w:qFormat/>
    <w:rsid w:val="00702F50"/>
    <w:pPr>
      <w:ind w:left="459"/>
      <w:jc w:val="left"/>
    </w:pPr>
    <w:rPr>
      <w:rFonts w:cs="Arial"/>
      <w:i/>
      <w:iCs/>
      <w:sz w:val="20"/>
    </w:rPr>
  </w:style>
  <w:style w:type="paragraph" w:customStyle="1" w:styleId="38PASBenchmark">
    <w:name w:val="(38) PAS Benchmark"/>
    <w:basedOn w:val="Normal"/>
    <w:qFormat/>
    <w:rsid w:val="009C22FD"/>
    <w:pPr>
      <w:jc w:val="left"/>
    </w:pPr>
    <w:rPr>
      <w:rFonts w:ascii="Arial" w:hAnsi="Arial" w:cs="Arial"/>
      <w:vanish/>
      <w:color w:val="17365D" w:themeColor="text2" w:themeShade="BF"/>
      <w:sz w:val="19"/>
      <w:szCs w:val="19"/>
    </w:rPr>
  </w:style>
  <w:style w:type="paragraph" w:customStyle="1" w:styleId="39PASOutcome">
    <w:name w:val="(39) PAS Outcome"/>
    <w:basedOn w:val="Normal"/>
    <w:qFormat/>
    <w:rsid w:val="005037A0"/>
    <w:pPr>
      <w:jc w:val="center"/>
    </w:pPr>
    <w:rPr>
      <w:rFonts w:cs="Arial"/>
      <w:b/>
      <w:szCs w:val="22"/>
    </w:rPr>
  </w:style>
  <w:style w:type="paragraph" w:customStyle="1" w:styleId="02TACheckbox">
    <w:name w:val="(02) TA Checkbox"/>
    <w:basedOn w:val="Normal"/>
    <w:qFormat/>
    <w:rsid w:val="005037A0"/>
    <w:rPr>
      <w:rFonts w:ascii="Arial" w:hAnsi="Arial" w:cs="Arial"/>
      <w:sz w:val="44"/>
      <w:szCs w:val="44"/>
    </w:rPr>
  </w:style>
  <w:style w:type="paragraph" w:customStyle="1" w:styleId="322PASListTask2">
    <w:name w:val="(32.2) PAS List (Task 2"/>
    <w:aliases w:val="No categories)"/>
    <w:basedOn w:val="ListParagraph"/>
    <w:qFormat/>
    <w:rsid w:val="005037A0"/>
    <w:pPr>
      <w:numPr>
        <w:numId w:val="12"/>
      </w:numPr>
      <w:ind w:left="459" w:hanging="459"/>
      <w:jc w:val="left"/>
    </w:pPr>
    <w:rPr>
      <w:rFonts w:cs="Arial"/>
      <w:sz w:val="20"/>
    </w:rPr>
  </w:style>
  <w:style w:type="paragraph" w:customStyle="1" w:styleId="41AMGNumberingLevel1">
    <w:name w:val="(41) AMG Numbering Level 1"/>
    <w:qFormat/>
    <w:rsid w:val="004E1BC5"/>
    <w:pPr>
      <w:numPr>
        <w:numId w:val="18"/>
      </w:numPr>
    </w:pPr>
    <w:rPr>
      <w:rFonts w:ascii="Arial" w:hAnsi="Arial" w:cs="Arial"/>
      <w:sz w:val="22"/>
      <w:szCs w:val="22"/>
    </w:rPr>
  </w:style>
  <w:style w:type="paragraph" w:customStyle="1" w:styleId="20TAQuestionNumber">
    <w:name w:val="(20) TA Question Number"/>
    <w:basedOn w:val="Normal"/>
    <w:qFormat/>
    <w:rsid w:val="00E106BF"/>
    <w:pPr>
      <w:numPr>
        <w:numId w:val="7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2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3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22TAHiddenWrittenResponse">
    <w:name w:val="(22) TA Hidden Written Response"/>
    <w:link w:val="22TAHiddenWrittenResponseChar"/>
    <w:autoRedefine/>
    <w:qFormat/>
    <w:rsid w:val="00702F50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22TAHiddenWrittenResponseChar">
    <w:name w:val="(22) TA Hidden Written Response Char"/>
    <w:basedOn w:val="DefaultParagraphFont"/>
    <w:link w:val="22TAHiddenWrittenResponse"/>
    <w:rsid w:val="00702F50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331PASListTask1">
    <w:name w:val="(33.1) PAS List (Task 1"/>
    <w:aliases w:val="Category 1)"/>
    <w:basedOn w:val="ListParagraph"/>
    <w:qFormat/>
    <w:rsid w:val="005037A0"/>
    <w:pPr>
      <w:numPr>
        <w:numId w:val="22"/>
      </w:numPr>
      <w:ind w:left="601" w:hanging="601"/>
    </w:pPr>
    <w:rPr>
      <w:rFonts w:cs="Arial"/>
      <w:sz w:val="20"/>
    </w:rPr>
  </w:style>
  <w:style w:type="paragraph" w:customStyle="1" w:styleId="332PASListTask1">
    <w:name w:val="(33.2) PAS List (Task 1"/>
    <w:aliases w:val="Category 2)"/>
    <w:basedOn w:val="ListParagraph"/>
    <w:qFormat/>
    <w:rsid w:val="00FF0FC5"/>
    <w:pPr>
      <w:numPr>
        <w:numId w:val="4"/>
      </w:numPr>
      <w:ind w:left="601" w:hanging="601"/>
      <w:jc w:val="left"/>
    </w:pPr>
    <w:rPr>
      <w:rFonts w:cs="Arial"/>
      <w:sz w:val="20"/>
    </w:rPr>
  </w:style>
  <w:style w:type="paragraph" w:customStyle="1" w:styleId="23TATick">
    <w:name w:val="(23) TA Tick"/>
    <w:basedOn w:val="Normal"/>
    <w:link w:val="23TATickChar"/>
    <w:qFormat/>
    <w:rsid w:val="00621204"/>
    <w:pPr>
      <w:framePr w:hSpace="180" w:wrap="around" w:vAnchor="text" w:hAnchor="margin" w:y="36"/>
      <w:ind w:left="993" w:hanging="993"/>
      <w:jc w:val="center"/>
    </w:pPr>
    <w:rPr>
      <w:vanish/>
      <w:color w:val="17365D" w:themeColor="text2" w:themeShade="BF"/>
    </w:rPr>
  </w:style>
  <w:style w:type="paragraph" w:customStyle="1" w:styleId="24TAHiddenStepNumber">
    <w:name w:val="(24) TA Hidden Step Number"/>
    <w:basedOn w:val="Normal"/>
    <w:qFormat/>
    <w:rsid w:val="00621204"/>
    <w:pPr>
      <w:framePr w:hSpace="180" w:wrap="around" w:vAnchor="text" w:hAnchor="margin" w:y="36"/>
      <w:ind w:right="82"/>
      <w:jc w:val="center"/>
    </w:pPr>
    <w:rPr>
      <w:vanish/>
      <w:color w:val="17365D" w:themeColor="text2" w:themeShade="BF"/>
    </w:rPr>
  </w:style>
  <w:style w:type="character" w:customStyle="1" w:styleId="23TATickChar">
    <w:name w:val="(23) TA Tick Char"/>
    <w:basedOn w:val="DefaultParagraphFont"/>
    <w:link w:val="23TATick"/>
    <w:rsid w:val="00621204"/>
    <w:rPr>
      <w:rFonts w:ascii="Arial Narrow" w:hAnsi="Arial Narrow"/>
      <w:vanish/>
      <w:color w:val="17365D" w:themeColor="text2" w:themeShade="BF"/>
      <w:sz w:val="24"/>
      <w:lang w:eastAsia="en-US"/>
    </w:rPr>
  </w:style>
  <w:style w:type="paragraph" w:customStyle="1" w:styleId="29TAChooseFrom">
    <w:name w:val="(29) TA Choose From"/>
    <w:basedOn w:val="22TAHiddenWrittenResponse"/>
    <w:qFormat/>
    <w:rsid w:val="00621204"/>
    <w:pPr>
      <w:jc w:val="center"/>
    </w:pPr>
    <w:rPr>
      <w:color w:val="auto"/>
    </w:rPr>
  </w:style>
  <w:style w:type="paragraph" w:customStyle="1" w:styleId="25TAMatchNumber">
    <w:name w:val="(25) TA Match Number"/>
    <w:basedOn w:val="ListParagraph"/>
    <w:qFormat/>
    <w:rsid w:val="002D67B4"/>
    <w:pPr>
      <w:framePr w:hSpace="180" w:wrap="around" w:vAnchor="text" w:hAnchor="margin" w:y="36"/>
      <w:numPr>
        <w:numId w:val="20"/>
      </w:numPr>
      <w:ind w:left="0" w:right="82" w:firstLine="0"/>
      <w:jc w:val="center"/>
    </w:pPr>
  </w:style>
  <w:style w:type="paragraph" w:customStyle="1" w:styleId="26TAMatchLetter">
    <w:name w:val="(26) TA Match Letter"/>
    <w:basedOn w:val="ListParagraph"/>
    <w:qFormat/>
    <w:rsid w:val="002D67B4"/>
    <w:pPr>
      <w:framePr w:hSpace="180" w:wrap="around" w:vAnchor="text" w:hAnchor="margin" w:y="36"/>
      <w:numPr>
        <w:numId w:val="21"/>
      </w:numPr>
      <w:ind w:left="0" w:firstLine="0"/>
      <w:jc w:val="center"/>
    </w:pPr>
  </w:style>
  <w:style w:type="paragraph" w:customStyle="1" w:styleId="28TAHiddenFillintheblank">
    <w:name w:val="(28) TA Hidden Fill in the blank"/>
    <w:basedOn w:val="Normal"/>
    <w:qFormat/>
    <w:rsid w:val="002D67B4"/>
    <w:rPr>
      <w:vanish/>
      <w:color w:val="17365D" w:themeColor="text2" w:themeShade="BF"/>
    </w:rPr>
  </w:style>
  <w:style w:type="paragraph" w:customStyle="1" w:styleId="21TANormal">
    <w:name w:val="(21) TA Normal"/>
    <w:basedOn w:val="Normal"/>
    <w:qFormat/>
    <w:rsid w:val="002D67B4"/>
    <w:pPr>
      <w:jc w:val="left"/>
    </w:pPr>
    <w:rPr>
      <w:rFonts w:ascii="Arial" w:hAnsi="Arial"/>
      <w:b/>
    </w:rPr>
  </w:style>
  <w:style w:type="paragraph" w:customStyle="1" w:styleId="AnswerHeading">
    <w:name w:val="Answer Heading"/>
    <w:basedOn w:val="Normal"/>
    <w:qFormat/>
    <w:rsid w:val="002D67B4"/>
    <w:rPr>
      <w:rFonts w:ascii="Arial" w:hAnsi="Arial" w:cs="Arial"/>
      <w:b/>
      <w:sz w:val="22"/>
      <w:szCs w:val="22"/>
    </w:rPr>
  </w:style>
  <w:style w:type="paragraph" w:customStyle="1" w:styleId="TableHeading">
    <w:name w:val="Table Heading"/>
    <w:basedOn w:val="Normal"/>
    <w:qFormat/>
    <w:rsid w:val="002D67B4"/>
    <w:pPr>
      <w:keepNext/>
      <w:framePr w:hSpace="180" w:wrap="around" w:vAnchor="text" w:hAnchor="margin" w:y="36"/>
      <w:ind w:left="993" w:hanging="993"/>
      <w:jc w:val="center"/>
    </w:pPr>
  </w:style>
  <w:style w:type="paragraph" w:customStyle="1" w:styleId="27TAAnswerGuideVisible">
    <w:name w:val="(27) TA Answer Guide Visible"/>
    <w:basedOn w:val="24TAHiddenStepNumber"/>
    <w:qFormat/>
    <w:rsid w:val="0065692C"/>
    <w:pPr>
      <w:framePr w:wrap="around"/>
    </w:pPr>
    <w:rPr>
      <w:vanish w:val="0"/>
    </w:rPr>
  </w:style>
  <w:style w:type="paragraph" w:customStyle="1" w:styleId="31PASTaskTitle">
    <w:name w:val="(31) PAS Task Title"/>
    <w:basedOn w:val="Normal"/>
    <w:qFormat/>
    <w:rsid w:val="0065692C"/>
    <w:pPr>
      <w:jc w:val="center"/>
    </w:pPr>
    <w:rPr>
      <w:rFonts w:cs="Arial"/>
      <w:b/>
      <w:sz w:val="28"/>
      <w:szCs w:val="28"/>
    </w:rPr>
  </w:style>
  <w:style w:type="paragraph" w:customStyle="1" w:styleId="333PASListTask1">
    <w:name w:val="(33.3) PAS List (Task 1"/>
    <w:aliases w:val="Category 3)"/>
    <w:basedOn w:val="ListParagraph"/>
    <w:qFormat/>
    <w:rsid w:val="00FF0FC5"/>
    <w:pPr>
      <w:numPr>
        <w:numId w:val="8"/>
      </w:numPr>
      <w:ind w:left="601" w:hanging="601"/>
      <w:jc w:val="left"/>
    </w:pPr>
    <w:rPr>
      <w:rFonts w:cs="Arial"/>
      <w:sz w:val="20"/>
    </w:rPr>
  </w:style>
  <w:style w:type="paragraph" w:customStyle="1" w:styleId="334PASListTask1">
    <w:name w:val="(33.4) PAS List (Task 1"/>
    <w:aliases w:val="Category 4)"/>
    <w:basedOn w:val="ListParagraph"/>
    <w:qFormat/>
    <w:rsid w:val="00FF0FC5"/>
    <w:pPr>
      <w:numPr>
        <w:numId w:val="5"/>
      </w:numPr>
      <w:ind w:left="601" w:hanging="601"/>
    </w:pPr>
    <w:rPr>
      <w:rFonts w:cs="Arial"/>
      <w:sz w:val="20"/>
    </w:rPr>
  </w:style>
  <w:style w:type="paragraph" w:customStyle="1" w:styleId="330PASCategoryHeading">
    <w:name w:val="(33.0) PAS Category Heading"/>
    <w:basedOn w:val="Normal"/>
    <w:qFormat/>
    <w:rsid w:val="00FF0FC5"/>
    <w:pPr>
      <w:jc w:val="center"/>
    </w:pPr>
    <w:rPr>
      <w:rFonts w:cs="Arial"/>
      <w:b/>
      <w:sz w:val="20"/>
    </w:rPr>
  </w:style>
  <w:style w:type="paragraph" w:customStyle="1" w:styleId="335PASListTask1">
    <w:name w:val="(33.5) PAS List (Task 1"/>
    <w:aliases w:val="Category 5)"/>
    <w:basedOn w:val="ListParagraph"/>
    <w:qFormat/>
    <w:rsid w:val="00FF0FC5"/>
    <w:pPr>
      <w:numPr>
        <w:numId w:val="6"/>
      </w:numPr>
      <w:ind w:left="601" w:hanging="601"/>
    </w:pPr>
    <w:rPr>
      <w:rFonts w:cs="Arial"/>
      <w:sz w:val="20"/>
    </w:rPr>
  </w:style>
  <w:style w:type="paragraph" w:customStyle="1" w:styleId="336PASListTask1">
    <w:name w:val="(33.6) PAS List (Task 1"/>
    <w:aliases w:val="Category 6)"/>
    <w:basedOn w:val="ListParagraph"/>
    <w:qFormat/>
    <w:rsid w:val="00FF0FC5"/>
    <w:pPr>
      <w:numPr>
        <w:numId w:val="9"/>
      </w:numPr>
      <w:ind w:left="601" w:hanging="601"/>
    </w:pPr>
    <w:rPr>
      <w:rFonts w:cs="Arial"/>
      <w:sz w:val="20"/>
    </w:rPr>
  </w:style>
  <w:style w:type="paragraph" w:customStyle="1" w:styleId="337PASListTask1">
    <w:name w:val="(33.7) PAS List (Task 1"/>
    <w:aliases w:val="Category 7)"/>
    <w:basedOn w:val="ListParagraph"/>
    <w:qFormat/>
    <w:rsid w:val="00FF0FC5"/>
    <w:pPr>
      <w:numPr>
        <w:numId w:val="10"/>
      </w:numPr>
      <w:ind w:left="601" w:hanging="601"/>
    </w:pPr>
    <w:rPr>
      <w:rFonts w:cs="Arial"/>
      <w:sz w:val="20"/>
    </w:rPr>
  </w:style>
  <w:style w:type="paragraph" w:customStyle="1" w:styleId="401AMGPCElement1List">
    <w:name w:val="(40.1) AMG PC Element 1 List"/>
    <w:basedOn w:val="ListParagraph"/>
    <w:qFormat/>
    <w:rsid w:val="00FF0FC5"/>
    <w:pPr>
      <w:numPr>
        <w:numId w:val="13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2AMGPCElement2List">
    <w:name w:val="(40.2) AMG PC Element 2 List"/>
    <w:basedOn w:val="ListParagraph"/>
    <w:qFormat/>
    <w:rsid w:val="00FF0FC5"/>
    <w:pPr>
      <w:numPr>
        <w:numId w:val="14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3AMGPCElement3List">
    <w:name w:val="(40.3) AMG PC Element 3 List"/>
    <w:basedOn w:val="ListParagraph"/>
    <w:qFormat/>
    <w:rsid w:val="00FF0FC5"/>
    <w:pPr>
      <w:numPr>
        <w:numId w:val="15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4AMGPCElement4List">
    <w:name w:val="(40.4) AMG PC Element 4 List"/>
    <w:basedOn w:val="ListParagraph"/>
    <w:qFormat/>
    <w:rsid w:val="00FF0FC5"/>
    <w:pPr>
      <w:numPr>
        <w:numId w:val="16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5AMGPCElement5List">
    <w:name w:val="(40.5) AMG PC Element 5 List"/>
    <w:basedOn w:val="ListParagraph"/>
    <w:qFormat/>
    <w:rsid w:val="004E1BC5"/>
    <w:pPr>
      <w:numPr>
        <w:numId w:val="17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2AMGNumberingLevel2">
    <w:name w:val="(42) AMG Numbering Level 2"/>
    <w:qFormat/>
    <w:rsid w:val="004E1BC5"/>
    <w:pPr>
      <w:numPr>
        <w:ilvl w:val="1"/>
        <w:numId w:val="18"/>
      </w:numPr>
    </w:pPr>
    <w:rPr>
      <w:rFonts w:ascii="Arial" w:hAnsi="Arial" w:cs="Arial"/>
      <w:sz w:val="22"/>
      <w:szCs w:val="22"/>
    </w:rPr>
  </w:style>
  <w:style w:type="paragraph" w:customStyle="1" w:styleId="43AMGNumberingLevel3">
    <w:name w:val="(43) AMG Numbering Level 3"/>
    <w:qFormat/>
    <w:rsid w:val="004E1BC5"/>
    <w:pPr>
      <w:numPr>
        <w:ilvl w:val="2"/>
        <w:numId w:val="18"/>
      </w:numPr>
    </w:pPr>
    <w:rPr>
      <w:rFonts w:ascii="Arial" w:hAnsi="Arial" w:cs="Arial"/>
      <w:sz w:val="22"/>
      <w:szCs w:val="22"/>
    </w:rPr>
  </w:style>
  <w:style w:type="paragraph" w:customStyle="1" w:styleId="44AMGCommentsList">
    <w:name w:val="(44) AMG Comments List"/>
    <w:qFormat/>
    <w:rsid w:val="004E1BC5"/>
    <w:pPr>
      <w:numPr>
        <w:numId w:val="1"/>
      </w:numPr>
      <w:ind w:left="347" w:hanging="347"/>
    </w:pPr>
    <w:rPr>
      <w:rFonts w:ascii="Arial" w:hAnsi="Arial" w:cs="Arial"/>
      <w:sz w:val="22"/>
      <w:szCs w:val="22"/>
    </w:rPr>
  </w:style>
  <w:style w:type="paragraph" w:customStyle="1" w:styleId="11CSTCPLQuestionBullet">
    <w:name w:val="(11) CSTC P/L Question Bullet"/>
    <w:basedOn w:val="Normal"/>
    <w:qFormat/>
    <w:rsid w:val="00920F6C"/>
    <w:pPr>
      <w:ind w:left="360" w:hanging="360"/>
      <w:jc w:val="left"/>
    </w:pPr>
    <w:rPr>
      <w:rFonts w:ascii="Arial" w:hAnsi="Arial"/>
      <w:b/>
    </w:rPr>
  </w:style>
  <w:style w:type="paragraph" w:customStyle="1" w:styleId="7BAnswer">
    <w:name w:val="7B Answer"/>
    <w:link w:val="7BAnswerChar"/>
    <w:autoRedefine/>
    <w:qFormat/>
    <w:rsid w:val="00920F6C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920F6C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table" w:customStyle="1" w:styleId="TableGrid1">
    <w:name w:val="Table Grid1"/>
    <w:basedOn w:val="TableNormal"/>
    <w:next w:val="TableGrid"/>
    <w:uiPriority w:val="39"/>
    <w:rsid w:val="00920F6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4E206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4E206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F0177"/>
    <w:rPr>
      <w:color w:val="0000FF" w:themeColor="hyperlink"/>
      <w:u w:val="single"/>
    </w:rPr>
  </w:style>
  <w:style w:type="table" w:customStyle="1" w:styleId="TableGrid17">
    <w:name w:val="Table Grid17"/>
    <w:basedOn w:val="TableNormal"/>
    <w:next w:val="TableGrid"/>
    <w:uiPriority w:val="39"/>
    <w:rsid w:val="004A3A5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8">
    <w:name w:val="Table Grid18"/>
    <w:basedOn w:val="TableNormal"/>
    <w:next w:val="TableGrid"/>
    <w:uiPriority w:val="39"/>
    <w:rsid w:val="004A3A5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9">
    <w:name w:val="Table Grid19"/>
    <w:basedOn w:val="TableNormal"/>
    <w:next w:val="TableGrid"/>
    <w:uiPriority w:val="39"/>
    <w:rsid w:val="004A3A5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01CSTCPLHeading1">
    <w:name w:val="(01) CSTC P/L Heading 1"/>
    <w:basedOn w:val="Normal"/>
    <w:next w:val="Normal"/>
    <w:qFormat/>
    <w:rsid w:val="004A3A5C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4A3A5C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4A3A5C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4A3A5C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4A3A5C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4A3A5C"/>
    <w:pPr>
      <w:numPr>
        <w:numId w:val="3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4A3A5C"/>
    <w:pPr>
      <w:numPr>
        <w:numId w:val="3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4A3A5C"/>
    <w:pPr>
      <w:numPr>
        <w:numId w:val="3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4A3A5C"/>
    <w:pPr>
      <w:numPr>
        <w:numId w:val="3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4A3A5C"/>
    <w:pPr>
      <w:numPr>
        <w:numId w:val="35"/>
      </w:numPr>
      <w:ind w:left="1080"/>
      <w:jc w:val="left"/>
    </w:pPr>
    <w:rPr>
      <w:rFonts w:ascii="Arial" w:hAnsi="Arial"/>
    </w:rPr>
  </w:style>
  <w:style w:type="paragraph" w:customStyle="1" w:styleId="8ATickBox">
    <w:name w:val="8A Tick Box"/>
    <w:next w:val="Normal"/>
    <w:link w:val="8ATickBoxChar"/>
    <w:autoRedefine/>
    <w:qFormat/>
    <w:rsid w:val="004A3A5C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4A3A5C"/>
    <w:rPr>
      <w:rFonts w:eastAsiaTheme="minorHAnsi" w:cstheme="minorBidi"/>
      <w:noProof/>
      <w:sz w:val="24"/>
      <w:szCs w:val="22"/>
    </w:rPr>
  </w:style>
  <w:style w:type="table" w:customStyle="1" w:styleId="TableGrid4">
    <w:name w:val="Table Grid4"/>
    <w:basedOn w:val="TableNormal"/>
    <w:next w:val="TableGrid"/>
    <w:uiPriority w:val="39"/>
    <w:rsid w:val="004A3A5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39"/>
    <w:rsid w:val="004A3A5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39"/>
    <w:rsid w:val="004A3A5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TableNormal"/>
    <w:next w:val="TableGrid"/>
    <w:uiPriority w:val="39"/>
    <w:rsid w:val="004A3A5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TableNormal"/>
    <w:next w:val="TableGrid"/>
    <w:uiPriority w:val="39"/>
    <w:rsid w:val="004A3A5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9">
    <w:name w:val="Table Grid9"/>
    <w:basedOn w:val="TableNormal"/>
    <w:next w:val="TableGrid"/>
    <w:uiPriority w:val="39"/>
    <w:rsid w:val="004A3A5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0">
    <w:name w:val="Table Grid10"/>
    <w:basedOn w:val="TableNormal"/>
    <w:next w:val="TableGrid"/>
    <w:uiPriority w:val="39"/>
    <w:rsid w:val="004A3A5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next w:val="TableGrid"/>
    <w:uiPriority w:val="39"/>
    <w:rsid w:val="004A3A5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">
    <w:name w:val="Table Grid12"/>
    <w:basedOn w:val="TableNormal"/>
    <w:next w:val="TableGrid"/>
    <w:uiPriority w:val="39"/>
    <w:rsid w:val="004A3A5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3">
    <w:name w:val="Table Grid13"/>
    <w:basedOn w:val="TableNormal"/>
    <w:next w:val="TableGrid"/>
    <w:uiPriority w:val="59"/>
    <w:rsid w:val="004A3A5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">
    <w:name w:val="Table Grid21"/>
    <w:basedOn w:val="TableNormal"/>
    <w:next w:val="TableGrid"/>
    <w:uiPriority w:val="39"/>
    <w:rsid w:val="004A3A5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4">
    <w:name w:val="Table Grid14"/>
    <w:basedOn w:val="TableNormal"/>
    <w:next w:val="TableGrid"/>
    <w:uiPriority w:val="59"/>
    <w:rsid w:val="004A3A5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4A3A5C"/>
    <w:rPr>
      <w:color w:val="605E5C"/>
      <w:shd w:val="clear" w:color="auto" w:fill="E1DFDD"/>
    </w:rPr>
  </w:style>
  <w:style w:type="table" w:customStyle="1" w:styleId="TableGrid15">
    <w:name w:val="Table Grid15"/>
    <w:basedOn w:val="TableNormal"/>
    <w:next w:val="TableGrid"/>
    <w:uiPriority w:val="59"/>
    <w:rsid w:val="004A3A5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6">
    <w:name w:val="Table Grid16"/>
    <w:basedOn w:val="TableNormal"/>
    <w:next w:val="TableGrid"/>
    <w:uiPriority w:val="59"/>
    <w:rsid w:val="004A3A5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0">
    <w:name w:val="Table Grid20"/>
    <w:basedOn w:val="TableNormal"/>
    <w:next w:val="TableGrid"/>
    <w:uiPriority w:val="39"/>
    <w:rsid w:val="004A3A5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4A3A5C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footer" Target="footer3.xml"/><Relationship Id="rId3" Type="http://schemas.openxmlformats.org/officeDocument/2006/relationships/numbering" Target="numbering.xml"/><Relationship Id="rId21" Type="http://schemas.openxmlformats.org/officeDocument/2006/relationships/footer" Target="footer4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header" Target="header5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20" Type="http://schemas.openxmlformats.org/officeDocument/2006/relationships/header" Target="header7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23" Type="http://schemas.openxmlformats.org/officeDocument/2006/relationships/glossaryDocument" Target="glossary/document.xml"/><Relationship Id="rId10" Type="http://schemas.openxmlformats.org/officeDocument/2006/relationships/header" Target="header1.xml"/><Relationship Id="rId19" Type="http://schemas.openxmlformats.org/officeDocument/2006/relationships/header" Target="header6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yperlink" Target="https://www.worksafe.qld.gov.au/" TargetMode="External"/><Relationship Id="rId22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B08190B938874374A8C91A6A895A22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0CE6E8-68FD-44E0-8E36-9A0FC53883ED}"/>
      </w:docPartPr>
      <w:docPartBody>
        <w:p w:rsidR="005D3BC9" w:rsidRDefault="005D3BC9"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F71A2FFEAFB7456CB8E219CBB114C8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5246F0-4D13-48DB-A8A9-8F3C56D69DA4}"/>
      </w:docPartPr>
      <w:docPartBody>
        <w:p w:rsidR="005D3BC9" w:rsidRDefault="005D3BC9"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88D8B67CF5FE4D529AF6F7D1191F60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BB8DAD-EA6D-43EA-920D-34B105436037}"/>
      </w:docPartPr>
      <w:docPartBody>
        <w:p w:rsidR="00C86AC1" w:rsidRDefault="00C86AC1" w:rsidP="00C86AC1">
          <w:pPr>
            <w:pStyle w:val="88D8B67CF5FE4D529AF6F7D1191F60D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C819B3EF6801408EAFE5C768C59A62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CE4927-AC3E-493F-8F15-31B3C2F601E3}"/>
      </w:docPartPr>
      <w:docPartBody>
        <w:p w:rsidR="00C86AC1" w:rsidRDefault="00C86AC1" w:rsidP="00C86AC1">
          <w:pPr>
            <w:pStyle w:val="C819B3EF6801408EAFE5C768C59A6236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914C4F59E879427BAF61C3F5643CC7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B4A081-85FB-492E-9F80-B209E235FC0C}"/>
      </w:docPartPr>
      <w:docPartBody>
        <w:p w:rsidR="00C86AC1" w:rsidRDefault="00C86AC1">
          <w:r w:rsidRPr="00AD6A14">
            <w:rPr>
              <w:rStyle w:val="PlaceholderText"/>
            </w:rPr>
            <w:t>[Title]</w:t>
          </w:r>
        </w:p>
      </w:docPartBody>
    </w:docPart>
    <w:docPart>
      <w:docPartPr>
        <w:name w:val="EEDF1DD7C8F545B68B518BCDF4FE8A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17A414-3CA1-477B-BF39-C82C6FBF7DC3}"/>
      </w:docPartPr>
      <w:docPartBody>
        <w:p w:rsidR="00C86AC1" w:rsidRDefault="00C86AC1">
          <w:r w:rsidRPr="00AD6A14">
            <w:rPr>
              <w:rStyle w:val="PlaceholderText"/>
            </w:rPr>
            <w:t>[Subject]</w:t>
          </w:r>
        </w:p>
      </w:docPartBody>
    </w:docPart>
    <w:docPart>
      <w:docPartPr>
        <w:name w:val="B04D90A5C5B049EBAC8D0F3EAD6E35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AACC10-5551-4717-8928-34EE7ACFFC01}"/>
      </w:docPartPr>
      <w:docPartBody>
        <w:p w:rsidR="008F3A83" w:rsidRDefault="00181DB6" w:rsidP="00181DB6">
          <w:pPr>
            <w:pStyle w:val="B04D90A5C5B049EBAC8D0F3EAD6E359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2E37618BA45A47EB996186394A8A21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871458-695C-4A5F-B5BD-927C091B6600}"/>
      </w:docPartPr>
      <w:docPartBody>
        <w:p w:rsidR="008F3A83" w:rsidRDefault="00181DB6" w:rsidP="00181DB6">
          <w:pPr>
            <w:pStyle w:val="2E37618BA45A47EB996186394A8A21C8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651844A1133943CF8A8F5CA995E9E3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90C891-1170-4AD3-AC1C-35B3A0CCC91A}"/>
      </w:docPartPr>
      <w:docPartBody>
        <w:p w:rsidR="0004730C" w:rsidRDefault="00276B73" w:rsidP="00276B73">
          <w:pPr>
            <w:pStyle w:val="651844A1133943CF8A8F5CA995E9E381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E671437E981C4ACE85A6EA8021A0FF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F15D04-74A6-4880-801C-7B0F0B601197}"/>
      </w:docPartPr>
      <w:docPartBody>
        <w:p w:rsidR="0004730C" w:rsidRDefault="00276B73" w:rsidP="00276B73">
          <w:pPr>
            <w:pStyle w:val="E671437E981C4ACE85A6EA8021A0FF68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CF9E114F4A824FE888F2382CC1D60D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FCEEF3-337C-4687-BABC-DEAC4B165EF5}"/>
      </w:docPartPr>
      <w:docPartBody>
        <w:p w:rsidR="0004730C" w:rsidRDefault="0004730C" w:rsidP="0004730C">
          <w:pPr>
            <w:pStyle w:val="CF9E114F4A824FE888F2382CC1D60DAF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4580BE0A54BA404692508D39530E7C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6EC57B-B7CE-44A4-B96B-40C958780249}"/>
      </w:docPartPr>
      <w:docPartBody>
        <w:p w:rsidR="0004730C" w:rsidRDefault="0004730C" w:rsidP="0004730C">
          <w:pPr>
            <w:pStyle w:val="4580BE0A54BA404692508D39530E7C8D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9125D76515C542EC91B908D42725FA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B4947F-982C-429C-BC95-4E748CC18F3C}"/>
      </w:docPartPr>
      <w:docPartBody>
        <w:p w:rsidR="00BE62C6" w:rsidRDefault="00BE62C6" w:rsidP="00BE62C6">
          <w:pPr>
            <w:pStyle w:val="9125D76515C542EC91B908D42725FA80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45396CD8D7C3443AA61CA541417E9C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3F89FD0-A0E6-43B2-B5D6-0D9A6C6501F2}"/>
      </w:docPartPr>
      <w:docPartBody>
        <w:p w:rsidR="00BE62C6" w:rsidRDefault="00BE62C6" w:rsidP="00BE62C6">
          <w:pPr>
            <w:pStyle w:val="45396CD8D7C3443AA61CA541417E9C41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0378B58E81D74018B0842F840EA510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100835-2BE4-4489-A29E-F762F2AAC9DB}"/>
      </w:docPartPr>
      <w:docPartBody>
        <w:p w:rsidR="00BE62C6" w:rsidRDefault="00BE62C6" w:rsidP="00BE62C6">
          <w:pPr>
            <w:pStyle w:val="0378B58E81D74018B0842F840EA510F8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D7A9E0DA0F5044C08E85C0170F0B9E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BF398E-30B5-4313-855C-666CF8FF3693}"/>
      </w:docPartPr>
      <w:docPartBody>
        <w:p w:rsidR="00BE62C6" w:rsidRDefault="00BE62C6" w:rsidP="00BE62C6">
          <w:pPr>
            <w:pStyle w:val="D7A9E0DA0F5044C08E85C0170F0B9EDE"/>
          </w:pPr>
          <w:r w:rsidRPr="000300FA">
            <w:rPr>
              <w:rStyle w:val="PlaceholderText"/>
            </w:rPr>
            <w:t>[Title]</w:t>
          </w:r>
        </w:p>
      </w:docPartBody>
    </w:docPart>
    <w:docPart>
      <w:docPartPr>
        <w:name w:val="820BBEF4EAD84FEDA039421B08E1DE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0E3455-04A5-472B-AA6A-EE7A013197F9}"/>
      </w:docPartPr>
      <w:docPartBody>
        <w:p w:rsidR="00BE62C6" w:rsidRDefault="00BE62C6" w:rsidP="00BE62C6">
          <w:pPr>
            <w:pStyle w:val="820BBEF4EAD84FEDA039421B08E1DED0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36030"/>
    <w:rsid w:val="0004730C"/>
    <w:rsid w:val="00106BC6"/>
    <w:rsid w:val="001125F5"/>
    <w:rsid w:val="00122786"/>
    <w:rsid w:val="00152532"/>
    <w:rsid w:val="00155DCA"/>
    <w:rsid w:val="00181DB6"/>
    <w:rsid w:val="001E4222"/>
    <w:rsid w:val="001F2D33"/>
    <w:rsid w:val="00216485"/>
    <w:rsid w:val="00217293"/>
    <w:rsid w:val="00236BCA"/>
    <w:rsid w:val="00247826"/>
    <w:rsid w:val="0026412C"/>
    <w:rsid w:val="00276B73"/>
    <w:rsid w:val="002A67A7"/>
    <w:rsid w:val="0034134F"/>
    <w:rsid w:val="003D7AF8"/>
    <w:rsid w:val="00530616"/>
    <w:rsid w:val="005D3BC9"/>
    <w:rsid w:val="006206DC"/>
    <w:rsid w:val="00645E48"/>
    <w:rsid w:val="00654A91"/>
    <w:rsid w:val="006A5ED9"/>
    <w:rsid w:val="00717941"/>
    <w:rsid w:val="00776B89"/>
    <w:rsid w:val="007C130D"/>
    <w:rsid w:val="007E2E66"/>
    <w:rsid w:val="007F5DDF"/>
    <w:rsid w:val="00834F76"/>
    <w:rsid w:val="00854CEF"/>
    <w:rsid w:val="008946ED"/>
    <w:rsid w:val="008A49B9"/>
    <w:rsid w:val="008C1EB3"/>
    <w:rsid w:val="008E6DF9"/>
    <w:rsid w:val="008F3A83"/>
    <w:rsid w:val="009133ED"/>
    <w:rsid w:val="0092096F"/>
    <w:rsid w:val="009328B3"/>
    <w:rsid w:val="00955000"/>
    <w:rsid w:val="009662BC"/>
    <w:rsid w:val="0098441D"/>
    <w:rsid w:val="009A5338"/>
    <w:rsid w:val="009A7ADB"/>
    <w:rsid w:val="009B3343"/>
    <w:rsid w:val="009D1912"/>
    <w:rsid w:val="009E3970"/>
    <w:rsid w:val="00A12C05"/>
    <w:rsid w:val="00A8521E"/>
    <w:rsid w:val="00B06821"/>
    <w:rsid w:val="00B40883"/>
    <w:rsid w:val="00B4136F"/>
    <w:rsid w:val="00B4478C"/>
    <w:rsid w:val="00B50BE1"/>
    <w:rsid w:val="00B50CCC"/>
    <w:rsid w:val="00B54662"/>
    <w:rsid w:val="00B92AE2"/>
    <w:rsid w:val="00BB03B3"/>
    <w:rsid w:val="00BE62C6"/>
    <w:rsid w:val="00C1092D"/>
    <w:rsid w:val="00C10BE1"/>
    <w:rsid w:val="00C86AC1"/>
    <w:rsid w:val="00C942CC"/>
    <w:rsid w:val="00CF3EAC"/>
    <w:rsid w:val="00D1199A"/>
    <w:rsid w:val="00DC0AEB"/>
    <w:rsid w:val="00DC549C"/>
    <w:rsid w:val="00DD1CB8"/>
    <w:rsid w:val="00E04351"/>
    <w:rsid w:val="00E37314"/>
    <w:rsid w:val="00E407BE"/>
    <w:rsid w:val="00E45AA5"/>
    <w:rsid w:val="00E94F3E"/>
    <w:rsid w:val="00EA1D00"/>
    <w:rsid w:val="00EC27D2"/>
    <w:rsid w:val="00F21F00"/>
    <w:rsid w:val="00F27999"/>
    <w:rsid w:val="00F34F30"/>
    <w:rsid w:val="00F53755"/>
    <w:rsid w:val="00F7628E"/>
    <w:rsid w:val="00FA7C23"/>
    <w:rsid w:val="00FC3B9B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E62C6"/>
    <w:rPr>
      <w:color w:val="808080"/>
    </w:rPr>
  </w:style>
  <w:style w:type="paragraph" w:customStyle="1" w:styleId="AC5A789EEF6A4DD8A12933E38CED1143">
    <w:name w:val="AC5A789EEF6A4DD8A12933E38CED1143"/>
    <w:rsid w:val="00F21F00"/>
    <w:pPr>
      <w:spacing w:after="160" w:line="259" w:lineRule="auto"/>
    </w:pPr>
  </w:style>
  <w:style w:type="paragraph" w:customStyle="1" w:styleId="6B0CA132AD904D0BBBEFE510551D8FFD">
    <w:name w:val="6B0CA132AD904D0BBBEFE510551D8FFD"/>
    <w:rsid w:val="00F21F00"/>
    <w:pPr>
      <w:spacing w:after="160" w:line="259" w:lineRule="auto"/>
    </w:pPr>
  </w:style>
  <w:style w:type="paragraph" w:customStyle="1" w:styleId="88D8B67CF5FE4D529AF6F7D1191F60D3">
    <w:name w:val="88D8B67CF5FE4D529AF6F7D1191F60D3"/>
    <w:rsid w:val="00C86AC1"/>
    <w:pPr>
      <w:spacing w:after="160" w:line="259" w:lineRule="auto"/>
    </w:pPr>
  </w:style>
  <w:style w:type="paragraph" w:customStyle="1" w:styleId="C819B3EF6801408EAFE5C768C59A6236">
    <w:name w:val="C819B3EF6801408EAFE5C768C59A6236"/>
    <w:rsid w:val="00C86AC1"/>
    <w:pPr>
      <w:spacing w:after="160" w:line="259" w:lineRule="auto"/>
    </w:pPr>
  </w:style>
  <w:style w:type="paragraph" w:customStyle="1" w:styleId="B04D90A5C5B049EBAC8D0F3EAD6E3593">
    <w:name w:val="B04D90A5C5B049EBAC8D0F3EAD6E3593"/>
    <w:rsid w:val="00181DB6"/>
    <w:pPr>
      <w:spacing w:after="160" w:line="259" w:lineRule="auto"/>
    </w:pPr>
  </w:style>
  <w:style w:type="paragraph" w:customStyle="1" w:styleId="2E37618BA45A47EB996186394A8A21C8">
    <w:name w:val="2E37618BA45A47EB996186394A8A21C8"/>
    <w:rsid w:val="00181DB6"/>
    <w:pPr>
      <w:spacing w:after="160" w:line="259" w:lineRule="auto"/>
    </w:pPr>
  </w:style>
  <w:style w:type="paragraph" w:customStyle="1" w:styleId="651844A1133943CF8A8F5CA995E9E381">
    <w:name w:val="651844A1133943CF8A8F5CA995E9E381"/>
    <w:rsid w:val="00276B73"/>
    <w:pPr>
      <w:spacing w:after="160" w:line="259" w:lineRule="auto"/>
    </w:pPr>
  </w:style>
  <w:style w:type="paragraph" w:customStyle="1" w:styleId="72EB2D731E32465583F6D58AD99C2DC5">
    <w:name w:val="72EB2D731E32465583F6D58AD99C2DC5"/>
    <w:rsid w:val="00E37314"/>
    <w:pPr>
      <w:spacing w:after="160" w:line="259" w:lineRule="auto"/>
    </w:pPr>
  </w:style>
  <w:style w:type="paragraph" w:customStyle="1" w:styleId="E671437E981C4ACE85A6EA8021A0FF68">
    <w:name w:val="E671437E981C4ACE85A6EA8021A0FF68"/>
    <w:rsid w:val="00276B73"/>
    <w:pPr>
      <w:spacing w:after="160" w:line="259" w:lineRule="auto"/>
    </w:pPr>
  </w:style>
  <w:style w:type="paragraph" w:customStyle="1" w:styleId="CF9E114F4A824FE888F2382CC1D60DAF">
    <w:name w:val="CF9E114F4A824FE888F2382CC1D60DAF"/>
    <w:rsid w:val="0004730C"/>
    <w:pPr>
      <w:spacing w:after="160" w:line="259" w:lineRule="auto"/>
    </w:pPr>
    <w:rPr>
      <w:kern w:val="2"/>
      <w14:ligatures w14:val="standardContextual"/>
    </w:rPr>
  </w:style>
  <w:style w:type="paragraph" w:customStyle="1" w:styleId="4580BE0A54BA404692508D39530E7C8D">
    <w:name w:val="4580BE0A54BA404692508D39530E7C8D"/>
    <w:rsid w:val="0004730C"/>
    <w:pPr>
      <w:spacing w:after="160" w:line="259" w:lineRule="auto"/>
    </w:pPr>
    <w:rPr>
      <w:kern w:val="2"/>
      <w14:ligatures w14:val="standardContextual"/>
    </w:rPr>
  </w:style>
  <w:style w:type="paragraph" w:customStyle="1" w:styleId="9125D76515C542EC91B908D42725FA80">
    <w:name w:val="9125D76515C542EC91B908D42725FA80"/>
    <w:rsid w:val="00BE62C6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45396CD8D7C3443AA61CA541417E9C41">
    <w:name w:val="45396CD8D7C3443AA61CA541417E9C41"/>
    <w:rsid w:val="00BE62C6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0378B58E81D74018B0842F840EA510F8">
    <w:name w:val="0378B58E81D74018B0842F840EA510F8"/>
    <w:rsid w:val="00BE62C6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D7A9E0DA0F5044C08E85C0170F0B9EDE">
    <w:name w:val="D7A9E0DA0F5044C08E85C0170F0B9EDE"/>
    <w:rsid w:val="00BE62C6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820BBEF4EAD84FEDA039421B08E1DED0">
    <w:name w:val="820BBEF4EAD84FEDA039421B08E1DED0"/>
    <w:rsid w:val="00BE62C6"/>
    <w:pPr>
      <w:spacing w:after="160"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true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D88A4B-D99D-4580-B8CF-EB1DA47A6568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EA5CEF9C-B333-402A-8526-E37DD6A957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202</TotalTime>
  <Pages>24</Pages>
  <Words>3108</Words>
  <Characters>17720</Characters>
  <Application>Microsoft Office Word</Application>
  <DocSecurity>8</DocSecurity>
  <Lines>147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BSBWHS519</vt:lpstr>
    </vt:vector>
  </TitlesOfParts>
  <Company/>
  <LinksUpToDate>false</LinksUpToDate>
  <CharactersWithSpaces>20787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BSBWHS519</dc:title>
  <dc:subject>Lead the development and use of WHS risk management tools</dc:subject>
  <dc:creator>Author Name</dc:creator>
  <cp:lastModifiedBy>Jonathan Curro</cp:lastModifiedBy>
  <cp:revision>30</cp:revision>
  <cp:lastPrinted>2024-10-30T01:42:00Z</cp:lastPrinted>
  <dcterms:created xsi:type="dcterms:W3CDTF">2024-02-14T05:19:00Z</dcterms:created>
  <dcterms:modified xsi:type="dcterms:W3CDTF">2024-10-30T03:29:00Z</dcterms:modified>
  <cp:contentStatus>v1-1_02/08/2024</cp:contentStatus>
</cp:coreProperties>
</file>