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F308C" w14:textId="77777777" w:rsidR="006D6444" w:rsidRPr="004932A4" w:rsidRDefault="00546868"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14:paraId="26C61C2A" w14:textId="77777777" w:rsidR="006D6444" w:rsidRPr="004932A4" w:rsidRDefault="00546868"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14:paraId="19333EAB" w14:textId="77777777" w:rsidR="006D6444" w:rsidRDefault="006D6444" w:rsidP="006D6444">
      <w:pPr>
        <w:ind w:left="709" w:right="-24" w:hanging="709"/>
        <w:rPr>
          <w:rFonts w:ascii="Arial" w:hAnsi="Arial" w:cs="Arial"/>
          <w:sz w:val="22"/>
          <w:szCs w:val="22"/>
        </w:rPr>
      </w:pPr>
    </w:p>
    <w:p w14:paraId="5DF7DD91" w14:textId="77777777"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14:paraId="37AEEFD4"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FBED67" w14:textId="77777777"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14:paraId="43CF4735" w14:textId="77777777" w:rsidR="006D6444" w:rsidRPr="00F01505" w:rsidRDefault="006D6444" w:rsidP="00B81498">
            <w:pPr>
              <w:ind w:right="-24"/>
              <w:jc w:val="center"/>
              <w:rPr>
                <w:rFonts w:ascii="Arial" w:hAnsi="Arial" w:cs="Arial"/>
                <w:b/>
                <w:szCs w:val="24"/>
              </w:rPr>
            </w:pPr>
          </w:p>
          <w:p w14:paraId="01EB9E57" w14:textId="77777777"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261A2A"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BC69DB2" w14:textId="77777777"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D9C7761" w14:textId="77777777"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69C832D"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D61455E" w14:textId="77777777"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D337932" w14:textId="77777777" w:rsidR="006D6444" w:rsidRDefault="006D6444" w:rsidP="006D6444">
      <w:pPr>
        <w:ind w:right="-24"/>
        <w:rPr>
          <w:rFonts w:ascii="Arial" w:hAnsi="Arial" w:cs="Arial"/>
          <w:sz w:val="22"/>
          <w:szCs w:val="22"/>
        </w:rPr>
      </w:pPr>
    </w:p>
    <w:p w14:paraId="4ABD638E" w14:textId="77777777"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14:paraId="1495D1A8" w14:textId="77777777" w:rsidTr="00B81498">
        <w:tc>
          <w:tcPr>
            <w:tcW w:w="2552" w:type="dxa"/>
            <w:tcBorders>
              <w:top w:val="nil"/>
              <w:left w:val="nil"/>
              <w:bottom w:val="nil"/>
              <w:right w:val="nil"/>
            </w:tcBorders>
          </w:tcPr>
          <w:p w14:paraId="5EA12A1B" w14:textId="77777777"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D940BF" w14:textId="7C2C9E6B" w:rsidR="006D6444" w:rsidRPr="001C4084" w:rsidRDefault="00764959" w:rsidP="00B81498">
            <w:pPr>
              <w:ind w:right="-24"/>
              <w:rPr>
                <w:rFonts w:ascii="Arial" w:hAnsi="Arial" w:cs="Arial"/>
                <w:sz w:val="22"/>
                <w:szCs w:val="22"/>
              </w:rPr>
            </w:pPr>
            <w:permStart w:id="586702935" w:edGrp="everyone"/>
            <w:r>
              <w:rPr>
                <w:rFonts w:ascii="Arial" w:hAnsi="Arial" w:cs="Arial"/>
                <w:sz w:val="22"/>
                <w:szCs w:val="22"/>
              </w:rPr>
              <w:t>Rowan Morton</w:t>
            </w:r>
            <w:permEnd w:id="586702935"/>
          </w:p>
        </w:tc>
      </w:tr>
      <w:tr w:rsidR="006D6444" w:rsidRPr="00830749" w14:paraId="51291F57" w14:textId="77777777" w:rsidTr="00B81498">
        <w:tc>
          <w:tcPr>
            <w:tcW w:w="2552" w:type="dxa"/>
            <w:tcBorders>
              <w:top w:val="nil"/>
              <w:left w:val="nil"/>
              <w:bottom w:val="nil"/>
              <w:right w:val="nil"/>
            </w:tcBorders>
          </w:tcPr>
          <w:p w14:paraId="5298CD95" w14:textId="77777777" w:rsidR="006D6444" w:rsidRDefault="006D6444" w:rsidP="00B81498">
            <w:pPr>
              <w:ind w:right="-24"/>
              <w:rPr>
                <w:rFonts w:ascii="Arial" w:hAnsi="Arial" w:cs="Arial"/>
                <w:sz w:val="22"/>
                <w:szCs w:val="22"/>
              </w:rPr>
            </w:pPr>
          </w:p>
          <w:p w14:paraId="4B13A5C5" w14:textId="77777777"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4BCB4BD6" w14:textId="77777777" w:rsidR="006D6444" w:rsidRPr="001C4084" w:rsidRDefault="006D6444" w:rsidP="00B81498">
            <w:pPr>
              <w:ind w:right="-24"/>
              <w:rPr>
                <w:rFonts w:ascii="Arial" w:hAnsi="Arial" w:cs="Arial"/>
                <w:sz w:val="22"/>
                <w:szCs w:val="22"/>
              </w:rPr>
            </w:pPr>
          </w:p>
        </w:tc>
      </w:tr>
      <w:tr w:rsidR="006D6444" w:rsidRPr="00830749" w14:paraId="3B577A19" w14:textId="77777777" w:rsidTr="00B81498">
        <w:tc>
          <w:tcPr>
            <w:tcW w:w="2552" w:type="dxa"/>
            <w:tcBorders>
              <w:top w:val="nil"/>
              <w:left w:val="nil"/>
              <w:bottom w:val="nil"/>
              <w:right w:val="nil"/>
            </w:tcBorders>
          </w:tcPr>
          <w:p w14:paraId="31A43B33" w14:textId="77777777"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968380214" w:edGrp="everyone" w:displacedByCustomXml="next"/>
        <w:permStart w:id="178311492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047FF144" w14:textId="77777777"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D451C73" wp14:editId="2282E0B8">
                      <wp:extent cx="129540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324735" cy="438293"/>
                              </a:xfrm>
                              <a:prstGeom prst="rect">
                                <a:avLst/>
                              </a:prstGeom>
                              <a:noFill/>
                              <a:ln>
                                <a:noFill/>
                              </a:ln>
                            </pic:spPr>
                          </pic:pic>
                        </a:graphicData>
                      </a:graphic>
                    </wp:inline>
                  </w:drawing>
                </w:r>
              </w:p>
            </w:tc>
          </w:sdtContent>
        </w:sdt>
        <w:permEnd w:id="1968380214" w:displacedByCustomXml="prev"/>
        <w:permEnd w:id="1783114923" w:displacedByCustomXml="prev"/>
      </w:tr>
    </w:tbl>
    <w:p w14:paraId="25F3D3FF" w14:textId="77777777" w:rsidR="006D6444" w:rsidRDefault="006D6444" w:rsidP="006D6444">
      <w:pPr>
        <w:ind w:right="-24"/>
        <w:rPr>
          <w:rFonts w:ascii="Arial" w:hAnsi="Arial" w:cs="Arial"/>
          <w:sz w:val="22"/>
          <w:szCs w:val="22"/>
        </w:rPr>
      </w:pPr>
    </w:p>
    <w:p w14:paraId="161898FC"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14:paraId="473A9E75" w14:textId="77777777" w:rsidTr="00B81498">
        <w:tc>
          <w:tcPr>
            <w:tcW w:w="2552" w:type="dxa"/>
            <w:tcBorders>
              <w:top w:val="nil"/>
              <w:left w:val="nil"/>
              <w:bottom w:val="nil"/>
              <w:right w:val="nil"/>
            </w:tcBorders>
          </w:tcPr>
          <w:p w14:paraId="48B1A9A1" w14:textId="77777777"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C55429" w14:textId="77777777" w:rsidR="006D6444" w:rsidRPr="0032118C" w:rsidRDefault="006D6444" w:rsidP="00B81498">
            <w:pPr>
              <w:ind w:right="-24"/>
              <w:rPr>
                <w:rFonts w:ascii="Arial" w:hAnsi="Arial" w:cs="Arial"/>
                <w:sz w:val="22"/>
                <w:szCs w:val="22"/>
              </w:rPr>
            </w:pPr>
            <w:permStart w:id="1718827868" w:edGrp="everyone"/>
            <w:permEnd w:id="1718827868"/>
          </w:p>
        </w:tc>
      </w:tr>
      <w:tr w:rsidR="006D6444" w:rsidRPr="0032118C" w14:paraId="3BA9F4B6" w14:textId="77777777" w:rsidTr="00B81498">
        <w:tc>
          <w:tcPr>
            <w:tcW w:w="2552" w:type="dxa"/>
            <w:tcBorders>
              <w:top w:val="nil"/>
              <w:left w:val="nil"/>
              <w:bottom w:val="nil"/>
              <w:right w:val="nil"/>
            </w:tcBorders>
          </w:tcPr>
          <w:p w14:paraId="2EDDC81F" w14:textId="77777777" w:rsidR="006D6444" w:rsidRDefault="006D6444" w:rsidP="00B81498">
            <w:pPr>
              <w:ind w:right="-24"/>
              <w:rPr>
                <w:rFonts w:ascii="Arial" w:hAnsi="Arial" w:cs="Arial"/>
                <w:sz w:val="22"/>
                <w:szCs w:val="22"/>
              </w:rPr>
            </w:pPr>
          </w:p>
          <w:p w14:paraId="0D530A08" w14:textId="77777777"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45B4944C" w14:textId="77777777" w:rsidR="006D6444" w:rsidRPr="0032118C" w:rsidRDefault="006D6444" w:rsidP="00B81498">
            <w:pPr>
              <w:ind w:right="-24"/>
              <w:rPr>
                <w:rFonts w:ascii="Arial" w:hAnsi="Arial" w:cs="Arial"/>
                <w:sz w:val="22"/>
                <w:szCs w:val="22"/>
              </w:rPr>
            </w:pPr>
          </w:p>
        </w:tc>
      </w:tr>
      <w:tr w:rsidR="006D6444" w:rsidRPr="0032118C" w14:paraId="36BCD861" w14:textId="77777777" w:rsidTr="00B81498">
        <w:tc>
          <w:tcPr>
            <w:tcW w:w="2552" w:type="dxa"/>
            <w:tcBorders>
              <w:top w:val="nil"/>
              <w:left w:val="nil"/>
              <w:bottom w:val="nil"/>
              <w:right w:val="nil"/>
            </w:tcBorders>
          </w:tcPr>
          <w:p w14:paraId="021DC070" w14:textId="77777777"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6358706" w:edGrp="everyone" w:displacedByCustomXml="next"/>
        <w:permStart w:id="188920851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4A6C45C1" w14:textId="77777777"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F1F7317" wp14:editId="048F176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6358706" w:displacedByCustomXml="prev"/>
        <w:permEnd w:id="1889208516" w:displacedByCustomXml="prev"/>
      </w:tr>
    </w:tbl>
    <w:p w14:paraId="05C5D4DD" w14:textId="77777777" w:rsidR="006D6444" w:rsidRDefault="006D6444" w:rsidP="006D6444">
      <w:pPr>
        <w:ind w:right="-24"/>
        <w:rPr>
          <w:rFonts w:ascii="Arial" w:hAnsi="Arial" w:cs="Arial"/>
          <w:sz w:val="22"/>
          <w:szCs w:val="22"/>
        </w:rPr>
      </w:pPr>
    </w:p>
    <w:p w14:paraId="1183CAAD"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14:paraId="185B6267" w14:textId="77777777" w:rsidTr="00B81498">
        <w:tc>
          <w:tcPr>
            <w:tcW w:w="2552" w:type="dxa"/>
            <w:tcBorders>
              <w:top w:val="nil"/>
              <w:left w:val="nil"/>
              <w:bottom w:val="nil"/>
              <w:right w:val="nil"/>
            </w:tcBorders>
          </w:tcPr>
          <w:p w14:paraId="0802FEA8" w14:textId="77777777"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699664138" w:edGrp="everyone" w:displacedByCustomXml="next"/>
        <w:permStart w:id="796268429" w:edGrp="everyone" w:displacedByCustomXml="next"/>
        <w:sdt>
          <w:sdtPr>
            <w:rPr>
              <w:rFonts w:ascii="Arial" w:hAnsi="Arial" w:cs="Arial"/>
              <w:sz w:val="22"/>
              <w:szCs w:val="22"/>
            </w:rPr>
            <w:id w:val="-648824975"/>
            <w:placeholder>
              <w:docPart w:val="74A16342396C40FDA6F67911BE1CB09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5F02228" w14:textId="77777777" w:rsidR="006D6444" w:rsidRPr="0077428E" w:rsidRDefault="006D6444" w:rsidP="00B81498">
                <w:pPr>
                  <w:ind w:right="-24"/>
                  <w:rPr>
                    <w:rFonts w:ascii="Arial" w:hAnsi="Arial" w:cs="Arial"/>
                    <w:sz w:val="22"/>
                    <w:szCs w:val="22"/>
                  </w:rPr>
                </w:pPr>
                <w:r w:rsidRPr="00553DDB">
                  <w:rPr>
                    <w:rStyle w:val="PlaceholderText"/>
                    <w:color w:val="auto"/>
                  </w:rPr>
                  <w:t>Click here to enter a date.</w:t>
                </w:r>
              </w:p>
            </w:tc>
            <w:permEnd w:id="699664138" w:displacedByCustomXml="next"/>
          </w:sdtContent>
        </w:sdt>
        <w:permEnd w:id="796268429" w:displacedByCustomXml="prev"/>
      </w:tr>
    </w:tbl>
    <w:p w14:paraId="04DAC54A" w14:textId="77777777" w:rsidR="006D6444" w:rsidRPr="0077428E" w:rsidRDefault="006D6444" w:rsidP="006D6444">
      <w:pPr>
        <w:ind w:right="-24"/>
        <w:rPr>
          <w:rFonts w:ascii="Arial" w:hAnsi="Arial" w:cs="Arial"/>
          <w:sz w:val="22"/>
          <w:szCs w:val="22"/>
        </w:rPr>
      </w:pPr>
    </w:p>
    <w:p w14:paraId="57CF6061" w14:textId="77777777" w:rsidR="006D6444" w:rsidRDefault="006D6444" w:rsidP="006D6444">
      <w:pPr>
        <w:ind w:right="-24"/>
        <w:rPr>
          <w:rFonts w:ascii="Arial" w:hAnsi="Arial" w:cs="Arial"/>
          <w:sz w:val="22"/>
          <w:szCs w:val="22"/>
        </w:rPr>
      </w:pPr>
    </w:p>
    <w:p w14:paraId="49B1416E" w14:textId="77777777"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14:paraId="56B69BE8" w14:textId="77777777" w:rsidTr="00B81498">
        <w:trPr>
          <w:trHeight w:val="217"/>
          <w:jc w:val="center"/>
        </w:trPr>
        <w:tc>
          <w:tcPr>
            <w:tcW w:w="2528" w:type="dxa"/>
            <w:shd w:val="clear" w:color="auto" w:fill="F3F3F3"/>
            <w:vAlign w:val="center"/>
          </w:tcPr>
          <w:p w14:paraId="3027EAC9" w14:textId="77777777"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666E1FC"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3F84688"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14:paraId="797862FB" w14:textId="77777777" w:rsidTr="00B81498">
        <w:trPr>
          <w:cantSplit/>
          <w:jc w:val="center"/>
        </w:trPr>
        <w:tc>
          <w:tcPr>
            <w:tcW w:w="2528" w:type="dxa"/>
            <w:vMerge w:val="restart"/>
            <w:vAlign w:val="center"/>
          </w:tcPr>
          <w:p w14:paraId="3687FE94" w14:textId="77777777"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1A3E51CE" w14:textId="77777777" w:rsidR="006D6444" w:rsidRPr="004932A4" w:rsidRDefault="006D6444" w:rsidP="00B81498">
            <w:pPr>
              <w:ind w:right="-24"/>
              <w:jc w:val="center"/>
              <w:rPr>
                <w:rFonts w:ascii="Arial" w:hAnsi="Arial" w:cs="Arial"/>
                <w:sz w:val="22"/>
                <w:szCs w:val="22"/>
              </w:rPr>
            </w:pPr>
            <w:permStart w:id="490276647" w:edGrp="everyone"/>
            <w:permEnd w:id="490276647"/>
          </w:p>
        </w:tc>
        <w:tc>
          <w:tcPr>
            <w:tcW w:w="1272" w:type="dxa"/>
            <w:vAlign w:val="center"/>
          </w:tcPr>
          <w:p w14:paraId="63D4FDBC"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D171472"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14:paraId="1835EFCA" w14:textId="77777777" w:rsidTr="00B81498">
        <w:trPr>
          <w:cantSplit/>
          <w:trHeight w:val="454"/>
          <w:jc w:val="center"/>
        </w:trPr>
        <w:tc>
          <w:tcPr>
            <w:tcW w:w="2528" w:type="dxa"/>
            <w:vMerge/>
            <w:vAlign w:val="center"/>
          </w:tcPr>
          <w:p w14:paraId="1A7A23E8" w14:textId="77777777" w:rsidR="006D6444" w:rsidRPr="004932A4" w:rsidRDefault="006D6444" w:rsidP="00B81498">
            <w:pPr>
              <w:ind w:right="-24"/>
              <w:jc w:val="center"/>
              <w:rPr>
                <w:rFonts w:ascii="Arial" w:hAnsi="Arial" w:cs="Arial"/>
                <w:sz w:val="22"/>
                <w:szCs w:val="22"/>
              </w:rPr>
            </w:pPr>
          </w:p>
        </w:tc>
        <w:tc>
          <w:tcPr>
            <w:tcW w:w="2559" w:type="dxa"/>
            <w:vMerge/>
            <w:vAlign w:val="center"/>
          </w:tcPr>
          <w:p w14:paraId="5AC04456" w14:textId="77777777" w:rsidR="006D6444" w:rsidRPr="004932A4" w:rsidRDefault="006D6444" w:rsidP="00B81498">
            <w:pPr>
              <w:ind w:right="-24"/>
              <w:jc w:val="center"/>
              <w:rPr>
                <w:rFonts w:ascii="Arial" w:hAnsi="Arial" w:cs="Arial"/>
                <w:sz w:val="22"/>
                <w:szCs w:val="22"/>
              </w:rPr>
            </w:pPr>
          </w:p>
        </w:tc>
        <w:permStart w:id="8043133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D0A74E8" w14:textId="77777777"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80431332" w:displacedByCustomXml="prev"/>
        <w:permStart w:id="40895284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5339DB5" w14:textId="77777777"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408952847" w:displacedByCustomXml="next"/>
          </w:sdtContent>
        </w:sdt>
      </w:tr>
    </w:tbl>
    <w:p w14:paraId="683CD359" w14:textId="77777777"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14:paraId="08B765AE" w14:textId="77777777" w:rsidTr="00B81498">
        <w:tc>
          <w:tcPr>
            <w:tcW w:w="9016" w:type="dxa"/>
            <w:shd w:val="clear" w:color="auto" w:fill="D9D9D9" w:themeFill="background1" w:themeFillShade="D9"/>
          </w:tcPr>
          <w:p w14:paraId="0084FBAA" w14:textId="77777777"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14:paraId="50506DB5" w14:textId="77777777" w:rsidTr="00B81498">
        <w:trPr>
          <w:trHeight w:val="13602"/>
        </w:trPr>
        <w:tc>
          <w:tcPr>
            <w:tcW w:w="9016" w:type="dxa"/>
          </w:tcPr>
          <w:p w14:paraId="7EC46B2C" w14:textId="77777777" w:rsidR="006D6444" w:rsidRPr="00553DDB" w:rsidRDefault="006D6444" w:rsidP="00B81498">
            <w:pPr>
              <w:rPr>
                <w:rFonts w:ascii="Arial" w:hAnsi="Arial" w:cs="Arial"/>
                <w:szCs w:val="24"/>
              </w:rPr>
            </w:pPr>
            <w:permStart w:id="748373908" w:edGrp="everyone"/>
            <w:permEnd w:id="748373908"/>
          </w:p>
        </w:tc>
      </w:tr>
    </w:tbl>
    <w:p w14:paraId="388D9E9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C098E33" w14:textId="77777777"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14:paraId="05A10CB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56ABFD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71F90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A30F4F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2B4E1CC1" w14:textId="77777777" w:rsidR="00C76B5E" w:rsidRPr="00B35BD7" w:rsidRDefault="00C76B5E" w:rsidP="00C76B5E">
            <w:pPr>
              <w:jc w:val="left"/>
              <w:rPr>
                <w:rFonts w:cs="Arial"/>
                <w:b/>
                <w:sz w:val="20"/>
              </w:rPr>
            </w:pPr>
            <w:r w:rsidRPr="00B35BD7">
              <w:rPr>
                <w:rFonts w:cs="Arial"/>
                <w:b/>
                <w:sz w:val="20"/>
              </w:rPr>
              <w:t>Description of task:</w:t>
            </w:r>
          </w:p>
          <w:p w14:paraId="6EB1F1CD"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14:paraId="3B962F92" w14:textId="77777777" w:rsidR="000C457F" w:rsidRDefault="000C457F" w:rsidP="00300017">
            <w:pPr>
              <w:jc w:val="left"/>
              <w:rPr>
                <w:rFonts w:cs="Arial"/>
                <w:sz w:val="20"/>
              </w:rPr>
            </w:pPr>
          </w:p>
          <w:p w14:paraId="0BABD5AD"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D6468C4"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332542A" w14:textId="77777777" w:rsidR="00C76B5E" w:rsidRDefault="00C76B5E" w:rsidP="00C76B5E">
            <w:pPr>
              <w:jc w:val="left"/>
              <w:rPr>
                <w:rFonts w:cs="Arial"/>
                <w:b/>
                <w:sz w:val="20"/>
              </w:rPr>
            </w:pPr>
            <w:r>
              <w:rPr>
                <w:rFonts w:cs="Arial"/>
                <w:b/>
                <w:sz w:val="20"/>
              </w:rPr>
              <w:t xml:space="preserve">Resources required: </w:t>
            </w:r>
          </w:p>
          <w:p w14:paraId="5CD39E15" w14:textId="77777777"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14:paraId="29340349"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13F893" w14:textId="77777777" w:rsidR="00D95679" w:rsidRPr="00696855" w:rsidRDefault="00D95679" w:rsidP="00D95679">
            <w:pPr>
              <w:jc w:val="center"/>
              <w:rPr>
                <w:rFonts w:cs="Arial"/>
                <w:b/>
                <w:sz w:val="20"/>
              </w:rPr>
            </w:pPr>
            <w:r w:rsidRPr="00696855">
              <w:rPr>
                <w:rFonts w:cs="Arial"/>
                <w:b/>
                <w:sz w:val="20"/>
              </w:rPr>
              <w:t>Assessment of task</w:t>
            </w:r>
          </w:p>
        </w:tc>
      </w:tr>
      <w:tr w:rsidR="0021581E" w:rsidRPr="00683908" w14:paraId="4EF584FB"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4B6EBFDE"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2C371E6" w14:textId="173EB4B0" w:rsidR="0021581E" w:rsidRPr="00DE6B06" w:rsidRDefault="00764959" w:rsidP="0021581E">
            <w:pPr>
              <w:jc w:val="left"/>
              <w:rPr>
                <w:rFonts w:ascii="Arial" w:hAnsi="Arial" w:cs="Arial"/>
                <w:sz w:val="22"/>
              </w:rPr>
            </w:pPr>
            <w:permStart w:id="849377435" w:edGrp="everyone"/>
            <w:r>
              <w:rPr>
                <w:rFonts w:ascii="Arial" w:hAnsi="Arial" w:cs="Arial"/>
                <w:sz w:val="22"/>
              </w:rPr>
              <w:t>Rowan Morton</w:t>
            </w:r>
            <w:permEnd w:id="849377435"/>
          </w:p>
        </w:tc>
      </w:tr>
      <w:tr w:rsidR="0021581E" w:rsidRPr="00683908" w14:paraId="1B0827C8" w14:textId="77777777" w:rsidTr="00C76B5E">
        <w:trPr>
          <w:trHeight w:val="454"/>
        </w:trPr>
        <w:tc>
          <w:tcPr>
            <w:tcW w:w="2603" w:type="dxa"/>
            <w:tcBorders>
              <w:left w:val="single" w:sz="12" w:space="0" w:color="000000"/>
              <w:right w:val="single" w:sz="4" w:space="0" w:color="000000"/>
            </w:tcBorders>
            <w:vAlign w:val="center"/>
          </w:tcPr>
          <w:p w14:paraId="3BFB77E9"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934009C" w14:textId="1B3D3F42" w:rsidR="0021581E" w:rsidRPr="00DE6B06" w:rsidRDefault="00764959" w:rsidP="0021581E">
            <w:pPr>
              <w:jc w:val="left"/>
              <w:rPr>
                <w:rFonts w:ascii="Arial" w:hAnsi="Arial" w:cs="Arial"/>
                <w:sz w:val="22"/>
              </w:rPr>
            </w:pPr>
            <w:permStart w:id="158816495" w:edGrp="everyone"/>
            <w:r>
              <w:rPr>
                <w:rFonts w:ascii="Arial" w:hAnsi="Arial" w:cs="Arial"/>
                <w:sz w:val="22"/>
              </w:rPr>
              <w:t>Darren O’Connor</w:t>
            </w:r>
            <w:permEnd w:id="158816495"/>
          </w:p>
        </w:tc>
      </w:tr>
      <w:tr w:rsidR="0021581E" w:rsidRPr="00683908" w14:paraId="62647665" w14:textId="77777777" w:rsidTr="00C76B5E">
        <w:trPr>
          <w:trHeight w:val="454"/>
        </w:trPr>
        <w:tc>
          <w:tcPr>
            <w:tcW w:w="2603" w:type="dxa"/>
            <w:tcBorders>
              <w:left w:val="single" w:sz="12" w:space="0" w:color="000000"/>
              <w:right w:val="single" w:sz="4" w:space="0" w:color="000000"/>
            </w:tcBorders>
            <w:vAlign w:val="center"/>
          </w:tcPr>
          <w:p w14:paraId="22EAE598" w14:textId="77777777" w:rsidR="0021581E" w:rsidRDefault="0021581E" w:rsidP="0021581E">
            <w:pPr>
              <w:jc w:val="right"/>
              <w:rPr>
                <w:rFonts w:cs="Arial"/>
                <w:b/>
                <w:sz w:val="20"/>
              </w:rPr>
            </w:pPr>
            <w:r>
              <w:rPr>
                <w:rFonts w:cs="Arial"/>
                <w:b/>
                <w:sz w:val="20"/>
              </w:rPr>
              <w:t xml:space="preserve">Role of observer </w:t>
            </w:r>
          </w:p>
          <w:p w14:paraId="2876CC11" w14:textId="77777777"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07F6577" w14:textId="55FDDF06" w:rsidR="0021581E" w:rsidRPr="00DE6B06" w:rsidRDefault="00764959" w:rsidP="0021581E">
            <w:pPr>
              <w:jc w:val="left"/>
              <w:rPr>
                <w:rFonts w:ascii="Arial" w:hAnsi="Arial" w:cs="Arial"/>
                <w:sz w:val="22"/>
              </w:rPr>
            </w:pPr>
            <w:permStart w:id="1355436149" w:edGrp="everyone"/>
            <w:r>
              <w:rPr>
                <w:rFonts w:ascii="Arial" w:hAnsi="Arial" w:cs="Arial"/>
                <w:sz w:val="22"/>
              </w:rPr>
              <w:t>Project Manager – Delta Group</w:t>
            </w:r>
            <w:permEnd w:id="1355436149"/>
          </w:p>
        </w:tc>
      </w:tr>
      <w:tr w:rsidR="0021581E" w:rsidRPr="00683908" w14:paraId="7922F243" w14:textId="77777777" w:rsidTr="00C76B5E">
        <w:trPr>
          <w:trHeight w:val="454"/>
        </w:trPr>
        <w:tc>
          <w:tcPr>
            <w:tcW w:w="2603" w:type="dxa"/>
            <w:tcBorders>
              <w:left w:val="single" w:sz="12" w:space="0" w:color="000000"/>
              <w:right w:val="single" w:sz="4" w:space="0" w:color="000000"/>
            </w:tcBorders>
            <w:vAlign w:val="center"/>
          </w:tcPr>
          <w:p w14:paraId="431EFDBF" w14:textId="77777777"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6F9684C" w14:textId="6203A96A" w:rsidR="0021581E" w:rsidRPr="00DE6B06" w:rsidRDefault="00764959" w:rsidP="0021581E">
            <w:pPr>
              <w:jc w:val="left"/>
              <w:rPr>
                <w:rFonts w:ascii="Arial" w:hAnsi="Arial" w:cs="Arial"/>
                <w:sz w:val="22"/>
              </w:rPr>
            </w:pPr>
            <w:permStart w:id="896082490" w:edGrp="everyone"/>
            <w:r>
              <w:rPr>
                <w:rFonts w:ascii="Arial" w:hAnsi="Arial" w:cs="Arial"/>
                <w:sz w:val="22"/>
              </w:rPr>
              <w:t>darren.oconnor@deltagroup.com.au</w:t>
            </w:r>
            <w:permEnd w:id="896082490"/>
          </w:p>
        </w:tc>
      </w:tr>
      <w:tr w:rsidR="0021581E" w:rsidRPr="00683908" w14:paraId="259CBAAE" w14:textId="77777777" w:rsidTr="00300017">
        <w:trPr>
          <w:trHeight w:val="850"/>
        </w:trPr>
        <w:tc>
          <w:tcPr>
            <w:tcW w:w="2603" w:type="dxa"/>
            <w:tcBorders>
              <w:left w:val="single" w:sz="12" w:space="0" w:color="000000"/>
              <w:right w:val="single" w:sz="4" w:space="0" w:color="000000"/>
            </w:tcBorders>
            <w:vAlign w:val="center"/>
          </w:tcPr>
          <w:p w14:paraId="4CB4FF8E" w14:textId="77777777"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975390145"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6BCD74E" w14:textId="77777777"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0812F99" wp14:editId="44C0B2B6">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975390145" w:displacedByCustomXml="prev"/>
      </w:tr>
      <w:tr w:rsidR="0021581E" w:rsidRPr="00683908" w14:paraId="65EC87AC" w14:textId="77777777" w:rsidTr="00C76B5E">
        <w:trPr>
          <w:trHeight w:val="454"/>
        </w:trPr>
        <w:tc>
          <w:tcPr>
            <w:tcW w:w="2603" w:type="dxa"/>
            <w:tcBorders>
              <w:left w:val="single" w:sz="12" w:space="0" w:color="000000"/>
              <w:right w:val="single" w:sz="4" w:space="0" w:color="000000"/>
            </w:tcBorders>
            <w:vAlign w:val="center"/>
          </w:tcPr>
          <w:p w14:paraId="08B27BE8" w14:textId="77777777" w:rsidR="0021581E" w:rsidRPr="00696855" w:rsidRDefault="0021581E" w:rsidP="0021581E">
            <w:pPr>
              <w:jc w:val="right"/>
              <w:rPr>
                <w:rFonts w:cs="Arial"/>
                <w:b/>
                <w:sz w:val="20"/>
              </w:rPr>
            </w:pPr>
            <w:r w:rsidRPr="00696855">
              <w:rPr>
                <w:rFonts w:cs="Arial"/>
                <w:b/>
                <w:sz w:val="20"/>
              </w:rPr>
              <w:t>Date:</w:t>
            </w:r>
          </w:p>
        </w:tc>
        <w:permStart w:id="1942183407" w:edGrp="everyone" w:displacedByCustomXml="next"/>
        <w:sdt>
          <w:sdtPr>
            <w:rPr>
              <w:rFonts w:ascii="Arial" w:hAnsi="Arial" w:cs="Arial"/>
              <w:sz w:val="22"/>
              <w:szCs w:val="22"/>
            </w:rPr>
            <w:id w:val="-686058928"/>
            <w:placeholder>
              <w:docPart w:val="DB493895D9954827A408FC6C1EDE4B94"/>
            </w:placeholder>
            <w:date w:fullDate="2020-05-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2482CD4" w14:textId="7B9DEA1F" w:rsidR="0021581E" w:rsidRPr="00DE6B06" w:rsidRDefault="00546868" w:rsidP="0021581E">
                <w:pPr>
                  <w:jc w:val="left"/>
                  <w:rPr>
                    <w:rFonts w:ascii="Arial" w:hAnsi="Arial" w:cs="Arial"/>
                    <w:sz w:val="22"/>
                  </w:rPr>
                </w:pPr>
                <w:r>
                  <w:rPr>
                    <w:rFonts w:ascii="Arial" w:hAnsi="Arial" w:cs="Arial"/>
                    <w:sz w:val="22"/>
                    <w:szCs w:val="22"/>
                  </w:rPr>
                  <w:t>7/05/2020</w:t>
                </w:r>
              </w:p>
            </w:tc>
          </w:sdtContent>
        </w:sdt>
        <w:permEnd w:id="1942183407" w:displacedByCustomXml="prev"/>
      </w:tr>
      <w:tr w:rsidR="0021581E" w:rsidRPr="00683908" w14:paraId="46F825F8" w14:textId="77777777" w:rsidTr="00545C50">
        <w:tc>
          <w:tcPr>
            <w:tcW w:w="7371" w:type="dxa"/>
            <w:gridSpan w:val="2"/>
            <w:tcBorders>
              <w:left w:val="single" w:sz="12" w:space="0" w:color="000000"/>
            </w:tcBorders>
            <w:vAlign w:val="center"/>
          </w:tcPr>
          <w:p w14:paraId="3E1DB657" w14:textId="77777777"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4E8EDD1" w14:textId="77777777"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14:paraId="70B73DB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8D57A07" w14:textId="77777777"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14:paraId="28C103C8" w14:textId="77777777" w:rsidTr="008212B7">
        <w:trPr>
          <w:trHeight w:val="25"/>
        </w:trPr>
        <w:tc>
          <w:tcPr>
            <w:tcW w:w="7371" w:type="dxa"/>
            <w:gridSpan w:val="2"/>
            <w:tcBorders>
              <w:left w:val="single" w:sz="12" w:space="0" w:color="000000"/>
            </w:tcBorders>
          </w:tcPr>
          <w:p w14:paraId="40C6F017" w14:textId="77777777"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07304201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F58A22" w14:textId="38FBDF34"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073042018" w:displacedByCustomXml="prev"/>
      </w:tr>
      <w:tr w:rsidR="0021581E" w:rsidRPr="00696855" w14:paraId="17D34C27" w14:textId="77777777" w:rsidTr="008212B7">
        <w:trPr>
          <w:trHeight w:val="25"/>
        </w:trPr>
        <w:tc>
          <w:tcPr>
            <w:tcW w:w="7371" w:type="dxa"/>
            <w:gridSpan w:val="2"/>
            <w:tcBorders>
              <w:left w:val="single" w:sz="12" w:space="0" w:color="000000"/>
              <w:bottom w:val="single" w:sz="4" w:space="0" w:color="auto"/>
            </w:tcBorders>
          </w:tcPr>
          <w:p w14:paraId="0FBAE9CC" w14:textId="77777777"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837638674"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A7FE4B" w14:textId="5A6F1923"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837638674" w:displacedByCustomXml="prev"/>
      </w:tr>
      <w:tr w:rsidR="0021581E" w:rsidRPr="005E24F1" w14:paraId="1DC265D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01D43E5" w14:textId="77777777"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14:paraId="15123985" w14:textId="77777777" w:rsidTr="008D0D10">
        <w:trPr>
          <w:trHeight w:val="25"/>
        </w:trPr>
        <w:tc>
          <w:tcPr>
            <w:tcW w:w="7371" w:type="dxa"/>
            <w:gridSpan w:val="2"/>
            <w:tcBorders>
              <w:left w:val="single" w:sz="12" w:space="0" w:color="000000"/>
            </w:tcBorders>
          </w:tcPr>
          <w:p w14:paraId="45CA6F34" w14:textId="77777777"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1553559298"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190645" w14:textId="6B89D7C4"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553559298" w:displacedByCustomXml="prev"/>
      </w:tr>
      <w:tr w:rsidR="0021581E" w:rsidRPr="00696855" w14:paraId="48987953" w14:textId="77777777" w:rsidTr="008D0D10">
        <w:trPr>
          <w:trHeight w:val="25"/>
        </w:trPr>
        <w:tc>
          <w:tcPr>
            <w:tcW w:w="7371" w:type="dxa"/>
            <w:gridSpan w:val="2"/>
            <w:tcBorders>
              <w:left w:val="single" w:sz="12" w:space="0" w:color="000000"/>
            </w:tcBorders>
          </w:tcPr>
          <w:p w14:paraId="77355C7C" w14:textId="77777777"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891840850"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A0897" w14:textId="09BEB303"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91840850" w:displacedByCustomXml="prev"/>
      </w:tr>
      <w:tr w:rsidR="0021581E" w:rsidRPr="00696855" w14:paraId="62FED64F" w14:textId="77777777" w:rsidTr="008D0D10">
        <w:trPr>
          <w:trHeight w:val="25"/>
        </w:trPr>
        <w:tc>
          <w:tcPr>
            <w:tcW w:w="7371" w:type="dxa"/>
            <w:gridSpan w:val="2"/>
            <w:tcBorders>
              <w:left w:val="single" w:sz="12" w:space="0" w:color="000000"/>
            </w:tcBorders>
          </w:tcPr>
          <w:p w14:paraId="1C733148" w14:textId="77777777"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836698616"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365F9E" w14:textId="139E7B9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36698616" w:displacedByCustomXml="prev"/>
      </w:tr>
      <w:bookmarkEnd w:id="4"/>
      <w:tr w:rsidR="0021581E" w:rsidRPr="005E24F1" w14:paraId="2A88F98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5709174" w14:textId="77777777"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14:paraId="44A01D50" w14:textId="77777777" w:rsidTr="00C22586">
        <w:trPr>
          <w:trHeight w:val="25"/>
        </w:trPr>
        <w:tc>
          <w:tcPr>
            <w:tcW w:w="7371" w:type="dxa"/>
            <w:gridSpan w:val="2"/>
            <w:tcBorders>
              <w:left w:val="single" w:sz="12" w:space="0" w:color="000000"/>
            </w:tcBorders>
          </w:tcPr>
          <w:p w14:paraId="63D9FA46" w14:textId="77777777"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1338526509"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6332C9" w14:textId="134D755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338526509" w:displacedByCustomXml="prev"/>
      </w:tr>
      <w:tr w:rsidR="0021581E" w:rsidRPr="00696855" w14:paraId="5FCE9AE4" w14:textId="77777777" w:rsidTr="00C22586">
        <w:trPr>
          <w:trHeight w:val="25"/>
        </w:trPr>
        <w:tc>
          <w:tcPr>
            <w:tcW w:w="7371" w:type="dxa"/>
            <w:gridSpan w:val="2"/>
            <w:tcBorders>
              <w:left w:val="single" w:sz="12" w:space="0" w:color="000000"/>
            </w:tcBorders>
          </w:tcPr>
          <w:p w14:paraId="4D916D2A" w14:textId="77777777"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1640194670"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15BBB3" w14:textId="64F37E52"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640194670" w:displacedByCustomXml="prev"/>
      </w:tr>
      <w:tr w:rsidR="0021581E" w:rsidRPr="00696855" w14:paraId="5415A44D" w14:textId="77777777" w:rsidTr="00C22586">
        <w:trPr>
          <w:trHeight w:val="25"/>
        </w:trPr>
        <w:tc>
          <w:tcPr>
            <w:tcW w:w="7371" w:type="dxa"/>
            <w:gridSpan w:val="2"/>
            <w:tcBorders>
              <w:left w:val="single" w:sz="12" w:space="0" w:color="000000"/>
            </w:tcBorders>
          </w:tcPr>
          <w:p w14:paraId="14190701" w14:textId="77777777"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862084783"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2E739A" w14:textId="1599A6C1"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62084783" w:displacedByCustomXml="prev"/>
      </w:tr>
      <w:tr w:rsidR="0021581E" w:rsidRPr="00696855" w14:paraId="07ECDEEC" w14:textId="77777777" w:rsidTr="00C22586">
        <w:trPr>
          <w:trHeight w:val="25"/>
        </w:trPr>
        <w:tc>
          <w:tcPr>
            <w:tcW w:w="7371" w:type="dxa"/>
            <w:gridSpan w:val="2"/>
            <w:tcBorders>
              <w:left w:val="single" w:sz="12" w:space="0" w:color="000000"/>
            </w:tcBorders>
          </w:tcPr>
          <w:p w14:paraId="5D4CF124" w14:textId="77777777"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663318009"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CBE3BE" w14:textId="7C835E21"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63318009" w:displacedByCustomXml="prev"/>
      </w:tr>
      <w:tr w:rsidR="0021581E" w:rsidRPr="00696855" w14:paraId="576CDDE5" w14:textId="77777777" w:rsidTr="00B150B9">
        <w:trPr>
          <w:trHeight w:val="25"/>
        </w:trPr>
        <w:tc>
          <w:tcPr>
            <w:tcW w:w="7371" w:type="dxa"/>
            <w:gridSpan w:val="2"/>
            <w:tcBorders>
              <w:left w:val="single" w:sz="12" w:space="0" w:color="000000"/>
            </w:tcBorders>
          </w:tcPr>
          <w:p w14:paraId="2530B09E" w14:textId="77777777"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611088232"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F46FAB" w14:textId="7093D3ED"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11088232" w:displacedByCustomXml="prev"/>
      </w:tr>
      <w:tr w:rsidR="0021581E" w:rsidRPr="005E24F1" w14:paraId="6146934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896DD1" w14:textId="77777777"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14:paraId="63156DAD" w14:textId="77777777" w:rsidTr="00C803EB">
        <w:trPr>
          <w:trHeight w:val="25"/>
        </w:trPr>
        <w:tc>
          <w:tcPr>
            <w:tcW w:w="7371" w:type="dxa"/>
            <w:gridSpan w:val="2"/>
            <w:tcBorders>
              <w:left w:val="single" w:sz="12" w:space="0" w:color="000000"/>
            </w:tcBorders>
          </w:tcPr>
          <w:p w14:paraId="6B8E3A3A" w14:textId="77777777"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1197692544"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5CBEED" w14:textId="0D0EA60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197692544" w:displacedByCustomXml="prev"/>
      </w:tr>
      <w:tr w:rsidR="0021581E" w:rsidRPr="00696855" w14:paraId="473C69A6" w14:textId="77777777" w:rsidTr="00C803EB">
        <w:trPr>
          <w:trHeight w:val="25"/>
        </w:trPr>
        <w:tc>
          <w:tcPr>
            <w:tcW w:w="7371" w:type="dxa"/>
            <w:gridSpan w:val="2"/>
            <w:tcBorders>
              <w:left w:val="single" w:sz="12" w:space="0" w:color="000000"/>
            </w:tcBorders>
          </w:tcPr>
          <w:p w14:paraId="481D6F0C" w14:textId="77777777"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1648972414"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39FA19" w14:textId="4AFE3070"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648972414" w:displacedByCustomXml="prev"/>
      </w:tr>
      <w:tr w:rsidR="0021581E" w:rsidRPr="00696855" w14:paraId="66565EC3" w14:textId="77777777" w:rsidTr="00C803EB">
        <w:trPr>
          <w:trHeight w:val="25"/>
        </w:trPr>
        <w:tc>
          <w:tcPr>
            <w:tcW w:w="7371" w:type="dxa"/>
            <w:gridSpan w:val="2"/>
            <w:tcBorders>
              <w:left w:val="single" w:sz="12" w:space="0" w:color="000000"/>
            </w:tcBorders>
          </w:tcPr>
          <w:p w14:paraId="73ADD39A" w14:textId="77777777"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516948912"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9BB407" w14:textId="049FCFD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516948912" w:displacedByCustomXml="prev"/>
      </w:tr>
      <w:tr w:rsidR="0021581E" w:rsidRPr="005E24F1" w14:paraId="7870AFF2"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A7E402D" w14:textId="77777777"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14:paraId="5DC59785" w14:textId="77777777" w:rsidTr="00224B18">
        <w:trPr>
          <w:trHeight w:val="25"/>
        </w:trPr>
        <w:tc>
          <w:tcPr>
            <w:tcW w:w="7371" w:type="dxa"/>
            <w:gridSpan w:val="2"/>
            <w:tcBorders>
              <w:left w:val="single" w:sz="12" w:space="0" w:color="000000"/>
            </w:tcBorders>
          </w:tcPr>
          <w:p w14:paraId="161AE08F" w14:textId="77777777"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354616797"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259B5A" w14:textId="6890498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354616797" w:displacedByCustomXml="prev"/>
      </w:tr>
      <w:tr w:rsidR="0021581E" w:rsidRPr="00AF28A2" w14:paraId="0788E95D" w14:textId="77777777" w:rsidTr="00224B18">
        <w:trPr>
          <w:trHeight w:val="25"/>
        </w:trPr>
        <w:tc>
          <w:tcPr>
            <w:tcW w:w="7371" w:type="dxa"/>
            <w:gridSpan w:val="2"/>
            <w:tcBorders>
              <w:left w:val="single" w:sz="12" w:space="0" w:color="000000"/>
            </w:tcBorders>
          </w:tcPr>
          <w:p w14:paraId="0052C2A1" w14:textId="77777777"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1877296021"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0150E4" w14:textId="7D0FC5C7"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877296021" w:displacedByCustomXml="prev"/>
      </w:tr>
      <w:tr w:rsidR="0021581E" w:rsidRPr="00AF28A2" w14:paraId="5238A733" w14:textId="77777777" w:rsidTr="00224B18">
        <w:trPr>
          <w:trHeight w:val="25"/>
        </w:trPr>
        <w:tc>
          <w:tcPr>
            <w:tcW w:w="7371" w:type="dxa"/>
            <w:gridSpan w:val="2"/>
            <w:tcBorders>
              <w:left w:val="single" w:sz="12" w:space="0" w:color="000000"/>
            </w:tcBorders>
          </w:tcPr>
          <w:p w14:paraId="2A6D4EEB" w14:textId="77777777"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686625707"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796586" w14:textId="5C344BA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86625707" w:displacedByCustomXml="prev"/>
      </w:tr>
      <w:tr w:rsidR="0021581E" w:rsidRPr="00683908" w14:paraId="7679F32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27325B1" w14:textId="3E30468F"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0593761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64959">
                  <w:rPr>
                    <w:rFonts w:ascii="Arial" w:hAnsi="Arial" w:cs="Arial"/>
                    <w:sz w:val="44"/>
                    <w:szCs w:val="44"/>
                  </w:rPr>
                  <w:sym w:font="Wingdings" w:char="F0FE"/>
                </w:r>
              </w:sdtContent>
            </w:sdt>
            <w:r w:rsidRPr="001D07E7">
              <w:rPr>
                <w:rFonts w:cs="Arial"/>
                <w:b/>
                <w:szCs w:val="22"/>
              </w:rPr>
              <w:t xml:space="preserve"> </w:t>
            </w:r>
            <w:permEnd w:id="1105937610"/>
            <w:r w:rsidRPr="001D07E7">
              <w:rPr>
                <w:rFonts w:cs="Arial"/>
                <w:b/>
                <w:szCs w:val="22"/>
              </w:rPr>
              <w:t xml:space="preserve">Satisfactory    </w:t>
            </w:r>
            <w:permStart w:id="103219614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2196141"/>
            <w:r w:rsidRPr="00993DFF">
              <w:rPr>
                <w:rFonts w:cs="Arial"/>
                <w:b/>
                <w:sz w:val="36"/>
                <w:szCs w:val="36"/>
              </w:rPr>
              <w:t xml:space="preserve"> </w:t>
            </w:r>
            <w:r w:rsidRPr="001D07E7">
              <w:rPr>
                <w:rFonts w:cs="Arial"/>
                <w:b/>
                <w:szCs w:val="22"/>
              </w:rPr>
              <w:t>Not Satisfactory</w:t>
            </w:r>
          </w:p>
        </w:tc>
      </w:tr>
    </w:tbl>
    <w:p w14:paraId="3F722909"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14:paraId="3BF4AD5C" w14:textId="77777777" w:rsidTr="00B81498">
        <w:tc>
          <w:tcPr>
            <w:tcW w:w="9057" w:type="dxa"/>
            <w:shd w:val="clear" w:color="auto" w:fill="D9D9D9" w:themeFill="background1" w:themeFillShade="D9"/>
          </w:tcPr>
          <w:p w14:paraId="199D2081" w14:textId="77777777"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14:paraId="318BAADC" w14:textId="77777777" w:rsidTr="0021581E">
        <w:trPr>
          <w:trHeight w:val="7770"/>
        </w:trPr>
        <w:tc>
          <w:tcPr>
            <w:tcW w:w="9057" w:type="dxa"/>
          </w:tcPr>
          <w:p w14:paraId="34AB7A9D" w14:textId="77777777" w:rsidR="0021581E" w:rsidRPr="00553DDB" w:rsidRDefault="0021581E" w:rsidP="00B81498">
            <w:pPr>
              <w:rPr>
                <w:rFonts w:ascii="Arial" w:hAnsi="Arial" w:cs="Arial"/>
                <w:szCs w:val="24"/>
              </w:rPr>
            </w:pPr>
            <w:permStart w:id="1813055530" w:edGrp="everyone"/>
            <w:permEnd w:id="1813055530"/>
          </w:p>
        </w:tc>
      </w:tr>
    </w:tbl>
    <w:p w14:paraId="56267AE2" w14:textId="77777777" w:rsidR="002A35D4" w:rsidRDefault="002A35D4" w:rsidP="0021581E"/>
    <w:sectPr w:rsidR="002A35D4" w:rsidSect="002158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0A89B" w14:textId="77777777" w:rsidR="00053C0E" w:rsidRDefault="00053C0E" w:rsidP="00A67754">
      <w:r>
        <w:separator/>
      </w:r>
    </w:p>
  </w:endnote>
  <w:endnote w:type="continuationSeparator" w:id="0">
    <w:p w14:paraId="4E5111FD" w14:textId="77777777" w:rsidR="00053C0E" w:rsidRDefault="00053C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07125" w14:textId="77777777" w:rsidR="00606566" w:rsidRPr="00830749" w:rsidRDefault="00606566" w:rsidP="00606566">
    <w:pPr>
      <w:pBdr>
        <w:top w:val="single" w:sz="4" w:space="1" w:color="auto"/>
      </w:pBdr>
      <w:rPr>
        <w:rFonts w:ascii="Arial" w:hAnsi="Arial" w:cs="Arial"/>
        <w:b/>
        <w:sz w:val="16"/>
        <w:szCs w:val="16"/>
      </w:rPr>
    </w:pPr>
  </w:p>
  <w:p w14:paraId="0D7180AC" w14:textId="298089A7" w:rsidR="00606566" w:rsidRDefault="00546868"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859C1">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Pr>
            <w:rFonts w:ascii="Arial" w:hAnsi="Arial" w:cs="Arial"/>
            <w:b/>
            <w:bCs/>
            <w:noProof/>
            <w:sz w:val="16"/>
            <w:szCs w:val="16"/>
          </w:rPr>
          <w:t>5</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0BA49" w14:textId="77777777" w:rsidR="00ED685B" w:rsidRPr="00830749" w:rsidRDefault="00ED685B" w:rsidP="00830749">
    <w:pPr>
      <w:pBdr>
        <w:top w:val="single" w:sz="4" w:space="1" w:color="auto"/>
      </w:pBdr>
      <w:rPr>
        <w:rFonts w:ascii="Arial" w:hAnsi="Arial" w:cs="Arial"/>
        <w:b/>
        <w:sz w:val="16"/>
        <w:szCs w:val="16"/>
      </w:rPr>
    </w:pPr>
  </w:p>
  <w:p w14:paraId="338747D4" w14:textId="6991E1CA"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686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8848BE" w14:textId="77777777" w:rsidR="00053C0E" w:rsidRDefault="00053C0E" w:rsidP="00A67754">
      <w:r>
        <w:separator/>
      </w:r>
    </w:p>
  </w:footnote>
  <w:footnote w:type="continuationSeparator" w:id="0">
    <w:p w14:paraId="530495D1" w14:textId="77777777" w:rsidR="00053C0E" w:rsidRDefault="00053C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49FE9" w14:textId="77777777"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7E976F81"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41C5F" w14:textId="77777777"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0CD13FE2"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3C0E"/>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4686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59"/>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5A64"/>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5936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7F032E"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7F032E"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7F032E"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7F032E"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2B0E9F"/>
    <w:rsid w:val="0037259B"/>
    <w:rsid w:val="003D7AF8"/>
    <w:rsid w:val="00530616"/>
    <w:rsid w:val="005D3BC9"/>
    <w:rsid w:val="006206DC"/>
    <w:rsid w:val="00645E48"/>
    <w:rsid w:val="006A5ED9"/>
    <w:rsid w:val="007C130D"/>
    <w:rsid w:val="007E2E66"/>
    <w:rsid w:val="007F032E"/>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173834A6-571E-4D6A-BBD2-DEBBAA290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5</Pages>
  <Words>611</Words>
  <Characters>3483</Characters>
  <Application>Microsoft Office Word</Application>
  <DocSecurity>12</DocSecurity>
  <Lines>29</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rowan morton</cp:lastModifiedBy>
  <cp:revision>2</cp:revision>
  <cp:lastPrinted>2014-09-18T04:01:00Z</cp:lastPrinted>
  <dcterms:created xsi:type="dcterms:W3CDTF">2020-05-31T01:53:00Z</dcterms:created>
  <dcterms:modified xsi:type="dcterms:W3CDTF">2020-05-31T01:53:00Z</dcterms:modified>
  <cp:contentStatus>v1-0_22/10/2018</cp:contentStatus>
</cp:coreProperties>
</file>