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6685FEB6" w:rsidR="00677444" w:rsidRPr="004932A4" w:rsidRDefault="00AB321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13FCCC6" w:rsidR="004C3241" w:rsidRDefault="00AB321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066008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RIICOM301E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Communicate information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proofErr w:type="gramStart"/>
      <w:r w:rsidR="005B7523" w:rsidRPr="00C15CA8">
        <w:rPr>
          <w:rFonts w:ascii="Arial" w:hAnsi="Arial" w:cs="Arial"/>
          <w:sz w:val="18"/>
          <w:szCs w:val="18"/>
        </w:rPr>
        <w:t>valid</w:t>
      </w:r>
      <w:proofErr w:type="gramEnd"/>
      <w:r w:rsidR="005B7523" w:rsidRPr="00C15CA8">
        <w:rPr>
          <w:rFonts w:ascii="Arial" w:hAnsi="Arial" w:cs="Arial"/>
          <w:sz w:val="18"/>
          <w:szCs w:val="18"/>
        </w:rPr>
        <w:t xml:space="preserve">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001293BB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BF25F8" w:rsidRPr="007956AF" w14:paraId="56285FEF" w14:textId="77777777" w:rsidTr="00DC1ABB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A1AF0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A85741" w14:textId="77777777" w:rsidR="00BF25F8" w:rsidRPr="00F540A5" w:rsidRDefault="00BF25F8" w:rsidP="00DC1ABB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23458847" w:edGrp="everyone"/>
            <w:permEnd w:id="423458847"/>
          </w:p>
        </w:tc>
      </w:tr>
      <w:tr w:rsidR="00BF25F8" w:rsidRPr="007956AF" w14:paraId="207BD6BB" w14:textId="77777777" w:rsidTr="00DC1ABB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52F76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62321053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AA154" w14:textId="77777777" w:rsidR="00BF25F8" w:rsidRPr="00C15CA8" w:rsidRDefault="00BF25F8" w:rsidP="00DC1ABB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4583A391" wp14:editId="6626BD0D">
                      <wp:extent cx="4028536" cy="431800"/>
                      <wp:effectExtent l="0" t="0" r="0" b="6350"/>
                      <wp:docPr id="9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32236" cy="432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623210530"/>
          </w:p>
        </w:tc>
      </w:tr>
    </w:tbl>
    <w:p w14:paraId="49E974C9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BF25F8" w:rsidRPr="004C3241" w14:paraId="4C025924" w14:textId="77777777" w:rsidTr="00DC1A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C322D58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BF25F8" w:rsidRPr="004C3241" w14:paraId="789C9881" w14:textId="77777777" w:rsidTr="00DC1A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2A18F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Pr="00EA4901">
              <w:rPr>
                <w:rFonts w:ascii="Arial" w:hAnsi="Arial" w:cs="Arial"/>
                <w:sz w:val="20"/>
              </w:rPr>
              <w:t xml:space="preserve"> </w:t>
            </w:r>
            <w:r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A93777D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BF25F8" w:rsidRPr="004C3241" w14:paraId="118C1641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65BBC2A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384E9B95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B37494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F25F8" w:rsidRPr="004C3241" w14:paraId="70A7AB2A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6FD7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55BB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5455729A4124D58819B1B9FD22503B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440040723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440040723"/>
              </w:sdtContent>
            </w:sdt>
          </w:p>
        </w:tc>
        <w:permStart w:id="2021000091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8C6E3D7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21000091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294673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1F8114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2946731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17A9A18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4E5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F1130A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C51F9FB17F6C45B191F1F6D4E902C9C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236532645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36532645"/>
              </w:sdtContent>
            </w:sdt>
          </w:p>
        </w:tc>
        <w:permStart w:id="7150089" w:edGrp="everyone"/>
        <w:tc>
          <w:tcPr>
            <w:tcW w:w="2095" w:type="dxa"/>
            <w:vAlign w:val="center"/>
          </w:tcPr>
          <w:p w14:paraId="0A74249A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5008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88652394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24ACE3BD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52394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201D46A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A77A88" w14:textId="3C0A20BC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2E8DDF6F2D84F6EADD994E269F3746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RIICOM301E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14AB37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675CEDE0155A4DAE8BC7F56CA4AF871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896471101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6471101"/>
              </w:sdtContent>
            </w:sdt>
          </w:p>
        </w:tc>
        <w:permStart w:id="12199617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40F947D4" w14:textId="77777777" w:rsidR="00BF25F8" w:rsidRPr="004C3241" w:rsidRDefault="00BF25F8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219961756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903261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456AC1" w14:textId="77777777" w:rsidR="00BF25F8" w:rsidRPr="004C3241" w:rsidRDefault="00BF25F8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90326119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1E2D4F83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BF25F8" w:rsidRPr="004C3241" w14:paraId="5D00EFEB" w14:textId="77777777" w:rsidTr="00DC1A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50274F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7531304" w:edGrp="everyone"/>
      <w:tr w:rsidR="00BF25F8" w:rsidRPr="004C3241" w14:paraId="1780E4BB" w14:textId="77777777" w:rsidTr="00DC1A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00EBA2" w14:textId="77777777" w:rsidR="00BF25F8" w:rsidRPr="00D26D47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7531304"/>
            <w:r w:rsidRPr="00D26D47">
              <w:rPr>
                <w:rFonts w:ascii="Arial" w:hAnsi="Arial" w:cs="Arial"/>
                <w:sz w:val="20"/>
              </w:rPr>
              <w:t xml:space="preserve"> </w:t>
            </w:r>
            <w:r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45153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5C507D" w14:textId="77777777" w:rsidR="00BF25F8" w:rsidRPr="00D26D47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451533"/>
            <w:r w:rsidRPr="00D26D47">
              <w:rPr>
                <w:rFonts w:ascii="Arial" w:hAnsi="Arial" w:cs="Arial"/>
                <w:sz w:val="20"/>
              </w:rPr>
              <w:t xml:space="preserve"> </w:t>
            </w:r>
            <w:r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277770120" w:edGrp="everyone"/>
          <w:p w14:paraId="3E888C73" w14:textId="57F36734" w:rsidR="00BF25F8" w:rsidRPr="00D26D47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77770120"/>
            <w:r w:rsidRPr="00D26D4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Emails to supervisor (2X)</w:t>
            </w:r>
          </w:p>
        </w:tc>
      </w:tr>
    </w:tbl>
    <w:p w14:paraId="46D3A250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5378"/>
      </w:tblGrid>
      <w:tr w:rsidR="00BF25F8" w:rsidRPr="004C3241" w14:paraId="107F6F3A" w14:textId="77777777" w:rsidTr="00DC1ABB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6C2B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6980CF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permStart w:id="849755040" w:edGrp="everyone"/>
            <w:permEnd w:id="849755040"/>
          </w:p>
        </w:tc>
      </w:tr>
      <w:tr w:rsidR="00BF25F8" w:rsidRPr="004C3241" w14:paraId="408B9298" w14:textId="77777777" w:rsidTr="00DC1ABB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DAB860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372790671" w:edGrp="everyone"/>
        <w:permStart w:id="19058628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DFE61B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772F9195" wp14:editId="76F0F69D">
                      <wp:extent cx="3278038" cy="431792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7103" cy="4356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72790671"/>
            <w:permEnd w:id="19058628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07550AA" w:rsidR="00C76B5E" w:rsidRPr="004932A4" w:rsidRDefault="00AB321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9B966E1" w:rsidR="00C76B5E" w:rsidRDefault="00AB321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75412995" w:edGrp="everyone"/>
            <w:permEnd w:id="37541299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1D0874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1D0874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1D0874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1D0874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1D0874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1D0874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1D0874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1D0874">
              <w:rPr>
                <w:rFonts w:ascii="Arial" w:hAnsi="Arial" w:cs="Arial"/>
                <w:sz w:val="20"/>
              </w:rPr>
              <w:t>your</w:t>
            </w:r>
            <w:r w:rsidR="00BE2234" w:rsidRPr="001D0874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1D0874" w:rsidRDefault="00BE2234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It is anticipated that you should complete this assessment within two (2) hours, but additional time may be allowed upon negotiation with the Assessor.</w:t>
            </w:r>
          </w:p>
          <w:p w14:paraId="15975E44" w14:textId="1E5AFB10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1D0874">
              <w:rPr>
                <w:rFonts w:ascii="Arial" w:hAnsi="Arial" w:cs="Arial"/>
                <w:sz w:val="20"/>
              </w:rPr>
              <w:t>correctly</w:t>
            </w:r>
            <w:r w:rsidRPr="001D0874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1D0874" w:rsidRDefault="00BE2234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1D0874" w:rsidRDefault="00994CC6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A</w:t>
            </w:r>
            <w:r w:rsidR="002D0927" w:rsidRPr="001D0874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1D0874">
              <w:rPr>
                <w:rFonts w:ascii="Arial" w:hAnsi="Arial" w:cs="Arial"/>
                <w:sz w:val="20"/>
              </w:rPr>
              <w:t>not answered satisfactorily</w:t>
            </w:r>
            <w:r w:rsidR="002D0927" w:rsidRPr="001D0874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1D0874" w:rsidRDefault="00994CC6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12E5F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FT001 and Assessor Comments)</w:t>
            </w:r>
          </w:p>
          <w:p w14:paraId="0306E30C" w14:textId="56F32E3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F7F7E" w:rsidRPr="00BA4D9F" w14:paraId="5EC95FB3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142482" w14:textId="77777777" w:rsidR="001F7F7E" w:rsidRPr="00750D30" w:rsidRDefault="001F7F7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F7F7E" w:rsidRPr="00BA4D9F" w14:paraId="121FC375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93303" w14:textId="77777777" w:rsidR="001F7F7E" w:rsidRPr="00DE303D" w:rsidRDefault="001F7F7E" w:rsidP="00DC1A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4D6E3E3" w14:textId="77777777" w:rsidR="001F7F7E" w:rsidRPr="00DE303D" w:rsidRDefault="001F7F7E" w:rsidP="001F7F7E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2F16796" w14:textId="77777777" w:rsidR="001F7F7E" w:rsidRPr="00750D30" w:rsidRDefault="001F7F7E" w:rsidP="001F7F7E">
            <w:pPr>
              <w:numPr>
                <w:ilvl w:val="0"/>
                <w:numId w:val="24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F7F7E" w:rsidRPr="00BA4D9F" w14:paraId="1B8F479A" w14:textId="77777777" w:rsidTr="00DC1AB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79A0A70" w14:textId="77777777" w:rsidR="001F7F7E" w:rsidRPr="006614E5" w:rsidRDefault="001F7F7E" w:rsidP="00DC1ABB">
            <w:pPr>
              <w:rPr>
                <w:rFonts w:ascii="Arial" w:hAnsi="Arial" w:cs="Arial"/>
                <w:bCs/>
                <w:szCs w:val="24"/>
              </w:rPr>
            </w:pPr>
            <w:permStart w:id="555447457" w:edGrp="everyone"/>
            <w:permEnd w:id="555447457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429586A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" w:name="_Ref94861761"/>
      <w:bookmarkEnd w:id="0"/>
      <w:r>
        <w:lastRenderedPageBreak/>
        <w:t>Which of the following should be considered when planning and preparing to communicate information? Tick all that apply.</w:t>
      </w:r>
      <w:bookmarkEnd w:id="2"/>
    </w:p>
    <w:p w14:paraId="0131BE17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EDF5E4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563B3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29A18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70F5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17758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834449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56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775821"/>
          </w:p>
        </w:tc>
      </w:tr>
      <w:tr w:rsidR="0074046B" w14:paraId="169FA43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1187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599547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A5E7" w14:textId="7F8A8531" w:rsidR="0074046B" w:rsidRPr="00A66205" w:rsidRDefault="0074046B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9861612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A66205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A8"/>
                </w:r>
              </w:sdtContent>
            </w:sdt>
            <w:permEnd w:id="120599547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07C9D" w14:textId="77777777" w:rsidR="0074046B" w:rsidRDefault="0074046B" w:rsidP="0074046B">
            <w:pPr>
              <w:jc w:val="center"/>
            </w:pPr>
            <w:r>
              <w:t>Your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969E0" w14:textId="77777777" w:rsidR="0074046B" w:rsidRDefault="0074046B" w:rsidP="0074046B">
            <w:pPr>
              <w:ind w:left="993" w:hanging="993"/>
            </w:pPr>
          </w:p>
        </w:tc>
      </w:tr>
      <w:tr w:rsidR="0074046B" w14:paraId="7C06A3F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BDD2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84042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D3DE" w14:textId="2989DB17" w:rsidR="0074046B" w:rsidRPr="00A66205" w:rsidRDefault="0074046B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8514581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A66205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A8"/>
                </w:r>
              </w:sdtContent>
            </w:sdt>
            <w:permEnd w:id="1784042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2AAD0" w14:textId="77777777" w:rsidR="0074046B" w:rsidRDefault="0074046B" w:rsidP="0074046B">
            <w:pPr>
              <w:jc w:val="center"/>
            </w:pPr>
            <w:r>
              <w:t>Potential barriers to communicating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FCC1E" w14:textId="77777777" w:rsidR="0074046B" w:rsidRDefault="0074046B" w:rsidP="0074046B">
            <w:pPr>
              <w:ind w:left="993" w:hanging="993"/>
            </w:pPr>
          </w:p>
        </w:tc>
      </w:tr>
      <w:tr w:rsidR="0074046B" w14:paraId="781CA2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CC36E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557143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3555" w14:textId="43BE553D" w:rsidR="0074046B" w:rsidRPr="00A66205" w:rsidRDefault="0074046B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11062342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A66205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A8"/>
                </w:r>
              </w:sdtContent>
            </w:sdt>
            <w:permEnd w:id="7557143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5ED4CB" w14:textId="77777777" w:rsidR="0074046B" w:rsidRDefault="0074046B" w:rsidP="0074046B">
            <w:pPr>
              <w:jc w:val="center"/>
            </w:pPr>
            <w:r>
              <w:t>Means of communication available to share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16648F" w14:textId="77777777" w:rsidR="0074046B" w:rsidRDefault="0074046B" w:rsidP="0074046B">
            <w:pPr>
              <w:ind w:left="993" w:hanging="993"/>
            </w:pPr>
          </w:p>
        </w:tc>
      </w:tr>
      <w:tr w:rsidR="0074046B" w14:paraId="392B9CB4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9DA2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90189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0E92" w14:textId="242DB976" w:rsidR="0074046B" w:rsidRPr="00A66205" w:rsidRDefault="0074046B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3881007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66205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A8"/>
                </w:r>
              </w:sdtContent>
            </w:sdt>
            <w:permEnd w:id="890189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2A905" w14:textId="77777777" w:rsidR="0074046B" w:rsidRDefault="0074046B" w:rsidP="0074046B">
            <w:pPr>
              <w:jc w:val="center"/>
            </w:pPr>
            <w:r>
              <w:t>What needs to be communicated (</w:t>
            </w:r>
            <w:proofErr w:type="gramStart"/>
            <w:r>
              <w:t>i.e.</w:t>
            </w:r>
            <w:proofErr w:type="gramEnd"/>
            <w:r>
              <w:t xml:space="preserve"> context)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ADE36" w14:textId="77777777" w:rsidR="0074046B" w:rsidRDefault="0074046B" w:rsidP="0074046B">
            <w:pPr>
              <w:ind w:left="993" w:hanging="993"/>
            </w:pPr>
          </w:p>
        </w:tc>
      </w:tr>
      <w:tr w:rsidR="0074046B" w14:paraId="406D63C6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76C1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861021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D15" w14:textId="68194018" w:rsidR="0074046B" w:rsidRPr="00A66205" w:rsidRDefault="0074046B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8340622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A66205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A8"/>
                </w:r>
              </w:sdtContent>
            </w:sdt>
            <w:permEnd w:id="11861021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78714" w14:textId="77777777" w:rsidR="0074046B" w:rsidRDefault="0074046B" w:rsidP="0074046B">
            <w:pPr>
              <w:jc w:val="center"/>
            </w:pPr>
            <w:r>
              <w:t>Achieving effective listening and audience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5EC0C" w14:textId="77777777" w:rsidR="0074046B" w:rsidRDefault="0074046B" w:rsidP="0074046B">
            <w:pPr>
              <w:ind w:left="993" w:hanging="993"/>
            </w:pPr>
          </w:p>
        </w:tc>
      </w:tr>
    </w:tbl>
    <w:p w14:paraId="3F996D7C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C09FD9E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265392DB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" w:name="_Ref409525321"/>
      <w:bookmarkStart w:id="4" w:name="_Ref10198502"/>
      <w:r w:rsidRPr="00B52E6D">
        <w:t>What is the importance of knowing and understanding site policies and procedures</w:t>
      </w:r>
      <w:r>
        <w:t xml:space="preserve"> with regards to communication? Tick your response</w:t>
      </w:r>
      <w:bookmarkEnd w:id="3"/>
      <w:r>
        <w:t>.</w:t>
      </w:r>
      <w:bookmarkEnd w:id="4"/>
    </w:p>
    <w:p w14:paraId="6F35AA2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76FB025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DAF1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43C5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4C784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1879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AE1F7F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559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1879192"/>
          </w:p>
        </w:tc>
      </w:tr>
      <w:tr w:rsidR="0074046B" w14:paraId="666409A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6583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92171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0DAE" w14:textId="7F3A37FF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852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6620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92171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D86CF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 xml:space="preserve">Because </w:t>
            </w:r>
            <w:r>
              <w:rPr>
                <w:rFonts w:cs="Arial"/>
                <w:szCs w:val="22"/>
              </w:rPr>
              <w:t>site policies and procedures are found in the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96852" w14:textId="77777777" w:rsidR="0074046B" w:rsidRDefault="0074046B" w:rsidP="0074046B">
            <w:pPr>
              <w:ind w:left="993" w:hanging="993"/>
            </w:pPr>
          </w:p>
        </w:tc>
      </w:tr>
      <w:tr w:rsidR="0074046B" w14:paraId="7984228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FD4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592616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4971" w14:textId="004BB734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7977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2616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33F0E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there will be random tests of your knowledge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6CF1C" w14:textId="77777777" w:rsidR="0074046B" w:rsidRDefault="0074046B" w:rsidP="0074046B">
            <w:pPr>
              <w:ind w:left="993" w:hanging="993"/>
            </w:pPr>
          </w:p>
        </w:tc>
      </w:tr>
      <w:tr w:rsidR="0074046B" w14:paraId="20E7CEBE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DD8E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3250833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EED" w14:textId="2D498F54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10875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3250833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815A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you will be required to induct others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318B6" w14:textId="77777777" w:rsidR="0074046B" w:rsidRDefault="0074046B" w:rsidP="0074046B">
            <w:pPr>
              <w:ind w:left="993" w:hanging="993"/>
            </w:pPr>
          </w:p>
        </w:tc>
      </w:tr>
      <w:tr w:rsidR="0074046B" w14:paraId="27877D1D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3139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909919134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CB0" w14:textId="4A6AC075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14056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9919134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05299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>Every site is different and has different rules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D7613" w14:textId="77777777" w:rsidR="0074046B" w:rsidRDefault="0074046B" w:rsidP="0074046B">
            <w:pPr>
              <w:ind w:left="993" w:hanging="993"/>
            </w:pPr>
          </w:p>
        </w:tc>
      </w:tr>
    </w:tbl>
    <w:p w14:paraId="13D78815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4E8C54D9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89FE866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5" w:name="_Ref409526114"/>
      <w:r w:rsidRPr="00826C57">
        <w:t xml:space="preserve">Identify one </w:t>
      </w:r>
      <w:r>
        <w:t xml:space="preserve">(1) </w:t>
      </w:r>
      <w:r w:rsidRPr="00826C57">
        <w:t>example of when verbal communication is an appropriate method to communicate a message</w:t>
      </w:r>
      <w:r>
        <w:t>.</w:t>
      </w:r>
      <w:bookmarkEnd w:id="5"/>
    </w:p>
    <w:p w14:paraId="29A3983A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4FFDB0E6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B6A0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51CB88" w14:textId="4189AB19" w:rsidR="005B6248" w:rsidRPr="001C4084" w:rsidRDefault="005B6248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285029889" w:edGrp="everyone"/>
            <w:permEnd w:id="1285029889"/>
          </w:p>
        </w:tc>
        <w:permStart w:id="222248296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9C4BE" w14:textId="77777777" w:rsidR="005B6248" w:rsidRPr="00E106BF" w:rsidRDefault="00AB3214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77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248296"/>
          </w:p>
        </w:tc>
      </w:tr>
    </w:tbl>
    <w:p w14:paraId="52784C7B" w14:textId="77777777" w:rsidR="005B6248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6C1AFE38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6297ADF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6" w:name="_Ref409525322"/>
      <w:bookmarkStart w:id="7" w:name="_Ref10198524"/>
      <w:r>
        <w:rPr>
          <w:rFonts w:cs="Arial"/>
          <w:szCs w:val="22"/>
        </w:rPr>
        <w:t>Which of the following would be best expressed verbally with all workers present</w:t>
      </w:r>
      <w:r>
        <w:t>? Tick your response</w:t>
      </w:r>
      <w:bookmarkEnd w:id="6"/>
      <w:r>
        <w:t>.</w:t>
      </w:r>
      <w:bookmarkEnd w:id="7"/>
    </w:p>
    <w:p w14:paraId="6FFAC8A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1B83B23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F0B7A4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C1C38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7E22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59257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2C9CB0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7216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925774"/>
          </w:p>
        </w:tc>
      </w:tr>
      <w:tr w:rsidR="0074046B" w14:paraId="54A4029A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92DF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5603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4C58" w14:textId="3666079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7850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03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1A4FC" w14:textId="77777777" w:rsidR="0074046B" w:rsidRDefault="0074046B" w:rsidP="0074046B">
            <w:pPr>
              <w:jc w:val="center"/>
            </w:pPr>
            <w:r>
              <w:t>Details of an employment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3294C" w14:textId="77777777" w:rsidR="0074046B" w:rsidRDefault="0074046B" w:rsidP="0074046B">
            <w:pPr>
              <w:ind w:left="993" w:hanging="993"/>
            </w:pPr>
          </w:p>
        </w:tc>
      </w:tr>
      <w:tr w:rsidR="0074046B" w14:paraId="2E013A3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4BE6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66040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B4A2" w14:textId="3E5ADE34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787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040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6399AD" w14:textId="77777777" w:rsidR="0074046B" w:rsidRDefault="0074046B" w:rsidP="0074046B">
            <w:pPr>
              <w:jc w:val="center"/>
            </w:pPr>
            <w:r>
              <w:t>Personal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27C4" w14:textId="77777777" w:rsidR="0074046B" w:rsidRDefault="0074046B" w:rsidP="0074046B">
            <w:pPr>
              <w:ind w:left="993" w:hanging="993"/>
            </w:pPr>
          </w:p>
        </w:tc>
      </w:tr>
      <w:tr w:rsidR="0074046B" w14:paraId="77D9B89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3D3D6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110591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6984" w14:textId="78B51B95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9323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0591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6F6AD" w14:textId="77777777" w:rsidR="0074046B" w:rsidRDefault="0074046B" w:rsidP="0074046B">
            <w:pPr>
              <w:jc w:val="center"/>
            </w:pPr>
            <w:r>
              <w:t>Site rules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2072A" w14:textId="77777777" w:rsidR="0074046B" w:rsidRDefault="0074046B" w:rsidP="0074046B">
            <w:pPr>
              <w:ind w:left="993" w:hanging="993"/>
            </w:pPr>
          </w:p>
        </w:tc>
      </w:tr>
    </w:tbl>
    <w:p w14:paraId="768A5223" w14:textId="77777777" w:rsidR="005B6248" w:rsidRPr="00B9461B" w:rsidRDefault="005B6248" w:rsidP="005B6248">
      <w:pPr>
        <w:jc w:val="left"/>
        <w:rPr>
          <w:rFonts w:ascii="Arial" w:hAnsi="Arial"/>
          <w:bCs/>
          <w:sz w:val="20"/>
          <w:szCs w:val="16"/>
        </w:rPr>
      </w:pPr>
    </w:p>
    <w:p w14:paraId="044E7AF3" w14:textId="77777777" w:rsidR="005B6248" w:rsidRPr="00DC1AC3" w:rsidRDefault="005B6248" w:rsidP="005B6248">
      <w:pPr>
        <w:pStyle w:val="11CSTCPLQuestionBullet"/>
        <w:numPr>
          <w:ilvl w:val="0"/>
          <w:numId w:val="7"/>
        </w:numPr>
        <w:ind w:left="709" w:hanging="709"/>
        <w:rPr>
          <w:rFonts w:cs="Arial"/>
          <w:sz w:val="22"/>
          <w:szCs w:val="22"/>
        </w:rPr>
      </w:pPr>
      <w:bookmarkStart w:id="8" w:name="_Ref403383689"/>
      <w:r>
        <w:lastRenderedPageBreak/>
        <w:t xml:space="preserve">Match the following message types with the most appropriate communication type by </w:t>
      </w:r>
      <w:r w:rsidRPr="001D2A26">
        <w:t>writing the appropriate letter next to each number in the centre column</w:t>
      </w:r>
      <w:r>
        <w:t>.</w:t>
      </w:r>
      <w:bookmarkEnd w:id="8"/>
    </w:p>
    <w:p w14:paraId="51CF7C91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6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8"/>
        <w:gridCol w:w="2543"/>
        <w:gridCol w:w="1272"/>
        <w:gridCol w:w="441"/>
        <w:gridCol w:w="2845"/>
        <w:gridCol w:w="618"/>
      </w:tblGrid>
      <w:tr w:rsidR="005B6248" w14:paraId="46031C81" w14:textId="77777777" w:rsidTr="00453F36"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EA9AA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619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63C83B7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Message type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A95C50B" w14:textId="25EA3B8F" w:rsidR="005B6248" w:rsidRPr="00FE5B94" w:rsidRDefault="005B6248" w:rsidP="00453F36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79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B50E5D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Communication method</w:t>
            </w:r>
          </w:p>
        </w:tc>
        <w:permStart w:id="660955590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2F4D7AF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7580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955590"/>
          </w:p>
        </w:tc>
      </w:tr>
      <w:tr w:rsidR="005B6248" w14:paraId="57F56254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96918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1643B" w14:textId="77777777" w:rsidR="005B6248" w:rsidRDefault="005B6248" w:rsidP="003B2A83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39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F1336" w14:textId="77777777" w:rsidR="005B6248" w:rsidRDefault="005B6248" w:rsidP="003B2A83">
            <w:pPr>
              <w:ind w:right="82"/>
              <w:jc w:val="center"/>
            </w:pPr>
            <w:r>
              <w:t>Short message within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B0D66F" w14:textId="74426583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1 - </w:t>
            </w:r>
            <w:permStart w:id="1847001110" w:edGrp="everyone"/>
            <w:permEnd w:id="184700111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35AA" w14:textId="77777777" w:rsidR="005B6248" w:rsidRDefault="005B6248" w:rsidP="003B2A83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B6B0" w14:textId="6BB3884A" w:rsidR="005B6248" w:rsidRDefault="005B6248" w:rsidP="003B2A83">
            <w:pPr>
              <w:ind w:right="82"/>
              <w:jc w:val="center"/>
            </w:pPr>
            <w:proofErr w:type="gramStart"/>
            <w:r>
              <w:t>Two way</w:t>
            </w:r>
            <w:proofErr w:type="gramEnd"/>
            <w:r>
              <w:t xml:space="preserve"> radio</w:t>
            </w:r>
            <w:r w:rsidR="00E160E5">
              <w:t xml:space="preserve"> or telephone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F686A" w14:textId="77777777" w:rsidR="005B6248" w:rsidRDefault="005B6248" w:rsidP="003B2A83">
            <w:pPr>
              <w:ind w:left="993" w:hanging="993"/>
            </w:pPr>
          </w:p>
        </w:tc>
      </w:tr>
      <w:tr w:rsidR="005B6248" w14:paraId="44B5D317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16B7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D66165" w14:textId="77777777" w:rsidR="005B6248" w:rsidRDefault="005B6248" w:rsidP="003B2A83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631D5B" w14:textId="77777777" w:rsidR="005B6248" w:rsidRDefault="005B6248" w:rsidP="003B2A83">
            <w:pPr>
              <w:ind w:right="82"/>
              <w:jc w:val="center"/>
            </w:pPr>
            <w:r>
              <w:t>Planning with multiple team members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6A18B5" w14:textId="690DCDED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2 - </w:t>
            </w:r>
            <w:permStart w:id="655384609" w:edGrp="everyone"/>
            <w:permEnd w:id="65538460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9C4" w14:textId="77777777" w:rsidR="005B6248" w:rsidRDefault="005B6248" w:rsidP="003B2A83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CF05" w14:textId="77777777" w:rsidR="005B6248" w:rsidRDefault="005B6248" w:rsidP="003B2A83">
            <w:pPr>
              <w:ind w:right="82"/>
              <w:jc w:val="center"/>
            </w:pPr>
            <w:r>
              <w:t>Hand signals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FABFD" w14:textId="77777777" w:rsidR="005B6248" w:rsidRDefault="005B6248" w:rsidP="003B2A83">
            <w:pPr>
              <w:ind w:left="993" w:hanging="993"/>
            </w:pPr>
          </w:p>
        </w:tc>
      </w:tr>
      <w:tr w:rsidR="005B6248" w14:paraId="5695EB0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FEC74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CEE279" w14:textId="77777777" w:rsidR="005B6248" w:rsidRDefault="005B6248" w:rsidP="003B2A83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D32EF8" w14:textId="77777777" w:rsidR="005B6248" w:rsidRDefault="005B6248" w:rsidP="003B2A83">
            <w:pPr>
              <w:ind w:right="82"/>
              <w:jc w:val="center"/>
            </w:pPr>
            <w:r>
              <w:t>Information required, no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BDD967" w14:textId="4D047F3A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3 - </w:t>
            </w:r>
            <w:permStart w:id="1404061332" w:edGrp="everyone"/>
            <w:permEnd w:id="1404061332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2141" w14:textId="77777777" w:rsidR="005B6248" w:rsidRDefault="005B6248" w:rsidP="003B2A83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9679" w14:textId="77777777" w:rsidR="005B6248" w:rsidRDefault="005B6248" w:rsidP="003B2A83">
            <w:pPr>
              <w:ind w:right="82"/>
              <w:jc w:val="center"/>
            </w:pPr>
            <w:r>
              <w:t>Team meeting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B9452" w14:textId="77777777" w:rsidR="005B6248" w:rsidRDefault="005B6248" w:rsidP="003B2A83">
            <w:pPr>
              <w:ind w:left="993" w:hanging="993"/>
            </w:pPr>
          </w:p>
        </w:tc>
      </w:tr>
      <w:tr w:rsidR="00522301" w14:paraId="1C15AD6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00C0B" w14:textId="77777777" w:rsidR="00522301" w:rsidRPr="00FE608E" w:rsidRDefault="00522301" w:rsidP="0052230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EB014E" w14:textId="2AA6AEF8" w:rsidR="00522301" w:rsidRDefault="00522301" w:rsidP="00522301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9DB1C0" w14:textId="2D32E6DE" w:rsidR="00522301" w:rsidRDefault="00522301" w:rsidP="00522301">
            <w:pPr>
              <w:ind w:right="82"/>
              <w:jc w:val="center"/>
            </w:pPr>
            <w:r>
              <w:t>Time needed to consider detailed message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B8F73B" w14:textId="19F1AD91" w:rsidR="00522301" w:rsidRPr="00755BFB" w:rsidRDefault="00522301" w:rsidP="00453F36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326BF4">
              <w:rPr>
                <w:color w:val="17365D" w:themeColor="text2" w:themeShade="BF"/>
              </w:rPr>
              <w:t xml:space="preserve"> - </w:t>
            </w:r>
            <w:permStart w:id="780733971" w:edGrp="everyone"/>
            <w:permEnd w:id="7807339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5C2A" w14:textId="585AEF56" w:rsidR="00522301" w:rsidRDefault="00522301" w:rsidP="00522301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E9" w14:textId="2AFAE41A" w:rsidR="00522301" w:rsidRDefault="00522301" w:rsidP="00522301">
            <w:pPr>
              <w:ind w:right="82"/>
              <w:jc w:val="center"/>
            </w:pPr>
            <w:r>
              <w:t>Email with attachments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94F58" w14:textId="77777777" w:rsidR="00522301" w:rsidRDefault="00522301" w:rsidP="00522301">
            <w:pPr>
              <w:ind w:left="993" w:hanging="993"/>
            </w:pPr>
          </w:p>
        </w:tc>
      </w:tr>
    </w:tbl>
    <w:p w14:paraId="50653757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p w14:paraId="4B958465" w14:textId="77777777" w:rsidR="003538FC" w:rsidRPr="001F7F7E" w:rsidRDefault="003538FC" w:rsidP="003538FC">
      <w:pPr>
        <w:jc w:val="left"/>
        <w:rPr>
          <w:rFonts w:ascii="Arial" w:hAnsi="Arial" w:cs="Arial"/>
          <w:sz w:val="20"/>
        </w:rPr>
      </w:pPr>
    </w:p>
    <w:p w14:paraId="42050416" w14:textId="1A8EB5DE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9" w:name="_Ref59439111"/>
      <w:r>
        <w:t>Which of the following should occur when preparing to communicate information? Tick all that apply.</w:t>
      </w:r>
      <w:bookmarkEnd w:id="9"/>
    </w:p>
    <w:p w14:paraId="12502875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538FC" w14:paraId="54A483F5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2CB97E" w14:textId="77777777" w:rsidR="003538FC" w:rsidRDefault="003538FC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D4D7F6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DD341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56563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64E4B1E" w14:textId="77777777" w:rsidR="003538FC" w:rsidRDefault="00AB3214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167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38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5656328"/>
          </w:p>
        </w:tc>
      </w:tr>
      <w:tr w:rsidR="001F7F7E" w14:paraId="0F2C3B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7217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21456765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0621" w14:textId="304D7A22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79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6765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424C4" w14:textId="2CD9E554" w:rsidR="001F7F7E" w:rsidRDefault="001F7F7E" w:rsidP="001F7F7E">
            <w:pPr>
              <w:jc w:val="center"/>
            </w:pPr>
            <w:r>
              <w:t xml:space="preserve">Confirm the purpose of the communication in relation to the work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32196" w14:textId="77777777" w:rsidR="001F7F7E" w:rsidRDefault="001F7F7E" w:rsidP="001F7F7E">
            <w:pPr>
              <w:ind w:left="993" w:hanging="993"/>
            </w:pPr>
          </w:p>
        </w:tc>
      </w:tr>
      <w:tr w:rsidR="001F7F7E" w14:paraId="167224BD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A40ED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367759909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9F36" w14:textId="4F912A52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51369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759909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DAFAA" w14:textId="77777777" w:rsidR="001F7F7E" w:rsidRDefault="001F7F7E" w:rsidP="001F7F7E">
            <w:pPr>
              <w:jc w:val="center"/>
            </w:pPr>
            <w:r>
              <w:t>Identify who you are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8C674" w14:textId="77777777" w:rsidR="001F7F7E" w:rsidRDefault="001F7F7E" w:rsidP="001F7F7E">
            <w:pPr>
              <w:ind w:left="993" w:hanging="993"/>
            </w:pPr>
          </w:p>
        </w:tc>
      </w:tr>
      <w:tr w:rsidR="001F7F7E" w14:paraId="7384DAFF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81CE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480815185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D9A" w14:textId="3AD0F04A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99476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0815185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37374E" w14:textId="77777777" w:rsidR="001F7F7E" w:rsidRDefault="001F7F7E" w:rsidP="001F7F7E">
            <w:pPr>
              <w:jc w:val="center"/>
            </w:pPr>
            <w:r>
              <w:t>Organise information in a logical and structured manner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1ADC9" w14:textId="77777777" w:rsidR="001F7F7E" w:rsidRDefault="001F7F7E" w:rsidP="001F7F7E">
            <w:pPr>
              <w:ind w:left="993" w:hanging="993"/>
            </w:pPr>
          </w:p>
        </w:tc>
      </w:tr>
    </w:tbl>
    <w:p w14:paraId="4AD266D1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p w14:paraId="3011B0DF" w14:textId="77777777" w:rsidR="003538FC" w:rsidRPr="001F7F7E" w:rsidRDefault="003538FC" w:rsidP="003538FC">
      <w:pPr>
        <w:rPr>
          <w:sz w:val="22"/>
          <w:szCs w:val="18"/>
        </w:rPr>
      </w:pPr>
    </w:p>
    <w:p w14:paraId="31BB365A" w14:textId="77777777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0" w:name="_Ref10204880"/>
      <w:r>
        <w:t xml:space="preserve">True or False (Tick your response): To avoid overloading the audience with information your presentation should come back to your main points to help prioritise, </w:t>
      </w:r>
      <w:proofErr w:type="gramStart"/>
      <w:r>
        <w:t>focus</w:t>
      </w:r>
      <w:proofErr w:type="gramEnd"/>
      <w:r>
        <w:t xml:space="preserve"> and sequence the information.</w:t>
      </w:r>
      <w:bookmarkEnd w:id="10"/>
    </w:p>
    <w:p w14:paraId="7620DE47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F7F7E" w14:paraId="6E75231E" w14:textId="77777777" w:rsidTr="001F7F7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C43D9" w14:textId="77777777" w:rsidR="001F7F7E" w:rsidRDefault="001F7F7E" w:rsidP="001F7F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704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3D7FE" w14:textId="1D0674BA" w:rsidR="001F7F7E" w:rsidRDefault="001F7F7E" w:rsidP="001F7F7E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44541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704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1DDE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B9ED8" w14:textId="77777777" w:rsidR="001F7F7E" w:rsidRPr="00E106BF" w:rsidRDefault="001F7F7E" w:rsidP="001F7F7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4228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39A4D3" w14:textId="77777777" w:rsidR="001F7F7E" w:rsidRDefault="001F7F7E" w:rsidP="001F7F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185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042289"/>
          </w:p>
        </w:tc>
      </w:tr>
      <w:tr w:rsidR="001F7F7E" w14:paraId="76624957" w14:textId="77777777" w:rsidTr="001F7F7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D12877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770342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A2CBA" w14:textId="7F48F273" w:rsidR="001F7F7E" w:rsidRDefault="001F7F7E" w:rsidP="001F7F7E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0167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342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2D10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AFF18" w14:textId="77777777" w:rsidR="001F7F7E" w:rsidRDefault="001F7F7E" w:rsidP="001F7F7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19230D" w14:textId="77777777" w:rsidR="001F7F7E" w:rsidRDefault="001F7F7E" w:rsidP="001F7F7E">
            <w:pPr>
              <w:ind w:left="993" w:hanging="993"/>
            </w:pPr>
          </w:p>
        </w:tc>
      </w:tr>
    </w:tbl>
    <w:p w14:paraId="6DD0A233" w14:textId="49CB1020" w:rsidR="00D67BB3" w:rsidRPr="001F7F7E" w:rsidRDefault="00D67BB3" w:rsidP="00D67BB3">
      <w:pPr>
        <w:jc w:val="left"/>
        <w:rPr>
          <w:rFonts w:ascii="Arial" w:hAnsi="Arial" w:cs="Arial"/>
          <w:sz w:val="20"/>
        </w:rPr>
      </w:pPr>
    </w:p>
    <w:p w14:paraId="0E367A1D" w14:textId="77777777" w:rsidR="0078434B" w:rsidRPr="001F7F7E" w:rsidRDefault="0078434B" w:rsidP="00D67BB3">
      <w:pPr>
        <w:jc w:val="left"/>
        <w:rPr>
          <w:rFonts w:ascii="Arial" w:hAnsi="Arial" w:cs="Arial"/>
          <w:sz w:val="20"/>
        </w:rPr>
      </w:pPr>
    </w:p>
    <w:p w14:paraId="77EB6061" w14:textId="318BF892" w:rsidR="00D67BB3" w:rsidRPr="00830749" w:rsidRDefault="00C923C7" w:rsidP="00D67BB3">
      <w:pPr>
        <w:pStyle w:val="11CSTCPLQuestionBullet"/>
        <w:numPr>
          <w:ilvl w:val="0"/>
          <w:numId w:val="7"/>
        </w:numPr>
        <w:ind w:left="709" w:hanging="709"/>
      </w:pPr>
      <w:bookmarkStart w:id="11" w:name="_Ref10202035"/>
      <w:r>
        <w:t>Identify two (2) communication aids or media resource you might use to assist with delivering a presentation. For each resource, identify the benefit it offers to your presentation</w:t>
      </w:r>
      <w:r w:rsidR="00D67BB3">
        <w:t>.</w:t>
      </w:r>
      <w:bookmarkEnd w:id="11"/>
    </w:p>
    <w:p w14:paraId="4FF1D0A1" w14:textId="77777777" w:rsidR="00C923C7" w:rsidRPr="001F7F7E" w:rsidRDefault="00C923C7" w:rsidP="00C923C7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63"/>
        <w:gridCol w:w="2906"/>
        <w:gridCol w:w="4509"/>
        <w:gridCol w:w="609"/>
      </w:tblGrid>
      <w:tr w:rsidR="00C923C7" w14:paraId="7F2ED9A6" w14:textId="77777777" w:rsidTr="00B9461B"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DDA023" w14:textId="77777777" w:rsidR="00C923C7" w:rsidRDefault="00C923C7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599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5048D" w14:textId="1E5D5701" w:rsidR="00C923C7" w:rsidRDefault="00C923C7" w:rsidP="00B9461B">
            <w:pPr>
              <w:keepNext/>
              <w:ind w:left="993" w:right="82" w:hanging="993"/>
              <w:jc w:val="center"/>
            </w:pPr>
            <w:r>
              <w:t>Aid / Resource</w:t>
            </w:r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C8B03" w14:textId="0AADE2C7" w:rsidR="00C923C7" w:rsidRDefault="00C923C7" w:rsidP="00B9461B">
            <w:pPr>
              <w:keepNext/>
              <w:ind w:left="993" w:right="82" w:hanging="993"/>
              <w:jc w:val="center"/>
            </w:pPr>
            <w:r>
              <w:t>Benefit</w:t>
            </w:r>
          </w:p>
        </w:tc>
        <w:permStart w:id="21006278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38DBA3F" w14:textId="77777777" w:rsidR="00C923C7" w:rsidRPr="00533511" w:rsidRDefault="00AB3214" w:rsidP="00B946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23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0627812"/>
          </w:p>
        </w:tc>
      </w:tr>
      <w:tr w:rsidR="00C923C7" w14:paraId="312E7E3D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0C28B" w14:textId="77777777" w:rsidR="00C923C7" w:rsidRPr="00FE608E" w:rsidRDefault="00C923C7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3778" w14:textId="24950C61" w:rsidR="00C923C7" w:rsidRPr="001F7F7E" w:rsidRDefault="00C923C7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799388597" w:edGrp="everyone"/>
            <w:permEnd w:id="1799388597"/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0E2CB" w14:textId="02C1A67F" w:rsidR="00C923C7" w:rsidRPr="001F7F7E" w:rsidRDefault="00C923C7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35768838" w:edGrp="everyone"/>
            <w:permEnd w:id="1435768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94450" w14:textId="77777777" w:rsidR="00C923C7" w:rsidRDefault="00C923C7" w:rsidP="00B9461B">
            <w:pPr>
              <w:ind w:left="993" w:hanging="993"/>
            </w:pPr>
          </w:p>
        </w:tc>
      </w:tr>
      <w:tr w:rsidR="00732A65" w14:paraId="57F405AC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DC772" w14:textId="77777777" w:rsidR="00732A65" w:rsidRPr="00FE608E" w:rsidRDefault="00732A65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C93FB9" w14:textId="377283A9" w:rsidR="00732A65" w:rsidRPr="001F7F7E" w:rsidRDefault="00732A65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45025753" w:edGrp="everyone"/>
            <w:permEnd w:id="1445025753"/>
          </w:p>
        </w:tc>
        <w:tc>
          <w:tcPr>
            <w:tcW w:w="248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9E77D8" w14:textId="0508A36F" w:rsidR="00732A65" w:rsidRPr="001F7F7E" w:rsidRDefault="00732A65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506474349" w:edGrp="everyone"/>
            <w:permEnd w:id="506474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6878EE" w14:textId="77777777" w:rsidR="00732A65" w:rsidRDefault="00732A65" w:rsidP="00B9461B">
            <w:pPr>
              <w:ind w:left="993" w:hanging="993"/>
            </w:pPr>
          </w:p>
        </w:tc>
      </w:tr>
    </w:tbl>
    <w:p w14:paraId="20859C1E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p w14:paraId="40C30124" w14:textId="1852179F" w:rsidR="0060042C" w:rsidRPr="00830749" w:rsidRDefault="0060042C" w:rsidP="0060042C">
      <w:pPr>
        <w:pStyle w:val="11CSTCPLQuestionBullet"/>
        <w:numPr>
          <w:ilvl w:val="0"/>
          <w:numId w:val="7"/>
        </w:numPr>
        <w:ind w:left="709" w:hanging="709"/>
      </w:pPr>
      <w:bookmarkStart w:id="12" w:name="_Ref59438164"/>
      <w:r>
        <w:t xml:space="preserve">True or False (Tick your response): </w:t>
      </w:r>
      <w:r w:rsidR="004E0DC6">
        <w:t>Before presenting, y</w:t>
      </w:r>
      <w:r>
        <w:t>ou should check the venue to determine whether equipment is available and functioning, or whether you need to bring your own equipment.</w:t>
      </w:r>
      <w:bookmarkEnd w:id="12"/>
    </w:p>
    <w:p w14:paraId="140F9E8B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68F57799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1F384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77411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7F190" w14:textId="18760CB1" w:rsidR="0074046B" w:rsidRDefault="0074046B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0518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77411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AD64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B9878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9936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50749" w14:textId="77777777" w:rsidR="0074046B" w:rsidRDefault="0074046B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86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93657"/>
          </w:p>
        </w:tc>
      </w:tr>
      <w:tr w:rsidR="0074046B" w14:paraId="21FA24D2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A20F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42660005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08624" w14:textId="313F35BE" w:rsidR="0074046B" w:rsidRDefault="0074046B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136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60005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6F31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77A70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40FB6B" w14:textId="77777777" w:rsidR="0074046B" w:rsidRDefault="0074046B" w:rsidP="0074046B">
            <w:pPr>
              <w:ind w:left="993" w:hanging="993"/>
            </w:pPr>
          </w:p>
        </w:tc>
      </w:tr>
    </w:tbl>
    <w:p w14:paraId="146343D0" w14:textId="77777777" w:rsidR="0060042C" w:rsidRPr="0074046B" w:rsidRDefault="0060042C" w:rsidP="0060042C">
      <w:pPr>
        <w:jc w:val="left"/>
        <w:rPr>
          <w:rFonts w:ascii="Arial" w:hAnsi="Arial" w:cs="Arial"/>
          <w:sz w:val="20"/>
        </w:rPr>
      </w:pPr>
    </w:p>
    <w:p w14:paraId="24884889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p w14:paraId="1B537B86" w14:textId="77777777" w:rsidR="00975F94" w:rsidRPr="00830749" w:rsidRDefault="00975F94" w:rsidP="00975F94">
      <w:pPr>
        <w:pStyle w:val="11CSTCPLQuestionBullet"/>
        <w:numPr>
          <w:ilvl w:val="0"/>
          <w:numId w:val="7"/>
        </w:numPr>
        <w:ind w:left="709" w:hanging="709"/>
      </w:pPr>
      <w:bookmarkStart w:id="13" w:name="_Ref409526157"/>
      <w:bookmarkStart w:id="14" w:name="_Ref411927530"/>
      <w:r w:rsidRPr="00591F36">
        <w:rPr>
          <w:rFonts w:cs="Arial"/>
          <w:szCs w:val="22"/>
        </w:rPr>
        <w:t>Identify two (2) tips for good verbal communication</w:t>
      </w:r>
      <w:r>
        <w:t>. Tick all that apply</w:t>
      </w:r>
      <w:bookmarkEnd w:id="13"/>
      <w:r>
        <w:t>.</w:t>
      </w:r>
      <w:bookmarkEnd w:id="14"/>
    </w:p>
    <w:p w14:paraId="6CB68FA8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5F94" w14:paraId="24E56BA6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B200EA" w14:textId="77777777" w:rsidR="00975F94" w:rsidRDefault="00975F94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D9E599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4A218E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636636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9F631E7" w14:textId="77777777" w:rsidR="00975F94" w:rsidRDefault="00AB3214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42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5F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366364"/>
          </w:p>
        </w:tc>
      </w:tr>
      <w:tr w:rsidR="0074046B" w14:paraId="2948B90D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F7508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3920065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7073" w14:textId="15DA5015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058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20065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FBBCA1" w14:textId="77777777" w:rsidR="0074046B" w:rsidRDefault="0074046B" w:rsidP="0074046B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01F98" w14:textId="77777777" w:rsidR="0074046B" w:rsidRDefault="0074046B" w:rsidP="0074046B">
            <w:pPr>
              <w:ind w:left="993" w:hanging="993"/>
            </w:pPr>
          </w:p>
        </w:tc>
      </w:tr>
      <w:tr w:rsidR="0074046B" w14:paraId="193A169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FEF5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16801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4269" w14:textId="5589E5DD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7973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6801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69381" w14:textId="77777777" w:rsidR="0074046B" w:rsidRDefault="0074046B" w:rsidP="0074046B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5A224" w14:textId="77777777" w:rsidR="0074046B" w:rsidRDefault="0074046B" w:rsidP="0074046B">
            <w:pPr>
              <w:ind w:left="993" w:hanging="993"/>
            </w:pPr>
          </w:p>
        </w:tc>
      </w:tr>
      <w:tr w:rsidR="0074046B" w14:paraId="38C9807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1A50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383792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9C6" w14:textId="6248F2A4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9428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3792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A99E7" w14:textId="77777777" w:rsidR="0074046B" w:rsidRDefault="0074046B" w:rsidP="0074046B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2F1F1D" w14:textId="77777777" w:rsidR="0074046B" w:rsidRDefault="0074046B" w:rsidP="0074046B">
            <w:pPr>
              <w:ind w:left="993" w:hanging="993"/>
            </w:pPr>
          </w:p>
        </w:tc>
      </w:tr>
      <w:tr w:rsidR="0074046B" w14:paraId="646ECD1B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2226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70947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CD11" w14:textId="6B748A88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5313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0947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DE47B" w14:textId="77777777" w:rsidR="0074046B" w:rsidRDefault="0074046B" w:rsidP="0074046B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344AF" w14:textId="77777777" w:rsidR="0074046B" w:rsidRDefault="0074046B" w:rsidP="0074046B">
            <w:pPr>
              <w:ind w:left="993" w:hanging="993"/>
            </w:pPr>
          </w:p>
        </w:tc>
      </w:tr>
      <w:tr w:rsidR="0074046B" w14:paraId="24C4470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F755B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64020158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D0CB" w14:textId="122301AE" w:rsidR="0074046B" w:rsidRPr="00797B0D" w:rsidRDefault="0074046B" w:rsidP="0074046B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5397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402015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27C015" w14:textId="77777777" w:rsidR="0074046B" w:rsidRDefault="0074046B" w:rsidP="0074046B">
            <w:pPr>
              <w:jc w:val="center"/>
            </w:pPr>
            <w:r>
              <w:t>Consider the target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0B248" w14:textId="77777777" w:rsidR="0074046B" w:rsidRDefault="0074046B" w:rsidP="0074046B">
            <w:pPr>
              <w:ind w:left="993" w:hanging="993"/>
            </w:pPr>
          </w:p>
        </w:tc>
      </w:tr>
    </w:tbl>
    <w:p w14:paraId="61D1C327" w14:textId="77777777" w:rsidR="00C923C7" w:rsidRPr="0074046B" w:rsidRDefault="00C923C7" w:rsidP="00C923C7">
      <w:pPr>
        <w:rPr>
          <w:rFonts w:ascii="Arial" w:hAnsi="Arial" w:cs="Arial"/>
          <w:sz w:val="20"/>
        </w:rPr>
      </w:pPr>
    </w:p>
    <w:p w14:paraId="11011362" w14:textId="7EE70487" w:rsidR="00732A65" w:rsidRPr="0074046B" w:rsidRDefault="00732A65">
      <w:pPr>
        <w:jc w:val="left"/>
        <w:rPr>
          <w:rFonts w:ascii="Arial" w:hAnsi="Arial" w:cs="Arial"/>
          <w:sz w:val="20"/>
        </w:rPr>
      </w:pPr>
    </w:p>
    <w:p w14:paraId="7151631A" w14:textId="690DAABC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5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15"/>
    </w:p>
    <w:p w14:paraId="5A53C7BE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4A6A37C9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22A20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AFF1B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D8D24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40042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B078445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7799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004233"/>
          </w:p>
        </w:tc>
      </w:tr>
      <w:tr w:rsidR="0074046B" w14:paraId="77145C35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B095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6386210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0B7A" w14:textId="38220B4A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31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86210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C273B" w14:textId="77777777" w:rsidR="0074046B" w:rsidRDefault="0074046B" w:rsidP="0074046B">
            <w:pPr>
              <w:jc w:val="center"/>
            </w:pPr>
            <w:r>
              <w:t>Observe that they will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9C917" w14:textId="77777777" w:rsidR="0074046B" w:rsidRDefault="0074046B" w:rsidP="0074046B">
            <w:pPr>
              <w:ind w:left="993" w:hanging="993"/>
            </w:pPr>
          </w:p>
        </w:tc>
      </w:tr>
      <w:tr w:rsidR="0074046B" w14:paraId="0C0E427C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249F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01017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4E0" w14:textId="5D163D3E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8796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017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99A30A" w14:textId="77777777" w:rsidR="0074046B" w:rsidRDefault="0074046B" w:rsidP="0074046B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06C0F" w14:textId="77777777" w:rsidR="0074046B" w:rsidRDefault="0074046B" w:rsidP="0074046B">
            <w:pPr>
              <w:ind w:left="993" w:hanging="993"/>
            </w:pPr>
          </w:p>
        </w:tc>
      </w:tr>
      <w:tr w:rsidR="0074046B" w14:paraId="534BA8FF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194A0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007878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36B" w14:textId="7DE6C012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38000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0787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21327" w14:textId="77777777" w:rsidR="0074046B" w:rsidRDefault="0074046B" w:rsidP="0074046B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58C7E" w14:textId="77777777" w:rsidR="0074046B" w:rsidRDefault="0074046B" w:rsidP="0074046B">
            <w:pPr>
              <w:ind w:left="993" w:hanging="993"/>
            </w:pPr>
          </w:p>
        </w:tc>
      </w:tr>
    </w:tbl>
    <w:p w14:paraId="189F15C8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2A1356A6" w14:textId="77777777" w:rsidR="005B6248" w:rsidRPr="0074046B" w:rsidRDefault="005B6248" w:rsidP="005B6248">
      <w:pPr>
        <w:ind w:right="-24"/>
        <w:rPr>
          <w:rFonts w:ascii="Arial" w:hAnsi="Arial" w:cs="Arial"/>
          <w:sz w:val="20"/>
        </w:rPr>
      </w:pPr>
    </w:p>
    <w:p w14:paraId="42EFF299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6" w:name="_Ref409526832"/>
      <w:bookmarkStart w:id="17" w:name="_Ref411928889"/>
      <w:r>
        <w:rPr>
          <w:rFonts w:cs="Arial"/>
          <w:szCs w:val="22"/>
        </w:rPr>
        <w:t>Which of the following</w:t>
      </w:r>
      <w:r w:rsidRPr="0089764B">
        <w:rPr>
          <w:rFonts w:cs="Arial"/>
          <w:szCs w:val="22"/>
        </w:rPr>
        <w:t xml:space="preserve"> question</w:t>
      </w:r>
      <w:r>
        <w:rPr>
          <w:rFonts w:cs="Arial"/>
          <w:szCs w:val="22"/>
        </w:rPr>
        <w:t>s</w:t>
      </w:r>
      <w:r w:rsidRPr="0089764B">
        <w:rPr>
          <w:rFonts w:cs="Arial"/>
          <w:szCs w:val="22"/>
        </w:rPr>
        <w:t xml:space="preserve"> will produce the most detailed response</w:t>
      </w:r>
      <w:r>
        <w:rPr>
          <w:rFonts w:cs="Arial"/>
          <w:szCs w:val="22"/>
        </w:rPr>
        <w:t>?</w:t>
      </w:r>
      <w:r>
        <w:t xml:space="preserve"> Tick your response</w:t>
      </w:r>
      <w:bookmarkEnd w:id="16"/>
      <w:r>
        <w:t>.</w:t>
      </w:r>
      <w:bookmarkEnd w:id="17"/>
    </w:p>
    <w:p w14:paraId="0A3ABEB0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021CA861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B21705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9CD51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B68699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87290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0568442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8895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8729028"/>
          </w:p>
        </w:tc>
      </w:tr>
      <w:tr w:rsidR="0074046B" w14:paraId="6DAC1DB6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440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67502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58C1" w14:textId="2819575B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74890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502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B9A24" w14:textId="77777777" w:rsidR="0074046B" w:rsidRDefault="0074046B" w:rsidP="0074046B">
            <w:pPr>
              <w:jc w:val="center"/>
            </w:pPr>
            <w:r>
              <w:t>Did you understand a lot of what was said?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50921" w14:textId="77777777" w:rsidR="0074046B" w:rsidRDefault="0074046B" w:rsidP="0074046B">
            <w:pPr>
              <w:ind w:left="993" w:hanging="993"/>
            </w:pPr>
          </w:p>
        </w:tc>
      </w:tr>
      <w:tr w:rsidR="0074046B" w14:paraId="1FAF37A0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CD07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857728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6CAC" w14:textId="5AC2FA66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41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57728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6D26E" w14:textId="77777777" w:rsidR="0074046B" w:rsidRDefault="0074046B" w:rsidP="0074046B">
            <w:pPr>
              <w:jc w:val="center"/>
            </w:pPr>
            <w:r>
              <w:t>Explain to me what you understood.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BEE6" w14:textId="77777777" w:rsidR="0074046B" w:rsidRDefault="0074046B" w:rsidP="0074046B">
            <w:pPr>
              <w:ind w:left="993" w:hanging="993"/>
            </w:pPr>
          </w:p>
        </w:tc>
      </w:tr>
      <w:tr w:rsidR="0074046B" w14:paraId="1925392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C633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330232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5A89" w14:textId="5EA024D1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2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0232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B029A" w14:textId="77777777" w:rsidR="0074046B" w:rsidRDefault="0074046B" w:rsidP="0074046B">
            <w:pPr>
              <w:jc w:val="center"/>
            </w:pPr>
            <w:r>
              <w:t xml:space="preserve">Nod if you understood.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F96B4" w14:textId="77777777" w:rsidR="0074046B" w:rsidRDefault="0074046B" w:rsidP="0074046B">
            <w:pPr>
              <w:ind w:left="993" w:hanging="993"/>
            </w:pPr>
          </w:p>
        </w:tc>
      </w:tr>
      <w:tr w:rsidR="0074046B" w14:paraId="756F97A8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F5F9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1756933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1C4C" w14:textId="712663ED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4227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569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E58AB" w14:textId="77777777" w:rsidR="0074046B" w:rsidRDefault="0074046B" w:rsidP="0074046B">
            <w:pPr>
              <w:jc w:val="center"/>
            </w:pPr>
            <w:r>
              <w:t>Did you understand?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C4F6C" w14:textId="77777777" w:rsidR="0074046B" w:rsidRDefault="0074046B" w:rsidP="0074046B">
            <w:pPr>
              <w:ind w:left="993" w:hanging="993"/>
            </w:pPr>
          </w:p>
        </w:tc>
      </w:tr>
    </w:tbl>
    <w:p w14:paraId="5FE937EE" w14:textId="53FAE097" w:rsidR="00975F94" w:rsidRPr="0074046B" w:rsidRDefault="00975F94">
      <w:pPr>
        <w:jc w:val="left"/>
        <w:rPr>
          <w:sz w:val="20"/>
        </w:rPr>
      </w:pPr>
    </w:p>
    <w:p w14:paraId="11137D6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8" w:name="_Ref406480518"/>
      <w:r>
        <w:t>A new worker on site is having difficulty understanding verbal and non-verbal instructions. Why might this be the case? Tick all that apply.</w:t>
      </w:r>
      <w:bookmarkEnd w:id="18"/>
      <w:r>
        <w:t xml:space="preserve"> </w:t>
      </w:r>
    </w:p>
    <w:p w14:paraId="33BFA1E1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82342E8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B2021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060B0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E22F5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6956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F3ED2A0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97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956513"/>
          </w:p>
        </w:tc>
      </w:tr>
      <w:tr w:rsidR="0074046B" w14:paraId="2E3DC355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A7EA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990306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5AE7" w14:textId="763207F1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97433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90306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13D8A" w14:textId="77777777" w:rsidR="0074046B" w:rsidRDefault="0074046B" w:rsidP="0074046B">
            <w:pPr>
              <w:jc w:val="center"/>
            </w:pPr>
            <w:r w:rsidRPr="001B43B2">
              <w:t>They have a different skill 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2A702" w14:textId="77777777" w:rsidR="0074046B" w:rsidRDefault="0074046B" w:rsidP="0074046B">
            <w:pPr>
              <w:ind w:left="993" w:hanging="993"/>
            </w:pPr>
          </w:p>
        </w:tc>
      </w:tr>
      <w:tr w:rsidR="0074046B" w14:paraId="1825CC06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B51E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34090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8D7F" w14:textId="1AB399C4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339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4090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FB14E9" w14:textId="77777777" w:rsidR="0074046B" w:rsidRDefault="0074046B" w:rsidP="0074046B">
            <w:pPr>
              <w:jc w:val="center"/>
            </w:pPr>
            <w:r w:rsidRPr="001B43B2">
              <w:t>They have a different cultural background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DE4F7" w14:textId="77777777" w:rsidR="0074046B" w:rsidRDefault="0074046B" w:rsidP="0074046B">
            <w:pPr>
              <w:ind w:left="993" w:hanging="993"/>
            </w:pPr>
          </w:p>
        </w:tc>
      </w:tr>
      <w:tr w:rsidR="0074046B" w14:paraId="5B73A6EC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10B20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54183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C5EA" w14:textId="08383071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927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54183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5B2F" w14:textId="77777777" w:rsidR="0074046B" w:rsidRDefault="0074046B" w:rsidP="0074046B">
            <w:pPr>
              <w:jc w:val="center"/>
            </w:pPr>
            <w:r w:rsidRPr="001B43B2">
              <w:t>They have problems understanding English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BDE4" w14:textId="77777777" w:rsidR="0074046B" w:rsidRDefault="0074046B" w:rsidP="0074046B">
            <w:pPr>
              <w:ind w:left="993" w:hanging="993"/>
            </w:pPr>
          </w:p>
        </w:tc>
      </w:tr>
      <w:tr w:rsidR="0074046B" w14:paraId="72648230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7A1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225026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B931" w14:textId="24ED712A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281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25026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4F4EF6" w14:textId="77777777" w:rsidR="0074046B" w:rsidRDefault="0074046B" w:rsidP="0074046B">
            <w:pPr>
              <w:jc w:val="center"/>
            </w:pPr>
            <w:r>
              <w:t>Varying physical and/</w:t>
            </w:r>
            <w:r w:rsidRPr="001B43B2">
              <w:t>or mental 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51C1F" w14:textId="77777777" w:rsidR="0074046B" w:rsidRDefault="0074046B" w:rsidP="0074046B">
            <w:pPr>
              <w:ind w:left="993" w:hanging="993"/>
            </w:pPr>
          </w:p>
        </w:tc>
      </w:tr>
    </w:tbl>
    <w:p w14:paraId="14E35CBB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71693DFC" w14:textId="77777777" w:rsidR="005B6248" w:rsidRPr="0074046B" w:rsidRDefault="005B6248" w:rsidP="005B6248">
      <w:pPr>
        <w:jc w:val="left"/>
        <w:rPr>
          <w:rFonts w:ascii="Arial" w:hAnsi="Arial" w:cs="Arial"/>
          <w:sz w:val="20"/>
        </w:rPr>
      </w:pPr>
    </w:p>
    <w:p w14:paraId="6D7BD465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9" w:name="_Ref411928426"/>
      <w:bookmarkStart w:id="20" w:name="_Ref409526775"/>
      <w:bookmarkStart w:id="21" w:name="_Ref10198960"/>
      <w:r>
        <w:t>Identify</w:t>
      </w:r>
      <w:r w:rsidRPr="00D40436">
        <w:t xml:space="preserve"> two (2) tips for good </w:t>
      </w:r>
      <w:r>
        <w:t>listening.</w:t>
      </w:r>
      <w:bookmarkEnd w:id="19"/>
      <w:r>
        <w:t xml:space="preserve"> </w:t>
      </w:r>
      <w:bookmarkEnd w:id="20"/>
      <w:r>
        <w:t>Tick all that apply.</w:t>
      </w:r>
      <w:bookmarkEnd w:id="21"/>
    </w:p>
    <w:p w14:paraId="42901D9A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631E91F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CC80FA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7CBD1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76D2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7592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C2E311B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0222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3759215"/>
          </w:p>
        </w:tc>
      </w:tr>
      <w:tr w:rsidR="0074046B" w14:paraId="70A34D7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145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2903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06E2" w14:textId="47F8401B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57491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903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31D070" w14:textId="77777777" w:rsidR="0074046B" w:rsidRDefault="0074046B" w:rsidP="0074046B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62557" w14:textId="77777777" w:rsidR="0074046B" w:rsidRDefault="0074046B" w:rsidP="0074046B">
            <w:pPr>
              <w:ind w:left="993" w:hanging="993"/>
            </w:pPr>
          </w:p>
        </w:tc>
      </w:tr>
      <w:tr w:rsidR="0074046B" w14:paraId="2436DC73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E0171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54310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8CA1" w14:textId="59D56FCB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4090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4310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6AED7" w14:textId="77777777" w:rsidR="0074046B" w:rsidRDefault="0074046B" w:rsidP="0074046B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E4A58" w14:textId="77777777" w:rsidR="0074046B" w:rsidRDefault="0074046B" w:rsidP="0074046B">
            <w:pPr>
              <w:ind w:left="993" w:hanging="993"/>
            </w:pPr>
          </w:p>
        </w:tc>
      </w:tr>
      <w:tr w:rsidR="0074046B" w14:paraId="153193B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B3F06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6892690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B9D0" w14:textId="3FA6FCB4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56141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892690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A5513" w14:textId="77777777" w:rsidR="0074046B" w:rsidRDefault="0074046B" w:rsidP="0074046B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EA520" w14:textId="77777777" w:rsidR="0074046B" w:rsidRDefault="0074046B" w:rsidP="0074046B">
            <w:pPr>
              <w:ind w:left="993" w:hanging="993"/>
            </w:pPr>
          </w:p>
        </w:tc>
      </w:tr>
      <w:tr w:rsidR="0074046B" w14:paraId="6BDDF9A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BC9B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50775500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3D5A" w14:textId="4B4E54F6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709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775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F8C6D" w14:textId="77777777" w:rsidR="0074046B" w:rsidRDefault="0074046B" w:rsidP="0074046B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AE633" w14:textId="77777777" w:rsidR="0074046B" w:rsidRDefault="0074046B" w:rsidP="0074046B">
            <w:pPr>
              <w:ind w:left="993" w:hanging="993"/>
            </w:pPr>
          </w:p>
        </w:tc>
      </w:tr>
    </w:tbl>
    <w:p w14:paraId="3DBEA427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55AC4003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4C2096BE" w14:textId="74CF8764" w:rsidR="005B6248" w:rsidRPr="00830749" w:rsidRDefault="00EE21C9" w:rsidP="005B6248">
      <w:pPr>
        <w:pStyle w:val="11CSTCPLQuestionBullet"/>
        <w:numPr>
          <w:ilvl w:val="0"/>
          <w:numId w:val="7"/>
        </w:numPr>
        <w:ind w:left="709" w:hanging="709"/>
      </w:pPr>
      <w:bookmarkStart w:id="22" w:name="_Ref409525324"/>
      <w:r>
        <w:t>Match the document type and purpose by writing the appropriate letter next to each number in the centre column</w:t>
      </w:r>
      <w:r w:rsidR="005B6248">
        <w:t>.</w:t>
      </w:r>
      <w:bookmarkEnd w:id="22"/>
    </w:p>
    <w:p w14:paraId="32F1F064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EE21C9" w:rsidRPr="00EE21C9" w14:paraId="137AE1CF" w14:textId="77777777" w:rsidTr="00453F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A003C6" w14:textId="77777777" w:rsidR="00EE21C9" w:rsidRPr="00EE21C9" w:rsidRDefault="00EE21C9" w:rsidP="00EE21C9">
            <w:pPr>
              <w:keepNext/>
              <w:ind w:left="993" w:hanging="993"/>
            </w:pPr>
            <w:r w:rsidRPr="00EE21C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BD756E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64EE722" w14:textId="1D80661C" w:rsidR="00EE21C9" w:rsidRPr="0074046B" w:rsidRDefault="00EE21C9" w:rsidP="00453F3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05EBF4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Definitions</w:t>
            </w:r>
          </w:p>
        </w:tc>
        <w:permStart w:id="93723547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A39B8FE" w14:textId="77777777" w:rsidR="00EE21C9" w:rsidRPr="00EE21C9" w:rsidRDefault="00AB3214" w:rsidP="00EE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21C9" w:rsidRPr="00EE21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7235478"/>
          </w:p>
        </w:tc>
      </w:tr>
      <w:tr w:rsidR="00EE21C9" w:rsidRPr="00EE21C9" w14:paraId="76BFFFB4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DCE0A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C64B8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4B1644" w14:textId="32D9B865" w:rsidR="00EE21C9" w:rsidRPr="00EE21C9" w:rsidRDefault="003B3E0A" w:rsidP="00EE21C9">
            <w:pPr>
              <w:ind w:right="82"/>
              <w:jc w:val="center"/>
            </w:pPr>
            <w:r>
              <w:t>Logbook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A1DAFC" w14:textId="6A6240D5" w:rsidR="00EE21C9" w:rsidRPr="0074046B" w:rsidRDefault="00EE21C9" w:rsidP="00453F36">
            <w:pPr>
              <w:ind w:right="82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1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586105490" w:edGrp="everyone"/>
            <w:permEnd w:id="58610549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CCC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71E0" w14:textId="1BC49736" w:rsidR="00EE21C9" w:rsidRPr="00EE21C9" w:rsidRDefault="003B3E0A" w:rsidP="00EE21C9">
            <w:pPr>
              <w:ind w:right="82"/>
              <w:jc w:val="center"/>
            </w:pPr>
            <w:r>
              <w:t xml:space="preserve">A summary of what has occurred </w:t>
            </w:r>
            <w:r w:rsidR="00522301">
              <w:t>during the work period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E6A46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308B2F77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19B65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734709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78F9D6" w14:textId="2CF0DE06" w:rsidR="00EE21C9" w:rsidRPr="00EE21C9" w:rsidRDefault="003B3E0A" w:rsidP="00EE21C9">
            <w:pPr>
              <w:ind w:right="82"/>
              <w:jc w:val="center"/>
            </w:pPr>
            <w:r>
              <w:t>Report form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157137" w14:textId="0013AFD2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2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397512399" w:edGrp="everyone"/>
            <w:permEnd w:id="13975123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929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1676" w14:textId="310668E2" w:rsidR="00EE21C9" w:rsidRPr="00EE21C9" w:rsidRDefault="003B3E0A" w:rsidP="00EE21C9">
            <w:pPr>
              <w:ind w:right="82"/>
              <w:jc w:val="center"/>
            </w:pPr>
            <w:r>
              <w:t>Documenting machinery use and issues, including maintenance undertaken or required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F7D6B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C2C334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8A78B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306BFD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ABC9B7" w14:textId="692F1326" w:rsidR="00EE21C9" w:rsidRPr="00EE21C9" w:rsidRDefault="003B3E0A" w:rsidP="00EE21C9">
            <w:pPr>
              <w:ind w:right="82"/>
              <w:jc w:val="center"/>
            </w:pPr>
            <w:r>
              <w:t>Shift report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662E3F" w14:textId="14744FCA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992635348" w:edGrp="everyone"/>
            <w:permEnd w:id="1992635348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0CA4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BCD5" w14:textId="32A860C6" w:rsidR="00EE21C9" w:rsidRPr="00EE21C9" w:rsidRDefault="00EE21C9" w:rsidP="00EE21C9">
            <w:pPr>
              <w:ind w:right="82"/>
              <w:jc w:val="center"/>
            </w:pPr>
            <w:r>
              <w:t>Can be used to identify hazards and incidents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6F545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8220FB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B720A1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6B761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9D18C7" w14:textId="45B02BC2" w:rsidR="00EE21C9" w:rsidRPr="00EE21C9" w:rsidRDefault="003B3E0A" w:rsidP="00EE21C9">
            <w:pPr>
              <w:ind w:right="82"/>
              <w:jc w:val="center"/>
            </w:pPr>
            <w:r>
              <w:t>SWMS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CC89C0" w14:textId="208CB209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867020021" w:edGrp="everyone"/>
            <w:permEnd w:id="186702002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3D1B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EAB0" w14:textId="1F9949D8" w:rsidR="00EE21C9" w:rsidRPr="00EE21C9" w:rsidRDefault="003B3E0A" w:rsidP="00EE21C9">
            <w:pPr>
              <w:ind w:right="82"/>
              <w:jc w:val="center"/>
            </w:pPr>
            <w:r>
              <w:t>Provides methods for undertaking high risk work safely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1060D" w14:textId="77777777" w:rsidR="00EE21C9" w:rsidRPr="00EE21C9" w:rsidRDefault="00EE21C9" w:rsidP="00EE21C9">
            <w:pPr>
              <w:ind w:left="993" w:hanging="993"/>
            </w:pPr>
          </w:p>
        </w:tc>
      </w:tr>
    </w:tbl>
    <w:p w14:paraId="2DC0D397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p w14:paraId="6010D5A2" w14:textId="77777777" w:rsidR="00A714F7" w:rsidRPr="0074046B" w:rsidRDefault="00A714F7" w:rsidP="00A714F7">
      <w:pPr>
        <w:rPr>
          <w:rFonts w:ascii="Arial" w:hAnsi="Arial" w:cs="Arial"/>
          <w:b/>
          <w:sz w:val="20"/>
        </w:rPr>
      </w:pPr>
    </w:p>
    <w:p w14:paraId="00E09FBE" w14:textId="59A5664B" w:rsidR="00A714F7" w:rsidRPr="00830749" w:rsidRDefault="00A714F7" w:rsidP="00A714F7">
      <w:pPr>
        <w:pStyle w:val="11CSTCPLQuestionBullet"/>
        <w:numPr>
          <w:ilvl w:val="0"/>
          <w:numId w:val="7"/>
        </w:numPr>
        <w:ind w:left="709" w:hanging="709"/>
      </w:pPr>
      <w:bookmarkStart w:id="23" w:name="_Ref95216581"/>
      <w:r>
        <w:t>What is the purpose of a shift report?</w:t>
      </w:r>
      <w:bookmarkEnd w:id="23"/>
      <w:r>
        <w:t xml:space="preserve"> </w:t>
      </w:r>
    </w:p>
    <w:p w14:paraId="445CE11D" w14:textId="77777777" w:rsidR="00A714F7" w:rsidRPr="0074046B" w:rsidRDefault="00A714F7" w:rsidP="00A714F7">
      <w:pPr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714F7" w:rsidRPr="00830749" w14:paraId="7404189F" w14:textId="77777777" w:rsidTr="00B9461B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4EC01" w14:textId="77777777" w:rsidR="00A714F7" w:rsidRPr="001C4084" w:rsidRDefault="00A714F7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4EB8D5" w14:textId="09AF2F34" w:rsidR="00A714F7" w:rsidRPr="001C4084" w:rsidRDefault="00A714F7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1041718586" w:edGrp="everyone"/>
            <w:permEnd w:id="1041718586"/>
          </w:p>
        </w:tc>
        <w:permStart w:id="156317680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8E62" w14:textId="77777777" w:rsidR="00A714F7" w:rsidRPr="00E106BF" w:rsidRDefault="00AB3214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9062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714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6801"/>
          </w:p>
        </w:tc>
      </w:tr>
    </w:tbl>
    <w:p w14:paraId="5E94AE73" w14:textId="77777777" w:rsidR="002F04A9" w:rsidRPr="0074046B" w:rsidRDefault="002F04A9" w:rsidP="002F04A9">
      <w:pPr>
        <w:rPr>
          <w:rFonts w:ascii="Arial" w:hAnsi="Arial" w:cs="Arial"/>
          <w:bCs/>
          <w:sz w:val="22"/>
          <w:szCs w:val="22"/>
        </w:rPr>
      </w:pPr>
    </w:p>
    <w:p w14:paraId="08F558A8" w14:textId="4EB94E28" w:rsidR="002F04A9" w:rsidRPr="00830749" w:rsidRDefault="002F04A9" w:rsidP="002F04A9">
      <w:pPr>
        <w:pStyle w:val="11CSTCPLQuestionBullet"/>
        <w:numPr>
          <w:ilvl w:val="0"/>
          <w:numId w:val="7"/>
        </w:numPr>
        <w:ind w:left="709" w:hanging="709"/>
      </w:pPr>
      <w:bookmarkStart w:id="24" w:name="_Ref59450016"/>
      <w:r>
        <w:t>What is the purpose of using dot points in written communication</w:t>
      </w:r>
      <w:r w:rsidR="00C7142E">
        <w:t>s, such as shift reports</w:t>
      </w:r>
      <w:r w:rsidR="00391534">
        <w:t xml:space="preserve"> or emails</w:t>
      </w:r>
      <w:r>
        <w:t>?</w:t>
      </w:r>
      <w:bookmarkEnd w:id="24"/>
    </w:p>
    <w:p w14:paraId="4756E791" w14:textId="77777777" w:rsidR="002F04A9" w:rsidRPr="00830749" w:rsidRDefault="002F04A9" w:rsidP="002F04A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04E637BE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E8AE7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3A8F8" w14:textId="026D3CAC" w:rsidR="002F04A9" w:rsidRPr="001C4084" w:rsidRDefault="002F04A9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95969656" w:edGrp="everyone"/>
            <w:permEnd w:id="95969656"/>
          </w:p>
        </w:tc>
        <w:permStart w:id="34593085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FF0C" w14:textId="77777777" w:rsidR="002F04A9" w:rsidRPr="00E106BF" w:rsidRDefault="00AB3214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62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930850"/>
          </w:p>
        </w:tc>
      </w:tr>
    </w:tbl>
    <w:p w14:paraId="70A54C64" w14:textId="68645728" w:rsidR="002F04A9" w:rsidRDefault="002F04A9" w:rsidP="002F04A9"/>
    <w:p w14:paraId="6C707BE9" w14:textId="77777777" w:rsidR="00A714F7" w:rsidRDefault="00A714F7" w:rsidP="002F04A9"/>
    <w:p w14:paraId="1070825B" w14:textId="34C122BD" w:rsidR="002F04A9" w:rsidRPr="00830749" w:rsidRDefault="00B9461B" w:rsidP="002F04A9">
      <w:pPr>
        <w:pStyle w:val="20TAQuestionNumber"/>
        <w:spacing w:line="360" w:lineRule="auto"/>
        <w:ind w:left="709" w:hanging="709"/>
      </w:pPr>
      <w:bookmarkStart w:id="25" w:name="_Ref524681818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A0828" wp14:editId="286C795C">
                <wp:simplePos x="0" y="0"/>
                <wp:positionH relativeFrom="column">
                  <wp:posOffset>2790825</wp:posOffset>
                </wp:positionH>
                <wp:positionV relativeFrom="paragraph">
                  <wp:posOffset>447675</wp:posOffset>
                </wp:positionV>
                <wp:extent cx="873125" cy="3778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3E72D" w14:textId="59ADA4AF" w:rsidR="002F04A9" w:rsidRPr="0074046B" w:rsidRDefault="002F04A9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32964987" w:edGrp="everyone"/>
                            <w:permEnd w:id="329649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082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75pt;margin-top:35.25pt;width:68.75pt;height:29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" filled="f" stroked="f" strokeweight=".5pt">
                <v:textbox>
                  <w:txbxContent>
                    <w:p w14:paraId="5013E72D" w14:textId="59ADA4AF" w:rsidR="002F04A9" w:rsidRPr="0074046B" w:rsidRDefault="002F04A9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32964987" w:edGrp="everyone"/>
                      <w:permEnd w:id="3296498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371CF" wp14:editId="35C10741">
                <wp:simplePos x="0" y="0"/>
                <wp:positionH relativeFrom="column">
                  <wp:posOffset>1234440</wp:posOffset>
                </wp:positionH>
                <wp:positionV relativeFrom="paragraph">
                  <wp:posOffset>175895</wp:posOffset>
                </wp:positionV>
                <wp:extent cx="873125" cy="368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22F6F" w14:textId="4EA5D885" w:rsidR="002F04A9" w:rsidRPr="0074046B" w:rsidRDefault="002F04A9" w:rsidP="002F04A9">
                            <w:pPr>
                              <w:pStyle w:val="28TAHiddenFillintheblank"/>
                              <w:rPr>
                                <w:vanish w:val="0"/>
                              </w:rPr>
                            </w:pPr>
                            <w:permStart w:id="151551981" w:edGrp="everyone"/>
                            <w:permEnd w:id="1515519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71CF" id="Text Box 16" o:spid="_x0000_s1027" type="#_x0000_t202" style="position:absolute;left:0;text-align:left;margin-left:97.2pt;margin-top:13.85pt;width:68.75pt;height:2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" filled="f" stroked="f" strokeweight=".5pt">
                <v:textbox>
                  <w:txbxContent>
                    <w:p w14:paraId="47A22F6F" w14:textId="4EA5D885" w:rsidR="002F04A9" w:rsidRPr="0074046B" w:rsidRDefault="002F04A9" w:rsidP="002F04A9">
                      <w:pPr>
                        <w:pStyle w:val="28TAHiddenFillintheblank"/>
                        <w:rPr>
                          <w:vanish w:val="0"/>
                        </w:rPr>
                      </w:pPr>
                      <w:permStart w:id="151551981" w:edGrp="everyone"/>
                      <w:permEnd w:id="151551981"/>
                    </w:p>
                  </w:txbxContent>
                </v:textbox>
              </v:shape>
            </w:pict>
          </mc:Fallback>
        </mc:AlternateContent>
      </w:r>
      <w:r w:rsidR="007404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DCA41" wp14:editId="3331E315">
                <wp:simplePos x="0" y="0"/>
                <wp:positionH relativeFrom="column">
                  <wp:posOffset>3727450</wp:posOffset>
                </wp:positionH>
                <wp:positionV relativeFrom="paragraph">
                  <wp:posOffset>168910</wp:posOffset>
                </wp:positionV>
                <wp:extent cx="873125" cy="36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89BEA" w14:textId="1E3CAABD" w:rsidR="002F04A9" w:rsidRPr="0074046B" w:rsidRDefault="002F04A9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1596999326" w:edGrp="everyone"/>
                            <w:permEnd w:id="159699932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CA41" id="Text Box 17" o:spid="_x0000_s1028" type="#_x0000_t202" style="position:absolute;left:0;text-align:left;margin-left:293.5pt;margin-top:13.3pt;width:68.75pt;height:2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" filled="f" stroked="f" strokeweight=".5pt">
                <v:textbox>
                  <w:txbxContent>
                    <w:p w14:paraId="26989BEA" w14:textId="1E3CAABD" w:rsidR="002F04A9" w:rsidRPr="0074046B" w:rsidRDefault="002F04A9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1596999326" w:edGrp="everyone"/>
                      <w:permEnd w:id="1596999326"/>
                    </w:p>
                  </w:txbxContent>
                </v:textbox>
              </v:shape>
            </w:pict>
          </mc:Fallback>
        </mc:AlternateContent>
      </w:r>
      <w:r w:rsidR="002F04A9">
        <w:t>Fill in the blanks: Sub</w:t>
      </w:r>
      <w:r w:rsidR="00C7142E">
        <w:t>-</w:t>
      </w:r>
      <w:r w:rsidR="002F04A9">
        <w:t>headings are often seen in informational text and used to _________________ the reader</w:t>
      </w:r>
      <w:r>
        <w:t>’</w:t>
      </w:r>
      <w:r w:rsidR="002F04A9">
        <w:t>s _________________ to keep them reading down the page _________________ each sub-heading.</w:t>
      </w:r>
      <w:bookmarkEnd w:id="25"/>
      <w:r w:rsidR="002F04A9" w:rsidRPr="005C2954">
        <w:rPr>
          <w:noProof/>
          <w:lang w:eastAsia="en-AU"/>
        </w:rPr>
        <w:t xml:space="preserve"> </w:t>
      </w:r>
    </w:p>
    <w:p w14:paraId="4745916F" w14:textId="77777777" w:rsidR="002F04A9" w:rsidRPr="00C01CC2" w:rsidRDefault="002F04A9" w:rsidP="002F04A9">
      <w:pPr>
        <w:jc w:val="left"/>
        <w:rPr>
          <w:rFonts w:ascii="Arial" w:hAnsi="Arial"/>
          <w:b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4A7085F9" w14:textId="77777777" w:rsidTr="0041597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E927E3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AC2421" w14:textId="77777777" w:rsidR="002F04A9" w:rsidRPr="001C4084" w:rsidRDefault="002F04A9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EA56A96" wp14:editId="5AF6F26E">
                      <wp:extent cx="4614530" cy="323850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23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4027D7B" w14:textId="0EB66461" w:rsidR="002F04A9" w:rsidRPr="00B203AA" w:rsidRDefault="002F04A9" w:rsidP="002F04A9">
                                  <w:pPr>
                                    <w:pStyle w:val="29TAChooseFrom"/>
                                    <w:rPr>
                                      <w:vanish w:val="0"/>
                                    </w:rPr>
                                  </w:pPr>
                                  <w:r w:rsidRPr="00B203AA">
                                    <w:rPr>
                                      <w:vanish w:val="0"/>
                                    </w:rPr>
                                    <w:t>|  attention  |  highlight  |  capture  |  following  |  opinion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Pr="00B203AA">
                                    <w:rPr>
                                      <w:vanish w:val="0"/>
                                    </w:rPr>
                                    <w:t xml:space="preserve"> |  fact 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A56A96" id="Text Box 12" o:spid="_x0000_s1029" type="#_x0000_t202" style="width:363.3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ibX3/l2PAAAAAAAAAAAA4D5rZt7rEQAAAAAAAAAAANxnzczf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5RjwAAAAAAAAAAAOA+a2Y+6xEAAAAA&#10;AAAAAADcx4UoAAAAAAAAAAAAiTUzv+oRAAAAAAAAAAAA3Oc559QbAAAAAAAAAAAAuJALUQ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nHgEAAAAAAAAAAMB91sy81SMAAAAAAAAAAAC4z5qZr3oEAAAAAAAAAAAA93nOOfUG&#10;AAAAAAAAAAAALvS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CJtff+qEcAAAAAAAAAAABwnzUzP+sRAAAAAAAAAAAA3GfN&#10;zL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D8Z++OiSoAoiAIvk9dDmZA&#10;DyYg5nRAihVsHTImuG4FK2CqFk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isvfdLPQIAAAAAAAAAAID7rJn5rkcAAAAAAAAAAABwHxeiAAAA&#10;AAAAAAAAJNbMfNUjAAAAAAAAAAAAuM/jnFNvAAAAAAAAAAAA4EIuRAE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isvfdnPQIA&#10;AAAAAAAAAID7rJl5rUcAAAAAAAAAAABwnzUzf/UIAAAAAAAAAAAA7vM459QbAAAAAAAAAAAAuNBT&#10;PQAAAAAAAAAAAIA7Cd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6LTlEwAAIABJREFU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rL33Wz0CAAAAAAAAAACA+6yZ+ahHAAAAAAAAAAAAcB8X&#10;ogAAAAAAAAAAACTWzLzXIwAAAAAAAAAAALjP45xTbwAAAAAAAAAAAOBCLkQB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rL33&#10;Tz0CAAAAAAAAAACA+6yZea5HAAAAAAAAAAAAcJ81M7/1CAAAAAAAAAAAAO7zOOfUGwAAAAAAAAAA&#10;ALjQUz0AAAAAAAAAAACAOwn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+GfvjokqAKIgCL5PnQV8EOEEAnwQ&#10;kXAmkIQUbBwyJrhuBStgqjY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7v&#10;9QgAAAAAAAAAAADus2bmrR4BAAAAAAAAAADAfdbM/NU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z/UIAAAAAAAAAAAA7rNm5qceAQAAAAAAAAAAwH1ciAIAAAAAAAAA&#10;AJBYM/Nd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sfbeX/UIAAAAAAAA&#10;AAAA7rNm5qUeAQAAAAAAAAAAwH3WzPzWIwAAAAAAAAAAALjP45xTbwAAAAAAAAAAAOBCT/UAAAAA&#10;AAAAAAAA7iR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LH23q/1CAAAAAAAAAAAAO6zZuazHgEAAAAAAAAAAMB9XIgCAAAAAAAAAACQWDPzUY8A&#10;AAAAAAAAAADgPo9zTr0BAAAAAAAAAACAC7kQBQ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45+9OyaKBYiiKPh2a3Ki7wMp5EghYUwQ/QApqMHGIOME&#10;063gCjhVF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LH23v/rEQAAAAAAAAAAANxnzcxLPQIAAAAAAAAAAID7rJn5rkcA&#10;AAAAAAAAAABwn8c5p94AAAAAAAAAAADAhZ71AAAAAAAAAAAAAO4k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DGSWrgAAAgAElEQVQ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7v9QgA&#10;AAAAAAAAAADus2bmrR4BAAAAAAAAAADAfdbM/NY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WHvvf/UIAAAAAAAAAAAA7rNm5qseAQAAAAAAAAAAwH1ciAIAAAAAAAAAAJBY&#10;M/NZjwAAAAAAAAAAAOA+j3NOvQEAAAAAAAAAAIALuRAF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sfbeH/UIAAAAAAAAAAAA&#10;7rNm5rUeAQAAAAAAAAAAwH3WzPzUIwAAAAAAAAAAALjP45xTbwAAAAAAAAAAAOBCz3oAAAAAAAAA&#10;AAAAdxK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X/s3TFRBUAUBMH3qYuwgBRMEIMJcqJzgARwhpNDxgTX&#10;rWAFTNUC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1f6xEAAAAAAAAAAADc&#10;Z83MZz0CAAAAAAAAAACA+7gQBQAAAAAAAAAAILFm5r0eAQAAAAAAAAAAwH0e55x6AwAAAAAAAAAA&#10;ABdyIQo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i7b1/6xEAAAAAAAAAAADcZ83Mcz0CAAAAAAAAAACA+6yZ+alHAAAAAAAA&#10;AAAAcJ/HOafeAAAAAAAAAAAAwIWe6gEAAAAAAAAAAADcSc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P+oRAAAAAAAAAAAA3GfNzFs9AgAA&#10;AAAAAAAAgPusmfmrRwAAAAAAAAAAAHCfxzmn3gAAAAAAAAAAAMCFnuoBAAAAAAAAAAAA3En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GLtvV/q&#10;EQAAAAAAAAAAANxnzcx3PQIAAAAAAAAAAID7uBAFAAAAAAAAAAAgsWbmqx4BAAAAAAAAAADAfR7n&#10;nHoDAAAAAAAAAAAAF3IhCgAAAAAAAAAAQFus2q8AACAASURBV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Nbe+70eAQAAAAAAAAAA&#10;wH3WzHzUIwAAAAAAAAAAALiPC1EAAAAAAAAAAAASa2Z+1iMAAAAAAAAAAAC4z3POqTcAAAAAAAAA&#10;AABwIRei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seAQAAAAAAAAAAwH3WzLzVIwAAAAAAAAAAALjPmpnP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5VjwAAAAAAAAAAAOA+a2Z+1CMA&#10;AAAAAAAAAAC4z5qZf/UIAAAAAAAAAAAA7vOcc+oNAAAAAAAAAAAAXOhVDwAAAAAAAAAAAOBO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+/9&#10;rR4BAAAAAAAAAADAfdbM/KlHAAAAAAAAAAAAcB8XogAAAAAAAAAAACTWzPyuRwAAAAAAAAAAAHCf&#10;55xTbwAAAAAAAAAAAOBCLkQBAAAAAAAA/rN3B1WVBUEUBOv905gZFaxxwRoVrYM9JsYMThoZuegI&#10;BVdAnio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Jr773rEQAAAAAAAAAAANxnzcy/egQAAAAAAAAAAAD3WTPzvx4BAAAAAAAAAADAfZ5z&#10;Tr0BAAAAAAAAAACAC73qAQAAAAAAAAAAANxJ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OyvarQAAIABJREFU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i7b3f6xEAAAAAAAAAAADcZ83M&#10;Vz0CAAAAAAAAAACA+3ghCgAAAAAAAAAAQOI559QbAAAAAAAAAAAAuJAL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TW3vunHgEAAAAAAAAAAMB91sy81SMAAAAAAAAAAAC4z5qZ73oEAAAAAAAAAAAA93nO&#10;OfUGAAAAAAAAAAAALvSqBwAAAAAAAAAAAHAn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CJtff+rEcAAAAAAAAAAABwnzUzH/UIAAAAAAAAAAAA&#10;7rNm5rceAQAAAAAAAAAAwH2ec069AQAAAAAAAAAAgAu96gEAAAAAAAAAAADcSc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D8sXfHRBEAQRQF564WFcT4wA8xAjYhJsECJhC3yHjBdiv4Al7N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GLtvV/rEQAAAAAAAAAAANxnzcx3PQIAAAAAAAAAAID7&#10;eCEKAAAAAAAAAABAYs3MZz0CAAAAAAAAAACA+zzOOfUGAAAAAAAAAAAALuSFKA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Im1&#10;9/6qRwAAAAAAAAAAAHCfNTNv9QgAAAAAAAAAAADus2bmrx4BAAAAAAAAAADAfR7nnHoDAAAAAAAA&#10;AAAAF3rWAwAAAAAAAAAAALiT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DE2nu/1yMAAAAAAAAAAAC4z5qZj3oEAAAAAAAAAAAA9/FCFAAAAAAA&#10;AAAAgMTjnFNvAAAAAAAAAAAA4EIu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BYe+/fegQAAAAAAAAA&#10;AAD3WTPzUo8AAAAAAAAAAADgPmtmfuoRAAAAAAAAAAAA3Odxzqk3AAAAAAAAAAAAcKFnPQAAAAAA&#10;AAAAAIA7Cd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/tu1gyIGYiCAYXtieqpNAAAH0UlEQVSdUDsq5RGcBZPC8CMSAgMw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CJtff+1hEAAAAAAAAA&#10;AADcZ83MW0cAAAAAAAAAAABwnzUzvzoCAAAAAAAAAACA+zznnLoBAAAAAAAAAACAC33qAAAAAAAA&#10;AAAAAO5k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" stroked="f" strokeweight=".5pt">
                      <v:fill r:id="rId15" o:title="" recolor="t" rotate="t" type="tile"/>
                      <v:textbox inset="0,0,0,0">
                        <w:txbxContent>
                          <w:p w14:paraId="34027D7B" w14:textId="0EB66461" w:rsidR="002F04A9" w:rsidRPr="00B203AA" w:rsidRDefault="002F04A9" w:rsidP="002F04A9">
                            <w:pPr>
                              <w:pStyle w:val="29TAChooseFrom"/>
                              <w:rPr>
                                <w:vanish w:val="0"/>
                              </w:rPr>
                            </w:pPr>
                            <w:r w:rsidRPr="00B203AA">
                              <w:rPr>
                                <w:vanish w:val="0"/>
                              </w:rPr>
                              <w:t>|  attention  |  highlight  |  capture  |  following  |  opinion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r w:rsidRPr="00B203AA">
                              <w:rPr>
                                <w:vanish w:val="0"/>
                              </w:rPr>
                              <w:t xml:space="preserve"> |  fact  |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3808856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F2D8B5" w14:textId="77777777" w:rsidR="002F04A9" w:rsidRPr="00533511" w:rsidRDefault="00AB3214" w:rsidP="0041597E">
            <w:pPr>
              <w:pStyle w:val="02TACheckbox"/>
            </w:pPr>
            <w:sdt>
              <w:sdtPr>
                <w:id w:val="624513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sym w:font="Wingdings" w:char="F0A8"/>
                </w:r>
              </w:sdtContent>
            </w:sdt>
            <w:permEnd w:id="938088560"/>
          </w:p>
        </w:tc>
      </w:tr>
    </w:tbl>
    <w:p w14:paraId="59D082B6" w14:textId="77777777" w:rsidR="002F04A9" w:rsidRDefault="002F04A9" w:rsidP="002F04A9">
      <w:pPr>
        <w:jc w:val="left"/>
        <w:rPr>
          <w:rFonts w:ascii="Arial" w:hAnsi="Arial"/>
          <w:b/>
        </w:rPr>
      </w:pPr>
    </w:p>
    <w:p w14:paraId="612FBC63" w14:textId="77777777" w:rsidR="00871A55" w:rsidRDefault="00871A55" w:rsidP="00871A55">
      <w:pPr>
        <w:jc w:val="left"/>
        <w:rPr>
          <w:rFonts w:ascii="Arial" w:hAnsi="Arial" w:cs="Arial"/>
          <w:sz w:val="22"/>
          <w:szCs w:val="22"/>
        </w:rPr>
      </w:pPr>
    </w:p>
    <w:p w14:paraId="7F5B0CA9" w14:textId="70BB08B3" w:rsidR="00871A55" w:rsidRPr="00830749" w:rsidRDefault="00871A55" w:rsidP="00871A55">
      <w:pPr>
        <w:pStyle w:val="11CSTCPLQuestionBullet"/>
        <w:numPr>
          <w:ilvl w:val="0"/>
          <w:numId w:val="7"/>
        </w:numPr>
        <w:ind w:left="709" w:hanging="709"/>
      </w:pPr>
      <w:bookmarkStart w:id="26" w:name="_Ref59196461"/>
      <w:r>
        <w:t xml:space="preserve">True or False (Tick your response): Site procedures may require you to </w:t>
      </w:r>
      <w:r w:rsidR="00DC7A8D">
        <w:t>use specified communication templates when preparing documentation (</w:t>
      </w:r>
      <w:proofErr w:type="gramStart"/>
      <w:r w:rsidR="00DC7A8D">
        <w:t>e.g.</w:t>
      </w:r>
      <w:proofErr w:type="gramEnd"/>
      <w:r w:rsidR="00DC7A8D">
        <w:t xml:space="preserve"> letterhead).</w:t>
      </w:r>
      <w:bookmarkEnd w:id="26"/>
    </w:p>
    <w:p w14:paraId="43AC4A5C" w14:textId="77777777" w:rsidR="00DC7A8D" w:rsidRPr="00830749" w:rsidRDefault="00DC7A8D" w:rsidP="00DC7A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4AF0AC6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AD7CD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83680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C3B7E" w14:textId="3F13B9BA" w:rsidR="0074046B" w:rsidRDefault="0074046B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4964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83680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A351B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31746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395144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0B5F0" w14:textId="77777777" w:rsidR="0074046B" w:rsidRDefault="0074046B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0891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951442"/>
          </w:p>
        </w:tc>
      </w:tr>
      <w:tr w:rsidR="0074046B" w14:paraId="2225112C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2BAB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154472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0F8E1" w14:textId="48706D81" w:rsidR="0074046B" w:rsidRDefault="0074046B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3531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54472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8D51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4794D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AE48A0" w14:textId="77777777" w:rsidR="0074046B" w:rsidRDefault="0074046B" w:rsidP="0074046B">
            <w:pPr>
              <w:ind w:left="993" w:hanging="993"/>
            </w:pPr>
          </w:p>
        </w:tc>
      </w:tr>
    </w:tbl>
    <w:p w14:paraId="03107FF5" w14:textId="77777777" w:rsidR="00DC7A8D" w:rsidRDefault="00DC7A8D" w:rsidP="00DC7A8D">
      <w:pPr>
        <w:jc w:val="left"/>
        <w:rPr>
          <w:rFonts w:ascii="Arial" w:hAnsi="Arial" w:cs="Arial"/>
          <w:sz w:val="22"/>
          <w:szCs w:val="22"/>
        </w:rPr>
      </w:pPr>
    </w:p>
    <w:p w14:paraId="3777F2D6" w14:textId="15A9A862" w:rsidR="009E0C54" w:rsidRDefault="009E0C54">
      <w:pPr>
        <w:jc w:val="left"/>
        <w:rPr>
          <w:rFonts w:ascii="Arial" w:hAnsi="Arial" w:cs="Arial"/>
          <w:sz w:val="22"/>
          <w:szCs w:val="22"/>
        </w:rPr>
      </w:pPr>
    </w:p>
    <w:p w14:paraId="0FABDD01" w14:textId="1B7E317A" w:rsidR="005B6248" w:rsidRPr="00830749" w:rsidRDefault="006A1D68" w:rsidP="005B6248">
      <w:pPr>
        <w:pStyle w:val="11CSTCPLQuestionBullet"/>
        <w:numPr>
          <w:ilvl w:val="0"/>
          <w:numId w:val="7"/>
        </w:numPr>
        <w:ind w:left="709" w:hanging="709"/>
      </w:pPr>
      <w:bookmarkStart w:id="27" w:name="_Ref59442384"/>
      <w:r>
        <w:t xml:space="preserve">True or False (Tick your response): It is good practice to set aside time during a presentation </w:t>
      </w:r>
      <w:r w:rsidR="00F5249E">
        <w:t xml:space="preserve">to accept and respond to </w:t>
      </w:r>
      <w:r>
        <w:t>audience questions</w:t>
      </w:r>
      <w:r w:rsidR="005B6248">
        <w:t>.</w:t>
      </w:r>
      <w:bookmarkEnd w:id="27"/>
    </w:p>
    <w:p w14:paraId="12F50954" w14:textId="77777777" w:rsidR="006A1D68" w:rsidRPr="00830749" w:rsidRDefault="006A1D68" w:rsidP="006A1D68">
      <w:pPr>
        <w:rPr>
          <w:rFonts w:ascii="Arial" w:hAnsi="Arial" w:cs="Arial"/>
          <w:sz w:val="22"/>
          <w:szCs w:val="22"/>
        </w:rPr>
      </w:pPr>
      <w:bookmarkStart w:id="28" w:name="_Hlk95212406"/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18FF411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738E3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6188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4B93D" w14:textId="78268FB1" w:rsidR="0074046B" w:rsidRDefault="0074046B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8374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926188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356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45489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77634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BD460" w14:textId="77777777" w:rsidR="0074046B" w:rsidRDefault="0074046B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555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3776347"/>
          </w:p>
        </w:tc>
      </w:tr>
      <w:tr w:rsidR="0074046B" w14:paraId="4A1634C8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70DD8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903501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E8902" w14:textId="2E638F8B" w:rsidR="0074046B" w:rsidRDefault="0074046B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72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03501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B083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5FA04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9570D3" w14:textId="77777777" w:rsidR="0074046B" w:rsidRDefault="0074046B" w:rsidP="0074046B">
            <w:pPr>
              <w:ind w:left="993" w:hanging="993"/>
            </w:pPr>
          </w:p>
        </w:tc>
      </w:tr>
    </w:tbl>
    <w:p w14:paraId="50F3A63C" w14:textId="77777777" w:rsidR="006A1D68" w:rsidRDefault="006A1D68" w:rsidP="006A1D68">
      <w:pPr>
        <w:jc w:val="left"/>
        <w:rPr>
          <w:rFonts w:ascii="Arial" w:hAnsi="Arial" w:cs="Arial"/>
          <w:sz w:val="22"/>
          <w:szCs w:val="22"/>
        </w:rPr>
      </w:pPr>
    </w:p>
    <w:bookmarkEnd w:id="28"/>
    <w:p w14:paraId="60A325B1" w14:textId="77777777" w:rsidR="005B6248" w:rsidRPr="00255865" w:rsidRDefault="005B6248" w:rsidP="005B6248">
      <w:pPr>
        <w:rPr>
          <w:rFonts w:ascii="Arial" w:hAnsi="Arial" w:cs="Arial"/>
          <w:sz w:val="22"/>
          <w:szCs w:val="22"/>
        </w:rPr>
      </w:pPr>
    </w:p>
    <w:p w14:paraId="6DE9E777" w14:textId="5EFBB21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9" w:name="_Ref59443169"/>
      <w:r>
        <w:t>Describe how you might follow up on questions</w:t>
      </w:r>
      <w:r w:rsidR="00F5249E">
        <w:t>, if unable to address them during a meeting</w:t>
      </w:r>
      <w:r>
        <w:t>.</w:t>
      </w:r>
      <w:bookmarkEnd w:id="29"/>
    </w:p>
    <w:p w14:paraId="4161BD36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65EAE573" w14:textId="77777777" w:rsidTr="00B9461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A4998E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3CDBB" w14:textId="727FE56F" w:rsidR="005B6248" w:rsidRPr="001C4084" w:rsidRDefault="005B6248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699505794" w:edGrp="everyone"/>
            <w:permEnd w:id="1699505794"/>
          </w:p>
        </w:tc>
        <w:permStart w:id="78829803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83D0D" w14:textId="77777777" w:rsidR="005B6248" w:rsidRPr="00E106BF" w:rsidRDefault="00AB3214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5204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298030"/>
          </w:p>
        </w:tc>
      </w:tr>
    </w:tbl>
    <w:p w14:paraId="7F7162C9" w14:textId="77777777" w:rsidR="005B6248" w:rsidRPr="00F169CA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18F28507" w14:textId="4B55F282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AE62A7F" w14:textId="7AA01256" w:rsidR="00F95E6F" w:rsidRPr="00830749" w:rsidRDefault="00F5249E" w:rsidP="00F95E6F">
      <w:pPr>
        <w:pStyle w:val="11CSTCPLQuestionBullet"/>
        <w:numPr>
          <w:ilvl w:val="0"/>
          <w:numId w:val="7"/>
        </w:numPr>
        <w:ind w:left="709" w:hanging="709"/>
      </w:pPr>
      <w:bookmarkStart w:id="30" w:name="_Ref59443152"/>
      <w:r>
        <w:lastRenderedPageBreak/>
        <w:t>Identify two (2) methods that you might use to establish if your presentation goals have been met</w:t>
      </w:r>
      <w:r w:rsidR="00484026">
        <w:t>, to aid with future presentations</w:t>
      </w:r>
      <w:r w:rsidR="00F95E6F">
        <w:t>.</w:t>
      </w:r>
      <w:bookmarkEnd w:id="30"/>
    </w:p>
    <w:p w14:paraId="5AF91284" w14:textId="77777777" w:rsidR="00F95E6F" w:rsidRPr="00830749" w:rsidRDefault="00F95E6F" w:rsidP="00F95E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95E6F" w:rsidRPr="00830749" w14:paraId="07103ED4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83DA1" w14:textId="77777777" w:rsidR="00F95E6F" w:rsidRPr="001C4084" w:rsidRDefault="00F95E6F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70FDA4" w14:textId="12D0297C" w:rsidR="00F95E6F" w:rsidRPr="001C4084" w:rsidRDefault="00F95E6F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527130100" w:edGrp="everyone"/>
            <w:permEnd w:id="527130100"/>
          </w:p>
        </w:tc>
        <w:permStart w:id="213302917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F403E" w14:textId="77777777" w:rsidR="00F95E6F" w:rsidRPr="00E106BF" w:rsidRDefault="00AB3214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444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E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3029171"/>
          </w:p>
        </w:tc>
      </w:tr>
    </w:tbl>
    <w:p w14:paraId="1546F641" w14:textId="5D940C8A" w:rsidR="00F95E6F" w:rsidRDefault="00F95E6F" w:rsidP="00F95E6F">
      <w:pPr>
        <w:rPr>
          <w:rFonts w:ascii="Arial" w:hAnsi="Arial" w:cs="Arial"/>
          <w:sz w:val="22"/>
          <w:szCs w:val="22"/>
        </w:rPr>
      </w:pPr>
    </w:p>
    <w:p w14:paraId="13B1F4D5" w14:textId="77777777" w:rsidR="00A714F7" w:rsidRDefault="00A714F7" w:rsidP="00F95E6F">
      <w:pPr>
        <w:rPr>
          <w:rFonts w:ascii="Arial" w:hAnsi="Arial" w:cs="Arial"/>
          <w:sz w:val="22"/>
          <w:szCs w:val="22"/>
        </w:rPr>
      </w:pPr>
    </w:p>
    <w:p w14:paraId="29FBB82A" w14:textId="2ABCA405" w:rsidR="00676A3E" w:rsidRPr="00830749" w:rsidRDefault="00676A3E" w:rsidP="00676A3E">
      <w:pPr>
        <w:pStyle w:val="11CSTCPLQuestionBullet"/>
        <w:numPr>
          <w:ilvl w:val="0"/>
          <w:numId w:val="7"/>
        </w:numPr>
        <w:ind w:left="709" w:hanging="709"/>
      </w:pPr>
      <w:bookmarkStart w:id="31" w:name="_Ref95215037"/>
      <w:r>
        <w:t xml:space="preserve">Which of the following are potential sources of workplace conflict? </w:t>
      </w:r>
      <w:r>
        <w:br/>
        <w:t>Tick all that apply.</w:t>
      </w:r>
      <w:bookmarkEnd w:id="31"/>
    </w:p>
    <w:p w14:paraId="38D4EEB6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6A3E" w14:paraId="77B4731C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D69295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C24F7F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708E29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715146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0A7843" w14:textId="77777777" w:rsidR="00676A3E" w:rsidRDefault="00AB3214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4263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151460"/>
          </w:p>
        </w:tc>
      </w:tr>
      <w:tr w:rsidR="00B9461B" w14:paraId="1ADF641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F208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21041816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64B" w14:textId="5549B3A0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42152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41816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928FD6" w14:textId="2788531A" w:rsidR="00B9461B" w:rsidRDefault="00B9461B" w:rsidP="00B9461B">
            <w:pPr>
              <w:jc w:val="center"/>
            </w:pPr>
            <w:r>
              <w:t>Differences in personality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4D07F" w14:textId="77777777" w:rsidR="00B9461B" w:rsidRDefault="00B9461B" w:rsidP="00B9461B">
            <w:pPr>
              <w:ind w:left="993" w:hanging="993"/>
            </w:pPr>
          </w:p>
        </w:tc>
      </w:tr>
      <w:tr w:rsidR="00B9461B" w14:paraId="75F1B7C1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08D6C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43481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1664" w14:textId="31436CEA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20817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481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DCFF9" w14:textId="401A2BB6" w:rsidR="00B9461B" w:rsidRDefault="00B9461B" w:rsidP="00B9461B">
            <w:pPr>
              <w:jc w:val="center"/>
            </w:pPr>
            <w:r>
              <w:t>Poor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04E89" w14:textId="77777777" w:rsidR="00B9461B" w:rsidRDefault="00B9461B" w:rsidP="00B9461B">
            <w:pPr>
              <w:ind w:left="993" w:hanging="993"/>
            </w:pPr>
          </w:p>
        </w:tc>
      </w:tr>
      <w:tr w:rsidR="00B9461B" w14:paraId="09CE063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36D1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90997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B624" w14:textId="22CE90B8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06286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90997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84520E" w14:textId="41183760" w:rsidR="00B9461B" w:rsidRDefault="00B9461B" w:rsidP="00B9461B">
            <w:pPr>
              <w:jc w:val="center"/>
            </w:pPr>
            <w:r>
              <w:t>Resistance to change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CA7CC" w14:textId="77777777" w:rsidR="00B9461B" w:rsidRDefault="00B9461B" w:rsidP="00B9461B">
            <w:pPr>
              <w:ind w:left="993" w:hanging="993"/>
            </w:pPr>
          </w:p>
        </w:tc>
      </w:tr>
      <w:tr w:rsidR="00B9461B" w14:paraId="051A3FC8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236C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107198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BB0C" w14:textId="32E0BF16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59637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07198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0A920" w14:textId="11153F9A" w:rsidR="00B9461B" w:rsidRDefault="00B9461B" w:rsidP="00B9461B">
            <w:pPr>
              <w:jc w:val="center"/>
            </w:pPr>
            <w:r>
              <w:t>Unclear job expectations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534DF" w14:textId="77777777" w:rsidR="00B9461B" w:rsidRDefault="00B9461B" w:rsidP="00B9461B">
            <w:pPr>
              <w:ind w:left="993" w:hanging="993"/>
            </w:pPr>
          </w:p>
        </w:tc>
      </w:tr>
    </w:tbl>
    <w:p w14:paraId="5B0D9D4B" w14:textId="77777777" w:rsidR="00676A3E" w:rsidRDefault="00676A3E" w:rsidP="00676A3E">
      <w:pPr>
        <w:ind w:right="-24"/>
        <w:rPr>
          <w:rFonts w:ascii="Arial" w:hAnsi="Arial" w:cs="Arial"/>
          <w:sz w:val="22"/>
          <w:szCs w:val="22"/>
        </w:rPr>
      </w:pPr>
    </w:p>
    <w:p w14:paraId="104DAF92" w14:textId="34582495" w:rsidR="00F5249E" w:rsidRDefault="00F5249E">
      <w:pPr>
        <w:jc w:val="left"/>
        <w:rPr>
          <w:rFonts w:ascii="Arial" w:hAnsi="Arial" w:cs="Arial"/>
          <w:sz w:val="22"/>
          <w:szCs w:val="22"/>
        </w:rPr>
      </w:pPr>
    </w:p>
    <w:p w14:paraId="0F552246" w14:textId="21D8D1A9" w:rsidR="009E0C54" w:rsidRPr="00830749" w:rsidRDefault="00676A3E" w:rsidP="009E0C54">
      <w:pPr>
        <w:pStyle w:val="11CSTCPLQuestionBullet"/>
        <w:numPr>
          <w:ilvl w:val="0"/>
          <w:numId w:val="7"/>
        </w:numPr>
        <w:ind w:left="709" w:hanging="709"/>
      </w:pPr>
      <w:bookmarkStart w:id="32" w:name="_Ref406480417"/>
      <w:r>
        <w:t>Order the following steps from 1 to 5 to explain how to best address conflict.</w:t>
      </w:r>
      <w:bookmarkEnd w:id="32"/>
    </w:p>
    <w:p w14:paraId="67B14F2B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76A3E" w14:paraId="1FF04775" w14:textId="77777777" w:rsidTr="0041597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3719F6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EBB714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DB4366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4005609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3B55E52" w14:textId="77777777" w:rsidR="00676A3E" w:rsidRPr="00533511" w:rsidRDefault="00AB3214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8128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0560946"/>
          </w:p>
        </w:tc>
      </w:tr>
      <w:tr w:rsidR="00676A3E" w14:paraId="1DBAC6C5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21AE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A74" w14:textId="3D3A0EC9" w:rsidR="00676A3E" w:rsidRPr="00B9461B" w:rsidRDefault="00676A3E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08891737" w:edGrp="everyone"/>
            <w:permEnd w:id="1908891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725DDE" w14:textId="322E9C3D" w:rsidR="00676A3E" w:rsidRPr="00ED4D6F" w:rsidRDefault="00676A3E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Establish each conflicting party’s view / priority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7CC70" w14:textId="77777777" w:rsidR="00676A3E" w:rsidRDefault="00676A3E" w:rsidP="0041597E">
            <w:pPr>
              <w:ind w:left="993" w:hanging="993"/>
            </w:pPr>
          </w:p>
        </w:tc>
      </w:tr>
      <w:tr w:rsidR="00676A3E" w14:paraId="69DC3BB1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8447E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84FD8" w14:textId="459D0B35" w:rsidR="00676A3E" w:rsidRPr="00B9461B" w:rsidRDefault="00676A3E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74873185" w:edGrp="everyone"/>
            <w:permEnd w:id="11748731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BE28B" w14:textId="780E075E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Negotiate any applicable timelines according to agreed priorities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EEB681" w14:textId="77777777" w:rsidR="00676A3E" w:rsidRDefault="00676A3E" w:rsidP="0041597E">
            <w:pPr>
              <w:ind w:left="993" w:hanging="993"/>
            </w:pPr>
          </w:p>
        </w:tc>
      </w:tr>
      <w:tr w:rsidR="00676A3E" w14:paraId="4A4DD3E2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E46B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9C506" w14:textId="2254447D" w:rsidR="00676A3E" w:rsidRPr="00B9461B" w:rsidRDefault="00676A3E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51341098" w:edGrp="everyone"/>
            <w:permEnd w:id="19513410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83D17" w14:textId="422A1D3C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Ensure that both parties understand and agree with the negotiated outcome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C60E4" w14:textId="77777777" w:rsidR="00676A3E" w:rsidRDefault="00676A3E" w:rsidP="0041597E">
            <w:pPr>
              <w:ind w:left="993" w:hanging="993"/>
            </w:pPr>
          </w:p>
        </w:tc>
      </w:tr>
      <w:tr w:rsidR="00676A3E" w14:paraId="7C3E8498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82A5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AD65A9" w14:textId="74655DD7" w:rsidR="00676A3E" w:rsidRPr="00B9461B" w:rsidRDefault="00676A3E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68917206" w:edGrp="everyone"/>
            <w:permEnd w:id="11689172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21C941" w14:textId="1EA1EF92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Monitor the situation to avoid further issues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299AE" w14:textId="77777777" w:rsidR="00676A3E" w:rsidRDefault="00676A3E" w:rsidP="0041597E">
            <w:pPr>
              <w:ind w:left="993" w:hanging="993"/>
            </w:pPr>
          </w:p>
        </w:tc>
      </w:tr>
      <w:tr w:rsidR="00676A3E" w14:paraId="1A2C899A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1BA00" w14:textId="77777777" w:rsidR="00676A3E" w:rsidRPr="00FE608E" w:rsidRDefault="00676A3E" w:rsidP="00676A3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F9525C" w14:textId="00EC2FD3" w:rsidR="00676A3E" w:rsidRPr="00B9461B" w:rsidRDefault="00676A3E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791283946" w:edGrp="everyone"/>
            <w:permEnd w:id="791283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D994BF" w14:textId="590512A9" w:rsidR="00676A3E" w:rsidRPr="00ED4D6F" w:rsidRDefault="00676A3E" w:rsidP="00676A3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Discuss and agree on an approach which will meet most of both parties’ needs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C5102" w14:textId="77777777" w:rsidR="00676A3E" w:rsidRDefault="00676A3E" w:rsidP="00676A3E">
            <w:pPr>
              <w:ind w:left="993" w:hanging="993"/>
            </w:pPr>
          </w:p>
        </w:tc>
      </w:tr>
    </w:tbl>
    <w:p w14:paraId="39A7A48C" w14:textId="77777777" w:rsidR="00676A3E" w:rsidRDefault="00676A3E" w:rsidP="00676A3E">
      <w:pPr>
        <w:rPr>
          <w:rFonts w:ascii="Arial" w:hAnsi="Arial" w:cs="Arial"/>
          <w:sz w:val="22"/>
          <w:szCs w:val="22"/>
        </w:rPr>
      </w:pPr>
    </w:p>
    <w:p w14:paraId="496A4737" w14:textId="77777777" w:rsidR="005B6248" w:rsidRDefault="005B6248" w:rsidP="005B6248"/>
    <w:p w14:paraId="0D3AE73E" w14:textId="6E789258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3" w:name="_Ref10205741"/>
      <w:r>
        <w:t xml:space="preserve">True or False (Tick your response): </w:t>
      </w:r>
      <w:r w:rsidR="000C46E3">
        <w:t>During conflict resolution, t</w:t>
      </w:r>
      <w:r>
        <w:t>he most promising way to gain commitment to a final agreement and ensure compliance is mutual satisfaction of interests.</w:t>
      </w:r>
      <w:bookmarkEnd w:id="33"/>
    </w:p>
    <w:p w14:paraId="27C5FC55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9461B" w14:paraId="76ACC14C" w14:textId="77777777" w:rsidTr="00B9461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6E154E" w14:textId="77777777" w:rsidR="00B9461B" w:rsidRDefault="00B9461B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89633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435AB" w14:textId="0E37DD62" w:rsidR="00B9461B" w:rsidRDefault="00B9461B" w:rsidP="00B9461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24169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89633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9CF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274C6" w14:textId="77777777" w:rsidR="00B9461B" w:rsidRPr="00E106BF" w:rsidRDefault="00B9461B" w:rsidP="00B946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22275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681C2" w14:textId="77777777" w:rsidR="00B9461B" w:rsidRDefault="00B9461B" w:rsidP="00B9461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35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222759"/>
          </w:p>
        </w:tc>
      </w:tr>
      <w:tr w:rsidR="00B9461B" w14:paraId="5E50E7DE" w14:textId="77777777" w:rsidTr="00B9461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67E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6291679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0283F" w14:textId="1E083D78" w:rsidR="00B9461B" w:rsidRDefault="00B9461B" w:rsidP="00B9461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794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679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4CC5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10A63D" w14:textId="77777777" w:rsidR="00B9461B" w:rsidRDefault="00B9461B" w:rsidP="00B946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C62A48" w14:textId="77777777" w:rsidR="00B9461B" w:rsidRDefault="00B9461B" w:rsidP="00B9461B">
            <w:pPr>
              <w:ind w:left="993" w:hanging="993"/>
            </w:pPr>
          </w:p>
        </w:tc>
      </w:tr>
    </w:tbl>
    <w:p w14:paraId="60DC1613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647BC5A" w14:textId="3D0D5FAC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11C6A7" w14:textId="6C60C99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4" w:name="_Ref10205901"/>
      <w:r>
        <w:lastRenderedPageBreak/>
        <w:t xml:space="preserve">Which of the following </w:t>
      </w:r>
      <w:r w:rsidR="005C7F25">
        <w:t xml:space="preserve">should </w:t>
      </w:r>
      <w:r>
        <w:t>occur after conflict resolution negotiations? Tick all that apply.</w:t>
      </w:r>
      <w:bookmarkEnd w:id="34"/>
    </w:p>
    <w:p w14:paraId="79FEB52E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354044F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B798E9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60DBE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E0EF9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1333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54DA1C" w14:textId="77777777" w:rsidR="005B6248" w:rsidRDefault="00AB3214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26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333340"/>
          </w:p>
        </w:tc>
      </w:tr>
      <w:tr w:rsidR="00B9461B" w14:paraId="6A1F93BB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31EBB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5296746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EC0F" w14:textId="4CE3BF3D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4488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6746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2ECAB" w14:textId="77777777" w:rsidR="00B9461B" w:rsidRDefault="00B9461B" w:rsidP="00B9461B">
            <w:pPr>
              <w:jc w:val="center"/>
            </w:pPr>
            <w:r>
              <w:t>Seeking legal approval of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E2147" w14:textId="77777777" w:rsidR="00B9461B" w:rsidRDefault="00B9461B" w:rsidP="00B9461B">
            <w:pPr>
              <w:ind w:left="993" w:hanging="993"/>
            </w:pPr>
          </w:p>
        </w:tc>
      </w:tr>
      <w:tr w:rsidR="00B9461B" w14:paraId="747D02C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5F33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0901431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0171" w14:textId="6F5133A5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9501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01431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C24B0" w14:textId="77777777" w:rsidR="00B9461B" w:rsidRDefault="00B9461B" w:rsidP="00B9461B">
            <w:pPr>
              <w:jc w:val="center"/>
            </w:pPr>
            <w:r>
              <w:t>Monitoring performance of agreed actions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86F91" w14:textId="77777777" w:rsidR="00B9461B" w:rsidRDefault="00B9461B" w:rsidP="00B9461B">
            <w:pPr>
              <w:ind w:left="993" w:hanging="993"/>
            </w:pPr>
          </w:p>
        </w:tc>
      </w:tr>
      <w:tr w:rsidR="00B9461B" w14:paraId="3855ED9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0D59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7160875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37AA" w14:textId="5D630D7E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0066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60875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434D2" w14:textId="77777777" w:rsidR="00B9461B" w:rsidRDefault="00B9461B" w:rsidP="00B9461B">
            <w:pPr>
              <w:jc w:val="center"/>
            </w:pPr>
            <w:r>
              <w:t>Re-negotiation if unforeseen events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B41BD" w14:textId="77777777" w:rsidR="00B9461B" w:rsidRDefault="00B9461B" w:rsidP="00B9461B">
            <w:pPr>
              <w:ind w:left="993" w:hanging="993"/>
            </w:pPr>
          </w:p>
        </w:tc>
      </w:tr>
    </w:tbl>
    <w:p w14:paraId="5F7931DB" w14:textId="439EF329" w:rsidR="007E33A7" w:rsidRDefault="007E33A7" w:rsidP="007E33A7">
      <w:pPr>
        <w:jc w:val="left"/>
        <w:rPr>
          <w:rFonts w:ascii="Arial" w:hAnsi="Arial" w:cs="Arial"/>
          <w:sz w:val="22"/>
          <w:szCs w:val="22"/>
        </w:rPr>
      </w:pPr>
    </w:p>
    <w:p w14:paraId="43E33DDE" w14:textId="77777777" w:rsidR="00A714F7" w:rsidRPr="00255865" w:rsidRDefault="00A714F7" w:rsidP="007E33A7">
      <w:pPr>
        <w:jc w:val="left"/>
        <w:rPr>
          <w:rFonts w:ascii="Arial" w:hAnsi="Arial" w:cs="Arial"/>
          <w:sz w:val="22"/>
          <w:szCs w:val="22"/>
        </w:rPr>
      </w:pPr>
    </w:p>
    <w:p w14:paraId="477A95D8" w14:textId="64755B11" w:rsidR="007E33A7" w:rsidRPr="00830749" w:rsidRDefault="007E33A7" w:rsidP="007E33A7">
      <w:pPr>
        <w:pStyle w:val="11CSTCPLQuestionBullet"/>
        <w:numPr>
          <w:ilvl w:val="0"/>
          <w:numId w:val="7"/>
        </w:numPr>
        <w:ind w:left="709" w:hanging="709"/>
      </w:pPr>
      <w:bookmarkStart w:id="35" w:name="_Ref95216101"/>
      <w:r>
        <w:t>Which of the following points may need to be documented following conflict resolution negotiations? Tick all that apply.</w:t>
      </w:r>
      <w:bookmarkEnd w:id="35"/>
    </w:p>
    <w:p w14:paraId="44D35FE7" w14:textId="77777777" w:rsidR="007E33A7" w:rsidRPr="00830749" w:rsidRDefault="007E33A7" w:rsidP="007E33A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33A7" w14:paraId="5EBDF0AB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12F1FD" w14:textId="77777777" w:rsidR="007E33A7" w:rsidRDefault="007E33A7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DA6547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C4410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804385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A7BE99C" w14:textId="77777777" w:rsidR="007E33A7" w:rsidRDefault="00AB3214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207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33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043850"/>
          </w:p>
        </w:tc>
      </w:tr>
      <w:tr w:rsidR="00B9461B" w14:paraId="74CBEEDB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6B8A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4751420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7AB1" w14:textId="234FE168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3253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51420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DAF97" w14:textId="072DDE3F" w:rsidR="00B9461B" w:rsidRDefault="00B9461B" w:rsidP="00B9461B">
            <w:pPr>
              <w:jc w:val="center"/>
            </w:pPr>
            <w:r>
              <w:t>Circumstances under which the agreement can be modified/changed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62526" w14:textId="77777777" w:rsidR="00B9461B" w:rsidRDefault="00B9461B" w:rsidP="00B9461B">
            <w:pPr>
              <w:ind w:left="993" w:hanging="993"/>
            </w:pPr>
          </w:p>
        </w:tc>
      </w:tr>
      <w:tr w:rsidR="00B9461B" w14:paraId="65FC8F61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72F69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65469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9FB2" w14:textId="55B368FD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4602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65469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52D42" w14:textId="695F1C66" w:rsidR="00B9461B" w:rsidRDefault="00B9461B" w:rsidP="00B9461B">
            <w:pPr>
              <w:jc w:val="center"/>
            </w:pPr>
            <w:r>
              <w:t>Deadlines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FC4B" w14:textId="77777777" w:rsidR="00B9461B" w:rsidRDefault="00B9461B" w:rsidP="00B9461B">
            <w:pPr>
              <w:ind w:left="993" w:hanging="993"/>
            </w:pPr>
          </w:p>
        </w:tc>
      </w:tr>
      <w:tr w:rsidR="00B9461B" w14:paraId="5DE85BFA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556A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940577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0DE7" w14:textId="4670CF02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32609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940577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135B4" w14:textId="382C1CA0" w:rsidR="00B9461B" w:rsidRDefault="00B9461B" w:rsidP="00B9461B">
            <w:pPr>
              <w:jc w:val="center"/>
            </w:pPr>
            <w:r>
              <w:t>Length of the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60B9D" w14:textId="77777777" w:rsidR="00B9461B" w:rsidRDefault="00B9461B" w:rsidP="00B9461B">
            <w:pPr>
              <w:ind w:left="993" w:hanging="993"/>
            </w:pPr>
          </w:p>
        </w:tc>
      </w:tr>
      <w:tr w:rsidR="00B9461B" w14:paraId="495FA03F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D6CC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82016822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B170" w14:textId="3968FD71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6800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820168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BDD06F" w14:textId="03F513FA" w:rsidR="00B9461B" w:rsidRDefault="00B9461B" w:rsidP="00B9461B">
            <w:pPr>
              <w:jc w:val="center"/>
            </w:pPr>
            <w:r>
              <w:t>What needs to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1F562" w14:textId="77777777" w:rsidR="00B9461B" w:rsidRDefault="00B9461B" w:rsidP="00B9461B">
            <w:pPr>
              <w:ind w:left="993" w:hanging="993"/>
            </w:pPr>
          </w:p>
        </w:tc>
      </w:tr>
    </w:tbl>
    <w:p w14:paraId="2A32C90B" w14:textId="4D41D0DB" w:rsidR="004E67D0" w:rsidRDefault="004E67D0" w:rsidP="004E67D0">
      <w:pPr>
        <w:jc w:val="left"/>
        <w:rPr>
          <w:rFonts w:ascii="Arial" w:hAnsi="Arial"/>
          <w:b/>
        </w:rPr>
      </w:pPr>
    </w:p>
    <w:p w14:paraId="70F63FBE" w14:textId="77777777" w:rsidR="007E33A7" w:rsidRDefault="007E33A7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38PASBenchmark"/>
        <w:sectPr w:rsidR="00C76B5E" w:rsidRPr="004932A4" w:rsidSect="00101E97">
          <w:headerReference w:type="default" r:id="rId16"/>
          <w:foot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B303517" w:rsidR="004E699E" w:rsidRPr="004932A4" w:rsidRDefault="00AB321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DB9E8E" w:rsidR="004E699E" w:rsidRDefault="00AB321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17479064" w:edGrp="everyone"/>
            <w:permEnd w:id="31747906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26DE5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personnel, unless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PPE used, materials handled, attachments connected, plant types).</w:t>
            </w:r>
          </w:p>
          <w:p w14:paraId="49738D1C" w14:textId="3C0C8A78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A330FD" w:rsidRPr="004932A4" w14:paraId="09B8EBC6" w14:textId="77777777" w:rsidTr="00DC1A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325BC6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A330FD" w:rsidRPr="004932A4" w14:paraId="4A9460F5" w14:textId="77777777" w:rsidTr="00DC1A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1639BB4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FD1B2E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6AC8751F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7420B1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2BB1444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A330FD" w:rsidRPr="004932A4" w14:paraId="0C82DAA3" w14:textId="77777777" w:rsidTr="00DC1A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9586D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1075259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792F3F0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2493074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378C01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29D2A6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30FD" w:rsidRPr="004932A4" w14:paraId="0E0F9BE7" w14:textId="77777777" w:rsidTr="00DC1AB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30A58C3" w14:textId="25935938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07196247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BF780" w14:textId="77777777" w:rsidR="00A330FD" w:rsidRPr="006614E5" w:rsidRDefault="00A330FD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007196247"/>
              </w:sdtContent>
            </w:sdt>
          </w:p>
        </w:tc>
        <w:permStart w:id="418998716" w:edGrp="everyone"/>
        <w:tc>
          <w:tcPr>
            <w:tcW w:w="1417" w:type="dxa"/>
            <w:vAlign w:val="center"/>
          </w:tcPr>
          <w:p w14:paraId="7352A7FD" w14:textId="77777777" w:rsidR="00A330FD" w:rsidRPr="00906AB7" w:rsidRDefault="00A330FD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18998716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454192338" w:edGrp="everyone"/>
          <w:p w14:paraId="4503817B" w14:textId="77777777" w:rsidR="00A330FD" w:rsidRPr="00A44CB5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54192338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28B2D2B" w14:textId="77777777" w:rsidR="00A330FD" w:rsidRPr="00A44CB5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4670298" w:edGrp="everyone"/>
            <w:permEnd w:id="1164670298"/>
          </w:p>
        </w:tc>
        <w:permStart w:id="336808815" w:edGrp="everyone"/>
        <w:tc>
          <w:tcPr>
            <w:tcW w:w="1287" w:type="dxa"/>
            <w:vAlign w:val="center"/>
          </w:tcPr>
          <w:p w14:paraId="20508A2A" w14:textId="77777777" w:rsidR="00A330FD" w:rsidRPr="00533511" w:rsidRDefault="00A330FD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36808815"/>
          </w:p>
        </w:tc>
        <w:permStart w:id="20830167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CD121EF" w14:textId="77777777" w:rsidR="00A330FD" w:rsidRPr="00533511" w:rsidRDefault="00A330FD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3016788"/>
          </w:p>
        </w:tc>
      </w:tr>
      <w:tr w:rsidR="00A330FD" w:rsidRPr="004932A4" w14:paraId="7114587B" w14:textId="77777777" w:rsidTr="00DC1AB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7DCAABD" w14:textId="66C3EE5D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permStart w:id="1355308987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378EC284" w14:textId="77777777" w:rsidR="00A330FD" w:rsidRPr="006614E5" w:rsidRDefault="00A330FD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55308987"/>
              </w:sdtContent>
            </w:sdt>
          </w:p>
        </w:tc>
        <w:permStart w:id="327894894" w:edGrp="everyone"/>
        <w:tc>
          <w:tcPr>
            <w:tcW w:w="1417" w:type="dxa"/>
            <w:vAlign w:val="center"/>
          </w:tcPr>
          <w:p w14:paraId="7AC92215" w14:textId="77777777" w:rsidR="00A330FD" w:rsidRPr="00906AB7" w:rsidRDefault="00A330FD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27894894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67674764" w:edGrp="everyone"/>
          <w:p w14:paraId="112D818F" w14:textId="77777777" w:rsidR="00A330FD" w:rsidRPr="00162AE6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67674764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19CFFD3B" w14:textId="77777777" w:rsidR="00A330FD" w:rsidRPr="00162AE6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9190125" w:edGrp="everyone"/>
            <w:permEnd w:id="1389190125"/>
          </w:p>
        </w:tc>
        <w:permStart w:id="443698251" w:edGrp="everyone"/>
        <w:tc>
          <w:tcPr>
            <w:tcW w:w="1287" w:type="dxa"/>
            <w:vAlign w:val="center"/>
          </w:tcPr>
          <w:p w14:paraId="5B326F56" w14:textId="77777777" w:rsidR="00A330FD" w:rsidRPr="00533511" w:rsidRDefault="00A330FD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43698251"/>
          </w:p>
        </w:tc>
        <w:permStart w:id="161449485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38E62B35" w14:textId="77777777" w:rsidR="00A330FD" w:rsidRPr="00533511" w:rsidRDefault="00A330FD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494856"/>
          </w:p>
        </w:tc>
      </w:tr>
    </w:tbl>
    <w:p w14:paraId="43DD0A4F" w14:textId="77777777" w:rsidR="00A330FD" w:rsidRDefault="00A330FD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30FD" w:rsidRPr="00C92642" w14:paraId="3E8A5D74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D3B1465" w14:textId="77777777" w:rsidR="00A330FD" w:rsidRPr="00DE303D" w:rsidRDefault="00A330FD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A330FD" w:rsidRPr="00C92642" w14:paraId="62AE7229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00128" w14:textId="77777777" w:rsidR="00A330FD" w:rsidRPr="00DE303D" w:rsidRDefault="00A330FD" w:rsidP="00DC1A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5A94974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A73AC87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A330FD" w:rsidRPr="00BA4D9F" w14:paraId="17B39126" w14:textId="77777777" w:rsidTr="00DC1ABB">
        <w:trPr>
          <w:trHeight w:val="243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E74CC" w14:textId="77777777" w:rsidR="00A330FD" w:rsidRPr="006614E5" w:rsidRDefault="00A330FD" w:rsidP="00DC1ABB">
            <w:pPr>
              <w:rPr>
                <w:rFonts w:ascii="Arial" w:hAnsi="Arial" w:cs="Arial"/>
                <w:bCs/>
                <w:szCs w:val="24"/>
              </w:rPr>
            </w:pPr>
            <w:permStart w:id="1035023688" w:edGrp="everyone"/>
            <w:permEnd w:id="1035023688"/>
          </w:p>
        </w:tc>
      </w:tr>
    </w:tbl>
    <w:p w14:paraId="76F6A902" w14:textId="177147F2" w:rsidR="00BD2F22" w:rsidRPr="00A330FD" w:rsidRDefault="00BD2F22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52D1B8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1D087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2088920754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AB3214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8892075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47743628" w:edGrp="everyone"/>
          <w:p w14:paraId="788D64E4" w14:textId="067891F9" w:rsidR="00AC0794" w:rsidRDefault="00AB3214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47743628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0540955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095575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5293462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9346269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622DBDA" w:rsidR="00795D87" w:rsidRPr="004229D8" w:rsidRDefault="0037192E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_Ref94872718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A330F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4273" w14:textId="57A234F6" w:rsidR="00795D87" w:rsidRDefault="00B3220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="00795D87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135F6CA1" w14:textId="77777777" w:rsidR="00453F36" w:rsidRPr="00005FF5" w:rsidRDefault="00453F36" w:rsidP="00795D87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0D9BAC82" w14:textId="1B51E346" w:rsidR="004229D8" w:rsidRPr="00A330FD" w:rsidRDefault="004229D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55551166" w:edGrp="everyone"/>
            <w:permEnd w:id="1355551166"/>
          </w:p>
        </w:tc>
      </w:tr>
      <w:tr w:rsidR="004229D8" w:rsidRPr="00BA4D9F" w14:paraId="0A439338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6E6C37" w14:textId="10D93DC9" w:rsidR="004229D8" w:rsidRPr="004229D8" w:rsidRDefault="0037192E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_Ref94873325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8EB9D" w14:textId="77777777" w:rsidR="004229D8" w:rsidRDefault="00B3220B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="004229D8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5CD36CE" w14:textId="77777777" w:rsidR="00453F36" w:rsidRDefault="00453F36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3A650D" w14:textId="335CAFB3" w:rsidR="00A330FD" w:rsidRPr="004229D8" w:rsidRDefault="00A330FD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45149368" w:edGrp="everyone"/>
            <w:permEnd w:id="1445149368"/>
          </w:p>
        </w:tc>
      </w:tr>
      <w:tr w:rsidR="00B3220B" w:rsidRPr="00BA4D9F" w14:paraId="564248C2" w14:textId="07D8BF3B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33AB6E7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_Ref94873560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1A448" w14:textId="77777777" w:rsidR="00B3220B" w:rsidRDefault="00B3220B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visual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F1561BC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12CFDF2" w14:textId="3D16CF24" w:rsidR="00A330FD" w:rsidRPr="004229D8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48474910" w:edGrp="everyone"/>
            <w:permEnd w:id="348474910"/>
          </w:p>
        </w:tc>
      </w:tr>
      <w:tr w:rsidR="00B3220B" w:rsidRPr="00BA4D9F" w14:paraId="7801C32C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6AC9F6" w14:textId="268E16ED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_Ref10109015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088A61" w14:textId="77777777" w:rsidR="00B3220B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0B1C4349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D29DF0" w14:textId="2A8D55AB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92552079" w:edGrp="everyone"/>
            <w:permEnd w:id="1692552079"/>
          </w:p>
        </w:tc>
      </w:tr>
      <w:tr w:rsidR="0037192E" w:rsidRPr="00BA4D9F" w14:paraId="70959763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743D24" w14:textId="3DB74ADF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_Ref94875176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6A557A" w14:textId="77777777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0405B7BA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5A8B10" w14:textId="50C08045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88099848" w:edGrp="everyone"/>
            <w:permEnd w:id="988099848"/>
          </w:p>
        </w:tc>
      </w:tr>
    </w:tbl>
    <w:p w14:paraId="057DCCC3" w14:textId="4A15003D" w:rsidR="0037192E" w:rsidRPr="00A330FD" w:rsidRDefault="0037192E" w:rsidP="0037192E">
      <w:pPr>
        <w:jc w:val="left"/>
        <w:rPr>
          <w:rFonts w:ascii="Arial" w:hAnsi="Arial" w:cs="Arial"/>
          <w:sz w:val="8"/>
          <w:szCs w:val="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37192E" w:rsidRPr="00BA4D9F" w14:paraId="1491EA8D" w14:textId="77777777" w:rsidTr="003B2A8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6250086" w14:textId="663574B5" w:rsidR="0037192E" w:rsidRPr="0011416F" w:rsidRDefault="0037192E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416170234" w:edGrp="everyone"/>
      <w:tr w:rsidR="0037192E" w:rsidRPr="00BA4D9F" w14:paraId="64313173" w14:textId="77777777" w:rsidTr="003B2A83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DFDCD8" w14:textId="77777777" w:rsidR="0037192E" w:rsidRDefault="00AB3214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56757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416170234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82119253" w:edGrp="everyone"/>
          <w:p w14:paraId="73281817" w14:textId="546DC3A3" w:rsidR="0037192E" w:rsidRDefault="00AB3214" w:rsidP="003B2A8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49079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82119253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7192E">
              <w:rPr>
                <w:rFonts w:ascii="Arial" w:hAnsi="Arial" w:cs="Arial"/>
                <w:sz w:val="19"/>
                <w:szCs w:val="19"/>
              </w:rPr>
              <w:t>[</w:t>
            </w:r>
            <w:permStart w:id="12575870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280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7587057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297558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93731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9755829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7192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7192E" w:rsidRPr="00BA4D9F" w14:paraId="19F304F1" w14:textId="77777777" w:rsidTr="003B2A83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2F5CC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DC77F6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7192E" w:rsidRPr="00BA4D9F" w14:paraId="649E016B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14CAC" w14:textId="354C77D6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_Ref94876349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2207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7843BA66" w14:textId="77777777" w:rsidR="00453F36" w:rsidRPr="00005FF5" w:rsidRDefault="00453F36" w:rsidP="003B2A83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69A11B37" w14:textId="521B9125" w:rsidR="0037192E" w:rsidRPr="00A330FD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3962040" w:edGrp="everyone"/>
            <w:permEnd w:id="1783962040"/>
          </w:p>
        </w:tc>
      </w:tr>
      <w:tr w:rsidR="0037192E" w:rsidRPr="00BA4D9F" w14:paraId="11F1021F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9610E" w14:textId="375E204A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_Ref94876433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DC7C1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60C77DAC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FD213E" w14:textId="6AC9F4F6" w:rsidR="00A330FD" w:rsidRPr="004229D8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28649034" w:edGrp="everyone"/>
            <w:permEnd w:id="928649034"/>
          </w:p>
        </w:tc>
      </w:tr>
      <w:tr w:rsidR="0037192E" w:rsidRPr="00BA4D9F" w14:paraId="4BFED9EB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E25C1" w14:textId="56AB9EC2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B0F1B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5C3B2BE6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BB281D" w14:textId="2A5A1097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7908547" w:edGrp="everyone"/>
            <w:permEnd w:id="37908547"/>
          </w:p>
        </w:tc>
      </w:tr>
      <w:tr w:rsidR="0037192E" w:rsidRPr="00BA4D9F" w14:paraId="5D61C4D7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FAF01B" w14:textId="55F73121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_Ref94876529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C9E354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7F8D809D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7D9E638" w14:textId="3B88861B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6167519" w:edGrp="everyone"/>
            <w:permEnd w:id="1876167519"/>
          </w:p>
        </w:tc>
      </w:tr>
    </w:tbl>
    <w:p w14:paraId="0AC9456C" w14:textId="77777777" w:rsidR="0037192E" w:rsidRDefault="0037192E" w:rsidP="0037192E"/>
    <w:p w14:paraId="53347A3B" w14:textId="77777777" w:rsidR="0037192E" w:rsidRDefault="0037192E">
      <w:pPr>
        <w:jc w:val="left"/>
        <w:rPr>
          <w:rFonts w:ascii="Arial" w:hAnsi="Arial"/>
          <w:b/>
          <w:caps/>
          <w:sz w:val="28"/>
        </w:rPr>
      </w:pPr>
      <w:r>
        <w:br w:type="page"/>
      </w:r>
    </w:p>
    <w:p w14:paraId="392BB064" w14:textId="249069B8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7F933D18" w:rsidR="00E572E5" w:rsidRPr="00043AB3" w:rsidRDefault="003C0AE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04C62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904C62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904C62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904C62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53550E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70A34CF" w14:textId="2636AED5" w:rsidR="006900C8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prepare and deliver a </w:t>
            </w:r>
            <w:r w:rsidR="00016336">
              <w:rPr>
                <w:rFonts w:cs="Arial"/>
                <w:sz w:val="20"/>
              </w:rPr>
              <w:t>toolbox ta</w:t>
            </w:r>
            <w:r w:rsidR="00AE652C">
              <w:rPr>
                <w:rFonts w:cs="Arial"/>
                <w:sz w:val="20"/>
              </w:rPr>
              <w:t>lk presentation</w:t>
            </w:r>
            <w:r>
              <w:rPr>
                <w:rFonts w:cs="Arial"/>
                <w:sz w:val="20"/>
              </w:rPr>
              <w:t xml:space="preserve">, </w:t>
            </w:r>
            <w:r w:rsidR="003C1A84">
              <w:rPr>
                <w:rFonts w:cs="Arial"/>
                <w:sz w:val="20"/>
              </w:rPr>
              <w:t xml:space="preserve">providing instruction on how to use a two-way radio during work tasks. </w:t>
            </w:r>
            <w:r>
              <w:rPr>
                <w:rFonts w:cs="Arial"/>
                <w:sz w:val="20"/>
              </w:rPr>
              <w:t>The presentation requires the participant to</w:t>
            </w:r>
            <w:r w:rsidR="006900C8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 xml:space="preserve"> </w:t>
            </w:r>
          </w:p>
          <w:p w14:paraId="3D4ED0A4" w14:textId="6A5607DF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</w:t>
            </w:r>
            <w:r w:rsidR="00904C62" w:rsidRPr="002B2084">
              <w:rPr>
                <w:rFonts w:cs="Arial"/>
                <w:sz w:val="20"/>
              </w:rPr>
              <w:t>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4A5777BC" w14:textId="74606879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 (</w:t>
            </w:r>
            <w:proofErr w:type="gramStart"/>
            <w:r w:rsidRPr="002B2084">
              <w:rPr>
                <w:rFonts w:cs="Arial"/>
                <w:sz w:val="20"/>
              </w:rPr>
              <w:t>e.g.</w:t>
            </w:r>
            <w:proofErr w:type="gramEnd"/>
            <w:r w:rsidRPr="002B2084">
              <w:rPr>
                <w:rFonts w:cs="Arial"/>
                <w:sz w:val="20"/>
              </w:rPr>
              <w:t xml:space="preserve"> notes on a whiteboard)</w:t>
            </w:r>
          </w:p>
          <w:p w14:paraId="01CEA829" w14:textId="5EFCB58C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Demonstrate two-way radio use</w:t>
            </w:r>
            <w:r w:rsidR="00645F2B" w:rsidRPr="002B2084">
              <w:rPr>
                <w:rFonts w:cs="Arial"/>
                <w:sz w:val="20"/>
              </w:rPr>
              <w:t>, including dealing with issues</w:t>
            </w:r>
          </w:p>
          <w:p w14:paraId="6B016B09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30742451" w14:textId="3587F867" w:rsidR="00904C62" w:rsidRDefault="00BB6A9F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all workers are provided with the presentation notes, including those not in attendance at the meeting, </w:t>
            </w:r>
            <w:r w:rsidR="00904C62">
              <w:rPr>
                <w:rFonts w:cs="Arial"/>
                <w:sz w:val="20"/>
              </w:rPr>
              <w:t xml:space="preserve">the participant must </w:t>
            </w:r>
            <w:r w:rsidR="006900C8">
              <w:rPr>
                <w:rFonts w:cs="Arial"/>
                <w:sz w:val="20"/>
              </w:rPr>
              <w:t>email the Assessor a copy of their visual notes (</w:t>
            </w:r>
            <w:proofErr w:type="gramStart"/>
            <w:r w:rsidR="006900C8">
              <w:rPr>
                <w:rFonts w:cs="Arial"/>
                <w:sz w:val="20"/>
              </w:rPr>
              <w:t>e.g.</w:t>
            </w:r>
            <w:proofErr w:type="gramEnd"/>
            <w:r w:rsidR="006900C8">
              <w:rPr>
                <w:rFonts w:cs="Arial"/>
                <w:sz w:val="20"/>
              </w:rPr>
              <w:t xml:space="preserve"> photograph of whiteboard or PowerPoint presentation)</w:t>
            </w:r>
            <w:r w:rsidR="00904C62">
              <w:rPr>
                <w:rFonts w:cs="Arial"/>
                <w:sz w:val="20"/>
              </w:rPr>
              <w:t xml:space="preserve">, using </w:t>
            </w:r>
            <w:r w:rsidR="006900C8">
              <w:rPr>
                <w:rFonts w:cs="Arial"/>
                <w:sz w:val="20"/>
              </w:rPr>
              <w:t xml:space="preserve">an </w:t>
            </w:r>
            <w:r w:rsidR="00904C62">
              <w:rPr>
                <w:rFonts w:cs="Arial"/>
                <w:sz w:val="20"/>
              </w:rPr>
              <w:t xml:space="preserve">appropriate subject line and </w:t>
            </w:r>
            <w:r w:rsidR="00F65989">
              <w:rPr>
                <w:rFonts w:cs="Arial"/>
                <w:sz w:val="20"/>
              </w:rPr>
              <w:t xml:space="preserve">providing a </w:t>
            </w:r>
            <w:r w:rsidR="00904C62">
              <w:rPr>
                <w:rFonts w:cs="Arial"/>
                <w:sz w:val="20"/>
              </w:rPr>
              <w:t>short description of the email attachment. The email must include the participant’s name, unit code and unit name.</w:t>
            </w:r>
          </w:p>
          <w:p w14:paraId="72A20E91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10D947A1" w14:textId="4E15B408" w:rsidR="00904C62" w:rsidRPr="000861CC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904C62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2B2A5F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6303695" w14:textId="146EE963" w:rsidR="003224F6" w:rsidRPr="00B36EE4" w:rsidRDefault="003224F6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Two-way radio</w:t>
            </w:r>
          </w:p>
          <w:p w14:paraId="1AA0B355" w14:textId="6A31ED1F" w:rsidR="00904C62" w:rsidRPr="000861CC" w:rsidRDefault="00904C62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 w:rsidR="003224F6">
              <w:rPr>
                <w:rFonts w:cs="Arial"/>
                <w:sz w:val="20"/>
              </w:rPr>
              <w:t xml:space="preserve"> (</w:t>
            </w:r>
            <w:proofErr w:type="gramStart"/>
            <w:r w:rsidR="003224F6">
              <w:rPr>
                <w:rFonts w:cs="Arial"/>
                <w:sz w:val="20"/>
              </w:rPr>
              <w:t>e.g.</w:t>
            </w:r>
            <w:proofErr w:type="gramEnd"/>
            <w:r w:rsidR="003224F6">
              <w:rPr>
                <w:rFonts w:cs="Arial"/>
                <w:sz w:val="20"/>
              </w:rPr>
              <w:t xml:space="preserve"> mobile phone)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34E88E26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EC9C3A" w14:textId="77777777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6" w:name="_Ref94872384"/>
            <w:bookmarkStart w:id="37" w:name="_Ref59455359"/>
            <w:r w:rsidRPr="000A2707">
              <w:rPr>
                <w:rFonts w:cs="Arial"/>
                <w:sz w:val="20"/>
              </w:rPr>
              <w:t>Refer to relevant documentation, including:</w:t>
            </w:r>
            <w:bookmarkEnd w:id="36"/>
          </w:p>
          <w:p w14:paraId="769EE963" w14:textId="77777777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Workplace policies and procedures</w:t>
            </w:r>
          </w:p>
          <w:p w14:paraId="501FFD9F" w14:textId="00346F4F" w:rsidR="00005FF5" w:rsidRPr="000A2707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Two-way radio manufacturer information</w:t>
            </w:r>
            <w:bookmarkEnd w:id="37"/>
          </w:p>
        </w:tc>
        <w:permStart w:id="113333088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651A309" w14:textId="3794E729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43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3330887"/>
          </w:p>
        </w:tc>
      </w:tr>
      <w:tr w:rsidR="00005FF5" w:rsidRPr="00696855" w14:paraId="2417B26D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EC363" w14:textId="685A261D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8" w:name="_Ref59456549"/>
            <w:bookmarkStart w:id="39" w:name="_Ref94872718"/>
            <w:r>
              <w:rPr>
                <w:rFonts w:cs="Arial"/>
                <w:sz w:val="20"/>
              </w:rPr>
              <w:t>Prepare appropriate communication methods and media resources for presentation (</w:t>
            </w:r>
            <w:proofErr w:type="gramStart"/>
            <w:r>
              <w:rPr>
                <w:rFonts w:cs="Arial"/>
                <w:sz w:val="20"/>
              </w:rPr>
              <w:t>e.g.</w:t>
            </w:r>
            <w:proofErr w:type="gramEnd"/>
            <w:r>
              <w:rPr>
                <w:rFonts w:cs="Arial"/>
                <w:sz w:val="20"/>
              </w:rPr>
              <w:t xml:space="preserve"> whiteboard)</w:t>
            </w:r>
            <w:bookmarkEnd w:id="38"/>
            <w:r>
              <w:rPr>
                <w:rFonts w:cs="Arial"/>
                <w:sz w:val="20"/>
              </w:rPr>
              <w:t>.</w:t>
            </w:r>
            <w:bookmarkEnd w:id="39"/>
          </w:p>
        </w:tc>
        <w:permStart w:id="101962878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BA7B45" w14:textId="37D7B0BF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7121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9628780"/>
          </w:p>
        </w:tc>
      </w:tr>
      <w:tr w:rsidR="00005FF5" w:rsidRPr="00696855" w14:paraId="4173713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4D58BA" w14:textId="48973D44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0" w:name="_Ref59456553"/>
            <w:bookmarkStart w:id="41" w:name="_Ref94873365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40"/>
            <w:r w:rsidRPr="000A2707">
              <w:rPr>
                <w:rFonts w:cs="Arial"/>
                <w:sz w:val="20"/>
              </w:rPr>
              <w:t>.</w:t>
            </w:r>
            <w:bookmarkEnd w:id="41"/>
          </w:p>
        </w:tc>
        <w:permStart w:id="36727827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A51DC0B" w14:textId="7C7269BC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387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278273"/>
          </w:p>
        </w:tc>
      </w:tr>
      <w:tr w:rsidR="00005FF5" w:rsidRPr="00696855" w14:paraId="520E104A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BFBC52B" w14:textId="608443E4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2" w:name="_Ref94873070"/>
            <w:r>
              <w:rPr>
                <w:rFonts w:cs="Arial"/>
                <w:sz w:val="20"/>
              </w:rPr>
              <w:t>Logically sequence and demonstrate process on how to use a two-way radio, including addressing common issues.</w:t>
            </w:r>
            <w:bookmarkEnd w:id="42"/>
            <w:r>
              <w:rPr>
                <w:rFonts w:cs="Arial"/>
                <w:sz w:val="20"/>
              </w:rPr>
              <w:t xml:space="preserve"> </w:t>
            </w:r>
          </w:p>
        </w:tc>
        <w:permStart w:id="131631030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4C7DA4A" w14:textId="1945F56E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44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6310306"/>
          </w:p>
        </w:tc>
      </w:tr>
      <w:tr w:rsidR="00005FF5" w:rsidRPr="00696855" w14:paraId="631524F3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5F23CC" w14:textId="5C90BA4B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3" w:name="_Ref94873325"/>
            <w:r>
              <w:rPr>
                <w:rFonts w:cs="Arial"/>
                <w:sz w:val="20"/>
              </w:rPr>
              <w:t>Appropriately communicate verbally during presentation – clearly speaking and using simple English.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41204655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ED1A42" w14:textId="509B481B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286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046555"/>
          </w:p>
        </w:tc>
      </w:tr>
      <w:tr w:rsidR="00005FF5" w:rsidRPr="00696855" w14:paraId="49CFAC4E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650B59" w14:textId="4C32219F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4" w:name="_Ref59525708"/>
            <w:bookmarkStart w:id="45" w:name="_Ref94873560"/>
            <w:r>
              <w:rPr>
                <w:rFonts w:cs="Arial"/>
                <w:sz w:val="20"/>
              </w:rPr>
              <w:t>Appropriately communicate visually during presentation – using supportive aids (</w:t>
            </w:r>
            <w:proofErr w:type="gramStart"/>
            <w:r>
              <w:rPr>
                <w:rFonts w:cs="Arial"/>
                <w:sz w:val="20"/>
              </w:rPr>
              <w:t>e.g.</w:t>
            </w:r>
            <w:proofErr w:type="gramEnd"/>
            <w:r>
              <w:rPr>
                <w:rFonts w:cs="Arial"/>
                <w:sz w:val="20"/>
              </w:rPr>
              <w:t xml:space="preserve"> whiteboard)</w:t>
            </w:r>
            <w:bookmarkEnd w:id="44"/>
            <w:r w:rsidRPr="003F5916">
              <w:rPr>
                <w:rFonts w:cs="Arial"/>
                <w:sz w:val="20"/>
              </w:rPr>
              <w:t>.</w:t>
            </w:r>
            <w:bookmarkEnd w:id="45"/>
          </w:p>
        </w:tc>
        <w:permStart w:id="80815402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271261C" w14:textId="2E7DBB35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419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154020"/>
          </w:p>
        </w:tc>
      </w:tr>
      <w:tr w:rsidR="00005FF5" w:rsidRPr="00696855" w14:paraId="29F105F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67C682" w14:textId="634727F2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6" w:name="_Ref409526501"/>
            <w:bookmarkStart w:id="47" w:name="_Ref10109015"/>
            <w:r w:rsidRPr="003F5916">
              <w:rPr>
                <w:rFonts w:cs="Arial"/>
                <w:sz w:val="20"/>
              </w:rPr>
              <w:t>Use targeted questioning techniques to check the understanding of</w:t>
            </w:r>
            <w:bookmarkEnd w:id="46"/>
            <w:r>
              <w:rPr>
                <w:rFonts w:cs="Arial"/>
                <w:sz w:val="20"/>
              </w:rPr>
              <w:t xml:space="preserve"> audience members</w:t>
            </w:r>
            <w:r w:rsidRPr="003F5916">
              <w:rPr>
                <w:rFonts w:cs="Arial"/>
                <w:sz w:val="20"/>
              </w:rPr>
              <w:t>.</w:t>
            </w:r>
            <w:bookmarkEnd w:id="47"/>
          </w:p>
        </w:tc>
        <w:permStart w:id="1251173574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3770D9" w14:textId="40AEE04E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94627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173574"/>
          </w:p>
        </w:tc>
      </w:tr>
      <w:tr w:rsidR="00005FF5" w:rsidRPr="00696855" w14:paraId="2D73AA70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CE6E3C" w14:textId="551C490A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8" w:name="_Ref10109021"/>
            <w:r w:rsidRPr="003F5916">
              <w:rPr>
                <w:rFonts w:cs="Arial"/>
                <w:sz w:val="20"/>
              </w:rPr>
              <w:t>Provide appropriate responses to the reactions and feedback from the audience.</w:t>
            </w:r>
            <w:bookmarkEnd w:id="48"/>
          </w:p>
        </w:tc>
        <w:permStart w:id="199880123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F67D56D" w14:textId="3F469F6D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262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8801237"/>
          </w:p>
        </w:tc>
      </w:tr>
      <w:tr w:rsidR="00005FF5" w:rsidRPr="00696855" w14:paraId="6896E4BF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8576FFA" w14:textId="11111252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9" w:name="_Ref10109602"/>
            <w:bookmarkStart w:id="50" w:name="_Ref94875176"/>
            <w:r w:rsidRPr="003F5916">
              <w:rPr>
                <w:rFonts w:cs="Arial"/>
                <w:sz w:val="20"/>
              </w:rPr>
              <w:t>Evaluate the outcomes of the presentation</w:t>
            </w:r>
            <w:bookmarkEnd w:id="49"/>
            <w:r>
              <w:rPr>
                <w:rFonts w:cs="Arial"/>
                <w:sz w:val="20"/>
              </w:rPr>
              <w:t xml:space="preserve"> with supervisor.</w:t>
            </w:r>
            <w:bookmarkEnd w:id="50"/>
          </w:p>
        </w:tc>
        <w:permStart w:id="505901717" w:edGrp="everyone"/>
        <w:tc>
          <w:tcPr>
            <w:tcW w:w="1706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D6F798C" w14:textId="7FD09A4B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952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901717"/>
          </w:p>
        </w:tc>
      </w:tr>
      <w:tr w:rsidR="00005FF5" w:rsidRPr="00696855" w14:paraId="32B810D2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65D99D8" w14:textId="004D4CE9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1" w:name="_Ref94874143"/>
            <w:bookmarkStart w:id="52" w:name="_Ref94874576"/>
            <w:r>
              <w:rPr>
                <w:rFonts w:cs="Arial"/>
                <w:sz w:val="20"/>
              </w:rPr>
              <w:t>Email presentation notes to supervisor</w:t>
            </w:r>
            <w:bookmarkEnd w:id="51"/>
            <w:r>
              <w:rPr>
                <w:rFonts w:cs="Arial"/>
                <w:sz w:val="20"/>
              </w:rPr>
              <w:t xml:space="preserve"> to ensure all workers receive notes.</w:t>
            </w:r>
            <w:bookmarkEnd w:id="52"/>
            <w:r>
              <w:rPr>
                <w:rFonts w:cs="Arial"/>
                <w:sz w:val="20"/>
              </w:rPr>
              <w:t xml:space="preserve"> </w:t>
            </w:r>
          </w:p>
        </w:tc>
        <w:permStart w:id="382685893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FE3D6E7" w14:textId="2638B1BB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8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85893"/>
          </w:p>
        </w:tc>
      </w:tr>
    </w:tbl>
    <w:p w14:paraId="29687C40" w14:textId="77777777" w:rsidR="00D95679" w:rsidRDefault="00D95679" w:rsidP="00E572E5"/>
    <w:p w14:paraId="28736EB4" w14:textId="77777777" w:rsidR="00B91399" w:rsidRDefault="00A406B8" w:rsidP="007E57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6AC5DB" w14:textId="599AD479" w:rsidR="00DB5E55" w:rsidRPr="0000698A" w:rsidRDefault="00AB3214" w:rsidP="00DB5E55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617098856"/>
          <w:placeholder>
            <w:docPart w:val="A56DF5E496F64AF2A653045BF9C5F8B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62180879"/>
        <w:placeholder>
          <w:docPart w:val="9A54484337E6432898C83A6979AD03B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E3553EC" w14:textId="18560FF1" w:rsidR="00DB5E55" w:rsidRPr="0000698A" w:rsidRDefault="003C0AE4" w:rsidP="00DB5E5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EE17E32" w14:textId="77777777" w:rsidR="00DB5E55" w:rsidRDefault="00DB5E55" w:rsidP="00DB5E5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B5E55" w:rsidRPr="00683908" w14:paraId="1E5CC306" w14:textId="77777777" w:rsidTr="0011218C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B30892" w14:textId="77777777" w:rsidR="00DB5E55" w:rsidRPr="00696855" w:rsidRDefault="00DB5E55" w:rsidP="00DB5E5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41B7F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2A081A2C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7B28BED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0F4F1B8" w14:textId="56D9052B" w:rsidR="000073B9" w:rsidRDefault="003D4B24" w:rsidP="003D4B2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required to </w:t>
            </w:r>
            <w:r w:rsidR="00B36C1F">
              <w:rPr>
                <w:rFonts w:cs="Arial"/>
                <w:sz w:val="20"/>
              </w:rPr>
              <w:t xml:space="preserve">conduct on a </w:t>
            </w:r>
            <w:r w:rsidR="00AE652C">
              <w:rPr>
                <w:rFonts w:cs="Arial"/>
                <w:sz w:val="20"/>
              </w:rPr>
              <w:t xml:space="preserve">toolbox talk </w:t>
            </w:r>
            <w:r w:rsidR="00B36C1F">
              <w:rPr>
                <w:rFonts w:cs="Arial"/>
                <w:sz w:val="20"/>
              </w:rPr>
              <w:t xml:space="preserve">presentation on how to effectively handle and resolve </w:t>
            </w:r>
            <w:r w:rsidR="000073B9">
              <w:rPr>
                <w:rFonts w:cs="Arial"/>
                <w:sz w:val="20"/>
              </w:rPr>
              <w:t xml:space="preserve">workplace </w:t>
            </w:r>
            <w:r w:rsidR="00B36C1F">
              <w:rPr>
                <w:rFonts w:cs="Arial"/>
                <w:sz w:val="20"/>
              </w:rPr>
              <w:t>conflict</w:t>
            </w:r>
            <w:r w:rsidR="000073B9">
              <w:rPr>
                <w:rFonts w:cs="Arial"/>
                <w:sz w:val="20"/>
              </w:rPr>
              <w:t>s</w:t>
            </w:r>
            <w:r w:rsidR="00CC124D">
              <w:rPr>
                <w:rFonts w:cs="Arial"/>
                <w:sz w:val="20"/>
              </w:rPr>
              <w:t>, according to workplace policies and procedures</w:t>
            </w:r>
            <w:r w:rsidR="00B36C1F">
              <w:rPr>
                <w:rFonts w:cs="Arial"/>
                <w:sz w:val="20"/>
              </w:rPr>
              <w:t xml:space="preserve">. </w:t>
            </w:r>
            <w:r w:rsidR="000073B9">
              <w:rPr>
                <w:rFonts w:cs="Arial"/>
                <w:sz w:val="20"/>
              </w:rPr>
              <w:t>Two (2) scenarios must be addressed:</w:t>
            </w:r>
          </w:p>
          <w:p w14:paraId="41C40A33" w14:textId="297062DA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Face-to-face conflict</w:t>
            </w:r>
          </w:p>
          <w:p w14:paraId="0E8110FE" w14:textId="0D1771C6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Conflict arising during a telephone call</w:t>
            </w:r>
          </w:p>
          <w:p w14:paraId="02F5D311" w14:textId="77777777" w:rsidR="000073B9" w:rsidRDefault="000073B9" w:rsidP="000073B9">
            <w:pPr>
              <w:jc w:val="left"/>
              <w:rPr>
                <w:rFonts w:cs="Arial"/>
                <w:sz w:val="20"/>
              </w:rPr>
            </w:pPr>
          </w:p>
          <w:p w14:paraId="1C8FE187" w14:textId="39325CD9" w:rsidR="00645F2B" w:rsidRDefault="00CC124D" w:rsidP="00645F2B">
            <w:pPr>
              <w:jc w:val="left"/>
              <w:rPr>
                <w:rFonts w:cs="Arial"/>
                <w:sz w:val="20"/>
              </w:rPr>
            </w:pPr>
            <w:r w:rsidRPr="000073B9">
              <w:rPr>
                <w:rFonts w:cs="Arial"/>
                <w:sz w:val="20"/>
              </w:rPr>
              <w:t>The scenario</w:t>
            </w:r>
            <w:r w:rsidR="000073B9">
              <w:rPr>
                <w:rFonts w:cs="Arial"/>
                <w:sz w:val="20"/>
              </w:rPr>
              <w:t>s</w:t>
            </w:r>
            <w:r w:rsidRPr="000073B9">
              <w:rPr>
                <w:rFonts w:cs="Arial"/>
                <w:sz w:val="20"/>
              </w:rPr>
              <w:t xml:space="preserve"> responded to can be up to the participant, but the </w:t>
            </w:r>
            <w:r w:rsidR="003D4B24" w:rsidRPr="000073B9">
              <w:rPr>
                <w:rFonts w:cs="Arial"/>
                <w:sz w:val="20"/>
              </w:rPr>
              <w:t>situation</w:t>
            </w:r>
            <w:r w:rsidR="00645F2B">
              <w:rPr>
                <w:rFonts w:cs="Arial"/>
                <w:sz w:val="20"/>
              </w:rPr>
              <w:t>s</w:t>
            </w:r>
            <w:r w:rsidR="003D4B24" w:rsidRPr="000073B9">
              <w:rPr>
                <w:rFonts w:cs="Arial"/>
                <w:sz w:val="20"/>
              </w:rPr>
              <w:t xml:space="preserve"> must be realistic</w:t>
            </w:r>
            <w:r w:rsidR="00B36C1F" w:rsidRPr="000073B9">
              <w:rPr>
                <w:rFonts w:cs="Arial"/>
                <w:sz w:val="20"/>
              </w:rPr>
              <w:t xml:space="preserve"> (</w:t>
            </w:r>
            <w:proofErr w:type="gramStart"/>
            <w:r w:rsidR="003D4B24" w:rsidRPr="000073B9">
              <w:rPr>
                <w:rFonts w:cs="Arial"/>
                <w:sz w:val="20"/>
              </w:rPr>
              <w:t>e.g.</w:t>
            </w:r>
            <w:proofErr w:type="gramEnd"/>
            <w:r w:rsidR="003D4B24" w:rsidRPr="000073B9">
              <w:rPr>
                <w:rFonts w:cs="Arial"/>
                <w:sz w:val="20"/>
              </w:rPr>
              <w:t xml:space="preserve"> contractor conflict; conflict over supplies). </w:t>
            </w:r>
            <w:r w:rsidR="002B2084">
              <w:rPr>
                <w:rFonts w:cs="Arial"/>
                <w:sz w:val="20"/>
              </w:rPr>
              <w:t>Conflict resolution strategies must address:</w:t>
            </w:r>
          </w:p>
          <w:p w14:paraId="59430025" w14:textId="18E683A7" w:rsidR="00955493" w:rsidRDefault="00955493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19B95CB" w14:textId="413CEC53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08CE5787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6F009428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16BA165E" w14:textId="5FA2F34D" w:rsidR="00CC124D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how resolution methods can be monitored for effectiveness</w:t>
            </w:r>
          </w:p>
          <w:p w14:paraId="095CC9B0" w14:textId="77777777" w:rsidR="002B2084" w:rsidRDefault="002B2084" w:rsidP="002B2084">
            <w:pPr>
              <w:jc w:val="left"/>
              <w:rPr>
                <w:rFonts w:cs="Arial"/>
                <w:sz w:val="20"/>
              </w:rPr>
            </w:pPr>
          </w:p>
          <w:p w14:paraId="789C15B9" w14:textId="77777777" w:rsidR="00CC124D" w:rsidRDefault="00CC124D" w:rsidP="00CC124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presentation requires the participant to: </w:t>
            </w:r>
          </w:p>
          <w:p w14:paraId="16FA5338" w14:textId="2D3F94E0" w:rsidR="00CC124D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7EB6A6C2" w14:textId="0B9CEFE7" w:rsidR="00387E21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visually, demonstrating how to take notes in a shift report on how the conflict was handled and resolved, plus recommendations to avoid future incidents</w:t>
            </w:r>
          </w:p>
          <w:p w14:paraId="69B71B2A" w14:textId="3FB0DA62" w:rsidR="00F65989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 xml:space="preserve">Demonstrate </w:t>
            </w:r>
            <w:r w:rsidR="00F65989" w:rsidRPr="002B2084">
              <w:rPr>
                <w:rFonts w:cs="Arial"/>
                <w:sz w:val="20"/>
              </w:rPr>
              <w:t xml:space="preserve">emailing of </w:t>
            </w:r>
            <w:r w:rsidR="00645F2B" w:rsidRPr="002B2084">
              <w:rPr>
                <w:rFonts w:cs="Arial"/>
                <w:sz w:val="20"/>
              </w:rPr>
              <w:t xml:space="preserve">shift </w:t>
            </w:r>
            <w:r w:rsidR="00F65989" w:rsidRPr="002B2084">
              <w:rPr>
                <w:rFonts w:cs="Arial"/>
                <w:sz w:val="20"/>
              </w:rPr>
              <w:t>report</w:t>
            </w:r>
            <w:r w:rsidR="00645F2B" w:rsidRPr="002B2084">
              <w:rPr>
                <w:rFonts w:cs="Arial"/>
                <w:sz w:val="20"/>
              </w:rPr>
              <w:t xml:space="preserve"> notes</w:t>
            </w:r>
            <w:r w:rsidR="00F65989" w:rsidRPr="002B2084">
              <w:rPr>
                <w:rFonts w:cs="Arial"/>
                <w:sz w:val="20"/>
              </w:rPr>
              <w:t xml:space="preserve"> to supervisor (</w:t>
            </w:r>
            <w:proofErr w:type="gramStart"/>
            <w:r w:rsidR="00F65989" w:rsidRPr="002B2084">
              <w:rPr>
                <w:rFonts w:cs="Arial"/>
                <w:sz w:val="20"/>
              </w:rPr>
              <w:t>i.e.</w:t>
            </w:r>
            <w:proofErr w:type="gramEnd"/>
            <w:r w:rsidR="00F65989" w:rsidRPr="002B2084">
              <w:rPr>
                <w:rFonts w:cs="Arial"/>
                <w:sz w:val="20"/>
              </w:rPr>
              <w:t xml:space="preserve"> Assessor)</w:t>
            </w:r>
            <w:r w:rsidR="00645F2B" w:rsidRPr="002B2084">
              <w:rPr>
                <w:rFonts w:cs="Arial"/>
                <w:sz w:val="20"/>
              </w:rPr>
              <w:t>, with appropriate subject line and short message (including unit code and name)</w:t>
            </w:r>
          </w:p>
          <w:p w14:paraId="5D43993D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2FA6B8B1" w14:textId="44F5C9C5" w:rsidR="003D4B24" w:rsidRPr="000861CC" w:rsidRDefault="00584F56" w:rsidP="003D4B24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62A12332" w14:textId="77777777" w:rsidTr="00C76B5E">
        <w:trPr>
          <w:trHeight w:val="64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E0C27C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29E0AD9" w14:textId="75C29D16" w:rsidR="00AE652C" w:rsidRPr="00AE652C" w:rsidRDefault="00AE652C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AE652C">
              <w:rPr>
                <w:rFonts w:cs="Arial"/>
                <w:sz w:val="20"/>
              </w:rPr>
              <w:t>Pen and paper</w:t>
            </w:r>
          </w:p>
          <w:p w14:paraId="3091C0E0" w14:textId="425CF133" w:rsidR="00FC083A" w:rsidRPr="000861CC" w:rsidRDefault="00F65989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>
              <w:rPr>
                <w:rFonts w:cs="Arial"/>
                <w:sz w:val="20"/>
              </w:rPr>
              <w:t xml:space="preserve"> (</w:t>
            </w:r>
            <w:proofErr w:type="gramStart"/>
            <w:r>
              <w:rPr>
                <w:rFonts w:cs="Arial"/>
                <w:sz w:val="20"/>
              </w:rPr>
              <w:t>e.g.</w:t>
            </w:r>
            <w:proofErr w:type="gramEnd"/>
            <w:r>
              <w:rPr>
                <w:rFonts w:cs="Arial"/>
                <w:sz w:val="20"/>
              </w:rPr>
              <w:t xml:space="preserve"> mobile phone)</w:t>
            </w:r>
          </w:p>
        </w:tc>
      </w:tr>
    </w:tbl>
    <w:p w14:paraId="7DAF4927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B5E55" w:rsidRPr="00683908" w14:paraId="2D417C7E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36EB2EF" w14:textId="7E8D7A67" w:rsidR="00DB5E55" w:rsidRPr="0019760F" w:rsidRDefault="00DB5E55" w:rsidP="00DB5E5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8D34D19" w14:textId="77777777" w:rsidR="00DB5E55" w:rsidRPr="00696855" w:rsidRDefault="00545C50" w:rsidP="00DB5E55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22629D40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B7DB39" w14:textId="432284A3" w:rsidR="00005FF5" w:rsidRPr="003E2E93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3" w:name="_Ref94875497"/>
            <w:r w:rsidRPr="000A2707">
              <w:rPr>
                <w:rFonts w:cs="Arial"/>
                <w:sz w:val="20"/>
              </w:rPr>
              <w:t>Refer to relevant documentation, including</w:t>
            </w:r>
            <w:r>
              <w:rPr>
                <w:rFonts w:cs="Arial"/>
                <w:sz w:val="20"/>
              </w:rPr>
              <w:t xml:space="preserve"> w</w:t>
            </w:r>
            <w:r w:rsidRPr="003E2E93">
              <w:rPr>
                <w:rFonts w:cs="Arial"/>
                <w:sz w:val="20"/>
              </w:rPr>
              <w:t>orkplace policies and procedures</w:t>
            </w:r>
            <w:r>
              <w:rPr>
                <w:rFonts w:cs="Arial"/>
                <w:sz w:val="20"/>
              </w:rPr>
              <w:t>.</w:t>
            </w:r>
            <w:bookmarkEnd w:id="53"/>
          </w:p>
        </w:tc>
        <w:permStart w:id="214528429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061C8D6" w14:textId="3DC27126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843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284293"/>
          </w:p>
        </w:tc>
      </w:tr>
      <w:tr w:rsidR="00005FF5" w:rsidRPr="00696855" w14:paraId="54855D05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4C40168" w14:textId="468D0C5A" w:rsidR="00005FF5" w:rsidRPr="000A2707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4" w:name="_Ref94876349"/>
            <w:r>
              <w:rPr>
                <w:rFonts w:cs="Arial"/>
                <w:sz w:val="20"/>
              </w:rPr>
              <w:t>Prepare communication methods and media resources for presentation (</w:t>
            </w:r>
            <w:proofErr w:type="gramStart"/>
            <w:r>
              <w:rPr>
                <w:rFonts w:cs="Arial"/>
                <w:sz w:val="20"/>
              </w:rPr>
              <w:t>e.g.</w:t>
            </w:r>
            <w:proofErr w:type="gramEnd"/>
            <w:r>
              <w:rPr>
                <w:rFonts w:cs="Arial"/>
                <w:sz w:val="20"/>
              </w:rPr>
              <w:t xml:space="preserve"> shift report, pen).</w:t>
            </w:r>
            <w:bookmarkEnd w:id="54"/>
          </w:p>
        </w:tc>
        <w:permStart w:id="18200844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E76F442" w14:textId="197FC553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734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084418"/>
          </w:p>
        </w:tc>
      </w:tr>
      <w:tr w:rsidR="00005FF5" w:rsidRPr="00696855" w14:paraId="4EA9EFAB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375C1E" w14:textId="62A8F4B9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5" w:name="_Ref10109039"/>
            <w:bookmarkStart w:id="56" w:name="_Ref94876573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55"/>
            <w:r>
              <w:rPr>
                <w:rFonts w:cs="Arial"/>
                <w:sz w:val="20"/>
              </w:rPr>
              <w:t>.</w:t>
            </w:r>
            <w:bookmarkEnd w:id="56"/>
          </w:p>
        </w:tc>
        <w:permStart w:id="170429401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2D5C9C2" w14:textId="57F12C6A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7540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4294016"/>
          </w:p>
        </w:tc>
      </w:tr>
      <w:tr w:rsidR="00005FF5" w:rsidRPr="00696855" w14:paraId="146B0414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6E4A20" w14:textId="67B41CA8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7" w:name="_Ref94876389"/>
            <w:r>
              <w:rPr>
                <w:rFonts w:cs="Arial"/>
                <w:sz w:val="20"/>
              </w:rPr>
              <w:t>Logically address face-to-face conflict and telephone-based conflict:</w:t>
            </w:r>
            <w:bookmarkEnd w:id="57"/>
          </w:p>
          <w:p w14:paraId="7EDD380D" w14:textId="1FF5CA49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2613B0D" w14:textId="0535DFF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18F5214B" w14:textId="721D073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5EAA5A83" w14:textId="07DD5AA8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7D046620" w14:textId="1DF9453C" w:rsidR="00005FF5" w:rsidRPr="003C1EF9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how resolution methods can be monitored for effectiveness</w:t>
            </w:r>
            <w:r w:rsidR="00A66205">
              <w:rPr>
                <w:rFonts w:cs="Arial"/>
                <w:sz w:val="20"/>
              </w:rPr>
              <w:t>.</w:t>
            </w:r>
          </w:p>
        </w:tc>
        <w:permStart w:id="3808142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CECBBE" w14:textId="38C51046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52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1423"/>
          </w:p>
        </w:tc>
      </w:tr>
      <w:tr w:rsidR="00005FF5" w:rsidRPr="00696855" w14:paraId="0D3A55B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85C44F1" w14:textId="342C9B06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8" w:name="_Ref59536220"/>
            <w:bookmarkStart w:id="59" w:name="_Ref59538109"/>
            <w:bookmarkStart w:id="60" w:name="_Ref94876433"/>
            <w:r>
              <w:rPr>
                <w:rFonts w:cs="Arial"/>
                <w:sz w:val="20"/>
              </w:rPr>
              <w:t>Appropriately communicate verbally during presentation – clearly speaking and using simple English</w:t>
            </w:r>
            <w:bookmarkEnd w:id="58"/>
            <w:bookmarkEnd w:id="59"/>
            <w:r>
              <w:rPr>
                <w:rFonts w:cs="Arial"/>
                <w:sz w:val="20"/>
              </w:rPr>
              <w:t>.</w:t>
            </w:r>
            <w:bookmarkEnd w:id="60"/>
          </w:p>
        </w:tc>
        <w:permStart w:id="3692455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6CDB8E1" w14:textId="0F14BCEA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49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245518"/>
          </w:p>
        </w:tc>
      </w:tr>
      <w:tr w:rsidR="00005FF5" w:rsidRPr="00696855" w14:paraId="0D5253A5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5976BE6" w14:textId="05B0824B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1" w:name="_Ref94876413"/>
            <w:r>
              <w:rPr>
                <w:rFonts w:cs="Arial"/>
                <w:sz w:val="20"/>
              </w:rPr>
              <w:t>Effectively demonstrate how to take notes in a shift report on how conflict was handled and resolved, plus recommendations to avoid future events – using simple language and dot points.</w:t>
            </w:r>
            <w:bookmarkEnd w:id="61"/>
          </w:p>
        </w:tc>
        <w:permStart w:id="198281394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D130276" w14:textId="3224FAFC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703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2813946"/>
          </w:p>
        </w:tc>
      </w:tr>
      <w:tr w:rsidR="00005FF5" w:rsidRPr="00696855" w14:paraId="4914F2CF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3BB9F3E" w14:textId="5A3B49F3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2" w:name="_Ref94876418"/>
            <w:r>
              <w:rPr>
                <w:rFonts w:cs="Arial"/>
                <w:sz w:val="20"/>
              </w:rPr>
              <w:t>Demonstrate effectively emailing of shift notes to supervisor.</w:t>
            </w:r>
            <w:bookmarkEnd w:id="62"/>
          </w:p>
        </w:tc>
        <w:permStart w:id="145674750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FD8BE9A" w14:textId="4BE6A85A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9371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6747505"/>
          </w:p>
        </w:tc>
      </w:tr>
      <w:tr w:rsidR="00005FF5" w:rsidRPr="00696855" w14:paraId="757E5C73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EC46624" w14:textId="1589DF3C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3" w:name="_Ref94876448"/>
            <w:r>
              <w:rPr>
                <w:rFonts w:cs="Arial"/>
                <w:sz w:val="20"/>
              </w:rPr>
              <w:t>Use targeted questioning techniques to check the understanding of audience members.</w:t>
            </w:r>
            <w:bookmarkEnd w:id="63"/>
          </w:p>
        </w:tc>
        <w:permStart w:id="86888514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F8F3F5B" w14:textId="0B660173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333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885143"/>
          </w:p>
        </w:tc>
      </w:tr>
      <w:tr w:rsidR="00005FF5" w:rsidRPr="00696855" w14:paraId="13F9A68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CA1BC87" w14:textId="17693995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4" w:name="_Ref94876449"/>
            <w:r>
              <w:rPr>
                <w:rFonts w:cs="Arial"/>
                <w:sz w:val="20"/>
              </w:rPr>
              <w:t>Provide appropriate responses to the reactions and feedback from the audience.</w:t>
            </w:r>
            <w:bookmarkEnd w:id="64"/>
          </w:p>
        </w:tc>
        <w:permStart w:id="168768452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3CA53B2" w14:textId="7471AF86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2341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684525"/>
          </w:p>
        </w:tc>
      </w:tr>
      <w:tr w:rsidR="00005FF5" w:rsidRPr="00696855" w14:paraId="38F98F5E" w14:textId="77777777" w:rsidTr="009A60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B6AC480" w14:textId="70E4B41F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5" w:name="_Ref94876529"/>
            <w:r>
              <w:rPr>
                <w:rFonts w:cs="Arial"/>
                <w:sz w:val="20"/>
              </w:rPr>
              <w:t>Evaluate the outcomes of the presentation with supervisor.</w:t>
            </w:r>
            <w:bookmarkEnd w:id="65"/>
          </w:p>
        </w:tc>
        <w:permStart w:id="1063419296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A01251D" w14:textId="4A51C89C" w:rsidR="00005FF5" w:rsidRPr="004E1BC5" w:rsidRDefault="00005FF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5509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3419296"/>
          </w:p>
        </w:tc>
      </w:tr>
    </w:tbl>
    <w:p w14:paraId="04F03B66" w14:textId="77777777" w:rsidR="00C1629B" w:rsidRPr="00C1629B" w:rsidRDefault="00C1629B" w:rsidP="00A66205">
      <w:pPr>
        <w:pStyle w:val="30PASIndividualTaskUnitCodeandTItle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C1629B" w:rsidRPr="00C1629B" w:rsidSect="00A66205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40115EB2" w:rsidR="006E5B7D" w:rsidRPr="00830749" w:rsidRDefault="00AB321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6EFC53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1D0874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>v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3</w:t>
        </w:r>
        <w:r w:rsidRPr="001D0874">
          <w:rPr>
            <w:rFonts w:ascii="Arial" w:hAnsi="Arial" w:cs="Arial"/>
            <w:b/>
            <w:sz w:val="16"/>
            <w:szCs w:val="16"/>
          </w:rPr>
          <w:t>-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Pr="001D0874">
          <w:rPr>
            <w:rFonts w:ascii="Arial" w:hAnsi="Arial" w:cs="Arial"/>
            <w:b/>
            <w:sz w:val="16"/>
            <w:szCs w:val="16"/>
          </w:rPr>
          <w:t>_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="005F320F">
          <w:rPr>
            <w:rFonts w:ascii="Arial" w:hAnsi="Arial" w:cs="Arial"/>
            <w:b/>
            <w:sz w:val="16"/>
            <w:szCs w:val="16"/>
          </w:rPr>
          <w:t>8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/02/2022</w:t>
        </w:r>
      </w:sdtContent>
    </w:sdt>
    <w:r w:rsidRPr="001D0874">
      <w:rPr>
        <w:rFonts w:ascii="Arial" w:hAnsi="Arial" w:cs="Arial"/>
        <w:b/>
        <w:sz w:val="16"/>
        <w:szCs w:val="16"/>
      </w:rPr>
      <w:t xml:space="preserve"> </w:t>
    </w:r>
    <w:r w:rsidRPr="001D0874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1D087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sz w:val="16"/>
            <w:szCs w:val="16"/>
          </w:rPr>
          <w:fldChar w:fldCharType="end"/>
        </w:r>
        <w:r w:rsidRPr="001D087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55BFB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00DF78E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55BFB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DB220A5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55BFB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1A275BFE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2938D01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3C0AE4">
      <w:rPr>
        <w:rFonts w:ascii="Arial" w:hAnsi="Arial" w:cs="Arial"/>
        <w:b/>
        <w:sz w:val="16"/>
        <w:szCs w:val="16"/>
      </w:rPr>
      <w:ptab w:relativeTo="margin" w:alignment="right" w:leader="none"/>
    </w:r>
    <w:r w:rsidRPr="003C0AE4">
      <w:rPr>
        <w:rFonts w:ascii="Arial" w:hAnsi="Arial" w:cs="Arial"/>
        <w:b/>
        <w:sz w:val="16"/>
        <w:szCs w:val="16"/>
      </w:rPr>
      <w:t xml:space="preserve">Assessment Summary </w:t>
    </w:r>
    <w:r w:rsidR="003C0AE4" w:rsidRPr="003C0AE4">
      <w:rPr>
        <w:rFonts w:ascii="Arial" w:hAnsi="Arial" w:cs="Arial"/>
        <w:b/>
        <w:sz w:val="16"/>
        <w:szCs w:val="16"/>
      </w:rPr>
      <w:t>–</w:t>
    </w:r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766518D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17E53453" w:rsidR="006E5B7D" w:rsidRDefault="00A6620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331195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66205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B51DC"/>
    <w:multiLevelType w:val="hybridMultilevel"/>
    <w:tmpl w:val="27880A50"/>
    <w:lvl w:ilvl="0" w:tplc="83304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A7B80"/>
    <w:multiLevelType w:val="hybridMultilevel"/>
    <w:tmpl w:val="1B2837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35A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553D17"/>
    <w:multiLevelType w:val="singleLevel"/>
    <w:tmpl w:val="F8846304"/>
    <w:lvl w:ilvl="0">
      <w:start w:val="1"/>
      <w:numFmt w:val="upperLetter"/>
      <w:pStyle w:val="321PASListTask1"/>
      <w:lvlText w:val="3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B2CA0"/>
    <w:multiLevelType w:val="hybridMultilevel"/>
    <w:tmpl w:val="E7A65478"/>
    <w:lvl w:ilvl="0" w:tplc="213C798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D37CCE2C"/>
    <w:lvl w:ilvl="0">
      <w:start w:val="1"/>
      <w:numFmt w:val="upperLetter"/>
      <w:pStyle w:val="331PASListTask1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DBC1CB4"/>
    <w:multiLevelType w:val="multilevel"/>
    <w:tmpl w:val="319817D8"/>
    <w:lvl w:ilvl="0">
      <w:start w:val="1"/>
      <w:numFmt w:val="upperLetter"/>
      <w:pStyle w:val="PAStask3"/>
      <w:lvlText w:val="3.1%1.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FC11E3C"/>
    <w:multiLevelType w:val="singleLevel"/>
    <w:tmpl w:val="DF542998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1057B20"/>
    <w:multiLevelType w:val="hybridMultilevel"/>
    <w:tmpl w:val="BDCE18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B75B4"/>
    <w:multiLevelType w:val="hybridMultilevel"/>
    <w:tmpl w:val="F52C5790"/>
    <w:lvl w:ilvl="0" w:tplc="C5DAA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3299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1A42BBE"/>
    <w:multiLevelType w:val="hybridMultilevel"/>
    <w:tmpl w:val="AEFC751E"/>
    <w:lvl w:ilvl="0" w:tplc="FC9207E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D67B2"/>
    <w:multiLevelType w:val="hybridMultilevel"/>
    <w:tmpl w:val="E45C61D8"/>
    <w:lvl w:ilvl="0" w:tplc="1A825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67F99"/>
    <w:multiLevelType w:val="hybridMultilevel"/>
    <w:tmpl w:val="A4BC3328"/>
    <w:lvl w:ilvl="0" w:tplc="F5D44F6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2AMGNumberingLevel2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61939"/>
    <w:multiLevelType w:val="hybridMultilevel"/>
    <w:tmpl w:val="CA6040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>
    <w:abstractNumId w:val="15"/>
  </w:num>
  <w:num w:numId="2">
    <w:abstractNumId w:val="24"/>
  </w:num>
  <w:num w:numId="3">
    <w:abstractNumId w:val="12"/>
  </w:num>
  <w:num w:numId="4">
    <w:abstractNumId w:val="22"/>
  </w:num>
  <w:num w:numId="5">
    <w:abstractNumId w:val="21"/>
  </w:num>
  <w:num w:numId="6">
    <w:abstractNumId w:val="37"/>
  </w:num>
  <w:num w:numId="7">
    <w:abstractNumId w:val="6"/>
  </w:num>
  <w:num w:numId="8">
    <w:abstractNumId w:val="1"/>
  </w:num>
  <w:num w:numId="9">
    <w:abstractNumId w:val="20"/>
  </w:num>
  <w:num w:numId="10">
    <w:abstractNumId w:val="14"/>
  </w:num>
  <w:num w:numId="11">
    <w:abstractNumId w:val="19"/>
  </w:num>
  <w:num w:numId="12">
    <w:abstractNumId w:val="25"/>
  </w:num>
  <w:num w:numId="13">
    <w:abstractNumId w:val="3"/>
  </w:num>
  <w:num w:numId="14">
    <w:abstractNumId w:val="34"/>
  </w:num>
  <w:num w:numId="15">
    <w:abstractNumId w:val="11"/>
  </w:num>
  <w:num w:numId="16">
    <w:abstractNumId w:val="43"/>
  </w:num>
  <w:num w:numId="17">
    <w:abstractNumId w:val="31"/>
  </w:num>
  <w:num w:numId="18">
    <w:abstractNumId w:val="0"/>
  </w:num>
  <w:num w:numId="19">
    <w:abstractNumId w:val="23"/>
  </w:num>
  <w:num w:numId="20">
    <w:abstractNumId w:val="40"/>
  </w:num>
  <w:num w:numId="21">
    <w:abstractNumId w:val="30"/>
  </w:num>
  <w:num w:numId="22">
    <w:abstractNumId w:val="39"/>
  </w:num>
  <w:num w:numId="23">
    <w:abstractNumId w:val="10"/>
  </w:num>
  <w:num w:numId="24">
    <w:abstractNumId w:val="28"/>
  </w:num>
  <w:num w:numId="25">
    <w:abstractNumId w:val="42"/>
  </w:num>
  <w:num w:numId="26">
    <w:abstractNumId w:val="38"/>
  </w:num>
  <w:num w:numId="27">
    <w:abstractNumId w:val="17"/>
  </w:num>
  <w:num w:numId="28">
    <w:abstractNumId w:val="41"/>
  </w:num>
  <w:num w:numId="29">
    <w:abstractNumId w:val="18"/>
  </w:num>
  <w:num w:numId="30">
    <w:abstractNumId w:val="32"/>
  </w:num>
  <w:num w:numId="31">
    <w:abstractNumId w:val="2"/>
  </w:num>
  <w:num w:numId="32">
    <w:abstractNumId w:val="5"/>
  </w:num>
  <w:num w:numId="33">
    <w:abstractNumId w:val="13"/>
  </w:num>
  <w:num w:numId="34">
    <w:abstractNumId w:val="29"/>
  </w:num>
  <w:num w:numId="35">
    <w:abstractNumId w:val="4"/>
  </w:num>
  <w:num w:numId="36">
    <w:abstractNumId w:val="16"/>
  </w:num>
  <w:num w:numId="37">
    <w:abstractNumId w:val="35"/>
  </w:num>
  <w:num w:numId="38">
    <w:abstractNumId w:val="8"/>
  </w:num>
  <w:num w:numId="39">
    <w:abstractNumId w:val="26"/>
  </w:num>
  <w:num w:numId="40">
    <w:abstractNumId w:val="17"/>
  </w:num>
  <w:num w:numId="41">
    <w:abstractNumId w:val="33"/>
  </w:num>
  <w:num w:numId="42">
    <w:abstractNumId w:val="36"/>
  </w:num>
  <w:num w:numId="43">
    <w:abstractNumId w:val="27"/>
  </w:num>
  <w:num w:numId="44">
    <w:abstractNumId w:val="7"/>
  </w:num>
  <w:num w:numId="45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kxYuSizFXUYa6r5+arfBYk81hPiif40uBwmBa+34+hV3ZSa5Xaf/YIBhJlf6o/gWS0xFi0Pr6QUiPAnxlwsJQQ==" w:salt="cJiMalOfdUfynEAv0Abu4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FF5"/>
    <w:rsid w:val="0000698A"/>
    <w:rsid w:val="0000720C"/>
    <w:rsid w:val="000073B9"/>
    <w:rsid w:val="00010145"/>
    <w:rsid w:val="00010AAE"/>
    <w:rsid w:val="00016336"/>
    <w:rsid w:val="00020BB6"/>
    <w:rsid w:val="00024F65"/>
    <w:rsid w:val="00027B47"/>
    <w:rsid w:val="00035243"/>
    <w:rsid w:val="00041FA8"/>
    <w:rsid w:val="0004368E"/>
    <w:rsid w:val="00043AB3"/>
    <w:rsid w:val="00045282"/>
    <w:rsid w:val="0004675B"/>
    <w:rsid w:val="00052041"/>
    <w:rsid w:val="00053F29"/>
    <w:rsid w:val="00054D7B"/>
    <w:rsid w:val="00061726"/>
    <w:rsid w:val="000636A4"/>
    <w:rsid w:val="000653FD"/>
    <w:rsid w:val="000672EE"/>
    <w:rsid w:val="00067A5F"/>
    <w:rsid w:val="00074457"/>
    <w:rsid w:val="000752C9"/>
    <w:rsid w:val="00076AD6"/>
    <w:rsid w:val="0008468E"/>
    <w:rsid w:val="00090D03"/>
    <w:rsid w:val="00091491"/>
    <w:rsid w:val="0009164E"/>
    <w:rsid w:val="000A2303"/>
    <w:rsid w:val="000A2707"/>
    <w:rsid w:val="000A7B07"/>
    <w:rsid w:val="000B1906"/>
    <w:rsid w:val="000B346C"/>
    <w:rsid w:val="000B7B64"/>
    <w:rsid w:val="000C233D"/>
    <w:rsid w:val="000C46E3"/>
    <w:rsid w:val="000C4F46"/>
    <w:rsid w:val="000C5322"/>
    <w:rsid w:val="000C6FB4"/>
    <w:rsid w:val="000C7FA2"/>
    <w:rsid w:val="000E680F"/>
    <w:rsid w:val="000F0FCA"/>
    <w:rsid w:val="000F6AFC"/>
    <w:rsid w:val="001013CE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34C7"/>
    <w:rsid w:val="001C0B34"/>
    <w:rsid w:val="001C4084"/>
    <w:rsid w:val="001D01D1"/>
    <w:rsid w:val="001D0874"/>
    <w:rsid w:val="001E05E8"/>
    <w:rsid w:val="001E600A"/>
    <w:rsid w:val="001F3555"/>
    <w:rsid w:val="001F6FA5"/>
    <w:rsid w:val="001F7F7E"/>
    <w:rsid w:val="00201769"/>
    <w:rsid w:val="00201E01"/>
    <w:rsid w:val="00202782"/>
    <w:rsid w:val="00202788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13D"/>
    <w:rsid w:val="002B03AC"/>
    <w:rsid w:val="002B2084"/>
    <w:rsid w:val="002B2600"/>
    <w:rsid w:val="002B3B34"/>
    <w:rsid w:val="002B6786"/>
    <w:rsid w:val="002B7054"/>
    <w:rsid w:val="002C0669"/>
    <w:rsid w:val="002C4301"/>
    <w:rsid w:val="002C66FA"/>
    <w:rsid w:val="002D0927"/>
    <w:rsid w:val="002D1837"/>
    <w:rsid w:val="002D3E2B"/>
    <w:rsid w:val="002D4C72"/>
    <w:rsid w:val="002D67B4"/>
    <w:rsid w:val="002E052A"/>
    <w:rsid w:val="002F04A9"/>
    <w:rsid w:val="00301207"/>
    <w:rsid w:val="00301C4E"/>
    <w:rsid w:val="00304008"/>
    <w:rsid w:val="00304897"/>
    <w:rsid w:val="003050B6"/>
    <w:rsid w:val="00305282"/>
    <w:rsid w:val="003079BB"/>
    <w:rsid w:val="00311E5D"/>
    <w:rsid w:val="00314915"/>
    <w:rsid w:val="00315805"/>
    <w:rsid w:val="00315AAA"/>
    <w:rsid w:val="00317391"/>
    <w:rsid w:val="00317404"/>
    <w:rsid w:val="003224F6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38FC"/>
    <w:rsid w:val="00354498"/>
    <w:rsid w:val="003548CB"/>
    <w:rsid w:val="00355EEC"/>
    <w:rsid w:val="003614DC"/>
    <w:rsid w:val="00361CE5"/>
    <w:rsid w:val="00362760"/>
    <w:rsid w:val="0037192E"/>
    <w:rsid w:val="00374DDE"/>
    <w:rsid w:val="003758B4"/>
    <w:rsid w:val="00376162"/>
    <w:rsid w:val="00387E21"/>
    <w:rsid w:val="00391534"/>
    <w:rsid w:val="0039160D"/>
    <w:rsid w:val="00396581"/>
    <w:rsid w:val="003A3B25"/>
    <w:rsid w:val="003B0094"/>
    <w:rsid w:val="003B0DC7"/>
    <w:rsid w:val="003B3E0A"/>
    <w:rsid w:val="003B5C02"/>
    <w:rsid w:val="003C0AE4"/>
    <w:rsid w:val="003C173C"/>
    <w:rsid w:val="003C1A84"/>
    <w:rsid w:val="003C1EF9"/>
    <w:rsid w:val="003C33FB"/>
    <w:rsid w:val="003C3E0C"/>
    <w:rsid w:val="003C6A1A"/>
    <w:rsid w:val="003D2DB8"/>
    <w:rsid w:val="003D337A"/>
    <w:rsid w:val="003D3B69"/>
    <w:rsid w:val="003D4B24"/>
    <w:rsid w:val="003D6A86"/>
    <w:rsid w:val="003D6EB8"/>
    <w:rsid w:val="003D7CD7"/>
    <w:rsid w:val="003E1DAB"/>
    <w:rsid w:val="003E2E93"/>
    <w:rsid w:val="003E41CD"/>
    <w:rsid w:val="003F4120"/>
    <w:rsid w:val="003F4E60"/>
    <w:rsid w:val="003F59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D8"/>
    <w:rsid w:val="004316FB"/>
    <w:rsid w:val="004317B4"/>
    <w:rsid w:val="0043335E"/>
    <w:rsid w:val="00433D65"/>
    <w:rsid w:val="00435D5B"/>
    <w:rsid w:val="004403AD"/>
    <w:rsid w:val="0044358F"/>
    <w:rsid w:val="004467A9"/>
    <w:rsid w:val="00453F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026"/>
    <w:rsid w:val="00486541"/>
    <w:rsid w:val="0049116C"/>
    <w:rsid w:val="00494241"/>
    <w:rsid w:val="004A3499"/>
    <w:rsid w:val="004B007F"/>
    <w:rsid w:val="004B0525"/>
    <w:rsid w:val="004B42E2"/>
    <w:rsid w:val="004B6B29"/>
    <w:rsid w:val="004B7234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DC6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4569"/>
    <w:rsid w:val="00522301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635DB"/>
    <w:rsid w:val="00573C4A"/>
    <w:rsid w:val="0057509D"/>
    <w:rsid w:val="00575ED1"/>
    <w:rsid w:val="00577A52"/>
    <w:rsid w:val="00583840"/>
    <w:rsid w:val="00584F56"/>
    <w:rsid w:val="005868D2"/>
    <w:rsid w:val="005948F5"/>
    <w:rsid w:val="005A435B"/>
    <w:rsid w:val="005A48CB"/>
    <w:rsid w:val="005B3783"/>
    <w:rsid w:val="005B3D52"/>
    <w:rsid w:val="005B424E"/>
    <w:rsid w:val="005B4B38"/>
    <w:rsid w:val="005B4F95"/>
    <w:rsid w:val="005B5012"/>
    <w:rsid w:val="005B6248"/>
    <w:rsid w:val="005B7523"/>
    <w:rsid w:val="005C1DC4"/>
    <w:rsid w:val="005C1FB7"/>
    <w:rsid w:val="005C20EC"/>
    <w:rsid w:val="005C48AD"/>
    <w:rsid w:val="005C7F25"/>
    <w:rsid w:val="005D0D43"/>
    <w:rsid w:val="005D6DBE"/>
    <w:rsid w:val="005E26ED"/>
    <w:rsid w:val="005E2B40"/>
    <w:rsid w:val="005E2C83"/>
    <w:rsid w:val="005F3093"/>
    <w:rsid w:val="005F320F"/>
    <w:rsid w:val="005F48A3"/>
    <w:rsid w:val="005F55E6"/>
    <w:rsid w:val="005F56A8"/>
    <w:rsid w:val="0060042C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B7F"/>
    <w:rsid w:val="006420A5"/>
    <w:rsid w:val="00645F2B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A3E"/>
    <w:rsid w:val="00677444"/>
    <w:rsid w:val="006774E6"/>
    <w:rsid w:val="00680BFE"/>
    <w:rsid w:val="0068582E"/>
    <w:rsid w:val="006862FA"/>
    <w:rsid w:val="006900C8"/>
    <w:rsid w:val="00691ED4"/>
    <w:rsid w:val="006923AD"/>
    <w:rsid w:val="00697DC1"/>
    <w:rsid w:val="00697EDC"/>
    <w:rsid w:val="006A1D68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53FB"/>
    <w:rsid w:val="007317A7"/>
    <w:rsid w:val="00732A65"/>
    <w:rsid w:val="00732F50"/>
    <w:rsid w:val="007339D1"/>
    <w:rsid w:val="00734157"/>
    <w:rsid w:val="00734580"/>
    <w:rsid w:val="0074046B"/>
    <w:rsid w:val="00740FE9"/>
    <w:rsid w:val="00743307"/>
    <w:rsid w:val="00743AEF"/>
    <w:rsid w:val="00747137"/>
    <w:rsid w:val="00750D30"/>
    <w:rsid w:val="007518B1"/>
    <w:rsid w:val="00754C46"/>
    <w:rsid w:val="00755BFB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D6A"/>
    <w:rsid w:val="0078434B"/>
    <w:rsid w:val="00791658"/>
    <w:rsid w:val="007956AF"/>
    <w:rsid w:val="00795D87"/>
    <w:rsid w:val="007A1BB4"/>
    <w:rsid w:val="007A5008"/>
    <w:rsid w:val="007B1E3F"/>
    <w:rsid w:val="007B48B1"/>
    <w:rsid w:val="007C1D61"/>
    <w:rsid w:val="007C4FE0"/>
    <w:rsid w:val="007C52E8"/>
    <w:rsid w:val="007C63F4"/>
    <w:rsid w:val="007D165C"/>
    <w:rsid w:val="007D3292"/>
    <w:rsid w:val="007D3954"/>
    <w:rsid w:val="007D3BDB"/>
    <w:rsid w:val="007E0151"/>
    <w:rsid w:val="007E2C77"/>
    <w:rsid w:val="007E33A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A55"/>
    <w:rsid w:val="00872007"/>
    <w:rsid w:val="008748CE"/>
    <w:rsid w:val="00881F05"/>
    <w:rsid w:val="00882B9D"/>
    <w:rsid w:val="0088349C"/>
    <w:rsid w:val="008868DF"/>
    <w:rsid w:val="00893FA4"/>
    <w:rsid w:val="008A082C"/>
    <w:rsid w:val="008A257C"/>
    <w:rsid w:val="008A2F2D"/>
    <w:rsid w:val="008A3A99"/>
    <w:rsid w:val="008B22FC"/>
    <w:rsid w:val="008B39C9"/>
    <w:rsid w:val="008C48F6"/>
    <w:rsid w:val="008D2D9C"/>
    <w:rsid w:val="008D4DE9"/>
    <w:rsid w:val="008F0BA8"/>
    <w:rsid w:val="008F464C"/>
    <w:rsid w:val="00901593"/>
    <w:rsid w:val="009025D4"/>
    <w:rsid w:val="009030D3"/>
    <w:rsid w:val="009046CD"/>
    <w:rsid w:val="00904C62"/>
    <w:rsid w:val="009055FD"/>
    <w:rsid w:val="009056E2"/>
    <w:rsid w:val="00906AB7"/>
    <w:rsid w:val="00913E89"/>
    <w:rsid w:val="00914CA4"/>
    <w:rsid w:val="00917FD2"/>
    <w:rsid w:val="00921288"/>
    <w:rsid w:val="00924C6F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493"/>
    <w:rsid w:val="0095645B"/>
    <w:rsid w:val="009606F6"/>
    <w:rsid w:val="00961ADD"/>
    <w:rsid w:val="00966633"/>
    <w:rsid w:val="00970A31"/>
    <w:rsid w:val="00970B74"/>
    <w:rsid w:val="00971AC8"/>
    <w:rsid w:val="009759FC"/>
    <w:rsid w:val="00975F94"/>
    <w:rsid w:val="0098186A"/>
    <w:rsid w:val="00984164"/>
    <w:rsid w:val="00984193"/>
    <w:rsid w:val="00986974"/>
    <w:rsid w:val="00986BC7"/>
    <w:rsid w:val="00993997"/>
    <w:rsid w:val="00994CC6"/>
    <w:rsid w:val="00996BEA"/>
    <w:rsid w:val="009A34C4"/>
    <w:rsid w:val="009A4937"/>
    <w:rsid w:val="009A605C"/>
    <w:rsid w:val="009B2C5D"/>
    <w:rsid w:val="009B750D"/>
    <w:rsid w:val="009C4FE5"/>
    <w:rsid w:val="009C7961"/>
    <w:rsid w:val="009D06DA"/>
    <w:rsid w:val="009D1E85"/>
    <w:rsid w:val="009E08FC"/>
    <w:rsid w:val="009E0C54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0FD"/>
    <w:rsid w:val="00A33567"/>
    <w:rsid w:val="00A34BA9"/>
    <w:rsid w:val="00A36B30"/>
    <w:rsid w:val="00A40075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48"/>
    <w:rsid w:val="00A61D78"/>
    <w:rsid w:val="00A66205"/>
    <w:rsid w:val="00A67415"/>
    <w:rsid w:val="00A67754"/>
    <w:rsid w:val="00A706D2"/>
    <w:rsid w:val="00A714F7"/>
    <w:rsid w:val="00A7628D"/>
    <w:rsid w:val="00A763CE"/>
    <w:rsid w:val="00A76EA1"/>
    <w:rsid w:val="00A773FD"/>
    <w:rsid w:val="00A80ACC"/>
    <w:rsid w:val="00A81096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214"/>
    <w:rsid w:val="00AB3FCA"/>
    <w:rsid w:val="00AB5FF9"/>
    <w:rsid w:val="00AC0794"/>
    <w:rsid w:val="00AC151A"/>
    <w:rsid w:val="00AC6BE2"/>
    <w:rsid w:val="00AC79B9"/>
    <w:rsid w:val="00AD147B"/>
    <w:rsid w:val="00AD2C30"/>
    <w:rsid w:val="00AD390C"/>
    <w:rsid w:val="00AD7FAE"/>
    <w:rsid w:val="00AE25FB"/>
    <w:rsid w:val="00AE2D04"/>
    <w:rsid w:val="00AE652C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3AA"/>
    <w:rsid w:val="00B21A3B"/>
    <w:rsid w:val="00B21CC5"/>
    <w:rsid w:val="00B23004"/>
    <w:rsid w:val="00B23116"/>
    <w:rsid w:val="00B24E19"/>
    <w:rsid w:val="00B3220B"/>
    <w:rsid w:val="00B32DF1"/>
    <w:rsid w:val="00B36C1F"/>
    <w:rsid w:val="00B36EE4"/>
    <w:rsid w:val="00B370F6"/>
    <w:rsid w:val="00B37A11"/>
    <w:rsid w:val="00B44885"/>
    <w:rsid w:val="00B45123"/>
    <w:rsid w:val="00B46CA0"/>
    <w:rsid w:val="00B50D23"/>
    <w:rsid w:val="00B60A8E"/>
    <w:rsid w:val="00B61114"/>
    <w:rsid w:val="00B62298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461B"/>
    <w:rsid w:val="00B96243"/>
    <w:rsid w:val="00B9778C"/>
    <w:rsid w:val="00BA235F"/>
    <w:rsid w:val="00BA30EE"/>
    <w:rsid w:val="00BA45C3"/>
    <w:rsid w:val="00BA7D5F"/>
    <w:rsid w:val="00BB14F2"/>
    <w:rsid w:val="00BB3713"/>
    <w:rsid w:val="00BB6A9F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25F8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629B"/>
    <w:rsid w:val="00C17076"/>
    <w:rsid w:val="00C21B79"/>
    <w:rsid w:val="00C25494"/>
    <w:rsid w:val="00C26A87"/>
    <w:rsid w:val="00C27235"/>
    <w:rsid w:val="00C320F8"/>
    <w:rsid w:val="00C35DC9"/>
    <w:rsid w:val="00C3636D"/>
    <w:rsid w:val="00C373BC"/>
    <w:rsid w:val="00C41923"/>
    <w:rsid w:val="00C42B32"/>
    <w:rsid w:val="00C44A7D"/>
    <w:rsid w:val="00C478B5"/>
    <w:rsid w:val="00C53DA4"/>
    <w:rsid w:val="00C547D1"/>
    <w:rsid w:val="00C55618"/>
    <w:rsid w:val="00C55A27"/>
    <w:rsid w:val="00C60356"/>
    <w:rsid w:val="00C64734"/>
    <w:rsid w:val="00C65EC9"/>
    <w:rsid w:val="00C7142E"/>
    <w:rsid w:val="00C731E3"/>
    <w:rsid w:val="00C7472B"/>
    <w:rsid w:val="00C76B5E"/>
    <w:rsid w:val="00C804A2"/>
    <w:rsid w:val="00C806B2"/>
    <w:rsid w:val="00C82BD7"/>
    <w:rsid w:val="00C83199"/>
    <w:rsid w:val="00C923C7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5C13"/>
    <w:rsid w:val="00CB7163"/>
    <w:rsid w:val="00CB7187"/>
    <w:rsid w:val="00CC124D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080"/>
    <w:rsid w:val="00D612CD"/>
    <w:rsid w:val="00D644BC"/>
    <w:rsid w:val="00D67BB3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A8D"/>
    <w:rsid w:val="00DD0BB5"/>
    <w:rsid w:val="00DD533D"/>
    <w:rsid w:val="00DD571C"/>
    <w:rsid w:val="00DE18C7"/>
    <w:rsid w:val="00DE303D"/>
    <w:rsid w:val="00DE37A3"/>
    <w:rsid w:val="00DE3AA4"/>
    <w:rsid w:val="00DE52AD"/>
    <w:rsid w:val="00DF0328"/>
    <w:rsid w:val="00DF5671"/>
    <w:rsid w:val="00DF6E04"/>
    <w:rsid w:val="00DF71FB"/>
    <w:rsid w:val="00E015C8"/>
    <w:rsid w:val="00E0429C"/>
    <w:rsid w:val="00E06C7B"/>
    <w:rsid w:val="00E07F3E"/>
    <w:rsid w:val="00E106BF"/>
    <w:rsid w:val="00E11F66"/>
    <w:rsid w:val="00E14FDF"/>
    <w:rsid w:val="00E160E5"/>
    <w:rsid w:val="00E20A05"/>
    <w:rsid w:val="00E264E3"/>
    <w:rsid w:val="00E26E31"/>
    <w:rsid w:val="00E3181C"/>
    <w:rsid w:val="00E36EDD"/>
    <w:rsid w:val="00E42AA6"/>
    <w:rsid w:val="00E42AFF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1C9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249E"/>
    <w:rsid w:val="00F56D33"/>
    <w:rsid w:val="00F6552D"/>
    <w:rsid w:val="00F65989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87172"/>
    <w:rsid w:val="00F904BC"/>
    <w:rsid w:val="00F92D00"/>
    <w:rsid w:val="00F92F09"/>
    <w:rsid w:val="00F95E6F"/>
    <w:rsid w:val="00F95FCD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56DF5E496F64AF2A653045BF9C5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7A64-E79F-43E0-BF2D-51CAE440A03D}"/>
      </w:docPartPr>
      <w:docPartBody>
        <w:p w:rsidR="009D1912" w:rsidRDefault="009D1912" w:rsidP="009D1912">
          <w:pPr>
            <w:pStyle w:val="A56DF5E496F64AF2A653045BF9C5F8B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A54484337E6432898C83A6979AD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8E03D-708B-480C-889C-8E8EEF2C7037}"/>
      </w:docPartPr>
      <w:docPartBody>
        <w:p w:rsidR="009D1912" w:rsidRDefault="009D1912" w:rsidP="009D1912">
          <w:pPr>
            <w:pStyle w:val="9A54484337E6432898C83A6979AD03B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455729A4124D58819B1B9FD2250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F332-FEA4-4A75-B966-F0B4232448D4}"/>
      </w:docPartPr>
      <w:docPartBody>
        <w:p w:rsidR="00000000" w:rsidRDefault="001A55AE" w:rsidP="001A55AE">
          <w:pPr>
            <w:pStyle w:val="15455729A4124D58819B1B9FD22503B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1F9FB17F6C45B191F1F6D4E902C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0048E-BA13-4ADC-94CB-DC6B336A8FC9}"/>
      </w:docPartPr>
      <w:docPartBody>
        <w:p w:rsidR="00000000" w:rsidRDefault="001A55AE" w:rsidP="001A55AE">
          <w:pPr>
            <w:pStyle w:val="C51F9FB17F6C45B191F1F6D4E902C9C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2E8DDF6F2D84F6EADD994E269F3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F325B-1CB8-46B6-A4D3-18D4C7DE5318}"/>
      </w:docPartPr>
      <w:docPartBody>
        <w:p w:rsidR="00000000" w:rsidRDefault="001A55AE" w:rsidP="001A55AE">
          <w:pPr>
            <w:pStyle w:val="F2E8DDF6F2D84F6EADD994E269F3746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75CEDE0155A4DAE8BC7F56CA4AF8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F3F26-E285-4FFE-ACC1-6A4339F76BA6}"/>
      </w:docPartPr>
      <w:docPartBody>
        <w:p w:rsidR="00000000" w:rsidRDefault="001A55AE" w:rsidP="001A55AE">
          <w:pPr>
            <w:pStyle w:val="675CEDE0155A4DAE8BC7F56CA4AF871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A55AE"/>
    <w:rsid w:val="001E4222"/>
    <w:rsid w:val="001F2D33"/>
    <w:rsid w:val="00216485"/>
    <w:rsid w:val="00217293"/>
    <w:rsid w:val="00247826"/>
    <w:rsid w:val="0026412C"/>
    <w:rsid w:val="002A67A7"/>
    <w:rsid w:val="003D7AF8"/>
    <w:rsid w:val="0052261B"/>
    <w:rsid w:val="00530616"/>
    <w:rsid w:val="005D3BC9"/>
    <w:rsid w:val="006206DC"/>
    <w:rsid w:val="00645E48"/>
    <w:rsid w:val="00654A91"/>
    <w:rsid w:val="006A5ED9"/>
    <w:rsid w:val="00776B89"/>
    <w:rsid w:val="007A2201"/>
    <w:rsid w:val="007C130D"/>
    <w:rsid w:val="007E2E66"/>
    <w:rsid w:val="007F5DDF"/>
    <w:rsid w:val="00834F76"/>
    <w:rsid w:val="00854CEF"/>
    <w:rsid w:val="00864456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362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82181A956D384639A708DE8152747E7C">
    <w:name w:val="82181A956D384639A708DE8152747E7C"/>
    <w:rsid w:val="001A55AE"/>
    <w:pPr>
      <w:spacing w:after="160" w:line="259" w:lineRule="auto"/>
    </w:pPr>
  </w:style>
  <w:style w:type="paragraph" w:customStyle="1" w:styleId="DB445DB0581A45B39DAC4652EEA5C758">
    <w:name w:val="DB445DB0581A45B39DAC4652EEA5C758"/>
    <w:rsid w:val="001A55AE"/>
    <w:pPr>
      <w:spacing w:after="160" w:line="259" w:lineRule="auto"/>
    </w:pPr>
  </w:style>
  <w:style w:type="paragraph" w:customStyle="1" w:styleId="4B626ADD057643D4B84815130A0C14C5">
    <w:name w:val="4B626ADD057643D4B84815130A0C14C5"/>
    <w:rsid w:val="001A55AE"/>
    <w:pPr>
      <w:spacing w:after="160" w:line="259" w:lineRule="auto"/>
    </w:pPr>
  </w:style>
  <w:style w:type="paragraph" w:customStyle="1" w:styleId="73E1CAC596994D1FB2704C0859757829">
    <w:name w:val="73E1CAC596994D1FB2704C0859757829"/>
    <w:rsid w:val="001A55AE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3289</TotalTime>
  <Pages>18</Pages>
  <Words>3133</Words>
  <Characters>17862</Characters>
  <Application>Microsoft Office Word</Application>
  <DocSecurity>8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RIICOM301E</vt:lpstr>
    </vt:vector>
  </TitlesOfParts>
  <Company/>
  <LinksUpToDate>false</LinksUpToDate>
  <CharactersWithSpaces>20954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RIICOM301E</dc:title>
  <dc:subject>Communicate information</dc:subject>
  <dc:creator>Author Name</dc:creator>
  <cp:lastModifiedBy>Jonathan Curro</cp:lastModifiedBy>
  <cp:revision>43</cp:revision>
  <cp:lastPrinted>2022-02-09T05:17:00Z</cp:lastPrinted>
  <dcterms:created xsi:type="dcterms:W3CDTF">2021-10-21T23:03:00Z</dcterms:created>
  <dcterms:modified xsi:type="dcterms:W3CDTF">2022-02-09T05:46:00Z</dcterms:modified>
  <cp:contentStatus>v3-0_08/02/2022</cp:contentStatus>
</cp:coreProperties>
</file>