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59790" w14:textId="77777777" w:rsidR="00D83D82" w:rsidRPr="004932A4" w:rsidRDefault="001866F5" w:rsidP="00D83D82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45005CF6847479782DFEA86D6431C1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83D82">
            <w:rPr>
              <w:szCs w:val="32"/>
            </w:rPr>
            <w:t>CPCCBC4013A</w:t>
          </w:r>
        </w:sdtContent>
      </w:sdt>
      <w:r w:rsidR="00D83D82" w:rsidRPr="004932A4">
        <w:rPr>
          <w:szCs w:val="32"/>
        </w:rPr>
        <w:t xml:space="preserve"> </w:t>
      </w:r>
    </w:p>
    <w:p w14:paraId="1C844495" w14:textId="77777777" w:rsidR="00D83D82" w:rsidRPr="004932A4" w:rsidRDefault="001866F5" w:rsidP="00D83D82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5B0CFE2777CD4415B802EBF439C6240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83D82">
            <w:rPr>
              <w:szCs w:val="32"/>
            </w:rPr>
            <w:t>Prepare and evaluate tender documentation</w:t>
          </w:r>
        </w:sdtContent>
      </w:sdt>
    </w:p>
    <w:p w14:paraId="1947D6BB" w14:textId="77777777" w:rsidR="00D83D82" w:rsidRDefault="00D83D82" w:rsidP="00D83D82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74058C29" w14:textId="77777777" w:rsidR="00D83D82" w:rsidRDefault="00D83D82" w:rsidP="00D83D82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83D82" w14:paraId="3BE9D743" w14:textId="77777777" w:rsidTr="00F52AB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3DF04FF" w14:textId="77777777" w:rsidR="00D83D82" w:rsidRDefault="00D83D82" w:rsidP="00F52AB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6DCF671A" w14:textId="77777777" w:rsidR="00D83D82" w:rsidRPr="00F01505" w:rsidRDefault="00D83D82" w:rsidP="00F52AB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8B340B0" w14:textId="77777777" w:rsidR="00D83D82" w:rsidRPr="00F01505" w:rsidRDefault="00D83D82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1FC57DAD" w14:textId="77777777" w:rsidR="00D83D82" w:rsidRPr="00F01505" w:rsidRDefault="00D83D82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673123D" w14:textId="77777777" w:rsidR="00D83D82" w:rsidRDefault="00D83D82" w:rsidP="00F52AB2">
            <w:pPr>
              <w:pStyle w:val="ListParagraph"/>
              <w:numPr>
                <w:ilvl w:val="0"/>
                <w:numId w:val="17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78F976F" w14:textId="77777777" w:rsidR="00D83D82" w:rsidRPr="00F01505" w:rsidRDefault="00D83D82" w:rsidP="00F52AB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1AB15F1C" w14:textId="77777777" w:rsidR="00D83D82" w:rsidRPr="00F01505" w:rsidRDefault="00D83D82" w:rsidP="00F52AB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14:paraId="219A6A39" w14:textId="77777777" w:rsidR="00D83D82" w:rsidRPr="00F01505" w:rsidRDefault="00D83D82" w:rsidP="00F52AB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4F3F4EB" w14:textId="77777777"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14:paraId="6E078B19" w14:textId="77777777" w:rsidR="00D83D82" w:rsidRPr="00830749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3D82" w:rsidRPr="00830749" w14:paraId="27DFE3B4" w14:textId="77777777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7032F9" w14:textId="77777777" w:rsidR="00D83D82" w:rsidRPr="001C4084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5603BB9" w14:textId="2C18484A" w:rsidR="00D83D82" w:rsidRPr="001C4084" w:rsidRDefault="001B468F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72101642" w:edGrp="everyone"/>
            <w:r>
              <w:rPr>
                <w:rFonts w:ascii="Arial" w:hAnsi="Arial" w:cs="Arial"/>
                <w:sz w:val="22"/>
                <w:szCs w:val="22"/>
              </w:rPr>
              <w:t>Ravenska Isabella</w:t>
            </w:r>
            <w:permEnd w:id="872101642"/>
          </w:p>
        </w:tc>
      </w:tr>
      <w:tr w:rsidR="00D83D82" w:rsidRPr="00830749" w14:paraId="3A14160D" w14:textId="77777777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32F2C68" w14:textId="77777777" w:rsidR="00D83D82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3C77E94" w14:textId="77777777" w:rsidR="00D83D82" w:rsidRPr="001C4084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74FC3B7" w14:textId="77777777" w:rsidR="00D83D82" w:rsidRPr="001C4084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3D82" w:rsidRPr="00830749" w14:paraId="72257A88" w14:textId="77777777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F9ED102" w14:textId="77777777" w:rsidR="00D83D82" w:rsidRPr="001C4084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02805691" w:edGrp="everyone" w:displacedByCustomXml="next"/>
        <w:permStart w:id="183803237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AC4FCDC" w14:textId="0ED80737" w:rsidR="00D83D82" w:rsidRPr="001C4084" w:rsidRDefault="001B468F" w:rsidP="00F52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38C6C29" wp14:editId="0F609058">
                      <wp:extent cx="952500" cy="563917"/>
                      <wp:effectExtent l="0" t="0" r="0" b="762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639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02805691" w:displacedByCustomXml="prev"/>
        <w:permEnd w:id="1838032377" w:displacedByCustomXml="prev"/>
      </w:tr>
    </w:tbl>
    <w:p w14:paraId="22DAA1ED" w14:textId="77777777"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14:paraId="3882D7F1" w14:textId="77777777"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3D82" w:rsidRPr="0032118C" w14:paraId="5BAA7A2D" w14:textId="77777777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A30009" w14:textId="77777777"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E4517B0" w14:textId="0958B13A" w:rsidR="00D83D82" w:rsidRPr="0032118C" w:rsidRDefault="00A53BBB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38508378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838508378"/>
          </w:p>
        </w:tc>
      </w:tr>
      <w:tr w:rsidR="00D83D82" w:rsidRPr="0032118C" w14:paraId="0BC92E2C" w14:textId="77777777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1DF5E0" w14:textId="77777777" w:rsidR="00D83D82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66E70EF" w14:textId="77777777"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5EF6381" w14:textId="77777777"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3D82" w:rsidRPr="0032118C" w14:paraId="2E9AFF08" w14:textId="77777777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FD0D73" w14:textId="77777777" w:rsidR="00D83D82" w:rsidRPr="0032118C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159554379" w:edGrp="everyone" w:displacedByCustomXml="next"/>
        <w:permStart w:id="34885604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9F9C8D8" w14:textId="77777777" w:rsidR="00D83D82" w:rsidRPr="0032118C" w:rsidRDefault="00D83D82" w:rsidP="00F52AB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C032552" wp14:editId="1FBBB00E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59554379" w:displacedByCustomXml="prev"/>
        <w:permEnd w:id="348856045" w:displacedByCustomXml="prev"/>
      </w:tr>
    </w:tbl>
    <w:p w14:paraId="0B36935A" w14:textId="77777777"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14:paraId="47BF9513" w14:textId="77777777"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3D82" w:rsidRPr="0077428E" w14:paraId="37F0C9C8" w14:textId="77777777" w:rsidTr="00F52AB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BC6C848" w14:textId="77777777" w:rsidR="00D83D82" w:rsidRPr="0077428E" w:rsidRDefault="00D83D82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3FE257C" w14:textId="2FA8BA07" w:rsidR="00D83D82" w:rsidRPr="0077428E" w:rsidRDefault="001B468F" w:rsidP="00F52AB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45896607" w:edGrp="everyone"/>
            <w:permStart w:id="425485419" w:edGrp="everyone"/>
            <w:r>
              <w:rPr>
                <w:rFonts w:ascii="Arial" w:hAnsi="Arial" w:cs="Arial"/>
                <w:sz w:val="22"/>
                <w:szCs w:val="22"/>
              </w:rPr>
              <w:t>03/12/19</w:t>
            </w:r>
            <w:permEnd w:id="845896607"/>
            <w:permEnd w:id="425485419"/>
          </w:p>
        </w:tc>
      </w:tr>
    </w:tbl>
    <w:p w14:paraId="2B79DF4A" w14:textId="77777777" w:rsidR="00D83D82" w:rsidRPr="0077428E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14:paraId="7D77E75B" w14:textId="77777777" w:rsidR="00D83D82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p w14:paraId="7BF38737" w14:textId="77777777" w:rsidR="00D83D82" w:rsidRPr="00B279E4" w:rsidRDefault="00D83D82" w:rsidP="00D83D82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83D82" w:rsidRPr="004932A4" w14:paraId="04CC0DCF" w14:textId="77777777" w:rsidTr="00F52AB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8973E3E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6D3BB4B3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2690319D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83D82" w:rsidRPr="004932A4" w14:paraId="435B116C" w14:textId="77777777" w:rsidTr="00F52AB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33A7367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14:paraId="1469E88C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367812" w:edGrp="everyone"/>
            <w:permEnd w:id="211367812"/>
          </w:p>
        </w:tc>
        <w:tc>
          <w:tcPr>
            <w:tcW w:w="1272" w:type="dxa"/>
            <w:vAlign w:val="center"/>
          </w:tcPr>
          <w:p w14:paraId="3E0B0A31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4892D0A4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83D82" w:rsidRPr="004932A4" w14:paraId="7714ED14" w14:textId="77777777" w:rsidTr="00F52AB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7B84104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2A2F5B2" w14:textId="77777777" w:rsidR="00D83D82" w:rsidRPr="004932A4" w:rsidRDefault="00D83D82" w:rsidP="00F52AB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07589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10B86CD5" w14:textId="77777777" w:rsidR="00D83D82" w:rsidRPr="00553DDB" w:rsidRDefault="00D83D82" w:rsidP="00F52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7589086" w:displacedByCustomXml="prev"/>
        <w:permStart w:id="934898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0E33DF94" w14:textId="77777777" w:rsidR="00D83D82" w:rsidRPr="00553DDB" w:rsidRDefault="00D83D82" w:rsidP="00F52AB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934898863" w:displacedByCustomXml="next"/>
          </w:sdtContent>
        </w:sdt>
      </w:tr>
    </w:tbl>
    <w:p w14:paraId="78D820EF" w14:textId="77777777" w:rsidR="00D83D82" w:rsidRDefault="00D83D82" w:rsidP="00D83D82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3D82" w:rsidRPr="00553DDB" w14:paraId="082D18D1" w14:textId="77777777" w:rsidTr="00F52AB2">
        <w:tc>
          <w:tcPr>
            <w:tcW w:w="9016" w:type="dxa"/>
            <w:shd w:val="clear" w:color="auto" w:fill="D9D9D9" w:themeFill="background1" w:themeFillShade="D9"/>
          </w:tcPr>
          <w:p w14:paraId="167456A8" w14:textId="77777777" w:rsidR="00D83D82" w:rsidRPr="00553DDB" w:rsidRDefault="00D83D82" w:rsidP="00F52AB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83D82" w:rsidRPr="00553DDB" w14:paraId="20DE0B42" w14:textId="77777777" w:rsidTr="00F52AB2">
        <w:trPr>
          <w:trHeight w:val="13602"/>
        </w:trPr>
        <w:tc>
          <w:tcPr>
            <w:tcW w:w="9016" w:type="dxa"/>
          </w:tcPr>
          <w:p w14:paraId="451DBCBA" w14:textId="77777777" w:rsidR="00D83D82" w:rsidRPr="00553DDB" w:rsidRDefault="00D83D82" w:rsidP="00F52AB2">
            <w:pPr>
              <w:rPr>
                <w:rFonts w:ascii="Arial" w:hAnsi="Arial" w:cs="Arial"/>
                <w:szCs w:val="24"/>
              </w:rPr>
            </w:pPr>
            <w:permStart w:id="1093692057" w:edGrp="everyone"/>
            <w:permEnd w:id="1093692057"/>
          </w:p>
        </w:tc>
      </w:tr>
    </w:tbl>
    <w:p w14:paraId="016294BC" w14:textId="77777777" w:rsidR="00E572E5" w:rsidRPr="00BF7956" w:rsidRDefault="002B6786" w:rsidP="002B6786">
      <w:pPr>
        <w:pStyle w:val="02CSTCPLHeading2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D6C60">
            <w:rPr>
              <w:rFonts w:ascii="Arial Black" w:hAnsi="Arial Black"/>
            </w:rPr>
            <w:t>CPCCBC4013A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3DF094CA" w14:textId="77777777" w:rsidR="00E572E5" w:rsidRPr="00BF7956" w:rsidRDefault="00AD6C60" w:rsidP="00E572E5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and evaluate tender documentation</w:t>
          </w:r>
        </w:p>
      </w:sdtContent>
    </w:sdt>
    <w:p w14:paraId="5188CE78" w14:textId="77777777"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14:paraId="3E1E4221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0865A2AB" w14:textId="77777777"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14:paraId="5D3FE3C1" w14:textId="77777777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9DBB4D2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CB4A50B" w14:textId="77777777"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</w:t>
            </w:r>
            <w:r w:rsidR="00F70ACE">
              <w:rPr>
                <w:rFonts w:cs="Arial"/>
                <w:sz w:val="20"/>
              </w:rPr>
              <w:t>prepare and evaluation tender documentation</w:t>
            </w:r>
            <w:r w:rsidR="00D13D33">
              <w:rPr>
                <w:rFonts w:cs="Arial"/>
                <w:sz w:val="20"/>
              </w:rPr>
              <w:t>, including calculation of labour and material requirements using costing software programs</w:t>
            </w:r>
            <w:r w:rsidR="004A5716">
              <w:rPr>
                <w:rFonts w:cs="Arial"/>
                <w:sz w:val="20"/>
              </w:rPr>
              <w:t xml:space="preserve">. </w:t>
            </w:r>
            <w:r w:rsidR="000838EE">
              <w:rPr>
                <w:rFonts w:cs="Arial"/>
                <w:sz w:val="20"/>
              </w:rPr>
              <w:t xml:space="preserve">These tasks may be simulated or real. </w:t>
            </w:r>
          </w:p>
          <w:p w14:paraId="692C7F25" w14:textId="77777777"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14:paraId="6B169ADC" w14:textId="77777777"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14:paraId="53EC00EC" w14:textId="77777777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7114A70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6D619708" w14:textId="77777777" w:rsidR="00E542EA" w:rsidRPr="000861CC" w:rsidRDefault="00D13D33" w:rsidP="00720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8632D2">
              <w:rPr>
                <w:rFonts w:cs="Arial"/>
                <w:sz w:val="20"/>
              </w:rPr>
              <w:t>.</w:t>
            </w:r>
          </w:p>
        </w:tc>
      </w:tr>
      <w:tr w:rsidR="00D95679" w:rsidRPr="00683908" w14:paraId="43145FF9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FEC30AF" w14:textId="77777777"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5500D8" w:rsidRPr="00683908" w14:paraId="5C9C6CC3" w14:textId="77777777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FB2A859" w14:textId="77777777"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03F156D2" w14:textId="588DB2B0" w:rsidR="005500D8" w:rsidRPr="00DE6B06" w:rsidRDefault="001B468F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415501693" w:edGrp="everyone"/>
            <w:r>
              <w:rPr>
                <w:rFonts w:ascii="Arial" w:hAnsi="Arial" w:cs="Arial"/>
                <w:sz w:val="22"/>
              </w:rPr>
              <w:t>Ravenska Isabella</w:t>
            </w:r>
            <w:permEnd w:id="415501693"/>
          </w:p>
        </w:tc>
      </w:tr>
      <w:tr w:rsidR="005500D8" w:rsidRPr="00683908" w14:paraId="3854F49D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80550B3" w14:textId="77777777"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EF5D763" w14:textId="6FBF2BEF" w:rsidR="005500D8" w:rsidRPr="00DE6B06" w:rsidRDefault="001B468F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34644152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Ruiping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Sarah Huang</w:t>
            </w:r>
            <w:permEnd w:id="346441526"/>
          </w:p>
        </w:tc>
      </w:tr>
      <w:tr w:rsidR="005500D8" w:rsidRPr="00683908" w14:paraId="41C882FB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E390A6C" w14:textId="77777777" w:rsidR="005500D8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5D518D7A" w14:textId="77777777"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1CAD5CA9" w14:textId="475613E6" w:rsidR="005500D8" w:rsidRPr="00DE6B06" w:rsidRDefault="005500D8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1508463133" w:edGrp="everyone"/>
            <w:permEnd w:id="1508463133"/>
          </w:p>
        </w:tc>
      </w:tr>
      <w:tr w:rsidR="005500D8" w:rsidRPr="00683908" w14:paraId="1FBA0D8D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455AAE1" w14:textId="77777777" w:rsidR="005500D8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25894F75" w14:textId="46B92D86" w:rsidR="005500D8" w:rsidRPr="00DE6B06" w:rsidRDefault="005500D8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546338520" w:edGrp="everyone"/>
            <w:permEnd w:id="546338520"/>
          </w:p>
        </w:tc>
      </w:tr>
      <w:tr w:rsidR="005500D8" w:rsidRPr="00683908" w14:paraId="3603D13B" w14:textId="77777777" w:rsidTr="00F926FC">
        <w:trPr>
          <w:trHeight w:val="688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FA6B017" w14:textId="77777777"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42848909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78BE4256" w14:textId="77777777" w:rsidR="005500D8" w:rsidRPr="00DE6B06" w:rsidRDefault="005500D8" w:rsidP="005500D8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E5DC6E6" wp14:editId="5B9BEECF">
                      <wp:extent cx="365591" cy="428625"/>
                      <wp:effectExtent l="0" t="0" r="0" b="0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6559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28489091" w:displacedByCustomXml="prev"/>
      </w:tr>
      <w:tr w:rsidR="005500D8" w:rsidRPr="00683908" w14:paraId="2CA08DC7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B7EA52A" w14:textId="77777777" w:rsidR="005500D8" w:rsidRPr="00696855" w:rsidRDefault="005500D8" w:rsidP="005500D8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4932934" w14:textId="7FA835AA" w:rsidR="005500D8" w:rsidRPr="00DE6B06" w:rsidRDefault="001B468F" w:rsidP="005500D8">
            <w:pPr>
              <w:jc w:val="left"/>
              <w:rPr>
                <w:rFonts w:ascii="Arial" w:hAnsi="Arial" w:cs="Arial"/>
                <w:sz w:val="22"/>
              </w:rPr>
            </w:pPr>
            <w:permStart w:id="233132240" w:edGrp="everyone"/>
            <w:r>
              <w:rPr>
                <w:rFonts w:ascii="Arial" w:hAnsi="Arial" w:cs="Arial"/>
                <w:sz w:val="22"/>
                <w:szCs w:val="22"/>
              </w:rPr>
              <w:t>03/12/2019</w:t>
            </w:r>
            <w:permEnd w:id="233132240"/>
          </w:p>
        </w:tc>
      </w:tr>
      <w:tr w:rsidR="005500D8" w:rsidRPr="00683908" w14:paraId="1C23EF34" w14:textId="77777777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266BD5A0" w14:textId="77777777" w:rsidR="005500D8" w:rsidRPr="0019760F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14:paraId="11EF15CC" w14:textId="77777777" w:rsidR="005500D8" w:rsidRPr="00696855" w:rsidRDefault="005500D8" w:rsidP="005500D8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5500D8" w:rsidRPr="00683908" w14:paraId="2338086C" w14:textId="77777777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299C6B4B" w14:textId="77777777" w:rsidR="005500D8" w:rsidRPr="00696855" w:rsidRDefault="005500D8" w:rsidP="005500D8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70CCE812" w14:textId="77777777" w:rsidR="005500D8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7FEFF3D8" w14:textId="77777777" w:rsidR="005500D8" w:rsidRPr="00696855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36AA8AB" w14:textId="77777777" w:rsidR="005500D8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1DD5840F" w14:textId="77777777" w:rsidR="005500D8" w:rsidRPr="00696855" w:rsidRDefault="005500D8" w:rsidP="005500D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5500D8" w:rsidRPr="00696855" w14:paraId="4645AA82" w14:textId="77777777" w:rsidTr="009B4D9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7A7C9F6" w14:textId="77777777"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0" w:name="_Ref515351350"/>
            <w:bookmarkStart w:id="1" w:name="_Ref495661944"/>
            <w:r>
              <w:rPr>
                <w:rFonts w:cs="Arial"/>
                <w:sz w:val="20"/>
              </w:rPr>
              <w:t>Evaluate contract risk by:</w:t>
            </w:r>
            <w:bookmarkEnd w:id="0"/>
          </w:p>
          <w:bookmarkEnd w:id="1"/>
          <w:p w14:paraId="3AFBBB15" w14:textId="77777777"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Selecting contracts according to company policy</w:t>
            </w:r>
          </w:p>
          <w:p w14:paraId="6644F0DD" w14:textId="77777777" w:rsidR="005500D8" w:rsidRPr="007202EA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Evaluating tender documents, identifying risks for tender preparation</w:t>
            </w:r>
          </w:p>
        </w:tc>
        <w:permStart w:id="9958260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DD93F20" w14:textId="42FE3ADA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995826060" w:displacedByCustomXml="prev"/>
        <w:permStart w:id="1320634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068379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2579D99" w14:textId="5C364141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320634180" w:displacedByCustomXml="prev"/>
      </w:tr>
      <w:tr w:rsidR="005500D8" w:rsidRPr="00696855" w14:paraId="5E3BD101" w14:textId="77777777" w:rsidTr="009B4D9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79AB1258" w14:textId="77777777"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59"/>
            <w:r>
              <w:rPr>
                <w:rFonts w:cs="Arial"/>
                <w:sz w:val="20"/>
              </w:rPr>
              <w:t>Prepare tender and supporting documentation by:</w:t>
            </w:r>
            <w:bookmarkEnd w:id="2"/>
          </w:p>
          <w:p w14:paraId="32EBA0FF" w14:textId="77777777"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and obtaining necessary information (including vital information, drawings, specification)</w:t>
            </w:r>
          </w:p>
          <w:p w14:paraId="148C2730" w14:textId="77777777"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material quantities and costs</w:t>
            </w:r>
          </w:p>
          <w:p w14:paraId="5FC81A07" w14:textId="77777777"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labour hours and costs, considering types, scope and usage of labour through employee and subcontractor systems</w:t>
            </w:r>
          </w:p>
          <w:p w14:paraId="1A9B6439" w14:textId="77777777" w:rsidR="005500D8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appropriate costing software programs</w:t>
            </w:r>
          </w:p>
          <w:p w14:paraId="5660A4D7" w14:textId="77777777" w:rsidR="005500D8" w:rsidRPr="007202EA" w:rsidRDefault="005500D8" w:rsidP="005500D8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Following company procedures and instructions </w:t>
            </w:r>
          </w:p>
        </w:tc>
        <w:permStart w:id="4170349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72160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4A0A68B" w14:textId="3F7F92DC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417034935" w:displacedByCustomXml="prev"/>
        <w:permStart w:id="1847537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989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222058D" w14:textId="35602AB2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47537132" w:displacedByCustomXml="prev"/>
      </w:tr>
      <w:tr w:rsidR="005500D8" w:rsidRPr="00696855" w14:paraId="5DB7DE43" w14:textId="77777777" w:rsidTr="009B4D9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7CE0AF3" w14:textId="77777777"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" w:name="_Ref515351568"/>
            <w:r>
              <w:rPr>
                <w:rFonts w:cs="Arial"/>
                <w:sz w:val="20"/>
              </w:rPr>
              <w:t>Consult with industry professionals, ensuring clear and direct verbal and non-verbal communication appropriate to cultural differences.</w:t>
            </w:r>
            <w:bookmarkEnd w:id="3"/>
            <w:r>
              <w:rPr>
                <w:rFonts w:cs="Arial"/>
                <w:sz w:val="20"/>
              </w:rPr>
              <w:t xml:space="preserve"> </w:t>
            </w:r>
          </w:p>
        </w:tc>
        <w:permStart w:id="18354028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0850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686E238" w14:textId="6E9AAFEA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35402883" w:displacedByCustomXml="prev"/>
        <w:permStart w:id="593934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80933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FA1654C" w14:textId="0B268AB8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59393425" w:displacedByCustomXml="prev"/>
      </w:tr>
      <w:tr w:rsidR="005500D8" w:rsidRPr="00696855" w14:paraId="5C9B67C0" w14:textId="77777777" w:rsidTr="009B4D9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71D69F61" w14:textId="77777777"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4" w:name="_Ref515351373"/>
            <w:r>
              <w:rPr>
                <w:rFonts w:cs="Arial"/>
                <w:sz w:val="20"/>
              </w:rPr>
              <w:t>Conduct a preliminary evaluation of completed tender documentation, ensuring conformity with legislation, and company financial and administrative guidelines.</w:t>
            </w:r>
            <w:bookmarkEnd w:id="4"/>
            <w:r>
              <w:rPr>
                <w:rFonts w:cs="Arial"/>
                <w:sz w:val="20"/>
              </w:rPr>
              <w:t xml:space="preserve"> </w:t>
            </w:r>
          </w:p>
        </w:tc>
        <w:permStart w:id="5856619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04624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1AD53C8" w14:textId="76D9FD53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585661942" w:displacedByCustomXml="prev"/>
        <w:permStart w:id="1956253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89662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1741021" w14:textId="720B94D4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56253182" w:displacedByCustomXml="prev"/>
      </w:tr>
      <w:tr w:rsidR="005500D8" w:rsidRPr="00696855" w14:paraId="04FD6AC0" w14:textId="77777777" w:rsidTr="009B4D9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50E81F92" w14:textId="77777777"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515351380"/>
            <w:r>
              <w:rPr>
                <w:rFonts w:cs="Arial"/>
                <w:sz w:val="20"/>
              </w:rPr>
              <w:t>Provide tender documentation to appropriate staff member for approval or endorsement.</w:t>
            </w:r>
            <w:bookmarkEnd w:id="5"/>
          </w:p>
        </w:tc>
        <w:permStart w:id="2052683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38101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40FFBC7" w14:textId="5DC51D95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052683183" w:displacedByCustomXml="prev"/>
        <w:permStart w:id="2141862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06152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43AF609" w14:textId="4695021A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141862912" w:displacedByCustomXml="prev"/>
      </w:tr>
      <w:tr w:rsidR="005500D8" w:rsidRPr="00696855" w14:paraId="488B4DA2" w14:textId="77777777" w:rsidTr="009B4D9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08F4F310" w14:textId="77777777" w:rsidR="005500D8" w:rsidRDefault="005500D8" w:rsidP="005500D8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6" w:name="_Ref515351386"/>
            <w:r>
              <w:rPr>
                <w:rFonts w:cs="Arial"/>
                <w:sz w:val="20"/>
              </w:rPr>
              <w:t>Prepare final documents (including amendments) for submission to the client.</w:t>
            </w:r>
            <w:bookmarkEnd w:id="6"/>
            <w:r>
              <w:rPr>
                <w:rFonts w:cs="Arial"/>
                <w:sz w:val="20"/>
              </w:rPr>
              <w:t xml:space="preserve"> </w:t>
            </w:r>
          </w:p>
        </w:tc>
        <w:permStart w:id="1654784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57168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81D5FD7" w14:textId="35C7DB09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654784432" w:displacedByCustomXml="prev"/>
        <w:permStart w:id="1907884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77330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9F28954" w14:textId="6D354DF8" w:rsidR="005500D8" w:rsidRPr="00696855" w:rsidRDefault="00A53BBB" w:rsidP="005500D8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07884888" w:displacedByCustomXml="prev"/>
      </w:tr>
      <w:tr w:rsidR="005500D8" w:rsidRPr="00683908" w14:paraId="3888A4E6" w14:textId="77777777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232E0BD5" w14:textId="2AD9D8BC" w:rsidR="005500D8" w:rsidRPr="00321276" w:rsidRDefault="005500D8" w:rsidP="005500D8">
            <w:pPr>
              <w:jc w:val="center"/>
              <w:rPr>
                <w:rFonts w:cs="Arial"/>
                <w:b/>
                <w:szCs w:val="22"/>
              </w:rPr>
            </w:pPr>
            <w:r w:rsidRPr="00321276">
              <w:rPr>
                <w:rFonts w:cs="Arial"/>
                <w:b/>
                <w:szCs w:val="22"/>
              </w:rPr>
              <w:t xml:space="preserve">The participant’s performance was: </w:t>
            </w:r>
            <w:permStart w:id="791248024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-9093836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53BBB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791248024"/>
            <w:r w:rsidRPr="00321276">
              <w:rPr>
                <w:rFonts w:cs="Arial"/>
                <w:b/>
                <w:szCs w:val="22"/>
              </w:rPr>
              <w:t xml:space="preserve"> Satisfactory    </w:t>
            </w:r>
            <w:permStart w:id="1736598026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1701820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53C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6598026"/>
            <w:r w:rsidRPr="00321276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321276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6D2AE012" w14:textId="77777777" w:rsidR="007202EA" w:rsidRPr="00F926FC" w:rsidRDefault="007202EA" w:rsidP="007202EA">
      <w:pPr>
        <w:rPr>
          <w:sz w:val="10"/>
          <w:szCs w:val="10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83D82" w:rsidRPr="00553DDB" w14:paraId="41B1DC03" w14:textId="77777777" w:rsidTr="00F52AB2">
        <w:tc>
          <w:tcPr>
            <w:tcW w:w="9057" w:type="dxa"/>
            <w:shd w:val="clear" w:color="auto" w:fill="D9D9D9" w:themeFill="background1" w:themeFillShade="D9"/>
          </w:tcPr>
          <w:p w14:paraId="20E30E8C" w14:textId="77777777" w:rsidR="00D83D82" w:rsidRPr="00553DDB" w:rsidRDefault="00D83D82" w:rsidP="00F52AB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D83D82" w:rsidRPr="00553DDB" w14:paraId="716FE7D8" w14:textId="77777777" w:rsidTr="00D83D82">
        <w:trPr>
          <w:trHeight w:val="13012"/>
        </w:trPr>
        <w:tc>
          <w:tcPr>
            <w:tcW w:w="9057" w:type="dxa"/>
          </w:tcPr>
          <w:p w14:paraId="5F52400C" w14:textId="77777777" w:rsidR="00D83D82" w:rsidRPr="00553DDB" w:rsidRDefault="00D83D82" w:rsidP="00F52AB2">
            <w:pPr>
              <w:rPr>
                <w:rFonts w:ascii="Arial" w:hAnsi="Arial" w:cs="Arial"/>
                <w:szCs w:val="24"/>
              </w:rPr>
            </w:pPr>
            <w:permStart w:id="411450852" w:edGrp="everyone"/>
            <w:permEnd w:id="411450852"/>
          </w:p>
        </w:tc>
      </w:tr>
    </w:tbl>
    <w:p w14:paraId="6D1E415A" w14:textId="77777777" w:rsidR="00970B74" w:rsidRPr="00D83D82" w:rsidRDefault="00970B74" w:rsidP="00484EA1">
      <w:pPr>
        <w:pStyle w:val="02CSTCPLHeading2"/>
        <w:tabs>
          <w:tab w:val="center" w:pos="4513"/>
          <w:tab w:val="left" w:pos="6615"/>
        </w:tabs>
        <w:rPr>
          <w:rFonts w:cs="Arial"/>
          <w:sz w:val="10"/>
          <w:szCs w:val="10"/>
        </w:rPr>
      </w:pPr>
    </w:p>
    <w:sectPr w:rsidR="00970B74" w:rsidRPr="00D83D82" w:rsidSect="00484EA1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28F25C" w14:textId="77777777" w:rsidR="001866F5" w:rsidRDefault="001866F5" w:rsidP="00A67754">
      <w:r>
        <w:separator/>
      </w:r>
    </w:p>
  </w:endnote>
  <w:endnote w:type="continuationSeparator" w:id="0">
    <w:p w14:paraId="37DE190A" w14:textId="77777777" w:rsidR="001866F5" w:rsidRDefault="001866F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8C53" w14:textId="77777777" w:rsidR="00484EA1" w:rsidRPr="00830749" w:rsidRDefault="00484EA1" w:rsidP="00484EA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CDD1115" w14:textId="3ABB2CFE" w:rsidR="00484EA1" w:rsidRPr="00484EA1" w:rsidRDefault="001866F5" w:rsidP="00484EA1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115750127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135412269"/>
            <w:docPartObj>
              <w:docPartGallery w:val="Page Numbers (Top of Page)"/>
              <w:docPartUnique/>
            </w:docPartObj>
          </w:sdtPr>
          <w:sdtEndPr/>
          <w:sdtContent>
            <w:r w:rsidR="00484EA1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E42F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484EA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484EA1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484E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B468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484EA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484EA1">
      <w:rPr>
        <w:rFonts w:ascii="Arial" w:hAnsi="Arial" w:cs="Arial"/>
        <w:b/>
        <w:sz w:val="16"/>
        <w:szCs w:val="16"/>
      </w:rPr>
      <w:ptab w:relativeTo="margin" w:alignment="right" w:leader="none"/>
    </w:r>
    <w:r w:rsidR="00484EA1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85423662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84EA1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87FE2" w14:textId="77777777" w:rsidR="00484EA1" w:rsidRPr="00830749" w:rsidRDefault="00484EA1" w:rsidP="00484EA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C5EE0EF" w14:textId="2A81866F" w:rsidR="00484EA1" w:rsidRPr="00830749" w:rsidRDefault="00484EA1" w:rsidP="00484EA1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9900139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855102047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E42FF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B468F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4A16C6" w14:textId="77777777" w:rsidR="001866F5" w:rsidRDefault="001866F5" w:rsidP="00A67754">
      <w:r>
        <w:separator/>
      </w:r>
    </w:p>
  </w:footnote>
  <w:footnote w:type="continuationSeparator" w:id="0">
    <w:p w14:paraId="06C44543" w14:textId="77777777" w:rsidR="001866F5" w:rsidRDefault="001866F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D56DB" w14:textId="77777777" w:rsidR="00484EA1" w:rsidRPr="00B82C75" w:rsidRDefault="00484EA1" w:rsidP="00484EA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0453479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42719123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3EB9C2F6" w14:textId="77777777" w:rsidR="00484EA1" w:rsidRPr="00830749" w:rsidRDefault="00484EA1" w:rsidP="00484EA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41944" w14:textId="77777777" w:rsidR="00484EA1" w:rsidRDefault="00484EA1" w:rsidP="00484EA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429538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7656769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728A4B26" w14:textId="77777777" w:rsidR="00484EA1" w:rsidRPr="00830749" w:rsidRDefault="00484EA1" w:rsidP="00484EA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d4uV3AY0U9Ye9Mey4ZpZsg9vPh01d+l5Wy1AFdDKlpXb4Qla3HQ0Z+9Hbr+Oqt8tpLJFYfbFMcRc90Rve2EB3A==" w:salt="CVvIAluM2JohrxaEfP5l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6F5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B468F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4AE6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84EA1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00D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3C2"/>
    <w:rsid w:val="006555C5"/>
    <w:rsid w:val="00655694"/>
    <w:rsid w:val="00655F6F"/>
    <w:rsid w:val="006566F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53BBB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42FF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4F43"/>
    <w:rsid w:val="00D762CD"/>
    <w:rsid w:val="00D83D82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6FC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38B5"/>
    <w:rsid w:val="00FD51DF"/>
    <w:rsid w:val="00FD5E46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BF51F9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5005CF6847479782DFEA86D6431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9ECCD-B528-495D-9D01-0FFBC2F79277}"/>
      </w:docPartPr>
      <w:docPartBody>
        <w:p w:rsidR="00570B32" w:rsidRDefault="00993412" w:rsidP="00993412">
          <w:pPr>
            <w:pStyle w:val="245005CF6847479782DFEA86D6431C1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B0CFE2777CD4415B802EBF439C62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BD7F8-A889-4315-A50E-E496609D4493}"/>
      </w:docPartPr>
      <w:docPartBody>
        <w:p w:rsidR="00570B32" w:rsidRDefault="00993412" w:rsidP="00993412">
          <w:pPr>
            <w:pStyle w:val="5B0CFE2777CD4415B802EBF439C62406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4F111F"/>
    <w:rsid w:val="00570B32"/>
    <w:rsid w:val="00595B4E"/>
    <w:rsid w:val="005D3BC9"/>
    <w:rsid w:val="006018E6"/>
    <w:rsid w:val="006206DC"/>
    <w:rsid w:val="00641837"/>
    <w:rsid w:val="006A5ED9"/>
    <w:rsid w:val="006D6A21"/>
    <w:rsid w:val="00720A76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93412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341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497F200B364C4BF98F5AD13EF530A279">
    <w:name w:val="497F200B364C4BF98F5AD13EF530A279"/>
    <w:rsid w:val="00993412"/>
    <w:pPr>
      <w:spacing w:after="160" w:line="259" w:lineRule="auto"/>
    </w:pPr>
  </w:style>
  <w:style w:type="paragraph" w:customStyle="1" w:styleId="87B52B20DD1C4CAAABA9565FD72A4468">
    <w:name w:val="87B52B20DD1C4CAAABA9565FD72A4468"/>
    <w:rsid w:val="00993412"/>
    <w:pPr>
      <w:spacing w:after="160" w:line="259" w:lineRule="auto"/>
    </w:pPr>
  </w:style>
  <w:style w:type="paragraph" w:customStyle="1" w:styleId="C842D297E8C3419B882DE5CF1976B0D8">
    <w:name w:val="C842D297E8C3419B882DE5CF1976B0D8"/>
    <w:rsid w:val="00993412"/>
    <w:pPr>
      <w:spacing w:after="160" w:line="259" w:lineRule="auto"/>
    </w:pPr>
  </w:style>
  <w:style w:type="paragraph" w:customStyle="1" w:styleId="D5B383B7B19F407EBDA09A8B38F8B0B4">
    <w:name w:val="D5B383B7B19F407EBDA09A8B38F8B0B4"/>
    <w:rsid w:val="00993412"/>
    <w:pPr>
      <w:spacing w:after="160" w:line="259" w:lineRule="auto"/>
    </w:pPr>
  </w:style>
  <w:style w:type="paragraph" w:customStyle="1" w:styleId="52774151F5A24185AFFAF22C90639AE4">
    <w:name w:val="52774151F5A24185AFFAF22C90639AE4"/>
    <w:rsid w:val="00993412"/>
    <w:pPr>
      <w:spacing w:after="160" w:line="259" w:lineRule="auto"/>
    </w:pPr>
  </w:style>
  <w:style w:type="paragraph" w:customStyle="1" w:styleId="59D1337E0DE24D4586A3B2F880400769">
    <w:name w:val="59D1337E0DE24D4586A3B2F880400769"/>
    <w:rsid w:val="00993412"/>
    <w:pPr>
      <w:spacing w:after="160" w:line="259" w:lineRule="auto"/>
    </w:pPr>
  </w:style>
  <w:style w:type="paragraph" w:customStyle="1" w:styleId="245005CF6847479782DFEA86D6431C1D">
    <w:name w:val="245005CF6847479782DFEA86D6431C1D"/>
    <w:rsid w:val="00993412"/>
    <w:pPr>
      <w:spacing w:after="160" w:line="259" w:lineRule="auto"/>
    </w:pPr>
  </w:style>
  <w:style w:type="paragraph" w:customStyle="1" w:styleId="5B0CFE2777CD4415B802EBF439C62406">
    <w:name w:val="5B0CFE2777CD4415B802EBF439C62406"/>
    <w:rsid w:val="00993412"/>
    <w:pPr>
      <w:spacing w:after="160" w:line="259" w:lineRule="auto"/>
    </w:pPr>
  </w:style>
  <w:style w:type="paragraph" w:customStyle="1" w:styleId="C072D7B0431546948D2EF9921F6F5A34">
    <w:name w:val="C072D7B0431546948D2EF9921F6F5A34"/>
    <w:rsid w:val="00993412"/>
    <w:pPr>
      <w:spacing w:after="160" w:line="259" w:lineRule="auto"/>
    </w:pPr>
  </w:style>
  <w:style w:type="paragraph" w:customStyle="1" w:styleId="3CC4A9C7ABDA4532BB4A6D02CD302AD4">
    <w:name w:val="3CC4A9C7ABDA4532BB4A6D02CD302AD4"/>
    <w:rsid w:val="0099341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6615E-D15B-4174-8820-76B8167AF47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D2996F1-66FA-44A4-A1E4-28949C74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</TotalTime>
  <Pages>4</Pages>
  <Words>454</Words>
  <Characters>2590</Characters>
  <Application>Microsoft Office Word</Application>
  <DocSecurity>8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Ravenska Isabella</cp:lastModifiedBy>
  <cp:revision>2</cp:revision>
  <cp:lastPrinted>2018-05-29T00:12:00Z</cp:lastPrinted>
  <dcterms:created xsi:type="dcterms:W3CDTF">2019-12-02T23:11:00Z</dcterms:created>
  <dcterms:modified xsi:type="dcterms:W3CDTF">2019-12-02T23:11:00Z</dcterms:modified>
  <cp:contentStatus>v1-0_10/06/2018</cp:contentStatus>
</cp:coreProperties>
</file>