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019C8" w14:textId="77777777" w:rsidR="00E542EA" w:rsidRPr="004932A4" w:rsidRDefault="006D57A6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CPCCBC4003A Select and prepare a construction contract</w:t>
          </w:r>
        </w:sdtContent>
      </w:sdt>
      <w:r w:rsidR="00167988">
        <w:rPr>
          <w:szCs w:val="32"/>
        </w:rPr>
        <w:t>,</w:t>
      </w:r>
      <w:r w:rsidR="00E542EA" w:rsidRPr="004932A4">
        <w:rPr>
          <w:szCs w:val="32"/>
        </w:rPr>
        <w:t xml:space="preserve"> </w:t>
      </w:r>
    </w:p>
    <w:p w14:paraId="0179DDAF" w14:textId="77777777" w:rsidR="00E542EA" w:rsidRPr="004932A4" w:rsidRDefault="006D57A6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CPCCBC4016A Administer a construction contract</w:t>
          </w:r>
        </w:sdtContent>
      </w:sdt>
      <w:r w:rsidR="00167988">
        <w:rPr>
          <w:szCs w:val="32"/>
        </w:rPr>
        <w:t xml:space="preserve"> &amp; </w:t>
      </w:r>
      <w:r w:rsidR="00167988">
        <w:rPr>
          <w:szCs w:val="32"/>
        </w:rPr>
        <w:br/>
      </w:r>
      <w:sdt>
        <w:sdtPr>
          <w:rPr>
            <w:szCs w:val="32"/>
          </w:rPr>
          <w:alias w:val="Keywords"/>
          <w:tag w:val=""/>
          <w:id w:val="102618938"/>
          <w:placeholder>
            <w:docPart w:val="2B82BE4944994EBA859F80DA36C72BE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CPCCBC4032A Apply contract law to sales processes</w:t>
          </w:r>
        </w:sdtContent>
      </w:sdt>
    </w:p>
    <w:p w14:paraId="3B3A35C0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32CE2EA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82724" w14:paraId="3E41C036" w14:textId="77777777" w:rsidTr="0027367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C09F9FC" w14:textId="77777777" w:rsidR="00C8272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15C7FD42" w14:textId="77777777" w:rsidR="00C82724" w:rsidRPr="00F01505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44B961C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52CA6E70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FB965B" w14:textId="77777777" w:rsidR="00C82724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C3E877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56B9FB0A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14:paraId="37E0985C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B77B9B2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3B1BD8F3" w14:textId="77777777" w:rsidR="00C82724" w:rsidRPr="00830749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830749" w14:paraId="4FAECCCE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5EC2B6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C609130" w14:textId="084235D3" w:rsidR="00C82724" w:rsidRPr="001C4084" w:rsidRDefault="004D5939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8524905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Kah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Man Chan</w:t>
            </w:r>
            <w:permEnd w:id="168524905"/>
          </w:p>
        </w:tc>
      </w:tr>
      <w:tr w:rsidR="00C82724" w:rsidRPr="00830749" w14:paraId="69F024F8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FF3EA1A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B68DD88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1078E70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830749" w14:paraId="227F0951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CC72678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20946457" w:edGrp="everyone" w:displacedByCustomXml="next"/>
        <w:permStart w:id="122632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F1BA468" w14:textId="77777777" w:rsidR="00C82724" w:rsidRPr="001C4084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2EF7A10" wp14:editId="7F59EFB6">
                      <wp:extent cx="808689" cy="512828"/>
                      <wp:effectExtent l="0" t="0" r="0" b="190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6142" cy="5175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20946457" w:displacedByCustomXml="prev"/>
        <w:permEnd w:id="12263255" w:displacedByCustomXml="prev"/>
        <w:bookmarkStart w:id="0" w:name="_GoBack"/>
        <w:bookmarkEnd w:id="0"/>
      </w:tr>
    </w:tbl>
    <w:p w14:paraId="7E95329A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3CC33768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32118C" w14:paraId="554F59FC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8315531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79E0C6D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25140680" w:edGrp="everyone"/>
            <w:permEnd w:id="1025140680"/>
          </w:p>
        </w:tc>
      </w:tr>
      <w:tr w:rsidR="00C82724" w:rsidRPr="0032118C" w14:paraId="56B3F599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3BEEB6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641B7F8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23BAEF6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32118C" w14:paraId="09145C59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E1CD71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804213052" w:edGrp="everyone" w:displacedByCustomXml="next"/>
        <w:permStart w:id="55937608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193403F" w14:textId="77777777" w:rsidR="00C82724" w:rsidRPr="0032118C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128C79D" wp14:editId="647E970B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04213052" w:displacedByCustomXml="prev"/>
        <w:permEnd w:id="559376081" w:displacedByCustomXml="prev"/>
      </w:tr>
    </w:tbl>
    <w:p w14:paraId="6D27834B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1FE4CC19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77428E" w14:paraId="41CE802F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7768FE9" w14:textId="77777777" w:rsidR="00C82724" w:rsidRPr="0077428E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59699729" w:edGrp="everyone" w:displacedByCustomXml="next"/>
        <w:permStart w:id="191190049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47B681D982B7484A880DE7F6114D23A9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A7B934C" w14:textId="77777777" w:rsidR="00C82724" w:rsidRPr="0077428E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  <w:permEnd w:id="1659699729" w:displacedByCustomXml="next"/>
          </w:sdtContent>
        </w:sdt>
        <w:permEnd w:id="1911900497" w:displacedByCustomXml="prev"/>
      </w:tr>
    </w:tbl>
    <w:p w14:paraId="2A18600B" w14:textId="77777777" w:rsidR="00C82724" w:rsidRPr="0077428E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04295F17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231A7B5" w14:textId="77777777" w:rsidR="00C82724" w:rsidRPr="00B279E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82724" w:rsidRPr="004932A4" w14:paraId="3F80390F" w14:textId="77777777" w:rsidTr="0027367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5FBA6FF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24228C1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5F223CB8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82724" w:rsidRPr="004932A4" w14:paraId="30A2418D" w14:textId="77777777" w:rsidTr="0027367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3519C29A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14:paraId="384B52BB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5149031" w:edGrp="everyone"/>
            <w:permEnd w:id="425149031"/>
          </w:p>
        </w:tc>
        <w:tc>
          <w:tcPr>
            <w:tcW w:w="1272" w:type="dxa"/>
            <w:vAlign w:val="center"/>
          </w:tcPr>
          <w:p w14:paraId="3CB1A008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0555336B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82724" w:rsidRPr="004932A4" w14:paraId="22F164B9" w14:textId="77777777" w:rsidTr="0027367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BB9821B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76C13560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19277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6D298F78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9277036" w:displacedByCustomXml="prev"/>
        <w:permStart w:id="360013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6E71E880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360013406" w:displacedByCustomXml="next"/>
          </w:sdtContent>
        </w:sdt>
      </w:tr>
    </w:tbl>
    <w:p w14:paraId="21B1C82E" w14:textId="77777777" w:rsidR="00C82724" w:rsidRDefault="00C82724" w:rsidP="00C82724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2724" w:rsidRPr="00553DDB" w14:paraId="46B86658" w14:textId="77777777" w:rsidTr="0027367F">
        <w:tc>
          <w:tcPr>
            <w:tcW w:w="9016" w:type="dxa"/>
            <w:shd w:val="clear" w:color="auto" w:fill="D9D9D9" w:themeFill="background1" w:themeFillShade="D9"/>
          </w:tcPr>
          <w:p w14:paraId="3C593E50" w14:textId="77777777" w:rsidR="00C82724" w:rsidRPr="00553DDB" w:rsidRDefault="00C82724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82724" w:rsidRPr="00553DDB" w14:paraId="132D2779" w14:textId="77777777" w:rsidTr="0027367F">
        <w:trPr>
          <w:trHeight w:val="13602"/>
        </w:trPr>
        <w:tc>
          <w:tcPr>
            <w:tcW w:w="9016" w:type="dxa"/>
          </w:tcPr>
          <w:p w14:paraId="2B3B0B4C" w14:textId="77777777" w:rsidR="00C82724" w:rsidRPr="00553DDB" w:rsidRDefault="00C82724" w:rsidP="0027367F">
            <w:pPr>
              <w:rPr>
                <w:rFonts w:ascii="Arial" w:hAnsi="Arial" w:cs="Arial"/>
                <w:szCs w:val="24"/>
              </w:rPr>
            </w:pPr>
            <w:permStart w:id="518013539" w:edGrp="everyone"/>
            <w:permEnd w:id="518013539"/>
          </w:p>
        </w:tc>
      </w:tr>
    </w:tbl>
    <w:p w14:paraId="464FFDA9" w14:textId="77777777" w:rsidR="00E572E5" w:rsidRPr="00BF7956" w:rsidRDefault="006D57A6" w:rsidP="00167988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CPCCBC4003A Select and prepare a construction contract</w:t>
          </w:r>
        </w:sdtContent>
      </w:sdt>
      <w:r w:rsidR="00167988">
        <w:rPr>
          <w:rFonts w:ascii="Arial Black" w:hAnsi="Arial Black"/>
        </w:rPr>
        <w:t>,</w:t>
      </w:r>
    </w:p>
    <w:p w14:paraId="05C318C9" w14:textId="77777777" w:rsidR="00167988" w:rsidRDefault="006D57A6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Subject"/>
          <w:tag w:val=""/>
          <w:id w:val="1641621891"/>
          <w:placeholder>
            <w:docPart w:val="F71A2FFEAFB7456CB8E219CBB114C88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CPCCBC4016A Administer a construction contract</w:t>
          </w:r>
        </w:sdtContent>
      </w:sdt>
      <w:r w:rsidR="00167988">
        <w:rPr>
          <w:rFonts w:ascii="Arial Black" w:hAnsi="Arial Black"/>
        </w:rPr>
        <w:t xml:space="preserve"> &amp; </w:t>
      </w:r>
    </w:p>
    <w:p w14:paraId="289A8913" w14:textId="77777777" w:rsidR="00E572E5" w:rsidRPr="00BF7956" w:rsidRDefault="006D57A6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Keywords"/>
          <w:tag w:val=""/>
          <w:id w:val="-317423539"/>
          <w:placeholder>
            <w:docPart w:val="EDDFCE086EA04B3FB35FE96AE8AE3121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CPCCBC4032A Apply contract law to sales processes</w:t>
          </w:r>
        </w:sdtContent>
      </w:sdt>
    </w:p>
    <w:p w14:paraId="4B895E44" w14:textId="77777777"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14:paraId="3968343B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F231AA" w14:textId="77777777"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14:paraId="1AFCAF61" w14:textId="77777777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DA87D71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73E15939" w14:textId="77777777"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14:paraId="2728E59B" w14:textId="77777777"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14:paraId="66FD358F" w14:textId="77777777"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14:paraId="00FD0FF9" w14:textId="77777777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AE0DC73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F761B2B" w14:textId="77777777"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14:paraId="369F88D5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075A84A6" w14:textId="77777777"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187294" w:rsidRPr="00683908" w14:paraId="209A93A1" w14:textId="77777777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21511F05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401FD77C" w14:textId="611F5874" w:rsidR="00187294" w:rsidRPr="00DE6B06" w:rsidRDefault="004D5939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877737498" w:edGrp="everyone"/>
            <w:proofErr w:type="spellStart"/>
            <w:r>
              <w:rPr>
                <w:rFonts w:ascii="Arial" w:hAnsi="Arial" w:cs="Arial"/>
                <w:sz w:val="22"/>
              </w:rPr>
              <w:t>Kah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Man Chan</w:t>
            </w:r>
            <w:permEnd w:id="877737498"/>
          </w:p>
        </w:tc>
      </w:tr>
      <w:tr w:rsidR="00187294" w:rsidRPr="00683908" w14:paraId="2BC4FF65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651E4A53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6162CE4" w14:textId="4F210FC5" w:rsidR="00187294" w:rsidRPr="00DE6B06" w:rsidRDefault="004D5939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517571399" w:edGrp="everyone"/>
            <w:r>
              <w:rPr>
                <w:rFonts w:ascii="Arial" w:hAnsi="Arial" w:cs="Arial"/>
                <w:sz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</w:rPr>
              <w:t>Stoward</w:t>
            </w:r>
            <w:permEnd w:id="1517571399"/>
            <w:proofErr w:type="spellEnd"/>
          </w:p>
        </w:tc>
      </w:tr>
      <w:tr w:rsidR="00187294" w:rsidRPr="00683908" w14:paraId="21A05A08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F8693FE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28E849FF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26B837D" w14:textId="1B323A12" w:rsidR="00187294" w:rsidRPr="00DE6B06" w:rsidRDefault="004D5939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32208749" w:edGrp="everyone"/>
            <w:r>
              <w:rPr>
                <w:rFonts w:ascii="Arial" w:hAnsi="Arial" w:cs="Arial"/>
                <w:sz w:val="22"/>
              </w:rPr>
              <w:t>Manager</w:t>
            </w:r>
            <w:permEnd w:id="132208749"/>
          </w:p>
        </w:tc>
      </w:tr>
      <w:tr w:rsidR="00187294" w:rsidRPr="00683908" w14:paraId="55505885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FAAB60E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317060F" w14:textId="3712A411" w:rsidR="00187294" w:rsidRPr="00DE6B06" w:rsidRDefault="004D5939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660693419" w:edGrp="everyone"/>
            <w:r w:rsidRPr="004D5939">
              <w:rPr>
                <w:rFonts w:ascii="Arial" w:hAnsi="Arial" w:cs="Arial"/>
                <w:sz w:val="22"/>
              </w:rPr>
              <w:t>brett@successiontraining.com</w:t>
            </w:r>
            <w:permEnd w:id="660693419"/>
          </w:p>
        </w:tc>
      </w:tr>
      <w:tr w:rsidR="00187294" w:rsidRPr="00683908" w14:paraId="5744E892" w14:textId="77777777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660D5E3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9523241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4BFA2AB3" w14:textId="77777777" w:rsidR="00187294" w:rsidRPr="00DE6B06" w:rsidRDefault="00187294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7565FF" wp14:editId="1DD6E226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2324199" w:displacedByCustomXml="prev"/>
      </w:tr>
      <w:tr w:rsidR="00187294" w:rsidRPr="00683908" w14:paraId="191304E8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99B1730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3440146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3E0538D1C69C4AD193AD80B81992AC22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1DD5405D" w14:textId="77777777" w:rsidR="00187294" w:rsidRPr="00DE6B06" w:rsidRDefault="00187294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8810A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344014625" w:displacedByCustomXml="prev"/>
      </w:tr>
      <w:tr w:rsidR="00187294" w:rsidRPr="00683908" w14:paraId="5229AEF3" w14:textId="77777777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9AFF8F3" w14:textId="77777777" w:rsidR="00187294" w:rsidRPr="0019760F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3EEE2C63" w14:textId="77777777" w:rsidR="00187294" w:rsidRPr="00696855" w:rsidRDefault="00187294" w:rsidP="00187294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187294" w:rsidRPr="00683908" w14:paraId="28E9B5DA" w14:textId="77777777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24298A14" w14:textId="77777777" w:rsidR="00187294" w:rsidRPr="00696855" w:rsidRDefault="00187294" w:rsidP="0018729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68A2E706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4C85AF24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3F9CC960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7CE644C8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187294" w:rsidRPr="00696855" w14:paraId="2BBA3539" w14:textId="77777777" w:rsidTr="0065563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28F23627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1944"/>
            <w:r>
              <w:rPr>
                <w:rFonts w:cs="Arial"/>
                <w:sz w:val="20"/>
              </w:rPr>
              <w:t>Explain to the client:</w:t>
            </w:r>
            <w:bookmarkEnd w:id="1"/>
          </w:p>
          <w:p w14:paraId="6F14345B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Essential terms and elements of a valid contract </w:t>
            </w:r>
          </w:p>
          <w:p w14:paraId="75297E1E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14:paraId="53D836DD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range of documents that collectively make up a contract (including construction schedules, reports, specifications)</w:t>
            </w:r>
          </w:p>
          <w:p w14:paraId="28BDA0C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importance of the contract to sales process </w:t>
            </w:r>
          </w:p>
          <w:p w14:paraId="0DCD48F0" w14:textId="77777777" w:rsidR="00187294" w:rsidRPr="00B40563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 (including Australian Consumer Law)</w:t>
            </w:r>
          </w:p>
        </w:tc>
        <w:permStart w:id="1568239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773C87A" w14:textId="6DC622F7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68239799" w:displacedByCustomXml="prev"/>
        <w:permStart w:id="1854100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1959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FDEA704" w14:textId="4DAA3E78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54100661" w:displacedByCustomXml="prev"/>
      </w:tr>
      <w:tr w:rsidR="00187294" w:rsidRPr="00696855" w14:paraId="1898A5FE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21988D59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2"/>
          </w:p>
        </w:tc>
        <w:permStart w:id="2114477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01253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473474D" w14:textId="1822E4A9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114477722" w:displacedByCustomXml="prev"/>
        <w:permStart w:id="1652708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2080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583491E" w14:textId="7B1F710A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652708036" w:displacedByCustomXml="prev"/>
      </w:tr>
      <w:tr w:rsidR="00187294" w:rsidRPr="00696855" w14:paraId="41067677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324CD8D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3"/>
          </w:p>
        </w:tc>
        <w:permStart w:id="1315070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3219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5EE709E" w14:textId="117ECE94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315070674" w:displacedByCustomXml="prev"/>
        <w:permStart w:id="820926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71248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763216F" w14:textId="7E059018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820926537" w:displacedByCustomXml="prev"/>
      </w:tr>
      <w:tr w:rsidR="00187294" w:rsidRPr="00696855" w14:paraId="6FA7C29E" w14:textId="77777777" w:rsidTr="008D3D4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2FFB9696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527380121"/>
            <w:r>
              <w:rPr>
                <w:rFonts w:cs="Arial"/>
                <w:sz w:val="20"/>
              </w:rPr>
              <w:lastRenderedPageBreak/>
              <w:t>Select appropriate contract and seek expert advice in the preparation of the contract, considering:</w:t>
            </w:r>
            <w:bookmarkEnd w:id="4"/>
          </w:p>
          <w:p w14:paraId="61CCCCC9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Contract rise and fall amounts</w:t>
            </w:r>
          </w:p>
          <w:p w14:paraId="08D92220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of progress payments</w:t>
            </w:r>
          </w:p>
          <w:p w14:paraId="0CFED6B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for applying of extensions of time</w:t>
            </w:r>
          </w:p>
        </w:tc>
        <w:permStart w:id="19076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6757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77F9042" w14:textId="76BE796E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076013" w:displacedByCustomXml="prev"/>
        <w:permStart w:id="19252566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24867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3CDF7C9" w14:textId="1F579380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925256649" w:displacedByCustomXml="prev"/>
      </w:tr>
      <w:tr w:rsidR="00187294" w:rsidRPr="00696855" w14:paraId="0CBF9FBD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11E2171F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5"/>
          </w:p>
          <w:p w14:paraId="299DAD2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Rights, liabilities and potential penalties of parties under the contract</w:t>
            </w:r>
          </w:p>
          <w:p w14:paraId="210836B7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Definitions of building work, common contract terms and procedures, considering – </w:t>
            </w:r>
          </w:p>
          <w:p w14:paraId="5327CEE4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Practical completion and issuing a final certificate</w:t>
            </w:r>
          </w:p>
          <w:p w14:paraId="3938D473" w14:textId="77777777" w:rsidR="00187294" w:rsidRPr="00F26F5E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 w:rsidRPr="00F26F5E">
              <w:rPr>
                <w:rFonts w:cs="Arial"/>
                <w:sz w:val="20"/>
              </w:rPr>
              <w:t>Defects liability and completion at the cost of the contractor</w:t>
            </w:r>
          </w:p>
          <w:p w14:paraId="543B0E87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 of ousting the contractor from the building or site</w:t>
            </w:r>
          </w:p>
          <w:p w14:paraId="78A9273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14:paraId="0C52181D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14:paraId="4473CDC0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Measures to be taken in the event of an anomaly in the rendering of the contract, considering – </w:t>
            </w:r>
          </w:p>
          <w:p w14:paraId="29A927F3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Variations</w:t>
            </w:r>
          </w:p>
          <w:p w14:paraId="596E700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Circumstances that bring about a breach and termination of contract, considering – </w:t>
            </w:r>
          </w:p>
          <w:p w14:paraId="7CCC2204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Unreasonable/vexatious notice</w:t>
            </w:r>
          </w:p>
          <w:p w14:paraId="3E41E81E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Abandonment of a contract</w:t>
            </w:r>
          </w:p>
          <w:p w14:paraId="017299B3" w14:textId="77777777" w:rsidR="00187294" w:rsidRPr="00B40563" w:rsidRDefault="00187294" w:rsidP="00187294">
            <w:pPr>
              <w:pStyle w:val="ListParagraph"/>
              <w:numPr>
                <w:ilvl w:val="1"/>
                <w:numId w:val="21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resolving contractual disputes</w:t>
            </w:r>
          </w:p>
        </w:tc>
        <w:permStart w:id="1617193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88054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47F107E" w14:textId="16373BA2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617193753" w:displacedByCustomXml="prev"/>
        <w:permStart w:id="1668028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22773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9A8688C" w14:textId="2031E287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668028125" w:displacedByCustomXml="prev"/>
      </w:tr>
      <w:tr w:rsidR="00187294" w:rsidRPr="00696855" w14:paraId="3B28DD80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2E5FBB6D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495662164"/>
            <w:r>
              <w:rPr>
                <w:rFonts w:cs="Arial"/>
                <w:sz w:val="20"/>
              </w:rPr>
              <w:t xml:space="preserve">Effectively communicated with </w:t>
            </w:r>
            <w:r w:rsidRPr="00FD7C1E">
              <w:rPr>
                <w:rFonts w:cs="Arial"/>
                <w:sz w:val="20"/>
                <w:lang w:val="en-US"/>
              </w:rPr>
              <w:t>clients, subcontractors, colleagues and external parties</w:t>
            </w:r>
            <w:r w:rsidRPr="00FD7C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using the following methods:</w:t>
            </w:r>
            <w:bookmarkEnd w:id="6"/>
          </w:p>
          <w:p w14:paraId="29A60D0E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14:paraId="624F9E5C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14:paraId="237B2C2E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14:paraId="475AA4BF" w14:textId="77777777" w:rsidR="00187294" w:rsidRPr="00D70329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6393135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134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B6F0A86" w14:textId="29D799AA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639313536" w:displacedByCustomXml="prev"/>
        <w:permStart w:id="1781166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5063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DF3C065" w14:textId="3B100929" w:rsidR="00187294" w:rsidRPr="00696855" w:rsidRDefault="004D5939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781166196" w:displacedByCustomXml="prev"/>
      </w:tr>
      <w:tr w:rsidR="00186658" w:rsidRPr="00683908" w14:paraId="3681DB6B" w14:textId="77777777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29C64640" w14:textId="77777777" w:rsidR="00186658" w:rsidRPr="001D07E7" w:rsidRDefault="00186658" w:rsidP="00186658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47249125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2491252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59852200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852200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2ECB6D5E" w14:textId="77777777" w:rsidR="00B91399" w:rsidRDefault="00B91399" w:rsidP="007E57E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8061DD" w:rsidRPr="00553DDB" w14:paraId="2F5A351D" w14:textId="77777777" w:rsidTr="0027367F">
        <w:tc>
          <w:tcPr>
            <w:tcW w:w="9057" w:type="dxa"/>
            <w:shd w:val="clear" w:color="auto" w:fill="D9D9D9" w:themeFill="background1" w:themeFillShade="D9"/>
          </w:tcPr>
          <w:p w14:paraId="4D2F6C4A" w14:textId="77777777" w:rsidR="008061DD" w:rsidRPr="00553DDB" w:rsidRDefault="008061DD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8061DD" w:rsidRPr="00553DDB" w14:paraId="507B92E2" w14:textId="77777777" w:rsidTr="008061DD">
        <w:trPr>
          <w:trHeight w:val="5839"/>
        </w:trPr>
        <w:tc>
          <w:tcPr>
            <w:tcW w:w="9057" w:type="dxa"/>
          </w:tcPr>
          <w:p w14:paraId="32B47865" w14:textId="77777777" w:rsidR="008061DD" w:rsidRPr="00553DDB" w:rsidRDefault="008061DD" w:rsidP="0027367F">
            <w:pPr>
              <w:rPr>
                <w:rFonts w:ascii="Arial" w:hAnsi="Arial" w:cs="Arial"/>
                <w:szCs w:val="24"/>
              </w:rPr>
            </w:pPr>
            <w:permStart w:id="1199012817" w:edGrp="everyone"/>
            <w:permEnd w:id="1199012817"/>
          </w:p>
        </w:tc>
      </w:tr>
    </w:tbl>
    <w:p w14:paraId="2FBEB9ED" w14:textId="77777777" w:rsidR="00970B74" w:rsidRPr="008061DD" w:rsidRDefault="00970B74" w:rsidP="00B36A58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8061DD" w:rsidSect="00B36A58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589E28" w14:textId="77777777" w:rsidR="007D6FF6" w:rsidRDefault="007D6FF6" w:rsidP="00A67754">
      <w:r>
        <w:separator/>
      </w:r>
    </w:p>
  </w:endnote>
  <w:endnote w:type="continuationSeparator" w:id="0">
    <w:p w14:paraId="32011573" w14:textId="77777777" w:rsidR="007D6FF6" w:rsidRDefault="007D6FF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292A3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EF05999" w14:textId="455B9278" w:rsidR="00C82724" w:rsidRPr="00830749" w:rsidRDefault="006D57A6" w:rsidP="00C8272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6BF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82724">
      <w:rPr>
        <w:rFonts w:ascii="Arial" w:hAnsi="Arial" w:cs="Arial"/>
        <w:b/>
        <w:sz w:val="16"/>
        <w:szCs w:val="16"/>
      </w:rPr>
      <w:ptab w:relativeTo="margin" w:alignment="right" w:leader="none"/>
    </w:r>
    <w:r w:rsidR="00C8272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2724"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09593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386E2FE" w14:textId="07424FA1" w:rsidR="00C82724" w:rsidRPr="00830749" w:rsidRDefault="00C82724" w:rsidP="00C82724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F96BF8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D57A6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E7E9B" w14:textId="77777777" w:rsidR="007D6FF6" w:rsidRDefault="007D6FF6" w:rsidP="00A67754">
      <w:r>
        <w:separator/>
      </w:r>
    </w:p>
  </w:footnote>
  <w:footnote w:type="continuationSeparator" w:id="0">
    <w:p w14:paraId="000CEB65" w14:textId="77777777" w:rsidR="007D6FF6" w:rsidRDefault="007D6FF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3AEA9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639667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5180039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292940072"/>
        <w:placeholder>
          <w:docPart w:val="DC5C9E3528B24E99B06D67E5478E9B60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195053F3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D6149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945285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61474130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364380173"/>
        <w:placeholder>
          <w:docPart w:val="1764BDB6D04F4BAB81547CD259E93EC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1BEA2269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41B7"/>
    <w:multiLevelType w:val="hybridMultilevel"/>
    <w:tmpl w:val="835CE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B3214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6F6"/>
    <w:multiLevelType w:val="hybridMultilevel"/>
    <w:tmpl w:val="58182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433D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B193C"/>
    <w:multiLevelType w:val="hybridMultilevel"/>
    <w:tmpl w:val="7F1A8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470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140416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B54FA3"/>
    <w:multiLevelType w:val="hybridMultilevel"/>
    <w:tmpl w:val="E5ACAD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8905166"/>
    <w:multiLevelType w:val="hybridMultilevel"/>
    <w:tmpl w:val="FC4EE1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09675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C97994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89E5451"/>
    <w:multiLevelType w:val="hybridMultilevel"/>
    <w:tmpl w:val="B8263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B4E6501"/>
    <w:multiLevelType w:val="hybridMultilevel"/>
    <w:tmpl w:val="5456D252"/>
    <w:lvl w:ilvl="0" w:tplc="B602F0F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EA692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BD6415"/>
    <w:multiLevelType w:val="hybridMultilevel"/>
    <w:tmpl w:val="D2ACCF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2C5B4D"/>
    <w:multiLevelType w:val="hybridMultilevel"/>
    <w:tmpl w:val="DFDEC8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BB1F6C"/>
    <w:multiLevelType w:val="hybridMultilevel"/>
    <w:tmpl w:val="4CEA2E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361654"/>
    <w:multiLevelType w:val="hybridMultilevel"/>
    <w:tmpl w:val="8A4C02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F92520D"/>
    <w:multiLevelType w:val="hybridMultilevel"/>
    <w:tmpl w:val="15C208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0411B16"/>
    <w:multiLevelType w:val="hybridMultilevel"/>
    <w:tmpl w:val="BA0269F2"/>
    <w:lvl w:ilvl="0" w:tplc="35EC01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100956"/>
    <w:multiLevelType w:val="hybridMultilevel"/>
    <w:tmpl w:val="A16C2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6C4928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48039A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0354D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D5F6026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6316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45A193A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C7FBA"/>
    <w:multiLevelType w:val="hybridMultilevel"/>
    <w:tmpl w:val="FAB23770"/>
    <w:lvl w:ilvl="0" w:tplc="F468DA8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78622BCD"/>
    <w:multiLevelType w:val="hybridMultilevel"/>
    <w:tmpl w:val="27426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5973D2"/>
    <w:multiLevelType w:val="hybridMultilevel"/>
    <w:tmpl w:val="0110068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3"/>
  </w:num>
  <w:num w:numId="4">
    <w:abstractNumId w:val="48"/>
  </w:num>
  <w:num w:numId="5">
    <w:abstractNumId w:val="8"/>
  </w:num>
  <w:num w:numId="6">
    <w:abstractNumId w:val="26"/>
  </w:num>
  <w:num w:numId="7">
    <w:abstractNumId w:val="40"/>
  </w:num>
  <w:num w:numId="8">
    <w:abstractNumId w:val="22"/>
  </w:num>
  <w:num w:numId="9">
    <w:abstractNumId w:val="25"/>
  </w:num>
  <w:num w:numId="10">
    <w:abstractNumId w:val="20"/>
  </w:num>
  <w:num w:numId="11">
    <w:abstractNumId w:val="18"/>
  </w:num>
  <w:num w:numId="12">
    <w:abstractNumId w:val="57"/>
  </w:num>
  <w:num w:numId="13">
    <w:abstractNumId w:val="3"/>
  </w:num>
  <w:num w:numId="14">
    <w:abstractNumId w:val="1"/>
  </w:num>
  <w:num w:numId="15">
    <w:abstractNumId w:val="19"/>
  </w:num>
  <w:num w:numId="16">
    <w:abstractNumId w:val="11"/>
  </w:num>
  <w:num w:numId="17">
    <w:abstractNumId w:val="41"/>
  </w:num>
  <w:num w:numId="18">
    <w:abstractNumId w:val="54"/>
  </w:num>
  <w:num w:numId="19">
    <w:abstractNumId w:val="47"/>
  </w:num>
  <w:num w:numId="20">
    <w:abstractNumId w:val="35"/>
  </w:num>
  <w:num w:numId="21">
    <w:abstractNumId w:val="16"/>
  </w:num>
  <w:num w:numId="22">
    <w:abstractNumId w:val="6"/>
  </w:num>
  <w:num w:numId="23">
    <w:abstractNumId w:val="13"/>
  </w:num>
  <w:num w:numId="24">
    <w:abstractNumId w:val="38"/>
  </w:num>
  <w:num w:numId="25">
    <w:abstractNumId w:val="33"/>
  </w:num>
  <w:num w:numId="26">
    <w:abstractNumId w:val="17"/>
  </w:num>
  <w:num w:numId="27">
    <w:abstractNumId w:val="34"/>
  </w:num>
  <w:num w:numId="28">
    <w:abstractNumId w:val="29"/>
  </w:num>
  <w:num w:numId="29">
    <w:abstractNumId w:val="56"/>
  </w:num>
  <w:num w:numId="30">
    <w:abstractNumId w:val="15"/>
  </w:num>
  <w:num w:numId="31">
    <w:abstractNumId w:val="53"/>
  </w:num>
  <w:num w:numId="32">
    <w:abstractNumId w:val="0"/>
  </w:num>
  <w:num w:numId="33">
    <w:abstractNumId w:val="37"/>
  </w:num>
  <w:num w:numId="34">
    <w:abstractNumId w:val="4"/>
  </w:num>
  <w:num w:numId="35">
    <w:abstractNumId w:val="55"/>
  </w:num>
  <w:num w:numId="36">
    <w:abstractNumId w:val="44"/>
  </w:num>
  <w:num w:numId="37">
    <w:abstractNumId w:val="39"/>
  </w:num>
  <w:num w:numId="38">
    <w:abstractNumId w:val="28"/>
  </w:num>
  <w:num w:numId="39">
    <w:abstractNumId w:val="21"/>
  </w:num>
  <w:num w:numId="40">
    <w:abstractNumId w:val="36"/>
  </w:num>
  <w:num w:numId="41">
    <w:abstractNumId w:val="32"/>
  </w:num>
  <w:num w:numId="42">
    <w:abstractNumId w:val="42"/>
  </w:num>
  <w:num w:numId="43">
    <w:abstractNumId w:val="14"/>
  </w:num>
  <w:num w:numId="44">
    <w:abstractNumId w:val="50"/>
  </w:num>
  <w:num w:numId="45">
    <w:abstractNumId w:val="52"/>
  </w:num>
  <w:num w:numId="46">
    <w:abstractNumId w:val="27"/>
  </w:num>
  <w:num w:numId="47">
    <w:abstractNumId w:val="7"/>
  </w:num>
  <w:num w:numId="48">
    <w:abstractNumId w:val="24"/>
  </w:num>
  <w:num w:numId="49">
    <w:abstractNumId w:val="46"/>
  </w:num>
  <w:num w:numId="50">
    <w:abstractNumId w:val="45"/>
  </w:num>
  <w:num w:numId="51">
    <w:abstractNumId w:val="31"/>
  </w:num>
  <w:num w:numId="52">
    <w:abstractNumId w:val="2"/>
  </w:num>
  <w:num w:numId="53">
    <w:abstractNumId w:val="49"/>
  </w:num>
  <w:num w:numId="54">
    <w:abstractNumId w:val="51"/>
  </w:num>
  <w:num w:numId="55">
    <w:abstractNumId w:val="10"/>
  </w:num>
  <w:num w:numId="56">
    <w:abstractNumId w:val="30"/>
  </w:num>
  <w:num w:numId="57">
    <w:abstractNumId w:val="43"/>
  </w:num>
  <w:num w:numId="58">
    <w:abstractNumId w:val="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DikIqzYhJ2SrPVxPDZFCzFPw3mX8rMIcCz7Hw/Or2CRPbgtulkU6J4xH/lYwYOnaj5OmBwVPkVaiOYM3IgGZQ==" w:salt="C/RgVl+xiHz6aA8PMWwL6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6B05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959CA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0724"/>
    <w:rsid w:val="001236C8"/>
    <w:rsid w:val="0012389B"/>
    <w:rsid w:val="0012562F"/>
    <w:rsid w:val="001266C6"/>
    <w:rsid w:val="00126C85"/>
    <w:rsid w:val="00131D1E"/>
    <w:rsid w:val="00132977"/>
    <w:rsid w:val="001457FC"/>
    <w:rsid w:val="00152592"/>
    <w:rsid w:val="001525FC"/>
    <w:rsid w:val="00154A40"/>
    <w:rsid w:val="00154DAE"/>
    <w:rsid w:val="001578F8"/>
    <w:rsid w:val="00166E7F"/>
    <w:rsid w:val="00167988"/>
    <w:rsid w:val="001709EB"/>
    <w:rsid w:val="00175F6C"/>
    <w:rsid w:val="00184237"/>
    <w:rsid w:val="00186658"/>
    <w:rsid w:val="0018673D"/>
    <w:rsid w:val="00187294"/>
    <w:rsid w:val="00187D1C"/>
    <w:rsid w:val="00191E86"/>
    <w:rsid w:val="0019250A"/>
    <w:rsid w:val="001961DD"/>
    <w:rsid w:val="001A3880"/>
    <w:rsid w:val="001A77CF"/>
    <w:rsid w:val="001B09BC"/>
    <w:rsid w:val="001B6460"/>
    <w:rsid w:val="001C0776"/>
    <w:rsid w:val="001C0B34"/>
    <w:rsid w:val="001C4084"/>
    <w:rsid w:val="001D01D1"/>
    <w:rsid w:val="001E05E8"/>
    <w:rsid w:val="001F2AD0"/>
    <w:rsid w:val="001F3555"/>
    <w:rsid w:val="001F3FE3"/>
    <w:rsid w:val="001F6FA5"/>
    <w:rsid w:val="00201769"/>
    <w:rsid w:val="00201E01"/>
    <w:rsid w:val="00202782"/>
    <w:rsid w:val="00204C77"/>
    <w:rsid w:val="00213294"/>
    <w:rsid w:val="0021376B"/>
    <w:rsid w:val="00214096"/>
    <w:rsid w:val="00215415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089E"/>
    <w:rsid w:val="00291E00"/>
    <w:rsid w:val="00294162"/>
    <w:rsid w:val="00294A7E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7CD0"/>
    <w:rsid w:val="003000F2"/>
    <w:rsid w:val="00301207"/>
    <w:rsid w:val="00301C4E"/>
    <w:rsid w:val="00304616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3D65"/>
    <w:rsid w:val="00347500"/>
    <w:rsid w:val="00347A6D"/>
    <w:rsid w:val="003548CB"/>
    <w:rsid w:val="003614DC"/>
    <w:rsid w:val="00361CE5"/>
    <w:rsid w:val="00362760"/>
    <w:rsid w:val="00367FC1"/>
    <w:rsid w:val="00374DDE"/>
    <w:rsid w:val="003758B4"/>
    <w:rsid w:val="00376162"/>
    <w:rsid w:val="00383B05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90C"/>
    <w:rsid w:val="004429AC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46"/>
    <w:rsid w:val="004D0680"/>
    <w:rsid w:val="004D1A7D"/>
    <w:rsid w:val="004D5939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6CCD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45E98"/>
    <w:rsid w:val="00555130"/>
    <w:rsid w:val="00563B11"/>
    <w:rsid w:val="00573C4A"/>
    <w:rsid w:val="005757D0"/>
    <w:rsid w:val="00577520"/>
    <w:rsid w:val="00583840"/>
    <w:rsid w:val="005868D2"/>
    <w:rsid w:val="005948F5"/>
    <w:rsid w:val="00597B67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C95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192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0260"/>
    <w:rsid w:val="00672D43"/>
    <w:rsid w:val="00672FAE"/>
    <w:rsid w:val="00674685"/>
    <w:rsid w:val="00674DE6"/>
    <w:rsid w:val="00675E17"/>
    <w:rsid w:val="006805B7"/>
    <w:rsid w:val="00680BFE"/>
    <w:rsid w:val="0068520A"/>
    <w:rsid w:val="0068582E"/>
    <w:rsid w:val="006862FA"/>
    <w:rsid w:val="00691ED4"/>
    <w:rsid w:val="006923AD"/>
    <w:rsid w:val="00694423"/>
    <w:rsid w:val="00694FAE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89A"/>
    <w:rsid w:val="006C212E"/>
    <w:rsid w:val="006C26ED"/>
    <w:rsid w:val="006C2D98"/>
    <w:rsid w:val="006C7661"/>
    <w:rsid w:val="006D4794"/>
    <w:rsid w:val="006D519C"/>
    <w:rsid w:val="006D57A6"/>
    <w:rsid w:val="006E0BDE"/>
    <w:rsid w:val="006E0D39"/>
    <w:rsid w:val="006F1570"/>
    <w:rsid w:val="006F1E14"/>
    <w:rsid w:val="006F5046"/>
    <w:rsid w:val="006F78F8"/>
    <w:rsid w:val="006F7D66"/>
    <w:rsid w:val="006F7E1E"/>
    <w:rsid w:val="00700CC2"/>
    <w:rsid w:val="007019BA"/>
    <w:rsid w:val="0070450D"/>
    <w:rsid w:val="007070CF"/>
    <w:rsid w:val="00707741"/>
    <w:rsid w:val="00711150"/>
    <w:rsid w:val="007128AF"/>
    <w:rsid w:val="00713AD0"/>
    <w:rsid w:val="00714EB8"/>
    <w:rsid w:val="00720E1B"/>
    <w:rsid w:val="0072118A"/>
    <w:rsid w:val="00721564"/>
    <w:rsid w:val="0072174F"/>
    <w:rsid w:val="0072177C"/>
    <w:rsid w:val="007317A7"/>
    <w:rsid w:val="00732F50"/>
    <w:rsid w:val="00733310"/>
    <w:rsid w:val="007339D1"/>
    <w:rsid w:val="00734157"/>
    <w:rsid w:val="00734580"/>
    <w:rsid w:val="00740FE9"/>
    <w:rsid w:val="00741A2C"/>
    <w:rsid w:val="00743307"/>
    <w:rsid w:val="007446B8"/>
    <w:rsid w:val="007456DC"/>
    <w:rsid w:val="00747137"/>
    <w:rsid w:val="007518B1"/>
    <w:rsid w:val="00754C46"/>
    <w:rsid w:val="00757B27"/>
    <w:rsid w:val="00764294"/>
    <w:rsid w:val="007649A3"/>
    <w:rsid w:val="00765E11"/>
    <w:rsid w:val="00766210"/>
    <w:rsid w:val="0076703A"/>
    <w:rsid w:val="007715C5"/>
    <w:rsid w:val="0077287B"/>
    <w:rsid w:val="007750F4"/>
    <w:rsid w:val="00775598"/>
    <w:rsid w:val="007830B6"/>
    <w:rsid w:val="00785EBE"/>
    <w:rsid w:val="007A1BB4"/>
    <w:rsid w:val="007A5008"/>
    <w:rsid w:val="007B2C43"/>
    <w:rsid w:val="007C1D61"/>
    <w:rsid w:val="007C52E8"/>
    <w:rsid w:val="007C63F4"/>
    <w:rsid w:val="007D11FF"/>
    <w:rsid w:val="007D3292"/>
    <w:rsid w:val="007D3954"/>
    <w:rsid w:val="007D6FF6"/>
    <w:rsid w:val="007E0151"/>
    <w:rsid w:val="007E2C77"/>
    <w:rsid w:val="007E4882"/>
    <w:rsid w:val="007E57E8"/>
    <w:rsid w:val="007E72A0"/>
    <w:rsid w:val="007E7CAC"/>
    <w:rsid w:val="007F1F7F"/>
    <w:rsid w:val="007F575E"/>
    <w:rsid w:val="008061DD"/>
    <w:rsid w:val="008121F4"/>
    <w:rsid w:val="008133D3"/>
    <w:rsid w:val="00816CCB"/>
    <w:rsid w:val="00817A2D"/>
    <w:rsid w:val="00822686"/>
    <w:rsid w:val="008229FF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4095"/>
    <w:rsid w:val="00872A11"/>
    <w:rsid w:val="008748CE"/>
    <w:rsid w:val="00882B9D"/>
    <w:rsid w:val="008868DF"/>
    <w:rsid w:val="008A00B4"/>
    <w:rsid w:val="008A082C"/>
    <w:rsid w:val="008A257C"/>
    <w:rsid w:val="008A3A99"/>
    <w:rsid w:val="008B39C9"/>
    <w:rsid w:val="008B59EC"/>
    <w:rsid w:val="008C48F6"/>
    <w:rsid w:val="008C6F4D"/>
    <w:rsid w:val="008C754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C83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7833"/>
    <w:rsid w:val="00970B74"/>
    <w:rsid w:val="00971AC8"/>
    <w:rsid w:val="00972346"/>
    <w:rsid w:val="00973BE6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483"/>
    <w:rsid w:val="009F34EB"/>
    <w:rsid w:val="009F3A56"/>
    <w:rsid w:val="00A071E5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450C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820"/>
    <w:rsid w:val="00A93CB5"/>
    <w:rsid w:val="00A93E84"/>
    <w:rsid w:val="00A96EE8"/>
    <w:rsid w:val="00A96F4B"/>
    <w:rsid w:val="00AA1061"/>
    <w:rsid w:val="00AA517E"/>
    <w:rsid w:val="00AA653D"/>
    <w:rsid w:val="00AB4ACC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020A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6A58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17CD"/>
    <w:rsid w:val="00BA235F"/>
    <w:rsid w:val="00BA45C3"/>
    <w:rsid w:val="00BA7D5F"/>
    <w:rsid w:val="00BB11BC"/>
    <w:rsid w:val="00BC7EE3"/>
    <w:rsid w:val="00BD2445"/>
    <w:rsid w:val="00BD4B75"/>
    <w:rsid w:val="00BD5D83"/>
    <w:rsid w:val="00BE1F60"/>
    <w:rsid w:val="00BE5659"/>
    <w:rsid w:val="00BF15FF"/>
    <w:rsid w:val="00BF1ED0"/>
    <w:rsid w:val="00BF51EE"/>
    <w:rsid w:val="00BF721E"/>
    <w:rsid w:val="00BF7956"/>
    <w:rsid w:val="00C02070"/>
    <w:rsid w:val="00C02A9F"/>
    <w:rsid w:val="00C02F79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3D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724"/>
    <w:rsid w:val="00C82BD7"/>
    <w:rsid w:val="00C83199"/>
    <w:rsid w:val="00C95773"/>
    <w:rsid w:val="00C963E0"/>
    <w:rsid w:val="00C9717B"/>
    <w:rsid w:val="00C97C42"/>
    <w:rsid w:val="00CA0F42"/>
    <w:rsid w:val="00CA78C3"/>
    <w:rsid w:val="00CB0A4E"/>
    <w:rsid w:val="00CB7163"/>
    <w:rsid w:val="00CB7187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5B71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27040"/>
    <w:rsid w:val="00D31E6B"/>
    <w:rsid w:val="00D323A9"/>
    <w:rsid w:val="00D342DF"/>
    <w:rsid w:val="00D41220"/>
    <w:rsid w:val="00D41D28"/>
    <w:rsid w:val="00D44406"/>
    <w:rsid w:val="00D445AA"/>
    <w:rsid w:val="00D448E3"/>
    <w:rsid w:val="00D44AC7"/>
    <w:rsid w:val="00D50F5B"/>
    <w:rsid w:val="00D521B0"/>
    <w:rsid w:val="00D52AE9"/>
    <w:rsid w:val="00D60FEC"/>
    <w:rsid w:val="00D612CD"/>
    <w:rsid w:val="00D74F43"/>
    <w:rsid w:val="00D762CD"/>
    <w:rsid w:val="00D936AE"/>
    <w:rsid w:val="00D952D8"/>
    <w:rsid w:val="00D95463"/>
    <w:rsid w:val="00D95679"/>
    <w:rsid w:val="00D97A41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52D0"/>
    <w:rsid w:val="00F06E9D"/>
    <w:rsid w:val="00F07185"/>
    <w:rsid w:val="00F212C3"/>
    <w:rsid w:val="00F21DF2"/>
    <w:rsid w:val="00F23659"/>
    <w:rsid w:val="00F26F5E"/>
    <w:rsid w:val="00F30473"/>
    <w:rsid w:val="00F4286F"/>
    <w:rsid w:val="00F44003"/>
    <w:rsid w:val="00F46E9C"/>
    <w:rsid w:val="00F4706B"/>
    <w:rsid w:val="00F47987"/>
    <w:rsid w:val="00F55DF9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6BF8"/>
    <w:rsid w:val="00F97200"/>
    <w:rsid w:val="00F97320"/>
    <w:rsid w:val="00FA23C4"/>
    <w:rsid w:val="00FA33EB"/>
    <w:rsid w:val="00FA35B3"/>
    <w:rsid w:val="00FA4E33"/>
    <w:rsid w:val="00FA5265"/>
    <w:rsid w:val="00FB203E"/>
    <w:rsid w:val="00FB3074"/>
    <w:rsid w:val="00FB3E05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2AF2"/>
    <w:rsid w:val="00FD51DF"/>
    <w:rsid w:val="00FD7558"/>
    <w:rsid w:val="00FD7C1E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C7BAE5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55DF9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55DF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Title">
    <w:name w:val="Title"/>
    <w:basedOn w:val="Normal"/>
    <w:link w:val="TitleChar"/>
    <w:qFormat/>
    <w:rsid w:val="00925C83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925C83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25C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B82BE4944994EBA859F80DA36C72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39427-458B-4EA9-A652-FBBA82F8703F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EDDFCE086EA04B3FB35FE96AE8AE3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9B4AF-DE3B-4BC6-881D-C876DC1FC89E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1764BDB6D04F4BAB81547CD259E93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B4825-FDE6-46FA-B053-5255728AF52A}"/>
      </w:docPartPr>
      <w:docPartBody>
        <w:p w:rsidR="00743688" w:rsidRDefault="007A5781" w:rsidP="007A5781">
          <w:pPr>
            <w:pStyle w:val="1764BDB6D04F4BAB81547CD259E93EC6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DC5C9E3528B24E99B06D67E5478E9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B656F-E2EB-4367-AB20-87CECD864756}"/>
      </w:docPartPr>
      <w:docPartBody>
        <w:p w:rsidR="00743688" w:rsidRDefault="007A5781" w:rsidP="007A5781">
          <w:pPr>
            <w:pStyle w:val="DC5C9E3528B24E99B06D67E5478E9B60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47B681D982B7484A880DE7F6114D2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3B1CC-35C5-4EFF-8B94-D52FB7F6F411}"/>
      </w:docPartPr>
      <w:docPartBody>
        <w:p w:rsidR="00743688" w:rsidRDefault="007A5781" w:rsidP="007A5781">
          <w:pPr>
            <w:pStyle w:val="47B681D982B7484A880DE7F6114D23A9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3E0538D1C69C4AD193AD80B81992A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03F08-6659-4BE5-B51E-B20839850979}"/>
      </w:docPartPr>
      <w:docPartBody>
        <w:p w:rsidR="00743688" w:rsidRDefault="007A5781" w:rsidP="007A5781">
          <w:pPr>
            <w:pStyle w:val="3E0538D1C69C4AD193AD80B81992AC2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6472C"/>
    <w:rsid w:val="001F56F4"/>
    <w:rsid w:val="00247826"/>
    <w:rsid w:val="00263EF0"/>
    <w:rsid w:val="002B2967"/>
    <w:rsid w:val="002F51A8"/>
    <w:rsid w:val="003A1AE6"/>
    <w:rsid w:val="003C064C"/>
    <w:rsid w:val="003D7AF8"/>
    <w:rsid w:val="00454E36"/>
    <w:rsid w:val="00462B5E"/>
    <w:rsid w:val="00595B4E"/>
    <w:rsid w:val="005D3BC9"/>
    <w:rsid w:val="006018E6"/>
    <w:rsid w:val="006206DC"/>
    <w:rsid w:val="00641837"/>
    <w:rsid w:val="006A5ED9"/>
    <w:rsid w:val="006D6A21"/>
    <w:rsid w:val="007249CB"/>
    <w:rsid w:val="00743688"/>
    <w:rsid w:val="007569BC"/>
    <w:rsid w:val="007A3F6C"/>
    <w:rsid w:val="007A5781"/>
    <w:rsid w:val="007E2E66"/>
    <w:rsid w:val="008714ED"/>
    <w:rsid w:val="008B6B71"/>
    <w:rsid w:val="008C1EB3"/>
    <w:rsid w:val="009133ED"/>
    <w:rsid w:val="0092096F"/>
    <w:rsid w:val="00925CE1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578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58F990A1196D497581429A50836C8F73">
    <w:name w:val="58F990A1196D497581429A50836C8F73"/>
    <w:rsid w:val="001F56F4"/>
    <w:pPr>
      <w:spacing w:after="160" w:line="259" w:lineRule="auto"/>
    </w:pPr>
  </w:style>
  <w:style w:type="paragraph" w:customStyle="1" w:styleId="72E69F76647C49B58FAA9805BB9D7849">
    <w:name w:val="72E69F76647C49B58FAA9805BB9D7849"/>
    <w:rsid w:val="001F56F4"/>
    <w:pPr>
      <w:spacing w:after="160" w:line="259" w:lineRule="auto"/>
    </w:pPr>
  </w:style>
  <w:style w:type="paragraph" w:customStyle="1" w:styleId="120D539B8EEA43AF875E8F82ECDAB8CE">
    <w:name w:val="120D539B8EEA43AF875E8F82ECDAB8CE"/>
    <w:rsid w:val="001F56F4"/>
    <w:pPr>
      <w:spacing w:after="160" w:line="259" w:lineRule="auto"/>
    </w:pPr>
  </w:style>
  <w:style w:type="paragraph" w:customStyle="1" w:styleId="4223B36436C84A189B486156B8F6A0C1">
    <w:name w:val="4223B36436C84A189B486156B8F6A0C1"/>
    <w:rsid w:val="007A5781"/>
    <w:pPr>
      <w:spacing w:after="160" w:line="259" w:lineRule="auto"/>
    </w:pPr>
  </w:style>
  <w:style w:type="paragraph" w:customStyle="1" w:styleId="1764BDB6D04F4BAB81547CD259E93EC6">
    <w:name w:val="1764BDB6D04F4BAB81547CD259E93EC6"/>
    <w:rsid w:val="007A5781"/>
    <w:pPr>
      <w:spacing w:after="160" w:line="259" w:lineRule="auto"/>
    </w:pPr>
  </w:style>
  <w:style w:type="paragraph" w:customStyle="1" w:styleId="DC5C9E3528B24E99B06D67E5478E9B60">
    <w:name w:val="DC5C9E3528B24E99B06D67E5478E9B60"/>
    <w:rsid w:val="007A5781"/>
    <w:pPr>
      <w:spacing w:after="160" w:line="259" w:lineRule="auto"/>
    </w:pPr>
  </w:style>
  <w:style w:type="paragraph" w:customStyle="1" w:styleId="47B681D982B7484A880DE7F6114D23A9">
    <w:name w:val="47B681D982B7484A880DE7F6114D23A9"/>
    <w:rsid w:val="007A5781"/>
    <w:pPr>
      <w:spacing w:after="160" w:line="259" w:lineRule="auto"/>
    </w:pPr>
  </w:style>
  <w:style w:type="paragraph" w:customStyle="1" w:styleId="3E0538D1C69C4AD193AD80B81992AC22">
    <w:name w:val="3E0538D1C69C4AD193AD80B81992AC22"/>
    <w:rsid w:val="007A578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7A11-E7BC-40C9-A9FB-7738E8A3813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811A0FE-F305-4C7F-8976-74C4CDD9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3810</TotalTime>
  <Pages>5</Pages>
  <Words>639</Words>
  <Characters>3647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CPCCBC4003A Select and prepare a construction contract</vt:lpstr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CPCCBC4003A Select and prepare a construction contract</dc:title>
  <dc:subject>CPCCBC4016A Administer a construction contract</dc:subject>
  <dc:creator>Michelle Curro</dc:creator>
  <cp:keywords>CPCCBC4032A Apply contract law to sales processes</cp:keywords>
  <cp:lastModifiedBy>Carmen Chan</cp:lastModifiedBy>
  <cp:revision>51</cp:revision>
  <cp:lastPrinted>2018-10-23T02:12:00Z</cp:lastPrinted>
  <dcterms:created xsi:type="dcterms:W3CDTF">2017-10-13T01:57:00Z</dcterms:created>
  <dcterms:modified xsi:type="dcterms:W3CDTF">2019-09-17T03:59:00Z</dcterms:modified>
  <cp:category/>
  <cp:contentStatus>v2-0_25/10/2018</cp:contentStatus>
</cp:coreProperties>
</file>