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3E71D4F6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AA2E14">
            <w:rPr>
              <w:szCs w:val="32"/>
            </w:rPr>
            <w:t>CPCCBC4006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78497FC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A2E14">
            <w:rPr>
              <w:szCs w:val="32"/>
            </w:rPr>
            <w:t>Select, procure and store construction materials for building and construction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4780E493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AA2E14">
            <w:rPr>
              <w:rFonts w:ascii="Arial" w:hAnsi="Arial" w:cs="Arial"/>
              <w:i/>
              <w:sz w:val="18"/>
              <w:szCs w:val="18"/>
            </w:rPr>
            <w:t>CPCCBC4006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A2E14">
            <w:rPr>
              <w:rFonts w:ascii="Arial" w:hAnsi="Arial" w:cs="Arial"/>
              <w:i/>
              <w:sz w:val="18"/>
              <w:szCs w:val="18"/>
            </w:rPr>
            <w:t>Select, procure and store construction materials for building and construction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6B5E4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6B5E4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6B5E4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permStart w:id="335699871" w:edGrp="everyone"/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3AE46965" w:rsidR="00750D30" w:rsidRPr="003D0259" w:rsidRDefault="000F1FCD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7AC1E9B" wp14:editId="573A1214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330835</wp:posOffset>
                      </wp:positionV>
                      <wp:extent cx="556260" cy="347345"/>
                      <wp:effectExtent l="38100" t="38100" r="34290" b="52705"/>
                      <wp:wrapNone/>
                      <wp:docPr id="1951085068" name="Ink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6260" cy="34734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2389FA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2" o:spid="_x0000_s1026" type="#_x0000_t75" style="position:absolute;margin-left:5.95pt;margin-top:25.55pt;width:44.75pt;height:2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">
                      <v:imagedata r:id="rId10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2"/>
                <w:szCs w:val="22"/>
              </w:rPr>
              <w:t>Jeremy Tydd</w:t>
            </w:r>
            <w:permEnd w:id="335699871"/>
          </w:p>
        </w:tc>
      </w:tr>
      <w:tr w:rsidR="00900D95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900D95" w:rsidRPr="00C15CA8" w:rsidRDefault="00900D95" w:rsidP="00900D95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71601661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73205DD0" w:rsidR="00900D95" w:rsidRPr="00C15CA8" w:rsidRDefault="000F1FCD" w:rsidP="00900D95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8765AF2" wp14:editId="4F7A334C">
                      <wp:extent cx="1269365" cy="334370"/>
                      <wp:effectExtent l="0" t="0" r="6985" b="8890"/>
                      <wp:docPr id="6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4591" cy="3357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16016612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1EA6FF20" w:rsidR="00A4462D" w:rsidRPr="004C3241" w:rsidRDefault="00000000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A2E14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AA2E14">
              <w:rPr>
                <w:rFonts w:ascii="Arial" w:hAnsi="Arial" w:cs="Arial"/>
                <w:sz w:val="20"/>
              </w:rPr>
              <w:t xml:space="preserve"> </w:t>
            </w:r>
            <w:r w:rsidR="00A4462D" w:rsidRPr="00AA2E14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AA2E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900D95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900D95" w:rsidRPr="00C15CA8" w:rsidRDefault="00900D95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182360917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47AFA82E" w:rsidR="00900D95" w:rsidRPr="00C15CA8" w:rsidRDefault="00000000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5304D8E96711424983E1E00D1CB6DA4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900D9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182360917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2ED91AA0" w:rsidR="00900D95" w:rsidRPr="004C3241" w:rsidRDefault="00000000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85120268" w:edGrp="everyone"/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85120268"/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6F32A4D0" w:rsidR="00900D95" w:rsidRPr="004C3241" w:rsidRDefault="00000000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23260690" w:edGrp="everyone"/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23260690"/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00D95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900D95" w:rsidRPr="00C15CA8" w:rsidRDefault="00900D95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35972836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42FA4B42" w:rsidR="00900D95" w:rsidRPr="00C15CA8" w:rsidRDefault="00000000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2F1EF7C8CC9F49819DAD2811432E50C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900D9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59728361"/>
          </w:p>
        </w:tc>
        <w:permStart w:id="1679710039" w:edGrp="everyone"/>
        <w:tc>
          <w:tcPr>
            <w:tcW w:w="2095" w:type="dxa"/>
            <w:vAlign w:val="center"/>
          </w:tcPr>
          <w:p w14:paraId="3387724F" w14:textId="1BD43BC5" w:rsidR="00900D95" w:rsidRDefault="00000000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79710039"/>
              </w:sdtContent>
            </w:sdt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5E02E3E8" w:rsidR="00900D95" w:rsidRDefault="00000000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38322075" w:edGrp="everyone"/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38322075"/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00D95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900D95" w:rsidRPr="00C15CA8" w:rsidRDefault="00900D95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55852388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0E771B4D" w:rsidR="00900D95" w:rsidRPr="00C15CA8" w:rsidRDefault="00000000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FA9E61B80B6E40E69701A0DFF59F483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900D9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58523885"/>
          </w:p>
        </w:tc>
        <w:permStart w:id="1849385055" w:edGrp="everyone"/>
        <w:tc>
          <w:tcPr>
            <w:tcW w:w="2095" w:type="dxa"/>
            <w:vAlign w:val="center"/>
          </w:tcPr>
          <w:p w14:paraId="1708E32B" w14:textId="136E6053" w:rsidR="00900D95" w:rsidRPr="004C3241" w:rsidRDefault="00000000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00D9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49385055"/>
              </w:sdtContent>
            </w:sdt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6B0D4994" w:rsidR="00900D95" w:rsidRPr="004C3241" w:rsidRDefault="00000000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35487829" w:edGrp="everyone"/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35487829"/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00D95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92AB078" w:rsidR="00900D95" w:rsidRPr="00C15CA8" w:rsidRDefault="00900D95" w:rsidP="00900D95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1DD8B75A0A742EEB0958CA1CAD8029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CPCCBC4006</w:t>
                </w:r>
              </w:sdtContent>
            </w:sdt>
          </w:p>
        </w:tc>
        <w:permStart w:id="2114484171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5BB309A5" w:rsidR="00900D95" w:rsidRPr="00C15CA8" w:rsidRDefault="00000000" w:rsidP="00900D95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6CC912544CC94D6A9D859A42D7B50FB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900D9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114484171"/>
          </w:p>
        </w:tc>
        <w:permStart w:id="38890067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BC3A416" w:rsidR="00900D95" w:rsidRPr="004C3241" w:rsidRDefault="00000000" w:rsidP="00900D9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00D95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88900676"/>
              </w:sdtContent>
            </w:sdt>
            <w:r w:rsidR="00900D95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68284154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481D752" w:rsidR="00900D95" w:rsidRPr="004C3241" w:rsidRDefault="00000000" w:rsidP="00900D9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00D95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682841544"/>
              </w:sdtContent>
            </w:sdt>
            <w:r w:rsidR="00900D95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CA744B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85528361" w:edGrp="everyone"/>
                <w:r w:rsidR="00416046" w:rsidRPr="00CA744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85528361"/>
              </w:sdtContent>
            </w:sdt>
            <w:r w:rsidR="00416046" w:rsidRPr="00CA744B">
              <w:rPr>
                <w:rFonts w:ascii="Arial" w:hAnsi="Arial" w:cs="Arial"/>
                <w:sz w:val="20"/>
              </w:rPr>
              <w:t xml:space="preserve"> </w:t>
            </w:r>
            <w:r w:rsidR="00416046" w:rsidRPr="00CA744B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31F60E55" w14:textId="7F41FF1B" w:rsidR="00630215" w:rsidRPr="00CA744B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72311784" w:edGrp="everyone"/>
                <w:r w:rsidR="00630215" w:rsidRPr="00CA744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72311784"/>
              </w:sdtContent>
            </w:sdt>
            <w:r w:rsidR="00630215" w:rsidRPr="00CA744B">
              <w:rPr>
                <w:rFonts w:ascii="Arial" w:hAnsi="Arial" w:cs="Arial"/>
                <w:sz w:val="20"/>
              </w:rPr>
              <w:t xml:space="preserve"> </w:t>
            </w:r>
            <w:r w:rsidR="00630215" w:rsidRPr="00CA744B"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77777777" w:rsidR="00416046" w:rsidRPr="00CA744B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59222361" w:edGrp="everyone"/>
                <w:r w:rsidR="00416046" w:rsidRPr="00CA744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9222361"/>
              </w:sdtContent>
            </w:sdt>
            <w:r w:rsidR="00416046" w:rsidRPr="00CA744B">
              <w:rPr>
                <w:rFonts w:ascii="Arial" w:hAnsi="Arial" w:cs="Arial"/>
                <w:sz w:val="20"/>
              </w:rPr>
              <w:t xml:space="preserve"> </w:t>
            </w:r>
            <w:r w:rsidR="00416046" w:rsidRPr="00CA744B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4790AC45" w14:textId="275F6AD2" w:rsidR="00416046" w:rsidRPr="00CA744B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35338524" w:edGrp="everyone"/>
                <w:r w:rsidR="00416046" w:rsidRPr="00CA744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35338524"/>
              </w:sdtContent>
            </w:sdt>
            <w:r w:rsidR="00416046" w:rsidRPr="00CA744B">
              <w:rPr>
                <w:rFonts w:ascii="Arial" w:hAnsi="Arial" w:cs="Arial"/>
                <w:sz w:val="20"/>
              </w:rPr>
              <w:t xml:space="preserve"> </w:t>
            </w:r>
            <w:r w:rsidR="00CA744B" w:rsidRPr="003D0259">
              <w:rPr>
                <w:rFonts w:ascii="Arial" w:hAnsi="Arial" w:cs="Arial"/>
                <w:sz w:val="18"/>
                <w:szCs w:val="18"/>
              </w:rPr>
              <w:t xml:space="preserve">Materials </w:t>
            </w:r>
            <w:r w:rsidR="003D0259">
              <w:rPr>
                <w:rFonts w:ascii="Arial" w:hAnsi="Arial" w:cs="Arial"/>
                <w:sz w:val="18"/>
                <w:szCs w:val="18"/>
              </w:rPr>
              <w:t>L</w:t>
            </w:r>
            <w:r w:rsidR="00CA744B" w:rsidRPr="003D0259">
              <w:rPr>
                <w:rFonts w:ascii="Arial" w:hAnsi="Arial" w:cs="Arial"/>
                <w:sz w:val="18"/>
                <w:szCs w:val="18"/>
              </w:rPr>
              <w:t>ist</w:t>
            </w:r>
            <w:r w:rsidR="003D0259" w:rsidRPr="003D025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A744B" w:rsidRPr="003D0259">
              <w:rPr>
                <w:rFonts w:ascii="Arial" w:hAnsi="Arial" w:cs="Arial"/>
                <w:sz w:val="18"/>
                <w:szCs w:val="18"/>
              </w:rPr>
              <w:t>- HO1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3D0259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7326975" w:edGrp="everyone"/>
            <w:permEnd w:id="1837326975"/>
          </w:p>
        </w:tc>
      </w:tr>
      <w:tr w:rsidR="00900D95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900D95" w:rsidRPr="00C15CA8" w:rsidRDefault="00900D95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1096642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189405684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1B22AA63" w:rsidR="00900D95" w:rsidRPr="004C3241" w:rsidRDefault="00900D95" w:rsidP="00900D95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BEF54E2" wp14:editId="47982F6D">
                      <wp:extent cx="3913549" cy="360000"/>
                      <wp:effectExtent l="0" t="0" r="0" b="2540"/>
                      <wp:docPr id="27579441" name="Picture 275794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0966425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350650C9" w:rsidR="00C76B5E" w:rsidRPr="004932A4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AA2E14">
            <w:rPr>
              <w:szCs w:val="32"/>
            </w:rPr>
            <w:t>CPCCBC4006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1C91C63" w:rsidR="00C76B5E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A2E14">
            <w:rPr>
              <w:szCs w:val="32"/>
            </w:rPr>
            <w:t>Select, procure and store construction materials for building and construction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642E30C1" w:rsidR="00750D30" w:rsidRPr="003D0259" w:rsidRDefault="00A9732B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45112541" w:edGrp="everyone"/>
            <w:r>
              <w:rPr>
                <w:rFonts w:ascii="Arial" w:hAnsi="Arial" w:cs="Arial"/>
                <w:sz w:val="22"/>
                <w:szCs w:val="22"/>
              </w:rPr>
              <w:t xml:space="preserve">Jeremy Tydd </w:t>
            </w:r>
            <w:permEnd w:id="1745112541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AA2E14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6B5E4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20354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52152" w:rsidRPr="00BA4D9F" w14:paraId="14C05E38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2684233" w14:textId="77777777" w:rsidR="00C52152" w:rsidRPr="00750D30" w:rsidRDefault="00C52152" w:rsidP="002D4E16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52152" w:rsidRPr="00BA4D9F" w14:paraId="035EC9AA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EB4CF5" w14:textId="77777777" w:rsidR="00C52152" w:rsidRPr="00DE303D" w:rsidRDefault="00C52152" w:rsidP="002D4E1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7F418D7" w14:textId="77777777" w:rsidR="00C52152" w:rsidRPr="00DE303D" w:rsidRDefault="00C52152" w:rsidP="00C5215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A69AEAC" w14:textId="77777777" w:rsidR="00C52152" w:rsidRPr="00750D30" w:rsidRDefault="00C52152" w:rsidP="00C52152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52152" w:rsidRPr="00BA4D9F" w14:paraId="39F73385" w14:textId="77777777" w:rsidTr="002D4E16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6B35AE" w14:textId="77777777" w:rsidR="00C52152" w:rsidRPr="001A3ED6" w:rsidRDefault="00C52152" w:rsidP="002D4E1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2850677" w:edGrp="everyone"/>
            <w:permEnd w:id="152850677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35BDE0C3" w:rsidR="00B115D7" w:rsidRPr="00830749" w:rsidRDefault="00805214" w:rsidP="00136E8C">
      <w:pPr>
        <w:pStyle w:val="20TAQuestionNumber"/>
        <w:ind w:left="709" w:hanging="709"/>
      </w:pPr>
      <w:bookmarkStart w:id="2" w:name="_Ref132360254"/>
      <w:bookmarkEnd w:id="0"/>
      <w:r>
        <w:lastRenderedPageBreak/>
        <w:t>Discuss how you ensure you have located the correct plans and specifications when determining materials needed for a building job.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114084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2C279D5B" w:rsidR="00B115D7" w:rsidRPr="001C4084" w:rsidRDefault="006E608C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762205106" w:edGrp="everyone"/>
            <w:r>
              <w:rPr>
                <w:rFonts w:ascii="Arial" w:hAnsi="Arial" w:cs="Arial"/>
                <w:sz w:val="22"/>
                <w:szCs w:val="22"/>
              </w:rPr>
              <w:t>Make sure you have to latest and most up to date plans that have been signed of on.</w:t>
            </w:r>
            <w:permEnd w:id="762205106"/>
          </w:p>
        </w:tc>
        <w:permStart w:id="4575847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000000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7584740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5FCC3A94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38F0284B" w14:textId="46DA694B" w:rsidR="00805214" w:rsidRPr="00830749" w:rsidRDefault="002246CB" w:rsidP="00805214">
      <w:pPr>
        <w:pStyle w:val="20TAQuestionNumber"/>
        <w:ind w:left="709" w:hanging="709"/>
      </w:pPr>
      <w:bookmarkStart w:id="4" w:name="_Ref132360256"/>
      <w:r>
        <w:t xml:space="preserve">Clarify what codes </w:t>
      </w:r>
      <w:r w:rsidR="00416E4B">
        <w:t xml:space="preserve">and standards </w:t>
      </w:r>
      <w:r>
        <w:t>you need to read to confirm the materials specified are suitable for the proposed construction project.</w:t>
      </w:r>
      <w:bookmarkEnd w:id="4"/>
    </w:p>
    <w:p w14:paraId="704687A1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055D210F" w14:textId="77777777" w:rsidTr="00114084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CE2924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CD77" w14:textId="77777777" w:rsidR="00805214" w:rsidRDefault="006E608C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71406058" w:edGrp="everyone"/>
            <w:r>
              <w:rPr>
                <w:rFonts w:ascii="Arial" w:hAnsi="Arial" w:cs="Arial"/>
                <w:sz w:val="22"/>
                <w:szCs w:val="22"/>
              </w:rPr>
              <w:t xml:space="preserve">Australian standards </w:t>
            </w:r>
          </w:p>
          <w:p w14:paraId="6C0D3B71" w14:textId="4E1B69FD" w:rsidR="00805214" w:rsidRPr="001C4084" w:rsidRDefault="006E608C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NCC</w:t>
            </w:r>
            <w:permEnd w:id="271406058"/>
          </w:p>
        </w:tc>
        <w:permStart w:id="178428322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AE576F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61538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4283221"/>
          </w:p>
        </w:tc>
      </w:tr>
    </w:tbl>
    <w:p w14:paraId="60C9E6DB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3A12B141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4119E7AF" w14:textId="3F6719D0" w:rsidR="00805214" w:rsidRDefault="002246CB" w:rsidP="002246CB">
      <w:pPr>
        <w:pStyle w:val="20TAQuestionNumber"/>
        <w:ind w:left="709" w:hanging="709"/>
      </w:pPr>
      <w:bookmarkStart w:id="5" w:name="_Ref132360264"/>
      <w:r>
        <w:t xml:space="preserve">How do you assess the suitability of </w:t>
      </w:r>
      <w:r w:rsidRPr="002246CB">
        <w:t>properties of specified materials for the building project in the region</w:t>
      </w:r>
      <w:bookmarkEnd w:id="5"/>
      <w:r w:rsidR="003D0259">
        <w:t>?</w:t>
      </w:r>
    </w:p>
    <w:p w14:paraId="3DA989F9" w14:textId="77777777" w:rsidR="002246CB" w:rsidRPr="00830749" w:rsidRDefault="002246CB" w:rsidP="002246CB">
      <w:pPr>
        <w:pStyle w:val="20TAQuestionNumber"/>
        <w:numPr>
          <w:ilvl w:val="0"/>
          <w:numId w:val="0"/>
        </w:num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09AD3782" w14:textId="77777777" w:rsidTr="00114084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D9F9EC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C57B" w14:textId="77777777" w:rsidR="00805214" w:rsidRDefault="006E608C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078269073" w:edGrp="everyone"/>
            <w:r>
              <w:rPr>
                <w:rFonts w:ascii="Arial" w:hAnsi="Arial" w:cs="Arial"/>
                <w:sz w:val="22"/>
                <w:szCs w:val="22"/>
              </w:rPr>
              <w:t xml:space="preserve">NCC </w:t>
            </w:r>
          </w:p>
          <w:p w14:paraId="7ABE1DD5" w14:textId="77777777" w:rsidR="0080521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5581F0" w14:textId="3352CA29" w:rsidR="00805214" w:rsidRPr="001C4084" w:rsidRDefault="006E608C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Local government requirements </w:t>
            </w:r>
            <w:permEnd w:id="1078269073"/>
          </w:p>
        </w:tc>
        <w:permStart w:id="27343786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66BEAA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00344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3437868"/>
          </w:p>
        </w:tc>
      </w:tr>
    </w:tbl>
    <w:p w14:paraId="0ACCB845" w14:textId="77777777" w:rsidR="00F81AE4" w:rsidRDefault="00F81AE4" w:rsidP="00F81AE4">
      <w:pPr>
        <w:rPr>
          <w:rFonts w:ascii="Arial" w:hAnsi="Arial" w:cs="Arial"/>
          <w:sz w:val="22"/>
          <w:szCs w:val="22"/>
        </w:rPr>
      </w:pPr>
    </w:p>
    <w:p w14:paraId="6AC5DC8C" w14:textId="77777777" w:rsidR="00F81AE4" w:rsidRPr="003E65E1" w:rsidRDefault="00F81AE4" w:rsidP="00F81AE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128995884"/>
      <w:r>
        <w:lastRenderedPageBreak/>
        <w:t>Provide a brief explanation of the listed NCC compliance assessment methods used to determine compliance using a Performance Solution pathway.</w:t>
      </w:r>
      <w:bookmarkEnd w:id="6"/>
      <w:r>
        <w:t xml:space="preserve"> </w:t>
      </w:r>
    </w:p>
    <w:p w14:paraId="43AACA84" w14:textId="77777777" w:rsidR="00F81AE4" w:rsidRPr="003E65E1" w:rsidRDefault="00F81AE4" w:rsidP="00F81AE4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3"/>
        <w:gridCol w:w="5284"/>
        <w:gridCol w:w="609"/>
      </w:tblGrid>
      <w:tr w:rsidR="00F81AE4" w14:paraId="6E33BA33" w14:textId="77777777" w:rsidTr="00F725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27F3E9" w14:textId="77777777" w:rsidR="00F81AE4" w:rsidRDefault="00F81AE4" w:rsidP="00F725B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C4EFD6" w14:textId="77777777" w:rsidR="00F81AE4" w:rsidRDefault="00F81AE4" w:rsidP="00F725BE">
            <w:pPr>
              <w:keepNext/>
              <w:ind w:left="993" w:hanging="993"/>
              <w:jc w:val="center"/>
            </w:pPr>
            <w:r>
              <w:t>Assessment method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331B570" w14:textId="77777777" w:rsidR="00F81AE4" w:rsidRDefault="00F81AE4" w:rsidP="00F725BE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45648287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50A7B94" w14:textId="77777777" w:rsidR="00F81AE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148267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1AE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6482879"/>
          </w:p>
        </w:tc>
      </w:tr>
      <w:tr w:rsidR="00F81AE4" w14:paraId="6F7AC227" w14:textId="77777777" w:rsidTr="00F725BE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7B23C6" w14:textId="77777777" w:rsidR="00F81AE4" w:rsidRPr="00FE608E" w:rsidRDefault="00F81AE4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83679" w14:textId="77777777" w:rsidR="00F81AE4" w:rsidRPr="003E65E1" w:rsidRDefault="00F81AE4" w:rsidP="00F725BE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Evidence of suitability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EEAE1A" w14:textId="21E1483F" w:rsidR="00F81AE4" w:rsidRPr="00900D95" w:rsidRDefault="006E608C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055734992" w:edGrp="everyone"/>
            <w:r>
              <w:rPr>
                <w:rFonts w:ascii="Arial" w:hAnsi="Arial" w:cs="Arial"/>
                <w:sz w:val="22"/>
                <w:szCs w:val="22"/>
              </w:rPr>
              <w:t>Evidence that material meets all requirements.</w:t>
            </w:r>
            <w:permEnd w:id="20557349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99F5E3" w14:textId="77777777" w:rsidR="00F81AE4" w:rsidRDefault="00F81AE4" w:rsidP="00F725BE">
            <w:pPr>
              <w:ind w:left="993" w:hanging="993"/>
            </w:pPr>
          </w:p>
        </w:tc>
      </w:tr>
      <w:tr w:rsidR="00F81AE4" w14:paraId="63069DD0" w14:textId="77777777" w:rsidTr="00F725BE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775751" w14:textId="77777777" w:rsidR="00F81AE4" w:rsidRPr="00FE608E" w:rsidRDefault="00F81AE4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8FBA" w14:textId="77777777" w:rsidR="00F81AE4" w:rsidRPr="003E65E1" w:rsidRDefault="00F81AE4" w:rsidP="00F725BE">
            <w:pPr>
              <w:ind w:left="993" w:hanging="993"/>
              <w:jc w:val="center"/>
            </w:pPr>
            <w:r>
              <w:t>Verification methods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CD2CA7" w14:textId="77777777" w:rsidR="00F81AE4" w:rsidRDefault="0063439D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352274229" w:edGrp="everyone"/>
            <w:r>
              <w:rPr>
                <w:rFonts w:ascii="Arial" w:hAnsi="Arial" w:cs="Arial"/>
                <w:sz w:val="22"/>
                <w:szCs w:val="22"/>
              </w:rPr>
              <w:t>Inspections</w:t>
            </w:r>
          </w:p>
          <w:permEnd w:id="1352274229"/>
          <w:p w14:paraId="345F891F" w14:textId="5A83338E" w:rsidR="00F81AE4" w:rsidRPr="00900D95" w:rsidRDefault="00F81AE4" w:rsidP="00900D9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1C26BA" w14:textId="77777777" w:rsidR="00F81AE4" w:rsidRDefault="00F81AE4" w:rsidP="00F725BE">
            <w:pPr>
              <w:ind w:left="993" w:hanging="993"/>
            </w:pPr>
          </w:p>
        </w:tc>
      </w:tr>
      <w:tr w:rsidR="00F81AE4" w14:paraId="17A6923D" w14:textId="77777777" w:rsidTr="00F725BE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E11227" w14:textId="77777777" w:rsidR="00F81AE4" w:rsidRPr="00FE608E" w:rsidRDefault="00F81AE4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210A0" w14:textId="77777777" w:rsidR="00F81AE4" w:rsidRPr="003E65E1" w:rsidRDefault="00F81AE4" w:rsidP="00F725BE">
            <w:pPr>
              <w:ind w:left="151" w:hanging="151"/>
              <w:jc w:val="left"/>
            </w:pPr>
            <w:r w:rsidRPr="003E65E1">
              <w:t>Comparison with DTS</w:t>
            </w:r>
            <w:r>
              <w:t xml:space="preserve"> P</w:t>
            </w:r>
            <w:r w:rsidRPr="003E65E1">
              <w:t>rovisions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C49547" w14:textId="638D082F" w:rsidR="00F81AE4" w:rsidRPr="00900D95" w:rsidRDefault="0063439D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085216890" w:edGrp="everyone"/>
            <w:r>
              <w:rPr>
                <w:rFonts w:ascii="Arial" w:hAnsi="Arial" w:cs="Arial"/>
                <w:sz w:val="22"/>
                <w:szCs w:val="22"/>
              </w:rPr>
              <w:t xml:space="preserve">Building or plumbing solution </w:t>
            </w:r>
            <w:permEnd w:id="10852168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FA5C0" w14:textId="77777777" w:rsidR="00F81AE4" w:rsidRDefault="00F81AE4" w:rsidP="00F725BE">
            <w:pPr>
              <w:ind w:left="993" w:hanging="993"/>
            </w:pPr>
          </w:p>
        </w:tc>
      </w:tr>
      <w:tr w:rsidR="00F81AE4" w14:paraId="5970DEC7" w14:textId="77777777" w:rsidTr="00F725BE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44FFAE" w14:textId="77777777" w:rsidR="00F81AE4" w:rsidRPr="00FE608E" w:rsidRDefault="00F81AE4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1A807" w14:textId="77777777" w:rsidR="00F81AE4" w:rsidRPr="003E65E1" w:rsidRDefault="00F81AE4" w:rsidP="00F725BE">
            <w:pPr>
              <w:ind w:left="993" w:hanging="993"/>
              <w:jc w:val="center"/>
            </w:pPr>
            <w:r>
              <w:t>Expert Judgement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7EB15" w14:textId="73081D65" w:rsidR="00F81AE4" w:rsidRPr="00900D95" w:rsidRDefault="0063439D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02436167" w:edGrp="everyone"/>
            <w:r>
              <w:rPr>
                <w:rFonts w:ascii="Arial" w:hAnsi="Arial" w:cs="Arial"/>
                <w:sz w:val="22"/>
                <w:szCs w:val="22"/>
              </w:rPr>
              <w:t xml:space="preserve">Person in trade quailifed  with experience </w:t>
            </w:r>
            <w:permEnd w:id="1024361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B27CF8" w14:textId="77777777" w:rsidR="00F81AE4" w:rsidRDefault="00F81AE4" w:rsidP="00F725BE">
            <w:pPr>
              <w:ind w:left="993" w:hanging="993"/>
            </w:pPr>
          </w:p>
        </w:tc>
      </w:tr>
    </w:tbl>
    <w:p w14:paraId="5A1F6A55" w14:textId="77777777" w:rsidR="00F81AE4" w:rsidRDefault="00F81AE4" w:rsidP="00F81AE4">
      <w:pPr>
        <w:rPr>
          <w:rFonts w:ascii="Arial" w:hAnsi="Arial" w:cs="Arial"/>
          <w:sz w:val="22"/>
          <w:szCs w:val="22"/>
        </w:rPr>
      </w:pPr>
    </w:p>
    <w:p w14:paraId="1784ABD7" w14:textId="2A78FC19" w:rsidR="00805214" w:rsidRPr="00830749" w:rsidRDefault="003602C7" w:rsidP="00805214">
      <w:pPr>
        <w:pStyle w:val="20TAQuestionNumber"/>
        <w:ind w:left="709" w:hanging="709"/>
      </w:pPr>
      <w:bookmarkStart w:id="7" w:name="_Ref132361683"/>
      <w:r>
        <w:lastRenderedPageBreak/>
        <w:t>What information do the specifications give you regarding materials to be used?</w:t>
      </w:r>
      <w:bookmarkEnd w:id="7"/>
    </w:p>
    <w:p w14:paraId="57C11C57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283747CC" w14:textId="77777777" w:rsidTr="008C06BB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690927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4F3" w14:textId="36805817" w:rsidR="00805214" w:rsidRPr="001C4084" w:rsidRDefault="0063439D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841092341" w:edGrp="everyone"/>
            <w:r>
              <w:rPr>
                <w:rFonts w:ascii="Arial" w:hAnsi="Arial" w:cs="Arial"/>
                <w:sz w:val="22"/>
                <w:szCs w:val="22"/>
              </w:rPr>
              <w:t>They usually give you a scope of works</w:t>
            </w:r>
            <w:r w:rsidR="003937B4">
              <w:rPr>
                <w:rFonts w:ascii="Arial" w:hAnsi="Arial" w:cs="Arial"/>
                <w:sz w:val="22"/>
                <w:szCs w:val="22"/>
              </w:rPr>
              <w:t xml:space="preserve"> and the amount of materials.</w:t>
            </w:r>
            <w:permEnd w:id="841092341"/>
          </w:p>
        </w:tc>
        <w:permStart w:id="1475884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AC1891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81863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588419"/>
          </w:p>
        </w:tc>
      </w:tr>
    </w:tbl>
    <w:p w14:paraId="6BCA1DC5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5C5A5047" w14:textId="0E3C68B1" w:rsidR="00805214" w:rsidRPr="00830749" w:rsidRDefault="00F81AE4" w:rsidP="00805214">
      <w:pPr>
        <w:pStyle w:val="20TAQuestionNumber"/>
        <w:ind w:left="709" w:hanging="709"/>
      </w:pPr>
      <w:bookmarkStart w:id="8" w:name="_Ref132364030"/>
      <w:r>
        <w:t xml:space="preserve">Which legislation details </w:t>
      </w:r>
      <w:r w:rsidR="003D0259">
        <w:t xml:space="preserve">the </w:t>
      </w:r>
      <w:r w:rsidRPr="003054D4">
        <w:rPr>
          <w:szCs w:val="24"/>
        </w:rPr>
        <w:t xml:space="preserve">requirements </w:t>
      </w:r>
      <w:r w:rsidRPr="007E3D4D">
        <w:rPr>
          <w:szCs w:val="24"/>
        </w:rPr>
        <w:t>relevant for building work</w:t>
      </w:r>
      <w:r>
        <w:rPr>
          <w:szCs w:val="24"/>
        </w:rPr>
        <w:t xml:space="preserve"> in the state/territory where you are based?</w:t>
      </w:r>
      <w:bookmarkEnd w:id="8"/>
    </w:p>
    <w:p w14:paraId="0FC6AE01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49158D5D" w14:textId="77777777" w:rsidTr="008C06B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0E19A7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63CD" w14:textId="77777777" w:rsidR="00805214" w:rsidRDefault="003937B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691379164" w:edGrp="everyone"/>
            <w:r>
              <w:rPr>
                <w:rFonts w:ascii="Arial" w:hAnsi="Arial" w:cs="Arial"/>
                <w:sz w:val="22"/>
                <w:szCs w:val="22"/>
              </w:rPr>
              <w:t xml:space="preserve">Building act QLD  </w:t>
            </w:r>
          </w:p>
          <w:p w14:paraId="3BFB0BD6" w14:textId="402049D4" w:rsidR="00805214" w:rsidRPr="001C4084" w:rsidRDefault="003937B4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National construction code </w:t>
            </w:r>
            <w:permEnd w:id="1691379164"/>
          </w:p>
        </w:tc>
        <w:permStart w:id="9522638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01E75C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135469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2263861"/>
          </w:p>
        </w:tc>
      </w:tr>
    </w:tbl>
    <w:p w14:paraId="5ADCF390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3D52B509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28F7EA38" w14:textId="700781E0" w:rsidR="00805214" w:rsidRPr="00830749" w:rsidRDefault="003B6AFB" w:rsidP="00805214">
      <w:pPr>
        <w:pStyle w:val="20TAQuestionNumber"/>
        <w:ind w:left="709" w:hanging="709"/>
      </w:pPr>
      <w:bookmarkStart w:id="9" w:name="_Ref132368649"/>
      <w:r>
        <w:t>How can you ascertain whether materials are compatible with one another?</w:t>
      </w:r>
      <w:bookmarkEnd w:id="9"/>
    </w:p>
    <w:p w14:paraId="49E138EA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147B0348" w14:textId="77777777" w:rsidTr="008C06BB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51494A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8562" w14:textId="40B26808" w:rsidR="00805214" w:rsidRPr="001C4084" w:rsidRDefault="003937B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44599840" w:edGrp="everyone"/>
            <w:r>
              <w:rPr>
                <w:rFonts w:ascii="Arial" w:hAnsi="Arial" w:cs="Arial"/>
                <w:sz w:val="22"/>
                <w:szCs w:val="22"/>
              </w:rPr>
              <w:t>Read the manufacturers manual or call them and ask.</w:t>
            </w:r>
            <w:permEnd w:id="144599840"/>
          </w:p>
        </w:tc>
        <w:permStart w:id="12934963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8AD0DA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585552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3496318"/>
          </w:p>
        </w:tc>
      </w:tr>
    </w:tbl>
    <w:p w14:paraId="4E398A97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4B8965EA" w14:textId="77777777" w:rsidR="007830B2" w:rsidRDefault="007830B2" w:rsidP="00805214">
      <w:pPr>
        <w:rPr>
          <w:rFonts w:ascii="Arial" w:hAnsi="Arial" w:cs="Arial"/>
          <w:sz w:val="22"/>
          <w:szCs w:val="22"/>
        </w:rPr>
      </w:pPr>
    </w:p>
    <w:p w14:paraId="42C5E9E6" w14:textId="01A1A680" w:rsidR="00805214" w:rsidRPr="00830749" w:rsidRDefault="003B6AFB" w:rsidP="00805214">
      <w:pPr>
        <w:pStyle w:val="20TAQuestionNumber"/>
        <w:ind w:left="709" w:hanging="709"/>
      </w:pPr>
      <w:bookmarkStart w:id="10" w:name="_Ref132369230"/>
      <w:r>
        <w:lastRenderedPageBreak/>
        <w:t>What are structural insulated panels (SIPs)?</w:t>
      </w:r>
      <w:bookmarkEnd w:id="10"/>
    </w:p>
    <w:p w14:paraId="3DAAE3E3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53FA4E03" w14:textId="77777777" w:rsidTr="008C06BB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F5524E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682E" w14:textId="4D65B008" w:rsidR="00805214" w:rsidRPr="001C4084" w:rsidRDefault="003937B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24143226" w:edGrp="everyone"/>
            <w:r>
              <w:rPr>
                <w:rFonts w:ascii="Arial" w:hAnsi="Arial" w:cs="Arial"/>
                <w:sz w:val="22"/>
                <w:szCs w:val="22"/>
              </w:rPr>
              <w:t xml:space="preserve">Polystyrene  inside oriented strand board </w:t>
            </w:r>
            <w:permEnd w:id="124143226"/>
          </w:p>
        </w:tc>
        <w:permStart w:id="20393673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A0917D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057002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9367363"/>
          </w:p>
        </w:tc>
      </w:tr>
    </w:tbl>
    <w:p w14:paraId="448FAE9E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12128C21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6C9684D5" w14:textId="7D42CF32" w:rsidR="00805214" w:rsidRPr="00830749" w:rsidRDefault="002F4986" w:rsidP="002F4986">
      <w:pPr>
        <w:pStyle w:val="20TAQuestionNumber"/>
        <w:ind w:left="709" w:hanging="709"/>
      </w:pPr>
      <w:bookmarkStart w:id="11" w:name="_Ref132369232"/>
      <w:r w:rsidRPr="002F4986">
        <w:t>Why are SIPs a good sustainable alternative to traditional timber framed construction? Give two</w:t>
      </w:r>
      <w:r>
        <w:t xml:space="preserve"> (2)</w:t>
      </w:r>
      <w:r w:rsidRPr="002F4986">
        <w:t xml:space="preserve"> reasons.</w:t>
      </w:r>
      <w:bookmarkEnd w:id="11"/>
    </w:p>
    <w:p w14:paraId="6572DE15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5EED5E2B" w14:textId="77777777" w:rsidTr="008C06B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BEAB77" w14:textId="34BD9B83" w:rsidR="002F4986" w:rsidRPr="001C4084" w:rsidRDefault="00805214" w:rsidP="0011408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CC49" w14:textId="016DB15B" w:rsidR="00805214" w:rsidRDefault="003937B4" w:rsidP="00114084">
            <w:pPr>
              <w:pStyle w:val="ListParagraph"/>
              <w:numPr>
                <w:ilvl w:val="0"/>
                <w:numId w:val="47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201418177" w:edGrp="everyone"/>
            <w:r>
              <w:rPr>
                <w:rFonts w:ascii="Arial" w:hAnsi="Arial" w:cs="Arial"/>
                <w:sz w:val="22"/>
                <w:szCs w:val="22"/>
              </w:rPr>
              <w:t xml:space="preserve">Faster </w:t>
            </w:r>
            <w:permEnd w:id="1201418177"/>
          </w:p>
          <w:p w14:paraId="76BBEE7D" w14:textId="58CAABDA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67C4B3EB" w14:textId="2E436E04" w:rsidR="00114084" w:rsidRPr="00114084" w:rsidRDefault="003937B4" w:rsidP="00114084">
            <w:pPr>
              <w:pStyle w:val="ListParagraph"/>
              <w:numPr>
                <w:ilvl w:val="0"/>
                <w:numId w:val="47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484677758" w:edGrp="everyone"/>
            <w:r>
              <w:rPr>
                <w:rFonts w:ascii="Arial" w:hAnsi="Arial" w:cs="Arial"/>
                <w:sz w:val="22"/>
                <w:szCs w:val="22"/>
              </w:rPr>
              <w:t xml:space="preserve">Minimal  waste </w:t>
            </w:r>
            <w:permEnd w:id="1484677758"/>
          </w:p>
        </w:tc>
        <w:permStart w:id="13421348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37275A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887267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2134866"/>
          </w:p>
        </w:tc>
      </w:tr>
    </w:tbl>
    <w:p w14:paraId="5342737C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41201C1D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07E34A99" w14:textId="6B2D9F5C" w:rsidR="00805214" w:rsidRPr="00830749" w:rsidRDefault="002F4986" w:rsidP="002F4986">
      <w:pPr>
        <w:pStyle w:val="20TAQuestionNumber"/>
      </w:pPr>
      <w:bookmarkStart w:id="12" w:name="_Ref132369234"/>
      <w:r w:rsidRPr="00225647">
        <w:t>What makes a SIP building sustainable?</w:t>
      </w:r>
      <w:bookmarkEnd w:id="12"/>
    </w:p>
    <w:p w14:paraId="35B17CB1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7FF3D494" w14:textId="77777777" w:rsidTr="008C06B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09531C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5DF3" w14:textId="3AF404C7" w:rsidR="00805214" w:rsidRPr="001C4084" w:rsidRDefault="003937B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514567910" w:edGrp="everyone"/>
            <w:r>
              <w:rPr>
                <w:rFonts w:ascii="Arial" w:hAnsi="Arial" w:cs="Arial"/>
                <w:sz w:val="22"/>
                <w:szCs w:val="22"/>
              </w:rPr>
              <w:t xml:space="preserve">Uses less energy to cool and heat </w:t>
            </w:r>
            <w:permEnd w:id="1514567910"/>
          </w:p>
        </w:tc>
        <w:permStart w:id="184550214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0EE1A9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1183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5502149"/>
          </w:p>
        </w:tc>
      </w:tr>
    </w:tbl>
    <w:p w14:paraId="482F2DD9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5B73A3FD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7E66FECB" w14:textId="4EDC5050" w:rsidR="00805214" w:rsidRPr="00830749" w:rsidRDefault="003B0E95" w:rsidP="00805214">
      <w:pPr>
        <w:pStyle w:val="20TAQuestionNumber"/>
        <w:ind w:left="709" w:hanging="709"/>
      </w:pPr>
      <w:bookmarkStart w:id="13" w:name="_Ref132371293"/>
      <w:r>
        <w:t xml:space="preserve">Mud bricks </w:t>
      </w:r>
      <w:r w:rsidRPr="003B0E95">
        <w:t xml:space="preserve">are </w:t>
      </w:r>
      <w:r>
        <w:t xml:space="preserve">an </w:t>
      </w:r>
      <w:r w:rsidRPr="003B0E95">
        <w:t>alternative material</w:t>
      </w:r>
      <w:r>
        <w:t xml:space="preserve"> product</w:t>
      </w:r>
      <w:r w:rsidRPr="003B0E95">
        <w:t xml:space="preserve"> used in building and construction. Briefly explain what makes </w:t>
      </w:r>
      <w:r>
        <w:t>it</w:t>
      </w:r>
      <w:r w:rsidRPr="003B0E95">
        <w:t xml:space="preserve"> sustainable</w:t>
      </w:r>
      <w:r w:rsidR="00805214">
        <w:t>.</w:t>
      </w:r>
      <w:bookmarkEnd w:id="13"/>
    </w:p>
    <w:p w14:paraId="5049A270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76E935B3" w14:textId="77777777" w:rsidTr="008C06BB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E983B8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2E0B" w14:textId="77777777" w:rsidR="00805214" w:rsidRDefault="003937B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088824196" w:edGrp="everyone"/>
            <w:r>
              <w:rPr>
                <w:rFonts w:ascii="Arial" w:hAnsi="Arial" w:cs="Arial"/>
                <w:sz w:val="22"/>
                <w:szCs w:val="22"/>
              </w:rPr>
              <w:t xml:space="preserve">Low environmental impact </w:t>
            </w:r>
          </w:p>
          <w:p w14:paraId="206F0C4D" w14:textId="268B7EFE" w:rsidR="00805214" w:rsidRPr="001C4084" w:rsidRDefault="003937B4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Vermin resistance </w:t>
            </w:r>
            <w:permEnd w:id="1088824196"/>
          </w:p>
        </w:tc>
        <w:permStart w:id="5201737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37B35F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5694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0173772"/>
          </w:p>
        </w:tc>
      </w:tr>
    </w:tbl>
    <w:p w14:paraId="6BBE0D55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763A538B" w14:textId="6A5BEAFA" w:rsidR="00805214" w:rsidRPr="00830749" w:rsidRDefault="003B0E95" w:rsidP="00805214">
      <w:pPr>
        <w:pStyle w:val="20TAQuestionNumber"/>
        <w:ind w:left="709" w:hanging="709"/>
      </w:pPr>
      <w:bookmarkStart w:id="14" w:name="_Ref132371295"/>
      <w:r>
        <w:lastRenderedPageBreak/>
        <w:t>What makes straw bales a sustainable building product?</w:t>
      </w:r>
      <w:bookmarkEnd w:id="14"/>
    </w:p>
    <w:p w14:paraId="36A3F0D6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13D874BD" w14:textId="77777777" w:rsidTr="008C06B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5B069A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1904" w14:textId="7328037A" w:rsidR="00805214" w:rsidRPr="001C4084" w:rsidRDefault="00797562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838022268" w:edGrp="everyone"/>
            <w:r>
              <w:rPr>
                <w:rFonts w:ascii="Arial" w:hAnsi="Arial" w:cs="Arial"/>
                <w:sz w:val="22"/>
                <w:szCs w:val="22"/>
              </w:rPr>
              <w:t xml:space="preserve">Reusable product </w:t>
            </w:r>
            <w:permEnd w:id="838022268"/>
          </w:p>
        </w:tc>
        <w:permStart w:id="9515959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E1647A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772348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1595953"/>
          </w:p>
        </w:tc>
      </w:tr>
    </w:tbl>
    <w:p w14:paraId="72033705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0401A09C" w14:textId="77777777" w:rsidR="00BE4372" w:rsidRDefault="00BE4372" w:rsidP="00805214">
      <w:pPr>
        <w:rPr>
          <w:rFonts w:ascii="Arial" w:hAnsi="Arial" w:cs="Arial"/>
          <w:sz w:val="22"/>
          <w:szCs w:val="22"/>
        </w:rPr>
      </w:pPr>
    </w:p>
    <w:p w14:paraId="4AF6AD47" w14:textId="7735179A" w:rsidR="00805214" w:rsidRPr="00830749" w:rsidRDefault="003B0E95" w:rsidP="00805214">
      <w:pPr>
        <w:pStyle w:val="20TAQuestionNumber"/>
        <w:ind w:left="709" w:hanging="709"/>
      </w:pPr>
      <w:bookmarkStart w:id="15" w:name="_Ref132371297"/>
      <w:r>
        <w:t>Why is hemp an environmentally sustainable material used in building and construction?</w:t>
      </w:r>
      <w:bookmarkEnd w:id="15"/>
    </w:p>
    <w:p w14:paraId="746251FC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6FC6EDF2" w14:textId="77777777" w:rsidTr="008C06B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F01E8A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86D9" w14:textId="2A39FE3F" w:rsidR="00805214" w:rsidRPr="001C4084" w:rsidRDefault="00797562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667906463" w:edGrp="everyone"/>
            <w:r>
              <w:rPr>
                <w:rFonts w:ascii="Arial" w:hAnsi="Arial" w:cs="Arial"/>
                <w:sz w:val="22"/>
                <w:szCs w:val="22"/>
              </w:rPr>
              <w:t xml:space="preserve">Moderates humidity </w:t>
            </w:r>
            <w:permEnd w:id="667906463"/>
          </w:p>
        </w:tc>
        <w:permStart w:id="3469648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D21045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0893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6964863"/>
          </w:p>
        </w:tc>
      </w:tr>
    </w:tbl>
    <w:p w14:paraId="3DA356AC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58234492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5C0A7DCA" w14:textId="318A4E5E" w:rsidR="00805214" w:rsidRPr="00830749" w:rsidRDefault="00B2033A" w:rsidP="00BE4372">
      <w:pPr>
        <w:pStyle w:val="20TAQuestionNumber"/>
        <w:ind w:left="709" w:right="-46" w:hanging="709"/>
      </w:pPr>
      <w:bookmarkStart w:id="16" w:name="_Ref132372211"/>
      <w:r>
        <w:t xml:space="preserve">Discuss two (2) different </w:t>
      </w:r>
      <w:r w:rsidRPr="00B2033A">
        <w:t xml:space="preserve">environmental effects </w:t>
      </w:r>
      <w:r>
        <w:t>that</w:t>
      </w:r>
      <w:r w:rsidRPr="00B2033A">
        <w:t xml:space="preserve"> </w:t>
      </w:r>
      <w:r>
        <w:t>timber can succumb to</w:t>
      </w:r>
      <w:r w:rsidR="00805214">
        <w:t>.</w:t>
      </w:r>
      <w:bookmarkEnd w:id="16"/>
    </w:p>
    <w:p w14:paraId="198885AD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01DDD9B1" w14:textId="77777777" w:rsidTr="008C06B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D08C7" w14:textId="0A55D670" w:rsidR="00A35D7C" w:rsidRPr="001C4084" w:rsidRDefault="00805214" w:rsidP="0011408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5A9A" w14:textId="6985FCF6" w:rsidR="00805214" w:rsidRDefault="00797562" w:rsidP="00114084">
            <w:pPr>
              <w:pStyle w:val="ListParagraph"/>
              <w:numPr>
                <w:ilvl w:val="0"/>
                <w:numId w:val="46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617579275" w:edGrp="everyone"/>
            <w:r>
              <w:rPr>
                <w:rFonts w:ascii="Arial" w:hAnsi="Arial" w:cs="Arial"/>
                <w:sz w:val="22"/>
                <w:szCs w:val="22"/>
              </w:rPr>
              <w:t>rotten</w:t>
            </w:r>
            <w:permEnd w:id="1617579275"/>
          </w:p>
          <w:p w14:paraId="6F1ECEBE" w14:textId="19D82D65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48C68658" w14:textId="02D6CD98" w:rsidR="00114084" w:rsidRPr="00114084" w:rsidRDefault="00797562" w:rsidP="00114084">
            <w:pPr>
              <w:pStyle w:val="ListParagraph"/>
              <w:numPr>
                <w:ilvl w:val="0"/>
                <w:numId w:val="46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712382776" w:edGrp="everyone"/>
            <w:r>
              <w:rPr>
                <w:rFonts w:ascii="Arial" w:hAnsi="Arial" w:cs="Arial"/>
                <w:sz w:val="22"/>
                <w:szCs w:val="22"/>
              </w:rPr>
              <w:t xml:space="preserve">bugs </w:t>
            </w:r>
            <w:permEnd w:id="712382776"/>
          </w:p>
        </w:tc>
        <w:permStart w:id="79633137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1CC5D3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01076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6331379"/>
          </w:p>
        </w:tc>
      </w:tr>
    </w:tbl>
    <w:p w14:paraId="36F50AF5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37A65865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0399E15A" w14:textId="20EF5DEA" w:rsidR="00805214" w:rsidRPr="00830749" w:rsidRDefault="00A35D7C" w:rsidP="00BE4372">
      <w:pPr>
        <w:pStyle w:val="20TAQuestionNumber"/>
        <w:ind w:left="709" w:right="-46" w:hanging="709"/>
      </w:pPr>
      <w:bookmarkStart w:id="17" w:name="_Ref132372213"/>
      <w:r>
        <w:t>Discuss methods/products that can be used to protect or preserve the timber from the environmental effects mentioned in the pr</w:t>
      </w:r>
      <w:r w:rsidR="00BE4372">
        <w:t>e</w:t>
      </w:r>
      <w:r>
        <w:t>vious answer</w:t>
      </w:r>
      <w:r w:rsidR="00805214">
        <w:t>.</w:t>
      </w:r>
      <w:bookmarkEnd w:id="17"/>
    </w:p>
    <w:p w14:paraId="4166F830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18A44EDD" w14:textId="77777777" w:rsidTr="008C06BB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4C0FA6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6F3A" w14:textId="77777777" w:rsidR="00805214" w:rsidRDefault="00797562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163490056" w:edGrp="everyone"/>
            <w:r>
              <w:rPr>
                <w:rFonts w:ascii="Arial" w:hAnsi="Arial" w:cs="Arial"/>
                <w:sz w:val="22"/>
                <w:szCs w:val="22"/>
              </w:rPr>
              <w:t xml:space="preserve">Pest control </w:t>
            </w:r>
          </w:p>
          <w:p w14:paraId="4F010E59" w14:textId="655E5F1A" w:rsidR="00805214" w:rsidRPr="001C4084" w:rsidRDefault="00797562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moisture </w:t>
            </w:r>
            <w:permEnd w:id="1163490056"/>
          </w:p>
        </w:tc>
        <w:permStart w:id="13368755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904B43" w14:textId="77777777" w:rsidR="0080521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39772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6875594"/>
          </w:p>
        </w:tc>
      </w:tr>
    </w:tbl>
    <w:p w14:paraId="72724222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769D2A58" w14:textId="77777777" w:rsidR="00766134" w:rsidRPr="000E310E" w:rsidRDefault="00766134" w:rsidP="00766134">
      <w:pPr>
        <w:jc w:val="left"/>
        <w:rPr>
          <w:rFonts w:ascii="Arial" w:hAnsi="Arial"/>
          <w:bCs/>
          <w:sz w:val="22"/>
          <w:szCs w:val="22"/>
        </w:rPr>
      </w:pPr>
    </w:p>
    <w:p w14:paraId="066E7BFE" w14:textId="517F6E1B" w:rsidR="00766134" w:rsidRPr="00830749" w:rsidRDefault="00766134" w:rsidP="00766134">
      <w:pPr>
        <w:pStyle w:val="20TAQuestionNumber"/>
        <w:ind w:left="709" w:hanging="709"/>
      </w:pPr>
      <w:bookmarkStart w:id="18" w:name="_Ref132372792"/>
      <w:r>
        <w:lastRenderedPageBreak/>
        <w:t xml:space="preserve">Discuss two (2) different </w:t>
      </w:r>
      <w:r w:rsidRPr="00B2033A">
        <w:t xml:space="preserve">environmental effects </w:t>
      </w:r>
      <w:r>
        <w:t>that</w:t>
      </w:r>
      <w:r w:rsidRPr="00B2033A">
        <w:t xml:space="preserve"> </w:t>
      </w:r>
      <w:r>
        <w:t>steel can succumb to.</w:t>
      </w:r>
      <w:bookmarkEnd w:id="18"/>
    </w:p>
    <w:p w14:paraId="579762DD" w14:textId="77777777" w:rsidR="00766134" w:rsidRPr="00830749" w:rsidRDefault="00766134" w:rsidP="007661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6134" w:rsidRPr="00830749" w14:paraId="3CCAA389" w14:textId="77777777" w:rsidTr="008C06B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F1E338" w14:textId="204AFE9F" w:rsidR="00766134" w:rsidRPr="001C4084" w:rsidRDefault="00766134" w:rsidP="0011408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4CDF" w14:textId="659D2548" w:rsidR="00766134" w:rsidRDefault="00797562" w:rsidP="00114084">
            <w:pPr>
              <w:pStyle w:val="ListParagraph"/>
              <w:numPr>
                <w:ilvl w:val="0"/>
                <w:numId w:val="44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704921847" w:edGrp="everyone"/>
            <w:r>
              <w:rPr>
                <w:rFonts w:ascii="Arial" w:hAnsi="Arial" w:cs="Arial"/>
                <w:sz w:val="22"/>
                <w:szCs w:val="22"/>
              </w:rPr>
              <w:t xml:space="preserve">Rusting </w:t>
            </w:r>
            <w:permEnd w:id="1704921847"/>
          </w:p>
          <w:p w14:paraId="7621DA71" w14:textId="532A61E8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76A6C896" w14:textId="694BE3A5" w:rsidR="00114084" w:rsidRPr="00114084" w:rsidRDefault="00797562" w:rsidP="00114084">
            <w:pPr>
              <w:pStyle w:val="ListParagraph"/>
              <w:numPr>
                <w:ilvl w:val="0"/>
                <w:numId w:val="44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824023307" w:edGrp="everyone"/>
            <w:r>
              <w:rPr>
                <w:rFonts w:ascii="Arial" w:hAnsi="Arial" w:cs="Arial"/>
                <w:sz w:val="22"/>
                <w:szCs w:val="22"/>
              </w:rPr>
              <w:t>corrosion</w:t>
            </w:r>
            <w:permEnd w:id="1824023307"/>
          </w:p>
        </w:tc>
        <w:permStart w:id="8756312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6A1C3F" w14:textId="77777777" w:rsidR="0076613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785141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61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5631224"/>
          </w:p>
        </w:tc>
      </w:tr>
    </w:tbl>
    <w:p w14:paraId="44F081FB" w14:textId="77777777" w:rsidR="00766134" w:rsidRDefault="00766134" w:rsidP="00766134">
      <w:pPr>
        <w:rPr>
          <w:rFonts w:ascii="Arial" w:hAnsi="Arial" w:cs="Arial"/>
          <w:sz w:val="22"/>
          <w:szCs w:val="22"/>
        </w:rPr>
      </w:pPr>
    </w:p>
    <w:p w14:paraId="59B75166" w14:textId="77777777" w:rsidR="00766134" w:rsidRPr="000E310E" w:rsidRDefault="00766134" w:rsidP="00766134">
      <w:pPr>
        <w:jc w:val="left"/>
        <w:rPr>
          <w:rFonts w:ascii="Arial" w:hAnsi="Arial"/>
          <w:bCs/>
          <w:sz w:val="22"/>
          <w:szCs w:val="22"/>
        </w:rPr>
      </w:pPr>
    </w:p>
    <w:p w14:paraId="68BAA060" w14:textId="3CAE1D66" w:rsidR="00766134" w:rsidRPr="00830749" w:rsidRDefault="00766134" w:rsidP="00766134">
      <w:pPr>
        <w:pStyle w:val="20TAQuestionNumber"/>
        <w:ind w:left="709" w:hanging="709"/>
      </w:pPr>
      <w:bookmarkStart w:id="19" w:name="_Ref132372794"/>
      <w:r>
        <w:t xml:space="preserve">Discuss methods/products that can be used to protect or preserve the </w:t>
      </w:r>
      <w:r w:rsidR="002732AA">
        <w:t>steel</w:t>
      </w:r>
      <w:r>
        <w:t xml:space="preserve"> from the environmental effects mentioned in the pr</w:t>
      </w:r>
      <w:r w:rsidR="005F0CFE">
        <w:t>e</w:t>
      </w:r>
      <w:r>
        <w:t>vious answer.</w:t>
      </w:r>
      <w:bookmarkEnd w:id="19"/>
    </w:p>
    <w:p w14:paraId="5AA77969" w14:textId="77777777" w:rsidR="00766134" w:rsidRPr="00830749" w:rsidRDefault="00766134" w:rsidP="007661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6134" w:rsidRPr="00830749" w14:paraId="7E46D76C" w14:textId="77777777" w:rsidTr="008C06B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E9989E" w14:textId="77777777" w:rsidR="00766134" w:rsidRPr="001C4084" w:rsidRDefault="0076613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DFAE" w14:textId="78E78E28" w:rsidR="00766134" w:rsidRPr="001C4084" w:rsidRDefault="00797562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882929402" w:edGrp="everyone"/>
            <w:r>
              <w:rPr>
                <w:rFonts w:ascii="Arial" w:hAnsi="Arial" w:cs="Arial"/>
                <w:sz w:val="22"/>
                <w:szCs w:val="22"/>
              </w:rPr>
              <w:t xml:space="preserve">Powder coating </w:t>
            </w:r>
            <w:permEnd w:id="882929402"/>
          </w:p>
        </w:tc>
        <w:permStart w:id="19637449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E200D5" w14:textId="77777777" w:rsidR="00766134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895136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61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3744918"/>
          </w:p>
        </w:tc>
      </w:tr>
    </w:tbl>
    <w:p w14:paraId="7EC34796" w14:textId="77777777" w:rsidR="00766134" w:rsidRDefault="00766134" w:rsidP="00766134">
      <w:pPr>
        <w:rPr>
          <w:rFonts w:ascii="Arial" w:hAnsi="Arial" w:cs="Arial"/>
          <w:sz w:val="22"/>
          <w:szCs w:val="22"/>
        </w:rPr>
      </w:pPr>
    </w:p>
    <w:p w14:paraId="75FE82F5" w14:textId="77777777" w:rsidR="002732AA" w:rsidRPr="000E310E" w:rsidRDefault="002732AA" w:rsidP="002732AA">
      <w:pPr>
        <w:jc w:val="left"/>
        <w:rPr>
          <w:rFonts w:ascii="Arial" w:hAnsi="Arial"/>
          <w:bCs/>
          <w:sz w:val="22"/>
          <w:szCs w:val="22"/>
        </w:rPr>
      </w:pPr>
    </w:p>
    <w:p w14:paraId="3FF2DB54" w14:textId="0748FBF2" w:rsidR="002732AA" w:rsidRPr="00830749" w:rsidRDefault="002732AA" w:rsidP="002732AA">
      <w:pPr>
        <w:pStyle w:val="20TAQuestionNumber"/>
        <w:ind w:left="709" w:hanging="709"/>
      </w:pPr>
      <w:bookmarkStart w:id="20" w:name="_Ref132374611"/>
      <w:r>
        <w:t>Provide three (3) differences between ferrous and non-ferrous metals.</w:t>
      </w:r>
      <w:bookmarkEnd w:id="20"/>
    </w:p>
    <w:p w14:paraId="62D4F5C3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536AB5C2" w14:textId="77777777" w:rsidTr="008C06BB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E52849" w14:textId="53F761F7" w:rsidR="00016692" w:rsidRPr="001C4084" w:rsidRDefault="002732AA" w:rsidP="0011408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CA03" w14:textId="401BE816" w:rsidR="002732AA" w:rsidRDefault="00797562" w:rsidP="00114084">
            <w:pPr>
              <w:pStyle w:val="ListParagraph"/>
              <w:numPr>
                <w:ilvl w:val="0"/>
                <w:numId w:val="45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434482791" w:edGrp="everyone"/>
            <w:r>
              <w:rPr>
                <w:rFonts w:ascii="Arial" w:hAnsi="Arial" w:cs="Arial"/>
                <w:sz w:val="22"/>
                <w:szCs w:val="22"/>
              </w:rPr>
              <w:t xml:space="preserve">Environmental </w:t>
            </w:r>
            <w:permEnd w:id="1434482791"/>
          </w:p>
          <w:p w14:paraId="3317FFD0" w14:textId="68D9EA1E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5DD36901" w14:textId="6AAD6D3E" w:rsidR="00114084" w:rsidRDefault="00797562" w:rsidP="00114084">
            <w:pPr>
              <w:pStyle w:val="ListParagraph"/>
              <w:numPr>
                <w:ilvl w:val="0"/>
                <w:numId w:val="45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272967045" w:edGrp="everyone"/>
            <w:r>
              <w:rPr>
                <w:rFonts w:ascii="Arial" w:hAnsi="Arial" w:cs="Arial"/>
                <w:sz w:val="22"/>
                <w:szCs w:val="22"/>
              </w:rPr>
              <w:t xml:space="preserve">Price </w:t>
            </w:r>
            <w:permEnd w:id="272967045"/>
          </w:p>
          <w:p w14:paraId="081322BB" w14:textId="75F4968A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58474851" w14:textId="425665F3" w:rsidR="00114084" w:rsidRPr="00114084" w:rsidRDefault="00797562" w:rsidP="00114084">
            <w:pPr>
              <w:pStyle w:val="ListParagraph"/>
              <w:numPr>
                <w:ilvl w:val="0"/>
                <w:numId w:val="45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587028355" w:edGrp="everyone"/>
            <w:r>
              <w:rPr>
                <w:rFonts w:ascii="Arial" w:hAnsi="Arial" w:cs="Arial"/>
                <w:sz w:val="22"/>
                <w:szCs w:val="22"/>
              </w:rPr>
              <w:t xml:space="preserve">Strength </w:t>
            </w:r>
            <w:permEnd w:id="1587028355"/>
          </w:p>
        </w:tc>
        <w:permStart w:id="3088107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AE366C" w14:textId="77777777" w:rsidR="002732AA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68936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8810769"/>
          </w:p>
        </w:tc>
      </w:tr>
    </w:tbl>
    <w:p w14:paraId="3FCBBC3A" w14:textId="77777777" w:rsidR="002732AA" w:rsidRDefault="002732AA" w:rsidP="002732AA">
      <w:pPr>
        <w:rPr>
          <w:rFonts w:ascii="Arial" w:hAnsi="Arial" w:cs="Arial"/>
          <w:sz w:val="22"/>
          <w:szCs w:val="22"/>
        </w:rPr>
      </w:pPr>
    </w:p>
    <w:p w14:paraId="14E451DA" w14:textId="77777777" w:rsidR="002732AA" w:rsidRPr="000E310E" w:rsidRDefault="002732AA" w:rsidP="002732AA">
      <w:pPr>
        <w:jc w:val="left"/>
        <w:rPr>
          <w:rFonts w:ascii="Arial" w:hAnsi="Arial"/>
          <w:bCs/>
          <w:sz w:val="22"/>
          <w:szCs w:val="22"/>
        </w:rPr>
      </w:pPr>
    </w:p>
    <w:p w14:paraId="1624DAA9" w14:textId="304F2A95" w:rsidR="002732AA" w:rsidRPr="00830749" w:rsidRDefault="002732AA" w:rsidP="002732AA">
      <w:pPr>
        <w:pStyle w:val="20TAQuestionNumber"/>
        <w:ind w:left="709" w:hanging="709"/>
      </w:pPr>
      <w:bookmarkStart w:id="21" w:name="_Ref132375111"/>
      <w:r>
        <w:t>Discuss</w:t>
      </w:r>
      <w:r w:rsidR="00DC1A57">
        <w:t xml:space="preserve"> the key environmental impacts of construction materials</w:t>
      </w:r>
      <w:r>
        <w:t>.</w:t>
      </w:r>
      <w:bookmarkEnd w:id="21"/>
    </w:p>
    <w:p w14:paraId="1EE53D4B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0DCB1888" w14:textId="77777777" w:rsidTr="008C06BB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6D2D0D" w14:textId="77777777" w:rsidR="002732AA" w:rsidRPr="001C4084" w:rsidRDefault="002732AA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3E84" w14:textId="6156D524" w:rsidR="002732AA" w:rsidRPr="001C4084" w:rsidRDefault="00797562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627281943" w:edGrp="everyone"/>
            <w:r>
              <w:rPr>
                <w:rFonts w:ascii="Arial" w:hAnsi="Arial" w:cs="Arial"/>
                <w:sz w:val="22"/>
                <w:szCs w:val="22"/>
              </w:rPr>
              <w:t xml:space="preserve">Not recycling </w:t>
            </w:r>
            <w:permEnd w:id="1627281943"/>
          </w:p>
        </w:tc>
        <w:permStart w:id="15506597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790BEC" w14:textId="77777777" w:rsidR="002732AA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57396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0659715"/>
          </w:p>
        </w:tc>
      </w:tr>
    </w:tbl>
    <w:p w14:paraId="4378CAEF" w14:textId="77777777" w:rsidR="002732AA" w:rsidRDefault="002732AA" w:rsidP="002732AA">
      <w:pPr>
        <w:rPr>
          <w:rFonts w:ascii="Arial" w:hAnsi="Arial" w:cs="Arial"/>
          <w:sz w:val="22"/>
          <w:szCs w:val="22"/>
        </w:rPr>
      </w:pPr>
    </w:p>
    <w:p w14:paraId="35E631A1" w14:textId="23893035" w:rsidR="002732AA" w:rsidRPr="00830749" w:rsidRDefault="002732AA" w:rsidP="002732AA">
      <w:pPr>
        <w:pStyle w:val="20TAQuestionNumber"/>
        <w:ind w:left="709" w:hanging="709"/>
      </w:pPr>
      <w:bookmarkStart w:id="22" w:name="_Ref132376588"/>
      <w:r>
        <w:lastRenderedPageBreak/>
        <w:t>Discuss</w:t>
      </w:r>
      <w:r w:rsidR="00B916B7">
        <w:t xml:space="preserve"> how the use of natural materials such as natural stone or timber surfaces such as bench tops is affected by tolerance standards</w:t>
      </w:r>
      <w:r>
        <w:t>.</w:t>
      </w:r>
      <w:bookmarkEnd w:id="22"/>
    </w:p>
    <w:p w14:paraId="5B0AD111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1C81343F" w14:textId="77777777" w:rsidTr="008C06BB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036260" w14:textId="77777777" w:rsidR="002732AA" w:rsidRPr="001C4084" w:rsidRDefault="002732AA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D79E" w14:textId="1C2D8548" w:rsidR="002732AA" w:rsidRPr="001C4084" w:rsidRDefault="008D0999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82815818" w:edGrp="everyone"/>
            <w:r>
              <w:rPr>
                <w:rFonts w:ascii="Arial" w:hAnsi="Arial" w:cs="Arial"/>
                <w:sz w:val="22"/>
                <w:szCs w:val="22"/>
              </w:rPr>
              <w:t>If there is marks such as chips or cracks they must be replaced.</w:t>
            </w:r>
            <w:permEnd w:id="282815818"/>
          </w:p>
        </w:tc>
        <w:permStart w:id="2380404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197A99" w14:textId="77777777" w:rsidR="002732AA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719853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8040484"/>
          </w:p>
        </w:tc>
      </w:tr>
    </w:tbl>
    <w:p w14:paraId="23BE27AF" w14:textId="77777777" w:rsidR="002732AA" w:rsidRDefault="002732AA" w:rsidP="002732AA">
      <w:pPr>
        <w:rPr>
          <w:rFonts w:ascii="Arial" w:hAnsi="Arial" w:cs="Arial"/>
          <w:sz w:val="22"/>
          <w:szCs w:val="22"/>
        </w:rPr>
      </w:pPr>
    </w:p>
    <w:p w14:paraId="49D05647" w14:textId="77777777" w:rsidR="002732AA" w:rsidRPr="000E310E" w:rsidRDefault="002732AA" w:rsidP="002732AA">
      <w:pPr>
        <w:jc w:val="left"/>
        <w:rPr>
          <w:rFonts w:ascii="Arial" w:hAnsi="Arial"/>
          <w:bCs/>
          <w:sz w:val="22"/>
          <w:szCs w:val="22"/>
        </w:rPr>
      </w:pPr>
    </w:p>
    <w:p w14:paraId="588AB0B1" w14:textId="2E8846D5" w:rsidR="002732AA" w:rsidRPr="00830749" w:rsidRDefault="002732AA" w:rsidP="002732AA">
      <w:pPr>
        <w:pStyle w:val="20TAQuestionNumber"/>
        <w:ind w:left="709" w:hanging="709"/>
      </w:pPr>
      <w:bookmarkStart w:id="23" w:name="_Ref132376807"/>
      <w:r>
        <w:t>Discuss</w:t>
      </w:r>
      <w:r w:rsidR="00C07354">
        <w:t xml:space="preserve"> when a joint in a benchtop is considered defective in your state or territory, regardless of whether the benchtop is timber, laminate or natural stone</w:t>
      </w:r>
      <w:r>
        <w:t>.</w:t>
      </w:r>
      <w:bookmarkEnd w:id="23"/>
    </w:p>
    <w:p w14:paraId="5BA95A67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176079A5" w14:textId="77777777" w:rsidTr="008C06BB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FE1509" w14:textId="77777777" w:rsidR="002732AA" w:rsidRPr="001C4084" w:rsidRDefault="002732AA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B829" w14:textId="23064DFE" w:rsidR="002732AA" w:rsidRPr="001C4084" w:rsidRDefault="008D0999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416385693" w:edGrp="everyone"/>
            <w:r>
              <w:rPr>
                <w:rFonts w:ascii="Arial" w:hAnsi="Arial" w:cs="Arial"/>
                <w:sz w:val="22"/>
                <w:szCs w:val="22"/>
              </w:rPr>
              <w:t xml:space="preserve">Must remain tight, smooth and uniform </w:t>
            </w:r>
            <w:permEnd w:id="1416385693"/>
          </w:p>
        </w:tc>
        <w:permStart w:id="2944808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9AD815" w14:textId="77777777" w:rsidR="002732AA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3469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4480893"/>
          </w:p>
        </w:tc>
      </w:tr>
    </w:tbl>
    <w:p w14:paraId="6B276483" w14:textId="77777777" w:rsidR="002732AA" w:rsidRDefault="002732AA" w:rsidP="002732AA">
      <w:pPr>
        <w:rPr>
          <w:rFonts w:ascii="Arial" w:hAnsi="Arial" w:cs="Arial"/>
          <w:sz w:val="22"/>
          <w:szCs w:val="22"/>
        </w:rPr>
      </w:pPr>
    </w:p>
    <w:p w14:paraId="3996E6D4" w14:textId="77777777" w:rsidR="002732AA" w:rsidRPr="000E310E" w:rsidRDefault="002732AA" w:rsidP="002732AA">
      <w:pPr>
        <w:jc w:val="left"/>
        <w:rPr>
          <w:rFonts w:ascii="Arial" w:hAnsi="Arial"/>
          <w:bCs/>
          <w:sz w:val="22"/>
          <w:szCs w:val="22"/>
        </w:rPr>
      </w:pPr>
    </w:p>
    <w:p w14:paraId="6D2235C5" w14:textId="7EC6D836" w:rsidR="002732AA" w:rsidRPr="00830749" w:rsidRDefault="002732AA" w:rsidP="002732AA">
      <w:pPr>
        <w:pStyle w:val="20TAQuestionNumber"/>
        <w:ind w:left="709" w:hanging="709"/>
      </w:pPr>
      <w:bookmarkStart w:id="24" w:name="_Ref132609206"/>
      <w:r>
        <w:t>Discuss</w:t>
      </w:r>
      <w:r w:rsidR="008563C8">
        <w:t xml:space="preserve"> what structural adequacy means when referring to construction materials</w:t>
      </w:r>
      <w:r>
        <w:t>.</w:t>
      </w:r>
      <w:bookmarkEnd w:id="24"/>
    </w:p>
    <w:p w14:paraId="5475AFD7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419FB9E5" w14:textId="77777777" w:rsidTr="008C06BB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E7ACE3" w14:textId="77777777" w:rsidR="002732AA" w:rsidRPr="001C4084" w:rsidRDefault="002732AA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5BE0" w14:textId="6CB61018" w:rsidR="002732AA" w:rsidRPr="001C4084" w:rsidRDefault="008D0999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012483801" w:edGrp="everyone"/>
            <w:r>
              <w:rPr>
                <w:rFonts w:ascii="Arial" w:hAnsi="Arial" w:cs="Arial"/>
                <w:sz w:val="22"/>
                <w:szCs w:val="22"/>
              </w:rPr>
              <w:t xml:space="preserve">The ability to with stand vertical force exerted by the building </w:t>
            </w:r>
            <w:permEnd w:id="1012483801"/>
          </w:p>
        </w:tc>
        <w:permStart w:id="9443873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1914C" w14:textId="77777777" w:rsidR="002732AA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04875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44387329"/>
          </w:p>
        </w:tc>
      </w:tr>
    </w:tbl>
    <w:p w14:paraId="668E067C" w14:textId="77777777" w:rsidR="008563C8" w:rsidRPr="000E310E" w:rsidRDefault="008563C8" w:rsidP="008563C8">
      <w:pPr>
        <w:jc w:val="left"/>
        <w:rPr>
          <w:rFonts w:ascii="Arial" w:hAnsi="Arial"/>
          <w:bCs/>
          <w:sz w:val="22"/>
          <w:szCs w:val="22"/>
        </w:rPr>
      </w:pPr>
    </w:p>
    <w:p w14:paraId="719BA2CD" w14:textId="02E416A7" w:rsidR="008563C8" w:rsidRPr="00830749" w:rsidRDefault="008563C8" w:rsidP="008563C8">
      <w:pPr>
        <w:pStyle w:val="20TAQuestionNumber"/>
        <w:ind w:left="709" w:hanging="709"/>
      </w:pPr>
      <w:r>
        <w:lastRenderedPageBreak/>
        <w:t>Clarify some determinations you must make to ensure a construction material is deemed safe.</w:t>
      </w:r>
    </w:p>
    <w:p w14:paraId="7AC197EB" w14:textId="77777777" w:rsidR="008563C8" w:rsidRPr="00830749" w:rsidRDefault="008563C8" w:rsidP="008563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3C8" w:rsidRPr="00830749" w14:paraId="601126BA" w14:textId="77777777" w:rsidTr="00900D95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EDFF8A" w14:textId="77777777" w:rsidR="008563C8" w:rsidRPr="001C4084" w:rsidRDefault="008563C8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4400" w14:textId="5E3846B7" w:rsidR="008563C8" w:rsidRPr="001C4084" w:rsidRDefault="008D0999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92442217" w:edGrp="everyone"/>
            <w:r>
              <w:rPr>
                <w:rFonts w:ascii="Arial" w:hAnsi="Arial" w:cs="Arial"/>
                <w:sz w:val="22"/>
                <w:szCs w:val="22"/>
              </w:rPr>
              <w:t xml:space="preserve">When it dose not have any health and safety issues </w:t>
            </w:r>
            <w:permEnd w:id="292442217"/>
          </w:p>
        </w:tc>
        <w:permStart w:id="11258607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4A7902" w14:textId="77777777" w:rsidR="008563C8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45189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63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5860744"/>
          </w:p>
        </w:tc>
      </w:tr>
    </w:tbl>
    <w:p w14:paraId="0D07A815" w14:textId="77777777" w:rsidR="008563C8" w:rsidRDefault="008563C8" w:rsidP="008563C8">
      <w:pPr>
        <w:rPr>
          <w:rFonts w:ascii="Arial" w:hAnsi="Arial" w:cs="Arial"/>
          <w:sz w:val="22"/>
          <w:szCs w:val="22"/>
        </w:rPr>
      </w:pPr>
    </w:p>
    <w:p w14:paraId="2949E289" w14:textId="77777777" w:rsidR="00596CA0" w:rsidRPr="00803718" w:rsidRDefault="00596CA0" w:rsidP="00596CA0">
      <w:pPr>
        <w:rPr>
          <w:rFonts w:ascii="Arial" w:hAnsi="Arial" w:cs="Arial"/>
          <w:sz w:val="20"/>
        </w:rPr>
      </w:pPr>
    </w:p>
    <w:p w14:paraId="128463DC" w14:textId="012083BA" w:rsidR="00596CA0" w:rsidRPr="00830749" w:rsidRDefault="00596CA0" w:rsidP="00596CA0">
      <w:pPr>
        <w:pStyle w:val="20TAQuestionNumber"/>
        <w:ind w:left="709" w:hanging="709"/>
      </w:pPr>
      <w:bookmarkStart w:id="25" w:name="_Ref128395659"/>
      <w:r>
        <w:t>Discuss why you might suggest refurbishing a building using fire-resistant building materials where possible.</w:t>
      </w:r>
      <w:bookmarkEnd w:id="25"/>
    </w:p>
    <w:p w14:paraId="7BF7AA56" w14:textId="77777777" w:rsidR="00596CA0" w:rsidRPr="00830749" w:rsidRDefault="00596CA0" w:rsidP="00596CA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6CA0" w:rsidRPr="00830749" w14:paraId="46301B16" w14:textId="77777777" w:rsidTr="00900D95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4EA704" w14:textId="77777777" w:rsidR="00596CA0" w:rsidRPr="001C4084" w:rsidRDefault="00596CA0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355F" w14:textId="6E5E9F7C" w:rsidR="00596CA0" w:rsidRPr="001C4084" w:rsidRDefault="008D0999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599464631" w:edGrp="everyone"/>
            <w:r>
              <w:rPr>
                <w:rFonts w:ascii="Arial" w:hAnsi="Arial" w:cs="Arial"/>
                <w:sz w:val="22"/>
                <w:szCs w:val="22"/>
              </w:rPr>
              <w:t>To reach the NCC requirements for a building.</w:t>
            </w:r>
            <w:permEnd w:id="599464631"/>
          </w:p>
        </w:tc>
        <w:permStart w:id="20603521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8E4D16" w14:textId="77777777" w:rsidR="00596CA0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519951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96CA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0352146"/>
          </w:p>
        </w:tc>
      </w:tr>
    </w:tbl>
    <w:p w14:paraId="3E8BE984" w14:textId="77777777" w:rsidR="00596CA0" w:rsidRDefault="00596CA0" w:rsidP="00596CA0">
      <w:pPr>
        <w:rPr>
          <w:rFonts w:ascii="Arial" w:hAnsi="Arial" w:cs="Arial"/>
          <w:sz w:val="22"/>
          <w:szCs w:val="22"/>
        </w:rPr>
      </w:pPr>
    </w:p>
    <w:p w14:paraId="188A5495" w14:textId="77777777" w:rsidR="00596CA0" w:rsidRPr="00522AFC" w:rsidRDefault="00596CA0" w:rsidP="00596CA0">
      <w:pPr>
        <w:rPr>
          <w:rFonts w:ascii="Arial" w:hAnsi="Arial" w:cs="Arial"/>
          <w:sz w:val="22"/>
          <w:szCs w:val="22"/>
        </w:rPr>
      </w:pPr>
    </w:p>
    <w:p w14:paraId="0DDB93A0" w14:textId="4F5E6F67" w:rsidR="00596CA0" w:rsidRPr="00241E8A" w:rsidRDefault="00596CA0" w:rsidP="00596CA0">
      <w:pPr>
        <w:pStyle w:val="20TAQuestionNumber"/>
        <w:ind w:left="709" w:hanging="709"/>
      </w:pPr>
      <w:bookmarkStart w:id="26" w:name="_Ref128122625"/>
      <w:r>
        <w:t xml:space="preserve">Complete the table below by identifying the type of fire-resisting </w:t>
      </w:r>
      <w:r w:rsidRPr="00B033BD">
        <w:t>construction (i.e. Type A, Type B, or Type C) given the following</w:t>
      </w:r>
      <w:r>
        <w:t xml:space="preserve"> class of building and number of storeys each class of building has.</w:t>
      </w:r>
      <w:bookmarkEnd w:id="26"/>
    </w:p>
    <w:p w14:paraId="3BBB1D25" w14:textId="77777777" w:rsidR="00596CA0" w:rsidRPr="003E65E1" w:rsidRDefault="00596CA0" w:rsidP="00596CA0">
      <w:pPr>
        <w:pStyle w:val="20TAQuestionNumber"/>
        <w:numPr>
          <w:ilvl w:val="0"/>
          <w:numId w:val="0"/>
        </w:numPr>
        <w:ind w:left="142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3"/>
        <w:gridCol w:w="2642"/>
        <w:gridCol w:w="2642"/>
        <w:gridCol w:w="609"/>
      </w:tblGrid>
      <w:tr w:rsidR="00596CA0" w14:paraId="00FCFE3C" w14:textId="77777777" w:rsidTr="00F725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459DAE1" w14:textId="77777777" w:rsidR="00596CA0" w:rsidRDefault="00596CA0" w:rsidP="00F725B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2E9353" w14:textId="77777777" w:rsidR="00596CA0" w:rsidRDefault="00596CA0" w:rsidP="00F725BE">
            <w:pPr>
              <w:keepNext/>
              <w:ind w:left="860" w:hanging="993"/>
              <w:jc w:val="center"/>
            </w:pPr>
            <w:r>
              <w:t>Rise in Storeys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D6A9B9" w14:textId="77777777" w:rsidR="00596CA0" w:rsidRDefault="00596CA0" w:rsidP="00F725BE">
            <w:pPr>
              <w:pStyle w:val="TableHeading"/>
              <w:framePr w:hSpace="0" w:wrap="auto" w:vAnchor="margin" w:hAnchor="text" w:yAlign="inline"/>
            </w:pPr>
            <w:r>
              <w:t>Class of building:</w:t>
            </w:r>
          </w:p>
          <w:p w14:paraId="6D39FE7D" w14:textId="77777777" w:rsidR="00596CA0" w:rsidRDefault="00596CA0" w:rsidP="00F725BE">
            <w:pPr>
              <w:pStyle w:val="TableHeading"/>
              <w:framePr w:hSpace="0" w:wrap="auto" w:vAnchor="margin" w:hAnchor="text" w:yAlign="inline"/>
            </w:pPr>
            <w:r>
              <w:t>2,3,9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4E4EAE8" w14:textId="77777777" w:rsidR="00596CA0" w:rsidRDefault="00596CA0" w:rsidP="00F725BE">
            <w:pPr>
              <w:pStyle w:val="TableHeading"/>
              <w:framePr w:hSpace="0" w:wrap="auto" w:vAnchor="margin" w:hAnchor="text" w:yAlign="inline"/>
            </w:pPr>
            <w:r>
              <w:t>Class of building:</w:t>
            </w:r>
          </w:p>
          <w:p w14:paraId="3D14BCE5" w14:textId="77777777" w:rsidR="00596CA0" w:rsidRDefault="00596CA0" w:rsidP="00F725BE">
            <w:pPr>
              <w:pStyle w:val="TableHeading"/>
              <w:framePr w:hSpace="0" w:wrap="auto" w:vAnchor="margin" w:hAnchor="text" w:yAlign="inline"/>
            </w:pPr>
            <w:r>
              <w:t>5,6,7,8</w:t>
            </w:r>
          </w:p>
        </w:tc>
        <w:permStart w:id="148546402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F9F6545" w14:textId="77777777" w:rsidR="00596CA0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42222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96CA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5464024"/>
          </w:p>
        </w:tc>
      </w:tr>
      <w:tr w:rsidR="00596CA0" w14:paraId="2AC0A57E" w14:textId="77777777" w:rsidTr="00F725BE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B1E212" w14:textId="77777777" w:rsidR="00596CA0" w:rsidRPr="00FE608E" w:rsidRDefault="00596CA0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8EB4" w14:textId="77777777" w:rsidR="00596CA0" w:rsidRPr="003E65E1" w:rsidRDefault="00596CA0" w:rsidP="00F725BE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4 or more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5D46" w14:textId="12AFD9C0" w:rsidR="00596CA0" w:rsidRPr="00900D95" w:rsidRDefault="008D0999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859002416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permEnd w:id="859002416"/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24C3" w14:textId="038615A2" w:rsidR="00596CA0" w:rsidRPr="00900D95" w:rsidRDefault="008D0999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054953271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permEnd w:id="20549532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6340FA" w14:textId="77777777" w:rsidR="00596CA0" w:rsidRDefault="00596CA0" w:rsidP="00F725BE">
            <w:pPr>
              <w:ind w:left="993" w:hanging="993"/>
            </w:pPr>
          </w:p>
        </w:tc>
      </w:tr>
      <w:tr w:rsidR="00596CA0" w14:paraId="12E666AC" w14:textId="77777777" w:rsidTr="00F725BE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999130" w14:textId="77777777" w:rsidR="00596CA0" w:rsidRPr="00FE608E" w:rsidRDefault="00596CA0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C40B" w14:textId="77777777" w:rsidR="00596CA0" w:rsidRPr="003E65E1" w:rsidRDefault="00596CA0" w:rsidP="00F725BE">
            <w:pPr>
              <w:ind w:left="993" w:hanging="993"/>
              <w:jc w:val="center"/>
            </w:pPr>
            <w:r>
              <w:t>3</w:t>
            </w:r>
          </w:p>
        </w:tc>
        <w:tc>
          <w:tcPr>
            <w:tcW w:w="145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9929" w14:textId="4C904A29" w:rsidR="00596CA0" w:rsidRPr="00900D95" w:rsidRDefault="008D0999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41333305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permEnd w:id="241333305"/>
          </w:p>
        </w:tc>
        <w:tc>
          <w:tcPr>
            <w:tcW w:w="1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549873" w14:textId="07AD64FB" w:rsidR="00596CA0" w:rsidRPr="00900D95" w:rsidRDefault="008D0999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229528163" w:edGrp="everyone"/>
            <w:r>
              <w:rPr>
                <w:rFonts w:ascii="Arial" w:hAnsi="Arial" w:cs="Arial"/>
                <w:sz w:val="22"/>
                <w:szCs w:val="22"/>
              </w:rPr>
              <w:t>B</w:t>
            </w:r>
            <w:permEnd w:id="12295281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697CD2" w14:textId="77777777" w:rsidR="00596CA0" w:rsidRDefault="00596CA0" w:rsidP="00F725BE">
            <w:pPr>
              <w:ind w:left="993" w:hanging="993"/>
            </w:pPr>
          </w:p>
        </w:tc>
      </w:tr>
      <w:tr w:rsidR="00596CA0" w14:paraId="332F9B14" w14:textId="77777777" w:rsidTr="00596CA0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D9AEB" w14:textId="77777777" w:rsidR="00596CA0" w:rsidRPr="00FE608E" w:rsidRDefault="00596CA0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CF952" w14:textId="77777777" w:rsidR="00596CA0" w:rsidRPr="003E65E1" w:rsidRDefault="00596CA0" w:rsidP="00F725BE">
            <w:pPr>
              <w:ind w:left="151" w:hanging="151"/>
              <w:jc w:val="center"/>
            </w:pPr>
            <w:r>
              <w:t>2</w:t>
            </w:r>
          </w:p>
        </w:tc>
        <w:tc>
          <w:tcPr>
            <w:tcW w:w="1454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915C" w14:textId="7C0E042B" w:rsidR="00596CA0" w:rsidRPr="00900D95" w:rsidRDefault="008D0999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071996951" w:edGrp="everyone"/>
            <w:r>
              <w:rPr>
                <w:rFonts w:ascii="Arial" w:hAnsi="Arial" w:cs="Arial"/>
                <w:sz w:val="22"/>
                <w:szCs w:val="22"/>
              </w:rPr>
              <w:t>B</w:t>
            </w:r>
            <w:permEnd w:id="2071996951"/>
          </w:p>
        </w:tc>
        <w:tc>
          <w:tcPr>
            <w:tcW w:w="145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8656B5" w14:textId="30253C13" w:rsidR="00596CA0" w:rsidRPr="00900D95" w:rsidRDefault="008D0999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507069494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permEnd w:id="507069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B920E4" w14:textId="77777777" w:rsidR="00596CA0" w:rsidRDefault="00596CA0" w:rsidP="00F725BE">
            <w:pPr>
              <w:ind w:left="993" w:hanging="993"/>
            </w:pPr>
          </w:p>
        </w:tc>
      </w:tr>
      <w:tr w:rsidR="00596CA0" w14:paraId="27BBF92D" w14:textId="77777777" w:rsidTr="00596CA0">
        <w:trPr>
          <w:trHeight w:val="68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5D1659" w14:textId="77777777" w:rsidR="00596CA0" w:rsidRPr="00FE608E" w:rsidRDefault="00596CA0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2421" w14:textId="77777777" w:rsidR="00596CA0" w:rsidRPr="003E65E1" w:rsidRDefault="00596CA0" w:rsidP="00F725BE">
            <w:pPr>
              <w:ind w:left="993" w:hanging="993"/>
              <w:jc w:val="center"/>
            </w:pPr>
            <w:r>
              <w:t>1</w:t>
            </w:r>
          </w:p>
        </w:tc>
        <w:tc>
          <w:tcPr>
            <w:tcW w:w="145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F0FD" w14:textId="03F38FCD" w:rsidR="00596CA0" w:rsidRPr="00900D95" w:rsidRDefault="008D0999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143241553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permEnd w:id="2143241553"/>
          </w:p>
        </w:tc>
        <w:tc>
          <w:tcPr>
            <w:tcW w:w="145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EEDC13" w14:textId="6D907603" w:rsidR="00596CA0" w:rsidRPr="00900D95" w:rsidRDefault="008D0999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640373191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permEnd w:id="16403731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7D8749" w14:textId="77777777" w:rsidR="00596CA0" w:rsidRDefault="00596CA0" w:rsidP="00F725BE">
            <w:pPr>
              <w:ind w:left="993" w:hanging="993"/>
            </w:pPr>
          </w:p>
        </w:tc>
      </w:tr>
    </w:tbl>
    <w:p w14:paraId="7152FE46" w14:textId="77777777" w:rsidR="00596CA0" w:rsidRDefault="00596CA0" w:rsidP="00596CA0">
      <w:pPr>
        <w:rPr>
          <w:rFonts w:ascii="Arial" w:hAnsi="Arial" w:cs="Arial"/>
          <w:sz w:val="22"/>
          <w:szCs w:val="22"/>
        </w:rPr>
      </w:pPr>
    </w:p>
    <w:p w14:paraId="17F1B5D9" w14:textId="77777777" w:rsidR="00596CA0" w:rsidRPr="00803718" w:rsidRDefault="00596CA0" w:rsidP="00596CA0">
      <w:pPr>
        <w:rPr>
          <w:rFonts w:ascii="Arial" w:hAnsi="Arial" w:cs="Arial"/>
          <w:sz w:val="20"/>
        </w:rPr>
      </w:pPr>
    </w:p>
    <w:p w14:paraId="2EDA0765" w14:textId="77777777" w:rsidR="00596CA0" w:rsidRPr="00830749" w:rsidRDefault="00596CA0" w:rsidP="00596CA0">
      <w:pPr>
        <w:pStyle w:val="20TAQuestionNumber"/>
        <w:ind w:left="709" w:hanging="709"/>
      </w:pPr>
      <w:bookmarkStart w:id="27" w:name="_Ref128396034"/>
      <w:r>
        <w:lastRenderedPageBreak/>
        <w:t xml:space="preserve">Describe how you would </w:t>
      </w:r>
      <w:r w:rsidRPr="006D12D5">
        <w:t>monitor alternative forms of construction to ensure compliance</w:t>
      </w:r>
      <w:r>
        <w:t>.</w:t>
      </w:r>
      <w:bookmarkEnd w:id="27"/>
    </w:p>
    <w:p w14:paraId="7D5A850E" w14:textId="77777777" w:rsidR="00596CA0" w:rsidRPr="00830749" w:rsidRDefault="00596CA0" w:rsidP="00596CA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6CA0" w:rsidRPr="00830749" w14:paraId="6C4F5371" w14:textId="77777777" w:rsidTr="00114084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AF6259" w14:textId="77777777" w:rsidR="00596CA0" w:rsidRPr="001C4084" w:rsidRDefault="00596CA0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DDE3" w14:textId="77777777" w:rsidR="00596CA0" w:rsidRDefault="00A12B20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186079327" w:edGrp="everyone"/>
            <w:r>
              <w:rPr>
                <w:rFonts w:ascii="Arial" w:hAnsi="Arial" w:cs="Arial"/>
                <w:sz w:val="22"/>
                <w:szCs w:val="22"/>
              </w:rPr>
              <w:t xml:space="preserve">Daily pre start </w:t>
            </w:r>
          </w:p>
          <w:permEnd w:id="1186079327"/>
          <w:p w14:paraId="275CB857" w14:textId="6657BA06" w:rsidR="00596CA0" w:rsidRPr="001C4084" w:rsidRDefault="00596CA0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759952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18AA70" w14:textId="77777777" w:rsidR="00596CA0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88663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96CA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7599521"/>
          </w:p>
        </w:tc>
      </w:tr>
    </w:tbl>
    <w:p w14:paraId="3A40FE34" w14:textId="77777777" w:rsidR="00596CA0" w:rsidRDefault="00596CA0" w:rsidP="00596CA0">
      <w:pPr>
        <w:jc w:val="left"/>
        <w:rPr>
          <w:rFonts w:ascii="Arial" w:hAnsi="Arial"/>
          <w:b/>
        </w:rPr>
      </w:pPr>
    </w:p>
    <w:p w14:paraId="1CB1705D" w14:textId="77777777" w:rsidR="008563C8" w:rsidRPr="000E310E" w:rsidRDefault="008563C8" w:rsidP="008563C8">
      <w:pPr>
        <w:jc w:val="left"/>
        <w:rPr>
          <w:rFonts w:ascii="Arial" w:hAnsi="Arial"/>
          <w:bCs/>
          <w:sz w:val="22"/>
          <w:szCs w:val="22"/>
        </w:rPr>
      </w:pPr>
    </w:p>
    <w:p w14:paraId="5E306F5C" w14:textId="22B2B6F6" w:rsidR="008563C8" w:rsidRPr="00830749" w:rsidRDefault="008563C8" w:rsidP="008563C8">
      <w:pPr>
        <w:pStyle w:val="20TAQuestionNumber"/>
        <w:ind w:left="709" w:hanging="709"/>
      </w:pPr>
      <w:bookmarkStart w:id="28" w:name="_Ref132610426"/>
      <w:r>
        <w:t>Discuss</w:t>
      </w:r>
      <w:r w:rsidR="00395D38">
        <w:t xml:space="preserve"> what criteria you must meet when selecting the building materials</w:t>
      </w:r>
      <w:r>
        <w:t>.</w:t>
      </w:r>
      <w:bookmarkEnd w:id="28"/>
    </w:p>
    <w:p w14:paraId="032CF285" w14:textId="77777777" w:rsidR="008563C8" w:rsidRPr="00830749" w:rsidRDefault="008563C8" w:rsidP="008563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3C8" w:rsidRPr="00830749" w14:paraId="3906B83F" w14:textId="77777777" w:rsidTr="00114084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0807A" w14:textId="77777777" w:rsidR="008563C8" w:rsidRPr="001C4084" w:rsidRDefault="008563C8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34AD" w14:textId="37FF79C3" w:rsidR="008563C8" w:rsidRDefault="00A12B20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975025141" w:edGrp="everyone"/>
            <w:r>
              <w:rPr>
                <w:rFonts w:ascii="Arial" w:hAnsi="Arial" w:cs="Arial"/>
                <w:sz w:val="22"/>
                <w:szCs w:val="22"/>
              </w:rPr>
              <w:t xml:space="preserve">Price </w:t>
            </w:r>
          </w:p>
          <w:p w14:paraId="67D4C99D" w14:textId="3781CA54" w:rsidR="00A12B20" w:rsidRDefault="00A12B20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Standards</w:t>
            </w:r>
          </w:p>
          <w:p w14:paraId="0A6480E5" w14:textId="5A3327CD" w:rsidR="00A12B20" w:rsidRDefault="00A12B20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Suitability</w:t>
            </w:r>
          </w:p>
          <w:p w14:paraId="51357467" w14:textId="77777777" w:rsidR="00A12B20" w:rsidRDefault="00A12B20" w:rsidP="00F725BE">
            <w:pPr>
              <w:rPr>
                <w:rFonts w:ascii="Arial" w:hAnsi="Arial" w:cs="Arial"/>
                <w:sz w:val="22"/>
                <w:szCs w:val="22"/>
              </w:rPr>
            </w:pPr>
          </w:p>
          <w:permEnd w:id="1975025141"/>
          <w:p w14:paraId="072DAFF4" w14:textId="5E6BA41C" w:rsidR="008563C8" w:rsidRPr="001C4084" w:rsidRDefault="008563C8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129624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C3CFC5" w14:textId="77777777" w:rsidR="008563C8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47579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63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2962460"/>
          </w:p>
        </w:tc>
      </w:tr>
    </w:tbl>
    <w:p w14:paraId="51D71025" w14:textId="77777777" w:rsidR="008563C8" w:rsidRDefault="008563C8" w:rsidP="008563C8">
      <w:pPr>
        <w:rPr>
          <w:rFonts w:ascii="Arial" w:hAnsi="Arial" w:cs="Arial"/>
          <w:sz w:val="22"/>
          <w:szCs w:val="22"/>
        </w:rPr>
      </w:pPr>
    </w:p>
    <w:p w14:paraId="7CB8AC53" w14:textId="77777777" w:rsidR="008563C8" w:rsidRPr="000E310E" w:rsidRDefault="008563C8" w:rsidP="008563C8">
      <w:pPr>
        <w:jc w:val="left"/>
        <w:rPr>
          <w:rFonts w:ascii="Arial" w:hAnsi="Arial"/>
          <w:bCs/>
          <w:sz w:val="22"/>
          <w:szCs w:val="22"/>
        </w:rPr>
      </w:pPr>
    </w:p>
    <w:p w14:paraId="53B7E05E" w14:textId="511554FB" w:rsidR="008563C8" w:rsidRPr="00830749" w:rsidRDefault="008563C8" w:rsidP="008563C8">
      <w:pPr>
        <w:pStyle w:val="20TAQuestionNumber"/>
        <w:ind w:left="709" w:hanging="709"/>
      </w:pPr>
      <w:bookmarkStart w:id="29" w:name="_Ref132612869"/>
      <w:r>
        <w:t>Discuss</w:t>
      </w:r>
      <w:r w:rsidR="00D70D98">
        <w:t xml:space="preserve"> which professionals you might consult regarding materials to be used for the construction project</w:t>
      </w:r>
      <w:r>
        <w:t>.</w:t>
      </w:r>
      <w:bookmarkEnd w:id="29"/>
    </w:p>
    <w:p w14:paraId="5027457F" w14:textId="77777777" w:rsidR="008563C8" w:rsidRPr="00830749" w:rsidRDefault="008563C8" w:rsidP="008563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3C8" w:rsidRPr="00830749" w14:paraId="77C59F96" w14:textId="77777777" w:rsidTr="00114084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A200B1" w14:textId="77777777" w:rsidR="008563C8" w:rsidRPr="001C4084" w:rsidRDefault="008563C8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7E73" w14:textId="77777777" w:rsidR="008563C8" w:rsidRDefault="00A12B20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001425132" w:edGrp="everyone"/>
            <w:r>
              <w:rPr>
                <w:rFonts w:ascii="Arial" w:hAnsi="Arial" w:cs="Arial"/>
                <w:sz w:val="22"/>
                <w:szCs w:val="22"/>
              </w:rPr>
              <w:t xml:space="preserve">Builder </w:t>
            </w:r>
          </w:p>
          <w:p w14:paraId="7EBDC41D" w14:textId="4FF79468" w:rsidR="008563C8" w:rsidRDefault="00A12B20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Engineer</w:t>
            </w:r>
          </w:p>
          <w:p w14:paraId="1B013AD4" w14:textId="57775A09" w:rsidR="008563C8" w:rsidRPr="001C4084" w:rsidRDefault="00A12B20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Architect/ designer </w:t>
            </w:r>
            <w:permEnd w:id="2001425132"/>
          </w:p>
        </w:tc>
        <w:permStart w:id="21183280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3A9728" w14:textId="77777777" w:rsidR="008563C8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77286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63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8328031"/>
          </w:p>
        </w:tc>
      </w:tr>
    </w:tbl>
    <w:p w14:paraId="73883753" w14:textId="77777777" w:rsidR="008563C8" w:rsidRDefault="008563C8" w:rsidP="008563C8">
      <w:pPr>
        <w:rPr>
          <w:rFonts w:ascii="Arial" w:hAnsi="Arial" w:cs="Arial"/>
          <w:sz w:val="22"/>
          <w:szCs w:val="22"/>
        </w:rPr>
      </w:pPr>
    </w:p>
    <w:p w14:paraId="096FAD2D" w14:textId="053A9D08" w:rsidR="008563C8" w:rsidRPr="00830749" w:rsidRDefault="008563C8" w:rsidP="008563C8">
      <w:pPr>
        <w:pStyle w:val="20TAQuestionNumber"/>
        <w:ind w:left="709" w:hanging="709"/>
      </w:pPr>
      <w:bookmarkStart w:id="30" w:name="_Ref132612779"/>
      <w:r>
        <w:lastRenderedPageBreak/>
        <w:t>D</w:t>
      </w:r>
      <w:r w:rsidR="00D860AC">
        <w:t>escribe what is meant by procuring materials for the construction project.</w:t>
      </w:r>
      <w:bookmarkEnd w:id="30"/>
    </w:p>
    <w:p w14:paraId="1C535D55" w14:textId="77777777" w:rsidR="008563C8" w:rsidRPr="00830749" w:rsidRDefault="008563C8" w:rsidP="008563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3C8" w:rsidRPr="00830749" w14:paraId="347F161A" w14:textId="77777777" w:rsidTr="00900D95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305261" w14:textId="77777777" w:rsidR="008563C8" w:rsidRPr="001C4084" w:rsidRDefault="008563C8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3E89" w14:textId="5BABE8AA" w:rsidR="008563C8" w:rsidRPr="001C4084" w:rsidRDefault="00A12B20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332628276" w:edGrp="everyone"/>
            <w:r>
              <w:rPr>
                <w:rFonts w:ascii="Arial" w:hAnsi="Arial" w:cs="Arial"/>
                <w:sz w:val="22"/>
                <w:szCs w:val="22"/>
              </w:rPr>
              <w:t>Getting as much information on the materials as possible such a price, environment it should be used in time frame ect .</w:t>
            </w:r>
            <w:permEnd w:id="1332628276"/>
          </w:p>
        </w:tc>
        <w:permStart w:id="17906417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CCEBCE" w14:textId="77777777" w:rsidR="008563C8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26269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63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0641798"/>
          </w:p>
        </w:tc>
      </w:tr>
    </w:tbl>
    <w:p w14:paraId="0A7FBC3D" w14:textId="77777777" w:rsidR="008563C8" w:rsidRDefault="008563C8" w:rsidP="008563C8">
      <w:pPr>
        <w:rPr>
          <w:rFonts w:ascii="Arial" w:hAnsi="Arial" w:cs="Arial"/>
          <w:sz w:val="22"/>
          <w:szCs w:val="22"/>
        </w:rPr>
      </w:pPr>
    </w:p>
    <w:p w14:paraId="46DC367F" w14:textId="77777777" w:rsidR="00D860AC" w:rsidRPr="000E310E" w:rsidRDefault="00D860AC" w:rsidP="00D860AC">
      <w:pPr>
        <w:jc w:val="left"/>
        <w:rPr>
          <w:rFonts w:ascii="Arial" w:hAnsi="Arial"/>
          <w:bCs/>
          <w:sz w:val="22"/>
          <w:szCs w:val="22"/>
        </w:rPr>
      </w:pPr>
    </w:p>
    <w:p w14:paraId="0923914A" w14:textId="787CD391" w:rsidR="00D860AC" w:rsidRPr="00830749" w:rsidRDefault="00FA1898" w:rsidP="00D860AC">
      <w:pPr>
        <w:pStyle w:val="20TAQuestionNumber"/>
        <w:ind w:left="709" w:hanging="709"/>
      </w:pPr>
      <w:bookmarkStart w:id="31" w:name="_Ref132615210"/>
      <w:r>
        <w:t xml:space="preserve">Clarify some of the </w:t>
      </w:r>
      <w:r w:rsidRPr="00095534">
        <w:t>limitations and effects of transportation on materials and components</w:t>
      </w:r>
      <w:r>
        <w:t>, and what you should check for on delivery to the site</w:t>
      </w:r>
      <w:r w:rsidR="00D860AC">
        <w:t>.</w:t>
      </w:r>
      <w:bookmarkEnd w:id="31"/>
    </w:p>
    <w:p w14:paraId="34896D9E" w14:textId="77777777" w:rsidR="00D860AC" w:rsidRPr="00830749" w:rsidRDefault="00D860AC" w:rsidP="00D860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60AC" w:rsidRPr="00830749" w14:paraId="2F6766FD" w14:textId="77777777" w:rsidTr="00900D95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3F26E9" w14:textId="77777777" w:rsidR="00D860AC" w:rsidRPr="001C4084" w:rsidRDefault="00D860AC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6A52" w14:textId="28FD7C6F" w:rsidR="00D860AC" w:rsidRPr="001C4084" w:rsidRDefault="00C878DB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350362408" w:edGrp="everyone"/>
            <w:r>
              <w:rPr>
                <w:rFonts w:ascii="Arial" w:hAnsi="Arial" w:cs="Arial"/>
                <w:sz w:val="22"/>
                <w:szCs w:val="22"/>
              </w:rPr>
              <w:t>You must have someone check that the correct material and amount has been delivered and that it is not damaged.</w:t>
            </w:r>
            <w:permEnd w:id="350362408"/>
          </w:p>
        </w:tc>
        <w:permStart w:id="15618558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2FB60A" w14:textId="77777777" w:rsidR="00D860AC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6666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60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1855838"/>
          </w:p>
        </w:tc>
      </w:tr>
    </w:tbl>
    <w:p w14:paraId="2CE6CB15" w14:textId="77777777" w:rsidR="00D860AC" w:rsidRDefault="00D860AC" w:rsidP="00D860AC">
      <w:pPr>
        <w:rPr>
          <w:rFonts w:ascii="Arial" w:hAnsi="Arial" w:cs="Arial"/>
          <w:sz w:val="22"/>
          <w:szCs w:val="22"/>
        </w:rPr>
      </w:pPr>
    </w:p>
    <w:p w14:paraId="28F9614C" w14:textId="77777777" w:rsidR="00D860AC" w:rsidRPr="000E310E" w:rsidRDefault="00D860AC" w:rsidP="00D860AC">
      <w:pPr>
        <w:jc w:val="left"/>
        <w:rPr>
          <w:rFonts w:ascii="Arial" w:hAnsi="Arial"/>
          <w:bCs/>
          <w:sz w:val="22"/>
          <w:szCs w:val="22"/>
        </w:rPr>
      </w:pPr>
    </w:p>
    <w:p w14:paraId="02166D31" w14:textId="57B1D1B5" w:rsidR="00D860AC" w:rsidRPr="00830749" w:rsidRDefault="006577EE" w:rsidP="00D860AC">
      <w:pPr>
        <w:pStyle w:val="20TAQuestionNumber"/>
        <w:ind w:left="709" w:hanging="709"/>
      </w:pPr>
      <w:bookmarkStart w:id="32" w:name="_Ref132615436"/>
      <w:r>
        <w:t>What action can you take to ensure materials are transported and delivered as required</w:t>
      </w:r>
      <w:r w:rsidR="00D860AC">
        <w:t>.</w:t>
      </w:r>
      <w:bookmarkEnd w:id="32"/>
    </w:p>
    <w:p w14:paraId="31679657" w14:textId="77777777" w:rsidR="00D860AC" w:rsidRPr="00830749" w:rsidRDefault="00D860AC" w:rsidP="00D860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60AC" w:rsidRPr="00830749" w14:paraId="6B043F47" w14:textId="77777777" w:rsidTr="00900D9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FF6185" w14:textId="77777777" w:rsidR="00D860AC" w:rsidRPr="001C4084" w:rsidRDefault="00D860AC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1AF5" w14:textId="2E79F32D" w:rsidR="00D860AC" w:rsidRPr="001C4084" w:rsidRDefault="002A6E8D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396379397" w:edGrp="everyone"/>
            <w:r>
              <w:rPr>
                <w:rFonts w:ascii="Arial" w:hAnsi="Arial" w:cs="Arial"/>
                <w:sz w:val="22"/>
                <w:szCs w:val="22"/>
              </w:rPr>
              <w:t>Make sure you let it mautransport company know when you have fragile goods.</w:t>
            </w:r>
            <w:permEnd w:id="1396379397"/>
          </w:p>
        </w:tc>
        <w:permStart w:id="13778299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101BB9" w14:textId="77777777" w:rsidR="00D860AC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851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60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7829983"/>
          </w:p>
        </w:tc>
      </w:tr>
    </w:tbl>
    <w:p w14:paraId="1CFC740A" w14:textId="77777777" w:rsidR="00D860AC" w:rsidRDefault="00D860AC" w:rsidP="00D860AC">
      <w:pPr>
        <w:rPr>
          <w:rFonts w:ascii="Arial" w:hAnsi="Arial" w:cs="Arial"/>
          <w:sz w:val="22"/>
          <w:szCs w:val="22"/>
        </w:rPr>
      </w:pPr>
    </w:p>
    <w:p w14:paraId="5023A8AA" w14:textId="1F33EF56" w:rsidR="00D860AC" w:rsidRPr="00830749" w:rsidRDefault="00D860AC" w:rsidP="00D860AC">
      <w:pPr>
        <w:pStyle w:val="20TAQuestionNumber"/>
        <w:ind w:left="709" w:hanging="709"/>
      </w:pPr>
      <w:bookmarkStart w:id="33" w:name="_Ref132615743"/>
      <w:r>
        <w:lastRenderedPageBreak/>
        <w:t>Discuss</w:t>
      </w:r>
      <w:r w:rsidR="006577EE">
        <w:t xml:space="preserve"> what must be considered when allocating storage areas for delivered materials</w:t>
      </w:r>
      <w:r>
        <w:t>.</w:t>
      </w:r>
      <w:bookmarkEnd w:id="33"/>
    </w:p>
    <w:p w14:paraId="030A6365" w14:textId="77777777" w:rsidR="00D860AC" w:rsidRPr="00830749" w:rsidRDefault="00D860AC" w:rsidP="00D860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60AC" w:rsidRPr="00830749" w14:paraId="130D9C5C" w14:textId="77777777" w:rsidTr="00114084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93C0CE" w14:textId="77777777" w:rsidR="00D860AC" w:rsidRPr="001C4084" w:rsidRDefault="00D860AC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71A1" w14:textId="05324EE0" w:rsidR="00D860AC" w:rsidRPr="001C4084" w:rsidRDefault="002A6E8D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786650845" w:edGrp="everyone"/>
            <w:r>
              <w:rPr>
                <w:rFonts w:ascii="Arial" w:hAnsi="Arial" w:cs="Arial"/>
                <w:sz w:val="22"/>
                <w:szCs w:val="22"/>
              </w:rPr>
              <w:t>Materials must be stored out of the way but close to were needed in under cover ere possible .</w:t>
            </w:r>
            <w:permEnd w:id="1786650845"/>
          </w:p>
        </w:tc>
        <w:permStart w:id="4613325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0C39AD" w14:textId="77777777" w:rsidR="00D860AC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57132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60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1332556"/>
          </w:p>
        </w:tc>
      </w:tr>
    </w:tbl>
    <w:p w14:paraId="0C34284D" w14:textId="77777777" w:rsidR="00D860AC" w:rsidRDefault="00D860AC" w:rsidP="00D860AC">
      <w:pPr>
        <w:rPr>
          <w:rFonts w:ascii="Arial" w:hAnsi="Arial" w:cs="Arial"/>
          <w:sz w:val="22"/>
          <w:szCs w:val="22"/>
        </w:rPr>
      </w:pPr>
    </w:p>
    <w:p w14:paraId="04E9F763" w14:textId="77777777" w:rsidR="00D860AC" w:rsidRPr="000E310E" w:rsidRDefault="00D860AC" w:rsidP="00D860AC">
      <w:pPr>
        <w:jc w:val="left"/>
        <w:rPr>
          <w:rFonts w:ascii="Arial" w:hAnsi="Arial"/>
          <w:bCs/>
          <w:sz w:val="22"/>
          <w:szCs w:val="22"/>
        </w:rPr>
      </w:pPr>
    </w:p>
    <w:p w14:paraId="1EC433CF" w14:textId="21706DAD" w:rsidR="00D860AC" w:rsidRPr="00830749" w:rsidRDefault="00D860AC" w:rsidP="00D860AC">
      <w:pPr>
        <w:pStyle w:val="20TAQuestionNumber"/>
        <w:ind w:left="709" w:hanging="709"/>
      </w:pPr>
      <w:bookmarkStart w:id="34" w:name="_Ref132616530"/>
      <w:r>
        <w:t>Discuss</w:t>
      </w:r>
      <w:r w:rsidR="00D108C2">
        <w:t xml:space="preserve"> methods that are applied on building construction sites to ensure the safe handling of materials and construction components.</w:t>
      </w:r>
      <w:bookmarkEnd w:id="34"/>
    </w:p>
    <w:p w14:paraId="6804516E" w14:textId="77777777" w:rsidR="00D860AC" w:rsidRPr="00830749" w:rsidRDefault="00D860AC" w:rsidP="00D860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60AC" w:rsidRPr="00830749" w14:paraId="68724863" w14:textId="77777777" w:rsidTr="00114084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B4E2DF" w14:textId="77777777" w:rsidR="00D860AC" w:rsidRPr="001C4084" w:rsidRDefault="00D860AC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4CCC" w14:textId="6B5F7092" w:rsidR="00D860AC" w:rsidRPr="001C4084" w:rsidRDefault="002A6E8D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243884745" w:edGrp="everyone"/>
            <w:r>
              <w:rPr>
                <w:rFonts w:ascii="Arial" w:hAnsi="Arial" w:cs="Arial"/>
                <w:sz w:val="22"/>
                <w:szCs w:val="22"/>
              </w:rPr>
              <w:t>Use a machine were possible to mover materials around.</w:t>
            </w:r>
            <w:permEnd w:id="1243884745"/>
          </w:p>
        </w:tc>
        <w:permStart w:id="118175144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3EE209" w14:textId="77777777" w:rsidR="00D860AC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119743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60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1751445"/>
          </w:p>
        </w:tc>
      </w:tr>
    </w:tbl>
    <w:p w14:paraId="034FE4FF" w14:textId="77777777" w:rsidR="00D860AC" w:rsidRDefault="00D860AC" w:rsidP="00D860AC">
      <w:pPr>
        <w:rPr>
          <w:rFonts w:ascii="Arial" w:hAnsi="Arial" w:cs="Arial"/>
          <w:sz w:val="22"/>
          <w:szCs w:val="22"/>
        </w:rPr>
      </w:pPr>
    </w:p>
    <w:p w14:paraId="5D9F5E34" w14:textId="77777777" w:rsidR="00D108C2" w:rsidRPr="000E310E" w:rsidRDefault="00D108C2" w:rsidP="00D108C2">
      <w:pPr>
        <w:jc w:val="left"/>
        <w:rPr>
          <w:rFonts w:ascii="Arial" w:hAnsi="Arial"/>
          <w:bCs/>
          <w:sz w:val="22"/>
          <w:szCs w:val="22"/>
        </w:rPr>
      </w:pPr>
    </w:p>
    <w:p w14:paraId="45EDD751" w14:textId="5DD96D9E" w:rsidR="00D108C2" w:rsidRPr="00830749" w:rsidRDefault="00D108C2" w:rsidP="00D108C2">
      <w:pPr>
        <w:pStyle w:val="20TAQuestionNumber"/>
        <w:ind w:left="709" w:hanging="709"/>
      </w:pPr>
      <w:bookmarkStart w:id="35" w:name="_Ref132617152"/>
      <w:r>
        <w:t>D</w:t>
      </w:r>
      <w:r w:rsidR="009D51F6">
        <w:t>escribe processes that must be undertaken when materials and components are delivered to the site</w:t>
      </w:r>
      <w:r>
        <w:t>.</w:t>
      </w:r>
      <w:bookmarkEnd w:id="35"/>
    </w:p>
    <w:p w14:paraId="506A23E1" w14:textId="77777777" w:rsidR="00D108C2" w:rsidRPr="00830749" w:rsidRDefault="00D108C2" w:rsidP="00D108C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108C2" w:rsidRPr="00830749" w14:paraId="0497E06A" w14:textId="77777777" w:rsidTr="00114084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EF4655" w14:textId="77777777" w:rsidR="00D108C2" w:rsidRPr="001C4084" w:rsidRDefault="00D108C2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EB52" w14:textId="48CB570F" w:rsidR="00D108C2" w:rsidRPr="001C4084" w:rsidRDefault="002A6E8D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759260327" w:edGrp="everyone"/>
            <w:r>
              <w:rPr>
                <w:rFonts w:ascii="Arial" w:hAnsi="Arial" w:cs="Arial"/>
                <w:sz w:val="22"/>
                <w:szCs w:val="22"/>
              </w:rPr>
              <w:t>Check to make sure the material is correct and not damaged .</w:t>
            </w:r>
            <w:permEnd w:id="1759260327"/>
          </w:p>
        </w:tc>
        <w:permStart w:id="16717588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75645B" w14:textId="77777777" w:rsidR="00D108C2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894972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108C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1758860"/>
          </w:p>
        </w:tc>
      </w:tr>
    </w:tbl>
    <w:p w14:paraId="5188ECD7" w14:textId="77777777" w:rsidR="00D108C2" w:rsidRDefault="00D108C2" w:rsidP="00D108C2">
      <w:pPr>
        <w:rPr>
          <w:rFonts w:ascii="Arial" w:hAnsi="Arial" w:cs="Arial"/>
          <w:sz w:val="22"/>
          <w:szCs w:val="22"/>
        </w:rPr>
      </w:pPr>
    </w:p>
    <w:p w14:paraId="1C16BCE7" w14:textId="4D699BBE" w:rsidR="00D108C2" w:rsidRPr="00830749" w:rsidRDefault="00D108C2" w:rsidP="00D108C2">
      <w:pPr>
        <w:pStyle w:val="20TAQuestionNumber"/>
        <w:ind w:left="709" w:hanging="709"/>
      </w:pPr>
      <w:bookmarkStart w:id="36" w:name="_Ref132617525"/>
      <w:r>
        <w:lastRenderedPageBreak/>
        <w:t>D</w:t>
      </w:r>
      <w:r w:rsidR="009D51F6">
        <w:t xml:space="preserve">escribe what a non-conformance report is </w:t>
      </w:r>
      <w:r w:rsidR="00D2541A">
        <w:t>used for</w:t>
      </w:r>
      <w:r>
        <w:t>.</w:t>
      </w:r>
      <w:bookmarkEnd w:id="36"/>
    </w:p>
    <w:p w14:paraId="2F59A27D" w14:textId="77777777" w:rsidR="00D108C2" w:rsidRPr="00830749" w:rsidRDefault="00D108C2" w:rsidP="00D108C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108C2" w:rsidRPr="00830749" w14:paraId="70AAA63E" w14:textId="77777777" w:rsidTr="00900D95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BB7492" w14:textId="77777777" w:rsidR="00D108C2" w:rsidRPr="001C4084" w:rsidRDefault="00D108C2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D2BD" w14:textId="546C5CD8" w:rsidR="00D108C2" w:rsidRPr="001C4084" w:rsidRDefault="002A6E8D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872969948" w:edGrp="everyone"/>
            <w:r>
              <w:rPr>
                <w:rFonts w:ascii="Arial" w:hAnsi="Arial" w:cs="Arial"/>
                <w:sz w:val="22"/>
                <w:szCs w:val="22"/>
              </w:rPr>
              <w:t xml:space="preserve">Materials that don’t meet the correct standard for the job </w:t>
            </w:r>
            <w:permEnd w:id="1872969948"/>
          </w:p>
        </w:tc>
        <w:permStart w:id="18655054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68845D" w14:textId="77777777" w:rsidR="00D108C2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442432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108C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5505406"/>
          </w:p>
        </w:tc>
      </w:tr>
    </w:tbl>
    <w:p w14:paraId="5DB89D25" w14:textId="77777777" w:rsidR="00D108C2" w:rsidRDefault="00D108C2" w:rsidP="00D108C2">
      <w:pPr>
        <w:rPr>
          <w:rFonts w:ascii="Arial" w:hAnsi="Arial" w:cs="Arial"/>
          <w:sz w:val="22"/>
          <w:szCs w:val="22"/>
        </w:rPr>
      </w:pPr>
    </w:p>
    <w:p w14:paraId="6DA09D32" w14:textId="77777777" w:rsidR="00D2541A" w:rsidRDefault="00D2541A" w:rsidP="00D2541A">
      <w:pPr>
        <w:rPr>
          <w:rFonts w:ascii="Arial" w:hAnsi="Arial" w:cs="Arial"/>
          <w:sz w:val="22"/>
          <w:szCs w:val="22"/>
        </w:rPr>
      </w:pPr>
    </w:p>
    <w:p w14:paraId="45BB6859" w14:textId="4B8BA0D6" w:rsidR="00D2541A" w:rsidRPr="003E65E1" w:rsidRDefault="00D2541A" w:rsidP="00D2541A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37" w:name="_Ref132618906"/>
      <w:r>
        <w:t xml:space="preserve">Provide a brief explanation of the </w:t>
      </w:r>
      <w:r w:rsidR="004210F5">
        <w:t>operational and functional features of the following materials handling equipment</w:t>
      </w:r>
      <w:r>
        <w:t>.</w:t>
      </w:r>
      <w:bookmarkEnd w:id="37"/>
      <w:r>
        <w:t xml:space="preserve"> </w:t>
      </w:r>
    </w:p>
    <w:p w14:paraId="419EE870" w14:textId="77777777" w:rsidR="00D2541A" w:rsidRPr="003E65E1" w:rsidRDefault="00D2541A" w:rsidP="00D2541A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2"/>
        <w:gridCol w:w="5285"/>
        <w:gridCol w:w="609"/>
      </w:tblGrid>
      <w:tr w:rsidR="00D2541A" w14:paraId="51CD2363" w14:textId="77777777" w:rsidTr="004210F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47DCD2" w14:textId="77777777" w:rsidR="00D2541A" w:rsidRDefault="00D2541A" w:rsidP="004210F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EF0662" w14:textId="78A2A3AD" w:rsidR="00D2541A" w:rsidRDefault="004210F5" w:rsidP="004210F5">
            <w:pPr>
              <w:keepNext/>
              <w:jc w:val="center"/>
            </w:pPr>
            <w:r>
              <w:t>Materials handling equipment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D4A9E1" w14:textId="30A80C2D" w:rsidR="00D2541A" w:rsidRDefault="004210F5" w:rsidP="004210F5">
            <w:pPr>
              <w:pStyle w:val="TableHeading"/>
              <w:framePr w:hSpace="0" w:wrap="auto" w:vAnchor="margin" w:hAnchor="text" w:yAlign="inline"/>
            </w:pPr>
            <w:r>
              <w:t>Operational and functional features</w:t>
            </w:r>
          </w:p>
        </w:tc>
        <w:permStart w:id="16902599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485F321" w14:textId="77777777" w:rsidR="00D2541A" w:rsidRPr="00533511" w:rsidRDefault="00000000" w:rsidP="004210F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0254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2541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0259974"/>
          </w:p>
        </w:tc>
      </w:tr>
      <w:tr w:rsidR="00D2541A" w14:paraId="5269D598" w14:textId="77777777" w:rsidTr="004210F5">
        <w:trPr>
          <w:trHeight w:val="164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D3641B" w14:textId="77777777" w:rsidR="00D2541A" w:rsidRPr="00FE608E" w:rsidRDefault="00D2541A" w:rsidP="004210F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4432A" w14:textId="19D88CF0" w:rsidR="00D2541A" w:rsidRPr="003E65E1" w:rsidRDefault="004210F5" w:rsidP="004210F5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Trucks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C2DCF5" w14:textId="74A187DE" w:rsidR="00D2541A" w:rsidRDefault="002A6E8D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488994634" w:edGrp="everyone"/>
            <w:r>
              <w:rPr>
                <w:rFonts w:ascii="Arial" w:hAnsi="Arial" w:cs="Arial"/>
                <w:sz w:val="22"/>
                <w:szCs w:val="22"/>
              </w:rPr>
              <w:t xml:space="preserve">Transportation of materials  </w:t>
            </w:r>
          </w:p>
          <w:permEnd w:id="488994634"/>
          <w:p w14:paraId="7381768D" w14:textId="432E98F6" w:rsidR="00D2541A" w:rsidRPr="00900D95" w:rsidRDefault="00D2541A" w:rsidP="00900D9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ADE653" w14:textId="77777777" w:rsidR="00D2541A" w:rsidRDefault="00D2541A" w:rsidP="004210F5">
            <w:pPr>
              <w:ind w:left="993" w:hanging="993"/>
            </w:pPr>
          </w:p>
        </w:tc>
      </w:tr>
      <w:tr w:rsidR="00D2541A" w14:paraId="23D32D27" w14:textId="77777777" w:rsidTr="004210F5">
        <w:trPr>
          <w:trHeight w:val="164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340115" w14:textId="77777777" w:rsidR="00D2541A" w:rsidRPr="00FE608E" w:rsidRDefault="00D2541A" w:rsidP="004210F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6CCE" w14:textId="16C7FBED" w:rsidR="00D2541A" w:rsidRPr="003E65E1" w:rsidRDefault="004210F5" w:rsidP="004210F5">
            <w:pPr>
              <w:ind w:left="993" w:hanging="993"/>
              <w:jc w:val="center"/>
            </w:pPr>
            <w:r>
              <w:t>Cranes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CCDD13" w14:textId="2E818393" w:rsidR="00D2541A" w:rsidRPr="00900D95" w:rsidRDefault="002A6E8D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190861783" w:edGrp="everyone"/>
            <w:r>
              <w:rPr>
                <w:rFonts w:ascii="Arial" w:hAnsi="Arial" w:cs="Arial"/>
                <w:sz w:val="22"/>
                <w:szCs w:val="22"/>
              </w:rPr>
              <w:t xml:space="preserve">Lifting materials around the job site </w:t>
            </w:r>
            <w:permEnd w:id="11908617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49EB42" w14:textId="77777777" w:rsidR="00D2541A" w:rsidRDefault="00D2541A" w:rsidP="004210F5">
            <w:pPr>
              <w:ind w:left="993" w:hanging="993"/>
            </w:pPr>
          </w:p>
        </w:tc>
      </w:tr>
      <w:tr w:rsidR="00D2541A" w14:paraId="65BAEF77" w14:textId="77777777" w:rsidTr="004210F5">
        <w:trPr>
          <w:trHeight w:val="164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77F37A" w14:textId="77777777" w:rsidR="00D2541A" w:rsidRPr="00FE608E" w:rsidRDefault="00D2541A" w:rsidP="004210F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8602" w14:textId="5F460B4D" w:rsidR="00D2541A" w:rsidRPr="003E65E1" w:rsidRDefault="004210F5" w:rsidP="004210F5">
            <w:pPr>
              <w:ind w:left="151" w:hanging="151"/>
              <w:jc w:val="center"/>
            </w:pPr>
            <w:r>
              <w:t>Pallet lifter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55C9C7" w14:textId="2DD1CCBB" w:rsidR="00D2541A" w:rsidRPr="00900D95" w:rsidRDefault="002A6E8D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568480126" w:edGrp="everyone"/>
            <w:r>
              <w:rPr>
                <w:rFonts w:ascii="Arial" w:hAnsi="Arial" w:cs="Arial"/>
                <w:sz w:val="22"/>
                <w:szCs w:val="22"/>
              </w:rPr>
              <w:t xml:space="preserve">Moving goods  around the job site </w:t>
            </w:r>
            <w:permEnd w:id="15684801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AA2F9" w14:textId="77777777" w:rsidR="00D2541A" w:rsidRDefault="00D2541A" w:rsidP="004210F5">
            <w:pPr>
              <w:ind w:left="993" w:hanging="993"/>
            </w:pPr>
          </w:p>
        </w:tc>
      </w:tr>
      <w:tr w:rsidR="00D2541A" w14:paraId="7B421772" w14:textId="77777777" w:rsidTr="004210F5">
        <w:trPr>
          <w:trHeight w:val="164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818D3C" w14:textId="77777777" w:rsidR="00D2541A" w:rsidRPr="00FE608E" w:rsidRDefault="00D2541A" w:rsidP="004210F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0AF1" w14:textId="2498F329" w:rsidR="00D2541A" w:rsidRPr="003E65E1" w:rsidRDefault="00B56C37" w:rsidP="004210F5">
            <w:pPr>
              <w:ind w:left="993" w:hanging="993"/>
              <w:jc w:val="center"/>
            </w:pPr>
            <w:r>
              <w:t>Wheelbarrow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F498B6" w14:textId="640B90A9" w:rsidR="00D2541A" w:rsidRPr="00900D95" w:rsidRDefault="002A6E8D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168708827" w:edGrp="everyone"/>
            <w:r>
              <w:rPr>
                <w:rFonts w:ascii="Arial" w:hAnsi="Arial" w:cs="Arial"/>
                <w:sz w:val="22"/>
                <w:szCs w:val="22"/>
              </w:rPr>
              <w:t>Moving materials such as concrete around were there is small access.</w:t>
            </w:r>
            <w:permEnd w:id="11687088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93842B" w14:textId="77777777" w:rsidR="00D2541A" w:rsidRDefault="00D2541A" w:rsidP="004210F5">
            <w:pPr>
              <w:ind w:left="993" w:hanging="993"/>
            </w:pPr>
          </w:p>
        </w:tc>
      </w:tr>
    </w:tbl>
    <w:p w14:paraId="318A689A" w14:textId="77777777" w:rsidR="00D2541A" w:rsidRDefault="00D2541A" w:rsidP="00D2541A">
      <w:pPr>
        <w:rPr>
          <w:rFonts w:ascii="Arial" w:hAnsi="Arial" w:cs="Arial"/>
          <w:sz w:val="22"/>
          <w:szCs w:val="22"/>
        </w:rPr>
      </w:pPr>
    </w:p>
    <w:p w14:paraId="75672204" w14:textId="1054BAA6" w:rsidR="00D108C2" w:rsidRPr="00830749" w:rsidRDefault="00D108C2" w:rsidP="00D108C2">
      <w:pPr>
        <w:pStyle w:val="20TAQuestionNumber"/>
        <w:ind w:left="709" w:hanging="709"/>
      </w:pPr>
      <w:bookmarkStart w:id="38" w:name="_Ref132619348"/>
      <w:r>
        <w:lastRenderedPageBreak/>
        <w:t>Discuss</w:t>
      </w:r>
      <w:r w:rsidR="00B56C37">
        <w:t xml:space="preserve"> the </w:t>
      </w:r>
      <w:r w:rsidR="00B56C37" w:rsidRPr="00C15AAA">
        <w:t>digital technology and applications</w:t>
      </w:r>
      <w:r w:rsidR="00B56C37">
        <w:t xml:space="preserve"> you use</w:t>
      </w:r>
      <w:r w:rsidR="00B56C37" w:rsidRPr="00C15AAA">
        <w:t xml:space="preserve"> to access, extract, integrate and compile information</w:t>
      </w:r>
      <w:r w:rsidR="00B56C37">
        <w:t xml:space="preserve"> relevant to the building project</w:t>
      </w:r>
      <w:r>
        <w:t>.</w:t>
      </w:r>
      <w:bookmarkEnd w:id="38"/>
    </w:p>
    <w:p w14:paraId="1090E3D9" w14:textId="77777777" w:rsidR="00D108C2" w:rsidRPr="00830749" w:rsidRDefault="00D108C2" w:rsidP="00D108C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108C2" w:rsidRPr="00830749" w14:paraId="0B225000" w14:textId="77777777" w:rsidTr="00900D95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81C0FE" w14:textId="77777777" w:rsidR="00D108C2" w:rsidRPr="001C4084" w:rsidRDefault="00D108C2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CE62" w14:textId="77777777" w:rsidR="00D108C2" w:rsidRDefault="00DD0BD5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31615270" w:edGrp="everyone"/>
            <w:r>
              <w:rPr>
                <w:rFonts w:ascii="Arial" w:hAnsi="Arial" w:cs="Arial"/>
                <w:sz w:val="22"/>
                <w:szCs w:val="22"/>
              </w:rPr>
              <w:t>Buildertrend</w:t>
            </w:r>
          </w:p>
          <w:p w14:paraId="09D59CDB" w14:textId="7D9FD716" w:rsidR="00D108C2" w:rsidRPr="001C4084" w:rsidRDefault="00DD0BD5" w:rsidP="00F725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Microsoft </w:t>
            </w:r>
            <w:permEnd w:id="231615270"/>
          </w:p>
        </w:tc>
        <w:permStart w:id="12851920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EF2319" w14:textId="77777777" w:rsidR="00D108C2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13050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108C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5192063"/>
          </w:p>
        </w:tc>
      </w:tr>
    </w:tbl>
    <w:p w14:paraId="5096442B" w14:textId="77777777" w:rsidR="00CA744B" w:rsidRDefault="00CA744B" w:rsidP="00D108C2">
      <w:pPr>
        <w:rPr>
          <w:rFonts w:ascii="Arial" w:hAnsi="Arial" w:cs="Arial"/>
          <w:sz w:val="22"/>
          <w:szCs w:val="22"/>
        </w:rPr>
      </w:pPr>
    </w:p>
    <w:p w14:paraId="3E2E40E7" w14:textId="77777777" w:rsidR="00AA2E14" w:rsidRDefault="00AA2E14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31E2E2E2" w:rsidR="00787509" w:rsidRPr="004932A4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AA2E14">
            <w:rPr>
              <w:szCs w:val="32"/>
            </w:rPr>
            <w:t>CPCCBC4006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6EED7034" w:rsidR="00787509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A2E14">
            <w:rPr>
              <w:szCs w:val="32"/>
            </w:rPr>
            <w:t>Select, procure and store construction materials for building and construction projects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C5A1A7" w:rsidR="00787509" w:rsidRPr="005F5C12" w:rsidRDefault="00DD0BD5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3594111" w:edGrp="everyone"/>
            <w:r>
              <w:rPr>
                <w:rFonts w:ascii="Arial" w:hAnsi="Arial" w:cs="Arial"/>
                <w:sz w:val="22"/>
                <w:szCs w:val="22"/>
              </w:rPr>
              <w:t>Jeremy Tydd</w:t>
            </w:r>
            <w:permEnd w:id="483594111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6B5E4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1976EC93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14084" w:rsidRPr="00BA4D9F" w14:paraId="7E8DB665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4BE2B3E" w14:textId="77777777" w:rsidR="00114084" w:rsidRPr="00750D30" w:rsidRDefault="00114084" w:rsidP="002D4E16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14084" w:rsidRPr="00BA4D9F" w14:paraId="416017AE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9B4ED5" w14:textId="77777777" w:rsidR="00114084" w:rsidRPr="00DE303D" w:rsidRDefault="00114084" w:rsidP="002D4E1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A2C0AE2" w14:textId="77777777" w:rsidR="00114084" w:rsidRPr="00DE303D" w:rsidRDefault="00114084" w:rsidP="0011408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6AA6136" w14:textId="77777777" w:rsidR="00114084" w:rsidRPr="00750D30" w:rsidRDefault="00114084" w:rsidP="00114084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14084" w:rsidRPr="00FE6500" w14:paraId="2B52A8FA" w14:textId="77777777" w:rsidTr="002D4E16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79377E" w14:textId="77777777" w:rsidR="00114084" w:rsidRPr="00FE6500" w:rsidRDefault="00114084" w:rsidP="002D4E1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42319350" w:edGrp="everyone"/>
            <w:permEnd w:id="1342319350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11408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9" w:name="_Ref35349341"/>
          </w:p>
        </w:tc>
        <w:bookmarkEnd w:id="39"/>
      </w:tr>
      <w:tr w:rsidR="00920F6C" w:rsidRPr="00AA2E14" w14:paraId="1A944E38" w14:textId="77777777" w:rsidTr="00920F6C">
        <w:tc>
          <w:tcPr>
            <w:tcW w:w="9281" w:type="dxa"/>
            <w:shd w:val="clear" w:color="auto" w:fill="A1D7E1"/>
          </w:tcPr>
          <w:p w14:paraId="20D73F33" w14:textId="31955E3A" w:rsidR="007C5875" w:rsidRDefault="007C5875" w:rsidP="007C5875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Research each of the following materials and respond to the following:</w:t>
            </w:r>
          </w:p>
          <w:p w14:paraId="0E3BFF51" w14:textId="4F2070FF" w:rsidR="007C5875" w:rsidRPr="007C5875" w:rsidRDefault="007C5875" w:rsidP="0011408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>Identify one</w:t>
            </w:r>
            <w:r>
              <w:rPr>
                <w:rFonts w:ascii="Arial" w:hAnsi="Arial" w:cs="Arial"/>
                <w:sz w:val="22"/>
              </w:rPr>
              <w:t xml:space="preserve"> (1)</w:t>
            </w:r>
            <w:r w:rsidRPr="007C5875">
              <w:rPr>
                <w:rFonts w:ascii="Arial" w:hAnsi="Arial" w:cs="Arial"/>
                <w:sz w:val="22"/>
              </w:rPr>
              <w:t xml:space="preserve"> property of each building material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53541196" w14:textId="0A43FBE9" w:rsidR="007C5875" w:rsidRPr="007C5875" w:rsidRDefault="007C5875" w:rsidP="0011408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>Briefly explain the application of the building material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57A2C60A" w14:textId="7B9207B9" w:rsidR="00920F6C" w:rsidRPr="00AA2E14" w:rsidRDefault="007C5875" w:rsidP="00114084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>Identify one</w:t>
            </w:r>
            <w:r w:rsidR="00772E80">
              <w:rPr>
                <w:rFonts w:ascii="Arial" w:hAnsi="Arial" w:cs="Arial"/>
                <w:sz w:val="22"/>
              </w:rPr>
              <w:t xml:space="preserve"> (1)</w:t>
            </w:r>
            <w:r w:rsidRPr="007C5875">
              <w:rPr>
                <w:rFonts w:ascii="Arial" w:hAnsi="Arial" w:cs="Arial"/>
                <w:sz w:val="22"/>
              </w:rPr>
              <w:t xml:space="preserve"> limitation of the building material</w:t>
            </w:r>
            <w:r>
              <w:rPr>
                <w:rFonts w:ascii="Arial" w:hAnsi="Arial" w:cs="Arial"/>
                <w:sz w:val="22"/>
              </w:rPr>
              <w:t>.</w:t>
            </w:r>
          </w:p>
        </w:tc>
      </w:tr>
    </w:tbl>
    <w:p w14:paraId="28B247E7" w14:textId="77777777" w:rsidR="00772E80" w:rsidRDefault="00772E80" w:rsidP="00920F6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</w:p>
    <w:p w14:paraId="468972FD" w14:textId="2442909B" w:rsidR="00920F6C" w:rsidRPr="007C5875" w:rsidRDefault="007C5875" w:rsidP="00920F6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7C5875">
        <w:rPr>
          <w:rFonts w:ascii="Arial" w:eastAsia="Calibri" w:hAnsi="Arial" w:cs="Arial"/>
          <w:b/>
          <w:bCs/>
          <w:sz w:val="22"/>
          <w:szCs w:val="22"/>
        </w:rPr>
        <w:t>Cement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AA2E14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132A2725" w:rsidR="00920F6C" w:rsidRPr="007C5875" w:rsidRDefault="007C5875" w:rsidP="00114084">
            <w:pPr>
              <w:pStyle w:val="ListParagraph"/>
              <w:keepNext/>
              <w:numPr>
                <w:ilvl w:val="0"/>
                <w:numId w:val="25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</w:t>
            </w:r>
            <w:r w:rsidR="00772E80"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920F6C" w:rsidRPr="00114084" w14:paraId="548924B0" w14:textId="77777777" w:rsidTr="0070457C">
        <w:trPr>
          <w:trHeight w:val="1928"/>
        </w:trPr>
        <w:tc>
          <w:tcPr>
            <w:tcW w:w="9016" w:type="dxa"/>
          </w:tcPr>
          <w:p w14:paraId="60D310B3" w14:textId="77777777" w:rsidR="00920F6C" w:rsidRDefault="004A3FA4" w:rsidP="00114084">
            <w:pPr>
              <w:rPr>
                <w:rFonts w:ascii="Arial" w:hAnsi="Arial" w:cs="Arial"/>
                <w:sz w:val="22"/>
              </w:rPr>
            </w:pPr>
            <w:permStart w:id="1840251032" w:edGrp="everyone"/>
            <w:r>
              <w:rPr>
                <w:rFonts w:ascii="Arial" w:hAnsi="Arial" w:cs="Arial"/>
                <w:sz w:val="22"/>
              </w:rPr>
              <w:t>Fineness</w:t>
            </w:r>
          </w:p>
          <w:p w14:paraId="0D76133A" w14:textId="7652AD8C" w:rsidR="00920F6C" w:rsidRDefault="004A3FA4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Soundness</w:t>
            </w:r>
          </w:p>
          <w:p w14:paraId="6D258C6D" w14:textId="55354DB0" w:rsidR="00920F6C" w:rsidRPr="00114084" w:rsidRDefault="004A3FA4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Consistency </w:t>
            </w:r>
            <w:permEnd w:id="1840251032"/>
          </w:p>
        </w:tc>
      </w:tr>
      <w:tr w:rsidR="00920F6C" w:rsidRPr="00AA2E14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2F9A4639" w:rsidR="00920F6C" w:rsidRPr="007C5875" w:rsidRDefault="007C5875" w:rsidP="00114084">
            <w:pPr>
              <w:pStyle w:val="ListParagraph"/>
              <w:keepNext/>
              <w:numPr>
                <w:ilvl w:val="0"/>
                <w:numId w:val="25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</w:t>
            </w:r>
            <w:r w:rsidR="00772E80"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920F6C" w:rsidRPr="00114084" w14:paraId="7E011A3B" w14:textId="77777777" w:rsidTr="0070457C">
        <w:trPr>
          <w:trHeight w:val="1814"/>
        </w:trPr>
        <w:tc>
          <w:tcPr>
            <w:tcW w:w="9016" w:type="dxa"/>
          </w:tcPr>
          <w:p w14:paraId="495FDF2A" w14:textId="280AD9F5" w:rsidR="00920F6C" w:rsidRPr="00114084" w:rsidRDefault="004A3FA4" w:rsidP="00114084">
            <w:pPr>
              <w:rPr>
                <w:rFonts w:ascii="Arial" w:hAnsi="Arial" w:cs="Arial"/>
                <w:sz w:val="22"/>
              </w:rPr>
            </w:pPr>
            <w:permStart w:id="1654612073" w:edGrp="everyone"/>
            <w:r>
              <w:rPr>
                <w:rFonts w:ascii="Arial" w:hAnsi="Arial" w:cs="Arial"/>
                <w:sz w:val="22"/>
              </w:rPr>
              <w:t xml:space="preserve">Used in concrete </w:t>
            </w:r>
            <w:permEnd w:id="1654612073"/>
          </w:p>
        </w:tc>
      </w:tr>
      <w:tr w:rsidR="00920F6C" w:rsidRPr="00AA2E14" w14:paraId="561BF7CE" w14:textId="77777777" w:rsidTr="00CA744B">
        <w:trPr>
          <w:trHeight w:val="382"/>
        </w:trPr>
        <w:tc>
          <w:tcPr>
            <w:tcW w:w="9016" w:type="dxa"/>
            <w:shd w:val="clear" w:color="auto" w:fill="D9D9D9" w:themeFill="background1" w:themeFillShade="D9"/>
          </w:tcPr>
          <w:p w14:paraId="0B5850AF" w14:textId="08B7E55F" w:rsidR="00920F6C" w:rsidRPr="007C5875" w:rsidRDefault="00920F6C" w:rsidP="00114084">
            <w:pPr>
              <w:pStyle w:val="ListParagraph"/>
              <w:keepNext/>
              <w:numPr>
                <w:ilvl w:val="0"/>
                <w:numId w:val="25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 w:rsidR="00772E80"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CA744B" w:rsidRPr="00114084" w14:paraId="5669B49F" w14:textId="77777777" w:rsidTr="00CA744B">
        <w:trPr>
          <w:trHeight w:val="1814"/>
        </w:trPr>
        <w:tc>
          <w:tcPr>
            <w:tcW w:w="9016" w:type="dxa"/>
            <w:shd w:val="clear" w:color="auto" w:fill="auto"/>
          </w:tcPr>
          <w:p w14:paraId="64D18F0C" w14:textId="49496E05" w:rsidR="00CA744B" w:rsidRPr="00114084" w:rsidRDefault="004A3FA4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166686433" w:edGrp="everyone"/>
            <w:r>
              <w:rPr>
                <w:rFonts w:ascii="Arial" w:hAnsi="Arial" w:cs="Arial"/>
                <w:sz w:val="22"/>
              </w:rPr>
              <w:t xml:space="preserve">Long curing time </w:t>
            </w:r>
            <w:permEnd w:id="166686433"/>
          </w:p>
        </w:tc>
      </w:tr>
    </w:tbl>
    <w:p w14:paraId="22FA9198" w14:textId="56C112C4" w:rsidR="00920F6C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2364488D" w14:textId="3EC9AA3E" w:rsidR="00772E80" w:rsidRDefault="00772E80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br w:type="page"/>
      </w:r>
    </w:p>
    <w:p w14:paraId="593FFDBF" w14:textId="6BEC92AD" w:rsidR="00772E80" w:rsidRPr="007C5875" w:rsidRDefault="00772E80" w:rsidP="00772E80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7C5875">
        <w:rPr>
          <w:rFonts w:ascii="Arial" w:eastAsia="Calibri" w:hAnsi="Arial" w:cs="Arial"/>
          <w:b/>
          <w:bCs/>
          <w:sz w:val="22"/>
          <w:szCs w:val="22"/>
        </w:rPr>
        <w:lastRenderedPageBreak/>
        <w:t>Ce</w:t>
      </w:r>
      <w:r>
        <w:rPr>
          <w:rFonts w:ascii="Arial" w:eastAsia="Calibri" w:hAnsi="Arial" w:cs="Arial"/>
          <w:b/>
          <w:bCs/>
          <w:sz w:val="22"/>
          <w:szCs w:val="22"/>
        </w:rPr>
        <w:t>ramics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2E80" w:rsidRPr="00AA2E14" w14:paraId="3708E6E3" w14:textId="77777777" w:rsidTr="00F725BE">
        <w:tc>
          <w:tcPr>
            <w:tcW w:w="9016" w:type="dxa"/>
            <w:shd w:val="clear" w:color="auto" w:fill="D9D9D9"/>
          </w:tcPr>
          <w:p w14:paraId="06F66EE4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6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772E80" w:rsidRPr="00114084" w14:paraId="6C1B9A5E" w14:textId="77777777" w:rsidTr="0070457C">
        <w:trPr>
          <w:trHeight w:val="1814"/>
        </w:trPr>
        <w:tc>
          <w:tcPr>
            <w:tcW w:w="9016" w:type="dxa"/>
          </w:tcPr>
          <w:p w14:paraId="0B9AF31C" w14:textId="77777777" w:rsidR="00772E80" w:rsidRDefault="000440CF" w:rsidP="00114084">
            <w:pPr>
              <w:rPr>
                <w:rFonts w:ascii="Arial" w:hAnsi="Arial" w:cs="Arial"/>
                <w:sz w:val="22"/>
              </w:rPr>
            </w:pPr>
            <w:permStart w:id="2108116686" w:edGrp="everyone"/>
            <w:r>
              <w:rPr>
                <w:rFonts w:ascii="Arial" w:hAnsi="Arial" w:cs="Arial"/>
                <w:sz w:val="22"/>
              </w:rPr>
              <w:t xml:space="preserve">Hard </w:t>
            </w:r>
          </w:p>
          <w:p w14:paraId="17AF9CD5" w14:textId="77777777" w:rsidR="00772E80" w:rsidRDefault="000440CF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Water resistant</w:t>
            </w:r>
          </w:p>
          <w:permEnd w:id="2108116686"/>
          <w:p w14:paraId="78CD03E7" w14:textId="627CA143" w:rsidR="00772E80" w:rsidRPr="00114084" w:rsidRDefault="00772E80" w:rsidP="00114084">
            <w:pPr>
              <w:rPr>
                <w:rFonts w:ascii="Arial" w:hAnsi="Arial" w:cs="Arial"/>
                <w:sz w:val="22"/>
              </w:rPr>
            </w:pPr>
          </w:p>
        </w:tc>
      </w:tr>
      <w:tr w:rsidR="00772E80" w:rsidRPr="00AA2E14" w14:paraId="2142BA11" w14:textId="77777777" w:rsidTr="00F725BE">
        <w:tc>
          <w:tcPr>
            <w:tcW w:w="9016" w:type="dxa"/>
            <w:shd w:val="clear" w:color="auto" w:fill="D9D9D9"/>
          </w:tcPr>
          <w:p w14:paraId="79FE0640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6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772E80" w:rsidRPr="00114084" w14:paraId="4E5081EF" w14:textId="77777777" w:rsidTr="00F725BE">
        <w:trPr>
          <w:trHeight w:val="1701"/>
        </w:trPr>
        <w:tc>
          <w:tcPr>
            <w:tcW w:w="9016" w:type="dxa"/>
          </w:tcPr>
          <w:p w14:paraId="55570968" w14:textId="77777777" w:rsidR="00772E80" w:rsidRDefault="000440CF" w:rsidP="00114084">
            <w:pPr>
              <w:rPr>
                <w:rFonts w:ascii="Arial" w:hAnsi="Arial" w:cs="Arial"/>
                <w:sz w:val="22"/>
              </w:rPr>
            </w:pPr>
            <w:permStart w:id="80494065" w:edGrp="everyone"/>
            <w:r>
              <w:rPr>
                <w:rFonts w:ascii="Arial" w:hAnsi="Arial" w:cs="Arial"/>
                <w:sz w:val="22"/>
              </w:rPr>
              <w:t xml:space="preserve">Tiles </w:t>
            </w:r>
          </w:p>
          <w:p w14:paraId="19AD0334" w14:textId="4FAACC3F" w:rsidR="00772E80" w:rsidRDefault="000440CF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Bricks</w:t>
            </w:r>
          </w:p>
          <w:permEnd w:id="80494065"/>
          <w:p w14:paraId="5AC83971" w14:textId="74AA6E80" w:rsidR="00772E80" w:rsidRPr="00114084" w:rsidRDefault="00772E80" w:rsidP="00114084">
            <w:pPr>
              <w:rPr>
                <w:rFonts w:ascii="Arial" w:hAnsi="Arial" w:cs="Arial"/>
                <w:sz w:val="22"/>
              </w:rPr>
            </w:pPr>
          </w:p>
        </w:tc>
      </w:tr>
      <w:tr w:rsidR="00772E80" w:rsidRPr="00AA2E14" w14:paraId="63EF0EFC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01959E85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6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143DED" w:rsidRPr="00114084" w14:paraId="5230A2A5" w14:textId="77777777" w:rsidTr="0070457C">
        <w:trPr>
          <w:trHeight w:val="1928"/>
        </w:trPr>
        <w:tc>
          <w:tcPr>
            <w:tcW w:w="9016" w:type="dxa"/>
            <w:shd w:val="clear" w:color="auto" w:fill="auto"/>
          </w:tcPr>
          <w:p w14:paraId="6953E2CC" w14:textId="7BCD6B24" w:rsidR="00143DED" w:rsidRPr="00114084" w:rsidRDefault="000440CF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898248134" w:edGrp="everyone"/>
            <w:r>
              <w:rPr>
                <w:rFonts w:ascii="Arial" w:hAnsi="Arial" w:cs="Arial"/>
                <w:sz w:val="22"/>
              </w:rPr>
              <w:t xml:space="preserve">Can break easily </w:t>
            </w:r>
            <w:permEnd w:id="898248134"/>
          </w:p>
        </w:tc>
      </w:tr>
    </w:tbl>
    <w:p w14:paraId="72C1F750" w14:textId="77777777" w:rsidR="00772E80" w:rsidRPr="00AA2E14" w:rsidRDefault="00772E80" w:rsidP="00772E80">
      <w:pPr>
        <w:jc w:val="left"/>
        <w:rPr>
          <w:rFonts w:ascii="Arial" w:eastAsia="Calibri" w:hAnsi="Arial" w:cs="Arial"/>
          <w:sz w:val="22"/>
          <w:szCs w:val="22"/>
        </w:rPr>
      </w:pPr>
    </w:p>
    <w:p w14:paraId="271D3B93" w14:textId="7BD9E3FE" w:rsidR="00772E80" w:rsidRPr="007C5875" w:rsidRDefault="00772E80" w:rsidP="00772E80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7C5875">
        <w:rPr>
          <w:rFonts w:ascii="Arial" w:eastAsia="Calibri" w:hAnsi="Arial" w:cs="Arial"/>
          <w:b/>
          <w:bCs/>
          <w:sz w:val="22"/>
          <w:szCs w:val="22"/>
        </w:rPr>
        <w:t>C</w:t>
      </w:r>
      <w:r>
        <w:rPr>
          <w:rFonts w:ascii="Arial" w:eastAsia="Calibri" w:hAnsi="Arial" w:cs="Arial"/>
          <w:b/>
          <w:bCs/>
          <w:sz w:val="22"/>
          <w:szCs w:val="22"/>
        </w:rPr>
        <w:t>oncrete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2E80" w:rsidRPr="00AA2E14" w14:paraId="73680F2B" w14:textId="77777777" w:rsidTr="00F725BE">
        <w:tc>
          <w:tcPr>
            <w:tcW w:w="9016" w:type="dxa"/>
            <w:shd w:val="clear" w:color="auto" w:fill="D9D9D9"/>
          </w:tcPr>
          <w:p w14:paraId="27834E85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7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772E80" w:rsidRPr="00114084" w14:paraId="6AE4C417" w14:textId="77777777" w:rsidTr="0070457C">
        <w:trPr>
          <w:trHeight w:val="1814"/>
        </w:trPr>
        <w:tc>
          <w:tcPr>
            <w:tcW w:w="9016" w:type="dxa"/>
          </w:tcPr>
          <w:p w14:paraId="6A2ECBFE" w14:textId="77777777" w:rsidR="00772E80" w:rsidRDefault="000440CF" w:rsidP="00114084">
            <w:pPr>
              <w:rPr>
                <w:rFonts w:ascii="Arial" w:hAnsi="Arial" w:cs="Arial"/>
                <w:sz w:val="22"/>
              </w:rPr>
            </w:pPr>
            <w:permStart w:id="163993365" w:edGrp="everyone"/>
            <w:r>
              <w:rPr>
                <w:rFonts w:ascii="Arial" w:hAnsi="Arial" w:cs="Arial"/>
                <w:sz w:val="22"/>
              </w:rPr>
              <w:t xml:space="preserve">High strength </w:t>
            </w:r>
          </w:p>
          <w:p w14:paraId="3712E4EA" w14:textId="2CD45C14" w:rsidR="00772E80" w:rsidRPr="00114084" w:rsidRDefault="000440CF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Long lasting </w:t>
            </w:r>
            <w:permEnd w:id="163993365"/>
          </w:p>
        </w:tc>
      </w:tr>
      <w:tr w:rsidR="00772E80" w:rsidRPr="00AA2E14" w14:paraId="6C7C8E99" w14:textId="77777777" w:rsidTr="00F725BE">
        <w:tc>
          <w:tcPr>
            <w:tcW w:w="9016" w:type="dxa"/>
            <w:shd w:val="clear" w:color="auto" w:fill="D9D9D9"/>
          </w:tcPr>
          <w:p w14:paraId="65439373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7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772E80" w:rsidRPr="00114084" w14:paraId="6BC20B17" w14:textId="77777777" w:rsidTr="00F725BE">
        <w:trPr>
          <w:trHeight w:val="1701"/>
        </w:trPr>
        <w:tc>
          <w:tcPr>
            <w:tcW w:w="9016" w:type="dxa"/>
          </w:tcPr>
          <w:p w14:paraId="38CE6D2A" w14:textId="77777777" w:rsidR="00772E80" w:rsidRDefault="000440CF" w:rsidP="00114084">
            <w:pPr>
              <w:rPr>
                <w:rFonts w:ascii="Arial" w:hAnsi="Arial" w:cs="Arial"/>
                <w:sz w:val="22"/>
              </w:rPr>
            </w:pPr>
            <w:permStart w:id="414327119" w:edGrp="everyone"/>
            <w:r>
              <w:rPr>
                <w:rFonts w:ascii="Arial" w:hAnsi="Arial" w:cs="Arial"/>
                <w:sz w:val="22"/>
              </w:rPr>
              <w:t>Buildings</w:t>
            </w:r>
          </w:p>
          <w:p w14:paraId="5D7850D6" w14:textId="77AE8095" w:rsidR="00772E80" w:rsidRPr="00114084" w:rsidRDefault="000440CF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Paths </w:t>
            </w:r>
            <w:permEnd w:id="414327119"/>
          </w:p>
        </w:tc>
      </w:tr>
      <w:tr w:rsidR="00772E80" w:rsidRPr="00AA2E14" w14:paraId="71B28197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0E30657F" w14:textId="77777777" w:rsidR="00772E80" w:rsidRPr="00772E80" w:rsidRDefault="00772E80" w:rsidP="00114084">
            <w:pPr>
              <w:pStyle w:val="ListParagraph"/>
              <w:keepNext/>
              <w:numPr>
                <w:ilvl w:val="0"/>
                <w:numId w:val="27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material.</w:t>
            </w:r>
          </w:p>
        </w:tc>
      </w:tr>
      <w:tr w:rsidR="00772E80" w:rsidRPr="00114084" w14:paraId="48D27B54" w14:textId="77777777" w:rsidTr="0070457C">
        <w:trPr>
          <w:trHeight w:val="1928"/>
        </w:trPr>
        <w:tc>
          <w:tcPr>
            <w:tcW w:w="9016" w:type="dxa"/>
          </w:tcPr>
          <w:p w14:paraId="62518B85" w14:textId="77777777" w:rsidR="00772E80" w:rsidRDefault="000440CF" w:rsidP="00114084">
            <w:pPr>
              <w:rPr>
                <w:rFonts w:ascii="Arial" w:hAnsi="Arial" w:cs="Arial"/>
                <w:sz w:val="22"/>
              </w:rPr>
            </w:pPr>
            <w:permStart w:id="990844643" w:edGrp="everyone"/>
            <w:r>
              <w:rPr>
                <w:rFonts w:ascii="Arial" w:hAnsi="Arial" w:cs="Arial"/>
                <w:sz w:val="22"/>
              </w:rPr>
              <w:t xml:space="preserve">Brittle </w:t>
            </w:r>
          </w:p>
          <w:p w14:paraId="7406ED82" w14:textId="75BDEF86" w:rsidR="00772E80" w:rsidRPr="00114084" w:rsidRDefault="000440CF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Tensile strength </w:t>
            </w:r>
            <w:permEnd w:id="990844643"/>
          </w:p>
        </w:tc>
      </w:tr>
    </w:tbl>
    <w:p w14:paraId="4DD21CF5" w14:textId="77777777" w:rsidR="00772E80" w:rsidRDefault="00772E80" w:rsidP="00772E80">
      <w:pPr>
        <w:jc w:val="left"/>
        <w:rPr>
          <w:rFonts w:ascii="Arial" w:eastAsia="Calibri" w:hAnsi="Arial" w:cs="Arial"/>
          <w:sz w:val="22"/>
          <w:szCs w:val="22"/>
        </w:rPr>
      </w:pPr>
    </w:p>
    <w:p w14:paraId="280D6113" w14:textId="77777777" w:rsidR="00143DED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2451CDE0" w14:textId="6A7687D2" w:rsidR="00143DED" w:rsidRPr="007C5875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Glass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3DED" w:rsidRPr="00AA2E14" w14:paraId="38981879" w14:textId="77777777" w:rsidTr="00F725BE">
        <w:tc>
          <w:tcPr>
            <w:tcW w:w="9016" w:type="dxa"/>
            <w:shd w:val="clear" w:color="auto" w:fill="D9D9D9"/>
          </w:tcPr>
          <w:p w14:paraId="7153D826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8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143DED" w:rsidRPr="00114084" w14:paraId="074F2106" w14:textId="77777777" w:rsidTr="0070457C">
        <w:trPr>
          <w:trHeight w:val="1871"/>
        </w:trPr>
        <w:tc>
          <w:tcPr>
            <w:tcW w:w="9016" w:type="dxa"/>
          </w:tcPr>
          <w:p w14:paraId="69980044" w14:textId="20ABB5AD" w:rsidR="00143DED" w:rsidRPr="00114084" w:rsidRDefault="00C34F38" w:rsidP="00114084">
            <w:pPr>
              <w:rPr>
                <w:rFonts w:ascii="Arial" w:hAnsi="Arial" w:cs="Arial"/>
                <w:sz w:val="22"/>
              </w:rPr>
            </w:pPr>
            <w:permStart w:id="506610072" w:edGrp="everyone"/>
            <w:r>
              <w:rPr>
                <w:rFonts w:ascii="Arial" w:hAnsi="Arial" w:cs="Arial"/>
                <w:sz w:val="22"/>
              </w:rPr>
              <w:t xml:space="preserve">Low thermal conductivity </w:t>
            </w:r>
            <w:permEnd w:id="506610072"/>
          </w:p>
        </w:tc>
      </w:tr>
      <w:tr w:rsidR="00143DED" w:rsidRPr="00AA2E14" w14:paraId="3CE58A36" w14:textId="77777777" w:rsidTr="00F725BE">
        <w:tc>
          <w:tcPr>
            <w:tcW w:w="9016" w:type="dxa"/>
            <w:shd w:val="clear" w:color="auto" w:fill="D9D9D9"/>
          </w:tcPr>
          <w:p w14:paraId="01B2A160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8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143DED" w:rsidRPr="00114084" w14:paraId="7E09ABEA" w14:textId="77777777" w:rsidTr="00F725BE">
        <w:trPr>
          <w:trHeight w:val="1701"/>
        </w:trPr>
        <w:tc>
          <w:tcPr>
            <w:tcW w:w="9016" w:type="dxa"/>
          </w:tcPr>
          <w:p w14:paraId="0FE0B2AC" w14:textId="77777777" w:rsidR="00143DED" w:rsidRDefault="00C34F38" w:rsidP="00114084">
            <w:pPr>
              <w:rPr>
                <w:rFonts w:ascii="Arial" w:hAnsi="Arial" w:cs="Arial"/>
                <w:sz w:val="22"/>
              </w:rPr>
            </w:pPr>
            <w:permStart w:id="250088571" w:edGrp="everyone"/>
            <w:r>
              <w:rPr>
                <w:rFonts w:ascii="Arial" w:hAnsi="Arial" w:cs="Arial"/>
                <w:sz w:val="22"/>
              </w:rPr>
              <w:t xml:space="preserve">Windows </w:t>
            </w:r>
          </w:p>
          <w:p w14:paraId="487650E1" w14:textId="7DBD5AB6" w:rsidR="00143DED" w:rsidRPr="00114084" w:rsidRDefault="00C34F38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Mirrors</w:t>
            </w:r>
            <w:permEnd w:id="250088571"/>
          </w:p>
        </w:tc>
      </w:tr>
      <w:tr w:rsidR="00143DED" w:rsidRPr="00AA2E14" w14:paraId="4B0FC2FD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54152A97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8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143DED" w:rsidRPr="00114084" w14:paraId="0CF6229B" w14:textId="77777777" w:rsidTr="0070457C">
        <w:trPr>
          <w:trHeight w:val="1871"/>
        </w:trPr>
        <w:tc>
          <w:tcPr>
            <w:tcW w:w="9016" w:type="dxa"/>
            <w:shd w:val="clear" w:color="auto" w:fill="auto"/>
          </w:tcPr>
          <w:p w14:paraId="1E0A51F0" w14:textId="470F9FEE" w:rsidR="00143DED" w:rsidRPr="00114084" w:rsidRDefault="00C34F38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1400378010" w:edGrp="everyone"/>
            <w:r>
              <w:rPr>
                <w:rFonts w:ascii="Arial" w:hAnsi="Arial" w:cs="Arial"/>
                <w:sz w:val="22"/>
              </w:rPr>
              <w:t xml:space="preserve">Brittle </w:t>
            </w:r>
            <w:permEnd w:id="1400378010"/>
          </w:p>
        </w:tc>
      </w:tr>
    </w:tbl>
    <w:p w14:paraId="599A538C" w14:textId="77777777" w:rsidR="00143DED" w:rsidRPr="00AA2E14" w:rsidRDefault="00143DED" w:rsidP="00143DED">
      <w:pPr>
        <w:jc w:val="left"/>
        <w:rPr>
          <w:rFonts w:ascii="Arial" w:eastAsia="Calibri" w:hAnsi="Arial" w:cs="Arial"/>
          <w:sz w:val="22"/>
          <w:szCs w:val="22"/>
        </w:rPr>
      </w:pPr>
    </w:p>
    <w:p w14:paraId="10840764" w14:textId="465DFAB6" w:rsidR="00143DED" w:rsidRPr="007C5875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Plaster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3DED" w:rsidRPr="00AA2E14" w14:paraId="3ABDDA5C" w14:textId="77777777" w:rsidTr="00F725BE">
        <w:tc>
          <w:tcPr>
            <w:tcW w:w="9016" w:type="dxa"/>
            <w:shd w:val="clear" w:color="auto" w:fill="D9D9D9"/>
          </w:tcPr>
          <w:p w14:paraId="341C3F87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9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143DED" w:rsidRPr="00114084" w14:paraId="34422076" w14:textId="77777777" w:rsidTr="0070457C">
        <w:trPr>
          <w:trHeight w:val="1871"/>
        </w:trPr>
        <w:tc>
          <w:tcPr>
            <w:tcW w:w="9016" w:type="dxa"/>
          </w:tcPr>
          <w:p w14:paraId="4526A8F4" w14:textId="77777777" w:rsidR="00143DED" w:rsidRDefault="00C34F38" w:rsidP="00114084">
            <w:pPr>
              <w:rPr>
                <w:rFonts w:ascii="Arial" w:hAnsi="Arial" w:cs="Arial"/>
                <w:sz w:val="22"/>
              </w:rPr>
            </w:pPr>
            <w:permStart w:id="1131248152" w:edGrp="everyone"/>
            <w:r>
              <w:rPr>
                <w:rFonts w:ascii="Arial" w:hAnsi="Arial" w:cs="Arial"/>
                <w:sz w:val="22"/>
              </w:rPr>
              <w:t xml:space="preserve">Strong </w:t>
            </w:r>
          </w:p>
          <w:p w14:paraId="317D7018" w14:textId="51F4E8E0" w:rsidR="00143DED" w:rsidRPr="00114084" w:rsidRDefault="00C34F38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Cohesion </w:t>
            </w:r>
            <w:permEnd w:id="1131248152"/>
          </w:p>
        </w:tc>
      </w:tr>
      <w:tr w:rsidR="00143DED" w:rsidRPr="00AA2E14" w14:paraId="3542AD37" w14:textId="77777777" w:rsidTr="00F725BE">
        <w:tc>
          <w:tcPr>
            <w:tcW w:w="9016" w:type="dxa"/>
            <w:shd w:val="clear" w:color="auto" w:fill="D9D9D9"/>
          </w:tcPr>
          <w:p w14:paraId="67E41D3D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9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143DED" w:rsidRPr="00114084" w14:paraId="2E02801D" w14:textId="77777777" w:rsidTr="00F725BE">
        <w:trPr>
          <w:trHeight w:val="1701"/>
        </w:trPr>
        <w:tc>
          <w:tcPr>
            <w:tcW w:w="9016" w:type="dxa"/>
          </w:tcPr>
          <w:p w14:paraId="59FBDAB7" w14:textId="1AC89EF4" w:rsidR="00143DED" w:rsidRPr="00114084" w:rsidRDefault="00C34F38" w:rsidP="00114084">
            <w:pPr>
              <w:rPr>
                <w:rFonts w:ascii="Arial" w:hAnsi="Arial" w:cs="Arial"/>
                <w:sz w:val="22"/>
              </w:rPr>
            </w:pPr>
            <w:permStart w:id="1026322340" w:edGrp="everyone"/>
            <w:r>
              <w:rPr>
                <w:rFonts w:ascii="Arial" w:hAnsi="Arial" w:cs="Arial"/>
                <w:sz w:val="22"/>
              </w:rPr>
              <w:t xml:space="preserve">Setting gyprock sheets </w:t>
            </w:r>
            <w:permEnd w:id="1026322340"/>
          </w:p>
        </w:tc>
      </w:tr>
      <w:tr w:rsidR="00143DED" w:rsidRPr="00AA2E14" w14:paraId="746293E2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30F9A603" w14:textId="77777777" w:rsidR="00143DED" w:rsidRPr="00772E80" w:rsidRDefault="00143DED" w:rsidP="00114084">
            <w:pPr>
              <w:pStyle w:val="ListParagraph"/>
              <w:keepNext/>
              <w:numPr>
                <w:ilvl w:val="0"/>
                <w:numId w:val="29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material.</w:t>
            </w:r>
          </w:p>
        </w:tc>
      </w:tr>
      <w:tr w:rsidR="00143DED" w:rsidRPr="00114084" w14:paraId="1B5CFAF9" w14:textId="77777777" w:rsidTr="0070457C">
        <w:trPr>
          <w:trHeight w:val="1871"/>
        </w:trPr>
        <w:tc>
          <w:tcPr>
            <w:tcW w:w="9016" w:type="dxa"/>
          </w:tcPr>
          <w:p w14:paraId="2CA39A23" w14:textId="64840709" w:rsidR="00143DED" w:rsidRPr="00114084" w:rsidRDefault="00C34F38" w:rsidP="00114084">
            <w:pPr>
              <w:rPr>
                <w:rFonts w:ascii="Arial" w:hAnsi="Arial" w:cs="Arial"/>
                <w:sz w:val="22"/>
              </w:rPr>
            </w:pPr>
            <w:permStart w:id="592541457" w:edGrp="everyone"/>
            <w:r>
              <w:rPr>
                <w:rFonts w:ascii="Arial" w:hAnsi="Arial" w:cs="Arial"/>
                <w:sz w:val="22"/>
              </w:rPr>
              <w:t xml:space="preserve">Hard to install properly </w:t>
            </w:r>
            <w:permEnd w:id="592541457"/>
          </w:p>
        </w:tc>
      </w:tr>
    </w:tbl>
    <w:p w14:paraId="5914D628" w14:textId="77777777" w:rsidR="00143DED" w:rsidRDefault="00143DED" w:rsidP="00143DED">
      <w:pPr>
        <w:jc w:val="left"/>
        <w:rPr>
          <w:rFonts w:ascii="Arial" w:eastAsia="Calibri" w:hAnsi="Arial" w:cs="Arial"/>
          <w:sz w:val="22"/>
          <w:szCs w:val="22"/>
        </w:rPr>
      </w:pPr>
    </w:p>
    <w:p w14:paraId="0486D0D2" w14:textId="77777777" w:rsidR="00143DED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4305B7B8" w14:textId="4D1B8F18" w:rsidR="00143DED" w:rsidRPr="007C5875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Portland cement mortar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3DED" w:rsidRPr="00AA2E14" w14:paraId="595657AB" w14:textId="77777777" w:rsidTr="00F725BE">
        <w:tc>
          <w:tcPr>
            <w:tcW w:w="9016" w:type="dxa"/>
            <w:shd w:val="clear" w:color="auto" w:fill="D9D9D9"/>
          </w:tcPr>
          <w:p w14:paraId="4D65E6DC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0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143DED" w:rsidRPr="00114084" w14:paraId="4A9EC19B" w14:textId="77777777" w:rsidTr="0070457C">
        <w:trPr>
          <w:trHeight w:val="1928"/>
        </w:trPr>
        <w:tc>
          <w:tcPr>
            <w:tcW w:w="9016" w:type="dxa"/>
          </w:tcPr>
          <w:p w14:paraId="0F0B96A4" w14:textId="4AD969C4" w:rsidR="00143DED" w:rsidRPr="00114084" w:rsidRDefault="00C34F38" w:rsidP="00114084">
            <w:pPr>
              <w:rPr>
                <w:rFonts w:ascii="Arial" w:hAnsi="Arial" w:cs="Arial"/>
                <w:sz w:val="22"/>
              </w:rPr>
            </w:pPr>
            <w:permStart w:id="1812292583" w:edGrp="everyone"/>
            <w:r>
              <w:rPr>
                <w:rFonts w:ascii="Arial" w:hAnsi="Arial" w:cs="Arial"/>
                <w:sz w:val="22"/>
              </w:rPr>
              <w:t xml:space="preserve">Fast drying </w:t>
            </w:r>
            <w:permEnd w:id="1812292583"/>
          </w:p>
        </w:tc>
      </w:tr>
      <w:tr w:rsidR="00143DED" w:rsidRPr="00AA2E14" w14:paraId="1EC393E6" w14:textId="77777777" w:rsidTr="00F725BE">
        <w:tc>
          <w:tcPr>
            <w:tcW w:w="9016" w:type="dxa"/>
            <w:shd w:val="clear" w:color="auto" w:fill="D9D9D9"/>
          </w:tcPr>
          <w:p w14:paraId="477641B5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0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143DED" w:rsidRPr="00114084" w14:paraId="0632A546" w14:textId="77777777" w:rsidTr="00F725BE">
        <w:trPr>
          <w:trHeight w:val="1701"/>
        </w:trPr>
        <w:tc>
          <w:tcPr>
            <w:tcW w:w="9016" w:type="dxa"/>
          </w:tcPr>
          <w:p w14:paraId="35151E28" w14:textId="1C96FAF6" w:rsidR="00143DED" w:rsidRPr="00114084" w:rsidRDefault="00C34F38" w:rsidP="00114084">
            <w:pPr>
              <w:rPr>
                <w:rFonts w:ascii="Arial" w:hAnsi="Arial" w:cs="Arial"/>
                <w:sz w:val="22"/>
              </w:rPr>
            </w:pPr>
            <w:permStart w:id="1158090063" w:edGrp="everyone"/>
            <w:r>
              <w:rPr>
                <w:rFonts w:ascii="Arial" w:hAnsi="Arial" w:cs="Arial"/>
                <w:sz w:val="22"/>
              </w:rPr>
              <w:t>Used as mortar in brick and block laying</w:t>
            </w:r>
            <w:permEnd w:id="1158090063"/>
          </w:p>
        </w:tc>
      </w:tr>
      <w:tr w:rsidR="00143DED" w:rsidRPr="00AA2E14" w14:paraId="3FF49718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5FFB1F82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0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143DED" w:rsidRPr="00114084" w14:paraId="730AEFE5" w14:textId="77777777" w:rsidTr="0070457C">
        <w:trPr>
          <w:trHeight w:val="1928"/>
        </w:trPr>
        <w:tc>
          <w:tcPr>
            <w:tcW w:w="9016" w:type="dxa"/>
            <w:shd w:val="clear" w:color="auto" w:fill="auto"/>
          </w:tcPr>
          <w:p w14:paraId="31D5D2F6" w14:textId="49433764" w:rsidR="00143DED" w:rsidRPr="00114084" w:rsidRDefault="00C34F38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2025548326" w:edGrp="everyone"/>
            <w:r>
              <w:rPr>
                <w:rFonts w:ascii="Arial" w:hAnsi="Arial" w:cs="Arial"/>
                <w:sz w:val="22"/>
              </w:rPr>
              <w:t xml:space="preserve">Needs to be mixed with other materials </w:t>
            </w:r>
            <w:permEnd w:id="2025548326"/>
          </w:p>
        </w:tc>
      </w:tr>
    </w:tbl>
    <w:p w14:paraId="05A21DCE" w14:textId="77777777" w:rsidR="00143DED" w:rsidRPr="00AA2E14" w:rsidRDefault="00143DED" w:rsidP="00143DED">
      <w:pPr>
        <w:jc w:val="left"/>
        <w:rPr>
          <w:rFonts w:ascii="Arial" w:eastAsia="Calibri" w:hAnsi="Arial" w:cs="Arial"/>
          <w:sz w:val="22"/>
          <w:szCs w:val="22"/>
        </w:rPr>
      </w:pPr>
    </w:p>
    <w:p w14:paraId="375E13D2" w14:textId="507D5309" w:rsidR="00143DED" w:rsidRPr="007C5875" w:rsidRDefault="0070457C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Lime</w:t>
      </w:r>
      <w:r w:rsidR="00143DED">
        <w:rPr>
          <w:rFonts w:ascii="Arial" w:eastAsia="Calibri" w:hAnsi="Arial" w:cs="Arial"/>
          <w:b/>
          <w:bCs/>
          <w:sz w:val="22"/>
          <w:szCs w:val="22"/>
        </w:rPr>
        <w:t xml:space="preserve"> mortar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3DED" w:rsidRPr="00AA2E14" w14:paraId="2610B19F" w14:textId="77777777" w:rsidTr="00F725BE">
        <w:tc>
          <w:tcPr>
            <w:tcW w:w="9016" w:type="dxa"/>
            <w:shd w:val="clear" w:color="auto" w:fill="D9D9D9"/>
          </w:tcPr>
          <w:p w14:paraId="2F2B2AAB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1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143DED" w:rsidRPr="00114084" w14:paraId="51CBADF4" w14:textId="77777777" w:rsidTr="0070457C">
        <w:trPr>
          <w:trHeight w:val="1928"/>
        </w:trPr>
        <w:tc>
          <w:tcPr>
            <w:tcW w:w="9016" w:type="dxa"/>
          </w:tcPr>
          <w:p w14:paraId="1A645A71" w14:textId="77777777" w:rsidR="00143DED" w:rsidRDefault="00C34F38" w:rsidP="00114084">
            <w:pPr>
              <w:rPr>
                <w:rFonts w:ascii="Arial" w:hAnsi="Arial" w:cs="Arial"/>
                <w:sz w:val="22"/>
              </w:rPr>
            </w:pPr>
            <w:permStart w:id="804224126" w:edGrp="everyone"/>
            <w:r>
              <w:rPr>
                <w:rFonts w:ascii="Arial" w:hAnsi="Arial" w:cs="Arial"/>
                <w:sz w:val="22"/>
              </w:rPr>
              <w:t xml:space="preserve">Makes it stronger </w:t>
            </w:r>
          </w:p>
          <w:p w14:paraId="14F68EA9" w14:textId="489BF12C" w:rsidR="00143DED" w:rsidRPr="00114084" w:rsidRDefault="00C34F38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Less water penetration </w:t>
            </w:r>
            <w:permEnd w:id="804224126"/>
          </w:p>
        </w:tc>
      </w:tr>
      <w:tr w:rsidR="00143DED" w:rsidRPr="00AA2E14" w14:paraId="7D9AAA08" w14:textId="77777777" w:rsidTr="00F725BE">
        <w:tc>
          <w:tcPr>
            <w:tcW w:w="9016" w:type="dxa"/>
            <w:shd w:val="clear" w:color="auto" w:fill="D9D9D9"/>
          </w:tcPr>
          <w:p w14:paraId="0DDD4B33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1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143DED" w:rsidRPr="00114084" w14:paraId="2E4CE9E4" w14:textId="77777777" w:rsidTr="00F725BE">
        <w:trPr>
          <w:trHeight w:val="1701"/>
        </w:trPr>
        <w:tc>
          <w:tcPr>
            <w:tcW w:w="9016" w:type="dxa"/>
          </w:tcPr>
          <w:p w14:paraId="3179F230" w14:textId="222EE74F" w:rsidR="00143DED" w:rsidRPr="00114084" w:rsidRDefault="007D2170" w:rsidP="00114084">
            <w:pPr>
              <w:rPr>
                <w:rFonts w:ascii="Arial" w:hAnsi="Arial" w:cs="Arial"/>
                <w:sz w:val="22"/>
              </w:rPr>
            </w:pPr>
            <w:permStart w:id="1363035859" w:edGrp="everyone"/>
            <w:r>
              <w:rPr>
                <w:rFonts w:ascii="Arial" w:hAnsi="Arial" w:cs="Arial"/>
                <w:sz w:val="22"/>
              </w:rPr>
              <w:t xml:space="preserve">Used to bind pieces of stone or bricks together </w:t>
            </w:r>
            <w:permEnd w:id="1363035859"/>
          </w:p>
        </w:tc>
      </w:tr>
      <w:tr w:rsidR="00143DED" w:rsidRPr="00AA2E14" w14:paraId="6A80AD3D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57B58A1F" w14:textId="77777777" w:rsidR="00143DED" w:rsidRPr="00772E80" w:rsidRDefault="00143DED" w:rsidP="00114084">
            <w:pPr>
              <w:pStyle w:val="ListParagraph"/>
              <w:keepNext/>
              <w:numPr>
                <w:ilvl w:val="0"/>
                <w:numId w:val="31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material.</w:t>
            </w:r>
          </w:p>
        </w:tc>
      </w:tr>
      <w:tr w:rsidR="00143DED" w:rsidRPr="00114084" w14:paraId="62EE5CAD" w14:textId="77777777" w:rsidTr="0070457C">
        <w:trPr>
          <w:trHeight w:val="1928"/>
        </w:trPr>
        <w:tc>
          <w:tcPr>
            <w:tcW w:w="9016" w:type="dxa"/>
          </w:tcPr>
          <w:p w14:paraId="39EDE0E9" w14:textId="77777777" w:rsidR="00143DED" w:rsidRDefault="007D2170" w:rsidP="00114084">
            <w:pPr>
              <w:rPr>
                <w:rFonts w:ascii="Arial" w:hAnsi="Arial" w:cs="Arial"/>
                <w:sz w:val="22"/>
              </w:rPr>
            </w:pPr>
            <w:permStart w:id="1135871664" w:edGrp="everyone"/>
            <w:r>
              <w:rPr>
                <w:rFonts w:ascii="Arial" w:hAnsi="Arial" w:cs="Arial"/>
                <w:sz w:val="22"/>
              </w:rPr>
              <w:t xml:space="preserve">Not as strong </w:t>
            </w:r>
          </w:p>
          <w:permEnd w:id="1135871664"/>
          <w:p w14:paraId="572288FE" w14:textId="3A04DF45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</w:p>
        </w:tc>
      </w:tr>
    </w:tbl>
    <w:p w14:paraId="34C8FD25" w14:textId="77777777" w:rsidR="0070457C" w:rsidRDefault="0070457C" w:rsidP="0070457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1DA4393A" w14:textId="257E6FFD" w:rsidR="0070457C" w:rsidRPr="007C5875" w:rsidRDefault="0070457C" w:rsidP="0070457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Paint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0457C" w:rsidRPr="00AA2E14" w14:paraId="2E0EF021" w14:textId="77777777" w:rsidTr="00F725BE">
        <w:tc>
          <w:tcPr>
            <w:tcW w:w="9016" w:type="dxa"/>
            <w:shd w:val="clear" w:color="auto" w:fill="D9D9D9"/>
          </w:tcPr>
          <w:p w14:paraId="4034362B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2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70457C" w:rsidRPr="00114084" w14:paraId="657C8284" w14:textId="77777777" w:rsidTr="003D0259">
        <w:trPr>
          <w:trHeight w:val="1871"/>
        </w:trPr>
        <w:tc>
          <w:tcPr>
            <w:tcW w:w="9016" w:type="dxa"/>
          </w:tcPr>
          <w:p w14:paraId="44CECCEC" w14:textId="77777777" w:rsidR="0070457C" w:rsidRDefault="007D2170" w:rsidP="00114084">
            <w:pPr>
              <w:rPr>
                <w:rFonts w:ascii="Arial" w:hAnsi="Arial" w:cs="Arial"/>
                <w:sz w:val="22"/>
              </w:rPr>
            </w:pPr>
            <w:permStart w:id="851399299" w:edGrp="everyone"/>
            <w:r>
              <w:rPr>
                <w:rFonts w:ascii="Arial" w:hAnsi="Arial" w:cs="Arial"/>
                <w:sz w:val="22"/>
              </w:rPr>
              <w:t xml:space="preserve">Water resistant </w:t>
            </w:r>
          </w:p>
          <w:permEnd w:id="851399299"/>
          <w:p w14:paraId="445E01EC" w14:textId="365A4B02" w:rsidR="0070457C" w:rsidRPr="00114084" w:rsidRDefault="0070457C" w:rsidP="00114084">
            <w:pPr>
              <w:rPr>
                <w:rFonts w:ascii="Arial" w:hAnsi="Arial" w:cs="Arial"/>
                <w:sz w:val="22"/>
              </w:rPr>
            </w:pPr>
          </w:p>
        </w:tc>
      </w:tr>
      <w:tr w:rsidR="0070457C" w:rsidRPr="00AA2E14" w14:paraId="6A2B83F0" w14:textId="77777777" w:rsidTr="00F725BE">
        <w:tc>
          <w:tcPr>
            <w:tcW w:w="9016" w:type="dxa"/>
            <w:shd w:val="clear" w:color="auto" w:fill="D9D9D9"/>
          </w:tcPr>
          <w:p w14:paraId="74A7F33E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2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70457C" w:rsidRPr="00114084" w14:paraId="569B28D0" w14:textId="77777777" w:rsidTr="00251405">
        <w:trPr>
          <w:trHeight w:val="1587"/>
        </w:trPr>
        <w:tc>
          <w:tcPr>
            <w:tcW w:w="9016" w:type="dxa"/>
          </w:tcPr>
          <w:p w14:paraId="75531705" w14:textId="77777777" w:rsidR="0070457C" w:rsidRDefault="007D2170" w:rsidP="00114084">
            <w:pPr>
              <w:rPr>
                <w:rFonts w:ascii="Arial" w:hAnsi="Arial" w:cs="Arial"/>
                <w:sz w:val="22"/>
              </w:rPr>
            </w:pPr>
            <w:permStart w:id="2027830415" w:edGrp="everyone"/>
            <w:r>
              <w:rPr>
                <w:rFonts w:ascii="Arial" w:hAnsi="Arial" w:cs="Arial"/>
                <w:sz w:val="22"/>
              </w:rPr>
              <w:t xml:space="preserve">Surface protection </w:t>
            </w:r>
          </w:p>
          <w:p w14:paraId="75CD0DE6" w14:textId="756B8235" w:rsidR="0070457C" w:rsidRPr="00114084" w:rsidRDefault="007D2170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Waterproofing </w:t>
            </w:r>
            <w:permEnd w:id="2027830415"/>
          </w:p>
        </w:tc>
      </w:tr>
      <w:tr w:rsidR="0070457C" w:rsidRPr="00AA2E14" w14:paraId="6A4616A7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1979A1EF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2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70457C" w:rsidRPr="00114084" w14:paraId="380B6EAE" w14:textId="77777777" w:rsidTr="00251405">
        <w:trPr>
          <w:trHeight w:val="1644"/>
        </w:trPr>
        <w:tc>
          <w:tcPr>
            <w:tcW w:w="9016" w:type="dxa"/>
            <w:shd w:val="clear" w:color="auto" w:fill="auto"/>
          </w:tcPr>
          <w:p w14:paraId="7CD2A4DB" w14:textId="5F7F3F4E" w:rsidR="0070457C" w:rsidRPr="00114084" w:rsidRDefault="007D2170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732838446" w:edGrp="everyone"/>
            <w:r>
              <w:rPr>
                <w:rFonts w:ascii="Arial" w:hAnsi="Arial" w:cs="Arial"/>
                <w:sz w:val="22"/>
              </w:rPr>
              <w:t xml:space="preserve">Needs recoating </w:t>
            </w:r>
            <w:permEnd w:id="732838446"/>
          </w:p>
        </w:tc>
      </w:tr>
    </w:tbl>
    <w:p w14:paraId="29A1CC46" w14:textId="77777777" w:rsidR="0070457C" w:rsidRPr="00AA2E14" w:rsidRDefault="0070457C" w:rsidP="0070457C">
      <w:pPr>
        <w:jc w:val="left"/>
        <w:rPr>
          <w:rFonts w:ascii="Arial" w:eastAsia="Calibri" w:hAnsi="Arial" w:cs="Arial"/>
          <w:sz w:val="22"/>
          <w:szCs w:val="22"/>
        </w:rPr>
      </w:pPr>
    </w:p>
    <w:p w14:paraId="3F2662B6" w14:textId="3E828FD2" w:rsidR="0070457C" w:rsidRPr="007C5875" w:rsidRDefault="0070457C" w:rsidP="0070457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Epoxy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0457C" w:rsidRPr="00AA2E14" w14:paraId="74D09536" w14:textId="77777777" w:rsidTr="00F725BE">
        <w:tc>
          <w:tcPr>
            <w:tcW w:w="9016" w:type="dxa"/>
            <w:shd w:val="clear" w:color="auto" w:fill="D9D9D9"/>
          </w:tcPr>
          <w:p w14:paraId="3EA5AC52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3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70457C" w:rsidRPr="00114084" w14:paraId="5AE1FC53" w14:textId="77777777" w:rsidTr="00251405">
        <w:trPr>
          <w:trHeight w:val="1701"/>
        </w:trPr>
        <w:tc>
          <w:tcPr>
            <w:tcW w:w="9016" w:type="dxa"/>
          </w:tcPr>
          <w:p w14:paraId="16F51D58" w14:textId="77777777" w:rsidR="0070457C" w:rsidRDefault="00194A27" w:rsidP="00114084">
            <w:pPr>
              <w:rPr>
                <w:rFonts w:ascii="Arial" w:hAnsi="Arial" w:cs="Arial"/>
                <w:sz w:val="22"/>
              </w:rPr>
            </w:pPr>
            <w:permStart w:id="1327591039" w:edGrp="everyone"/>
            <w:r>
              <w:rPr>
                <w:rFonts w:ascii="Arial" w:hAnsi="Arial" w:cs="Arial"/>
                <w:sz w:val="22"/>
              </w:rPr>
              <w:t xml:space="preserve">Chemical resistant </w:t>
            </w:r>
          </w:p>
          <w:permEnd w:id="1327591039"/>
          <w:p w14:paraId="594583E6" w14:textId="17365EAC" w:rsidR="0070457C" w:rsidRPr="00114084" w:rsidRDefault="0070457C" w:rsidP="00114084">
            <w:pPr>
              <w:rPr>
                <w:rFonts w:ascii="Arial" w:hAnsi="Arial" w:cs="Arial"/>
                <w:sz w:val="22"/>
              </w:rPr>
            </w:pPr>
          </w:p>
        </w:tc>
      </w:tr>
      <w:tr w:rsidR="0070457C" w:rsidRPr="00AA2E14" w14:paraId="6B4B9C17" w14:textId="77777777" w:rsidTr="00F725BE">
        <w:tc>
          <w:tcPr>
            <w:tcW w:w="9016" w:type="dxa"/>
            <w:shd w:val="clear" w:color="auto" w:fill="D9D9D9"/>
          </w:tcPr>
          <w:p w14:paraId="2A99D9F7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3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70457C" w:rsidRPr="00114084" w14:paraId="51837475" w14:textId="77777777" w:rsidTr="00251405">
        <w:trPr>
          <w:trHeight w:val="1587"/>
        </w:trPr>
        <w:tc>
          <w:tcPr>
            <w:tcW w:w="9016" w:type="dxa"/>
          </w:tcPr>
          <w:p w14:paraId="4EB00382" w14:textId="3A7B6FF7" w:rsidR="0070457C" w:rsidRPr="00114084" w:rsidRDefault="00194A27" w:rsidP="00114084">
            <w:pPr>
              <w:rPr>
                <w:rFonts w:ascii="Arial" w:hAnsi="Arial" w:cs="Arial"/>
                <w:sz w:val="22"/>
              </w:rPr>
            </w:pPr>
            <w:permStart w:id="733500952" w:edGrp="everyone"/>
            <w:r>
              <w:rPr>
                <w:rFonts w:ascii="Arial" w:hAnsi="Arial" w:cs="Arial"/>
                <w:sz w:val="22"/>
              </w:rPr>
              <w:t xml:space="preserve">Floor paints </w:t>
            </w:r>
            <w:permEnd w:id="733500952"/>
          </w:p>
        </w:tc>
      </w:tr>
      <w:tr w:rsidR="0070457C" w:rsidRPr="00AA2E14" w14:paraId="114A46FB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3B178B5D" w14:textId="77777777" w:rsidR="0070457C" w:rsidRPr="00772E80" w:rsidRDefault="0070457C" w:rsidP="00114084">
            <w:pPr>
              <w:pStyle w:val="ListParagraph"/>
              <w:keepNext/>
              <w:numPr>
                <w:ilvl w:val="0"/>
                <w:numId w:val="33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material.</w:t>
            </w:r>
          </w:p>
        </w:tc>
      </w:tr>
      <w:tr w:rsidR="0070457C" w:rsidRPr="00114084" w14:paraId="5E6D9C79" w14:textId="77777777" w:rsidTr="00251405">
        <w:trPr>
          <w:trHeight w:val="1644"/>
        </w:trPr>
        <w:tc>
          <w:tcPr>
            <w:tcW w:w="9016" w:type="dxa"/>
          </w:tcPr>
          <w:p w14:paraId="306CF130" w14:textId="29050832" w:rsidR="0070457C" w:rsidRPr="00114084" w:rsidRDefault="00194A27" w:rsidP="00114084">
            <w:pPr>
              <w:rPr>
                <w:rFonts w:ascii="Arial" w:hAnsi="Arial" w:cs="Arial"/>
                <w:sz w:val="22"/>
              </w:rPr>
            </w:pPr>
            <w:permStart w:id="891554023" w:edGrp="everyone"/>
            <w:r>
              <w:rPr>
                <w:rFonts w:ascii="Arial" w:hAnsi="Arial" w:cs="Arial"/>
                <w:sz w:val="22"/>
              </w:rPr>
              <w:t xml:space="preserve">Cost </w:t>
            </w:r>
            <w:permEnd w:id="891554023"/>
          </w:p>
        </w:tc>
      </w:tr>
    </w:tbl>
    <w:p w14:paraId="44A0EB35" w14:textId="77777777" w:rsidR="00251405" w:rsidRPr="00830749" w:rsidRDefault="00251405" w:rsidP="0025140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251405" w:rsidRPr="00830749" w14:paraId="0435F951" w14:textId="77777777" w:rsidTr="00F725B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C6C3435" w14:textId="77777777" w:rsidR="00251405" w:rsidRPr="001C4084" w:rsidRDefault="00251405" w:rsidP="00F725B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E1BBAEF" w14:textId="34B75C9D" w:rsidR="00251405" w:rsidRPr="001C4084" w:rsidRDefault="00251405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177638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8DF2908" w14:textId="77777777" w:rsidR="00251405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52139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5140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776384"/>
          </w:p>
        </w:tc>
      </w:tr>
    </w:tbl>
    <w:p w14:paraId="170B6D94" w14:textId="77777777" w:rsidR="00251405" w:rsidRPr="00BE22CD" w:rsidRDefault="0070457C" w:rsidP="00251405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251405" w:rsidRPr="00DD1A2A" w14:paraId="01A18B48" w14:textId="77777777" w:rsidTr="00F725BE">
        <w:tc>
          <w:tcPr>
            <w:tcW w:w="9281" w:type="dxa"/>
            <w:shd w:val="clear" w:color="auto" w:fill="232F84"/>
          </w:tcPr>
          <w:p w14:paraId="2C778E79" w14:textId="77777777" w:rsidR="00251405" w:rsidRPr="00DD1A2A" w:rsidRDefault="00251405" w:rsidP="0011408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0" w:name="_Ref132367760"/>
          </w:p>
        </w:tc>
        <w:bookmarkEnd w:id="40"/>
      </w:tr>
      <w:tr w:rsidR="00251405" w:rsidRPr="00AA2E14" w14:paraId="70218038" w14:textId="77777777" w:rsidTr="00F725BE">
        <w:tc>
          <w:tcPr>
            <w:tcW w:w="9281" w:type="dxa"/>
            <w:shd w:val="clear" w:color="auto" w:fill="A1D7E1"/>
          </w:tcPr>
          <w:p w14:paraId="2D68FC09" w14:textId="1A54467E" w:rsidR="00251405" w:rsidRDefault="00251405" w:rsidP="00F725BE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Research each of the following building products and respond to the following:</w:t>
            </w:r>
          </w:p>
          <w:p w14:paraId="2F99A58F" w14:textId="0E8E81D5" w:rsidR="00251405" w:rsidRPr="007C5875" w:rsidRDefault="00251405" w:rsidP="0011408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 xml:space="preserve">Identify </w:t>
            </w:r>
            <w:r>
              <w:rPr>
                <w:rFonts w:ascii="Arial" w:hAnsi="Arial" w:cs="Arial"/>
                <w:sz w:val="22"/>
              </w:rPr>
              <w:t>properties</w:t>
            </w:r>
            <w:r w:rsidRPr="007C5875">
              <w:rPr>
                <w:rFonts w:ascii="Arial" w:hAnsi="Arial" w:cs="Arial"/>
                <w:sz w:val="22"/>
              </w:rPr>
              <w:t xml:space="preserve"> of each building material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34713E72" w14:textId="3768BD1E" w:rsidR="00251405" w:rsidRPr="007C5875" w:rsidRDefault="00251405" w:rsidP="0011408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 xml:space="preserve">Briefly explain the application of the building </w:t>
            </w:r>
            <w:r>
              <w:rPr>
                <w:rFonts w:ascii="Arial" w:hAnsi="Arial" w:cs="Arial"/>
                <w:sz w:val="22"/>
              </w:rPr>
              <w:t>product.</w:t>
            </w:r>
            <w:r w:rsidRPr="007C5875">
              <w:rPr>
                <w:rFonts w:ascii="Arial" w:hAnsi="Arial" w:cs="Arial"/>
                <w:sz w:val="22"/>
              </w:rPr>
              <w:t xml:space="preserve"> </w:t>
            </w:r>
          </w:p>
          <w:p w14:paraId="7775754A" w14:textId="783821DB" w:rsidR="00251405" w:rsidRPr="00AA2E14" w:rsidRDefault="00251405" w:rsidP="00114084">
            <w:pPr>
              <w:numPr>
                <w:ilvl w:val="0"/>
                <w:numId w:val="3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>Identify limitation</w:t>
            </w:r>
            <w:r>
              <w:rPr>
                <w:rFonts w:ascii="Arial" w:hAnsi="Arial" w:cs="Arial"/>
                <w:sz w:val="22"/>
              </w:rPr>
              <w:t>s</w:t>
            </w:r>
            <w:r w:rsidRPr="007C5875">
              <w:rPr>
                <w:rFonts w:ascii="Arial" w:hAnsi="Arial" w:cs="Arial"/>
                <w:sz w:val="22"/>
              </w:rPr>
              <w:t xml:space="preserve"> of the </w:t>
            </w:r>
            <w:r w:rsidR="00E3740D">
              <w:rPr>
                <w:rFonts w:ascii="Arial" w:hAnsi="Arial" w:cs="Arial"/>
                <w:sz w:val="22"/>
              </w:rPr>
              <w:t>product</w:t>
            </w:r>
            <w:r>
              <w:rPr>
                <w:rFonts w:ascii="Arial" w:hAnsi="Arial" w:cs="Arial"/>
                <w:sz w:val="22"/>
              </w:rPr>
              <w:t>.</w:t>
            </w:r>
          </w:p>
        </w:tc>
      </w:tr>
    </w:tbl>
    <w:p w14:paraId="5040CEF7" w14:textId="77777777" w:rsidR="00251405" w:rsidRPr="00251405" w:rsidRDefault="00251405" w:rsidP="00251405">
      <w:pPr>
        <w:jc w:val="left"/>
        <w:rPr>
          <w:rFonts w:ascii="Arial" w:eastAsia="Calibri" w:hAnsi="Arial" w:cs="Arial"/>
          <w:b/>
          <w:bCs/>
          <w:sz w:val="18"/>
          <w:szCs w:val="18"/>
        </w:rPr>
      </w:pPr>
    </w:p>
    <w:p w14:paraId="6150C5DA" w14:textId="5993D0AB" w:rsidR="00251405" w:rsidRPr="007C5875" w:rsidRDefault="00251405" w:rsidP="00251405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251405">
        <w:rPr>
          <w:rFonts w:ascii="Arial" w:eastAsia="Calibri" w:hAnsi="Arial" w:cs="Arial"/>
          <w:b/>
          <w:bCs/>
          <w:sz w:val="22"/>
          <w:szCs w:val="22"/>
        </w:rPr>
        <w:t>Sawn timber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1405" w:rsidRPr="00AA2E14" w14:paraId="41CF41D4" w14:textId="77777777" w:rsidTr="00F725BE">
        <w:tc>
          <w:tcPr>
            <w:tcW w:w="9016" w:type="dxa"/>
            <w:shd w:val="clear" w:color="auto" w:fill="D9D9D9"/>
          </w:tcPr>
          <w:p w14:paraId="72C31A27" w14:textId="7E619DB5" w:rsidR="00251405" w:rsidRPr="007C5875" w:rsidRDefault="00251405" w:rsidP="00114084">
            <w:pPr>
              <w:pStyle w:val="ListParagraph"/>
              <w:keepNext/>
              <w:numPr>
                <w:ilvl w:val="0"/>
                <w:numId w:val="35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Properties</w:t>
            </w:r>
          </w:p>
        </w:tc>
      </w:tr>
      <w:tr w:rsidR="00251405" w:rsidRPr="00114084" w14:paraId="56022CD2" w14:textId="77777777" w:rsidTr="00251405">
        <w:trPr>
          <w:trHeight w:val="1701"/>
        </w:trPr>
        <w:tc>
          <w:tcPr>
            <w:tcW w:w="9016" w:type="dxa"/>
          </w:tcPr>
          <w:p w14:paraId="7D560CA9" w14:textId="648CA54A" w:rsidR="00251405" w:rsidRDefault="004B3557" w:rsidP="00114084">
            <w:pPr>
              <w:rPr>
                <w:rFonts w:ascii="Arial" w:hAnsi="Arial" w:cs="Arial"/>
                <w:sz w:val="22"/>
              </w:rPr>
            </w:pPr>
            <w:permStart w:id="769353792" w:edGrp="everyone"/>
            <w:r>
              <w:rPr>
                <w:rFonts w:ascii="Arial" w:hAnsi="Arial" w:cs="Arial"/>
                <w:sz w:val="22"/>
              </w:rPr>
              <w:t>Density</w:t>
            </w:r>
          </w:p>
          <w:p w14:paraId="4A7E10C1" w14:textId="2D6C6274" w:rsidR="00251405" w:rsidRDefault="004B3557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Resistance</w:t>
            </w:r>
          </w:p>
          <w:p w14:paraId="798A9EFC" w14:textId="4E851527" w:rsidR="00251405" w:rsidRPr="00114084" w:rsidRDefault="004B3557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Absorbent </w:t>
            </w:r>
            <w:permEnd w:id="769353792"/>
          </w:p>
        </w:tc>
      </w:tr>
      <w:tr w:rsidR="00251405" w:rsidRPr="00AA2E14" w14:paraId="05E10A25" w14:textId="77777777" w:rsidTr="00F725BE">
        <w:tc>
          <w:tcPr>
            <w:tcW w:w="9016" w:type="dxa"/>
            <w:shd w:val="clear" w:color="auto" w:fill="D9D9D9"/>
          </w:tcPr>
          <w:p w14:paraId="2C7E571F" w14:textId="45EA16F3" w:rsidR="00251405" w:rsidRPr="007C5875" w:rsidRDefault="00251405" w:rsidP="00114084">
            <w:pPr>
              <w:pStyle w:val="ListParagraph"/>
              <w:keepNext/>
              <w:numPr>
                <w:ilvl w:val="0"/>
                <w:numId w:val="35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product.</w:t>
            </w:r>
          </w:p>
        </w:tc>
      </w:tr>
      <w:tr w:rsidR="00251405" w:rsidRPr="00114084" w14:paraId="4CE652EB" w14:textId="77777777" w:rsidTr="00251405">
        <w:trPr>
          <w:trHeight w:val="1474"/>
        </w:trPr>
        <w:tc>
          <w:tcPr>
            <w:tcW w:w="9016" w:type="dxa"/>
          </w:tcPr>
          <w:p w14:paraId="427C8A94" w14:textId="77777777" w:rsidR="00251405" w:rsidRDefault="004B3557" w:rsidP="00114084">
            <w:pPr>
              <w:rPr>
                <w:rFonts w:ascii="Arial" w:hAnsi="Arial" w:cs="Arial"/>
                <w:sz w:val="22"/>
              </w:rPr>
            </w:pPr>
            <w:permStart w:id="631113638" w:edGrp="everyone"/>
            <w:r>
              <w:rPr>
                <w:rFonts w:ascii="Arial" w:hAnsi="Arial" w:cs="Arial"/>
                <w:sz w:val="22"/>
              </w:rPr>
              <w:t xml:space="preserve">Framing </w:t>
            </w:r>
          </w:p>
          <w:p w14:paraId="5EA72293" w14:textId="3AD45ABE" w:rsidR="00251405" w:rsidRPr="00114084" w:rsidRDefault="004B3557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subfloors</w:t>
            </w:r>
            <w:permEnd w:id="631113638"/>
          </w:p>
        </w:tc>
      </w:tr>
      <w:tr w:rsidR="00251405" w:rsidRPr="00AA2E14" w14:paraId="38828C01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3B07E254" w14:textId="1B5D0AD4" w:rsidR="00251405" w:rsidRPr="007C5875" w:rsidRDefault="00251405" w:rsidP="00114084">
            <w:pPr>
              <w:pStyle w:val="ListParagraph"/>
              <w:keepNext/>
              <w:numPr>
                <w:ilvl w:val="0"/>
                <w:numId w:val="35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mitations.</w:t>
            </w:r>
          </w:p>
        </w:tc>
      </w:tr>
      <w:tr w:rsidR="00CA744B" w:rsidRPr="00114084" w14:paraId="7D26067E" w14:textId="77777777" w:rsidTr="00CA744B">
        <w:trPr>
          <w:trHeight w:val="1701"/>
        </w:trPr>
        <w:tc>
          <w:tcPr>
            <w:tcW w:w="9016" w:type="dxa"/>
            <w:shd w:val="clear" w:color="auto" w:fill="auto"/>
          </w:tcPr>
          <w:p w14:paraId="4C85EDA8" w14:textId="77777777" w:rsidR="00CA744B" w:rsidRDefault="004B3557" w:rsidP="00114084">
            <w:pPr>
              <w:keepNext/>
              <w:rPr>
                <w:rFonts w:ascii="Arial" w:hAnsi="Arial" w:cs="Arial"/>
                <w:sz w:val="22"/>
              </w:rPr>
            </w:pPr>
            <w:permStart w:id="1122533025" w:edGrp="everyone"/>
            <w:r>
              <w:rPr>
                <w:rFonts w:ascii="Arial" w:hAnsi="Arial" w:cs="Arial"/>
                <w:sz w:val="22"/>
              </w:rPr>
              <w:t xml:space="preserve">Shrinks </w:t>
            </w:r>
          </w:p>
          <w:p w14:paraId="557B7AE2" w14:textId="7294E6DB" w:rsidR="00CA744B" w:rsidRPr="00114084" w:rsidRDefault="004B3557" w:rsidP="00114084">
            <w:pPr>
              <w:keepNext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Twits </w:t>
            </w:r>
            <w:permEnd w:id="1122533025"/>
          </w:p>
        </w:tc>
      </w:tr>
    </w:tbl>
    <w:p w14:paraId="04D571DF" w14:textId="77777777" w:rsidR="00251405" w:rsidRPr="00E3740D" w:rsidRDefault="00251405" w:rsidP="00251405">
      <w:pPr>
        <w:jc w:val="left"/>
        <w:rPr>
          <w:rFonts w:ascii="Arial" w:eastAsia="Calibri" w:hAnsi="Arial" w:cs="Arial"/>
          <w:sz w:val="18"/>
          <w:szCs w:val="18"/>
        </w:rPr>
      </w:pPr>
    </w:p>
    <w:p w14:paraId="5638BAEC" w14:textId="3A178A05" w:rsidR="00251405" w:rsidRPr="007C5875" w:rsidRDefault="00E3740D" w:rsidP="00251405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E3740D">
        <w:rPr>
          <w:rFonts w:ascii="Arial" w:eastAsia="Calibri" w:hAnsi="Arial" w:cs="Arial"/>
          <w:b/>
          <w:bCs/>
          <w:sz w:val="22"/>
          <w:szCs w:val="22"/>
        </w:rPr>
        <w:t>‘Massive’ or cross laminated timber (CLT)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1405" w:rsidRPr="00AA2E14" w14:paraId="7F508B30" w14:textId="77777777" w:rsidTr="00F725BE">
        <w:tc>
          <w:tcPr>
            <w:tcW w:w="9016" w:type="dxa"/>
            <w:shd w:val="clear" w:color="auto" w:fill="D9D9D9"/>
          </w:tcPr>
          <w:p w14:paraId="5967D483" w14:textId="6944C586" w:rsidR="00251405" w:rsidRPr="007C5875" w:rsidRDefault="00E3740D" w:rsidP="00114084">
            <w:pPr>
              <w:pStyle w:val="ListParagraph"/>
              <w:keepNext/>
              <w:numPr>
                <w:ilvl w:val="0"/>
                <w:numId w:val="36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Properties</w:t>
            </w:r>
          </w:p>
        </w:tc>
      </w:tr>
      <w:tr w:rsidR="00251405" w:rsidRPr="00114084" w14:paraId="37274D28" w14:textId="77777777" w:rsidTr="00251405">
        <w:trPr>
          <w:trHeight w:val="1701"/>
        </w:trPr>
        <w:tc>
          <w:tcPr>
            <w:tcW w:w="9016" w:type="dxa"/>
          </w:tcPr>
          <w:p w14:paraId="5D56175D" w14:textId="77777777" w:rsidR="00251405" w:rsidRDefault="00861CD3" w:rsidP="00114084">
            <w:pPr>
              <w:rPr>
                <w:rFonts w:ascii="Arial" w:hAnsi="Arial" w:cs="Arial"/>
                <w:sz w:val="22"/>
              </w:rPr>
            </w:pPr>
            <w:permStart w:id="1928423069" w:edGrp="everyone"/>
            <w:r>
              <w:rPr>
                <w:rFonts w:ascii="Arial" w:hAnsi="Arial" w:cs="Arial"/>
                <w:sz w:val="22"/>
              </w:rPr>
              <w:t xml:space="preserve">Strong </w:t>
            </w:r>
          </w:p>
          <w:p w14:paraId="60BC697A" w14:textId="7ADEC793" w:rsidR="00251405" w:rsidRPr="00114084" w:rsidRDefault="00861CD3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Dense </w:t>
            </w:r>
            <w:permEnd w:id="1928423069"/>
          </w:p>
        </w:tc>
      </w:tr>
      <w:tr w:rsidR="00251405" w:rsidRPr="00AA2E14" w14:paraId="7DCCC851" w14:textId="77777777" w:rsidTr="00F725BE">
        <w:tc>
          <w:tcPr>
            <w:tcW w:w="9016" w:type="dxa"/>
            <w:shd w:val="clear" w:color="auto" w:fill="D9D9D9"/>
          </w:tcPr>
          <w:p w14:paraId="79C7B738" w14:textId="3C2B7D18" w:rsidR="00251405" w:rsidRPr="007C5875" w:rsidRDefault="00251405" w:rsidP="00114084">
            <w:pPr>
              <w:pStyle w:val="ListParagraph"/>
              <w:keepNext/>
              <w:numPr>
                <w:ilvl w:val="0"/>
                <w:numId w:val="36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</w:t>
            </w:r>
            <w:r w:rsidR="00E3740D">
              <w:rPr>
                <w:rFonts w:ascii="Arial" w:hAnsi="Arial" w:cs="Arial"/>
                <w:b/>
                <w:sz w:val="22"/>
              </w:rPr>
              <w:t xml:space="preserve"> product</w:t>
            </w:r>
            <w:r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251405" w:rsidRPr="00114084" w14:paraId="58ED13A2" w14:textId="77777777" w:rsidTr="00251405">
        <w:trPr>
          <w:trHeight w:val="1474"/>
        </w:trPr>
        <w:tc>
          <w:tcPr>
            <w:tcW w:w="9016" w:type="dxa"/>
          </w:tcPr>
          <w:p w14:paraId="253AC397" w14:textId="77777777" w:rsidR="00251405" w:rsidRDefault="00861CD3" w:rsidP="00114084">
            <w:pPr>
              <w:rPr>
                <w:rFonts w:ascii="Arial" w:hAnsi="Arial" w:cs="Arial"/>
                <w:sz w:val="22"/>
              </w:rPr>
            </w:pPr>
            <w:permStart w:id="870938252" w:edGrp="everyone"/>
            <w:r>
              <w:rPr>
                <w:rFonts w:ascii="Arial" w:hAnsi="Arial" w:cs="Arial"/>
                <w:sz w:val="22"/>
              </w:rPr>
              <w:t>Beams]</w:t>
            </w:r>
          </w:p>
          <w:p w14:paraId="342DB7B3" w14:textId="000236F1" w:rsidR="00251405" w:rsidRPr="00114084" w:rsidRDefault="00861CD3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Sub floors </w:t>
            </w:r>
            <w:permEnd w:id="870938252"/>
          </w:p>
        </w:tc>
      </w:tr>
      <w:tr w:rsidR="00251405" w:rsidRPr="00AA2E14" w14:paraId="04D611B4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1A17243E" w14:textId="679FE6A3" w:rsidR="00251405" w:rsidRPr="00772E80" w:rsidRDefault="00251405" w:rsidP="00114084">
            <w:pPr>
              <w:pStyle w:val="ListParagraph"/>
              <w:keepNext/>
              <w:numPr>
                <w:ilvl w:val="0"/>
                <w:numId w:val="36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</w:t>
            </w:r>
            <w:r w:rsidR="00E3740D">
              <w:rPr>
                <w:rFonts w:ascii="Arial" w:hAnsi="Arial" w:cs="Arial"/>
                <w:b/>
                <w:sz w:val="22"/>
              </w:rPr>
              <w:t>s</w:t>
            </w:r>
            <w:r w:rsidRPr="00772E80"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251405" w:rsidRPr="00114084" w14:paraId="010AA981" w14:textId="77777777" w:rsidTr="00251405">
        <w:trPr>
          <w:trHeight w:val="1701"/>
        </w:trPr>
        <w:tc>
          <w:tcPr>
            <w:tcW w:w="9016" w:type="dxa"/>
          </w:tcPr>
          <w:p w14:paraId="5FAD2EDF" w14:textId="7CD5E93B" w:rsidR="00251405" w:rsidRDefault="00861CD3" w:rsidP="00114084">
            <w:pPr>
              <w:rPr>
                <w:rFonts w:ascii="Arial" w:hAnsi="Arial" w:cs="Arial"/>
                <w:sz w:val="22"/>
              </w:rPr>
            </w:pPr>
            <w:permStart w:id="994007213" w:edGrp="everyone"/>
            <w:r>
              <w:rPr>
                <w:rFonts w:ascii="Arial" w:hAnsi="Arial" w:cs="Arial"/>
                <w:sz w:val="22"/>
              </w:rPr>
              <w:t>Price</w:t>
            </w:r>
          </w:p>
          <w:p w14:paraId="27299375" w14:textId="590C41EE" w:rsidR="00251405" w:rsidRPr="00114084" w:rsidRDefault="00861CD3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Long weight time</w:t>
            </w:r>
            <w:permEnd w:id="994007213"/>
          </w:p>
        </w:tc>
      </w:tr>
    </w:tbl>
    <w:p w14:paraId="040233D3" w14:textId="77777777" w:rsidR="006B5E46" w:rsidRDefault="006B5E46" w:rsidP="006B5E46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</w:p>
    <w:p w14:paraId="1C3F8DC7" w14:textId="5DA25D84" w:rsidR="006B5E46" w:rsidRPr="007C5875" w:rsidRDefault="006B5E46" w:rsidP="006B5E46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Steel framing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5E46" w:rsidRPr="00AA2E14" w14:paraId="19D72983" w14:textId="77777777" w:rsidTr="00F725BE">
        <w:tc>
          <w:tcPr>
            <w:tcW w:w="9016" w:type="dxa"/>
            <w:shd w:val="clear" w:color="auto" w:fill="D9D9D9"/>
          </w:tcPr>
          <w:p w14:paraId="4D2EDCBD" w14:textId="77777777" w:rsidR="006B5E46" w:rsidRPr="007C5875" w:rsidRDefault="006B5E46" w:rsidP="00114084">
            <w:pPr>
              <w:pStyle w:val="ListParagraph"/>
              <w:keepNext/>
              <w:numPr>
                <w:ilvl w:val="0"/>
                <w:numId w:val="37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Properties</w:t>
            </w:r>
          </w:p>
        </w:tc>
      </w:tr>
      <w:tr w:rsidR="006B5E46" w:rsidRPr="00114084" w14:paraId="41E9453D" w14:textId="77777777" w:rsidTr="006B5E46">
        <w:trPr>
          <w:trHeight w:val="1928"/>
        </w:trPr>
        <w:tc>
          <w:tcPr>
            <w:tcW w:w="9016" w:type="dxa"/>
          </w:tcPr>
          <w:p w14:paraId="1A499A19" w14:textId="77777777" w:rsidR="006B5E46" w:rsidRDefault="00BB5FAE" w:rsidP="00114084">
            <w:pPr>
              <w:rPr>
                <w:rFonts w:ascii="Arial" w:hAnsi="Arial" w:cs="Arial"/>
                <w:sz w:val="22"/>
              </w:rPr>
            </w:pPr>
            <w:permStart w:id="864186536" w:edGrp="everyone"/>
            <w:r>
              <w:rPr>
                <w:rFonts w:ascii="Arial" w:hAnsi="Arial" w:cs="Arial"/>
                <w:sz w:val="22"/>
              </w:rPr>
              <w:t xml:space="preserve">Strong </w:t>
            </w:r>
          </w:p>
          <w:permEnd w:id="864186536"/>
          <w:p w14:paraId="192BD724" w14:textId="50D582F0" w:rsidR="006B5E46" w:rsidRPr="00114084" w:rsidRDefault="006B5E46" w:rsidP="00114084">
            <w:pPr>
              <w:rPr>
                <w:rFonts w:ascii="Arial" w:hAnsi="Arial" w:cs="Arial"/>
                <w:sz w:val="22"/>
              </w:rPr>
            </w:pPr>
          </w:p>
        </w:tc>
      </w:tr>
      <w:tr w:rsidR="006B5E46" w:rsidRPr="00AA2E14" w14:paraId="26D97B90" w14:textId="77777777" w:rsidTr="00F725BE">
        <w:tc>
          <w:tcPr>
            <w:tcW w:w="9016" w:type="dxa"/>
            <w:shd w:val="clear" w:color="auto" w:fill="D9D9D9"/>
          </w:tcPr>
          <w:p w14:paraId="2D1201BD" w14:textId="01BFC6D6" w:rsidR="006B5E46" w:rsidRPr="007C5875" w:rsidRDefault="006B5E46" w:rsidP="00114084">
            <w:pPr>
              <w:pStyle w:val="ListParagraph"/>
              <w:keepNext/>
              <w:numPr>
                <w:ilvl w:val="0"/>
                <w:numId w:val="37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product</w:t>
            </w:r>
          </w:p>
        </w:tc>
      </w:tr>
      <w:tr w:rsidR="00CA744B" w:rsidRPr="00114084" w14:paraId="3C3E76AA" w14:textId="77777777" w:rsidTr="00CA744B">
        <w:trPr>
          <w:trHeight w:val="1701"/>
        </w:trPr>
        <w:tc>
          <w:tcPr>
            <w:tcW w:w="9016" w:type="dxa"/>
            <w:shd w:val="clear" w:color="auto" w:fill="auto"/>
          </w:tcPr>
          <w:p w14:paraId="32CB4C64" w14:textId="739AFB62" w:rsidR="00CA744B" w:rsidRPr="00114084" w:rsidRDefault="00BB5FAE" w:rsidP="00114084">
            <w:pPr>
              <w:rPr>
                <w:rFonts w:ascii="Arial" w:hAnsi="Arial" w:cs="Arial"/>
                <w:sz w:val="22"/>
              </w:rPr>
            </w:pPr>
            <w:permStart w:id="1418950068" w:edGrp="everyone"/>
            <w:r>
              <w:rPr>
                <w:rFonts w:ascii="Arial" w:hAnsi="Arial" w:cs="Arial"/>
                <w:sz w:val="22"/>
              </w:rPr>
              <w:t xml:space="preserve">House frames </w:t>
            </w:r>
            <w:permEnd w:id="1418950068"/>
          </w:p>
        </w:tc>
      </w:tr>
      <w:tr w:rsidR="006B5E46" w:rsidRPr="00AA2E14" w14:paraId="72958B26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7D63A3F3" w14:textId="61C9DB22" w:rsidR="006B5E46" w:rsidRPr="007C5875" w:rsidRDefault="006B5E46" w:rsidP="00114084">
            <w:pPr>
              <w:pStyle w:val="ListParagraph"/>
              <w:keepNext/>
              <w:numPr>
                <w:ilvl w:val="0"/>
                <w:numId w:val="37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mitations</w:t>
            </w:r>
          </w:p>
        </w:tc>
      </w:tr>
      <w:tr w:rsidR="006B5E46" w:rsidRPr="00114084" w14:paraId="64B679B5" w14:textId="77777777" w:rsidTr="006B5E46">
        <w:trPr>
          <w:trHeight w:val="2041"/>
        </w:trPr>
        <w:tc>
          <w:tcPr>
            <w:tcW w:w="9016" w:type="dxa"/>
            <w:shd w:val="clear" w:color="auto" w:fill="auto"/>
          </w:tcPr>
          <w:p w14:paraId="67055B9B" w14:textId="77777777" w:rsidR="006B5E46" w:rsidRDefault="00BB5FAE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1592934866" w:edGrp="everyone"/>
            <w:r>
              <w:rPr>
                <w:rFonts w:ascii="Arial" w:hAnsi="Arial" w:cs="Arial"/>
                <w:sz w:val="22"/>
              </w:rPr>
              <w:t>Can rust</w:t>
            </w:r>
          </w:p>
          <w:p w14:paraId="023C7739" w14:textId="36D3C517" w:rsidR="006B5E46" w:rsidRPr="00114084" w:rsidRDefault="00BB5FAE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Holds heat </w:t>
            </w:r>
            <w:permEnd w:id="1592934866"/>
          </w:p>
        </w:tc>
      </w:tr>
    </w:tbl>
    <w:p w14:paraId="4767F0D8" w14:textId="77777777" w:rsidR="006B5E46" w:rsidRPr="00E3740D" w:rsidRDefault="006B5E46" w:rsidP="006B5E46">
      <w:pPr>
        <w:jc w:val="left"/>
        <w:rPr>
          <w:rFonts w:ascii="Arial" w:eastAsia="Calibri" w:hAnsi="Arial" w:cs="Arial"/>
          <w:sz w:val="18"/>
          <w:szCs w:val="18"/>
        </w:rPr>
      </w:pPr>
    </w:p>
    <w:p w14:paraId="798F6203" w14:textId="2B227C3C" w:rsidR="006B5E46" w:rsidRPr="007C5875" w:rsidRDefault="006B5E46" w:rsidP="006B5E46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Asphalt shingles- roofing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5E46" w:rsidRPr="00AA2E14" w14:paraId="5646073C" w14:textId="77777777" w:rsidTr="00F725BE">
        <w:tc>
          <w:tcPr>
            <w:tcW w:w="9016" w:type="dxa"/>
            <w:shd w:val="clear" w:color="auto" w:fill="D9D9D9"/>
          </w:tcPr>
          <w:p w14:paraId="0CAFFB3D" w14:textId="77777777" w:rsidR="006B5E46" w:rsidRPr="007C5875" w:rsidRDefault="006B5E46" w:rsidP="00114084">
            <w:pPr>
              <w:pStyle w:val="ListParagraph"/>
              <w:keepNext/>
              <w:numPr>
                <w:ilvl w:val="0"/>
                <w:numId w:val="38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Properties</w:t>
            </w:r>
          </w:p>
        </w:tc>
      </w:tr>
      <w:tr w:rsidR="006B5E46" w:rsidRPr="00114084" w14:paraId="520BE53C" w14:textId="77777777" w:rsidTr="006B5E46">
        <w:trPr>
          <w:trHeight w:val="1814"/>
        </w:trPr>
        <w:tc>
          <w:tcPr>
            <w:tcW w:w="9016" w:type="dxa"/>
          </w:tcPr>
          <w:p w14:paraId="63A414B6" w14:textId="5BFEB8C8" w:rsidR="006B5E46" w:rsidRDefault="00BB5FAE" w:rsidP="00114084">
            <w:pPr>
              <w:rPr>
                <w:rFonts w:ascii="Arial" w:hAnsi="Arial" w:cs="Arial"/>
                <w:sz w:val="22"/>
              </w:rPr>
            </w:pPr>
            <w:permStart w:id="1886012793" w:edGrp="everyone"/>
            <w:r>
              <w:rPr>
                <w:rFonts w:ascii="Arial" w:hAnsi="Arial" w:cs="Arial"/>
                <w:sz w:val="22"/>
              </w:rPr>
              <w:t xml:space="preserve">Fire resistant </w:t>
            </w:r>
          </w:p>
          <w:permEnd w:id="1886012793"/>
          <w:p w14:paraId="5F1209B9" w14:textId="581EE445" w:rsidR="006B5E46" w:rsidRPr="00114084" w:rsidRDefault="006B5E46" w:rsidP="00114084">
            <w:pPr>
              <w:rPr>
                <w:rFonts w:ascii="Arial" w:hAnsi="Arial" w:cs="Arial"/>
                <w:sz w:val="22"/>
              </w:rPr>
            </w:pPr>
          </w:p>
        </w:tc>
      </w:tr>
      <w:tr w:rsidR="006B5E46" w:rsidRPr="00AA2E14" w14:paraId="3CFED70E" w14:textId="77777777" w:rsidTr="00F725BE">
        <w:tc>
          <w:tcPr>
            <w:tcW w:w="9016" w:type="dxa"/>
            <w:shd w:val="clear" w:color="auto" w:fill="D9D9D9"/>
          </w:tcPr>
          <w:p w14:paraId="2D65FF45" w14:textId="66BB2146" w:rsidR="006B5E46" w:rsidRPr="007C5875" w:rsidRDefault="006B5E46" w:rsidP="00114084">
            <w:pPr>
              <w:pStyle w:val="ListParagraph"/>
              <w:keepNext/>
              <w:numPr>
                <w:ilvl w:val="0"/>
                <w:numId w:val="38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product</w:t>
            </w:r>
          </w:p>
        </w:tc>
      </w:tr>
      <w:tr w:rsidR="006B5E46" w:rsidRPr="00114084" w14:paraId="16009571" w14:textId="77777777" w:rsidTr="00F725BE">
        <w:trPr>
          <w:trHeight w:val="1587"/>
        </w:trPr>
        <w:tc>
          <w:tcPr>
            <w:tcW w:w="9016" w:type="dxa"/>
          </w:tcPr>
          <w:p w14:paraId="178CF786" w14:textId="37233E3E" w:rsidR="006B5E46" w:rsidRPr="00114084" w:rsidRDefault="00BB5FAE" w:rsidP="00114084">
            <w:pPr>
              <w:rPr>
                <w:rFonts w:ascii="Arial" w:hAnsi="Arial" w:cs="Arial"/>
                <w:sz w:val="22"/>
              </w:rPr>
            </w:pPr>
            <w:permStart w:id="1343892270" w:edGrp="everyone"/>
            <w:r>
              <w:rPr>
                <w:rFonts w:ascii="Arial" w:hAnsi="Arial" w:cs="Arial"/>
                <w:sz w:val="22"/>
              </w:rPr>
              <w:t xml:space="preserve">Used with tiled roofs </w:t>
            </w:r>
            <w:permEnd w:id="1343892270"/>
          </w:p>
        </w:tc>
      </w:tr>
      <w:tr w:rsidR="006B5E46" w:rsidRPr="00AA2E14" w14:paraId="3B04FC9A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2F71C7A6" w14:textId="053C810F" w:rsidR="006B5E46" w:rsidRPr="00772E80" w:rsidRDefault="006B5E46" w:rsidP="00114084">
            <w:pPr>
              <w:pStyle w:val="ListParagraph"/>
              <w:keepNext/>
              <w:numPr>
                <w:ilvl w:val="0"/>
                <w:numId w:val="38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</w:t>
            </w:r>
          </w:p>
        </w:tc>
      </w:tr>
      <w:tr w:rsidR="006B5E46" w:rsidRPr="00114084" w14:paraId="57651900" w14:textId="77777777" w:rsidTr="006B5E46">
        <w:trPr>
          <w:trHeight w:val="2041"/>
        </w:trPr>
        <w:tc>
          <w:tcPr>
            <w:tcW w:w="9016" w:type="dxa"/>
          </w:tcPr>
          <w:p w14:paraId="0FFF7CD8" w14:textId="6029EEEB" w:rsidR="006B5E46" w:rsidRPr="00114084" w:rsidRDefault="00BB5FAE" w:rsidP="00114084">
            <w:pPr>
              <w:rPr>
                <w:rFonts w:ascii="Arial" w:hAnsi="Arial" w:cs="Arial"/>
                <w:sz w:val="22"/>
              </w:rPr>
            </w:pPr>
            <w:permStart w:id="1774473594" w:edGrp="everyone"/>
            <w:r>
              <w:rPr>
                <w:rFonts w:ascii="Arial" w:hAnsi="Arial" w:cs="Arial"/>
                <w:sz w:val="22"/>
              </w:rPr>
              <w:t>Not strong</w:t>
            </w:r>
            <w:permEnd w:id="1774473594"/>
          </w:p>
        </w:tc>
      </w:tr>
    </w:tbl>
    <w:p w14:paraId="5C7CE71F" w14:textId="77777777" w:rsidR="006B5E46" w:rsidRPr="00830749" w:rsidRDefault="006B5E46" w:rsidP="006B5E46">
      <w:pPr>
        <w:rPr>
          <w:rFonts w:ascii="Arial" w:hAnsi="Arial" w:cs="Arial"/>
          <w:sz w:val="22"/>
          <w:szCs w:val="22"/>
        </w:rPr>
      </w:pPr>
    </w:p>
    <w:p w14:paraId="7BB4CF6F" w14:textId="650A60E7" w:rsidR="00251405" w:rsidRPr="007C5875" w:rsidRDefault="00251405" w:rsidP="00251405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P</w:t>
      </w:r>
      <w:r w:rsidR="00E3740D">
        <w:rPr>
          <w:rFonts w:ascii="Arial" w:eastAsia="Calibri" w:hAnsi="Arial" w:cs="Arial"/>
          <w:b/>
          <w:bCs/>
          <w:sz w:val="22"/>
          <w:szCs w:val="22"/>
        </w:rPr>
        <w:t>lasterboard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1405" w:rsidRPr="00AA2E14" w14:paraId="68D8C7FA" w14:textId="77777777" w:rsidTr="00F725BE">
        <w:tc>
          <w:tcPr>
            <w:tcW w:w="9016" w:type="dxa"/>
            <w:shd w:val="clear" w:color="auto" w:fill="D9D9D9"/>
          </w:tcPr>
          <w:p w14:paraId="6286CFA5" w14:textId="6E2649B4" w:rsidR="00251405" w:rsidRPr="007C5875" w:rsidRDefault="00251405" w:rsidP="00114084">
            <w:pPr>
              <w:pStyle w:val="ListParagraph"/>
              <w:keepNext/>
              <w:numPr>
                <w:ilvl w:val="0"/>
                <w:numId w:val="43"/>
              </w:numPr>
              <w:ind w:left="317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</w:t>
            </w:r>
            <w:r w:rsidR="00E3740D">
              <w:rPr>
                <w:rFonts w:ascii="Arial" w:hAnsi="Arial" w:cs="Arial"/>
                <w:b/>
                <w:sz w:val="22"/>
              </w:rPr>
              <w:t>ies</w:t>
            </w:r>
          </w:p>
        </w:tc>
      </w:tr>
      <w:tr w:rsidR="00251405" w:rsidRPr="00114084" w14:paraId="760B0294" w14:textId="77777777" w:rsidTr="00F725BE">
        <w:trPr>
          <w:trHeight w:val="1701"/>
        </w:trPr>
        <w:tc>
          <w:tcPr>
            <w:tcW w:w="9016" w:type="dxa"/>
          </w:tcPr>
          <w:p w14:paraId="61B4F43F" w14:textId="5F134D50" w:rsidR="00251405" w:rsidRPr="00114084" w:rsidRDefault="00BB5FAE" w:rsidP="00114084">
            <w:pPr>
              <w:rPr>
                <w:rFonts w:ascii="Arial" w:hAnsi="Arial" w:cs="Arial"/>
                <w:sz w:val="22"/>
              </w:rPr>
            </w:pPr>
            <w:permStart w:id="1905728679" w:edGrp="everyone"/>
            <w:r>
              <w:rPr>
                <w:rFonts w:ascii="Arial" w:hAnsi="Arial" w:cs="Arial"/>
                <w:sz w:val="22"/>
              </w:rPr>
              <w:t xml:space="preserve">Fire resistant </w:t>
            </w:r>
            <w:permEnd w:id="1905728679"/>
          </w:p>
        </w:tc>
      </w:tr>
      <w:tr w:rsidR="00251405" w:rsidRPr="00AA2E14" w14:paraId="7C52EC03" w14:textId="77777777" w:rsidTr="00F725BE">
        <w:tc>
          <w:tcPr>
            <w:tcW w:w="9016" w:type="dxa"/>
            <w:shd w:val="clear" w:color="auto" w:fill="D9D9D9"/>
          </w:tcPr>
          <w:p w14:paraId="1F6EE4F9" w14:textId="1FE8C037" w:rsidR="00251405" w:rsidRPr="007C5875" w:rsidRDefault="00251405" w:rsidP="00114084">
            <w:pPr>
              <w:pStyle w:val="ListParagraph"/>
              <w:keepNext/>
              <w:numPr>
                <w:ilvl w:val="0"/>
                <w:numId w:val="43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Application of the </w:t>
            </w:r>
            <w:r w:rsidR="00E3740D">
              <w:rPr>
                <w:rFonts w:ascii="Arial" w:hAnsi="Arial" w:cs="Arial"/>
                <w:b/>
                <w:sz w:val="22"/>
              </w:rPr>
              <w:t>product</w:t>
            </w:r>
          </w:p>
        </w:tc>
      </w:tr>
      <w:tr w:rsidR="00251405" w:rsidRPr="00114084" w14:paraId="1E64E15A" w14:textId="77777777" w:rsidTr="00F725BE">
        <w:trPr>
          <w:trHeight w:val="1587"/>
        </w:trPr>
        <w:tc>
          <w:tcPr>
            <w:tcW w:w="9016" w:type="dxa"/>
          </w:tcPr>
          <w:p w14:paraId="5453655F" w14:textId="4724942F" w:rsidR="00251405" w:rsidRPr="00114084" w:rsidRDefault="00BB5FAE" w:rsidP="00114084">
            <w:pPr>
              <w:rPr>
                <w:rFonts w:ascii="Arial" w:hAnsi="Arial" w:cs="Arial"/>
                <w:sz w:val="22"/>
              </w:rPr>
            </w:pPr>
            <w:permStart w:id="298272238" w:edGrp="everyone"/>
            <w:r>
              <w:rPr>
                <w:rFonts w:ascii="Arial" w:hAnsi="Arial" w:cs="Arial"/>
                <w:sz w:val="22"/>
              </w:rPr>
              <w:t xml:space="preserve">Wall sheeting </w:t>
            </w:r>
            <w:permEnd w:id="298272238"/>
          </w:p>
        </w:tc>
      </w:tr>
      <w:tr w:rsidR="00251405" w:rsidRPr="00AA2E14" w14:paraId="11BA0C9A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1F260C7E" w14:textId="30D78087" w:rsidR="00251405" w:rsidRPr="007C5875" w:rsidRDefault="00251405" w:rsidP="00114084">
            <w:pPr>
              <w:pStyle w:val="ListParagraph"/>
              <w:keepNext/>
              <w:numPr>
                <w:ilvl w:val="0"/>
                <w:numId w:val="43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</w:t>
            </w:r>
            <w:r w:rsidR="00E3740D">
              <w:rPr>
                <w:rFonts w:ascii="Arial" w:hAnsi="Arial" w:cs="Arial"/>
                <w:b/>
                <w:bCs/>
                <w:iCs/>
                <w:sz w:val="22"/>
              </w:rPr>
              <w:t>ns</w:t>
            </w:r>
          </w:p>
        </w:tc>
      </w:tr>
      <w:tr w:rsidR="00251405" w:rsidRPr="00114084" w14:paraId="4F903BF5" w14:textId="77777777" w:rsidTr="00F725BE">
        <w:trPr>
          <w:trHeight w:val="1644"/>
        </w:trPr>
        <w:tc>
          <w:tcPr>
            <w:tcW w:w="9016" w:type="dxa"/>
            <w:shd w:val="clear" w:color="auto" w:fill="auto"/>
          </w:tcPr>
          <w:p w14:paraId="5B2997A9" w14:textId="77777777" w:rsidR="00BC3EEF" w:rsidRDefault="00BB5FAE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1780631278" w:edGrp="everyone"/>
            <w:r>
              <w:rPr>
                <w:rFonts w:ascii="Arial" w:hAnsi="Arial" w:cs="Arial"/>
                <w:sz w:val="22"/>
              </w:rPr>
              <w:t>Is not waterproof</w:t>
            </w:r>
          </w:p>
          <w:p w14:paraId="4AA520C6" w14:textId="4B330242" w:rsidR="00251405" w:rsidRDefault="00BC3EEF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Will crack with movement </w:t>
            </w:r>
            <w:r w:rsidR="00BB5FAE">
              <w:rPr>
                <w:rFonts w:ascii="Arial" w:hAnsi="Arial" w:cs="Arial"/>
                <w:sz w:val="22"/>
              </w:rPr>
              <w:t xml:space="preserve"> </w:t>
            </w:r>
          </w:p>
          <w:permEnd w:id="1780631278"/>
          <w:p w14:paraId="46F8BDA5" w14:textId="602C4C5C" w:rsidR="00251405" w:rsidRPr="00114084" w:rsidRDefault="00251405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</w:p>
        </w:tc>
      </w:tr>
    </w:tbl>
    <w:p w14:paraId="6B58F7C0" w14:textId="77777777" w:rsidR="00251405" w:rsidRPr="00E3740D" w:rsidRDefault="00251405" w:rsidP="00251405">
      <w:pPr>
        <w:jc w:val="left"/>
        <w:rPr>
          <w:rFonts w:ascii="Arial" w:eastAsia="Calibri" w:hAnsi="Arial" w:cs="Arial"/>
          <w:sz w:val="18"/>
          <w:szCs w:val="18"/>
        </w:rPr>
      </w:pPr>
    </w:p>
    <w:p w14:paraId="4F25611B" w14:textId="3C6B7DA9" w:rsidR="00251405" w:rsidRPr="007C5875" w:rsidRDefault="00E3740D" w:rsidP="00251405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Structural steel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1405" w:rsidRPr="00AA2E14" w14:paraId="11A6E4AA" w14:textId="77777777" w:rsidTr="00F725BE">
        <w:tc>
          <w:tcPr>
            <w:tcW w:w="9016" w:type="dxa"/>
            <w:shd w:val="clear" w:color="auto" w:fill="D9D9D9"/>
          </w:tcPr>
          <w:p w14:paraId="680B396C" w14:textId="265992EB" w:rsidR="00251405" w:rsidRPr="007C5875" w:rsidRDefault="00251405" w:rsidP="00114084">
            <w:pPr>
              <w:pStyle w:val="ListParagraph"/>
              <w:keepNext/>
              <w:numPr>
                <w:ilvl w:val="0"/>
                <w:numId w:val="42"/>
              </w:numPr>
              <w:ind w:left="325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</w:t>
            </w:r>
            <w:r w:rsidR="00E3740D">
              <w:rPr>
                <w:rFonts w:ascii="Arial" w:hAnsi="Arial" w:cs="Arial"/>
                <w:b/>
                <w:sz w:val="22"/>
              </w:rPr>
              <w:t>ies</w:t>
            </w:r>
          </w:p>
        </w:tc>
      </w:tr>
      <w:tr w:rsidR="00251405" w:rsidRPr="00114084" w14:paraId="5E2897A5" w14:textId="77777777" w:rsidTr="00E3740D">
        <w:trPr>
          <w:trHeight w:val="1644"/>
        </w:trPr>
        <w:tc>
          <w:tcPr>
            <w:tcW w:w="9016" w:type="dxa"/>
          </w:tcPr>
          <w:p w14:paraId="51F27969" w14:textId="15E835CE" w:rsidR="00251405" w:rsidRPr="00114084" w:rsidRDefault="00BC3EEF" w:rsidP="00114084">
            <w:pPr>
              <w:rPr>
                <w:rFonts w:ascii="Arial" w:hAnsi="Arial" w:cs="Arial"/>
                <w:sz w:val="22"/>
              </w:rPr>
            </w:pPr>
            <w:permStart w:id="1225398334" w:edGrp="everyone"/>
            <w:r>
              <w:rPr>
                <w:rFonts w:ascii="Arial" w:hAnsi="Arial" w:cs="Arial"/>
                <w:sz w:val="22"/>
              </w:rPr>
              <w:t xml:space="preserve">Tensile strength </w:t>
            </w:r>
            <w:permEnd w:id="1225398334"/>
          </w:p>
        </w:tc>
      </w:tr>
      <w:tr w:rsidR="00251405" w:rsidRPr="00AA2E14" w14:paraId="1CC5A042" w14:textId="77777777" w:rsidTr="00F725BE">
        <w:tc>
          <w:tcPr>
            <w:tcW w:w="9016" w:type="dxa"/>
            <w:shd w:val="clear" w:color="auto" w:fill="D9D9D9"/>
          </w:tcPr>
          <w:p w14:paraId="564E815D" w14:textId="3206A03A" w:rsidR="00251405" w:rsidRPr="007C5875" w:rsidRDefault="00251405" w:rsidP="00114084">
            <w:pPr>
              <w:pStyle w:val="ListParagraph"/>
              <w:keepNext/>
              <w:numPr>
                <w:ilvl w:val="0"/>
                <w:numId w:val="42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Application of the </w:t>
            </w:r>
            <w:r w:rsidR="00E3740D">
              <w:rPr>
                <w:rFonts w:ascii="Arial" w:hAnsi="Arial" w:cs="Arial"/>
                <w:b/>
                <w:sz w:val="22"/>
              </w:rPr>
              <w:t>product</w:t>
            </w:r>
          </w:p>
        </w:tc>
      </w:tr>
      <w:tr w:rsidR="00251405" w:rsidRPr="00114084" w14:paraId="2D0757CB" w14:textId="77777777" w:rsidTr="00F725BE">
        <w:trPr>
          <w:trHeight w:val="1587"/>
        </w:trPr>
        <w:tc>
          <w:tcPr>
            <w:tcW w:w="9016" w:type="dxa"/>
          </w:tcPr>
          <w:p w14:paraId="64A1C4CA" w14:textId="07D45E94" w:rsidR="00251405" w:rsidRPr="00114084" w:rsidRDefault="00BC3EEF" w:rsidP="00114084">
            <w:pPr>
              <w:rPr>
                <w:rFonts w:ascii="Arial" w:hAnsi="Arial" w:cs="Arial"/>
                <w:sz w:val="22"/>
              </w:rPr>
            </w:pPr>
            <w:permStart w:id="574358007" w:edGrp="everyone"/>
            <w:r>
              <w:rPr>
                <w:rFonts w:ascii="Arial" w:hAnsi="Arial" w:cs="Arial"/>
                <w:sz w:val="22"/>
              </w:rPr>
              <w:t xml:space="preserve">Beams </w:t>
            </w:r>
            <w:permEnd w:id="574358007"/>
          </w:p>
        </w:tc>
      </w:tr>
      <w:tr w:rsidR="00251405" w:rsidRPr="00AA2E14" w14:paraId="145434F6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0DBFDB7E" w14:textId="6C405771" w:rsidR="00251405" w:rsidRPr="00772E80" w:rsidRDefault="00251405" w:rsidP="00114084">
            <w:pPr>
              <w:pStyle w:val="ListParagraph"/>
              <w:keepNext/>
              <w:numPr>
                <w:ilvl w:val="0"/>
                <w:numId w:val="42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</w:t>
            </w:r>
          </w:p>
        </w:tc>
      </w:tr>
      <w:tr w:rsidR="00251405" w:rsidRPr="00114084" w14:paraId="11D1F4F2" w14:textId="77777777" w:rsidTr="00F725BE">
        <w:trPr>
          <w:trHeight w:val="1644"/>
        </w:trPr>
        <w:tc>
          <w:tcPr>
            <w:tcW w:w="9016" w:type="dxa"/>
          </w:tcPr>
          <w:p w14:paraId="69DEF108" w14:textId="77777777" w:rsidR="00251405" w:rsidRDefault="00BC3EEF" w:rsidP="00114084">
            <w:pPr>
              <w:rPr>
                <w:rFonts w:ascii="Arial" w:hAnsi="Arial" w:cs="Arial"/>
                <w:sz w:val="22"/>
              </w:rPr>
            </w:pPr>
            <w:permStart w:id="1040978716" w:edGrp="everyone"/>
            <w:r>
              <w:rPr>
                <w:rFonts w:ascii="Arial" w:hAnsi="Arial" w:cs="Arial"/>
                <w:sz w:val="22"/>
              </w:rPr>
              <w:t xml:space="preserve">Can rust </w:t>
            </w:r>
          </w:p>
          <w:p w14:paraId="6E74CC63" w14:textId="77E52A82" w:rsidR="00251405" w:rsidRPr="00114084" w:rsidRDefault="00BC3EEF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Can shrink and expan </w:t>
            </w:r>
            <w:permEnd w:id="1040978716"/>
          </w:p>
        </w:tc>
      </w:tr>
    </w:tbl>
    <w:p w14:paraId="3EAE9F96" w14:textId="77777777" w:rsidR="00251405" w:rsidRPr="00830749" w:rsidRDefault="00251405" w:rsidP="0025140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251405" w:rsidRPr="00830749" w14:paraId="7F158400" w14:textId="77777777" w:rsidTr="00F725B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2D15C2" w14:textId="77777777" w:rsidR="00251405" w:rsidRPr="001C4084" w:rsidRDefault="00251405" w:rsidP="00F725B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8A88C43" w14:textId="2693E306" w:rsidR="00251405" w:rsidRPr="001C4084" w:rsidRDefault="00251405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38100933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19EFE8" w14:textId="77777777" w:rsidR="00251405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59077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5140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8100933"/>
          </w:p>
        </w:tc>
      </w:tr>
    </w:tbl>
    <w:p w14:paraId="7775E36A" w14:textId="77777777" w:rsidR="00251405" w:rsidRPr="00BE22CD" w:rsidRDefault="00251405" w:rsidP="00251405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609132C8" w14:textId="146E4640" w:rsidR="00C63D95" w:rsidRPr="00BE22CD" w:rsidRDefault="00C63D95" w:rsidP="00C63D95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lastRenderedPageBreak/>
        <w:t>For the following activit</w:t>
      </w:r>
      <w:r>
        <w:rPr>
          <w:rFonts w:ascii="Arial" w:hAnsi="Arial" w:cs="Arial"/>
          <w:sz w:val="22"/>
          <w:szCs w:val="22"/>
        </w:rPr>
        <w:t>y</w:t>
      </w:r>
      <w:r w:rsidRPr="00BE22CD">
        <w:rPr>
          <w:rFonts w:ascii="Arial" w:hAnsi="Arial" w:cs="Arial"/>
          <w:sz w:val="22"/>
          <w:szCs w:val="22"/>
        </w:rPr>
        <w:t xml:space="preserve">, name </w:t>
      </w:r>
      <w:r>
        <w:rPr>
          <w:rFonts w:ascii="Arial" w:hAnsi="Arial" w:cs="Arial"/>
          <w:sz w:val="22"/>
          <w:szCs w:val="22"/>
        </w:rPr>
        <w:t>the state/territory</w:t>
      </w:r>
      <w:r w:rsidRPr="00BE22CD">
        <w:rPr>
          <w:rFonts w:ascii="Arial" w:hAnsi="Arial" w:cs="Arial"/>
          <w:sz w:val="22"/>
          <w:szCs w:val="22"/>
        </w:rPr>
        <w:t xml:space="preserve"> that you wish to examine.</w:t>
      </w:r>
    </w:p>
    <w:p w14:paraId="3D5616A6" w14:textId="77777777" w:rsidR="00C63D95" w:rsidRPr="00BE22CD" w:rsidRDefault="00C63D95" w:rsidP="00C63D95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C63D95" w:rsidRPr="00BE22CD" w14:paraId="7AA423DA" w14:textId="77777777" w:rsidTr="00F725BE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AAFA710" w14:textId="00E9F2D6" w:rsidR="00C63D95" w:rsidRPr="00BE22CD" w:rsidRDefault="00C63D95" w:rsidP="00F725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State</w:t>
            </w:r>
            <w:r w:rsidR="009C7E8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/ Territory</w:t>
            </w:r>
          </w:p>
        </w:tc>
        <w:tc>
          <w:tcPr>
            <w:tcW w:w="6745" w:type="dxa"/>
            <w:vAlign w:val="center"/>
          </w:tcPr>
          <w:p w14:paraId="2FA8D29A" w14:textId="37F0659C" w:rsidR="00C63D95" w:rsidRPr="00BE22CD" w:rsidRDefault="00BC3EEF" w:rsidP="00F725BE">
            <w:pPr>
              <w:jc w:val="left"/>
              <w:rPr>
                <w:rFonts w:ascii="Arial" w:hAnsi="Arial" w:cs="Arial"/>
                <w:vanish/>
                <w:sz w:val="22"/>
                <w:szCs w:val="22"/>
              </w:rPr>
            </w:pPr>
            <w:permStart w:id="5252938" w:edGrp="everyone"/>
            <w:r>
              <w:rPr>
                <w:rFonts w:ascii="Arial" w:hAnsi="Arial" w:cs="Arial"/>
                <w:vanish/>
                <w:color w:val="17365D" w:themeColor="text2" w:themeShade="BF"/>
                <w:sz w:val="22"/>
                <w:szCs w:val="22"/>
              </w:rPr>
              <w:t xml:space="preserve">QLD </w:t>
            </w:r>
            <w:permEnd w:id="5252938"/>
            <w:r w:rsidR="00C63D95">
              <w:rPr>
                <w:rFonts w:ascii="Arial" w:hAnsi="Arial" w:cs="Arial"/>
                <w:vanish/>
                <w:color w:val="17365D" w:themeColor="text2" w:themeShade="BF"/>
                <w:sz w:val="22"/>
                <w:szCs w:val="22"/>
              </w:rPr>
              <w:t>e.g. Queensland</w:t>
            </w:r>
          </w:p>
        </w:tc>
      </w:tr>
    </w:tbl>
    <w:p w14:paraId="54C0B7C6" w14:textId="77777777" w:rsidR="00C63D95" w:rsidRPr="00BE22CD" w:rsidRDefault="00C63D95" w:rsidP="00C63D95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C63D95" w:rsidRPr="00DD1A2A" w14:paraId="2557F0A5" w14:textId="77777777" w:rsidTr="00F725BE">
        <w:tc>
          <w:tcPr>
            <w:tcW w:w="9281" w:type="dxa"/>
            <w:shd w:val="clear" w:color="auto" w:fill="232F84"/>
          </w:tcPr>
          <w:p w14:paraId="00570498" w14:textId="77777777" w:rsidR="00C63D95" w:rsidRPr="00DD1A2A" w:rsidRDefault="00C63D95" w:rsidP="0011408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1" w:name="_Ref132624074"/>
          </w:p>
        </w:tc>
        <w:bookmarkEnd w:id="41"/>
      </w:tr>
      <w:tr w:rsidR="00C63D95" w:rsidRPr="00DD1A2A" w14:paraId="3E8D169F" w14:textId="77777777" w:rsidTr="00F725BE">
        <w:tc>
          <w:tcPr>
            <w:tcW w:w="9281" w:type="dxa"/>
            <w:shd w:val="clear" w:color="auto" w:fill="A1D7E1"/>
          </w:tcPr>
          <w:p w14:paraId="39B7B0FA" w14:textId="63E072F8" w:rsidR="00C63D95" w:rsidRPr="00C63D95" w:rsidRDefault="00C63D95" w:rsidP="00C63D95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C63D95">
              <w:rPr>
                <w:rFonts w:ascii="Arial" w:hAnsi="Arial" w:cs="Arial"/>
                <w:sz w:val="22"/>
              </w:rPr>
              <w:t xml:space="preserve">Identify current </w:t>
            </w:r>
            <w:r w:rsidR="005161E0">
              <w:rPr>
                <w:rFonts w:ascii="Arial" w:hAnsi="Arial" w:cs="Arial"/>
                <w:sz w:val="22"/>
              </w:rPr>
              <w:t xml:space="preserve">work health and safety </w:t>
            </w:r>
            <w:r w:rsidRPr="00C63D95">
              <w:rPr>
                <w:rFonts w:ascii="Arial" w:hAnsi="Arial" w:cs="Arial"/>
                <w:sz w:val="22"/>
              </w:rPr>
              <w:t>legislation and related documentation</w:t>
            </w:r>
            <w:r w:rsidR="004525F1">
              <w:rPr>
                <w:rFonts w:ascii="Arial" w:hAnsi="Arial" w:cs="Arial"/>
                <w:sz w:val="22"/>
              </w:rPr>
              <w:t xml:space="preserve"> such as codes of practice</w:t>
            </w:r>
            <w:r w:rsidRPr="00C63D95">
              <w:rPr>
                <w:rFonts w:ascii="Arial" w:hAnsi="Arial" w:cs="Arial"/>
                <w:sz w:val="22"/>
              </w:rPr>
              <w:t xml:space="preserve"> that will be relevant to your chosen workplace, and where such documentation can be found</w:t>
            </w:r>
            <w:r w:rsidR="005161E0">
              <w:rPr>
                <w:rFonts w:ascii="Arial" w:hAnsi="Arial" w:cs="Arial"/>
                <w:sz w:val="22"/>
              </w:rPr>
              <w:t>:</w:t>
            </w:r>
          </w:p>
          <w:p w14:paraId="570D302D" w14:textId="52B74D92" w:rsidR="00C63D95" w:rsidRDefault="005161E0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5161E0">
              <w:rPr>
                <w:rFonts w:ascii="Arial" w:hAnsi="Arial" w:cs="Arial"/>
                <w:sz w:val="22"/>
              </w:rPr>
              <w:t>Name and location of Legislation</w:t>
            </w:r>
            <w:r w:rsidR="004525F1">
              <w:rPr>
                <w:rFonts w:ascii="Arial" w:hAnsi="Arial" w:cs="Arial"/>
                <w:sz w:val="22"/>
              </w:rPr>
              <w:t>.</w:t>
            </w:r>
          </w:p>
          <w:p w14:paraId="28C1853B" w14:textId="4E6BC8B0" w:rsidR="005161E0" w:rsidRPr="00C63D95" w:rsidRDefault="004525F1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Name and location of Regulation.</w:t>
            </w:r>
          </w:p>
          <w:p w14:paraId="4E8FAA8C" w14:textId="77777777" w:rsidR="00C63D95" w:rsidRDefault="004525F1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Information relating to the hierarchy of controls.</w:t>
            </w:r>
          </w:p>
          <w:p w14:paraId="62442D5C" w14:textId="77777777" w:rsidR="004525F1" w:rsidRDefault="004525F1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Information related to hazardous manual tasks.</w:t>
            </w:r>
          </w:p>
          <w:p w14:paraId="14C06BF6" w14:textId="77777777" w:rsidR="004525F1" w:rsidRDefault="004525F1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Information related to mechanical material </w:t>
            </w:r>
            <w:r w:rsidR="00AE153D">
              <w:rPr>
                <w:rFonts w:ascii="Arial" w:hAnsi="Arial" w:cs="Arial"/>
                <w:sz w:val="22"/>
              </w:rPr>
              <w:t>handling.</w:t>
            </w:r>
          </w:p>
          <w:p w14:paraId="2FFE0185" w14:textId="308C38C0" w:rsidR="00597EA7" w:rsidRPr="00597EA7" w:rsidRDefault="00597EA7" w:rsidP="00114084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Information regarding l</w:t>
            </w:r>
            <w:r w:rsidRPr="00597EA7">
              <w:rPr>
                <w:rFonts w:ascii="Arial" w:hAnsi="Arial" w:cs="Arial"/>
                <w:sz w:val="22"/>
              </w:rPr>
              <w:t>icensing and competency for operating mechanical material handling equipment.</w:t>
            </w:r>
          </w:p>
        </w:tc>
      </w:tr>
    </w:tbl>
    <w:p w14:paraId="45A99A4B" w14:textId="77777777" w:rsidR="00C63D95" w:rsidRPr="00DD1A2A" w:rsidRDefault="00C63D95" w:rsidP="00C63D95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Ind w:w="-147" w:type="dxa"/>
        <w:tblLook w:val="04A0" w:firstRow="1" w:lastRow="0" w:firstColumn="1" w:lastColumn="0" w:noHBand="0" w:noVBand="1"/>
      </w:tblPr>
      <w:tblGrid>
        <w:gridCol w:w="9163"/>
      </w:tblGrid>
      <w:tr w:rsidR="00C63D95" w:rsidRPr="005161E0" w14:paraId="07D7258B" w14:textId="77777777" w:rsidTr="00597EA7">
        <w:tc>
          <w:tcPr>
            <w:tcW w:w="9163" w:type="dxa"/>
            <w:shd w:val="clear" w:color="auto" w:fill="D9D9D9"/>
          </w:tcPr>
          <w:p w14:paraId="26B4F992" w14:textId="3EF840C1" w:rsidR="00C63D95" w:rsidRPr="004525F1" w:rsidRDefault="00C63D95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sz w:val="22"/>
              </w:rPr>
            </w:pPr>
            <w:r w:rsidRPr="004525F1">
              <w:rPr>
                <w:rFonts w:ascii="Arial" w:hAnsi="Arial" w:cs="Arial"/>
                <w:b/>
                <w:sz w:val="22"/>
              </w:rPr>
              <w:t>Name and location of Legislation (Commonwealth or State)</w:t>
            </w:r>
          </w:p>
        </w:tc>
      </w:tr>
      <w:tr w:rsidR="00C63D95" w:rsidRPr="00114084" w14:paraId="0D31D379" w14:textId="77777777" w:rsidTr="006D42C8">
        <w:trPr>
          <w:trHeight w:val="907"/>
        </w:trPr>
        <w:tc>
          <w:tcPr>
            <w:tcW w:w="9163" w:type="dxa"/>
          </w:tcPr>
          <w:p w14:paraId="1505D083" w14:textId="77777777" w:rsidR="00C63D95" w:rsidRDefault="00BC3EEF" w:rsidP="00114084">
            <w:pPr>
              <w:rPr>
                <w:rFonts w:ascii="Arial" w:hAnsi="Arial" w:cs="Arial"/>
                <w:sz w:val="22"/>
              </w:rPr>
            </w:pPr>
            <w:permStart w:id="77139601" w:edGrp="everyone"/>
            <w:r>
              <w:rPr>
                <w:rFonts w:ascii="Arial" w:hAnsi="Arial" w:cs="Arial"/>
                <w:sz w:val="22"/>
              </w:rPr>
              <w:t xml:space="preserve">Work health and safety act 2011 qld </w:t>
            </w:r>
          </w:p>
          <w:p w14:paraId="188006CE" w14:textId="77777777" w:rsidR="00C63D95" w:rsidRDefault="00C63D95" w:rsidP="00114084">
            <w:pPr>
              <w:rPr>
                <w:rFonts w:ascii="Arial" w:hAnsi="Arial" w:cs="Arial"/>
                <w:sz w:val="22"/>
              </w:rPr>
            </w:pPr>
          </w:p>
          <w:p w14:paraId="5618B703" w14:textId="222FF1AE" w:rsidR="00C63D95" w:rsidRPr="00114084" w:rsidRDefault="00BC3EEF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www.legiltion.qld.gov.au</w:t>
            </w:r>
            <w:permEnd w:id="77139601"/>
          </w:p>
        </w:tc>
      </w:tr>
      <w:tr w:rsidR="004525F1" w:rsidRPr="005161E0" w14:paraId="1972EFE8" w14:textId="77777777" w:rsidTr="00597EA7">
        <w:tc>
          <w:tcPr>
            <w:tcW w:w="9163" w:type="dxa"/>
            <w:shd w:val="clear" w:color="auto" w:fill="D9D9D9"/>
          </w:tcPr>
          <w:p w14:paraId="4B8A7337" w14:textId="1C2B327D" w:rsidR="004525F1" w:rsidRPr="004525F1" w:rsidRDefault="004525F1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sz w:val="22"/>
              </w:rPr>
            </w:pPr>
            <w:r w:rsidRPr="004525F1">
              <w:rPr>
                <w:rFonts w:ascii="Arial" w:hAnsi="Arial" w:cs="Arial"/>
                <w:b/>
                <w:sz w:val="22"/>
              </w:rPr>
              <w:t>Name and location of Regulation</w:t>
            </w:r>
          </w:p>
        </w:tc>
      </w:tr>
      <w:tr w:rsidR="004525F1" w:rsidRPr="00114084" w14:paraId="79428645" w14:textId="77777777" w:rsidTr="007378BA">
        <w:trPr>
          <w:trHeight w:val="964"/>
        </w:trPr>
        <w:tc>
          <w:tcPr>
            <w:tcW w:w="9163" w:type="dxa"/>
          </w:tcPr>
          <w:p w14:paraId="60FDA0E8" w14:textId="77777777" w:rsidR="00BC3EEF" w:rsidRDefault="00BC3EEF" w:rsidP="00BC3EEF">
            <w:pPr>
              <w:rPr>
                <w:rFonts w:ascii="Arial" w:hAnsi="Arial" w:cs="Arial"/>
                <w:sz w:val="22"/>
              </w:rPr>
            </w:pPr>
            <w:permStart w:id="426601429" w:edGrp="everyone"/>
            <w:r>
              <w:rPr>
                <w:rFonts w:ascii="Arial" w:hAnsi="Arial" w:cs="Arial"/>
                <w:sz w:val="22"/>
              </w:rPr>
              <w:t xml:space="preserve">Work health and safety act 2011 qld </w:t>
            </w:r>
          </w:p>
          <w:p w14:paraId="7D12BF64" w14:textId="77777777" w:rsidR="00BC3EEF" w:rsidRDefault="00BC3EEF" w:rsidP="00BC3EEF">
            <w:pPr>
              <w:rPr>
                <w:rFonts w:ascii="Arial" w:hAnsi="Arial" w:cs="Arial"/>
                <w:sz w:val="22"/>
              </w:rPr>
            </w:pPr>
          </w:p>
          <w:p w14:paraId="028D13F0" w14:textId="53455ABC" w:rsidR="004525F1" w:rsidRPr="00114084" w:rsidRDefault="00BC3EEF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www.legiltion.qld.gov.au</w:t>
            </w:r>
            <w:permEnd w:id="426601429"/>
          </w:p>
        </w:tc>
      </w:tr>
      <w:tr w:rsidR="00C63D95" w:rsidRPr="005161E0" w14:paraId="36AAA50C" w14:textId="77777777" w:rsidTr="00597EA7">
        <w:tc>
          <w:tcPr>
            <w:tcW w:w="9163" w:type="dxa"/>
            <w:shd w:val="clear" w:color="auto" w:fill="D9D9D9" w:themeFill="background1" w:themeFillShade="D9"/>
          </w:tcPr>
          <w:p w14:paraId="08260C18" w14:textId="743C0F52" w:rsidR="00C63D95" w:rsidRPr="004525F1" w:rsidRDefault="004525F1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4525F1">
              <w:rPr>
                <w:rFonts w:ascii="Arial" w:hAnsi="Arial" w:cs="Arial"/>
                <w:b/>
                <w:bCs/>
                <w:iCs/>
                <w:sz w:val="22"/>
              </w:rPr>
              <w:t>Information relating to the Hierarchy of controls</w:t>
            </w:r>
          </w:p>
        </w:tc>
      </w:tr>
      <w:tr w:rsidR="00C63D95" w:rsidRPr="00114084" w14:paraId="24306806" w14:textId="77777777" w:rsidTr="007378BA">
        <w:trPr>
          <w:trHeight w:val="1020"/>
        </w:trPr>
        <w:tc>
          <w:tcPr>
            <w:tcW w:w="9163" w:type="dxa"/>
          </w:tcPr>
          <w:p w14:paraId="299A6C10" w14:textId="6B64079B" w:rsidR="00C63D95" w:rsidRPr="00114084" w:rsidRDefault="00C36476" w:rsidP="00114084">
            <w:pPr>
              <w:rPr>
                <w:rFonts w:ascii="Arial" w:hAnsi="Arial" w:cs="Arial"/>
                <w:sz w:val="22"/>
              </w:rPr>
            </w:pPr>
            <w:permStart w:id="2107970357" w:edGrp="everyone"/>
            <w:r>
              <w:rPr>
                <w:rFonts w:ascii="Arial" w:hAnsi="Arial" w:cs="Arial"/>
                <w:sz w:val="22"/>
              </w:rPr>
              <w:t>Code of practice 2021</w:t>
            </w:r>
            <w:permEnd w:id="2107970357"/>
          </w:p>
        </w:tc>
      </w:tr>
      <w:tr w:rsidR="00C63D95" w:rsidRPr="005161E0" w14:paraId="4A4508D0" w14:textId="77777777" w:rsidTr="00597EA7">
        <w:tc>
          <w:tcPr>
            <w:tcW w:w="9163" w:type="dxa"/>
            <w:shd w:val="clear" w:color="auto" w:fill="D9D9D9"/>
          </w:tcPr>
          <w:p w14:paraId="33B88EA4" w14:textId="374FAC84" w:rsidR="00C63D95" w:rsidRPr="004525F1" w:rsidRDefault="004525F1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4525F1">
              <w:rPr>
                <w:rFonts w:ascii="Arial" w:hAnsi="Arial" w:cs="Arial"/>
                <w:b/>
                <w:bCs/>
                <w:iCs/>
                <w:sz w:val="22"/>
              </w:rPr>
              <w:t>Information related to hazardous manual tasks</w:t>
            </w:r>
          </w:p>
        </w:tc>
      </w:tr>
      <w:tr w:rsidR="00C63D95" w:rsidRPr="00114084" w14:paraId="0F28B8A0" w14:textId="77777777" w:rsidTr="00597EA7">
        <w:trPr>
          <w:trHeight w:val="794"/>
        </w:trPr>
        <w:tc>
          <w:tcPr>
            <w:tcW w:w="9163" w:type="dxa"/>
          </w:tcPr>
          <w:p w14:paraId="76D97349" w14:textId="2595A6E9" w:rsidR="00C63D95" w:rsidRPr="00114084" w:rsidRDefault="00C36476" w:rsidP="00114084">
            <w:pPr>
              <w:rPr>
                <w:rFonts w:ascii="Arial" w:hAnsi="Arial" w:cs="Arial"/>
                <w:sz w:val="22"/>
              </w:rPr>
            </w:pPr>
            <w:permStart w:id="723744573" w:edGrp="everyone"/>
            <w:r>
              <w:rPr>
                <w:rFonts w:ascii="Arial" w:hAnsi="Arial" w:cs="Arial"/>
                <w:sz w:val="22"/>
              </w:rPr>
              <w:t>Hazardous manual code of practice 2021</w:t>
            </w:r>
            <w:permEnd w:id="723744573"/>
          </w:p>
        </w:tc>
      </w:tr>
      <w:tr w:rsidR="00C63D95" w:rsidRPr="005161E0" w14:paraId="27C738B0" w14:textId="77777777" w:rsidTr="00597EA7">
        <w:tc>
          <w:tcPr>
            <w:tcW w:w="9163" w:type="dxa"/>
            <w:shd w:val="clear" w:color="auto" w:fill="D9D9D9"/>
          </w:tcPr>
          <w:p w14:paraId="283F8467" w14:textId="382D3BDD" w:rsidR="00C63D95" w:rsidRPr="00597EA7" w:rsidRDefault="00597EA7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597EA7">
              <w:rPr>
                <w:rFonts w:ascii="Arial" w:hAnsi="Arial" w:cs="Arial"/>
                <w:b/>
                <w:bCs/>
                <w:iCs/>
                <w:sz w:val="22"/>
              </w:rPr>
              <w:t>Information related to mechanical material handling</w:t>
            </w:r>
          </w:p>
        </w:tc>
      </w:tr>
      <w:tr w:rsidR="00CA744B" w:rsidRPr="00114084" w14:paraId="15A3B043" w14:textId="77777777" w:rsidTr="00F508FE">
        <w:trPr>
          <w:trHeight w:val="850"/>
        </w:trPr>
        <w:tc>
          <w:tcPr>
            <w:tcW w:w="9163" w:type="dxa"/>
            <w:shd w:val="clear" w:color="auto" w:fill="auto"/>
          </w:tcPr>
          <w:p w14:paraId="434A54CA" w14:textId="6E6F7903" w:rsidR="00CA744B" w:rsidRPr="00114084" w:rsidRDefault="00C6545E" w:rsidP="00114084">
            <w:pPr>
              <w:ind w:left="-47"/>
              <w:rPr>
                <w:rFonts w:ascii="Arial" w:hAnsi="Arial" w:cs="Arial"/>
                <w:sz w:val="22"/>
              </w:rPr>
            </w:pPr>
            <w:permStart w:id="1439783737" w:edGrp="everyone"/>
            <w:r>
              <w:rPr>
                <w:rFonts w:ascii="Arial" w:hAnsi="Arial" w:cs="Arial"/>
                <w:sz w:val="22"/>
              </w:rPr>
              <w:t xml:space="preserve">Guide to machinery and safety </w:t>
            </w:r>
            <w:permEnd w:id="1439783737"/>
          </w:p>
        </w:tc>
      </w:tr>
      <w:tr w:rsidR="00C63D95" w:rsidRPr="005161E0" w14:paraId="0765DA46" w14:textId="77777777" w:rsidTr="00597EA7">
        <w:tc>
          <w:tcPr>
            <w:tcW w:w="9163" w:type="dxa"/>
            <w:shd w:val="clear" w:color="auto" w:fill="D9D9D9" w:themeFill="background1" w:themeFillShade="D9"/>
          </w:tcPr>
          <w:p w14:paraId="264A31D1" w14:textId="76C832E3" w:rsidR="00C63D95" w:rsidRPr="005161E0" w:rsidRDefault="00597EA7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597EA7">
              <w:rPr>
                <w:rFonts w:ascii="Arial" w:hAnsi="Arial" w:cs="Arial"/>
                <w:b/>
                <w:bCs/>
                <w:iCs/>
                <w:sz w:val="22"/>
              </w:rPr>
              <w:t>Information regarding licensing and competency for operating mechanical material handling equipment</w:t>
            </w:r>
            <w:r w:rsidR="007378BA">
              <w:rPr>
                <w:rFonts w:ascii="Arial" w:hAnsi="Arial" w:cs="Arial"/>
                <w:b/>
                <w:bCs/>
                <w:iCs/>
                <w:sz w:val="22"/>
              </w:rPr>
              <w:t>.</w:t>
            </w:r>
          </w:p>
        </w:tc>
      </w:tr>
      <w:tr w:rsidR="00F508FE" w:rsidRPr="00114084" w14:paraId="655CF2B8" w14:textId="77777777" w:rsidTr="00F508FE">
        <w:trPr>
          <w:trHeight w:val="907"/>
        </w:trPr>
        <w:tc>
          <w:tcPr>
            <w:tcW w:w="9163" w:type="dxa"/>
            <w:shd w:val="clear" w:color="auto" w:fill="auto"/>
          </w:tcPr>
          <w:p w14:paraId="2288637A" w14:textId="5467671F" w:rsidR="00F508FE" w:rsidRPr="00114084" w:rsidRDefault="00C6545E" w:rsidP="00114084">
            <w:pPr>
              <w:keepNext/>
              <w:ind w:left="-47"/>
              <w:rPr>
                <w:rFonts w:ascii="Arial" w:hAnsi="Arial" w:cs="Arial"/>
                <w:sz w:val="22"/>
              </w:rPr>
            </w:pPr>
            <w:permStart w:id="1235760599" w:edGrp="everyone"/>
            <w:r>
              <w:rPr>
                <w:rFonts w:ascii="Arial" w:hAnsi="Arial" w:cs="Arial"/>
                <w:sz w:val="22"/>
              </w:rPr>
              <w:t xml:space="preserve">Worksafe queensland </w:t>
            </w:r>
            <w:permEnd w:id="1235760599"/>
          </w:p>
        </w:tc>
      </w:tr>
    </w:tbl>
    <w:p w14:paraId="32D648C4" w14:textId="02ADB180" w:rsidR="0070457C" w:rsidRDefault="0070457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597EA7" w:rsidRPr="00830749" w14:paraId="1B1D5F4C" w14:textId="77777777" w:rsidTr="00F725B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5022C6C" w14:textId="77777777" w:rsidR="00597EA7" w:rsidRPr="001C4084" w:rsidRDefault="00597EA7" w:rsidP="00F725B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F6F33FA" w14:textId="36633E28" w:rsidR="00597EA7" w:rsidRPr="001C4084" w:rsidRDefault="00597EA7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72911507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829EAB2" w14:textId="77777777" w:rsidR="00597EA7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963982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97E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2911507"/>
          </w:p>
        </w:tc>
      </w:tr>
    </w:tbl>
    <w:p w14:paraId="0955428A" w14:textId="77777777" w:rsidR="001B3658" w:rsidRDefault="004E206C" w:rsidP="001B365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6CF970FD" w14:textId="77777777" w:rsidTr="00F725BE">
        <w:tc>
          <w:tcPr>
            <w:tcW w:w="9235" w:type="dxa"/>
            <w:shd w:val="clear" w:color="auto" w:fill="232F84"/>
          </w:tcPr>
          <w:p w14:paraId="26E6528B" w14:textId="77777777" w:rsidR="001B3658" w:rsidRPr="00594B1F" w:rsidRDefault="001B3658" w:rsidP="0011408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2" w:name="_Ref127945445"/>
          </w:p>
        </w:tc>
        <w:bookmarkEnd w:id="42"/>
      </w:tr>
      <w:tr w:rsidR="001B3658" w:rsidRPr="00594B1F" w14:paraId="70B21981" w14:textId="77777777" w:rsidTr="00F725BE">
        <w:trPr>
          <w:trHeight w:val="1142"/>
        </w:trPr>
        <w:tc>
          <w:tcPr>
            <w:tcW w:w="9235" w:type="dxa"/>
            <w:shd w:val="clear" w:color="auto" w:fill="A1D7E1"/>
          </w:tcPr>
          <w:p w14:paraId="38709997" w14:textId="77777777" w:rsidR="001B3658" w:rsidRDefault="001B3658" w:rsidP="00F725BE">
            <w:pPr>
              <w:jc w:val="left"/>
              <w:rPr>
                <w:rFonts w:ascii="Arial" w:hAnsi="Arial" w:cs="Arial"/>
                <w:sz w:val="22"/>
              </w:rPr>
            </w:pPr>
            <w:r w:rsidRPr="00A81453">
              <w:rPr>
                <w:rFonts w:ascii="Arial" w:hAnsi="Arial" w:cs="Arial"/>
                <w:sz w:val="22"/>
              </w:rPr>
              <w:t xml:space="preserve">Access the NCC via the internet to </w:t>
            </w:r>
            <w:r>
              <w:rPr>
                <w:rFonts w:ascii="Arial" w:hAnsi="Arial" w:cs="Arial"/>
                <w:sz w:val="22"/>
              </w:rPr>
              <w:t xml:space="preserve">locate the requirements applicable to a building development in the Brisbane area, </w:t>
            </w:r>
            <w:r w:rsidRPr="00A81453">
              <w:rPr>
                <w:rFonts w:ascii="Arial" w:hAnsi="Arial" w:cs="Arial"/>
                <w:sz w:val="22"/>
              </w:rPr>
              <w:t xml:space="preserve">containing </w:t>
            </w:r>
            <w:r>
              <w:rPr>
                <w:rFonts w:ascii="Arial" w:hAnsi="Arial" w:cs="Arial"/>
                <w:sz w:val="22"/>
              </w:rPr>
              <w:t>6</w:t>
            </w:r>
            <w:r w:rsidRPr="00A81453">
              <w:rPr>
                <w:rFonts w:ascii="Arial" w:hAnsi="Arial" w:cs="Arial"/>
                <w:sz w:val="22"/>
              </w:rPr>
              <w:t xml:space="preserve"> sole-occupancy units</w:t>
            </w:r>
            <w:r>
              <w:rPr>
                <w:rFonts w:ascii="Arial" w:hAnsi="Arial" w:cs="Arial"/>
                <w:sz w:val="22"/>
              </w:rPr>
              <w:t xml:space="preserve">, two (2) on each level, </w:t>
            </w:r>
            <w:r w:rsidRPr="00A81453">
              <w:rPr>
                <w:rFonts w:ascii="Arial" w:hAnsi="Arial" w:cs="Arial"/>
                <w:sz w:val="22"/>
              </w:rPr>
              <w:t>each being a separate dwelling.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52C0FD1D" w14:textId="77777777" w:rsidR="001B3658" w:rsidRDefault="001B3658" w:rsidP="00F725B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building includes one (1) basement level designated for car parking. </w:t>
            </w:r>
          </w:p>
          <w:p w14:paraId="50BB1168" w14:textId="77777777" w:rsidR="001B3658" w:rsidRDefault="001B3658" w:rsidP="00F725BE">
            <w:pPr>
              <w:jc w:val="left"/>
              <w:rPr>
                <w:rFonts w:ascii="Arial" w:hAnsi="Arial" w:cs="Arial"/>
                <w:sz w:val="22"/>
              </w:rPr>
            </w:pPr>
            <w:r w:rsidRPr="00C417B7">
              <w:rPr>
                <w:rFonts w:ascii="Arial" w:hAnsi="Arial" w:cs="Arial"/>
                <w:sz w:val="22"/>
              </w:rPr>
              <w:t xml:space="preserve">The proposed building structure </w:t>
            </w:r>
            <w:r>
              <w:rPr>
                <w:rFonts w:ascii="Arial" w:hAnsi="Arial" w:cs="Arial"/>
                <w:sz w:val="22"/>
              </w:rPr>
              <w:t>requires</w:t>
            </w:r>
            <w:r w:rsidRPr="00C417B7">
              <w:rPr>
                <w:rFonts w:ascii="Arial" w:hAnsi="Arial" w:cs="Arial"/>
                <w:sz w:val="22"/>
              </w:rPr>
              <w:t xml:space="preserve"> reinforced concrete floors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C417B7">
              <w:rPr>
                <w:rFonts w:ascii="Arial" w:hAnsi="Arial" w:cs="Arial"/>
                <w:sz w:val="22"/>
              </w:rPr>
              <w:t>and columns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3397B4C0" w14:textId="77777777" w:rsidR="001B3658" w:rsidRDefault="001B3658" w:rsidP="00F725BE">
            <w:pPr>
              <w:jc w:val="left"/>
              <w:rPr>
                <w:rFonts w:ascii="Arial" w:hAnsi="Arial" w:cs="Arial"/>
                <w:sz w:val="22"/>
              </w:rPr>
            </w:pPr>
            <w:r w:rsidRPr="0054206F">
              <w:rPr>
                <w:rFonts w:ascii="Arial" w:hAnsi="Arial" w:cs="Arial"/>
                <w:sz w:val="22"/>
              </w:rPr>
              <w:t>Document your findings</w:t>
            </w:r>
            <w:r>
              <w:rPr>
                <w:rFonts w:ascii="Arial" w:hAnsi="Arial" w:cs="Arial"/>
                <w:sz w:val="22"/>
              </w:rPr>
              <w:t xml:space="preserve"> or where in the NCC the information can be located.</w:t>
            </w:r>
            <w:r w:rsidRPr="0054206F">
              <w:rPr>
                <w:rFonts w:ascii="Arial" w:hAnsi="Arial" w:cs="Arial"/>
                <w:sz w:val="22"/>
              </w:rPr>
              <w:t xml:space="preserve"> </w:t>
            </w:r>
          </w:p>
          <w:p w14:paraId="5DFDE7CA" w14:textId="77777777" w:rsidR="001B3658" w:rsidRPr="00A81453" w:rsidRDefault="001B3658" w:rsidP="00F725BE">
            <w:pPr>
              <w:jc w:val="left"/>
              <w:rPr>
                <w:rFonts w:ascii="Arial" w:hAnsi="Arial" w:cs="Arial"/>
                <w:sz w:val="22"/>
                <w:highlight w:val="yellow"/>
              </w:rPr>
            </w:pPr>
          </w:p>
        </w:tc>
      </w:tr>
    </w:tbl>
    <w:p w14:paraId="7B8963FE" w14:textId="77777777" w:rsidR="001B3658" w:rsidRPr="00594B1F" w:rsidRDefault="001B3658" w:rsidP="001B3658">
      <w:pPr>
        <w:jc w:val="left"/>
        <w:rPr>
          <w:rFonts w:ascii="Arial" w:eastAsia="Calibri" w:hAnsi="Arial" w:cs="Arial"/>
          <w:sz w:val="22"/>
          <w:szCs w:val="22"/>
        </w:rPr>
      </w:pPr>
    </w:p>
    <w:p w14:paraId="60CE0A79" w14:textId="77777777" w:rsidR="001B3658" w:rsidRPr="00301156" w:rsidRDefault="001B3658" w:rsidP="001B3658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301156">
        <w:rPr>
          <w:rFonts w:ascii="Arial" w:eastAsia="Calibri" w:hAnsi="Arial" w:cs="Arial"/>
          <w:b/>
          <w:bCs/>
          <w:i/>
          <w:iCs/>
          <w:szCs w:val="24"/>
        </w:rPr>
        <w:t>Building Description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2426E92A" w14:textId="77777777" w:rsidTr="00F725BE">
        <w:tc>
          <w:tcPr>
            <w:tcW w:w="9016" w:type="dxa"/>
            <w:shd w:val="clear" w:color="auto" w:fill="D9D9D9"/>
          </w:tcPr>
          <w:p w14:paraId="5B749FE5" w14:textId="77777777" w:rsidR="001B3658" w:rsidRPr="00974A8C" w:rsidRDefault="001B3658" w:rsidP="00F725BE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 w:rsidRPr="00974A8C">
              <w:rPr>
                <w:rFonts w:ascii="Arial" w:hAnsi="Arial" w:cs="Arial"/>
                <w:b/>
                <w:bCs/>
                <w:sz w:val="22"/>
              </w:rPr>
              <w:t>Classification</w:t>
            </w:r>
          </w:p>
        </w:tc>
      </w:tr>
      <w:tr w:rsidR="001B3658" w:rsidRPr="00114084" w14:paraId="2F1DC494" w14:textId="77777777" w:rsidTr="00F725BE">
        <w:trPr>
          <w:trHeight w:val="1134"/>
        </w:trPr>
        <w:tc>
          <w:tcPr>
            <w:tcW w:w="9016" w:type="dxa"/>
            <w:shd w:val="clear" w:color="auto" w:fill="auto"/>
          </w:tcPr>
          <w:p w14:paraId="79878708" w14:textId="77777777" w:rsidR="001B3658" w:rsidRDefault="00C6545E" w:rsidP="00114084">
            <w:pPr>
              <w:rPr>
                <w:rFonts w:ascii="Arial" w:hAnsi="Arial" w:cs="Arial"/>
                <w:sz w:val="22"/>
              </w:rPr>
            </w:pPr>
            <w:permStart w:id="1556500367" w:edGrp="everyone"/>
            <w:r>
              <w:rPr>
                <w:rFonts w:ascii="Arial" w:hAnsi="Arial" w:cs="Arial"/>
                <w:sz w:val="22"/>
              </w:rPr>
              <w:t xml:space="preserve">Class 2 units </w:t>
            </w:r>
          </w:p>
          <w:p w14:paraId="36387643" w14:textId="10C9CB8F" w:rsidR="001B3658" w:rsidRPr="00114084" w:rsidRDefault="00C6545E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Class 7 car park </w:t>
            </w:r>
            <w:permEnd w:id="1556500367"/>
          </w:p>
        </w:tc>
      </w:tr>
    </w:tbl>
    <w:p w14:paraId="240B2C3F" w14:textId="77777777" w:rsidR="001B3658" w:rsidRPr="00301156" w:rsidRDefault="001B3658" w:rsidP="001B3658">
      <w:pPr>
        <w:jc w:val="left"/>
        <w:rPr>
          <w:rFonts w:ascii="Arial" w:eastAsia="Calibri" w:hAnsi="Arial" w:cs="Arial"/>
          <w:sz w:val="16"/>
          <w:szCs w:val="16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1EE9FCFD" w14:textId="77777777" w:rsidTr="00F725BE">
        <w:tc>
          <w:tcPr>
            <w:tcW w:w="9016" w:type="dxa"/>
            <w:shd w:val="clear" w:color="auto" w:fill="D9D9D9"/>
          </w:tcPr>
          <w:p w14:paraId="5BAD357E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Rise in Storeys</w:t>
            </w:r>
          </w:p>
        </w:tc>
      </w:tr>
      <w:tr w:rsidR="001B3658" w:rsidRPr="00114084" w14:paraId="5FFE63AE" w14:textId="77777777" w:rsidTr="00F725BE">
        <w:trPr>
          <w:trHeight w:val="1134"/>
        </w:trPr>
        <w:tc>
          <w:tcPr>
            <w:tcW w:w="9016" w:type="dxa"/>
          </w:tcPr>
          <w:p w14:paraId="0C8EDE9A" w14:textId="3FBC1C8D" w:rsidR="001B3658" w:rsidRPr="00114084" w:rsidRDefault="00C6545E" w:rsidP="00114084">
            <w:pPr>
              <w:rPr>
                <w:rFonts w:ascii="Arial" w:hAnsi="Arial" w:cs="Arial"/>
                <w:sz w:val="22"/>
              </w:rPr>
            </w:pPr>
            <w:permStart w:id="747848926" w:edGrp="everyone"/>
            <w:r>
              <w:rPr>
                <w:rFonts w:ascii="Arial" w:hAnsi="Arial" w:cs="Arial"/>
                <w:sz w:val="22"/>
              </w:rPr>
              <w:t xml:space="preserve">3 stories </w:t>
            </w:r>
            <w:permEnd w:id="747848926"/>
          </w:p>
        </w:tc>
      </w:tr>
      <w:tr w:rsidR="001B3658" w:rsidRPr="00594B1F" w14:paraId="4B336CE2" w14:textId="77777777" w:rsidTr="00F725BE">
        <w:tc>
          <w:tcPr>
            <w:tcW w:w="9016" w:type="dxa"/>
            <w:shd w:val="clear" w:color="auto" w:fill="D9D9D9"/>
          </w:tcPr>
          <w:p w14:paraId="3D42EAB8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Number of Storeys</w:t>
            </w:r>
          </w:p>
        </w:tc>
      </w:tr>
      <w:tr w:rsidR="001B3658" w:rsidRPr="00114084" w14:paraId="2D25E3B8" w14:textId="77777777" w:rsidTr="00F725BE">
        <w:trPr>
          <w:trHeight w:val="1134"/>
        </w:trPr>
        <w:tc>
          <w:tcPr>
            <w:tcW w:w="9016" w:type="dxa"/>
          </w:tcPr>
          <w:p w14:paraId="1BBC9827" w14:textId="0DAC30FC" w:rsidR="001B3658" w:rsidRPr="00114084" w:rsidRDefault="00C6545E" w:rsidP="00114084">
            <w:pPr>
              <w:rPr>
                <w:rFonts w:ascii="Arial" w:hAnsi="Arial" w:cs="Arial"/>
                <w:sz w:val="22"/>
              </w:rPr>
            </w:pPr>
            <w:permStart w:id="1628789754" w:edGrp="everyone"/>
            <w:r>
              <w:rPr>
                <w:rFonts w:ascii="Arial" w:hAnsi="Arial" w:cs="Arial"/>
                <w:sz w:val="22"/>
              </w:rPr>
              <w:t xml:space="preserve">4 stories </w:t>
            </w:r>
            <w:permEnd w:id="1628789754"/>
          </w:p>
        </w:tc>
      </w:tr>
      <w:tr w:rsidR="001B3658" w:rsidRPr="00594B1F" w14:paraId="3C327BED" w14:textId="77777777" w:rsidTr="00F725BE">
        <w:trPr>
          <w:trHeight w:val="70"/>
        </w:trPr>
        <w:tc>
          <w:tcPr>
            <w:tcW w:w="9016" w:type="dxa"/>
            <w:shd w:val="clear" w:color="auto" w:fill="D9D9D9"/>
          </w:tcPr>
          <w:p w14:paraId="219DC244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Type of construction</w:t>
            </w:r>
          </w:p>
        </w:tc>
      </w:tr>
      <w:tr w:rsidR="001B3658" w:rsidRPr="00114084" w14:paraId="7D8B718E" w14:textId="77777777" w:rsidTr="00F725BE">
        <w:trPr>
          <w:trHeight w:val="1020"/>
        </w:trPr>
        <w:tc>
          <w:tcPr>
            <w:tcW w:w="9016" w:type="dxa"/>
          </w:tcPr>
          <w:p w14:paraId="41FF6326" w14:textId="4BE19B41" w:rsidR="001B3658" w:rsidRPr="00114084" w:rsidRDefault="00C6545E" w:rsidP="00114084">
            <w:pPr>
              <w:rPr>
                <w:rFonts w:ascii="Arial" w:hAnsi="Arial" w:cs="Arial"/>
                <w:sz w:val="22"/>
              </w:rPr>
            </w:pPr>
            <w:permStart w:id="1463827955" w:edGrp="everyone"/>
            <w:r>
              <w:rPr>
                <w:rFonts w:ascii="Arial" w:hAnsi="Arial" w:cs="Arial"/>
                <w:sz w:val="22"/>
              </w:rPr>
              <w:t xml:space="preserve">Type A </w:t>
            </w:r>
            <w:permEnd w:id="1463827955"/>
          </w:p>
        </w:tc>
      </w:tr>
      <w:tr w:rsidR="001B3658" w:rsidRPr="00594B1F" w14:paraId="6336A280" w14:textId="77777777" w:rsidTr="00F725BE">
        <w:tc>
          <w:tcPr>
            <w:tcW w:w="9016" w:type="dxa"/>
            <w:shd w:val="clear" w:color="auto" w:fill="D9D9D9"/>
          </w:tcPr>
          <w:p w14:paraId="69906319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Climate Zone and description</w:t>
            </w:r>
          </w:p>
        </w:tc>
      </w:tr>
      <w:tr w:rsidR="001B3658" w:rsidRPr="00114084" w14:paraId="48201D7F" w14:textId="77777777" w:rsidTr="00F725BE">
        <w:trPr>
          <w:trHeight w:val="1134"/>
        </w:trPr>
        <w:tc>
          <w:tcPr>
            <w:tcW w:w="9016" w:type="dxa"/>
          </w:tcPr>
          <w:p w14:paraId="55375E0E" w14:textId="46AC7916" w:rsidR="001B3658" w:rsidRPr="00114084" w:rsidRDefault="00C6545E" w:rsidP="00114084">
            <w:pPr>
              <w:rPr>
                <w:rFonts w:ascii="Arial" w:hAnsi="Arial" w:cs="Arial"/>
                <w:sz w:val="22"/>
              </w:rPr>
            </w:pPr>
            <w:permStart w:id="756178557" w:edGrp="everyone"/>
            <w:r>
              <w:rPr>
                <w:rFonts w:ascii="Arial" w:hAnsi="Arial" w:cs="Arial"/>
                <w:sz w:val="22"/>
              </w:rPr>
              <w:t xml:space="preserve">Zone 2 </w:t>
            </w:r>
            <w:permEnd w:id="756178557"/>
          </w:p>
        </w:tc>
      </w:tr>
    </w:tbl>
    <w:p w14:paraId="4AAABBE1" w14:textId="77777777" w:rsidR="0076636C" w:rsidRPr="0076636C" w:rsidRDefault="0076636C" w:rsidP="0076636C">
      <w:pPr>
        <w:jc w:val="left"/>
        <w:rPr>
          <w:rFonts w:ascii="Arial" w:eastAsia="Calibri" w:hAnsi="Arial" w:cs="Arial"/>
          <w:sz w:val="22"/>
          <w:szCs w:val="22"/>
        </w:rPr>
      </w:pPr>
    </w:p>
    <w:p w14:paraId="131865E2" w14:textId="4C433DE8" w:rsidR="001B3658" w:rsidRDefault="001B3658" w:rsidP="001B3658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C417B7">
        <w:rPr>
          <w:rFonts w:ascii="Arial" w:eastAsia="Calibri" w:hAnsi="Arial" w:cs="Arial"/>
          <w:b/>
          <w:bCs/>
          <w:i/>
          <w:iCs/>
          <w:szCs w:val="24"/>
        </w:rPr>
        <w:t>Fire resistance and stability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42CCFC99" w14:textId="77777777" w:rsidTr="00F725BE">
        <w:trPr>
          <w:trHeight w:val="70"/>
        </w:trPr>
        <w:tc>
          <w:tcPr>
            <w:tcW w:w="9016" w:type="dxa"/>
            <w:shd w:val="clear" w:color="auto" w:fill="D9D9D9"/>
          </w:tcPr>
          <w:p w14:paraId="2A09534A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Locate fire resistance information</w:t>
            </w:r>
          </w:p>
        </w:tc>
      </w:tr>
      <w:tr w:rsidR="001B3658" w:rsidRPr="00114084" w14:paraId="0ACA2B39" w14:textId="77777777" w:rsidTr="00F725BE">
        <w:trPr>
          <w:trHeight w:val="2551"/>
        </w:trPr>
        <w:tc>
          <w:tcPr>
            <w:tcW w:w="9016" w:type="dxa"/>
          </w:tcPr>
          <w:p w14:paraId="7A7F9027" w14:textId="7D1B4932" w:rsidR="001B3658" w:rsidRPr="00114084" w:rsidRDefault="00C6545E" w:rsidP="00114084">
            <w:pPr>
              <w:rPr>
                <w:rFonts w:ascii="Arial" w:hAnsi="Arial" w:cs="Arial"/>
                <w:sz w:val="22"/>
              </w:rPr>
            </w:pPr>
            <w:permStart w:id="1675499883" w:edGrp="everyone"/>
            <w:r>
              <w:rPr>
                <w:rFonts w:ascii="Arial" w:hAnsi="Arial" w:cs="Arial"/>
                <w:sz w:val="22"/>
              </w:rPr>
              <w:t xml:space="preserve">C1.8 NCC requirements </w:t>
            </w:r>
            <w:permEnd w:id="1675499883"/>
          </w:p>
        </w:tc>
      </w:tr>
      <w:tr w:rsidR="001B3658" w:rsidRPr="00594B1F" w14:paraId="66B3FA2D" w14:textId="77777777" w:rsidTr="00F725BE">
        <w:tc>
          <w:tcPr>
            <w:tcW w:w="9016" w:type="dxa"/>
            <w:shd w:val="clear" w:color="auto" w:fill="D9D9D9"/>
          </w:tcPr>
          <w:p w14:paraId="08E8D159" w14:textId="77777777" w:rsidR="001B3658" w:rsidRPr="00301156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Compartmentation and fire separation</w:t>
            </w:r>
          </w:p>
        </w:tc>
      </w:tr>
      <w:tr w:rsidR="001B3658" w:rsidRPr="00114084" w14:paraId="3C1F1969" w14:textId="77777777" w:rsidTr="00F725BE">
        <w:trPr>
          <w:trHeight w:val="3402"/>
        </w:trPr>
        <w:tc>
          <w:tcPr>
            <w:tcW w:w="9016" w:type="dxa"/>
          </w:tcPr>
          <w:p w14:paraId="5D9536C0" w14:textId="77777777" w:rsidR="001B3658" w:rsidRDefault="00C6545E" w:rsidP="00114084">
            <w:pPr>
              <w:rPr>
                <w:rFonts w:ascii="Arial" w:hAnsi="Arial" w:cs="Arial"/>
                <w:sz w:val="22"/>
              </w:rPr>
            </w:pPr>
            <w:permStart w:id="1818167632" w:edGrp="everyone"/>
            <w:r>
              <w:rPr>
                <w:rFonts w:ascii="Arial" w:hAnsi="Arial" w:cs="Arial"/>
                <w:sz w:val="22"/>
              </w:rPr>
              <w:t>Units 90/90/90</w:t>
            </w:r>
          </w:p>
          <w:p w14:paraId="62284274" w14:textId="77777777" w:rsidR="001B3658" w:rsidRDefault="001B3658" w:rsidP="00114084">
            <w:pPr>
              <w:rPr>
                <w:rFonts w:ascii="Arial" w:hAnsi="Arial" w:cs="Arial"/>
                <w:sz w:val="22"/>
              </w:rPr>
            </w:pPr>
          </w:p>
          <w:p w14:paraId="24E3396F" w14:textId="71B43184" w:rsidR="001B3658" w:rsidRPr="00114084" w:rsidRDefault="00C6545E" w:rsidP="001140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Carpark 120/120/120</w:t>
            </w:r>
            <w:permEnd w:id="1818167632"/>
          </w:p>
        </w:tc>
      </w:tr>
    </w:tbl>
    <w:p w14:paraId="101EB2EE" w14:textId="77777777" w:rsidR="001B3658" w:rsidRDefault="001B3658" w:rsidP="001B3658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4950B125" w14:textId="77777777" w:rsidTr="00F725BE">
        <w:tc>
          <w:tcPr>
            <w:tcW w:w="9016" w:type="dxa"/>
            <w:shd w:val="clear" w:color="auto" w:fill="D9D9D9"/>
          </w:tcPr>
          <w:p w14:paraId="04C30984" w14:textId="77777777" w:rsidR="001B3658" w:rsidRPr="00995516" w:rsidRDefault="001B3658" w:rsidP="00F725B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5516">
              <w:rPr>
                <w:rFonts w:ascii="Arial" w:hAnsi="Arial" w:cs="Arial"/>
                <w:b/>
                <w:sz w:val="22"/>
              </w:rPr>
              <w:t>Fire hazard properties of materials, assemblies, fixtures and linings</w:t>
            </w:r>
          </w:p>
        </w:tc>
      </w:tr>
      <w:tr w:rsidR="001B3658" w:rsidRPr="00114084" w14:paraId="7CF10461" w14:textId="77777777" w:rsidTr="00F725BE">
        <w:trPr>
          <w:trHeight w:val="1134"/>
        </w:trPr>
        <w:tc>
          <w:tcPr>
            <w:tcW w:w="9016" w:type="dxa"/>
          </w:tcPr>
          <w:p w14:paraId="5C42778B" w14:textId="470191E2" w:rsidR="001B3658" w:rsidRPr="00114084" w:rsidRDefault="00C6545E" w:rsidP="00114084">
            <w:pPr>
              <w:keepNext/>
              <w:rPr>
                <w:rFonts w:ascii="Arial" w:hAnsi="Arial" w:cs="Arial"/>
                <w:sz w:val="22"/>
              </w:rPr>
            </w:pPr>
            <w:permStart w:id="376863328" w:edGrp="everyone"/>
            <w:r>
              <w:rPr>
                <w:rFonts w:ascii="Arial" w:hAnsi="Arial" w:cs="Arial"/>
                <w:sz w:val="22"/>
              </w:rPr>
              <w:t xml:space="preserve">C1 NCC requirements </w:t>
            </w:r>
            <w:permEnd w:id="376863328"/>
          </w:p>
        </w:tc>
      </w:tr>
    </w:tbl>
    <w:p w14:paraId="45420B3A" w14:textId="77777777" w:rsidR="001B3658" w:rsidRPr="0054206F" w:rsidRDefault="001B3658" w:rsidP="001B3658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54206F">
        <w:rPr>
          <w:rFonts w:ascii="Arial" w:eastAsia="Calibri" w:hAnsi="Arial" w:cs="Arial"/>
          <w:b/>
          <w:bCs/>
          <w:i/>
          <w:iCs/>
          <w:szCs w:val="24"/>
        </w:rPr>
        <w:t>Material requirements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7DAEF359" w14:textId="77777777" w:rsidTr="00F725BE">
        <w:trPr>
          <w:trHeight w:val="70"/>
        </w:trPr>
        <w:tc>
          <w:tcPr>
            <w:tcW w:w="9016" w:type="dxa"/>
            <w:shd w:val="clear" w:color="auto" w:fill="D9D9D9"/>
          </w:tcPr>
          <w:p w14:paraId="11B59201" w14:textId="77777777" w:rsidR="001B3658" w:rsidRPr="00995516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Reinforced concrete requirements relative to Australian Standards</w:t>
            </w:r>
          </w:p>
        </w:tc>
      </w:tr>
      <w:tr w:rsidR="001B3658" w:rsidRPr="00114084" w14:paraId="727C617F" w14:textId="77777777" w:rsidTr="00F725BE">
        <w:trPr>
          <w:trHeight w:val="2381"/>
        </w:trPr>
        <w:tc>
          <w:tcPr>
            <w:tcW w:w="9016" w:type="dxa"/>
            <w:shd w:val="clear" w:color="auto" w:fill="auto"/>
          </w:tcPr>
          <w:p w14:paraId="758460A4" w14:textId="49377AE9" w:rsidR="001B3658" w:rsidRPr="00114084" w:rsidRDefault="00C6545E" w:rsidP="00114084">
            <w:pPr>
              <w:rPr>
                <w:rFonts w:ascii="Arial" w:hAnsi="Arial" w:cs="Arial"/>
                <w:sz w:val="22"/>
              </w:rPr>
            </w:pPr>
            <w:permStart w:id="1072242831" w:edGrp="everyone"/>
            <w:r>
              <w:rPr>
                <w:rFonts w:ascii="Arial" w:hAnsi="Arial" w:cs="Arial"/>
                <w:sz w:val="22"/>
              </w:rPr>
              <w:t>NCC part 3.2.3.1</w:t>
            </w:r>
            <w:permEnd w:id="1072242831"/>
          </w:p>
        </w:tc>
      </w:tr>
      <w:tr w:rsidR="001B3658" w:rsidRPr="00594B1F" w14:paraId="4A240F87" w14:textId="77777777" w:rsidTr="00F725BE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28B530F6" w14:textId="320F0F13" w:rsidR="001B3658" w:rsidRPr="00995516" w:rsidRDefault="001B3658" w:rsidP="00F725B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Glazing requirements specifically for windows, sliding doors with frames and balconies</w:t>
            </w:r>
          </w:p>
        </w:tc>
      </w:tr>
      <w:tr w:rsidR="001B3658" w:rsidRPr="00114084" w14:paraId="7621BBC3" w14:textId="77777777" w:rsidTr="00F725BE">
        <w:trPr>
          <w:trHeight w:val="2381"/>
        </w:trPr>
        <w:tc>
          <w:tcPr>
            <w:tcW w:w="9016" w:type="dxa"/>
          </w:tcPr>
          <w:p w14:paraId="4A6A96A3" w14:textId="3ACC43A7" w:rsidR="001B3658" w:rsidRPr="00114084" w:rsidRDefault="00C6545E" w:rsidP="00114084">
            <w:pPr>
              <w:rPr>
                <w:rFonts w:ascii="Arial" w:hAnsi="Arial" w:cs="Arial"/>
                <w:sz w:val="22"/>
              </w:rPr>
            </w:pPr>
            <w:permStart w:id="1179411714" w:edGrp="everyone"/>
            <w:r>
              <w:rPr>
                <w:rFonts w:ascii="Arial" w:hAnsi="Arial" w:cs="Arial"/>
                <w:sz w:val="22"/>
              </w:rPr>
              <w:t xml:space="preserve">NCC part 3.6 Glazing </w:t>
            </w:r>
            <w:permEnd w:id="1179411714"/>
          </w:p>
        </w:tc>
      </w:tr>
    </w:tbl>
    <w:p w14:paraId="072D0BCC" w14:textId="77777777" w:rsidR="001B3658" w:rsidRPr="00594B1F" w:rsidRDefault="001B3658" w:rsidP="001B3658">
      <w:pPr>
        <w:jc w:val="left"/>
        <w:rPr>
          <w:rFonts w:ascii="Arial" w:eastAsia="Calibri" w:hAnsi="Arial" w:cs="Arial"/>
          <w:sz w:val="22"/>
          <w:szCs w:val="22"/>
        </w:rPr>
      </w:pPr>
    </w:p>
    <w:p w14:paraId="662A5092" w14:textId="77777777" w:rsidR="001B3658" w:rsidRPr="00830749" w:rsidRDefault="001B3658" w:rsidP="001B365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1B3658" w:rsidRPr="00830749" w14:paraId="1CB55096" w14:textId="77777777" w:rsidTr="00F725B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061EB7A" w14:textId="77777777" w:rsidR="001B3658" w:rsidRPr="001C4084" w:rsidRDefault="001B3658" w:rsidP="00F725B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7935327" w14:textId="08755FBC" w:rsidR="001B3658" w:rsidRPr="001C4084" w:rsidRDefault="001B3658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00120516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9E9E2F9" w14:textId="77777777" w:rsidR="001B3658" w:rsidRPr="00533511" w:rsidRDefault="00000000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7028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B36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0120516"/>
          </w:p>
        </w:tc>
      </w:tr>
    </w:tbl>
    <w:p w14:paraId="1AC73531" w14:textId="68E0BC60" w:rsidR="004E206C" w:rsidRPr="0076636C" w:rsidRDefault="004E206C" w:rsidP="00AA2E14">
      <w:pPr>
        <w:jc w:val="left"/>
        <w:rPr>
          <w:rFonts w:ascii="Arial" w:hAnsi="Arial" w:cs="Arial"/>
          <w:sz w:val="20"/>
        </w:rPr>
      </w:pPr>
    </w:p>
    <w:p w14:paraId="29FDC08B" w14:textId="33D3806F" w:rsidR="00C76B5E" w:rsidRPr="0076636C" w:rsidRDefault="00C76B5E" w:rsidP="005037A0">
      <w:pPr>
        <w:pStyle w:val="02TACheckbox"/>
        <w:rPr>
          <w:sz w:val="96"/>
          <w:szCs w:val="96"/>
        </w:rPr>
        <w:sectPr w:rsidR="00C76B5E" w:rsidRPr="0076636C" w:rsidSect="00787509">
          <w:headerReference w:type="even" r:id="rId19"/>
          <w:headerReference w:type="default" r:id="rId20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203AF8D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AA2E14">
            <w:rPr>
              <w:szCs w:val="32"/>
            </w:rPr>
            <w:t>CPCCBC4006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26357C32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A2E14">
            <w:rPr>
              <w:szCs w:val="32"/>
            </w:rPr>
            <w:t>Select, procure and store construction materials for building and construction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004D758D" w:rsidR="00902BF8" w:rsidRPr="003D0259" w:rsidRDefault="00C6545E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80498923" w:edGrp="everyone"/>
            <w:r>
              <w:rPr>
                <w:rFonts w:ascii="Arial" w:hAnsi="Arial" w:cs="Arial"/>
                <w:sz w:val="22"/>
                <w:szCs w:val="22"/>
              </w:rPr>
              <w:t xml:space="preserve">Jeremy Tydd </w:t>
            </w:r>
            <w:permEnd w:id="1680498923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04F31ED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6B5E4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8F6746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8F6746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9B629E" w:rsidRPr="004932A4" w14:paraId="33EE888A" w14:textId="77777777" w:rsidTr="008F6746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6D6213F6" w:rsidR="009B629E" w:rsidRPr="00906AB7" w:rsidRDefault="009B629E" w:rsidP="009B629E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AA2E14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336986608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486F3A0C" w:rsidR="009B629E" w:rsidRPr="00906AB7" w:rsidRDefault="00000000" w:rsidP="009B629E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9B629E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336986608"/>
          </w:p>
        </w:tc>
        <w:permStart w:id="84042288" w:edGrp="everyone"/>
        <w:tc>
          <w:tcPr>
            <w:tcW w:w="1417" w:type="dxa"/>
            <w:vAlign w:val="center"/>
          </w:tcPr>
          <w:p w14:paraId="2F940871" w14:textId="77777777" w:rsidR="009B629E" w:rsidRPr="00906AB7" w:rsidRDefault="00000000" w:rsidP="009B629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B629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84042288"/>
            <w:r w:rsidR="009B629E" w:rsidRPr="00D06775">
              <w:rPr>
                <w:rFonts w:ascii="Arial" w:hAnsi="Arial" w:cs="Arial"/>
                <w:sz w:val="28"/>
              </w:rPr>
              <w:t xml:space="preserve"> </w:t>
            </w:r>
            <w:r w:rsidR="009B629E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5D14B5D5" w:rsidR="009B629E" w:rsidRPr="00A44CB5" w:rsidRDefault="00000000" w:rsidP="009B629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68065301" w:edGrp="everyone"/>
                <w:r w:rsidR="009B629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168065301"/>
              </w:sdtContent>
            </w:sdt>
            <w:r w:rsidR="009B629E" w:rsidRPr="00D06775">
              <w:rPr>
                <w:rFonts w:ascii="Arial" w:hAnsi="Arial" w:cs="Arial"/>
                <w:sz w:val="28"/>
              </w:rPr>
              <w:t xml:space="preserve"> </w:t>
            </w:r>
            <w:r w:rsidR="009B629E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9B629E" w:rsidRPr="00A44CB5" w:rsidRDefault="009B629E" w:rsidP="009B629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43473677" w:edGrp="everyone"/>
            <w:permEnd w:id="843473677"/>
          </w:p>
        </w:tc>
        <w:permStart w:id="942673628" w:edGrp="everyone"/>
        <w:tc>
          <w:tcPr>
            <w:tcW w:w="1287" w:type="dxa"/>
            <w:vAlign w:val="center"/>
          </w:tcPr>
          <w:p w14:paraId="70611D39" w14:textId="498E9183" w:rsidR="009B629E" w:rsidRPr="00533511" w:rsidRDefault="00000000" w:rsidP="009B629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B629E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42673628"/>
          </w:p>
        </w:tc>
        <w:permStart w:id="61606945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D1E88BC" w:rsidR="009B629E" w:rsidRPr="00533511" w:rsidRDefault="00000000" w:rsidP="009B629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B629E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16069459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9B629E" w:rsidRPr="00C92642" w14:paraId="6EBD81CB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B8B6C10" w14:textId="77777777" w:rsidR="009B629E" w:rsidRPr="00DE303D" w:rsidRDefault="009B629E" w:rsidP="002D4E16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9B629E" w:rsidRPr="00C92642" w14:paraId="55AE4F2A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293CBB" w14:textId="77777777" w:rsidR="009B629E" w:rsidRPr="00DE303D" w:rsidRDefault="009B629E" w:rsidP="002D4E16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040BD909" w14:textId="77777777" w:rsidR="009B629E" w:rsidRPr="00DE303D" w:rsidRDefault="009B629E" w:rsidP="009B629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5591CE90" w14:textId="77777777" w:rsidR="009B629E" w:rsidRPr="00DE303D" w:rsidRDefault="009B629E" w:rsidP="009B629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9B629E" w:rsidRPr="003102F8" w14:paraId="3280A86C" w14:textId="77777777" w:rsidTr="009B629E">
        <w:trPr>
          <w:trHeight w:val="255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FEAD5" w14:textId="77777777" w:rsidR="009B629E" w:rsidRPr="003102F8" w:rsidRDefault="009B629E" w:rsidP="002D4E1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72772821" w:edGrp="everyone"/>
            <w:permEnd w:id="1972772821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2A4D20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03CF3BE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AA2E14">
              <w:rPr>
                <w:rFonts w:ascii="Arial" w:hAnsi="Arial" w:cs="Arial"/>
                <w:b/>
                <w:bCs/>
                <w:spacing w:val="-2"/>
                <w:sz w:val="20"/>
              </w:rPr>
              <w:t>TASK 1</w:t>
            </w:r>
          </w:p>
        </w:tc>
      </w:tr>
      <w:permStart w:id="1804762933" w:edGrp="everyone"/>
      <w:tr w:rsidR="009B629E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E8CFC21" w14:textId="77777777" w:rsidR="009B629E" w:rsidRDefault="00000000" w:rsidP="009B629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B629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04762933"/>
            <w:r w:rsidR="009B629E" w:rsidRPr="006C1A6C">
              <w:rPr>
                <w:rFonts w:ascii="Arial" w:hAnsi="Arial" w:cs="Arial"/>
                <w:szCs w:val="18"/>
              </w:rPr>
              <w:t xml:space="preserve"> </w:t>
            </w:r>
            <w:r w:rsidR="009B629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689578306" w:edGrp="everyone"/>
          <w:p w14:paraId="788D64E4" w14:textId="41B16132" w:rsidR="009B629E" w:rsidRDefault="00000000" w:rsidP="009B629E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B629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689578306"/>
            <w:r w:rsidR="009B629E" w:rsidRPr="006C1A6C">
              <w:rPr>
                <w:rFonts w:ascii="Arial" w:hAnsi="Arial" w:cs="Arial"/>
                <w:szCs w:val="18"/>
              </w:rPr>
              <w:t xml:space="preserve"> </w:t>
            </w:r>
            <w:r w:rsidR="009B629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9B629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9B629E">
              <w:rPr>
                <w:rFonts w:ascii="Arial" w:hAnsi="Arial" w:cs="Arial"/>
                <w:sz w:val="19"/>
                <w:szCs w:val="19"/>
              </w:rPr>
              <w:t>[</w:t>
            </w:r>
            <w:permStart w:id="5236660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B629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366606"/>
            <w:r w:rsidR="009B629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55361969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B629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53619692"/>
            <w:r w:rsidR="009B629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9B629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9B629E" w:rsidRPr="00BA4D9F" w14:paraId="52227B5E" w14:textId="3EB974F1" w:rsidTr="009B629E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9B629E" w:rsidRPr="00BD2F22" w:rsidRDefault="009B629E" w:rsidP="009B629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9B629E" w:rsidRPr="00BD2F22" w:rsidRDefault="009B629E" w:rsidP="009B629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9B629E" w:rsidRPr="009B629E" w14:paraId="2835A828" w14:textId="77777777" w:rsidTr="009B629E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4077F190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_Ref132629763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19CCABA5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what the plans and specifications read relate to:</w:t>
            </w:r>
          </w:p>
          <w:p w14:paraId="0D9BAC82" w14:textId="3F6EA0F9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308369430" w:edGrp="everyone"/>
            <w:permEnd w:id="308369430"/>
          </w:p>
        </w:tc>
      </w:tr>
      <w:tr w:rsidR="009B629E" w:rsidRPr="009B629E" w14:paraId="07DE6494" w14:textId="77777777" w:rsidTr="009B629E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2DAC54" w14:textId="0A058618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_Ref132629763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4D6B51" w14:textId="3272E224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codes and construction requirements reviewed relevant to the site location and type of building reviewed:</w:t>
            </w:r>
          </w:p>
          <w:p w14:paraId="3438F366" w14:textId="61301312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690702551" w:edGrp="everyone"/>
            <w:permEnd w:id="1690702551"/>
          </w:p>
        </w:tc>
      </w:tr>
      <w:tr w:rsidR="009B629E" w:rsidRPr="009B629E" w14:paraId="473FFD16" w14:textId="2463FF27" w:rsidTr="009B629E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0A6F9676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_Ref132630081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_Ref132630084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892AEB" w14:textId="7777777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how the environmental impact of the materials was evaluated:</w:t>
            </w:r>
          </w:p>
          <w:p w14:paraId="2B404400" w14:textId="6F4DDA2B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76898046" w:edGrp="everyone"/>
            <w:permEnd w:id="76898046"/>
          </w:p>
        </w:tc>
      </w:tr>
      <w:tr w:rsidR="009B629E" w:rsidRPr="009B629E" w14:paraId="11C978A8" w14:textId="77777777" w:rsidTr="009B629E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7E9715" w14:textId="72ABDCED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_Ref132630205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_Ref132630212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C76828" w14:textId="7777777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how impact of allowable  tolerances on the conversion of naturally occurring materials was determined:</w:t>
            </w:r>
          </w:p>
          <w:p w14:paraId="15770362" w14:textId="1A73B1B7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368933896" w:edGrp="everyone"/>
            <w:permEnd w:id="1368933896"/>
          </w:p>
        </w:tc>
      </w:tr>
      <w:tr w:rsidR="009B629E" w:rsidRPr="009B629E" w14:paraId="242866B2" w14:textId="77777777" w:rsidTr="009B629E">
        <w:trPr>
          <w:trHeight w:val="124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AEA1EF" w14:textId="4647631D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_Ref132630330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1.2H.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0360A30A" w14:textId="3BB2227B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_Ref132630406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1.2I.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AB652C" w14:textId="6AD1AD74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how expert advice from manufacturers, architects, designers and engineers was achieved:</w:t>
            </w:r>
          </w:p>
          <w:p w14:paraId="2D5B5714" w14:textId="3AB720ED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418270586" w:edGrp="everyone"/>
            <w:permEnd w:id="1418270586"/>
          </w:p>
        </w:tc>
      </w:tr>
      <w:tr w:rsidR="009B629E" w:rsidRPr="009B629E" w14:paraId="4D9183D5" w14:textId="77777777" w:rsidTr="009B629E">
        <w:trPr>
          <w:trHeight w:val="1361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CF878A1" w14:textId="50B00D6E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_Ref132630475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_Ref132630477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_Ref132630479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_Ref132630481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_Ref132630530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_Ref132630532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_Ref132630751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1.3I.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27E9301" w14:textId="18C68226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action taken when non-compliant or damaged materials or components were delivered:</w:t>
            </w:r>
          </w:p>
          <w:p w14:paraId="23389AA5" w14:textId="35A69B27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390438168" w:edGrp="everyone"/>
            <w:permEnd w:id="1390438168"/>
          </w:p>
        </w:tc>
      </w:tr>
      <w:tr w:rsidR="009B629E" w:rsidRPr="009B629E" w14:paraId="6EFD8EA1" w14:textId="77777777" w:rsidTr="009B629E">
        <w:trPr>
          <w:trHeight w:val="1134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D2D969" w14:textId="0D001446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_Ref132630603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B07252" w14:textId="7777777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how on site storage location for materials was determined:</w:t>
            </w:r>
          </w:p>
          <w:p w14:paraId="1DEB8297" w14:textId="296E90A6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620761089" w:edGrp="everyone"/>
            <w:permEnd w:id="620761089"/>
          </w:p>
        </w:tc>
      </w:tr>
      <w:tr w:rsidR="009B629E" w:rsidRPr="009B629E" w14:paraId="564248C2" w14:textId="07D8BF3B" w:rsidTr="009B629E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13D4B6DA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_Ref132630642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_Ref132630646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1.3H.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2BBF9F" w14:textId="054AA3E3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workplace safety requirement instructed to others when storing and accessing stored materials and components:</w:t>
            </w:r>
          </w:p>
          <w:p w14:paraId="212CFDF2" w14:textId="543E3613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128538906" w:edGrp="everyone"/>
            <w:permEnd w:id="1128538906"/>
          </w:p>
        </w:tc>
      </w:tr>
      <w:tr w:rsidR="009B629E" w:rsidRPr="009B629E" w14:paraId="166CC95A" w14:textId="77777777" w:rsidTr="009B629E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8AF331" w14:textId="62778C6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_Ref132630868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1.3J.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DB55D1" w14:textId="7777777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records maintained:</w:t>
            </w:r>
          </w:p>
          <w:p w14:paraId="0FA05F18" w14:textId="02416AF7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837169035" w:edGrp="everyone"/>
            <w:permEnd w:id="837169035"/>
          </w:p>
        </w:tc>
      </w:tr>
    </w:tbl>
    <w:p w14:paraId="333B5F02" w14:textId="77777777" w:rsidR="00AC0794" w:rsidRDefault="00AC0794" w:rsidP="00AC0794"/>
    <w:p w14:paraId="675C812A" w14:textId="38E00AE2" w:rsidR="002908D0" w:rsidRDefault="002908D0">
      <w:pPr>
        <w:jc w:val="left"/>
      </w:pPr>
    </w:p>
    <w:p w14:paraId="46D0B4E5" w14:textId="4FD6BC54" w:rsidR="00A9666F" w:rsidRDefault="00C76B5E" w:rsidP="00AA2E14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74F82739" w14:textId="3E1E84AB" w:rsidR="00FC083A" w:rsidRPr="00BF7956" w:rsidRDefault="00000000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AA2E14">
            <w:rPr>
              <w:rFonts w:ascii="Arial Black" w:hAnsi="Arial Black"/>
            </w:rPr>
            <w:t>CPCCBC4006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6F05B562" w14:textId="0D705F67" w:rsidR="00FC083A" w:rsidRPr="00BF7956" w:rsidRDefault="00AA2E14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Select, procure and store construction materials for building and construction projects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2A4D20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2041DD01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AA2E14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2A4D20">
        <w:trPr>
          <w:trHeight w:val="1212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590C8CE7" w:rsidR="00FC083A" w:rsidRDefault="0060338F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skills and knowledge </w:t>
            </w:r>
            <w:r w:rsidR="0068727E">
              <w:rPr>
                <w:rFonts w:cs="Arial"/>
                <w:sz w:val="20"/>
              </w:rPr>
              <w:t xml:space="preserve">to </w:t>
            </w:r>
            <w:r w:rsidR="0068727E" w:rsidRPr="0068727E">
              <w:rPr>
                <w:rFonts w:cs="Arial"/>
                <w:sz w:val="20"/>
              </w:rPr>
              <w:t>select, procur</w:t>
            </w:r>
            <w:r w:rsidR="0068727E">
              <w:rPr>
                <w:rFonts w:cs="Arial"/>
                <w:sz w:val="20"/>
              </w:rPr>
              <w:t>e</w:t>
            </w:r>
            <w:r w:rsidR="0068727E" w:rsidRPr="0068727E">
              <w:rPr>
                <w:rFonts w:cs="Arial"/>
                <w:sz w:val="20"/>
              </w:rPr>
              <w:t xml:space="preserve"> and supervis</w:t>
            </w:r>
            <w:r w:rsidR="0068727E">
              <w:rPr>
                <w:rFonts w:cs="Arial"/>
                <w:sz w:val="20"/>
              </w:rPr>
              <w:t>e</w:t>
            </w:r>
            <w:r w:rsidR="0068727E" w:rsidRPr="0068727E">
              <w:rPr>
                <w:rFonts w:cs="Arial"/>
                <w:sz w:val="20"/>
              </w:rPr>
              <w:t xml:space="preserve"> the delivery and on-site storage of materials for one construction project for a residential or commercial building up to a maximum of two storeys</w:t>
            </w:r>
            <w:r w:rsidR="0068727E">
              <w:rPr>
                <w:rFonts w:cs="Arial"/>
                <w:sz w:val="20"/>
              </w:rPr>
              <w:t xml:space="preserve"> including:</w:t>
            </w:r>
          </w:p>
          <w:p w14:paraId="72EAB250" w14:textId="22FE8258" w:rsidR="0068727E" w:rsidRPr="0068727E" w:rsidRDefault="0068727E" w:rsidP="00114084">
            <w:pPr>
              <w:pStyle w:val="ListParagraph"/>
              <w:numPr>
                <w:ilvl w:val="0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Identify and evaluate building materials.</w:t>
            </w:r>
          </w:p>
          <w:p w14:paraId="2F058F6E" w14:textId="58C9A274" w:rsidR="0068727E" w:rsidRPr="0068727E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</w:t>
            </w:r>
            <w:r w:rsidR="0068727E" w:rsidRPr="0068727E">
              <w:rPr>
                <w:rFonts w:cs="Arial"/>
                <w:sz w:val="20"/>
              </w:rPr>
              <w:t xml:space="preserve"> and read current and relevant plans, specifications, codes and construction requirements.</w:t>
            </w:r>
          </w:p>
          <w:p w14:paraId="1265E48C" w14:textId="14D2E104" w:rsidR="008D7ED2" w:rsidRPr="004D201F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>Research</w:t>
            </w:r>
            <w:r w:rsidR="0068727E" w:rsidRPr="0068727E">
              <w:rPr>
                <w:rFonts w:cs="Arial"/>
                <w:sz w:val="20"/>
              </w:rPr>
              <w:t xml:space="preserve"> properties of specified materials</w:t>
            </w:r>
            <w:r>
              <w:rPr>
                <w:rFonts w:cs="Arial"/>
                <w:sz w:val="20"/>
              </w:rPr>
              <w:t>.</w:t>
            </w:r>
            <w:r w:rsidR="004D201F">
              <w:rPr>
                <w:rFonts w:cs="Arial"/>
                <w:sz w:val="20"/>
              </w:rPr>
              <w:t xml:space="preserve"> </w:t>
            </w:r>
            <w:r w:rsidR="004D201F" w:rsidRPr="004D201F">
              <w:rPr>
                <w:rFonts w:cs="Arial"/>
                <w:i/>
                <w:iCs/>
                <w:sz w:val="20"/>
              </w:rPr>
              <w:t>(HO1 template)</w:t>
            </w:r>
          </w:p>
          <w:p w14:paraId="2DA5D1F3" w14:textId="4CD252FD" w:rsidR="0068727E" w:rsidRPr="0068727E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="0068727E" w:rsidRPr="0068727E">
              <w:rPr>
                <w:rFonts w:cs="Arial"/>
                <w:sz w:val="20"/>
              </w:rPr>
              <w:t>ssess the suitability</w:t>
            </w:r>
            <w:r>
              <w:rPr>
                <w:rFonts w:cs="Arial"/>
                <w:sz w:val="20"/>
              </w:rPr>
              <w:t xml:space="preserve"> of materials </w:t>
            </w:r>
            <w:r w:rsidR="0068727E" w:rsidRPr="0068727E">
              <w:rPr>
                <w:rFonts w:cs="Arial"/>
                <w:sz w:val="20"/>
              </w:rPr>
              <w:t>for the building project in the region.</w:t>
            </w:r>
            <w:r w:rsidR="004D201F">
              <w:rPr>
                <w:rFonts w:cs="Arial"/>
                <w:sz w:val="20"/>
              </w:rPr>
              <w:t xml:space="preserve"> </w:t>
            </w:r>
            <w:r w:rsidR="004D201F" w:rsidRPr="004D201F">
              <w:rPr>
                <w:rFonts w:cs="Arial"/>
                <w:i/>
                <w:iCs/>
                <w:sz w:val="20"/>
              </w:rPr>
              <w:t>(HO1 template)</w:t>
            </w:r>
          </w:p>
          <w:p w14:paraId="7E89E1FF" w14:textId="6788E2EA" w:rsidR="0068727E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Evaluate materials based on their quality, compatibility and compliance.</w:t>
            </w:r>
            <w:r w:rsidR="004D201F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563A3E3A" w14:textId="58C89539" w:rsidR="008D7ED2" w:rsidRPr="008D7ED2" w:rsidRDefault="008D7ED2" w:rsidP="00114084">
            <w:pPr>
              <w:pStyle w:val="ListParagraph"/>
              <w:numPr>
                <w:ilvl w:val="1"/>
                <w:numId w:val="4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Pr="008D7ED2">
              <w:rPr>
                <w:rFonts w:cs="Arial"/>
                <w:sz w:val="20"/>
              </w:rPr>
              <w:t>nalyse reports, manufacturer specifications and other reference material regarding material technologies, sustainability and environmental efficiency</w:t>
            </w:r>
            <w:r>
              <w:rPr>
                <w:rFonts w:cs="Arial"/>
                <w:sz w:val="20"/>
              </w:rPr>
              <w:t>.</w:t>
            </w:r>
            <w:r w:rsidR="004D201F">
              <w:rPr>
                <w:rFonts w:cs="Arial"/>
                <w:sz w:val="20"/>
              </w:rPr>
              <w:t xml:space="preserve"> </w:t>
            </w:r>
            <w:r w:rsidR="004D201F" w:rsidRPr="004D201F">
              <w:rPr>
                <w:rFonts w:cs="Arial"/>
                <w:i/>
                <w:iCs/>
                <w:sz w:val="20"/>
              </w:rPr>
              <w:t>(HO1 template)</w:t>
            </w:r>
          </w:p>
          <w:p w14:paraId="78268E39" w14:textId="05797703" w:rsidR="0068727E" w:rsidRPr="0068727E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the</w:t>
            </w:r>
            <w:r w:rsidR="0068727E" w:rsidRPr="0068727E">
              <w:rPr>
                <w:rFonts w:cs="Arial"/>
                <w:sz w:val="20"/>
              </w:rPr>
              <w:t xml:space="preserve"> environmental impacts of materials.</w:t>
            </w:r>
          </w:p>
          <w:p w14:paraId="130BF15F" w14:textId="77777777" w:rsidR="0068727E" w:rsidRPr="0068727E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Determine impact of allowable tolerances on the conversion of naturally occurring materials.</w:t>
            </w:r>
          </w:p>
          <w:p w14:paraId="5AD88611" w14:textId="006DD447" w:rsidR="00FC083A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Establish material assembly and installation tolerances to meet requirements of relevant construction industry standards.</w:t>
            </w:r>
          </w:p>
          <w:p w14:paraId="107558CD" w14:textId="36C20861" w:rsidR="0068727E" w:rsidRDefault="0068727E" w:rsidP="00114084">
            <w:pPr>
              <w:pStyle w:val="ListParagraph"/>
              <w:numPr>
                <w:ilvl w:val="0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Select and procure building material.</w:t>
            </w:r>
          </w:p>
          <w:p w14:paraId="1ED876F4" w14:textId="772BBEBC" w:rsidR="0068727E" w:rsidRPr="0068727E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Select materials that are structurally appropriate for the building system specified in the contract.</w:t>
            </w:r>
            <w:r w:rsidR="00E06758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74BA7DAB" w14:textId="6F08BD70" w:rsidR="0068727E" w:rsidRPr="0068727E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Select materials for their safety, fire resistance rating, suitability, durability, serviceability and cost effectiveness.</w:t>
            </w:r>
            <w:r w:rsidR="00E06758">
              <w:rPr>
                <w:rFonts w:cs="Arial"/>
                <w:sz w:val="20"/>
              </w:rPr>
              <w:t xml:space="preserve"> </w:t>
            </w:r>
            <w:r w:rsidR="00E06758" w:rsidRPr="004D201F">
              <w:rPr>
                <w:rFonts w:cs="Arial"/>
                <w:i/>
                <w:iCs/>
                <w:sz w:val="20"/>
              </w:rPr>
              <w:t>(HO1 template)</w:t>
            </w:r>
          </w:p>
          <w:p w14:paraId="2CC59080" w14:textId="383E4476" w:rsidR="0068727E" w:rsidRPr="0068727E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Consider short and long-term degradation of materials in relation to the building's proposed life cycle.</w:t>
            </w:r>
            <w:r w:rsidR="00E06758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72E9B6F9" w14:textId="2503B948" w:rsidR="0068727E" w:rsidRPr="0068727E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Evaluate and consider alternative materials if specified materials are unavailable or unsuitable.</w:t>
            </w:r>
            <w:r w:rsidR="00E06758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06739198" w14:textId="1AE8ECD6" w:rsidR="008D7ED2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Finalise selection of materials for use</w:t>
            </w:r>
            <w:r w:rsidR="008D7ED2">
              <w:rPr>
                <w:rFonts w:cs="Arial"/>
                <w:sz w:val="20"/>
              </w:rPr>
              <w:t>.</w:t>
            </w:r>
            <w:r w:rsidR="00E06758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6C5D6EDB" w14:textId="13C31762" w:rsidR="0068727E" w:rsidRPr="0068727E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Ensure that materials are selected</w:t>
            </w:r>
            <w:r w:rsidR="0068727E" w:rsidRPr="0068727E">
              <w:rPr>
                <w:rFonts w:cs="Arial"/>
                <w:sz w:val="20"/>
              </w:rPr>
              <w:t xml:space="preserve"> in accordance with contractual requirements and in consultation with relevant professionals and the client.</w:t>
            </w:r>
          </w:p>
          <w:p w14:paraId="73676C68" w14:textId="5E2DAB95" w:rsidR="0068727E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 xml:space="preserve">Procure and order materials following </w:t>
            </w:r>
            <w:r w:rsidR="008D7ED2">
              <w:rPr>
                <w:rFonts w:cs="Arial"/>
                <w:sz w:val="20"/>
              </w:rPr>
              <w:t>workplace</w:t>
            </w:r>
            <w:r w:rsidRPr="0068727E">
              <w:rPr>
                <w:rFonts w:cs="Arial"/>
                <w:sz w:val="20"/>
              </w:rPr>
              <w:t xml:space="preserve"> purchasing requirements.</w:t>
            </w:r>
          </w:p>
          <w:p w14:paraId="191C4ADF" w14:textId="5203FB42" w:rsidR="008D7ED2" w:rsidRPr="008D7ED2" w:rsidRDefault="008D7ED2" w:rsidP="00114084">
            <w:pPr>
              <w:pStyle w:val="ListParagraph"/>
              <w:numPr>
                <w:ilvl w:val="1"/>
                <w:numId w:val="4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8D7ED2">
              <w:rPr>
                <w:rFonts w:cs="Arial"/>
                <w:sz w:val="20"/>
              </w:rPr>
              <w:t>eek expert advice from manufacturers, architects, designers and engineers about selecting and procuring alternative materials.</w:t>
            </w:r>
          </w:p>
          <w:p w14:paraId="5C7CDFB0" w14:textId="77777777" w:rsidR="008D7ED2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Collect evidence of suitability from suppliers or manufacturers</w:t>
            </w:r>
            <w:r w:rsidR="008D7ED2">
              <w:rPr>
                <w:rFonts w:cs="Arial"/>
                <w:sz w:val="20"/>
              </w:rPr>
              <w:t>.</w:t>
            </w:r>
          </w:p>
          <w:p w14:paraId="4CC8423C" w14:textId="5E5410F9" w:rsidR="0068727E" w:rsidRPr="008D7ED2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</w:t>
            </w:r>
            <w:r w:rsidR="0068727E" w:rsidRPr="008D7ED2">
              <w:rPr>
                <w:rFonts w:cs="Arial"/>
                <w:sz w:val="20"/>
              </w:rPr>
              <w:t>nsure non-compliant materials are not used.</w:t>
            </w:r>
          </w:p>
          <w:p w14:paraId="6B71E25F" w14:textId="2F0B1BBE" w:rsidR="0068727E" w:rsidRDefault="0068727E" w:rsidP="00114084">
            <w:pPr>
              <w:pStyle w:val="ListParagraph"/>
              <w:numPr>
                <w:ilvl w:val="0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Supervise on-site delivery and storage of materials.</w:t>
            </w:r>
          </w:p>
          <w:p w14:paraId="633266B4" w14:textId="77777777" w:rsidR="008D7ED2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Determine limitations and effects of transportation on materials and components</w:t>
            </w:r>
            <w:r w:rsidR="008D7ED2">
              <w:rPr>
                <w:rFonts w:cs="Arial"/>
                <w:sz w:val="20"/>
              </w:rPr>
              <w:t>.</w:t>
            </w:r>
          </w:p>
          <w:p w14:paraId="202269FE" w14:textId="314AA59D" w:rsidR="0068727E" w:rsidRPr="0068727E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</w:t>
            </w:r>
            <w:r w:rsidR="0068727E" w:rsidRPr="0068727E">
              <w:rPr>
                <w:rFonts w:cs="Arial"/>
                <w:sz w:val="20"/>
              </w:rPr>
              <w:t>ake action to limit potentially damaging circumstances</w:t>
            </w:r>
            <w:r>
              <w:rPr>
                <w:rFonts w:cs="Arial"/>
                <w:sz w:val="20"/>
              </w:rPr>
              <w:t xml:space="preserve"> related to transport and storage</w:t>
            </w:r>
            <w:r w:rsidR="0068727E" w:rsidRPr="0068727E">
              <w:rPr>
                <w:rFonts w:cs="Arial"/>
                <w:sz w:val="20"/>
              </w:rPr>
              <w:t>.</w:t>
            </w:r>
          </w:p>
          <w:p w14:paraId="4D5769F4" w14:textId="36BBB34B" w:rsidR="008D7ED2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 xml:space="preserve">Check delivered materials </w:t>
            </w:r>
            <w:r w:rsidR="008D7ED2">
              <w:rPr>
                <w:rFonts w:cs="Arial"/>
                <w:sz w:val="20"/>
              </w:rPr>
              <w:t>for</w:t>
            </w:r>
            <w:r w:rsidRPr="0068727E">
              <w:rPr>
                <w:rFonts w:cs="Arial"/>
                <w:sz w:val="20"/>
              </w:rPr>
              <w:t xml:space="preserve"> complian</w:t>
            </w:r>
            <w:r w:rsidR="008D7ED2">
              <w:rPr>
                <w:rFonts w:cs="Arial"/>
                <w:sz w:val="20"/>
              </w:rPr>
              <w:t xml:space="preserve">ce </w:t>
            </w:r>
            <w:r w:rsidRPr="0068727E">
              <w:rPr>
                <w:rFonts w:cs="Arial"/>
                <w:sz w:val="20"/>
              </w:rPr>
              <w:t>with specifications</w:t>
            </w:r>
            <w:r w:rsidR="008D7ED2">
              <w:rPr>
                <w:rFonts w:cs="Arial"/>
                <w:sz w:val="20"/>
              </w:rPr>
              <w:t xml:space="preserve">, </w:t>
            </w:r>
            <w:r w:rsidR="008D7ED2" w:rsidRPr="0068727E">
              <w:rPr>
                <w:rFonts w:cs="Arial"/>
                <w:sz w:val="20"/>
              </w:rPr>
              <w:t>quantity, quality, defects, or damage</w:t>
            </w:r>
            <w:r w:rsidR="008D7ED2">
              <w:rPr>
                <w:rFonts w:cs="Arial"/>
                <w:sz w:val="20"/>
              </w:rPr>
              <w:t>.</w:t>
            </w:r>
          </w:p>
          <w:p w14:paraId="2ADB2FED" w14:textId="1A3BE3BB" w:rsidR="0068727E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delivered materials for</w:t>
            </w:r>
            <w:r w:rsidR="0068727E" w:rsidRPr="0068727E">
              <w:rPr>
                <w:rFonts w:cs="Arial"/>
                <w:sz w:val="20"/>
              </w:rPr>
              <w:t xml:space="preserve"> damage and </w:t>
            </w:r>
            <w:r>
              <w:rPr>
                <w:rFonts w:cs="Arial"/>
                <w:sz w:val="20"/>
              </w:rPr>
              <w:t xml:space="preserve">ensure they </w:t>
            </w:r>
            <w:r w:rsidR="0068727E" w:rsidRPr="0068727E">
              <w:rPr>
                <w:rFonts w:cs="Arial"/>
                <w:sz w:val="20"/>
              </w:rPr>
              <w:t>correspond with delivery order.</w:t>
            </w:r>
          </w:p>
          <w:p w14:paraId="069C40BF" w14:textId="573CB531" w:rsidR="008D7ED2" w:rsidRPr="008D7ED2" w:rsidRDefault="008D7ED2" w:rsidP="00114084">
            <w:pPr>
              <w:pStyle w:val="ListParagraph"/>
              <w:numPr>
                <w:ilvl w:val="1"/>
                <w:numId w:val="4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</w:t>
            </w:r>
            <w:r w:rsidRPr="008D7ED2">
              <w:rPr>
                <w:rFonts w:cs="Arial"/>
                <w:sz w:val="20"/>
              </w:rPr>
              <w:t>est and measure products against relevant industry standards</w:t>
            </w:r>
          </w:p>
          <w:p w14:paraId="7ACBC679" w14:textId="2940017D" w:rsidR="008D7ED2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Allocate on-site storage space</w:t>
            </w:r>
            <w:r w:rsidR="008D7ED2">
              <w:rPr>
                <w:rFonts w:cs="Arial"/>
                <w:sz w:val="20"/>
              </w:rPr>
              <w:t xml:space="preserve"> and safe and effective storage of materials and components.</w:t>
            </w:r>
          </w:p>
          <w:p w14:paraId="1785E0B8" w14:textId="0F6668AE" w:rsidR="008D7ED2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Instruct relevant persons of workplace safety requirements when accepting and storing delivered materials</w:t>
            </w:r>
            <w:r>
              <w:rPr>
                <w:rFonts w:cs="Arial"/>
                <w:sz w:val="20"/>
              </w:rPr>
              <w:t xml:space="preserve"> and components.</w:t>
            </w:r>
          </w:p>
          <w:p w14:paraId="615828F3" w14:textId="40CD9D30" w:rsidR="0068727E" w:rsidRPr="0068727E" w:rsidRDefault="008D7ED2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="0068727E" w:rsidRPr="0068727E">
              <w:rPr>
                <w:rFonts w:cs="Arial"/>
                <w:sz w:val="20"/>
              </w:rPr>
              <w:t xml:space="preserve">upervise safe handling of materials and ensure the security and protection of materials </w:t>
            </w:r>
            <w:r>
              <w:rPr>
                <w:rFonts w:cs="Arial"/>
                <w:sz w:val="20"/>
              </w:rPr>
              <w:t>meets</w:t>
            </w:r>
            <w:r w:rsidR="0068727E" w:rsidRPr="0068727E">
              <w:rPr>
                <w:rFonts w:cs="Arial"/>
                <w:sz w:val="20"/>
              </w:rPr>
              <w:t xml:space="preserve"> manufacturer specifications.</w:t>
            </w:r>
          </w:p>
          <w:p w14:paraId="574988DA" w14:textId="78096665" w:rsidR="0068727E" w:rsidRPr="008D7ED2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Inform relevant persons of actions relating to quality and inconsistencies of delivered building materials.</w:t>
            </w:r>
          </w:p>
          <w:p w14:paraId="5834064A" w14:textId="2366C79D" w:rsidR="0068727E" w:rsidRDefault="0068727E" w:rsidP="00114084">
            <w:pPr>
              <w:pStyle w:val="ListParagraph"/>
              <w:numPr>
                <w:ilvl w:val="1"/>
                <w:numId w:val="41"/>
              </w:num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Maintain records of deliveries, damaged and inferior materials and variations to specified materials.</w:t>
            </w:r>
          </w:p>
          <w:p w14:paraId="077D1C97" w14:textId="77777777" w:rsidR="00217757" w:rsidRPr="0068727E" w:rsidRDefault="00217757" w:rsidP="0068727E">
            <w:pPr>
              <w:jc w:val="left"/>
              <w:rPr>
                <w:rFonts w:cs="Arial"/>
                <w:sz w:val="20"/>
              </w:rPr>
            </w:pPr>
          </w:p>
          <w:p w14:paraId="3F9C295F" w14:textId="665220B8" w:rsidR="00041FA8" w:rsidRPr="0047390E" w:rsidRDefault="00FC083A" w:rsidP="007605F4">
            <w:pPr>
              <w:keepNext/>
              <w:keepLines/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lastRenderedPageBreak/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</w:t>
            </w:r>
            <w:r w:rsidR="00217757">
              <w:rPr>
                <w:rFonts w:cs="Arial"/>
                <w:sz w:val="20"/>
              </w:rPr>
              <w:t xml:space="preserve"> </w:t>
            </w:r>
            <w:r w:rsidRPr="00FC083A">
              <w:rPr>
                <w:rFonts w:cs="Arial"/>
                <w:sz w:val="20"/>
              </w:rPr>
              <w:t xml:space="preserve">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2A4D20">
        <w:trPr>
          <w:trHeight w:val="70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5F1E0977" w14:textId="54A7FEFF" w:rsidR="00FC083A" w:rsidRPr="000861CC" w:rsidRDefault="0068727E" w:rsidP="00A84C05">
            <w:p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A Building and construction project</w:t>
            </w:r>
            <w:r w:rsidR="00A84C05">
              <w:rPr>
                <w:rFonts w:cs="Arial"/>
                <w:sz w:val="20"/>
              </w:rPr>
              <w:t xml:space="preserve">; access to </w:t>
            </w:r>
            <w:r w:rsidRPr="0068727E">
              <w:rPr>
                <w:rFonts w:cs="Arial"/>
                <w:sz w:val="20"/>
              </w:rPr>
              <w:t>stakeholders</w:t>
            </w:r>
            <w:r w:rsidR="00A84C05">
              <w:rPr>
                <w:rFonts w:cs="Arial"/>
                <w:sz w:val="20"/>
              </w:rPr>
              <w:t>; Workplace</w:t>
            </w:r>
            <w:r w:rsidRPr="0068727E">
              <w:rPr>
                <w:rFonts w:cs="Arial"/>
                <w:sz w:val="20"/>
              </w:rPr>
              <w:t xml:space="preserve"> policies and procedures</w:t>
            </w:r>
            <w:r w:rsidR="00A84C05">
              <w:rPr>
                <w:rFonts w:cs="Arial"/>
                <w:sz w:val="20"/>
              </w:rPr>
              <w:t xml:space="preserve">; Quality documents; access to </w:t>
            </w:r>
            <w:r w:rsidRPr="0068727E">
              <w:rPr>
                <w:rFonts w:cs="Arial"/>
                <w:sz w:val="20"/>
              </w:rPr>
              <w:t>relevant government legislation</w:t>
            </w:r>
            <w:r w:rsidR="00A84C05">
              <w:rPr>
                <w:rFonts w:cs="Arial"/>
                <w:sz w:val="20"/>
              </w:rPr>
              <w:t>, t</w:t>
            </w:r>
            <w:r w:rsidRPr="0068727E">
              <w:rPr>
                <w:rFonts w:cs="Arial"/>
                <w:sz w:val="20"/>
              </w:rPr>
              <w:t>he NCC and other relevant codes and standards</w:t>
            </w:r>
            <w:r w:rsidR="00A84C05">
              <w:rPr>
                <w:rFonts w:cs="Arial"/>
                <w:sz w:val="20"/>
              </w:rPr>
              <w:t xml:space="preserve">; </w:t>
            </w:r>
            <w:r w:rsidRPr="0068727E">
              <w:rPr>
                <w:rFonts w:cs="Arial"/>
                <w:sz w:val="20"/>
              </w:rPr>
              <w:t>Construction drawings, site plans and specifications</w:t>
            </w:r>
            <w:r w:rsidR="00A84C05">
              <w:rPr>
                <w:rFonts w:cs="Arial"/>
                <w:sz w:val="20"/>
              </w:rPr>
              <w:t xml:space="preserve">; </w:t>
            </w:r>
            <w:r w:rsidRPr="0068727E">
              <w:rPr>
                <w:rFonts w:cs="Arial"/>
                <w:sz w:val="20"/>
              </w:rPr>
              <w:t>Manufacturer reports on materials</w:t>
            </w:r>
            <w:r w:rsidR="00A84C05">
              <w:rPr>
                <w:rFonts w:cs="Arial"/>
                <w:sz w:val="20"/>
              </w:rPr>
              <w:t xml:space="preserve">; </w:t>
            </w:r>
            <w:r w:rsidRPr="0068727E">
              <w:rPr>
                <w:rFonts w:cs="Arial"/>
                <w:sz w:val="20"/>
              </w:rPr>
              <w:t>Digital devices, applications and software</w:t>
            </w:r>
            <w:r w:rsidR="00A84C05">
              <w:rPr>
                <w:rFonts w:cs="Arial"/>
                <w:sz w:val="20"/>
              </w:rPr>
              <w:t>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C14C1D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C14C1D" w:rsidRPr="00696855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35693CC6" w:rsidR="00C14C1D" w:rsidRPr="00DE6B06" w:rsidRDefault="00221A02" w:rsidP="00C14C1D">
            <w:pPr>
              <w:jc w:val="left"/>
              <w:rPr>
                <w:rFonts w:ascii="Arial" w:hAnsi="Arial" w:cs="Arial"/>
                <w:sz w:val="22"/>
              </w:rPr>
            </w:pPr>
            <w:permStart w:id="619316658" w:edGrp="everyone"/>
            <w:r>
              <w:rPr>
                <w:rFonts w:ascii="Arial" w:hAnsi="Arial" w:cs="Arial"/>
                <w:sz w:val="22"/>
              </w:rPr>
              <w:t xml:space="preserve">Ayden cooper </w:t>
            </w:r>
            <w:permEnd w:id="619316658"/>
          </w:p>
        </w:tc>
      </w:tr>
      <w:tr w:rsidR="00C14C1D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C14C1D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C14C1D" w:rsidRPr="00696855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34D33A28" w:rsidR="00C14C1D" w:rsidRPr="00DE6B06" w:rsidRDefault="00221A02" w:rsidP="00C14C1D">
            <w:pPr>
              <w:jc w:val="left"/>
              <w:rPr>
                <w:rFonts w:ascii="Arial" w:hAnsi="Arial" w:cs="Arial"/>
                <w:sz w:val="22"/>
              </w:rPr>
            </w:pPr>
            <w:permStart w:id="1708333213" w:edGrp="everyone"/>
            <w:r>
              <w:rPr>
                <w:rFonts w:ascii="Arial" w:hAnsi="Arial" w:cs="Arial"/>
                <w:sz w:val="22"/>
              </w:rPr>
              <w:t xml:space="preserve">Supervisor </w:t>
            </w:r>
            <w:permEnd w:id="1708333213"/>
          </w:p>
        </w:tc>
      </w:tr>
      <w:tr w:rsidR="00C14C1D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C14C1D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permStart w:id="321153745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4D3297F6" w:rsidR="00C14C1D" w:rsidRPr="00DE6B06" w:rsidRDefault="00221A02" w:rsidP="00C14C1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28FCA9E3" wp14:editId="2DD1BBA5">
                      <wp:simplePos x="0" y="0"/>
                      <wp:positionH relativeFrom="column">
                        <wp:posOffset>522852</wp:posOffset>
                      </wp:positionH>
                      <wp:positionV relativeFrom="paragraph">
                        <wp:posOffset>444274</wp:posOffset>
                      </wp:positionV>
                      <wp:extent cx="136080" cy="521280"/>
                      <wp:effectExtent l="38100" t="38100" r="35560" b="50800"/>
                      <wp:wrapNone/>
                      <wp:docPr id="650508485" name="Ink 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080" cy="521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F5D0EE0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32" o:spid="_x0000_s1026" type="#_x0000_t75" style="position:absolute;margin-left:40.65pt;margin-top:34.5pt;width:11.7pt;height:42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"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2"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3C695522" wp14:editId="3C9D9664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103505</wp:posOffset>
                      </wp:positionV>
                      <wp:extent cx="673735" cy="757555"/>
                      <wp:effectExtent l="38100" t="38100" r="50165" b="42545"/>
                      <wp:wrapNone/>
                      <wp:docPr id="1841362766" name="Ink 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3735" cy="75755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B39E11" id="Ink 26" o:spid="_x0000_s1026" type="#_x0000_t75" style="position:absolute;margin-left:57.55pt;margin-top:7.65pt;width:54pt;height:60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"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2"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3762C692" wp14:editId="72FC9E76">
                      <wp:simplePos x="0" y="0"/>
                      <wp:positionH relativeFrom="column">
                        <wp:posOffset>-3056268</wp:posOffset>
                      </wp:positionH>
                      <wp:positionV relativeFrom="paragraph">
                        <wp:posOffset>1222234</wp:posOffset>
                      </wp:positionV>
                      <wp:extent cx="360" cy="360"/>
                      <wp:effectExtent l="38100" t="38100" r="38100" b="38100"/>
                      <wp:wrapNone/>
                      <wp:docPr id="156345253" name="Ink 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BA366F" id="Ink 29" o:spid="_x0000_s1026" type="#_x0000_t75" style="position:absolute;margin-left:-241.15pt;margin-top:95.75pt;width:1.05pt;height:1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"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2"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16BAB996" wp14:editId="52F15590">
                      <wp:simplePos x="0" y="0"/>
                      <wp:positionH relativeFrom="column">
                        <wp:posOffset>-3056268</wp:posOffset>
                      </wp:positionH>
                      <wp:positionV relativeFrom="paragraph">
                        <wp:posOffset>1222234</wp:posOffset>
                      </wp:positionV>
                      <wp:extent cx="360" cy="360"/>
                      <wp:effectExtent l="38100" t="38100" r="38100" b="38100"/>
                      <wp:wrapNone/>
                      <wp:docPr id="508796336" name="Ink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144735" id="Ink 28" o:spid="_x0000_s1026" type="#_x0000_t75" style="position:absolute;margin-left:-241.15pt;margin-top:95.75pt;width:1.05pt;height:1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"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2"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59B667B4" wp14:editId="58B414E6">
                      <wp:simplePos x="0" y="0"/>
                      <wp:positionH relativeFrom="column">
                        <wp:posOffset>5087292</wp:posOffset>
                      </wp:positionH>
                      <wp:positionV relativeFrom="paragraph">
                        <wp:posOffset>1308274</wp:posOffset>
                      </wp:positionV>
                      <wp:extent cx="360" cy="360"/>
                      <wp:effectExtent l="38100" t="38100" r="38100" b="38100"/>
                      <wp:wrapNone/>
                      <wp:docPr id="1141142260" name="Ink 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0987AD" id="Ink 27" o:spid="_x0000_s1026" type="#_x0000_t75" style="position:absolute;margin-left:400.05pt;margin-top:102.5pt;width:1.05pt;height:1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"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2"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6501DDBA" wp14:editId="1A25D0A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429260</wp:posOffset>
                      </wp:positionV>
                      <wp:extent cx="226060" cy="595630"/>
                      <wp:effectExtent l="38100" t="38100" r="40640" b="52070"/>
                      <wp:wrapNone/>
                      <wp:docPr id="1536063234" name="Ink 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060" cy="59563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D212F" id="Ink 21" o:spid="_x0000_s1026" type="#_x0000_t75" style="position:absolute;margin-left:6.5pt;margin-top:33.3pt;width:18.75pt;height:47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"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2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4EF94379" wp14:editId="35F282C4">
                      <wp:simplePos x="0" y="0"/>
                      <wp:positionH relativeFrom="column">
                        <wp:posOffset>313332</wp:posOffset>
                      </wp:positionH>
                      <wp:positionV relativeFrom="paragraph">
                        <wp:posOffset>1120714</wp:posOffset>
                      </wp:positionV>
                      <wp:extent cx="360" cy="360"/>
                      <wp:effectExtent l="38100" t="38100" r="38100" b="38100"/>
                      <wp:wrapNone/>
                      <wp:docPr id="2071825253" name="Ink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5F28B9" id="Ink 18" o:spid="_x0000_s1026" type="#_x0000_t75" style="position:absolute;margin-left:24.15pt;margin-top:87.7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">
                      <v:imagedata r:id="rId26" o:title=""/>
                    </v:shape>
                  </w:pict>
                </mc:Fallback>
              </mc:AlternateContent>
            </w:r>
            <w:hyperlink r:id="rId32" w:history="1">
              <w:r w:rsidRPr="00E81D21">
                <w:rPr>
                  <w:rStyle w:val="Hyperlink"/>
                  <w:rFonts w:ascii="Arial" w:hAnsi="Arial" w:cs="Arial"/>
                  <w:sz w:val="22"/>
                </w:rPr>
                <w:t>admin@cooperconstructionsansrenivations.com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  <w:permEnd w:id="321153745"/>
          </w:p>
        </w:tc>
      </w:tr>
      <w:tr w:rsidR="00C14C1D" w:rsidRPr="00683908" w14:paraId="1BEE3403" w14:textId="77777777" w:rsidTr="00A80ACC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77777777" w:rsidR="00C14C1D" w:rsidRPr="00696855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5009058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6D01CAA7" w:rsidR="00C14C1D" w:rsidRPr="00DE6B06" w:rsidRDefault="00221A02" w:rsidP="00C14C1D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</w:rPr>
                  <w:drawing>
                    <wp:inline distT="0" distB="0" distL="0" distR="0" wp14:anchorId="7E032996" wp14:editId="5553055E">
                      <wp:extent cx="1270635" cy="1270635"/>
                      <wp:effectExtent l="0" t="0" r="5715" b="5715"/>
                      <wp:docPr id="10" name="Picture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0635" cy="12706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00905894" w:displacedByCustomXml="prev"/>
      </w:tr>
      <w:tr w:rsidR="00C14C1D" w:rsidRPr="00683908" w14:paraId="6BD19315" w14:textId="77777777" w:rsidTr="00466979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C14C1D" w:rsidRPr="00696855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952335399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9DB4421" w14:textId="6BD724D7" w:rsidR="00C14C1D" w:rsidRPr="00DE6B06" w:rsidRDefault="00000000" w:rsidP="00C14C1D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date w:fullDate="2024-08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221A02">
                  <w:rPr>
                    <w:rFonts w:ascii="Arial" w:hAnsi="Arial" w:cs="Arial"/>
                    <w:sz w:val="22"/>
                    <w:szCs w:val="22"/>
                  </w:rPr>
                  <w:t xml:space="preserve">4-8-24 </w:t>
                </w:r>
              </w:sdtContent>
            </w:sdt>
            <w:permEnd w:id="952335399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559"/>
      </w:tblGrid>
      <w:tr w:rsidR="00FC083A" w:rsidRPr="00683908" w14:paraId="387DBEB9" w14:textId="77777777" w:rsidTr="00F508FE">
        <w:trPr>
          <w:tblHeader/>
        </w:trPr>
        <w:tc>
          <w:tcPr>
            <w:tcW w:w="7513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511E01E1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095534" w:rsidRPr="00095534">
              <w:rPr>
                <w:rFonts w:cs="Arial"/>
                <w:b/>
                <w:sz w:val="20"/>
              </w:rPr>
              <w:t>Identify and evaluate building materials</w:t>
            </w:r>
          </w:p>
        </w:tc>
      </w:tr>
      <w:tr w:rsidR="00ED27FA" w:rsidRPr="00696855" w14:paraId="65B19E1E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612EE37" w14:textId="4B884946" w:rsidR="00ED27FA" w:rsidRPr="00931795" w:rsidRDefault="00ED27FA" w:rsidP="00ED27FA">
            <w:pPr>
              <w:pStyle w:val="331PASListTask1"/>
              <w:ind w:left="604" w:hanging="604"/>
              <w:jc w:val="left"/>
            </w:pPr>
            <w:bookmarkStart w:id="43" w:name="_Ref132629763"/>
            <w:r w:rsidRPr="00EF458D">
              <w:t>Locate and read current and relevant plans, specifications, codes and construction requirements.</w:t>
            </w:r>
            <w:bookmarkEnd w:id="43"/>
          </w:p>
        </w:tc>
        <w:permStart w:id="8543931" w:edGrp="everyone" w:displacedByCustomXml="next"/>
        <w:sdt>
          <w:sdtPr>
            <w:rPr>
              <w:rFonts w:cs="Arial"/>
              <w:sz w:val="36"/>
              <w:szCs w:val="36"/>
            </w:rPr>
            <w:id w:val="278694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4B598BF" w14:textId="749A67FC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8543931" w:displacedByCustomXml="prev"/>
      </w:tr>
      <w:tr w:rsidR="00ED27FA" w:rsidRPr="00696855" w14:paraId="3EBDCDF5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A0BD0B8" w14:textId="401A411B" w:rsidR="00ED27FA" w:rsidRPr="00931795" w:rsidRDefault="00ED27FA" w:rsidP="00ED27FA">
            <w:pPr>
              <w:pStyle w:val="331PASListTask1"/>
              <w:ind w:left="604" w:hanging="604"/>
            </w:pPr>
            <w:bookmarkStart w:id="44" w:name="_Ref132631797"/>
            <w:r w:rsidRPr="00EF458D">
              <w:t>Research properties of specified materials.</w:t>
            </w:r>
            <w:bookmarkEnd w:id="44"/>
          </w:p>
        </w:tc>
        <w:permStart w:id="85210455" w:edGrp="everyone" w:displacedByCustomXml="next"/>
        <w:sdt>
          <w:sdtPr>
            <w:rPr>
              <w:rFonts w:cs="Arial"/>
              <w:sz w:val="36"/>
              <w:szCs w:val="36"/>
            </w:rPr>
            <w:id w:val="76688752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6E51E08" w14:textId="4788105C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85210455" w:displacedByCustomXml="prev"/>
      </w:tr>
      <w:tr w:rsidR="00ED27FA" w:rsidRPr="00696855" w14:paraId="6E6F20DC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7AE0A9D" w14:textId="5CF923CF" w:rsidR="00ED27FA" w:rsidRPr="00931795" w:rsidRDefault="00ED27FA" w:rsidP="00ED27FA">
            <w:pPr>
              <w:pStyle w:val="331PASListTask1"/>
              <w:ind w:left="604" w:hanging="604"/>
            </w:pPr>
            <w:bookmarkStart w:id="45" w:name="_Ref132631810"/>
            <w:r w:rsidRPr="00EF458D">
              <w:t>Assess the suitability of materials for the building project in the region.</w:t>
            </w:r>
            <w:bookmarkEnd w:id="45"/>
          </w:p>
        </w:tc>
        <w:permStart w:id="418535843" w:edGrp="everyone" w:displacedByCustomXml="next"/>
        <w:sdt>
          <w:sdtPr>
            <w:rPr>
              <w:rFonts w:cs="Arial"/>
              <w:sz w:val="36"/>
              <w:szCs w:val="36"/>
            </w:rPr>
            <w:id w:val="-16248331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52C4565" w14:textId="0D29141B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418535843" w:displacedByCustomXml="prev"/>
      </w:tr>
      <w:tr w:rsidR="00ED27FA" w:rsidRPr="00696855" w14:paraId="2EF54375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292FA90" w14:textId="41B0F5CC" w:rsidR="00ED27FA" w:rsidRPr="00931795" w:rsidRDefault="00ED27FA" w:rsidP="00ED27FA">
            <w:pPr>
              <w:pStyle w:val="331PASListTask1"/>
              <w:ind w:left="604" w:hanging="604"/>
            </w:pPr>
            <w:bookmarkStart w:id="46" w:name="_Ref132631817"/>
            <w:r w:rsidRPr="00EF458D">
              <w:t>Evaluate materials based on their quality, compatibility and compliance.</w:t>
            </w:r>
            <w:bookmarkEnd w:id="46"/>
          </w:p>
        </w:tc>
        <w:permStart w:id="1113132767" w:edGrp="everyone" w:displacedByCustomXml="next"/>
        <w:sdt>
          <w:sdtPr>
            <w:rPr>
              <w:rFonts w:cs="Arial"/>
              <w:sz w:val="36"/>
              <w:szCs w:val="36"/>
            </w:rPr>
            <w:id w:val="11975045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9975DC6" w14:textId="2C225FF6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113132767" w:displacedByCustomXml="prev"/>
      </w:tr>
      <w:tr w:rsidR="00ED27FA" w:rsidRPr="00696855" w14:paraId="4D7BD880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9CA6F8B" w14:textId="3A2A76D1" w:rsidR="00ED27FA" w:rsidRPr="00931795" w:rsidRDefault="00ED27FA" w:rsidP="008D7ED2">
            <w:pPr>
              <w:pStyle w:val="331PASListTask1"/>
            </w:pPr>
            <w:bookmarkStart w:id="47" w:name="_Ref132630081"/>
            <w:r w:rsidRPr="00EF458D">
              <w:t>Analyse reports, manufacturer specifications and other reference material regarding material technologies, sustainability and environmental efficiency.</w:t>
            </w:r>
            <w:bookmarkEnd w:id="47"/>
          </w:p>
        </w:tc>
        <w:permStart w:id="573116967" w:edGrp="everyone" w:displacedByCustomXml="next"/>
        <w:sdt>
          <w:sdtPr>
            <w:rPr>
              <w:rFonts w:cs="Arial"/>
              <w:sz w:val="36"/>
              <w:szCs w:val="36"/>
            </w:rPr>
            <w:id w:val="11400059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DD1321A" w14:textId="5463FE09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573116967" w:displacedByCustomXml="prev"/>
      </w:tr>
      <w:tr w:rsidR="00ED27FA" w:rsidRPr="00696855" w14:paraId="163DAFA5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32D842A" w14:textId="630252EF" w:rsidR="00ED27FA" w:rsidRPr="00931795" w:rsidRDefault="00ED27FA" w:rsidP="008D7ED2">
            <w:pPr>
              <w:pStyle w:val="331PASListTask1"/>
            </w:pPr>
            <w:bookmarkStart w:id="48" w:name="_Ref132630084"/>
            <w:r w:rsidRPr="00EF458D">
              <w:t>Determine the environmental impacts of materials.</w:t>
            </w:r>
            <w:bookmarkEnd w:id="48"/>
          </w:p>
        </w:tc>
        <w:permStart w:id="952379682" w:edGrp="everyone" w:displacedByCustomXml="next"/>
        <w:sdt>
          <w:sdtPr>
            <w:rPr>
              <w:rFonts w:cs="Arial"/>
              <w:sz w:val="36"/>
              <w:szCs w:val="36"/>
            </w:rPr>
            <w:id w:val="-17293636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83EA49A" w14:textId="200215BA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52379682" w:displacedByCustomXml="prev"/>
      </w:tr>
      <w:tr w:rsidR="00ED27FA" w:rsidRPr="00696855" w14:paraId="593250D3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5787FE9E" w14:textId="762450D1" w:rsidR="00ED27FA" w:rsidRPr="00931795" w:rsidRDefault="00ED27FA" w:rsidP="008D7ED2">
            <w:pPr>
              <w:pStyle w:val="331PASListTask1"/>
            </w:pPr>
            <w:bookmarkStart w:id="49" w:name="_Ref132630205"/>
            <w:r w:rsidRPr="00EF458D">
              <w:t>Determine impact of allowable tolerances on the conversion of naturally occurring materials.</w:t>
            </w:r>
            <w:bookmarkEnd w:id="49"/>
          </w:p>
        </w:tc>
        <w:permStart w:id="1893074302" w:edGrp="everyone" w:displacedByCustomXml="next"/>
        <w:sdt>
          <w:sdtPr>
            <w:rPr>
              <w:rFonts w:cs="Arial"/>
              <w:sz w:val="36"/>
              <w:szCs w:val="36"/>
            </w:rPr>
            <w:id w:val="8999370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826F283" w14:textId="3144348D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893074302" w:displacedByCustomXml="prev"/>
      </w:tr>
      <w:tr w:rsidR="00ED27FA" w:rsidRPr="00696855" w14:paraId="4F46C4D8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7A538232" w14:textId="29D137B2" w:rsidR="00ED27FA" w:rsidRPr="00931795" w:rsidRDefault="00ED27FA" w:rsidP="008D7ED2">
            <w:pPr>
              <w:pStyle w:val="331PASListTask1"/>
            </w:pPr>
            <w:bookmarkStart w:id="50" w:name="_Ref132630212"/>
            <w:r w:rsidRPr="00EF458D">
              <w:t>Establish material assembly and installation tolerances to meet requirements of relevant construction industry standards.</w:t>
            </w:r>
            <w:bookmarkEnd w:id="50"/>
          </w:p>
        </w:tc>
        <w:permStart w:id="1786323592" w:edGrp="everyone" w:displacedByCustomXml="next"/>
        <w:sdt>
          <w:sdtPr>
            <w:rPr>
              <w:rFonts w:cs="Arial"/>
              <w:sz w:val="36"/>
              <w:szCs w:val="36"/>
            </w:rPr>
            <w:id w:val="-13232670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A16FF24" w14:textId="45DB04CB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86323592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58AFF570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095534" w:rsidRPr="00095534">
              <w:rPr>
                <w:rFonts w:cs="Arial"/>
                <w:b/>
                <w:sz w:val="20"/>
              </w:rPr>
              <w:t>Select and procure building material</w:t>
            </w:r>
          </w:p>
        </w:tc>
      </w:tr>
      <w:tr w:rsidR="00ED27FA" w:rsidRPr="00696855" w14:paraId="60E3723C" w14:textId="77777777" w:rsidTr="00B35874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CDD5ED5" w14:textId="30A97BB3" w:rsidR="00ED27FA" w:rsidRPr="00931795" w:rsidRDefault="00ED27FA" w:rsidP="004D201F">
            <w:pPr>
              <w:pStyle w:val="332PASListTask1"/>
            </w:pPr>
            <w:bookmarkStart w:id="51" w:name="_Ref132632456"/>
            <w:r w:rsidRPr="008B2B3D">
              <w:t>Select materials that are structurally appropriate for the building system specified in the contract.</w:t>
            </w:r>
            <w:bookmarkEnd w:id="51"/>
          </w:p>
        </w:tc>
        <w:permStart w:id="1571302588" w:edGrp="everyone" w:displacedByCustomXml="next"/>
        <w:sdt>
          <w:sdtPr>
            <w:rPr>
              <w:rFonts w:cs="Arial"/>
              <w:sz w:val="36"/>
              <w:szCs w:val="36"/>
            </w:rPr>
            <w:id w:val="147194495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6E31683" w14:textId="0BD92D53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571302588" w:displacedByCustomXml="prev"/>
      </w:tr>
      <w:tr w:rsidR="00ED27FA" w:rsidRPr="00696855" w14:paraId="7854F013" w14:textId="77777777" w:rsidTr="00B35874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0A24F0D" w14:textId="0C4403BA" w:rsidR="00ED27FA" w:rsidRPr="00931795" w:rsidRDefault="00ED27FA" w:rsidP="004D201F">
            <w:pPr>
              <w:pStyle w:val="332PASListTask1"/>
            </w:pPr>
            <w:bookmarkStart w:id="52" w:name="_Ref132632461"/>
            <w:r w:rsidRPr="008B2B3D">
              <w:t>Select materials for their safety, fire resistance rating, suitability, durability, serviceability and cost effectiveness.</w:t>
            </w:r>
            <w:bookmarkEnd w:id="52"/>
          </w:p>
        </w:tc>
        <w:permStart w:id="1755395998" w:edGrp="everyone" w:displacedByCustomXml="next"/>
        <w:sdt>
          <w:sdtPr>
            <w:rPr>
              <w:rFonts w:cs="Arial"/>
              <w:sz w:val="36"/>
              <w:szCs w:val="36"/>
            </w:rPr>
            <w:id w:val="16893331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2887748" w14:textId="6E001589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55395998" w:displacedByCustomXml="prev"/>
      </w:tr>
      <w:tr w:rsidR="00ED27FA" w:rsidRPr="00696855" w14:paraId="65CEE55A" w14:textId="77777777" w:rsidTr="00B35874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AC70F21" w14:textId="014F4488" w:rsidR="00ED27FA" w:rsidRPr="00931795" w:rsidRDefault="00ED27FA" w:rsidP="004D201F">
            <w:pPr>
              <w:pStyle w:val="332PASListTask1"/>
            </w:pPr>
            <w:bookmarkStart w:id="53" w:name="_Ref132632472"/>
            <w:r w:rsidRPr="008B2B3D">
              <w:lastRenderedPageBreak/>
              <w:t>Consider short and long-term degradation of materials in relation to the building's proposed life cycle.</w:t>
            </w:r>
            <w:bookmarkEnd w:id="53"/>
          </w:p>
        </w:tc>
        <w:permStart w:id="562441562" w:edGrp="everyone" w:displacedByCustomXml="next"/>
        <w:sdt>
          <w:sdtPr>
            <w:rPr>
              <w:rFonts w:cs="Arial"/>
              <w:sz w:val="36"/>
              <w:szCs w:val="36"/>
            </w:rPr>
            <w:id w:val="-3339967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0E6EAE9" w14:textId="3D59ACB0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562441562" w:displacedByCustomXml="prev"/>
      </w:tr>
      <w:tr w:rsidR="00ED27FA" w:rsidRPr="00696855" w14:paraId="4BA2115C" w14:textId="77777777" w:rsidTr="00B35874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3240473B" w14:textId="5EAFEB10" w:rsidR="00ED27FA" w:rsidRPr="00931795" w:rsidRDefault="00ED27FA" w:rsidP="004D201F">
            <w:pPr>
              <w:pStyle w:val="332PASListTask1"/>
            </w:pPr>
            <w:bookmarkStart w:id="54" w:name="_Ref132632480"/>
            <w:r w:rsidRPr="008B2B3D">
              <w:t>Evaluate and consider alternative materials if specified materials are unavailable or unsuitable.</w:t>
            </w:r>
            <w:bookmarkEnd w:id="54"/>
          </w:p>
        </w:tc>
        <w:permStart w:id="2087858308" w:edGrp="everyone" w:displacedByCustomXml="next"/>
        <w:sdt>
          <w:sdtPr>
            <w:rPr>
              <w:rFonts w:cs="Arial"/>
              <w:sz w:val="36"/>
              <w:szCs w:val="36"/>
            </w:rPr>
            <w:id w:val="15394674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A892D78" w14:textId="24E3F12D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087858308" w:displacedByCustomXml="prev"/>
      </w:tr>
      <w:tr w:rsidR="00ED27FA" w:rsidRPr="00696855" w14:paraId="02047527" w14:textId="77777777" w:rsidTr="00ED27FA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2380DC2D" w14:textId="0402433F" w:rsidR="00ED27FA" w:rsidRPr="00931795" w:rsidRDefault="00ED27FA" w:rsidP="004D201F">
            <w:pPr>
              <w:pStyle w:val="332PASListTask1"/>
            </w:pPr>
            <w:bookmarkStart w:id="55" w:name="_Ref132632485"/>
            <w:r w:rsidRPr="008B2B3D">
              <w:t>Finalise selection of materials for use.</w:t>
            </w:r>
            <w:bookmarkEnd w:id="55"/>
          </w:p>
        </w:tc>
        <w:permStart w:id="869422583" w:edGrp="everyone" w:displacedByCustomXml="next"/>
        <w:sdt>
          <w:sdtPr>
            <w:rPr>
              <w:rFonts w:cs="Arial"/>
              <w:sz w:val="36"/>
              <w:szCs w:val="36"/>
            </w:rPr>
            <w:id w:val="-11192999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7E724D17" w14:textId="45F2C0FC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869422583" w:displacedByCustomXml="prev"/>
      </w:tr>
      <w:tr w:rsidR="00ED27FA" w:rsidRPr="00696855" w14:paraId="238C5FFB" w14:textId="77777777" w:rsidTr="00ED27FA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D8B10E5" w14:textId="6F557B58" w:rsidR="00ED27FA" w:rsidRPr="00931795" w:rsidRDefault="00ED27FA" w:rsidP="004D201F">
            <w:pPr>
              <w:pStyle w:val="332PASListTask1"/>
            </w:pPr>
            <w:bookmarkStart w:id="56" w:name="_Ref132632517"/>
            <w:r w:rsidRPr="008B2B3D">
              <w:t>Ensure that materials are selected in accordance with contractual requirements and in consultation with relevant professionals and the client.</w:t>
            </w:r>
            <w:bookmarkEnd w:id="56"/>
          </w:p>
        </w:tc>
        <w:permStart w:id="1990598333" w:edGrp="everyone" w:displacedByCustomXml="next"/>
        <w:sdt>
          <w:sdtPr>
            <w:rPr>
              <w:rFonts w:cs="Arial"/>
              <w:sz w:val="36"/>
              <w:szCs w:val="36"/>
            </w:rPr>
            <w:id w:val="53578261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C7A86A6" w14:textId="0453B7EE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990598333" w:displacedByCustomXml="prev"/>
      </w:tr>
      <w:tr w:rsidR="00ED27FA" w:rsidRPr="00696855" w14:paraId="4DA8317E" w14:textId="77777777" w:rsidTr="00ED27FA">
        <w:trPr>
          <w:trHeight w:val="25"/>
        </w:trPr>
        <w:tc>
          <w:tcPr>
            <w:tcW w:w="75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EAD6ECE" w14:textId="2DE2F189" w:rsidR="00ED27FA" w:rsidRPr="00931795" w:rsidRDefault="00ED27FA" w:rsidP="004D201F">
            <w:pPr>
              <w:pStyle w:val="332PASListTask1"/>
            </w:pPr>
            <w:bookmarkStart w:id="57" w:name="_Ref132632535"/>
            <w:r w:rsidRPr="008B2B3D">
              <w:t>Procure and order materials following workplace purchasing requirements.</w:t>
            </w:r>
            <w:bookmarkEnd w:id="57"/>
          </w:p>
        </w:tc>
        <w:permStart w:id="1245472706" w:edGrp="everyone" w:displacedByCustomXml="next"/>
        <w:sdt>
          <w:sdtPr>
            <w:rPr>
              <w:rFonts w:cs="Arial"/>
              <w:sz w:val="36"/>
              <w:szCs w:val="36"/>
            </w:rPr>
            <w:id w:val="20326807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5B2FA3B5" w14:textId="24870964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245472706" w:displacedByCustomXml="prev"/>
      </w:tr>
      <w:tr w:rsidR="00ED27FA" w:rsidRPr="00696855" w14:paraId="20BB3B39" w14:textId="77777777" w:rsidTr="00ED27FA">
        <w:trPr>
          <w:trHeight w:val="25"/>
        </w:trPr>
        <w:tc>
          <w:tcPr>
            <w:tcW w:w="7513" w:type="dxa"/>
            <w:tcBorders>
              <w:top w:val="single" w:sz="4" w:space="0" w:color="000000"/>
              <w:left w:val="single" w:sz="12" w:space="0" w:color="000000"/>
            </w:tcBorders>
          </w:tcPr>
          <w:p w14:paraId="487F8757" w14:textId="511E301C" w:rsidR="00ED27FA" w:rsidRPr="00931795" w:rsidRDefault="00ED27FA" w:rsidP="004D201F">
            <w:pPr>
              <w:pStyle w:val="332PASListTask1"/>
            </w:pPr>
            <w:bookmarkStart w:id="58" w:name="_Ref132630330"/>
            <w:r w:rsidRPr="008B2B3D">
              <w:t>Seek expert advice from manufacturers, architects, designers and engineers about selecting and procuring alternative materials.</w:t>
            </w:r>
            <w:bookmarkEnd w:id="58"/>
          </w:p>
        </w:tc>
        <w:permStart w:id="1630143737" w:edGrp="everyone" w:displacedByCustomXml="next"/>
        <w:sdt>
          <w:sdtPr>
            <w:rPr>
              <w:rFonts w:cs="Arial"/>
              <w:sz w:val="36"/>
              <w:szCs w:val="36"/>
            </w:rPr>
            <w:id w:val="-17741591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top w:val="single" w:sz="4" w:space="0" w:color="000000"/>
                  <w:right w:val="single" w:sz="12" w:space="0" w:color="000000"/>
                </w:tcBorders>
                <w:vAlign w:val="center"/>
              </w:tcPr>
              <w:p w14:paraId="1548B101" w14:textId="5A28BB97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630143737" w:displacedByCustomXml="prev"/>
      </w:tr>
      <w:tr w:rsidR="00ED27FA" w:rsidRPr="00696855" w14:paraId="1F045998" w14:textId="77777777" w:rsidTr="00DD2E1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9DBB49A" w14:textId="098ADDB5" w:rsidR="00ED27FA" w:rsidRPr="00931795" w:rsidRDefault="00ED27FA" w:rsidP="004D201F">
            <w:pPr>
              <w:pStyle w:val="332PASListTask1"/>
            </w:pPr>
            <w:bookmarkStart w:id="59" w:name="_Ref132630406"/>
            <w:r w:rsidRPr="008B2B3D">
              <w:t>Collect evidence of suitability from suppliers or manufacturers.</w:t>
            </w:r>
            <w:bookmarkEnd w:id="59"/>
          </w:p>
        </w:tc>
        <w:permStart w:id="1742553604" w:edGrp="everyone" w:displacedByCustomXml="next"/>
        <w:sdt>
          <w:sdtPr>
            <w:rPr>
              <w:rFonts w:cs="Arial"/>
              <w:sz w:val="36"/>
              <w:szCs w:val="36"/>
            </w:rPr>
            <w:id w:val="-117256352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48772CF4" w14:textId="13324009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42553604" w:displacedByCustomXml="prev"/>
      </w:tr>
      <w:tr w:rsidR="00ED27FA" w:rsidRPr="00696855" w14:paraId="58F6C2A6" w14:textId="77777777" w:rsidTr="00DD2E1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4EDE49A" w14:textId="36C3F91F" w:rsidR="00ED27FA" w:rsidRPr="00931795" w:rsidRDefault="00ED27FA" w:rsidP="004D201F">
            <w:pPr>
              <w:pStyle w:val="332PASListTask1"/>
            </w:pPr>
            <w:bookmarkStart w:id="60" w:name="_Ref132630475"/>
            <w:r w:rsidRPr="008B2B3D">
              <w:t>Ensure non-compliant materials are not used.</w:t>
            </w:r>
            <w:bookmarkEnd w:id="60"/>
          </w:p>
        </w:tc>
        <w:permStart w:id="1939299920" w:edGrp="everyone" w:displacedByCustomXml="next"/>
        <w:sdt>
          <w:sdtPr>
            <w:rPr>
              <w:rFonts w:cs="Arial"/>
              <w:sz w:val="36"/>
              <w:szCs w:val="36"/>
            </w:rPr>
            <w:id w:val="-16705482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56E7120" w14:textId="0AD9A558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939299920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48ED8342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095534" w:rsidRPr="00095534">
              <w:rPr>
                <w:rFonts w:cs="Arial"/>
                <w:b/>
                <w:sz w:val="20"/>
              </w:rPr>
              <w:t>Supervise on-site delivery and storage of materials</w:t>
            </w:r>
          </w:p>
        </w:tc>
      </w:tr>
      <w:tr w:rsidR="00ED27FA" w:rsidRPr="00696855" w14:paraId="688A7305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4490638" w14:textId="2EE44E2B" w:rsidR="00ED27FA" w:rsidRPr="00931795" w:rsidRDefault="00ED27FA" w:rsidP="004D201F">
            <w:pPr>
              <w:pStyle w:val="333PASListTask1"/>
            </w:pPr>
            <w:bookmarkStart w:id="61" w:name="_Ref132630477"/>
            <w:r w:rsidRPr="004A5A61">
              <w:t>Determine limitations and effects of transportation on materials and components.</w:t>
            </w:r>
            <w:bookmarkEnd w:id="61"/>
          </w:p>
        </w:tc>
        <w:permStart w:id="450497660" w:edGrp="everyone" w:displacedByCustomXml="next"/>
        <w:sdt>
          <w:sdtPr>
            <w:rPr>
              <w:rFonts w:cs="Arial"/>
              <w:sz w:val="36"/>
              <w:szCs w:val="36"/>
            </w:rPr>
            <w:id w:val="2793915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D6F0E75" w14:textId="3BBDF0E9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450497660" w:displacedByCustomXml="prev"/>
      </w:tr>
      <w:tr w:rsidR="00ED27FA" w:rsidRPr="00696855" w14:paraId="50303B58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26B82D3" w14:textId="71B67BF1" w:rsidR="00ED27FA" w:rsidRPr="00931795" w:rsidRDefault="00ED27FA" w:rsidP="004D201F">
            <w:pPr>
              <w:pStyle w:val="333PASListTask1"/>
            </w:pPr>
            <w:bookmarkStart w:id="62" w:name="_Ref132630479"/>
            <w:r w:rsidRPr="004A5A61">
              <w:t>Take action to limit potentially damaging circumstances related to transport and storage.</w:t>
            </w:r>
            <w:bookmarkEnd w:id="62"/>
          </w:p>
        </w:tc>
        <w:permStart w:id="196499872" w:edGrp="everyone" w:displacedByCustomXml="next"/>
        <w:sdt>
          <w:sdtPr>
            <w:rPr>
              <w:rFonts w:cs="Arial"/>
              <w:sz w:val="36"/>
              <w:szCs w:val="36"/>
            </w:rPr>
            <w:id w:val="16211160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54416EB" w14:textId="62770F67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96499872" w:displacedByCustomXml="prev"/>
      </w:tr>
      <w:tr w:rsidR="00ED27FA" w:rsidRPr="00696855" w14:paraId="3F7EF81F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561701D" w14:textId="70AB1DBA" w:rsidR="00ED27FA" w:rsidRPr="00931795" w:rsidRDefault="00ED27FA" w:rsidP="004D201F">
            <w:pPr>
              <w:pStyle w:val="333PASListTask1"/>
            </w:pPr>
            <w:bookmarkStart w:id="63" w:name="_Ref132630481"/>
            <w:r w:rsidRPr="004A5A61">
              <w:t>Check delivered materials for compliance with specifications, quantity, quality, defects, or damage.</w:t>
            </w:r>
            <w:bookmarkEnd w:id="63"/>
          </w:p>
        </w:tc>
        <w:permStart w:id="38959412" w:edGrp="everyone" w:displacedByCustomXml="next"/>
        <w:sdt>
          <w:sdtPr>
            <w:rPr>
              <w:rFonts w:cs="Arial"/>
              <w:sz w:val="36"/>
              <w:szCs w:val="36"/>
            </w:rPr>
            <w:id w:val="1342903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B163F16" w14:textId="7DB40BAF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38959412" w:displacedByCustomXml="prev"/>
      </w:tr>
      <w:tr w:rsidR="00ED27FA" w:rsidRPr="00696855" w14:paraId="4C2062AB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EA195DB" w14:textId="64F6F3A6" w:rsidR="00ED27FA" w:rsidRPr="00931795" w:rsidRDefault="00ED27FA" w:rsidP="004D201F">
            <w:pPr>
              <w:pStyle w:val="333PASListTask1"/>
            </w:pPr>
            <w:bookmarkStart w:id="64" w:name="_Ref132630530"/>
            <w:r w:rsidRPr="004A5A61">
              <w:t>Check delivered materials for damage and ensure they correspond with delivery order.</w:t>
            </w:r>
            <w:bookmarkEnd w:id="64"/>
          </w:p>
        </w:tc>
        <w:permStart w:id="152896358" w:edGrp="everyone" w:displacedByCustomXml="next"/>
        <w:sdt>
          <w:sdtPr>
            <w:rPr>
              <w:rFonts w:cs="Arial"/>
              <w:sz w:val="36"/>
              <w:szCs w:val="36"/>
            </w:rPr>
            <w:id w:val="308217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1B29C3B" w14:textId="6F91F18C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52896358" w:displacedByCustomXml="prev"/>
      </w:tr>
      <w:tr w:rsidR="00ED27FA" w:rsidRPr="00696855" w14:paraId="0544316B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1760ECB" w14:textId="6494CD0C" w:rsidR="00ED27FA" w:rsidRPr="00931795" w:rsidRDefault="00ED27FA" w:rsidP="004D201F">
            <w:pPr>
              <w:pStyle w:val="333PASListTask1"/>
            </w:pPr>
            <w:bookmarkStart w:id="65" w:name="_Ref132630532"/>
            <w:r w:rsidRPr="004A5A61">
              <w:t>Test and measure products against relevant industry standards</w:t>
            </w:r>
            <w:bookmarkEnd w:id="65"/>
          </w:p>
        </w:tc>
        <w:permStart w:id="1268661126" w:edGrp="everyone" w:displacedByCustomXml="next"/>
        <w:sdt>
          <w:sdtPr>
            <w:rPr>
              <w:rFonts w:cs="Arial"/>
              <w:sz w:val="36"/>
              <w:szCs w:val="36"/>
            </w:rPr>
            <w:id w:val="-8653676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1D64C91" w14:textId="4EACF2C1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268661126" w:displacedByCustomXml="prev"/>
      </w:tr>
      <w:tr w:rsidR="00ED27FA" w:rsidRPr="00696855" w14:paraId="596E7D21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7D1B4005" w14:textId="5D0BB06D" w:rsidR="00ED27FA" w:rsidRPr="00931795" w:rsidRDefault="00ED27FA" w:rsidP="004D201F">
            <w:pPr>
              <w:pStyle w:val="333PASListTask1"/>
            </w:pPr>
            <w:bookmarkStart w:id="66" w:name="_Ref132630603"/>
            <w:r w:rsidRPr="004A5A61">
              <w:t>Allocate on-site storage space and safe and effective storage of materials and components.</w:t>
            </w:r>
            <w:bookmarkEnd w:id="66"/>
          </w:p>
        </w:tc>
        <w:permStart w:id="1390688491" w:edGrp="everyone" w:displacedByCustomXml="next"/>
        <w:sdt>
          <w:sdtPr>
            <w:rPr>
              <w:rFonts w:cs="Arial"/>
              <w:sz w:val="36"/>
              <w:szCs w:val="36"/>
            </w:rPr>
            <w:id w:val="7991847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2E0E99A" w14:textId="085AAD1C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390688491" w:displacedByCustomXml="prev"/>
      </w:tr>
      <w:tr w:rsidR="00ED27FA" w:rsidRPr="00696855" w14:paraId="3AB5E228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7EC34010" w14:textId="458F8A35" w:rsidR="00ED27FA" w:rsidRPr="00931795" w:rsidRDefault="00ED27FA" w:rsidP="004D201F">
            <w:pPr>
              <w:pStyle w:val="333PASListTask1"/>
            </w:pPr>
            <w:bookmarkStart w:id="67" w:name="_Ref132630642"/>
            <w:r w:rsidRPr="004A5A61">
              <w:t>Instruct relevant persons of workplace safety requirements when accepting and storing delivered materials and components.</w:t>
            </w:r>
            <w:bookmarkEnd w:id="67"/>
          </w:p>
        </w:tc>
        <w:permStart w:id="515987485" w:edGrp="everyone" w:displacedByCustomXml="next"/>
        <w:sdt>
          <w:sdtPr>
            <w:rPr>
              <w:rFonts w:cs="Arial"/>
              <w:sz w:val="36"/>
              <w:szCs w:val="36"/>
            </w:rPr>
            <w:id w:val="18922276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68796EE" w14:textId="207026A6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515987485" w:displacedByCustomXml="prev"/>
      </w:tr>
      <w:tr w:rsidR="00ED27FA" w:rsidRPr="00696855" w14:paraId="56704143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EB1ED1F" w14:textId="5B400C0E" w:rsidR="00ED27FA" w:rsidRPr="00931795" w:rsidRDefault="00ED27FA" w:rsidP="004D201F">
            <w:pPr>
              <w:pStyle w:val="333PASListTask1"/>
            </w:pPr>
            <w:bookmarkStart w:id="68" w:name="_Ref132630646"/>
            <w:r w:rsidRPr="004A5A61">
              <w:t>Supervise safe handling of materials and ensure the security and protection of materials meets manufacturer specifications.</w:t>
            </w:r>
            <w:bookmarkEnd w:id="68"/>
          </w:p>
        </w:tc>
        <w:permStart w:id="1591477059" w:edGrp="everyone" w:displacedByCustomXml="next"/>
        <w:sdt>
          <w:sdtPr>
            <w:rPr>
              <w:rFonts w:cs="Arial"/>
              <w:sz w:val="36"/>
              <w:szCs w:val="36"/>
            </w:rPr>
            <w:id w:val="-6055827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81C081E" w14:textId="7D74F89A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591477059" w:displacedByCustomXml="prev"/>
      </w:tr>
      <w:tr w:rsidR="00ED27FA" w:rsidRPr="00696855" w14:paraId="4A9C9C4E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0501A1E5" w14:textId="3FB8A7C2" w:rsidR="00ED27FA" w:rsidRPr="00931795" w:rsidRDefault="00ED27FA" w:rsidP="004D201F">
            <w:pPr>
              <w:pStyle w:val="333PASListTask1"/>
            </w:pPr>
            <w:bookmarkStart w:id="69" w:name="_Ref132630751"/>
            <w:r w:rsidRPr="004A5A61">
              <w:t>Inform relevant persons of actions relating to quality and inconsistencies of delivered building materials.</w:t>
            </w:r>
            <w:bookmarkEnd w:id="69"/>
          </w:p>
        </w:tc>
        <w:permStart w:id="1480082802" w:edGrp="everyone" w:displacedByCustomXml="next"/>
        <w:sdt>
          <w:sdtPr>
            <w:rPr>
              <w:rFonts w:cs="Arial"/>
              <w:sz w:val="36"/>
              <w:szCs w:val="36"/>
            </w:rPr>
            <w:id w:val="1944288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36A3F28B" w14:textId="46E878D8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480082802" w:displacedByCustomXml="prev"/>
      </w:tr>
      <w:tr w:rsidR="00ED27FA" w:rsidRPr="00696855" w14:paraId="30899D35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12" w:space="0" w:color="000000"/>
            </w:tcBorders>
          </w:tcPr>
          <w:p w14:paraId="7525460F" w14:textId="7F35D96F" w:rsidR="00ED27FA" w:rsidRPr="00931795" w:rsidRDefault="00ED27FA" w:rsidP="004D201F">
            <w:pPr>
              <w:pStyle w:val="333PASListTask1"/>
            </w:pPr>
            <w:bookmarkStart w:id="70" w:name="_Ref132630868"/>
            <w:r w:rsidRPr="004A5A61">
              <w:t>Maintain records of deliveries, damaged and inferior materials and variations to specified materials.</w:t>
            </w:r>
            <w:bookmarkEnd w:id="70"/>
          </w:p>
        </w:tc>
        <w:permStart w:id="275466107" w:edGrp="everyone" w:displacedByCustomXml="next"/>
        <w:sdt>
          <w:sdtPr>
            <w:rPr>
              <w:rFonts w:cs="Arial"/>
              <w:sz w:val="36"/>
              <w:szCs w:val="36"/>
            </w:rPr>
            <w:id w:val="68695931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67EE002D" w14:textId="632D9143" w:rsidR="00ED27FA" w:rsidRPr="004E1BC5" w:rsidRDefault="00221A02" w:rsidP="00ED27FA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75466107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D27FA" w:rsidRPr="00BA4D9F" w14:paraId="23E9F883" w14:textId="77777777" w:rsidTr="002D4E16">
        <w:tc>
          <w:tcPr>
            <w:tcW w:w="9072" w:type="dxa"/>
          </w:tcPr>
          <w:p w14:paraId="065FCA8B" w14:textId="77777777" w:rsidR="00ED27FA" w:rsidRPr="00BA4D9F" w:rsidRDefault="00ED27FA" w:rsidP="002D4E16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ED27FA" w:rsidRPr="00F73091" w14:paraId="395D552B" w14:textId="77777777" w:rsidTr="002D4E16">
        <w:trPr>
          <w:trHeight w:val="13030"/>
        </w:trPr>
        <w:tc>
          <w:tcPr>
            <w:tcW w:w="9072" w:type="dxa"/>
          </w:tcPr>
          <w:p w14:paraId="61EF6E0A" w14:textId="77777777" w:rsidR="00ED27FA" w:rsidRPr="00F73091" w:rsidRDefault="00ED27FA" w:rsidP="002D4E1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6133848" w:edGrp="everyone"/>
            <w:permEnd w:id="86133848"/>
          </w:p>
        </w:tc>
      </w:tr>
    </w:tbl>
    <w:p w14:paraId="1200A142" w14:textId="218E2ED1" w:rsidR="0039623A" w:rsidRDefault="0039623A" w:rsidP="00C52152">
      <w:pPr>
        <w:jc w:val="left"/>
        <w:rPr>
          <w:rFonts w:ascii="Arial" w:hAnsi="Arial" w:cs="Arial"/>
          <w:sz w:val="22"/>
          <w:szCs w:val="22"/>
        </w:rPr>
      </w:pPr>
    </w:p>
    <w:sectPr w:rsidR="0039623A" w:rsidSect="00C52152">
      <w:headerReference w:type="even" r:id="rId33"/>
      <w:headerReference w:type="default" r:id="rId34"/>
      <w:footerReference w:type="default" r:id="rId35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93A03" w14:textId="77777777" w:rsidR="00E1510E" w:rsidRDefault="00E1510E" w:rsidP="00A67754">
      <w:r>
        <w:separator/>
      </w:r>
    </w:p>
    <w:p w14:paraId="1A237483" w14:textId="77777777" w:rsidR="00E1510E" w:rsidRDefault="00E1510E"/>
    <w:p w14:paraId="5D397CF6" w14:textId="77777777" w:rsidR="00E1510E" w:rsidRDefault="00E1510E"/>
  </w:endnote>
  <w:endnote w:type="continuationSeparator" w:id="0">
    <w:p w14:paraId="0552AA8A" w14:textId="77777777" w:rsidR="00E1510E" w:rsidRDefault="00E1510E" w:rsidP="00A67754">
      <w:r>
        <w:continuationSeparator/>
      </w:r>
    </w:p>
    <w:p w14:paraId="4F652B7A" w14:textId="77777777" w:rsidR="00E1510E" w:rsidRDefault="00E1510E"/>
    <w:p w14:paraId="7741C742" w14:textId="77777777" w:rsidR="00E1510E" w:rsidRDefault="00E151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43275DE2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9732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AA2E14">
          <w:rPr>
            <w:rFonts w:ascii="Arial" w:hAnsi="Arial" w:cs="Arial"/>
            <w:b/>
            <w:sz w:val="16"/>
            <w:szCs w:val="16"/>
          </w:rPr>
          <w:t>v1-0_14/04/2023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32E610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AA2E14" w:rsidRPr="00AA2E14">
          <w:rPr>
            <w:rFonts w:ascii="Arial" w:hAnsi="Arial" w:cs="Arial"/>
            <w:b/>
            <w:sz w:val="16"/>
            <w:szCs w:val="16"/>
          </w:rPr>
          <w:t>v1-0_14/04/2023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9732B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0A5F32B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AA2E14">
          <w:rPr>
            <w:rFonts w:ascii="Arial" w:hAnsi="Arial" w:cs="Arial"/>
            <w:b/>
            <w:sz w:val="16"/>
            <w:szCs w:val="16"/>
          </w:rPr>
          <w:t>v1-0_14/04/2023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9732B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8EA45D4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AA2E14">
          <w:rPr>
            <w:rFonts w:ascii="Arial" w:hAnsi="Arial" w:cs="Arial"/>
            <w:b/>
            <w:sz w:val="16"/>
            <w:szCs w:val="16"/>
          </w:rPr>
          <w:t>v1-0_14/04/2023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9732B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AE99D" w14:textId="77777777" w:rsidR="00E1510E" w:rsidRDefault="00E1510E" w:rsidP="00A67754">
      <w:r>
        <w:separator/>
      </w:r>
    </w:p>
    <w:p w14:paraId="35B10C78" w14:textId="77777777" w:rsidR="00E1510E" w:rsidRDefault="00E1510E"/>
    <w:p w14:paraId="643828AA" w14:textId="77777777" w:rsidR="00E1510E" w:rsidRDefault="00E1510E"/>
  </w:footnote>
  <w:footnote w:type="continuationSeparator" w:id="0">
    <w:p w14:paraId="2914EAD2" w14:textId="77777777" w:rsidR="00E1510E" w:rsidRDefault="00E1510E" w:rsidP="00A67754">
      <w:r>
        <w:continuationSeparator/>
      </w:r>
    </w:p>
    <w:p w14:paraId="2281430C" w14:textId="77777777" w:rsidR="00E1510E" w:rsidRDefault="00E1510E"/>
    <w:p w14:paraId="53F5E525" w14:textId="77777777" w:rsidR="00E1510E" w:rsidRDefault="00E151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1C2F1732" w:rsidR="006E5B7D" w:rsidRPr="003D0259" w:rsidRDefault="003D025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>
      <w:rPr>
        <w:rFonts w:ascii="Arial" w:hAnsi="Arial" w:cs="Arial"/>
        <w:b/>
        <w:spacing w:val="-4"/>
        <w:sz w:val="16"/>
        <w:szCs w:val="16"/>
      </w:rPr>
      <w:t>Theory Exam</w:t>
    </w:r>
    <w:r w:rsidR="005526C8" w:rsidRPr="003D0259">
      <w:rPr>
        <w:rFonts w:ascii="Arial" w:hAnsi="Arial" w:cs="Arial"/>
        <w:b/>
        <w:spacing w:val="-4"/>
        <w:sz w:val="16"/>
        <w:szCs w:val="16"/>
      </w:rPr>
      <w:t xml:space="preserve"> </w:t>
    </w:r>
    <w:r w:rsidR="006E5B7D" w:rsidRPr="003D0259">
      <w:rPr>
        <w:rFonts w:ascii="Arial" w:hAnsi="Arial" w:cs="Arial"/>
        <w:b/>
        <w:vanish/>
        <w:spacing w:val="-4"/>
        <w:sz w:val="16"/>
        <w:szCs w:val="16"/>
      </w:rPr>
      <w:t xml:space="preserve">Answers </w:t>
    </w:r>
    <w:r w:rsidR="006E5B7D" w:rsidRPr="003D0259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="006E5B7D" w:rsidRPr="003D0259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62ED67B5" w:rsidR="006E5B7D" w:rsidRPr="003D0259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3D0259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3D0259">
      <w:rPr>
        <w:rFonts w:ascii="Arial" w:hAnsi="Arial" w:cs="Arial"/>
        <w:b/>
        <w:spacing w:val="-4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Pr="003D0259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1D459B21" w14:textId="77777777" w:rsidR="006E5B7D" w:rsidRPr="003D025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4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613A1" w14:textId="29B31493" w:rsidR="006E5B7D" w:rsidRPr="003D0259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3D0259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3D0259">
      <w:rPr>
        <w:rFonts w:ascii="Arial" w:hAnsi="Arial" w:cs="Arial"/>
        <w:b/>
        <w:spacing w:val="-4"/>
        <w:sz w:val="16"/>
        <w:szCs w:val="16"/>
      </w:rPr>
      <w:t xml:space="preserve">Theory Exam </w:t>
    </w:r>
    <w:r w:rsidRPr="003D0259">
      <w:rPr>
        <w:rFonts w:ascii="Arial" w:hAnsi="Arial" w:cs="Arial"/>
        <w:b/>
        <w:vanish/>
        <w:spacing w:val="-4"/>
        <w:sz w:val="16"/>
        <w:szCs w:val="16"/>
      </w:rPr>
      <w:t xml:space="preserve">Answers </w:t>
    </w:r>
    <w:r w:rsidRPr="003D0259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Pr="003D0259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532BC78D" w14:textId="77777777" w:rsidR="006E5B7D" w:rsidRPr="003D025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4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C3C70" w14:textId="77777777" w:rsidR="003D0259" w:rsidRPr="003D0259" w:rsidRDefault="003D025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3D0259">
      <w:rPr>
        <w:rFonts w:ascii="Arial" w:hAnsi="Arial" w:cs="Arial"/>
        <w:b/>
        <w:spacing w:val="-4"/>
        <w:sz w:val="16"/>
        <w:szCs w:val="16"/>
      </w:rPr>
      <w:t xml:space="preserve">Workbook </w:t>
    </w:r>
    <w:r w:rsidRPr="003D0259">
      <w:rPr>
        <w:rFonts w:ascii="Arial" w:hAnsi="Arial" w:cs="Arial"/>
        <w:b/>
        <w:vanish/>
        <w:spacing w:val="-4"/>
        <w:sz w:val="16"/>
        <w:szCs w:val="16"/>
      </w:rPr>
      <w:t xml:space="preserve">Answers </w:t>
    </w:r>
    <w:r w:rsidRPr="003D0259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114457262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3D0259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Pr="003D0259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59808522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3D0259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02B760AB" w14:textId="77777777" w:rsidR="003D0259" w:rsidRPr="00830749" w:rsidRDefault="003D025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6C97C150" w:rsidR="00787509" w:rsidRPr="005F5C12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5F5C12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5F5C12">
      <w:rPr>
        <w:rFonts w:ascii="Arial" w:hAnsi="Arial" w:cs="Arial"/>
        <w:b/>
        <w:spacing w:val="-4"/>
        <w:sz w:val="16"/>
        <w:szCs w:val="16"/>
      </w:rPr>
      <w:t xml:space="preserve">Workbook </w:t>
    </w:r>
    <w:r w:rsidRPr="005F5C12">
      <w:rPr>
        <w:rFonts w:ascii="Arial" w:hAnsi="Arial" w:cs="Arial"/>
        <w:b/>
        <w:vanish/>
        <w:spacing w:val="-4"/>
        <w:sz w:val="16"/>
        <w:szCs w:val="16"/>
      </w:rPr>
      <w:t xml:space="preserve">Answers </w:t>
    </w:r>
    <w:r w:rsidRPr="005F5C12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AA2E14" w:rsidRPr="005F5C12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Pr="005F5C12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A2E14" w:rsidRPr="005F5C12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57DAE1D7" w:rsidR="006E5B7D" w:rsidRPr="000A198C" w:rsidRDefault="00C5215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0A198C">
      <w:rPr>
        <w:rFonts w:ascii="Arial" w:hAnsi="Arial" w:cs="Arial"/>
        <w:b/>
        <w:spacing w:val="-4"/>
        <w:sz w:val="16"/>
        <w:szCs w:val="16"/>
      </w:rPr>
      <w:t xml:space="preserve">Practical </w:t>
    </w:r>
    <w:r w:rsidR="006E5B7D" w:rsidRPr="000A198C">
      <w:rPr>
        <w:rFonts w:ascii="Arial" w:hAnsi="Arial" w:cs="Arial"/>
        <w:b/>
        <w:spacing w:val="-4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AA2E14" w:rsidRPr="000A198C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="006E5B7D" w:rsidRPr="000A198C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A2E14" w:rsidRPr="000A198C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70245558" w14:textId="77777777" w:rsidR="006E5B7D" w:rsidRPr="000A198C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4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067E51CB" w:rsidR="006E5B7D" w:rsidRPr="000A198C" w:rsidRDefault="006E5B7D" w:rsidP="00C52152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pacing w:val="-4"/>
        <w:sz w:val="16"/>
        <w:szCs w:val="16"/>
      </w:rPr>
    </w:pPr>
    <w:r w:rsidRPr="000A198C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="00C52152" w:rsidRPr="000A198C">
      <w:rPr>
        <w:rFonts w:ascii="Arial" w:hAnsi="Arial" w:cs="Arial"/>
        <w:b/>
        <w:spacing w:val="-4"/>
        <w:sz w:val="16"/>
        <w:szCs w:val="16"/>
      </w:rPr>
      <w:t xml:space="preserve">Practical </w:t>
    </w:r>
    <w:r w:rsidRPr="000A198C">
      <w:rPr>
        <w:rFonts w:ascii="Arial" w:hAnsi="Arial" w:cs="Arial"/>
        <w:b/>
        <w:spacing w:val="-4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AA2E14" w:rsidRPr="000A198C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Pr="000A198C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A2E14" w:rsidRPr="000A198C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C7B0F2C"/>
    <w:multiLevelType w:val="hybridMultilevel"/>
    <w:tmpl w:val="E2903C4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85E9F"/>
    <w:multiLevelType w:val="hybridMultilevel"/>
    <w:tmpl w:val="ACAE098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11604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E2634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439EA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0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E4570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1F23C6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3FBD6EAF"/>
    <w:multiLevelType w:val="hybridMultilevel"/>
    <w:tmpl w:val="D65AB9E8"/>
    <w:lvl w:ilvl="0" w:tplc="7B7E332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6B5A3C"/>
    <w:multiLevelType w:val="hybridMultilevel"/>
    <w:tmpl w:val="87E6289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DE45907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4E6A02BE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A6095"/>
    <w:multiLevelType w:val="hybridMultilevel"/>
    <w:tmpl w:val="126042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718C0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D46FA"/>
    <w:multiLevelType w:val="hybridMultilevel"/>
    <w:tmpl w:val="73E4940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2561C1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AB676F"/>
    <w:multiLevelType w:val="hybridMultilevel"/>
    <w:tmpl w:val="B50AB96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C10024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40643D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02041"/>
    <w:multiLevelType w:val="hybridMultilevel"/>
    <w:tmpl w:val="0C9CF9A8"/>
    <w:lvl w:ilvl="0" w:tplc="7688AA1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8E2C8A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538A2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CA1516"/>
    <w:multiLevelType w:val="hybridMultilevel"/>
    <w:tmpl w:val="ACAE098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37005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3"/>
  </w:num>
  <w:num w:numId="2" w16cid:durableId="938607714">
    <w:abstractNumId w:val="24"/>
  </w:num>
  <w:num w:numId="3" w16cid:durableId="958145445">
    <w:abstractNumId w:val="9"/>
  </w:num>
  <w:num w:numId="4" w16cid:durableId="1196194321">
    <w:abstractNumId w:val="21"/>
  </w:num>
  <w:num w:numId="5" w16cid:durableId="1867134969">
    <w:abstractNumId w:val="20"/>
  </w:num>
  <w:num w:numId="6" w16cid:durableId="1025326758">
    <w:abstractNumId w:val="37"/>
  </w:num>
  <w:num w:numId="7" w16cid:durableId="1482577371">
    <w:abstractNumId w:val="7"/>
  </w:num>
  <w:num w:numId="8" w16cid:durableId="1085491312">
    <w:abstractNumId w:val="1"/>
  </w:num>
  <w:num w:numId="9" w16cid:durableId="1369525979">
    <w:abstractNumId w:val="19"/>
  </w:num>
  <w:num w:numId="10" w16cid:durableId="744459">
    <w:abstractNumId w:val="12"/>
  </w:num>
  <w:num w:numId="11" w16cid:durableId="255016049">
    <w:abstractNumId w:val="8"/>
  </w:num>
  <w:num w:numId="12" w16cid:durableId="926841987">
    <w:abstractNumId w:val="46"/>
  </w:num>
  <w:num w:numId="13" w16cid:durableId="1303079462">
    <w:abstractNumId w:val="32"/>
  </w:num>
  <w:num w:numId="14" w16cid:durableId="1959607258">
    <w:abstractNumId w:val="0"/>
  </w:num>
  <w:num w:numId="15" w16cid:durableId="788476904">
    <w:abstractNumId w:val="23"/>
  </w:num>
  <w:num w:numId="16" w16cid:durableId="738527274">
    <w:abstractNumId w:val="40"/>
  </w:num>
  <w:num w:numId="17" w16cid:durableId="347292598">
    <w:abstractNumId w:val="28"/>
  </w:num>
  <w:num w:numId="18" w16cid:durableId="775098443">
    <w:abstractNumId w:val="39"/>
  </w:num>
  <w:num w:numId="19" w16cid:durableId="246036738">
    <w:abstractNumId w:val="27"/>
  </w:num>
  <w:num w:numId="20" w16cid:durableId="1151870601">
    <w:abstractNumId w:val="42"/>
  </w:num>
  <w:num w:numId="21" w16cid:durableId="1397627776">
    <w:abstractNumId w:val="38"/>
  </w:num>
  <w:num w:numId="22" w16cid:durableId="519197551">
    <w:abstractNumId w:val="16"/>
  </w:num>
  <w:num w:numId="23" w16cid:durableId="1194808596">
    <w:abstractNumId w:val="14"/>
  </w:num>
  <w:num w:numId="24" w16cid:durableId="459954404">
    <w:abstractNumId w:val="10"/>
  </w:num>
  <w:num w:numId="25" w16cid:durableId="611667210">
    <w:abstractNumId w:val="17"/>
  </w:num>
  <w:num w:numId="26" w16cid:durableId="1510413360">
    <w:abstractNumId w:val="25"/>
  </w:num>
  <w:num w:numId="27" w16cid:durableId="2062510546">
    <w:abstractNumId w:val="31"/>
  </w:num>
  <w:num w:numId="28" w16cid:durableId="1183980469">
    <w:abstractNumId w:val="45"/>
  </w:num>
  <w:num w:numId="29" w16cid:durableId="1615088394">
    <w:abstractNumId w:val="43"/>
  </w:num>
  <w:num w:numId="30" w16cid:durableId="382221617">
    <w:abstractNumId w:val="15"/>
  </w:num>
  <w:num w:numId="31" w16cid:durableId="549465379">
    <w:abstractNumId w:val="29"/>
  </w:num>
  <w:num w:numId="32" w16cid:durableId="1223445821">
    <w:abstractNumId w:val="5"/>
  </w:num>
  <w:num w:numId="33" w16cid:durableId="874662700">
    <w:abstractNumId w:val="35"/>
  </w:num>
  <w:num w:numId="34" w16cid:durableId="823592803">
    <w:abstractNumId w:val="44"/>
  </w:num>
  <w:num w:numId="35" w16cid:durableId="207837216">
    <w:abstractNumId w:val="34"/>
  </w:num>
  <w:num w:numId="36" w16cid:durableId="433522975">
    <w:abstractNumId w:val="22"/>
  </w:num>
  <w:num w:numId="37" w16cid:durableId="122575114">
    <w:abstractNumId w:val="6"/>
  </w:num>
  <w:num w:numId="38" w16cid:durableId="1460995132">
    <w:abstractNumId w:val="41"/>
  </w:num>
  <w:num w:numId="39" w16cid:durableId="1188058024">
    <w:abstractNumId w:val="3"/>
  </w:num>
  <w:num w:numId="40" w16cid:durableId="24524001">
    <w:abstractNumId w:val="36"/>
  </w:num>
  <w:num w:numId="41" w16cid:durableId="199633520">
    <w:abstractNumId w:val="26"/>
  </w:num>
  <w:num w:numId="42" w16cid:durableId="657732117">
    <w:abstractNumId w:val="11"/>
  </w:num>
  <w:num w:numId="43" w16cid:durableId="1310088385">
    <w:abstractNumId w:val="4"/>
  </w:num>
  <w:num w:numId="44" w16cid:durableId="1025445010">
    <w:abstractNumId w:val="2"/>
  </w:num>
  <w:num w:numId="45" w16cid:durableId="1964313312">
    <w:abstractNumId w:val="33"/>
  </w:num>
  <w:num w:numId="46" w16cid:durableId="562328268">
    <w:abstractNumId w:val="18"/>
  </w:num>
  <w:num w:numId="47" w16cid:durableId="373501652">
    <w:abstractNumId w:val="3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attachedTemplate r:id="rId1"/>
  <w:documentProtection w:edit="readOnly" w:enforcement="1" w:cryptProviderType="rsaAES" w:cryptAlgorithmClass="hash" w:cryptAlgorithmType="typeAny" w:cryptAlgorithmSid="14" w:cryptSpinCount="100000" w:hash="dKUjumQkVipUv1t2l60kDeMwHs2PkA7TpueJWj4l4eg5IB/lfKu0xJbndgIvL4elkz0hTIj/UZwCw1bVrpPkDw==" w:salt="uTuZmH+wyvUN2P32W5IrG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6692"/>
    <w:rsid w:val="00020BB6"/>
    <w:rsid w:val="00024F65"/>
    <w:rsid w:val="00027B47"/>
    <w:rsid w:val="00035243"/>
    <w:rsid w:val="00041FA8"/>
    <w:rsid w:val="0004368E"/>
    <w:rsid w:val="00043AB3"/>
    <w:rsid w:val="000440CF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95534"/>
    <w:rsid w:val="000A198C"/>
    <w:rsid w:val="000A2303"/>
    <w:rsid w:val="000A7B07"/>
    <w:rsid w:val="000B346C"/>
    <w:rsid w:val="000B564A"/>
    <w:rsid w:val="000B71C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1FCD"/>
    <w:rsid w:val="000F3324"/>
    <w:rsid w:val="000F6994"/>
    <w:rsid w:val="000F6AFC"/>
    <w:rsid w:val="00101E97"/>
    <w:rsid w:val="00103A5E"/>
    <w:rsid w:val="00106585"/>
    <w:rsid w:val="0011218C"/>
    <w:rsid w:val="00114084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3DED"/>
    <w:rsid w:val="001457FC"/>
    <w:rsid w:val="00152592"/>
    <w:rsid w:val="00154A40"/>
    <w:rsid w:val="00154DAE"/>
    <w:rsid w:val="0015733E"/>
    <w:rsid w:val="001578F8"/>
    <w:rsid w:val="00162AE6"/>
    <w:rsid w:val="00166E7F"/>
    <w:rsid w:val="00170396"/>
    <w:rsid w:val="001709EB"/>
    <w:rsid w:val="001741BB"/>
    <w:rsid w:val="00175F6C"/>
    <w:rsid w:val="00184237"/>
    <w:rsid w:val="0018673D"/>
    <w:rsid w:val="00187D1C"/>
    <w:rsid w:val="00191E86"/>
    <w:rsid w:val="0019250A"/>
    <w:rsid w:val="00194A27"/>
    <w:rsid w:val="001A77CF"/>
    <w:rsid w:val="001B0445"/>
    <w:rsid w:val="001B09BC"/>
    <w:rsid w:val="001B28E5"/>
    <w:rsid w:val="001B3658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2D55"/>
    <w:rsid w:val="00204C77"/>
    <w:rsid w:val="0021139D"/>
    <w:rsid w:val="00213294"/>
    <w:rsid w:val="0021376B"/>
    <w:rsid w:val="00214096"/>
    <w:rsid w:val="002168EB"/>
    <w:rsid w:val="00217757"/>
    <w:rsid w:val="00220F44"/>
    <w:rsid w:val="00221A02"/>
    <w:rsid w:val="0022264D"/>
    <w:rsid w:val="00222B64"/>
    <w:rsid w:val="002246CB"/>
    <w:rsid w:val="00233402"/>
    <w:rsid w:val="002337BA"/>
    <w:rsid w:val="002342BE"/>
    <w:rsid w:val="00251405"/>
    <w:rsid w:val="00252300"/>
    <w:rsid w:val="00252494"/>
    <w:rsid w:val="00257541"/>
    <w:rsid w:val="0025778A"/>
    <w:rsid w:val="00265A8F"/>
    <w:rsid w:val="0026676B"/>
    <w:rsid w:val="00267C62"/>
    <w:rsid w:val="00271B12"/>
    <w:rsid w:val="002732AA"/>
    <w:rsid w:val="0027392A"/>
    <w:rsid w:val="002762BF"/>
    <w:rsid w:val="00280E6D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A4D20"/>
    <w:rsid w:val="002A6E8D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4986"/>
    <w:rsid w:val="00301207"/>
    <w:rsid w:val="00301C4E"/>
    <w:rsid w:val="00304897"/>
    <w:rsid w:val="003050B6"/>
    <w:rsid w:val="00305282"/>
    <w:rsid w:val="00310750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02C7"/>
    <w:rsid w:val="003614DC"/>
    <w:rsid w:val="00361CE5"/>
    <w:rsid w:val="00362760"/>
    <w:rsid w:val="0036569C"/>
    <w:rsid w:val="00374DDE"/>
    <w:rsid w:val="003758B4"/>
    <w:rsid w:val="00376162"/>
    <w:rsid w:val="0039160D"/>
    <w:rsid w:val="003937B4"/>
    <w:rsid w:val="00395D38"/>
    <w:rsid w:val="0039623A"/>
    <w:rsid w:val="00396581"/>
    <w:rsid w:val="003B0094"/>
    <w:rsid w:val="003B0DC7"/>
    <w:rsid w:val="003B0E95"/>
    <w:rsid w:val="003B5C02"/>
    <w:rsid w:val="003B6AFB"/>
    <w:rsid w:val="003C173C"/>
    <w:rsid w:val="003C33FB"/>
    <w:rsid w:val="003C3E0C"/>
    <w:rsid w:val="003C6A1A"/>
    <w:rsid w:val="003D0259"/>
    <w:rsid w:val="003D2DB8"/>
    <w:rsid w:val="003D2E34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6E4B"/>
    <w:rsid w:val="00417106"/>
    <w:rsid w:val="00420D74"/>
    <w:rsid w:val="004210F5"/>
    <w:rsid w:val="004316FB"/>
    <w:rsid w:val="0043335E"/>
    <w:rsid w:val="00433D65"/>
    <w:rsid w:val="00435D5B"/>
    <w:rsid w:val="004403AD"/>
    <w:rsid w:val="004467A9"/>
    <w:rsid w:val="004525F1"/>
    <w:rsid w:val="00454B97"/>
    <w:rsid w:val="004559DC"/>
    <w:rsid w:val="004575AD"/>
    <w:rsid w:val="004624D6"/>
    <w:rsid w:val="00462763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A3FA4"/>
    <w:rsid w:val="004B007F"/>
    <w:rsid w:val="004B0525"/>
    <w:rsid w:val="004B3557"/>
    <w:rsid w:val="004B42E2"/>
    <w:rsid w:val="004B48FC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201F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61E0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4F22"/>
    <w:rsid w:val="00555130"/>
    <w:rsid w:val="00555943"/>
    <w:rsid w:val="00573C4A"/>
    <w:rsid w:val="0057509D"/>
    <w:rsid w:val="00583840"/>
    <w:rsid w:val="00584F56"/>
    <w:rsid w:val="005868D2"/>
    <w:rsid w:val="005948F5"/>
    <w:rsid w:val="00596CA0"/>
    <w:rsid w:val="00597EA7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1270"/>
    <w:rsid w:val="005D6DBE"/>
    <w:rsid w:val="005E26ED"/>
    <w:rsid w:val="005E2B40"/>
    <w:rsid w:val="005E2C83"/>
    <w:rsid w:val="005F0CFE"/>
    <w:rsid w:val="005F3093"/>
    <w:rsid w:val="005F48A3"/>
    <w:rsid w:val="005F55E6"/>
    <w:rsid w:val="005F56A8"/>
    <w:rsid w:val="005F5C12"/>
    <w:rsid w:val="00601B14"/>
    <w:rsid w:val="00601C41"/>
    <w:rsid w:val="00602BB0"/>
    <w:rsid w:val="0060338F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439D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577EE"/>
    <w:rsid w:val="00666379"/>
    <w:rsid w:val="0066767E"/>
    <w:rsid w:val="00672D43"/>
    <w:rsid w:val="00672FAE"/>
    <w:rsid w:val="00674DE6"/>
    <w:rsid w:val="00675E17"/>
    <w:rsid w:val="00677444"/>
    <w:rsid w:val="006774E6"/>
    <w:rsid w:val="0068071D"/>
    <w:rsid w:val="00680BFE"/>
    <w:rsid w:val="0068582E"/>
    <w:rsid w:val="006862FA"/>
    <w:rsid w:val="0068727E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3667"/>
    <w:rsid w:val="006B5A1A"/>
    <w:rsid w:val="006B5E46"/>
    <w:rsid w:val="006B6115"/>
    <w:rsid w:val="006B7CFD"/>
    <w:rsid w:val="006C1A6C"/>
    <w:rsid w:val="006C212E"/>
    <w:rsid w:val="006C26ED"/>
    <w:rsid w:val="006C509B"/>
    <w:rsid w:val="006C5BB4"/>
    <w:rsid w:val="006C7661"/>
    <w:rsid w:val="006D42C8"/>
    <w:rsid w:val="006D4449"/>
    <w:rsid w:val="006D4794"/>
    <w:rsid w:val="006E0BDE"/>
    <w:rsid w:val="006E1CEA"/>
    <w:rsid w:val="006E30B2"/>
    <w:rsid w:val="006E5B7D"/>
    <w:rsid w:val="006E608C"/>
    <w:rsid w:val="006F01CB"/>
    <w:rsid w:val="006F1570"/>
    <w:rsid w:val="006F1E14"/>
    <w:rsid w:val="006F5046"/>
    <w:rsid w:val="006F5707"/>
    <w:rsid w:val="006F7D66"/>
    <w:rsid w:val="00702F50"/>
    <w:rsid w:val="00703DE3"/>
    <w:rsid w:val="0070457C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46F"/>
    <w:rsid w:val="00734580"/>
    <w:rsid w:val="007378BA"/>
    <w:rsid w:val="00740FE9"/>
    <w:rsid w:val="00743307"/>
    <w:rsid w:val="00743AEF"/>
    <w:rsid w:val="00747137"/>
    <w:rsid w:val="00750D30"/>
    <w:rsid w:val="007518B1"/>
    <w:rsid w:val="00754C46"/>
    <w:rsid w:val="007573D3"/>
    <w:rsid w:val="00757B27"/>
    <w:rsid w:val="007605F4"/>
    <w:rsid w:val="00760942"/>
    <w:rsid w:val="00761876"/>
    <w:rsid w:val="00764294"/>
    <w:rsid w:val="007649A3"/>
    <w:rsid w:val="00765796"/>
    <w:rsid w:val="00766134"/>
    <w:rsid w:val="0076636C"/>
    <w:rsid w:val="0076703A"/>
    <w:rsid w:val="007678DC"/>
    <w:rsid w:val="007715C5"/>
    <w:rsid w:val="0077287B"/>
    <w:rsid w:val="00772E80"/>
    <w:rsid w:val="007750F4"/>
    <w:rsid w:val="00775598"/>
    <w:rsid w:val="007830B2"/>
    <w:rsid w:val="007830B6"/>
    <w:rsid w:val="00787509"/>
    <w:rsid w:val="00791658"/>
    <w:rsid w:val="007956AF"/>
    <w:rsid w:val="00795D87"/>
    <w:rsid w:val="00797562"/>
    <w:rsid w:val="007A1BB4"/>
    <w:rsid w:val="007A5008"/>
    <w:rsid w:val="007B48B1"/>
    <w:rsid w:val="007C1D61"/>
    <w:rsid w:val="007C4FE0"/>
    <w:rsid w:val="007C52E8"/>
    <w:rsid w:val="007C5875"/>
    <w:rsid w:val="007C63F4"/>
    <w:rsid w:val="007D2170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5214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563C8"/>
    <w:rsid w:val="00860AFB"/>
    <w:rsid w:val="00861CD3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06BB"/>
    <w:rsid w:val="008C48F6"/>
    <w:rsid w:val="008D0999"/>
    <w:rsid w:val="008D4DE9"/>
    <w:rsid w:val="008D5D59"/>
    <w:rsid w:val="008D7ED2"/>
    <w:rsid w:val="008F0864"/>
    <w:rsid w:val="008F0BA8"/>
    <w:rsid w:val="008F464C"/>
    <w:rsid w:val="008F6746"/>
    <w:rsid w:val="00900D95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514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1E86"/>
    <w:rsid w:val="00986974"/>
    <w:rsid w:val="00986BC7"/>
    <w:rsid w:val="00993997"/>
    <w:rsid w:val="00994CC6"/>
    <w:rsid w:val="00996BEA"/>
    <w:rsid w:val="009A34C4"/>
    <w:rsid w:val="009A4937"/>
    <w:rsid w:val="009B2C5D"/>
    <w:rsid w:val="009B629E"/>
    <w:rsid w:val="009B750D"/>
    <w:rsid w:val="009C22FD"/>
    <w:rsid w:val="009C7961"/>
    <w:rsid w:val="009C7E83"/>
    <w:rsid w:val="009D06DA"/>
    <w:rsid w:val="009D1E85"/>
    <w:rsid w:val="009D51F6"/>
    <w:rsid w:val="009E08FC"/>
    <w:rsid w:val="009E3CED"/>
    <w:rsid w:val="009E402C"/>
    <w:rsid w:val="009E4376"/>
    <w:rsid w:val="009E78AF"/>
    <w:rsid w:val="009F34EB"/>
    <w:rsid w:val="00A07702"/>
    <w:rsid w:val="00A07F94"/>
    <w:rsid w:val="00A12B20"/>
    <w:rsid w:val="00A2147E"/>
    <w:rsid w:val="00A25B81"/>
    <w:rsid w:val="00A2624A"/>
    <w:rsid w:val="00A265D7"/>
    <w:rsid w:val="00A33567"/>
    <w:rsid w:val="00A34BA9"/>
    <w:rsid w:val="00A35D7C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4E3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4C05"/>
    <w:rsid w:val="00A85019"/>
    <w:rsid w:val="00A86913"/>
    <w:rsid w:val="00A877AF"/>
    <w:rsid w:val="00A93221"/>
    <w:rsid w:val="00A93CB5"/>
    <w:rsid w:val="00A93E84"/>
    <w:rsid w:val="00A9666F"/>
    <w:rsid w:val="00A96EE8"/>
    <w:rsid w:val="00A9732B"/>
    <w:rsid w:val="00AA212D"/>
    <w:rsid w:val="00AA2E14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153D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37E5"/>
    <w:rsid w:val="00B0452D"/>
    <w:rsid w:val="00B0469A"/>
    <w:rsid w:val="00B10211"/>
    <w:rsid w:val="00B115D7"/>
    <w:rsid w:val="00B11880"/>
    <w:rsid w:val="00B141EE"/>
    <w:rsid w:val="00B2033A"/>
    <w:rsid w:val="00B21A3B"/>
    <w:rsid w:val="00B21CC5"/>
    <w:rsid w:val="00B23004"/>
    <w:rsid w:val="00B23116"/>
    <w:rsid w:val="00B24E19"/>
    <w:rsid w:val="00B32C4B"/>
    <w:rsid w:val="00B370F6"/>
    <w:rsid w:val="00B37A11"/>
    <w:rsid w:val="00B44885"/>
    <w:rsid w:val="00B45123"/>
    <w:rsid w:val="00B46CA0"/>
    <w:rsid w:val="00B50D23"/>
    <w:rsid w:val="00B56C37"/>
    <w:rsid w:val="00B60A8E"/>
    <w:rsid w:val="00B61114"/>
    <w:rsid w:val="00B63435"/>
    <w:rsid w:val="00B64BF7"/>
    <w:rsid w:val="00B65524"/>
    <w:rsid w:val="00B731A9"/>
    <w:rsid w:val="00B73FA2"/>
    <w:rsid w:val="00B74600"/>
    <w:rsid w:val="00B80970"/>
    <w:rsid w:val="00B84397"/>
    <w:rsid w:val="00B876C2"/>
    <w:rsid w:val="00B91399"/>
    <w:rsid w:val="00B916B7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B5FAE"/>
    <w:rsid w:val="00BC3EEF"/>
    <w:rsid w:val="00BD1359"/>
    <w:rsid w:val="00BD2445"/>
    <w:rsid w:val="00BD2F22"/>
    <w:rsid w:val="00BD4B75"/>
    <w:rsid w:val="00BD5D83"/>
    <w:rsid w:val="00BE1F60"/>
    <w:rsid w:val="00BE2234"/>
    <w:rsid w:val="00BE4372"/>
    <w:rsid w:val="00BE45C9"/>
    <w:rsid w:val="00BE5659"/>
    <w:rsid w:val="00BF15FF"/>
    <w:rsid w:val="00BF51EE"/>
    <w:rsid w:val="00BF721E"/>
    <w:rsid w:val="00C01EED"/>
    <w:rsid w:val="00C02070"/>
    <w:rsid w:val="00C05340"/>
    <w:rsid w:val="00C05645"/>
    <w:rsid w:val="00C07354"/>
    <w:rsid w:val="00C0790A"/>
    <w:rsid w:val="00C116AB"/>
    <w:rsid w:val="00C145EE"/>
    <w:rsid w:val="00C1477C"/>
    <w:rsid w:val="00C14C1D"/>
    <w:rsid w:val="00C15AAA"/>
    <w:rsid w:val="00C15CA8"/>
    <w:rsid w:val="00C17076"/>
    <w:rsid w:val="00C21B79"/>
    <w:rsid w:val="00C25494"/>
    <w:rsid w:val="00C26A87"/>
    <w:rsid w:val="00C320F8"/>
    <w:rsid w:val="00C34F38"/>
    <w:rsid w:val="00C35DC9"/>
    <w:rsid w:val="00C3636D"/>
    <w:rsid w:val="00C36476"/>
    <w:rsid w:val="00C373BC"/>
    <w:rsid w:val="00C41923"/>
    <w:rsid w:val="00C42B32"/>
    <w:rsid w:val="00C478B5"/>
    <w:rsid w:val="00C52152"/>
    <w:rsid w:val="00C53DA4"/>
    <w:rsid w:val="00C547D1"/>
    <w:rsid w:val="00C55618"/>
    <w:rsid w:val="00C55A27"/>
    <w:rsid w:val="00C60356"/>
    <w:rsid w:val="00C63D95"/>
    <w:rsid w:val="00C6545E"/>
    <w:rsid w:val="00C65EC9"/>
    <w:rsid w:val="00C731E3"/>
    <w:rsid w:val="00C7472B"/>
    <w:rsid w:val="00C76B5E"/>
    <w:rsid w:val="00C804A2"/>
    <w:rsid w:val="00C806B2"/>
    <w:rsid w:val="00C82BD7"/>
    <w:rsid w:val="00C83199"/>
    <w:rsid w:val="00C878DB"/>
    <w:rsid w:val="00C92642"/>
    <w:rsid w:val="00C931D7"/>
    <w:rsid w:val="00C9350D"/>
    <w:rsid w:val="00C95773"/>
    <w:rsid w:val="00C963C2"/>
    <w:rsid w:val="00C963E0"/>
    <w:rsid w:val="00C97C42"/>
    <w:rsid w:val="00CA0F42"/>
    <w:rsid w:val="00CA744B"/>
    <w:rsid w:val="00CA78C3"/>
    <w:rsid w:val="00CB7163"/>
    <w:rsid w:val="00CB7187"/>
    <w:rsid w:val="00CC2593"/>
    <w:rsid w:val="00CC3D35"/>
    <w:rsid w:val="00CC5E27"/>
    <w:rsid w:val="00CD0491"/>
    <w:rsid w:val="00CD1409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8C2"/>
    <w:rsid w:val="00D10C1C"/>
    <w:rsid w:val="00D12E1D"/>
    <w:rsid w:val="00D157D2"/>
    <w:rsid w:val="00D20EA7"/>
    <w:rsid w:val="00D238C2"/>
    <w:rsid w:val="00D2541A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0D98"/>
    <w:rsid w:val="00D72E53"/>
    <w:rsid w:val="00D74F43"/>
    <w:rsid w:val="00D762CD"/>
    <w:rsid w:val="00D8022B"/>
    <w:rsid w:val="00D82F1D"/>
    <w:rsid w:val="00D860AC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1A57"/>
    <w:rsid w:val="00DC25CE"/>
    <w:rsid w:val="00DC54AD"/>
    <w:rsid w:val="00DC763D"/>
    <w:rsid w:val="00DD0BB5"/>
    <w:rsid w:val="00DD0BD5"/>
    <w:rsid w:val="00DD533D"/>
    <w:rsid w:val="00DD571C"/>
    <w:rsid w:val="00DE18C7"/>
    <w:rsid w:val="00DE27EF"/>
    <w:rsid w:val="00DE303D"/>
    <w:rsid w:val="00DE37A3"/>
    <w:rsid w:val="00DE52AD"/>
    <w:rsid w:val="00DF0328"/>
    <w:rsid w:val="00DF5671"/>
    <w:rsid w:val="00DF71FB"/>
    <w:rsid w:val="00E015C8"/>
    <w:rsid w:val="00E0429C"/>
    <w:rsid w:val="00E06758"/>
    <w:rsid w:val="00E06C7B"/>
    <w:rsid w:val="00E07F3E"/>
    <w:rsid w:val="00E106BF"/>
    <w:rsid w:val="00E14FDF"/>
    <w:rsid w:val="00E1510E"/>
    <w:rsid w:val="00E17778"/>
    <w:rsid w:val="00E20A05"/>
    <w:rsid w:val="00E264E3"/>
    <w:rsid w:val="00E26E31"/>
    <w:rsid w:val="00E3130C"/>
    <w:rsid w:val="00E3181C"/>
    <w:rsid w:val="00E36EDD"/>
    <w:rsid w:val="00E3740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D27FA"/>
    <w:rsid w:val="00EE0386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2E53"/>
    <w:rsid w:val="00F3545B"/>
    <w:rsid w:val="00F425D4"/>
    <w:rsid w:val="00F4286F"/>
    <w:rsid w:val="00F46E9C"/>
    <w:rsid w:val="00F4706B"/>
    <w:rsid w:val="00F47987"/>
    <w:rsid w:val="00F508FE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1AE4"/>
    <w:rsid w:val="00F84646"/>
    <w:rsid w:val="00F8647F"/>
    <w:rsid w:val="00F8706B"/>
    <w:rsid w:val="00F904BC"/>
    <w:rsid w:val="00F92D00"/>
    <w:rsid w:val="00F92F09"/>
    <w:rsid w:val="00F97200"/>
    <w:rsid w:val="00F97320"/>
    <w:rsid w:val="00FA1898"/>
    <w:rsid w:val="00FA33EB"/>
    <w:rsid w:val="00FA5265"/>
    <w:rsid w:val="00FA774F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E7882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8FE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C0735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C0735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E3740D"/>
    <w:rPr>
      <w:rFonts w:ascii="Arial Narrow" w:hAnsi="Arial Narrow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7378B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image" Target="media/image6.png"/><Relationship Id="rId3" Type="http://schemas.openxmlformats.org/officeDocument/2006/relationships/numbering" Target="numbering.xml"/><Relationship Id="rId21" Type="http://schemas.openxmlformats.org/officeDocument/2006/relationships/customXml" Target="ink/ink2.xml"/><Relationship Id="rId34" Type="http://schemas.openxmlformats.org/officeDocument/2006/relationships/header" Target="header7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5" Type="http://schemas.openxmlformats.org/officeDocument/2006/relationships/customXml" Target="ink/ink4.xml"/><Relationship Id="rId33" Type="http://schemas.openxmlformats.org/officeDocument/2006/relationships/header" Target="header6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5.xml"/><Relationship Id="rId29" Type="http://schemas.openxmlformats.org/officeDocument/2006/relationships/customXml" Target="ink/ink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5.png"/><Relationship Id="rId32" Type="http://schemas.openxmlformats.org/officeDocument/2006/relationships/hyperlink" Target="mailto:admin@cooperconstructionsansrenivations.com" TargetMode="External"/><Relationship Id="rId37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customXml" Target="ink/ink3.xml"/><Relationship Id="rId28" Type="http://schemas.openxmlformats.org/officeDocument/2006/relationships/customXml" Target="ink/ink6.xml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eader" Target="header4.xml"/><Relationship Id="rId31" Type="http://schemas.openxmlformats.org/officeDocument/2006/relationships/customXml" Target="ink/ink8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header" Target="header2.xml"/><Relationship Id="rId22" Type="http://schemas.openxmlformats.org/officeDocument/2006/relationships/image" Target="media/image4.png"/><Relationship Id="rId27" Type="http://schemas.openxmlformats.org/officeDocument/2006/relationships/customXml" Target="ink/ink5.xml"/><Relationship Id="rId30" Type="http://schemas.openxmlformats.org/officeDocument/2006/relationships/image" Target="media/image7.png"/><Relationship Id="rId35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3F0DC8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3F0DC8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304D8E96711424983E1E00D1CB6D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6616B-D54E-42FB-A8BC-3439774A2C16}"/>
      </w:docPartPr>
      <w:docPartBody>
        <w:p w:rsidR="000A7CAF" w:rsidRDefault="000A7CAF" w:rsidP="000A7CAF">
          <w:pPr>
            <w:pStyle w:val="5304D8E96711424983E1E00D1CB6DA4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F1EF7C8CC9F49819DAD2811432E5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B77C3-6E1A-42F4-AAB9-1563C485670A}"/>
      </w:docPartPr>
      <w:docPartBody>
        <w:p w:rsidR="000A7CAF" w:rsidRDefault="000A7CAF" w:rsidP="000A7CAF">
          <w:pPr>
            <w:pStyle w:val="2F1EF7C8CC9F49819DAD2811432E50C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A9E61B80B6E40E69701A0DFF59F48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B8D0D-2D59-47BF-8EE3-62DDDC845B47}"/>
      </w:docPartPr>
      <w:docPartBody>
        <w:p w:rsidR="000A7CAF" w:rsidRDefault="000A7CAF" w:rsidP="000A7CAF">
          <w:pPr>
            <w:pStyle w:val="FA9E61B80B6E40E69701A0DFF59F483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1DD8B75A0A742EEB0958CA1CAD80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78CE-837B-4636-AC84-076A5ECF4FCE}"/>
      </w:docPartPr>
      <w:docPartBody>
        <w:p w:rsidR="000A7CAF" w:rsidRDefault="000A7CAF" w:rsidP="000A7CAF">
          <w:pPr>
            <w:pStyle w:val="F1DD8B75A0A742EEB0958CA1CAD80296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CC912544CC94D6A9D859A42D7B50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2423A6-C956-4903-A0AA-E40274CE9814}"/>
      </w:docPartPr>
      <w:docPartBody>
        <w:p w:rsidR="000A7CAF" w:rsidRDefault="000A7CAF" w:rsidP="000A7CAF">
          <w:pPr>
            <w:pStyle w:val="6CC912544CC94D6A9D859A42D7B50FB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A7CAF"/>
    <w:rsid w:val="000F3324"/>
    <w:rsid w:val="00105DD0"/>
    <w:rsid w:val="00106793"/>
    <w:rsid w:val="00106BC6"/>
    <w:rsid w:val="001125F5"/>
    <w:rsid w:val="00122786"/>
    <w:rsid w:val="00152532"/>
    <w:rsid w:val="00155DCA"/>
    <w:rsid w:val="00181DB6"/>
    <w:rsid w:val="001E4222"/>
    <w:rsid w:val="001F2D33"/>
    <w:rsid w:val="001F3ACE"/>
    <w:rsid w:val="00216485"/>
    <w:rsid w:val="00217293"/>
    <w:rsid w:val="00247826"/>
    <w:rsid w:val="0026412C"/>
    <w:rsid w:val="00276B73"/>
    <w:rsid w:val="002A67A7"/>
    <w:rsid w:val="002E3135"/>
    <w:rsid w:val="003D7AF8"/>
    <w:rsid w:val="003F0DC8"/>
    <w:rsid w:val="00430293"/>
    <w:rsid w:val="00530616"/>
    <w:rsid w:val="005D3BC9"/>
    <w:rsid w:val="006206DC"/>
    <w:rsid w:val="00645E48"/>
    <w:rsid w:val="00654A91"/>
    <w:rsid w:val="006A5ED9"/>
    <w:rsid w:val="006D5C74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0B4A"/>
    <w:rsid w:val="009662BC"/>
    <w:rsid w:val="0098441D"/>
    <w:rsid w:val="009A5338"/>
    <w:rsid w:val="009A7ADB"/>
    <w:rsid w:val="009B3343"/>
    <w:rsid w:val="009D1912"/>
    <w:rsid w:val="00A07702"/>
    <w:rsid w:val="00A12C05"/>
    <w:rsid w:val="00A54E3C"/>
    <w:rsid w:val="00A8521E"/>
    <w:rsid w:val="00A85E2E"/>
    <w:rsid w:val="00B037E5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A7CAF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5304D8E96711424983E1E00D1CB6DA4B">
    <w:name w:val="5304D8E96711424983E1E00D1CB6DA4B"/>
    <w:rsid w:val="000A7CAF"/>
    <w:pPr>
      <w:spacing w:after="160" w:line="259" w:lineRule="auto"/>
    </w:pPr>
    <w:rPr>
      <w:kern w:val="2"/>
      <w14:ligatures w14:val="standardContextual"/>
    </w:rPr>
  </w:style>
  <w:style w:type="paragraph" w:customStyle="1" w:styleId="2F1EF7C8CC9F49819DAD2811432E50C9">
    <w:name w:val="2F1EF7C8CC9F49819DAD2811432E50C9"/>
    <w:rsid w:val="000A7CAF"/>
    <w:pPr>
      <w:spacing w:after="160" w:line="259" w:lineRule="auto"/>
    </w:pPr>
    <w:rPr>
      <w:kern w:val="2"/>
      <w14:ligatures w14:val="standardContextual"/>
    </w:rPr>
  </w:style>
  <w:style w:type="paragraph" w:customStyle="1" w:styleId="FA9E61B80B6E40E69701A0DFF59F483D">
    <w:name w:val="FA9E61B80B6E40E69701A0DFF59F483D"/>
    <w:rsid w:val="000A7CAF"/>
    <w:pPr>
      <w:spacing w:after="160" w:line="259" w:lineRule="auto"/>
    </w:pPr>
    <w:rPr>
      <w:kern w:val="2"/>
      <w14:ligatures w14:val="standardContextual"/>
    </w:rPr>
  </w:style>
  <w:style w:type="paragraph" w:customStyle="1" w:styleId="F1DD8B75A0A742EEB0958CA1CAD80296">
    <w:name w:val="F1DD8B75A0A742EEB0958CA1CAD80296"/>
    <w:rsid w:val="000A7CAF"/>
    <w:pPr>
      <w:spacing w:after="160" w:line="259" w:lineRule="auto"/>
    </w:pPr>
    <w:rPr>
      <w:kern w:val="2"/>
      <w14:ligatures w14:val="standardContextual"/>
    </w:rPr>
  </w:style>
  <w:style w:type="paragraph" w:customStyle="1" w:styleId="6CC912544CC94D6A9D859A42D7B50FB9">
    <w:name w:val="6CC912544CC94D6A9D859A42D7B50FB9"/>
    <w:rsid w:val="000A7CAF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8-03T01:13:27.1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1 243 24575,'5'-1'0,"0"-1"0,0 1 0,0-2 0,0 1 0,-1 0 0,1-1 0,-1 0 0,1 0 0,-1 0 0,4-5 0,40-42 0,-37 38 0,2-4 0,20-33 0,-6 8 0,-26 44 0,0-1 0,0 1 0,-1 0 0,1-1 0,-1 1 0,1 0 0,-1 4 0,3 57 0,-2 0 0,-12 93 0,4-112 0,-1 0 0,-2 0 0,-2-1 0,-23 53 0,31-87 0,-1 1 0,-11 16 0,15-25 0,0 0 0,0-1 0,0 1 0,-1 0 0,1-1 0,0 1 0,-1-1 0,1 1 0,-1-1 0,1 0 0,-1 0 0,0 0 0,1 0 0,-1 0 0,0 0 0,0 0 0,0 0 0,0-1 0,0 1 0,0-1 0,0 1 0,0-1 0,0 0 0,-2 0 0,2-1 0,0 1 0,0-1 0,0 0 0,1-1 0,-1 1 0,0 0 0,1 0 0,-1-1 0,1 1 0,-1-1 0,1 1 0,0-1 0,-1 0 0,1 1 0,0-1 0,0 0 0,0 0 0,1 0 0,-1 0 0,0 0 0,0-4 0,-9-44 0,9 37 0,0 1 0,2-23 0,-1 31 0,1 1 0,-1-1 0,1 0 0,0 0 0,0 1 0,0-1 0,0 1 0,1-1 0,-1 1 0,1-1 0,0 1 0,0 0 0,4-5 0,-2 6 0,0 0 0,-1 0 0,1 1 0,0-1 0,0 1 0,0 0 0,0 0 0,0 0 0,0 1 0,1 0 0,-1-1 0,8 2 0,20-3 0,-20-2 0,1 0 0,-1-1 0,0-1 0,-1 1 0,1-2 0,-1 0 0,0 0 0,-1-1 0,0 0 0,14-15 0,-6 5 0,-1-2 0,-1 0 0,-1-1 0,17-30 0,-30 47 0,14-27 0,-16 29 0,1 1 0,-1 0 0,1-1 0,-1 1 0,1-1 0,-1 1 0,0 0 0,0-1 0,1 1 0,-1-1 0,0 1 0,0-1 0,-1 1 0,1-1 0,0 1 0,0-1 0,-1 1 0,0-3 0,0 4 0,0-1 0,0 1 0,1 0 0,-1 0 0,0 0 0,0 0 0,0 0 0,0 0 0,1 0 0,-1 0 0,0 0 0,0 0 0,0 0 0,1 1 0,-1-1 0,0 0 0,0 0 0,0 1 0,1-1 0,-1 1 0,0-1 0,1 1 0,-1-1 0,0 1 0,1-1 0,-1 1 0,0 1 0,-20 16 0,20-18 0,1 1 0,-1-1 0,0 0 0,1 1 0,-1-1 0,1 1 0,-1-1 0,1 1 0,-1 0 0,1-1 0,-1 1 0,1-1 0,0 1 0,-1 0 0,1 0 0,0-1 0,0 1 0,-1 0 0,1-1 0,0 1 0,0 0 0,0 0 0,0-1 0,0 1 0,0 0 0,0 0 0,0-1 0,0 1 0,0 0 0,0 0 0,1-1 0,-1 2 0,1-1 0,0-1 0,1 0 0,-1 1 0,0-1 0,0 0 0,0 0 0,0 0 0,0 0 0,0 0 0,1 0 0,-1 0 0,0 0 0,0 0 0,0 0 0,0-1 0,0 1 0,0 0 0,0-1 0,0 1 0,0-1 0,2 0 0,12-7 0,-1-1 0,0 0 0,-1-1 0,1 0 0,-2-1 0,0 0 0,13-16 0,69-95 0,-87 112 0,-3 3 0,8-9 0,-7 12 0,-5 63 0,1-33 0,-4 32 0,-10 20 0,-41 129 0,-1 6 0,58-219 0,-1 0 0,1 0 0,0 0 0,0 0 0,7-7 0,4-10 0,29-75 0,-43 99 0,1-1 0,-1 0 0,0 0 0,1 0 0,-1 0 0,0 0 0,1 1 0,-1-1 0,1 0 0,-1 0 0,0 1 0,0-1 0,1 0 0,-1 1 0,0-1 0,1 0 0,-1 1 0,0-1 0,0 0 0,0 1 0,1-1 0,-1 0 0,0 1 0,0-1 0,0 1 0,0-1 0,0 1 0,8 17 0,-7-17 0,0 2 0,0 0 0,0-1 0,1 1 0,-1-1 0,1 1 0,-1-1 0,1 0 0,0 1 0,0-1 0,0 0 0,0 0 0,0 0 0,0-1 0,4 3 0,-4-3 0,0-1 0,0 1 0,0-1 0,0 0 0,0 0 0,0 1 0,-1-1 0,1-1 0,0 1 0,0 0 0,0 0 0,0-1 0,0 1 0,0-1 0,0 1 0,0-1 0,0 0 0,0 0 0,-1 0 0,1 0 0,2-2 0,9-6 0,0-1 0,-1 0 0,0 0 0,-1-2 0,15-18 0,44-70 0,-50 69 0,-22 35 0,1 0 0,-1 1 0,1 0 0,0-1 0,-1 7 0,-2 8 0,-24 102 0,-20 75 0,38-167 0,0 0 0,-2 0 0,-1-2 0,-24 39 0,27-51 0,-24 27 0,31-39 0,0 1 0,-1-1 0,0 0 0,1 0 0,-1 0 0,-1 0 0,1 0 0,0-1 0,0 0 0,-1 0 0,0 0 0,-6 1 0,10-2 0,-1-1 0,0 0 0,1 0 0,-1 0 0,1 0 0,-1-1 0,1 1 0,-1 0 0,1-1 0,-1 1 0,1-1 0,-1 1 0,1-1 0,-1 0 0,1 0 0,0 1 0,-1-1 0,1 0 0,0 0 0,0 0 0,0-1 0,0 1 0,0 0 0,0 0 0,0-1 0,0 1 0,0 0 0,0-1 0,1 1 0,-1-1 0,1 1 0,-1-1 0,1 1 0,-1-1 0,1 1 0,0-1 0,0-1 0,-1-5 0,0 1 0,0-1 0,1 1 0,0-1 0,1 1 0,1-12 0,0 10 0,1 0 0,-1 0 0,1 1 0,1-1 0,0 0 0,0 1 0,0 0 0,1 0 0,1 0 0,-1 1 0,1 0 0,0 0 0,1 0 0,0 1 0,0 0 0,0 0 0,0 1 0,1-1 0,0 2 0,0-1 0,1 1 0,-1 1 0,1-1 0,0 1 0,0 1 0,0 0 0,0 0 0,16-1 0,-17 3 0,-1 0 0,0 0 0,0-1 0,1 0 0,-1-1 0,0 0 0,0 0 0,0 0 0,0-1 0,-1 0 0,1 0 0,-1-1 0,0 1 0,0-1 0,0-1 0,0 1 0,-1-1 0,1 0 0,-1-1 0,6-8 0,14-21 0,-2-2 0,-1 0 0,31-77 0,-53 114 0,0 0 0,0 0 0,-1 0 0,1 0 0,0 1 0,0-1 0,0 0 0,0 0 0,0 0 0,0 0 0,0 0 0,0 0 0,-1 0 0,1 0 0,0 0 0,0 0 0,0 0 0,0 0 0,0 0 0,0 0 0,0 0 0,-1 0 0,1 0 0,0 0 0,0 0 0,0-1 0,0 1 0,0 0 0,0 0 0,0 0 0,0 0 0,0 0 0,-1 0 0,1 0 0,0 0 0,0 0 0,0 0 0,0 0 0,0 0 0,0-1 0,0 1 0,0 0 0,0 0 0,0 0 0,0 0 0,0 0 0,0 0 0,0 0 0,0 0 0,0-1 0,0 1 0,0 0 0,0 0 0,0 0 0,0 0 0,0 0 0,0 0 0,0 0 0,0-1 0,0 1 0,0 0 0,-15 10 0,-17 17 0,27-21 0,0 1 0,0 0 0,1 0 0,0 0 0,1 0 0,-1 1 0,-2 9 0,5-15 0,1 0 0,-1 0 0,1 1 0,-1-1 0,1 0 0,0 0 0,0 0 0,0 1 0,0-1 0,1 0 0,-1 0 0,1 0 0,0 5 0,0-6 0,0 0 0,0 0 0,0 0 0,0 1 0,0-1 0,0 0 0,0 0 0,0 0 0,0-1 0,1 1 0,-1 0 0,0 0 0,0-1 0,1 1 0,-1 0 0,1-1 0,-1 0 0,1 1 0,-1-1 0,0 0 0,1 0 0,-1 1 0,3-1 0,1-1 0,0 1 0,0-1 0,0 0 0,0 0 0,0-1 0,0 1 0,0-1 0,0 0 0,-1 0 0,1-1 0,-1 1 0,0-1 0,1 0 0,-1 0 0,-1-1 0,7-6 0,4-4 0,-1-1 0,22-33 0,-17 18 0,-1-1 0,-1-1 0,-2 0 0,12-40 0,27-141 0,-53 212 0,-3 7 0,-7 19 0,-11 39 0,-18 94 0,33-126 0,2-1 0,1 1 0,1 36 0,2-66 0,0 1 0,0-1 0,0 1 0,0 0 0,1-1 0,-1 1 0,1-1 0,0 1 0,0-1 0,2 5 0,-2-7 0,-1 1 0,0-1 0,1 0 0,-1 1 0,0-1 0,1 0 0,-1 1 0,0-1 0,1 0 0,-1 0 0,1 0 0,-1 1 0,1-1 0,-1 0 0,1 0 0,-1 0 0,1 0 0,-1 0 0,0 0 0,1 0 0,-1 0 0,1 0 0,0 0 0,0 0 0,1-1 0,-1 1 0,1-1 0,-1 1 0,0-1 0,1 0 0,-1 0 0,0 1 0,0-1 0,0 0 0,2-1 0,16-18 0,-1-1 0,0 0 0,-2-2 0,0 1 0,-2-2 0,18-37 0,-32 61 0,0 0 0,0 0 0,-1 0 0,1 0 0,0 0 0,0 0 0,0 0 0,0 0 0,0 0 0,0 0 0,0 0 0,0 0 0,0 0 0,0 0 0,0 0 0,0 0 0,0 0 0,0 0 0,0 0 0,0 0 0,0 0 0,0 0 0,0 0 0,0 0 0,0 0 0,0 0 0,-1 0 0,-6 10 0,-11 16 0,13-16 0,1 1 0,0 0 0,0 0 0,1 0 0,1 0 0,-2 14 0,3-21 0,1-1 0,0 1 0,0 0 0,0-1 0,0 1 0,0 0 0,1-1 0,-1 1 0,1-1 0,0 1 0,0-1 0,1 1 0,-1-1 0,1 1 0,-1-1 0,1 0 0,0 0 0,0 0 0,1 0 0,-1 0 0,0-1 0,1 1 0,4 3 0,-5-5 0,0 0 0,0-1 0,1 1 0,-1-1 0,0 1 0,0-1 0,0 1 0,0-1 0,1 0 0,-1 0 0,0 0 0,0-1 0,0 1 0,1 0 0,-1-1 0,0 0 0,0 1 0,0-1 0,0 0 0,0 0 0,0 0 0,0 0 0,0 0 0,0-1 0,-1 1 0,4-3 0,5-4 0,-1-1 0,0 0 0,9-12 0,1-6 0,0 0 0,-2 0 0,23-51 0,26-96 0,-60 154 0,-6 18 0,0 4 0,-9 32 0,4-13 0,-17 104 0,19-105 0,1 1 0,2 0 0,0 0 0,3 21 0,-3-40 10,0 1 0,1-1 0,-1 1 0,1-1 0,0 0 0,0 1 0,0-1 0,0 0 0,0 0 0,0 1 0,3 2 0,-3-4-72,0 0 0,0 0 0,0 0 0,0 0 1,1-1-1,-1 1 0,0-1 0,0 1 0,0-1 0,1 1 0,-1-1 0,0 1 1,0-1-1,1 0 0,-1 0 0,0 0 0,1 0 0,-1 0 0,0 0 0,1 0 1,-1 0-1,0 0 0,2-1 0,10-3-6764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8-04T23:19:36.12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180 1 24575,'-21'28'0,"2"2"0,0 0 0,2 2 0,2-1 0,1 2 0,1 0 0,2 1 0,1 0 0,-7 49 0,5 3 0,4 1 0,4 144 0,6-168 0,3-1 0,24 122 0,-23-159 0,1-1 0,1 0 0,2 0 0,0-1 0,1 0 0,1-1 0,1 0 0,1-1 0,1 0 0,21 21 0,-26-32-114,1 0 1,1-2-1,0 1 0,0-2 0,0 1 1,1-2-1,0 1 0,1-2 0,-1 0 1,1-1-1,17 4 0,1-1-6712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8-04T23:18:58.93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39 1354 24575,'-6'-9'0,"1"0"0,1-1 0,0 0 0,0 0 0,0 0 0,2 0 0,-1-1 0,-1-20 0,2 14 0,2 1 0,0-1 0,1 1 0,0-1 0,4-16 0,-3 26 0,0-1 0,0 1 0,1 0 0,0 0 0,0 0 0,0 1 0,1-1 0,0 1 0,1-1 0,-1 1 0,1 1 0,10-11 0,-12 14 0,0-1 0,0 1 0,1 0 0,-1 0 0,0 1 0,1-1 0,-1 1 0,1-1 0,-1 1 0,1 0 0,0 1 0,-1-1 0,1 0 0,0 1 0,0 0 0,-1 0 0,1 0 0,0 1 0,0-1 0,-1 1 0,1 0 0,0 0 0,-1 0 0,1 0 0,-1 1 0,1-1 0,4 4 0,-3-2 0,1 1 0,-1-1 0,0 1 0,0 0 0,-1 1 0,1-1 0,-1 1 0,0 0 0,0 0 0,0 0 0,-1 0 0,5 11 0,-4-8 0,-1 1 0,-1 0 0,0 0 0,0-1 0,0 1 0,-1 1 0,0-1 0,-1 10 0,-2 0 0,0 0 0,-1-1 0,0 0 0,-2 0 0,0 0 0,-1 0 0,-1-1 0,-11 19 0,10-20 69,-1 0-1,-1-1 0,-1-1 0,-14 16 1,21-26-164,1 0 0,-1 0 0,-1 0 0,1 0 1,-1-1-1,1 0 0,-1 0 0,0 0 0,0 0 0,0-1 1,0 0-1,-1 0 0,1 0 0,-1-1 0,1 0 1,-1 0-1,-6 0 0,-6-3-6731</inkml:trace>
  <inkml:trace contextRef="#ctx0" brushRef="#br0" timeOffset="498.63">424 1362 24575,'6'-29'0,"3"0"0,0 1 0,2 0 0,1 0 0,1 2 0,1-1 0,2 2 0,0 0 0,2 0 0,31-32 0,-40 47 0,0 1 0,1 0 0,1 0 0,-1 1 0,1 0 0,17-8 0,-26 15 0,0-1 0,1 1 0,-1 0 0,0 0 0,1 0 0,-1 1 0,1-1 0,0 1 0,-1-1 0,1 1 0,-1 0 0,1 0 0,0 0 0,-1 0 0,1 0 0,-1 1 0,1-1 0,0 1 0,-1 0 0,1-1 0,-1 1 0,0 1 0,1-1 0,-1 0 0,0 0 0,0 1 0,1-1 0,-1 1 0,0 0 0,-1 0 0,1 0 0,0-1 0,0 2 0,-1-1 0,1 0 0,-1 0 0,0 0 0,0 1 0,1 2 0,3 8 0,0 0 0,-1 0 0,-1 0 0,0 1 0,-1-1 0,-1 1 0,0-1 0,-1 27 0,-4 5 0,-13 60 0,2-37-1365,0-9-5461</inkml:trace>
  <inkml:trace contextRef="#ctx0" brushRef="#br0" timeOffset="1016.51">855 1056 24575,'9'29'0,"-2"1"0,-1 1 0,-1-1 0,1 36 0,-2-20 0,32 771 0,-44-1050 0,9 44 0,46-347 0,-44 515 0,20-88 0,-21 100 0,1 0 0,0 0 0,1 0 0,0 1 0,0-1 0,1 1 0,0 0 0,12-14 0,-17 21 0,1 0 0,0 0 0,0 0 0,0 0 0,1 0 0,-1 0 0,0 0 0,0 0 0,0 1 0,1-1 0,-1 1 0,0-1 0,1 0 0,-1 1 0,0 0 0,1-1 0,-1 1 0,1 0 0,-1 0 0,1 0 0,-1 0 0,0 0 0,1 0 0,-1 0 0,1 1 0,-1-1 0,1 0 0,-1 1 0,0-1 0,1 1 0,-1-1 0,0 1 0,0 0 0,1 0 0,-1-1 0,0 1 0,0 0 0,0 0 0,0 0 0,0 0 0,0 0 0,0 1 0,0-1 0,0 1 0,4 5 0,0 0 0,-1 0 0,0 1 0,-1-1 0,0 1 0,3 10 0,-1 1-170,-1 1-1,-2-1 0,0 1 1,0 0-1,-2 0 0,-1 0 1,-4 30-1,-2-6-6655</inkml:trace>
  <inkml:trace contextRef="#ctx0" brushRef="#br0" timeOffset="1516.12">1086 1446 24575,'8'1'0,"0"1"0,0-1 0,0-1 0,0 0 0,1 0 0,-1-1 0,0 0 0,0 0 0,0 0 0,0-1 0,0-1 0,0 1 0,-1-1 0,1-1 0,-1 1 0,0-1 0,0-1 0,0 1 0,0-1 0,-1 0 0,0-1 0,0 1 0,0-1 0,-1 0 0,0-1 0,0 0 0,0 1 0,-1-1 0,0-1 0,3-8 0,1-4 0,-1 0 0,0-1 0,-2 0 0,0 0 0,3-43 0,-7 34 0,-1 1 0,-1-1 0,-9-54 0,9 82 0,1 7 0,1 17 0,3 33 0,-2-44 0,0 0 0,1 0 0,0 0 0,1 0 0,9 19 0,-12-28 0,1 1 0,-1-1 0,1 0 0,0 1 0,-1-1 0,1 0 0,0 0 0,0 0 0,0 0 0,1-1 0,-1 1 0,0-1 0,1 1 0,-1-1 0,1 0 0,-1 0 0,1 0 0,0 0 0,-1 0 0,1 0 0,0-1 0,0 0 0,-1 1 0,1-1 0,0 0 0,0 0 0,0-1 0,4 0 0,-4 0 0,-1-1 0,0 0 0,0 1 0,0-1 0,0 0 0,0 0 0,0 0 0,-1 0 0,1-1 0,-1 1 0,1 0 0,-1-1 0,0 1 0,0-1 0,1-4 0,3-3 0,55-130 0,46-160 0,-67 183 0,128-369-1365,-132 386-5461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8-04T23:19:05.69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8-04T23:19:05.26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8-04T23:19:04.08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8-04T23:18:55.33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1236 24575,'162'-338'0,"-104"229"0,76-202 0,-61 115 0,-7 20 0,-50 136 0,-10 28 0,-1 0 0,7-24 0,-12 36 0,-1 0 0,1 0 0,0-1 0,0 1 0,0 0 0,0 0 0,0 0 0,0 0 0,0 0 0,0-1 0,0 1 0,0 0 0,0 0 0,0 0 0,0 0 0,0-1 0,1 1 0,-1 0 0,0 0 0,0 0 0,0 0 0,0-1 0,0 1 0,0 0 0,0 0 0,0 0 0,0 0 0,1 0 0,-1 0 0,0 0 0,0-1 0,0 1 0,0 0 0,0 0 0,1 0 0,-1 0 0,0 0 0,0 0 0,0 0 0,0 0 0,0 0 0,1 0 0,-1 0 0,0 0 0,0 0 0,0 0 0,0 0 0,1 0 0,-1 0 0,0 0 0,0 0 0,0 0 0,0 0 0,1 0 0,-1 0 0,0 0 0,0 0 0,0 1 0,9 12 0,4 20 0,-3 11 0,-2 0 0,-2 0 0,2 55 0,-10 137 0,1-224 0,-79 924 0,77-908 0,1-10 0,0 0 0,-1 0 0,-1 0 0,-1-1 0,0 0 0,-15 32 0,20-49 0,0 1 0,0-1 0,-1 1 0,1-1 0,0 1 0,-1-1 0,1 1 0,0-1 0,-1 1 0,1-1 0,-1 1 0,1-1 0,-1 0 0,1 1 0,-1-1 0,1 0 0,-1 1 0,1-1 0,-1 0 0,1 0 0,-1 0 0,0 1 0,0-1 0,1-1 0,-1 1 0,1 0 0,-1 0 0,1 0 0,0-1 0,-1 1 0,1 0 0,-1-1 0,1 1 0,0 0 0,-1-1 0,1 1 0,0-1 0,-1 1 0,1 0 0,0-1 0,0 1 0,-1-1 0,1 0 0,-9-31 0,9 27 0,-4-16-175,2 0-1,0 1 0,2-22 1,0 31-488</inkml:trace>
  <inkml:trace contextRef="#ctx0" brushRef="#br0" timeOffset="809.71">247 1029 24575,'7'0'0,"0"-1"0,0 1 0,-1-1 0,1 0 0,0-1 0,-1 0 0,1 0 0,-1 0 0,8-4 0,58-35 0,-30 15 0,-23 16 0,0 1 0,0 1 0,1 0 0,0 1 0,0 2 0,1 0 0,25-3 0,-37 9-1365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8-04T23:18:48.60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2592</TotalTime>
  <Pages>1</Pages>
  <Words>4657</Words>
  <Characters>26545</Characters>
  <Application>Microsoft Office Word</Application>
  <DocSecurity>8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CPCCBC4006</vt:lpstr>
    </vt:vector>
  </TitlesOfParts>
  <Company/>
  <LinksUpToDate>false</LinksUpToDate>
  <CharactersWithSpaces>31140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CPCCBC4006</dc:title>
  <dc:subject>Select, procure and store construction materials for building and construction projects</dc:subject>
  <dc:creator>Author Name</dc:creator>
  <cp:lastModifiedBy>Riley Tydd</cp:lastModifiedBy>
  <cp:revision>11</cp:revision>
  <cp:lastPrinted>2023-10-09T02:47:00Z</cp:lastPrinted>
  <dcterms:created xsi:type="dcterms:W3CDTF">2024-08-03T01:02:00Z</dcterms:created>
  <dcterms:modified xsi:type="dcterms:W3CDTF">2024-08-04T23:28:00Z</dcterms:modified>
  <cp:contentStatus>v1-0_14/04/2023</cp:contentStatus>
</cp:coreProperties>
</file>