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C0480" w14:textId="77777777" w:rsidR="00D6659B" w:rsidRPr="004932A4" w:rsidRDefault="00470F2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97C0481" w14:textId="77777777" w:rsidR="00D6659B" w:rsidRDefault="00470F2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697C0482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697C0483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697C048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697C048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97C048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697C048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97C048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697C048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97C048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697C048B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97C048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97C048F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7C048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697C048E" w14:textId="18E7E50B" w:rsidR="00D6659B" w:rsidRPr="00455CC3" w:rsidRDefault="002343A3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301232528" w:edGrp="everyone"/>
            <w:r>
              <w:rPr>
                <w:rFonts w:ascii="Arial" w:hAnsi="Arial" w:cs="Arial"/>
                <w:sz w:val="22"/>
              </w:rPr>
              <w:t>Emma Hannah</w:t>
            </w:r>
            <w:permEnd w:id="1301232528"/>
          </w:p>
        </w:tc>
      </w:tr>
    </w:tbl>
    <w:p w14:paraId="697C0490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97C049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697C0494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697C049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697C0493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697C0498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7C0495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697C0496" w14:textId="77777777" w:rsidR="00D6659B" w:rsidRPr="004C3241" w:rsidRDefault="00470F29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1370483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1370483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2063409296" w:edGrp="everyone"/>
        <w:tc>
          <w:tcPr>
            <w:tcW w:w="2668" w:type="dxa"/>
            <w:vAlign w:val="center"/>
          </w:tcPr>
          <w:p w14:paraId="697C0497" w14:textId="77777777" w:rsidR="00D6659B" w:rsidRPr="004C3241" w:rsidRDefault="00470F29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6340929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97C049C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7C0499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697C049A" w14:textId="77777777" w:rsidR="00D6659B" w:rsidRPr="004C3241" w:rsidRDefault="00470F29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909499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1909499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697C049B" w14:textId="77777777" w:rsidR="00D6659B" w:rsidRPr="004C3241" w:rsidRDefault="00470F29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881263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3881263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97C04A0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97C049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2064284643" w:edGrp="everyone"/>
        <w:tc>
          <w:tcPr>
            <w:tcW w:w="2667" w:type="dxa"/>
            <w:vAlign w:val="center"/>
          </w:tcPr>
          <w:p w14:paraId="697C049E" w14:textId="77777777" w:rsidR="00D6659B" w:rsidRPr="004C3241" w:rsidRDefault="00470F29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64284643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697C049F" w14:textId="77777777" w:rsidR="00D6659B" w:rsidRPr="004C3241" w:rsidRDefault="00470F29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11840043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11840043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97C04A1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97C04A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97C04A5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7C04A3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697C04A4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254439691" w:edGrp="everyone"/>
            <w:permEnd w:id="254439691"/>
          </w:p>
        </w:tc>
      </w:tr>
      <w:tr w:rsidR="00D6659B" w:rsidRPr="004C3241" w14:paraId="697C04A8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7C04A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40535349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697C04A7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97C073F" wp14:editId="697C0740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05353498" w:displacedByCustomXml="prev"/>
      </w:tr>
      <w:tr w:rsidR="00D6659B" w:rsidRPr="004C3241" w14:paraId="697C04AB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7C04A9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665955883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7C04AA" w14:textId="77777777" w:rsidR="00D6659B" w:rsidRPr="00DD7A44" w:rsidRDefault="00470F29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65955883"/>
          </w:p>
        </w:tc>
      </w:tr>
    </w:tbl>
    <w:p w14:paraId="697C04AC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697C04AD" w14:textId="77777777" w:rsidR="00D6659B" w:rsidRPr="004932A4" w:rsidRDefault="00470F2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697C04AE" w14:textId="77777777" w:rsidR="00D6659B" w:rsidRPr="004932A4" w:rsidRDefault="00470F2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697C04AF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97C04BB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97C04B0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697C04B1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97C04B2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697C04B3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697C04B4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697C04B5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97C04B6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97C04B7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697C04B8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697C04B9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97C04BA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97C04B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7C04BD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697C04C0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BE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7C04BF" w14:textId="542B33EE" w:rsidR="00D6659B" w:rsidRPr="001C4084" w:rsidRDefault="002343A3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96519956" w:edGrp="everyone"/>
            <w:r>
              <w:rPr>
                <w:rFonts w:ascii="Arial" w:hAnsi="Arial" w:cs="Arial"/>
                <w:sz w:val="22"/>
                <w:szCs w:val="22"/>
              </w:rPr>
              <w:t>Emma Hannah</w:t>
            </w:r>
            <w:permEnd w:id="1196519956"/>
          </w:p>
        </w:tc>
      </w:tr>
      <w:tr w:rsidR="00D6659B" w:rsidRPr="004E05D0" w14:paraId="697C04C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C1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7C04C2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697C04C6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C4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3096251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97C04C5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97C0741" wp14:editId="66790B06">
                      <wp:extent cx="1275126" cy="428625"/>
                      <wp:effectExtent l="0" t="0" r="127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512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30962518" w:displacedByCustomXml="prev"/>
      </w:tr>
      <w:tr w:rsidR="00D6659B" w:rsidRPr="00830749" w14:paraId="697C04C9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C7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7C04C8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697C04CC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CA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339214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05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97C04CB" w14:textId="6777C770" w:rsidR="00D6659B" w:rsidRPr="00DD7A44" w:rsidRDefault="00C54928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12/05/2020</w:t>
                </w:r>
              </w:p>
            </w:tc>
          </w:sdtContent>
        </w:sdt>
        <w:permEnd w:id="333921444" w:displacedByCustomXml="prev"/>
      </w:tr>
    </w:tbl>
    <w:p w14:paraId="697C04CD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7C04CE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697C04D1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CF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7C04D0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65978406" w:edGrp="everyone"/>
            <w:permEnd w:id="465978406"/>
          </w:p>
        </w:tc>
      </w:tr>
      <w:tr w:rsidR="00D6659B" w:rsidRPr="004E05D0" w14:paraId="697C04D4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D2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7C04D3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697C04D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D5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6915599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97C04D6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97C0743" wp14:editId="697C0744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91559950" w:displacedByCustomXml="prev"/>
      </w:tr>
      <w:tr w:rsidR="00D6659B" w:rsidRPr="0032118C" w14:paraId="697C04DA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D8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97C04D9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697C04D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7C04DB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8901384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7C04DC" w14:textId="77777777" w:rsidR="00D6659B" w:rsidRPr="00DD7A44" w:rsidRDefault="00470F29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89013842"/>
          </w:p>
        </w:tc>
      </w:tr>
    </w:tbl>
    <w:p w14:paraId="697C04DE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7C04D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697C04E3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97C04E0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697C04E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97C04E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697C04E8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97C04E4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697C04E5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96026242" w:edGrp="everyone"/>
            <w:permEnd w:id="896026242"/>
          </w:p>
        </w:tc>
        <w:tc>
          <w:tcPr>
            <w:tcW w:w="1346" w:type="dxa"/>
            <w:vAlign w:val="center"/>
          </w:tcPr>
          <w:p w14:paraId="697C04E6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97C04E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697C04ED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97C04E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7C04EA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12275637" w:edGrp="everyone"/>
        <w:tc>
          <w:tcPr>
            <w:tcW w:w="1346" w:type="dxa"/>
            <w:vAlign w:val="center"/>
          </w:tcPr>
          <w:p w14:paraId="697C04EB" w14:textId="77777777" w:rsidR="00D6659B" w:rsidRPr="00533511" w:rsidRDefault="00470F29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12275637"/>
          </w:p>
        </w:tc>
        <w:permStart w:id="1795298327" w:edGrp="everyone"/>
        <w:tc>
          <w:tcPr>
            <w:tcW w:w="1347" w:type="dxa"/>
            <w:vAlign w:val="center"/>
          </w:tcPr>
          <w:p w14:paraId="697C04EC" w14:textId="77777777" w:rsidR="00D6659B" w:rsidRPr="00533511" w:rsidRDefault="00470F29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95298327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697C04EF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697C04EE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697C04F1" w14:textId="77777777" w:rsidTr="00CA29C4">
        <w:trPr>
          <w:trHeight w:val="13433"/>
        </w:trPr>
        <w:tc>
          <w:tcPr>
            <w:tcW w:w="9057" w:type="dxa"/>
          </w:tcPr>
          <w:p w14:paraId="697C04F0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1564701762" w:edGrp="everyone"/>
            <w:permEnd w:id="1564701762"/>
          </w:p>
        </w:tc>
      </w:tr>
    </w:tbl>
    <w:bookmarkEnd w:id="0"/>
    <w:p w14:paraId="697C04F2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697C04F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697C04F9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4F4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7C04F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4F6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4F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8858033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4F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5803354" w:displacedByCustomXml="prev"/>
      </w:tr>
      <w:tr w:rsidR="00D6659B" w:rsidRPr="00553DDB" w14:paraId="697C050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4F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4F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4F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4FD" w14:textId="2220675F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99300901" w:edGrp="everyone"/>
            <w:r w:rsidR="001116AE">
              <w:rPr>
                <w:rFonts w:ascii="Arial" w:hAnsi="Arial" w:cs="Arial"/>
                <w:sz w:val="22"/>
              </w:rPr>
              <w:t>F</w:t>
            </w:r>
            <w:permEnd w:id="179930090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4F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4F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0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09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0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0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0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505" w14:textId="25128082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94468567" w:edGrp="everyone"/>
            <w:r w:rsidR="00C760C6">
              <w:rPr>
                <w:rFonts w:ascii="Arial" w:hAnsi="Arial" w:cs="Arial"/>
                <w:sz w:val="22"/>
              </w:rPr>
              <w:t>E</w:t>
            </w:r>
            <w:permEnd w:id="199446856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0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0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0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1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0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0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0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50D" w14:textId="16F17EA3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67476117" w:edGrp="everyone"/>
            <w:r w:rsidR="00500435">
              <w:rPr>
                <w:rFonts w:ascii="Arial" w:hAnsi="Arial" w:cs="Arial"/>
                <w:sz w:val="22"/>
              </w:rPr>
              <w:t>A</w:t>
            </w:r>
            <w:permEnd w:id="186747611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0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0F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1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19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1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1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1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515" w14:textId="756DB19A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51927349" w:edGrp="everyone"/>
            <w:r w:rsidR="00F71946">
              <w:rPr>
                <w:rFonts w:ascii="Arial" w:hAnsi="Arial" w:cs="Arial"/>
                <w:sz w:val="22"/>
              </w:rPr>
              <w:t>D</w:t>
            </w:r>
            <w:permEnd w:id="19519273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1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1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1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2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1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1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1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51D" w14:textId="4CD5F725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977212171" w:edGrp="everyone"/>
            <w:r w:rsidR="005B5D5B">
              <w:rPr>
                <w:rFonts w:ascii="Arial" w:hAnsi="Arial" w:cs="Arial"/>
                <w:sz w:val="22"/>
              </w:rPr>
              <w:t>C</w:t>
            </w:r>
            <w:permEnd w:id="97721217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1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1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2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29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2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2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7C052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7C0525" w14:textId="3129DC4B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69323634" w:edGrp="everyone"/>
            <w:r w:rsidR="00F11679">
              <w:rPr>
                <w:rFonts w:ascii="Arial" w:hAnsi="Arial" w:cs="Arial"/>
                <w:sz w:val="22"/>
              </w:rPr>
              <w:t>B</w:t>
            </w:r>
            <w:permEnd w:id="4693236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2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2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28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52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52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7C052C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697C0532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2D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52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52F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530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4019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53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19889" w:displacedByCustomXml="prev"/>
      </w:tr>
      <w:tr w:rsidR="00D6659B" w:rsidRPr="00553DDB" w14:paraId="697C0538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3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3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C0535" w14:textId="78C56C38" w:rsidR="00D6659B" w:rsidRPr="00553DDB" w:rsidRDefault="00C16A1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3643218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Respitory damage, Skin rashes, Chemical burns</w:t>
            </w:r>
            <w:permEnd w:id="2136432182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C0536" w14:textId="57F06769" w:rsidR="00D6659B" w:rsidRPr="00553DDB" w:rsidRDefault="00CB7910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247067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Report </w:t>
            </w:r>
            <w:r w:rsidR="007A3BF7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to Supervisor or representative</w:t>
            </w:r>
            <w:permEnd w:id="21247067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3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3E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3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53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3B" w14:textId="43FDD399" w:rsidR="00D6659B" w:rsidRPr="00553DDB" w:rsidRDefault="00C16A1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8510457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r w:rsidR="00DC6FC8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headaches,fatigue</w:t>
            </w:r>
            <w:permEnd w:id="48510457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3C" w14:textId="251809BE" w:rsidR="00D6659B" w:rsidRPr="00553DDB" w:rsidRDefault="00427EA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4878331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Report to supervisor or health representative</w:t>
            </w:r>
            <w:permEnd w:id="16487833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3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44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3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54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41" w14:textId="4862CF20" w:rsidR="00D6659B" w:rsidRPr="00553DDB" w:rsidRDefault="00DC6FC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2695327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Physical Injury and potential death</w:t>
            </w:r>
            <w:permEnd w:id="162695327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42" w14:textId="457D904E" w:rsidR="00D6659B" w:rsidRPr="00553DDB" w:rsidRDefault="00CA2AA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4092267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Report</w:t>
            </w:r>
            <w:r w:rsidR="00241BF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to supervisor or health representative</w:t>
            </w:r>
            <w:permEnd w:id="8409226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43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54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54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547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697C054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54C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549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54A" w14:textId="7CCDB752" w:rsidR="00D6659B" w:rsidRPr="00ED59C9" w:rsidRDefault="00C30D74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44690834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Report immediately to your supervisor.site/project manager or health &amp; Safety representative</w:t>
            </w:r>
            <w:permEnd w:id="1446908340"/>
          </w:p>
        </w:tc>
        <w:permStart w:id="454454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54B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4454399" w:displacedByCustomXml="prev"/>
      </w:tr>
    </w:tbl>
    <w:p w14:paraId="697C054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54E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697C054F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697C0554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50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551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7C0552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47135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553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7135034" w:displacedByCustomXml="prev"/>
      </w:tr>
      <w:tr w:rsidR="00B15D4E" w14:paraId="697C0559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55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656134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56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65613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57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58" w14:textId="77777777" w:rsidR="00B15D4E" w:rsidRDefault="00B15D4E" w:rsidP="00B15D4E">
            <w:pPr>
              <w:ind w:left="993" w:hanging="993"/>
            </w:pPr>
          </w:p>
        </w:tc>
      </w:tr>
      <w:tr w:rsidR="00B15D4E" w14:paraId="697C055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5A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86609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5B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66096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5C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5D" w14:textId="77777777" w:rsidR="00B15D4E" w:rsidRDefault="00B15D4E" w:rsidP="00B15D4E">
            <w:pPr>
              <w:ind w:left="993" w:hanging="993"/>
            </w:pPr>
          </w:p>
        </w:tc>
      </w:tr>
      <w:tr w:rsidR="00B15D4E" w14:paraId="697C0563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5F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78942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60" w14:textId="65E7078B" w:rsidR="00B15D4E" w:rsidRPr="00B15D4E" w:rsidRDefault="00B76453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89426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61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62" w14:textId="77777777" w:rsidR="00B15D4E" w:rsidRDefault="00B15D4E" w:rsidP="00B15D4E">
            <w:pPr>
              <w:ind w:left="993" w:hanging="993"/>
            </w:pPr>
          </w:p>
        </w:tc>
      </w:tr>
      <w:tr w:rsidR="00B15D4E" w14:paraId="697C056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64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382494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65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382494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66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67" w14:textId="77777777" w:rsidR="00B15D4E" w:rsidRDefault="00B15D4E" w:rsidP="00B15D4E">
            <w:pPr>
              <w:ind w:left="993" w:hanging="993"/>
            </w:pPr>
          </w:p>
        </w:tc>
      </w:tr>
    </w:tbl>
    <w:p w14:paraId="697C0569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697C056A" w14:textId="77777777" w:rsidR="00D6659B" w:rsidRPr="00553DDB" w:rsidRDefault="00D6659B" w:rsidP="00D6659B"/>
    <w:p w14:paraId="697C056B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697C056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97C0571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6D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56E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7C056F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490634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57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9063488" w:displacedByCustomXml="prev"/>
      </w:tr>
      <w:tr w:rsidR="00B15D4E" w:rsidRPr="00553DDB" w14:paraId="697C0576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7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3329780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73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332978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74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75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97C057B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77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75988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78" w14:textId="4A0B251E" w:rsidR="00B15D4E" w:rsidRPr="00B15D4E" w:rsidRDefault="00A048A6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59886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79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7A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97C0580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7C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8295770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7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95770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7E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7F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97C0585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81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8902436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582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02436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83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84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697C058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5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588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697C058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697C058F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8A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88586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7C058B" w14:textId="5FF4F138" w:rsidR="00DF3F5F" w:rsidRPr="00B15D4E" w:rsidRDefault="006408CA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8586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8C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8D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07864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97C058E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864970" w:displacedByCustomXml="prev"/>
      </w:tr>
      <w:tr w:rsidR="00DF3F5F" w:rsidRPr="00553DDB" w14:paraId="697C059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90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2134472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7C0591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44724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92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93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7C0594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697C059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59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598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697C059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697C059F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9A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693405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7C059B" w14:textId="75B9799D" w:rsidR="00296E83" w:rsidRPr="00B15D4E" w:rsidRDefault="000D444A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934057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9C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9D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311872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97C059E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187234" w:displacedByCustomXml="prev"/>
      </w:tr>
      <w:tr w:rsidR="00296E83" w:rsidRPr="00553DDB" w14:paraId="697C05A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A0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2329356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7C05A1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29356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A2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A3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7C05A4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697C05A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5A7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697C05A8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697C05A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97C05AE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A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5AB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5AC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677858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5AD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785823" w:displacedByCustomXml="prev"/>
      </w:tr>
      <w:tr w:rsidR="00D6659B" w:rsidRPr="00553DDB" w14:paraId="697C05B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A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B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697C05B1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97C0745" wp14:editId="697C0746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7C05B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C05B3" w14:textId="36B8EB55" w:rsidR="00D6659B" w:rsidRPr="00ED59C9" w:rsidRDefault="00C54928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96205303" w:edGrp="everyone"/>
            <w:r>
              <w:rPr>
                <w:rFonts w:ascii="Arial" w:hAnsi="Arial" w:cs="Arial"/>
                <w:sz w:val="22"/>
                <w:szCs w:val="22"/>
              </w:rPr>
              <w:t>Safety suit</w:t>
            </w:r>
            <w:r w:rsidR="00D63D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5C35">
              <w:rPr>
                <w:rFonts w:ascii="Arial" w:hAnsi="Arial" w:cs="Arial"/>
                <w:sz w:val="22"/>
                <w:szCs w:val="22"/>
              </w:rPr>
              <w:t>–</w:t>
            </w:r>
            <w:r w:rsidR="00D63D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E5C35">
              <w:rPr>
                <w:rFonts w:ascii="Arial" w:hAnsi="Arial" w:cs="Arial"/>
                <w:sz w:val="22"/>
                <w:szCs w:val="22"/>
              </w:rPr>
              <w:t>Protection from body injury</w:t>
            </w:r>
            <w:permEnd w:id="6962053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B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BC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B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5B7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697C05B8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97C0747" wp14:editId="697C074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7C05B9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BA" w14:textId="69B37058" w:rsidR="00D6659B" w:rsidRPr="00ED59C9" w:rsidRDefault="000E7A10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1189928" w:edGrp="everyone"/>
            <w:r>
              <w:rPr>
                <w:rFonts w:ascii="Arial" w:hAnsi="Arial" w:cs="Arial"/>
                <w:sz w:val="22"/>
                <w:szCs w:val="22"/>
              </w:rPr>
              <w:t xml:space="preserve">Gloves </w:t>
            </w:r>
            <w:r w:rsidR="004E5C35">
              <w:rPr>
                <w:rFonts w:ascii="Arial" w:hAnsi="Arial" w:cs="Arial"/>
                <w:sz w:val="22"/>
                <w:szCs w:val="22"/>
              </w:rPr>
              <w:t>– Protection from hand injuries</w:t>
            </w:r>
            <w:permEnd w:id="8011899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B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C3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B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5B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697C05B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97C0749" wp14:editId="697C074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7C05C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C1" w14:textId="1A5E4314" w:rsidR="00D6659B" w:rsidRPr="00ED59C9" w:rsidRDefault="00A048A6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7304181" w:edGrp="everyone"/>
            <w:r>
              <w:rPr>
                <w:rFonts w:ascii="Arial" w:hAnsi="Arial" w:cs="Arial"/>
                <w:sz w:val="22"/>
                <w:szCs w:val="22"/>
              </w:rPr>
              <w:t xml:space="preserve">Safety </w:t>
            </w:r>
            <w:r w:rsidR="00971869">
              <w:rPr>
                <w:rFonts w:ascii="Arial" w:hAnsi="Arial" w:cs="Arial"/>
                <w:sz w:val="22"/>
                <w:szCs w:val="22"/>
              </w:rPr>
              <w:t>Glasses – Protection from eye &amp; face injuries</w:t>
            </w:r>
            <w:permEnd w:id="6673041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C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C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C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5C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697C05C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97C074B" wp14:editId="697C074C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7C05C7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5C8" w14:textId="2E5D0ACD" w:rsidR="00D6659B" w:rsidRPr="00ED59C9" w:rsidRDefault="000E7A10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8584023" w:edGrp="everyone"/>
            <w:r>
              <w:rPr>
                <w:rFonts w:ascii="Arial" w:hAnsi="Arial" w:cs="Arial"/>
                <w:sz w:val="22"/>
                <w:szCs w:val="22"/>
              </w:rPr>
              <w:t>Respirato</w:t>
            </w:r>
            <w:r w:rsidR="00B84761">
              <w:rPr>
                <w:rFonts w:ascii="Arial" w:hAnsi="Arial" w:cs="Arial"/>
                <w:sz w:val="22"/>
                <w:szCs w:val="22"/>
              </w:rPr>
              <w:t>r- Respiratory protection</w:t>
            </w:r>
            <w:permEnd w:id="17285840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C9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5C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5CC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5CD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697C05C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697C05D3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5CF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5D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7C05D1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067193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5D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719397" w:displacedByCustomXml="prev"/>
      </w:tr>
      <w:tr w:rsidR="00D6659B" w:rsidRPr="00553DDB" w14:paraId="697C05D8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D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D5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58248" behindDoc="1" locked="0" layoutInCell="1" allowOverlap="1" wp14:anchorId="697C074D" wp14:editId="697C074E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D6" w14:textId="2040844C" w:rsidR="00D6659B" w:rsidRPr="00ED59C9" w:rsidRDefault="00A43012" w:rsidP="00CA29C4">
            <w:pPr>
              <w:rPr>
                <w:rFonts w:ascii="Arial" w:hAnsi="Arial" w:cs="Arial"/>
                <w:sz w:val="22"/>
              </w:rPr>
            </w:pPr>
            <w:permStart w:id="2020634697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202063469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D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DD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D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DA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97C074F" wp14:editId="697C0750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DB" w14:textId="6684D276" w:rsidR="00D6659B" w:rsidRPr="00ED59C9" w:rsidRDefault="00A43012" w:rsidP="00CA29C4">
            <w:pPr>
              <w:rPr>
                <w:rFonts w:ascii="Arial" w:hAnsi="Arial" w:cs="Arial"/>
                <w:sz w:val="22"/>
              </w:rPr>
            </w:pPr>
            <w:permStart w:id="1628715554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162871555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D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5E2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5D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5DF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58249" behindDoc="1" locked="0" layoutInCell="1" allowOverlap="1" wp14:anchorId="697C0751" wp14:editId="697C0752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5E0" w14:textId="2044806F" w:rsidR="00D6659B" w:rsidRPr="00ED59C9" w:rsidRDefault="00A43012" w:rsidP="00CA29C4">
            <w:pPr>
              <w:rPr>
                <w:rFonts w:ascii="Arial" w:hAnsi="Arial" w:cs="Arial"/>
                <w:sz w:val="22"/>
              </w:rPr>
            </w:pPr>
            <w:permStart w:id="276042386" w:edGrp="everyone"/>
            <w:r>
              <w:rPr>
                <w:rFonts w:ascii="Arial" w:hAnsi="Arial" w:cs="Arial"/>
                <w:sz w:val="22"/>
              </w:rPr>
              <w:t>Location of fire fighting facilities</w:t>
            </w:r>
            <w:permEnd w:id="27604238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5E1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5E3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7C05E4" w14:textId="77777777" w:rsidR="00D6659B" w:rsidRPr="00553DDB" w:rsidRDefault="00D6659B" w:rsidP="00D6659B">
      <w:r w:rsidRPr="00553DDB">
        <w:br w:type="page"/>
      </w:r>
    </w:p>
    <w:p w14:paraId="697C05E5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C72B1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C72B1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697C05E6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697C05F2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E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E8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697C05E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EA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697C05E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EC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697C05E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EE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697C05E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0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697C05F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697C05F9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697C0600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5F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697C0607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697C060E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697C0615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0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697C0616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697C061B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C061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697C061C" w14:textId="77777777" w:rsidR="00D6659B" w:rsidRPr="00553DDB" w:rsidRDefault="00D6659B" w:rsidP="00D6659B">
      <w:pPr>
        <w:rPr>
          <w:sz w:val="20"/>
        </w:rPr>
      </w:pPr>
    </w:p>
    <w:p w14:paraId="697C061D" w14:textId="77777777" w:rsidR="00D6659B" w:rsidRPr="00553DDB" w:rsidRDefault="00D6659B" w:rsidP="00D6659B">
      <w:pPr>
        <w:jc w:val="left"/>
        <w:rPr>
          <w:sz w:val="20"/>
        </w:rPr>
      </w:pPr>
    </w:p>
    <w:p w14:paraId="697C061E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697C06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623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97C0620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97C0621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97C0753" wp14:editId="697C0754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97C077D" w14:textId="41345413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4037795" w:edGrp="everyone"/>
                                  <w:r w:rsidR="00A86710">
                                    <w:rPr>
                                      <w:vanish w:val="0"/>
                                    </w:rPr>
                                    <w:t>A</w:t>
                                  </w:r>
                                  <w:r w:rsidR="00004798">
                                    <w:rPr>
                                      <w:vanish w:val="0"/>
                                    </w:rPr>
                                    <w:t>1</w:t>
                                  </w:r>
                                  <w:r w:rsidR="00A86710">
                                    <w:rPr>
                                      <w:vanish w:val="0"/>
                                    </w:rPr>
                                    <w:t xml:space="preserve"> – Death or permanent Disability</w:t>
                                  </w:r>
                                  <w:permEnd w:id="154037795"/>
                                </w:p>
                                <w:p w14:paraId="697C077E" w14:textId="33251DE0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89246407" w:edGrp="everyone"/>
                                  <w:r w:rsidR="00004798">
                                    <w:rPr>
                                      <w:vanish w:val="0"/>
                                    </w:rPr>
                                    <w:t xml:space="preserve">E5- </w:t>
                                  </w:r>
                                  <w:r w:rsidR="00D7305F">
                                    <w:rPr>
                                      <w:vanish w:val="0"/>
                                    </w:rPr>
                                    <w:t xml:space="preserve">First Aid </w:t>
                                  </w:r>
                                  <w:permEnd w:id="12892464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97C07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697C077D" w14:textId="41345413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4037795" w:edGrp="everyone"/>
                            <w:r w:rsidR="00A86710">
                              <w:rPr>
                                <w:vanish w:val="0"/>
                              </w:rPr>
                              <w:t>A</w:t>
                            </w:r>
                            <w:r w:rsidR="00004798">
                              <w:rPr>
                                <w:vanish w:val="0"/>
                              </w:rPr>
                              <w:t>1</w:t>
                            </w:r>
                            <w:r w:rsidR="00A86710">
                              <w:rPr>
                                <w:vanish w:val="0"/>
                              </w:rPr>
                              <w:t xml:space="preserve"> – Death or permanent Disability</w:t>
                            </w:r>
                            <w:permEnd w:id="154037795"/>
                          </w:p>
                          <w:p w14:paraId="697C077E" w14:textId="33251DE0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89246407" w:edGrp="everyone"/>
                            <w:r w:rsidR="00004798">
                              <w:rPr>
                                <w:vanish w:val="0"/>
                              </w:rPr>
                              <w:t xml:space="preserve">E5- </w:t>
                            </w:r>
                            <w:r w:rsidR="00D7305F">
                              <w:rPr>
                                <w:vanish w:val="0"/>
                              </w:rPr>
                              <w:t xml:space="preserve">First Aid </w:t>
                            </w:r>
                            <w:permEnd w:id="1289246407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7158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97C062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15858" w:displacedByCustomXml="prev"/>
      </w:tr>
    </w:tbl>
    <w:p w14:paraId="697C0624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97C0625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97C0626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697C062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62B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628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629" w14:textId="0D597B30" w:rsidR="00D6659B" w:rsidRPr="00553DDB" w:rsidRDefault="005E6C70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40072289" w:edGrp="everyone"/>
            <w:r>
              <w:rPr>
                <w:rFonts w:ascii="Arial" w:hAnsi="Arial" w:cs="Arial"/>
                <w:sz w:val="22"/>
                <w:szCs w:val="22"/>
              </w:rPr>
              <w:t xml:space="preserve">D5 </w:t>
            </w:r>
            <w:r w:rsidR="00C201AA">
              <w:rPr>
                <w:rFonts w:ascii="Arial" w:hAnsi="Arial" w:cs="Arial"/>
                <w:sz w:val="22"/>
                <w:szCs w:val="22"/>
              </w:rPr>
              <w:t>Casualty Treatment</w:t>
            </w:r>
            <w:permEnd w:id="1040072289"/>
          </w:p>
        </w:tc>
        <w:permStart w:id="1163223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62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3223127" w:displacedByCustomXml="prev"/>
      </w:tr>
    </w:tbl>
    <w:p w14:paraId="697C062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97C062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97C062E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697C062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633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630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631" w14:textId="60E9669B" w:rsidR="00D6659B" w:rsidRPr="00ED59C9" w:rsidRDefault="000009C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921872793" w:edGrp="everyone"/>
            <w:r>
              <w:rPr>
                <w:rFonts w:ascii="Arial" w:hAnsi="Arial" w:cs="Arial"/>
                <w:sz w:val="22"/>
                <w:szCs w:val="22"/>
              </w:rPr>
              <w:t>Death or permanent disability</w:t>
            </w:r>
            <w:permEnd w:id="1921872793"/>
          </w:p>
        </w:tc>
        <w:permStart w:id="1846438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63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6438688" w:displacedByCustomXml="prev"/>
      </w:tr>
    </w:tbl>
    <w:p w14:paraId="697C0634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697C0635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697C0636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697C0637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97C063C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638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639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7C063A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51660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63B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1660457" w:displacedByCustomXml="prev"/>
      </w:tr>
      <w:tr w:rsidR="00D979B9" w:rsidRPr="00553DDB" w14:paraId="697C0641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3D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3717344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3E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17344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3F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40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97C0646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42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61740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43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17404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44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45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97C064B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47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8751900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48" w14:textId="41D95198" w:rsidR="00D979B9" w:rsidRPr="00B15D4E" w:rsidRDefault="00B53E20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51900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49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4A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697C064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697C064D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697C064E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697C0755" wp14:editId="697C0756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697C06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97C0654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65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651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652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404002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65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002128" w:displacedByCustomXml="prev"/>
      </w:tr>
      <w:tr w:rsidR="00D6659B" w:rsidRPr="00553DDB" w14:paraId="697C0659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5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656" w14:textId="4BBA7FBF" w:rsidR="00D6659B" w:rsidRPr="002D636F" w:rsidRDefault="00AD0F0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09300425" w:edGrp="everyone"/>
            <w:r>
              <w:rPr>
                <w:rFonts w:ascii="Arial" w:hAnsi="Arial" w:cs="Arial"/>
                <w:sz w:val="22"/>
              </w:rPr>
              <w:t>3</w:t>
            </w:r>
            <w:permEnd w:id="210930042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C065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5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5E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5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5B" w14:textId="139BC918" w:rsidR="00D6659B" w:rsidRPr="002D636F" w:rsidRDefault="00564DF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1030780" w:edGrp="everyone"/>
            <w:r>
              <w:rPr>
                <w:rFonts w:ascii="Arial" w:hAnsi="Arial" w:cs="Arial"/>
                <w:sz w:val="22"/>
              </w:rPr>
              <w:t>6</w:t>
            </w:r>
            <w:permEnd w:id="208103078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5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5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63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5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60" w14:textId="5C370B20" w:rsidR="00D6659B" w:rsidRPr="002D636F" w:rsidRDefault="00AD0F0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4551722" w:edGrp="everyone"/>
            <w:r>
              <w:rPr>
                <w:rFonts w:ascii="Arial" w:hAnsi="Arial" w:cs="Arial"/>
                <w:sz w:val="22"/>
              </w:rPr>
              <w:t>1</w:t>
            </w:r>
            <w:permEnd w:id="12445517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6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6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68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6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65" w14:textId="5C3FC13E" w:rsidR="00D6659B" w:rsidRPr="002D636F" w:rsidRDefault="00564DF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14781261" w:edGrp="everyone"/>
            <w:r>
              <w:rPr>
                <w:rFonts w:ascii="Arial" w:hAnsi="Arial" w:cs="Arial"/>
                <w:sz w:val="22"/>
              </w:rPr>
              <w:t>4</w:t>
            </w:r>
            <w:permEnd w:id="17147812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6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6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6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6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6A" w14:textId="042ECCB2" w:rsidR="00D6659B" w:rsidRPr="002D636F" w:rsidRDefault="00564DF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6256045" w:edGrp="everyone"/>
            <w:r>
              <w:rPr>
                <w:rFonts w:ascii="Arial" w:hAnsi="Arial" w:cs="Arial"/>
                <w:sz w:val="22"/>
              </w:rPr>
              <w:t>5</w:t>
            </w:r>
            <w:permEnd w:id="18062560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6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6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72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6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6F" w14:textId="73AB292D" w:rsidR="00D6659B" w:rsidRPr="002D636F" w:rsidRDefault="00AD0F0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1767097" w:edGrp="everyone"/>
            <w:r>
              <w:rPr>
                <w:rFonts w:ascii="Arial" w:hAnsi="Arial" w:cs="Arial"/>
                <w:sz w:val="22"/>
              </w:rPr>
              <w:t>2</w:t>
            </w:r>
            <w:permEnd w:id="91176709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97C067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71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67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75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697C06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67A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677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01A9" w14:textId="235657E0" w:rsidR="00D6659B" w:rsidRDefault="00A92EB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10106513" w:edGrp="everyone"/>
            <w:r>
              <w:rPr>
                <w:rFonts w:ascii="Arial" w:hAnsi="Arial" w:cs="Arial"/>
                <w:sz w:val="22"/>
                <w:szCs w:val="22"/>
              </w:rPr>
              <w:t>Eliminating the risk will stop it from happening</w:t>
            </w:r>
            <w:r w:rsidR="006B4C62">
              <w:rPr>
                <w:rFonts w:ascii="Arial" w:hAnsi="Arial" w:cs="Arial"/>
                <w:sz w:val="22"/>
                <w:szCs w:val="22"/>
              </w:rPr>
              <w:t xml:space="preserve"> in the first place.</w:t>
            </w:r>
          </w:p>
          <w:p w14:paraId="0E99D7F1" w14:textId="77777777" w:rsidR="00D6659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862DF1" w14:textId="77777777" w:rsidR="00D6659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7C0678" w14:textId="10B6114D" w:rsidR="00D6659B" w:rsidRPr="00553DDB" w:rsidRDefault="00A92EB3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will help protect you </w:t>
            </w:r>
            <w:r w:rsidR="006B4C62">
              <w:rPr>
                <w:rFonts w:ascii="Arial" w:hAnsi="Arial" w:cs="Arial"/>
                <w:sz w:val="22"/>
                <w:szCs w:val="22"/>
              </w:rPr>
              <w:t>if the risk is not eliminated.</w:t>
            </w:r>
            <w:permEnd w:id="910106513"/>
          </w:p>
        </w:tc>
        <w:permStart w:id="1724678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679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4678101" w:displacedByCustomXml="prev"/>
      </w:tr>
    </w:tbl>
    <w:p w14:paraId="697C067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7D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697C067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682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67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680" w14:textId="065CDEB3" w:rsidR="00D6659B" w:rsidRPr="002D636F" w:rsidRDefault="00326B4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3955033" w:edGrp="everyone"/>
            <w:r>
              <w:rPr>
                <w:rFonts w:ascii="Arial" w:hAnsi="Arial" w:cs="Arial"/>
                <w:sz w:val="22"/>
                <w:szCs w:val="22"/>
              </w:rPr>
              <w:t>Substitute</w:t>
            </w:r>
            <w:permEnd w:id="3955033"/>
          </w:p>
        </w:tc>
        <w:permStart w:id="1549535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68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953591" w:displacedByCustomXml="prev"/>
      </w:tr>
    </w:tbl>
    <w:p w14:paraId="697C06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84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697C0685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697C068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97C0757" wp14:editId="697C0758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7C077F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7C0757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697C077F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97C0759" wp14:editId="697C075A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7C0780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C0759" id="Rectangular Callout 78" o:spid="_x0000_s1028" type="#_x0000_t61" style="position:absolute;left:0;text-align:left;margin-left:305.6pt;margin-top:82.4pt;width:67.8pt;height:30.9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697C0780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97C075B" wp14:editId="697C075C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7C0781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7C075B" id="Rectangular Callout 76" o:spid="_x0000_s1029" type="#_x0000_t61" style="position:absolute;left:0;text-align:left;margin-left:287.15pt;margin-top:36.3pt;width:84.55pt;height:30.95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697C0781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97C075D" wp14:editId="697C075E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7C0782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C075D" id="Rectangular Callout 75" o:spid="_x0000_s1030" type="#_x0000_t61" style="position:absolute;left:0;text-align:left;margin-left:92.1pt;margin-top:138.95pt;width:67.8pt;height:30.9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697C0782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97C075F" wp14:editId="697C0760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7C0783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C075F" id="Rectangular Callout 74" o:spid="_x0000_s1031" type="#_x0000_t61" style="position:absolute;left:0;text-align:left;margin-left:78.7pt;margin-top:80.7pt;width:67.8pt;height:30.9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697C0783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97C0761" wp14:editId="697C0762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7C0784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C0761" id="Rectangular Callout 73" o:spid="_x0000_s1032" type="#_x0000_t61" style="position:absolute;left:0;text-align:left;margin-left:110.5pt;margin-top:22.1pt;width:67.8pt;height:30.9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697C0784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97C0763" wp14:editId="697C0764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97C068B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687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688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68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410206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68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0206041" w:displacedByCustomXml="prev"/>
      </w:tr>
      <w:tr w:rsidR="00D6659B" w:rsidRPr="00553DDB" w14:paraId="697C0690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8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68D" w14:textId="642DB4AC" w:rsidR="00D6659B" w:rsidRPr="002D636F" w:rsidRDefault="00615AF7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14760612" w:edGrp="everyone"/>
            <w:r>
              <w:rPr>
                <w:rFonts w:ascii="Arial" w:hAnsi="Arial" w:cs="Arial"/>
                <w:sz w:val="22"/>
              </w:rPr>
              <w:t>D</w:t>
            </w:r>
            <w:permEnd w:id="101476061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C068E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8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9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9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92" w14:textId="411460BE" w:rsidR="00D6659B" w:rsidRPr="002D636F" w:rsidRDefault="00615AF7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66682423" w:edGrp="everyone"/>
            <w:r>
              <w:rPr>
                <w:rFonts w:ascii="Arial" w:hAnsi="Arial" w:cs="Arial"/>
                <w:sz w:val="22"/>
              </w:rPr>
              <w:t>A</w:t>
            </w:r>
            <w:permEnd w:id="20666824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93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9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9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9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97" w14:textId="6595279D" w:rsidR="00D6659B" w:rsidRPr="002D636F" w:rsidRDefault="00173F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63954275" w:edGrp="everyone"/>
            <w:r>
              <w:rPr>
                <w:rFonts w:ascii="Arial" w:hAnsi="Arial" w:cs="Arial"/>
                <w:sz w:val="22"/>
              </w:rPr>
              <w:t>F</w:t>
            </w:r>
            <w:permEnd w:id="15639542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98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9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9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9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9C" w14:textId="42F96E9B" w:rsidR="00D6659B" w:rsidRPr="002D636F" w:rsidRDefault="00173F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15019802" w:edGrp="everyone"/>
            <w:r>
              <w:rPr>
                <w:rFonts w:ascii="Arial" w:hAnsi="Arial" w:cs="Arial"/>
                <w:sz w:val="22"/>
              </w:rPr>
              <w:t>B</w:t>
            </w:r>
            <w:permEnd w:id="18150198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9D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9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A4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A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A1" w14:textId="3F5A5DA0" w:rsidR="00D6659B" w:rsidRPr="002D636F" w:rsidRDefault="00173F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39945860" w:edGrp="everyone"/>
            <w:r>
              <w:rPr>
                <w:rFonts w:ascii="Arial" w:hAnsi="Arial" w:cs="Arial"/>
                <w:sz w:val="22"/>
              </w:rPr>
              <w:t>E</w:t>
            </w:r>
            <w:permEnd w:id="4399458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A2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A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A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A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A6" w14:textId="49E3C44C" w:rsidR="00D6659B" w:rsidRPr="002D636F" w:rsidRDefault="00173F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54049669" w:edGrp="everyone"/>
            <w:r>
              <w:rPr>
                <w:rFonts w:ascii="Arial" w:hAnsi="Arial" w:cs="Arial"/>
                <w:sz w:val="22"/>
              </w:rPr>
              <w:t>C</w:t>
            </w:r>
            <w:permEnd w:id="45404966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97C06A7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A8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6AA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7C06A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6AC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697C06A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6B1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6AE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6AF" w14:textId="4C6B376D" w:rsidR="00D6659B" w:rsidRPr="00553DDB" w:rsidRDefault="00384120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764186293" w:edGrp="everyone"/>
            <w:r>
              <w:rPr>
                <w:rFonts w:ascii="Arial" w:hAnsi="Arial" w:cs="Arial"/>
                <w:sz w:val="22"/>
                <w:szCs w:val="22"/>
              </w:rPr>
              <w:t>D – Danger Checked</w:t>
            </w:r>
            <w:permEnd w:id="1764186293"/>
          </w:p>
        </w:tc>
        <w:permStart w:id="1204779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6B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4779971" w:displacedByCustomXml="prev"/>
      </w:tr>
    </w:tbl>
    <w:p w14:paraId="697C06B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6B3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97C06B4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697C06B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97C06BA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6B6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6B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97C06B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67542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6B9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7542672" w:displacedByCustomXml="prev"/>
      </w:tr>
      <w:tr w:rsidR="00D6659B" w:rsidRPr="00553DDB" w14:paraId="697C06B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B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6B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C06BD" w14:textId="712248E0" w:rsidR="00D6659B" w:rsidRPr="002D636F" w:rsidRDefault="000B1039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1849812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6518498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B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C4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C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C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C2" w14:textId="19EE45B5" w:rsidR="00D6659B" w:rsidRPr="002D636F" w:rsidRDefault="000B1039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89495618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0894956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C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C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C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C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C7" w14:textId="3D8E35B7" w:rsidR="00D6659B" w:rsidRPr="002D636F" w:rsidRDefault="000B1039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8353300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5835330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C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7C06CE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C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7C06C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7C06CC" w14:textId="2EBF90F3" w:rsidR="00D6659B" w:rsidRPr="002D636F" w:rsidRDefault="000B1039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14481463" w:edGrp="everyone"/>
            <w:r>
              <w:rPr>
                <w:rFonts w:ascii="Arial" w:hAnsi="Arial" w:cs="Arial"/>
                <w:sz w:val="22"/>
              </w:rPr>
              <w:t>Evacuate</w:t>
            </w:r>
            <w:r w:rsidR="00E63439">
              <w:rPr>
                <w:rFonts w:ascii="Arial" w:hAnsi="Arial" w:cs="Arial"/>
                <w:sz w:val="22"/>
              </w:rPr>
              <w:t xml:space="preserve"> to the assembly area</w:t>
            </w:r>
            <w:permEnd w:id="414481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CD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97C06C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D0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697C06D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97C06D6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7C06D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97C06D3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7C06D4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58528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06D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8528761" w:displacedByCustomXml="prev"/>
      </w:tr>
      <w:tr w:rsidR="00B5022D" w:rsidRPr="00553DDB" w14:paraId="697C06DB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D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464816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D8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48160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D9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DA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97C06E0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DC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1755848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DD" w14:textId="375361AF" w:rsidR="00B5022D" w:rsidRPr="00B15D4E" w:rsidRDefault="009C4728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558483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DE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D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97C06E5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E1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10269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E2" w14:textId="5F68B60C" w:rsidR="00B5022D" w:rsidRPr="00B15D4E" w:rsidRDefault="003468D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02698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E3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E4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97C06EA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E6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437023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E7" w14:textId="5133D1E6" w:rsidR="00B5022D" w:rsidRPr="00B15D4E" w:rsidRDefault="003468D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370235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E8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E9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97C06EF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C06EB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9632225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7C06EC" w14:textId="19C4BCF9" w:rsidR="00B5022D" w:rsidRPr="00B15D4E" w:rsidRDefault="003468D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32225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C06ED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C06EE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697C06F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697C06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2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697C06F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7C0765" wp14:editId="697C0766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97C0785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697C0786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697C0787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697C0788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C0765" id="Text Box 12" o:spid="_x0000_s1033" type="#_x0000_t202" style="position:absolute;left:0;text-align:left;margin-left:0;margin-top:.9pt;width:452.25pt;height:98.5pt;z-index:2516582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697C0785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697C0786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697C0787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697C0788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7C06F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6F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97C0767" wp14:editId="697C0768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697C06FE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697C06FF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697C0701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97C070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697C0704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02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697C0703" w14:textId="1B39FC47" w:rsidR="00D6659B" w:rsidRPr="00E9324A" w:rsidRDefault="00E8774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0754380" w:edGrp="everyone"/>
            <w:r>
              <w:rPr>
                <w:rFonts w:ascii="Arial" w:hAnsi="Arial" w:cs="Arial"/>
                <w:sz w:val="22"/>
                <w:szCs w:val="22"/>
              </w:rPr>
              <w:t>12.05.2020</w:t>
            </w:r>
            <w:permEnd w:id="490754380"/>
          </w:p>
        </w:tc>
      </w:tr>
      <w:tr w:rsidR="00D6659B" w:rsidRPr="00553DDB" w14:paraId="697C0707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0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697C0706" w14:textId="580D7EB4" w:rsidR="00D6659B" w:rsidRPr="00E9324A" w:rsidRDefault="00F12E6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0218438" w:edGrp="everyone"/>
            <w:r>
              <w:rPr>
                <w:rFonts w:ascii="Arial" w:hAnsi="Arial" w:cs="Arial"/>
                <w:sz w:val="22"/>
                <w:szCs w:val="22"/>
              </w:rPr>
              <w:t>Emma Hannah</w:t>
            </w:r>
            <w:permEnd w:id="1190218438"/>
          </w:p>
        </w:tc>
      </w:tr>
      <w:tr w:rsidR="00D6659B" w:rsidRPr="00553DDB" w14:paraId="697C0709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97C0708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697C070C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0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697C070B" w14:textId="7B81C14E" w:rsidR="00D6659B" w:rsidRPr="00E9324A" w:rsidRDefault="00F12E6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67526577" w:edGrp="everyone"/>
            <w:r w:rsidRPr="00D94A32">
              <w:rPr>
                <w:sz w:val="22"/>
              </w:rPr>
              <w:t>54 Standish Street, Salisbury</w:t>
            </w:r>
            <w:permEnd w:id="1767526577"/>
          </w:p>
        </w:tc>
      </w:tr>
      <w:tr w:rsidR="00D6659B" w:rsidRPr="00553DDB" w14:paraId="697C070F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0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3EC21C4D" w14:textId="2A854867" w:rsidR="00DF4105" w:rsidRPr="00D94A32" w:rsidRDefault="00DF4105" w:rsidP="00DF4105">
            <w:pPr>
              <w:rPr>
                <w:sz w:val="22"/>
              </w:rPr>
            </w:pPr>
            <w:permStart w:id="474644385" w:edGrp="everyone"/>
            <w:r w:rsidRPr="006D49C0">
              <w:rPr>
                <w:sz w:val="22"/>
              </w:rPr>
              <w:t xml:space="preserve">Today at 10:45am a delivery truck reversed into a car park </w:t>
            </w:r>
            <w:r w:rsidRPr="00D94A32">
              <w:rPr>
                <w:sz w:val="22"/>
              </w:rPr>
              <w:t xml:space="preserve">to deliver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</w:r>
          </w:p>
          <w:permEnd w:id="474644385"/>
          <w:p w14:paraId="697C070E" w14:textId="77777777" w:rsidR="00D6659B" w:rsidRPr="00657280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697C0715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1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697C0711" w14:textId="04971528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46560437" w:edGrp="everyone"/>
                <w:r w:rsidR="003F066E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4656043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697C0712" w14:textId="130B7596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26671621" w:edGrp="everyone"/>
                <w:r w:rsidR="003F066E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2667162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697C0713" w14:textId="77777777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67578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267578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697C0714" w14:textId="77777777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82801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482801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697C0717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697C071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697C071A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18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546A084E" w14:textId="77777777" w:rsidR="00D6659B" w:rsidRDefault="00126C8E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47636245" w:edGrp="everyone"/>
            <w:r>
              <w:rPr>
                <w:rFonts w:ascii="Arial" w:hAnsi="Arial" w:cs="Arial"/>
                <w:sz w:val="22"/>
                <w:szCs w:val="22"/>
              </w:rPr>
              <w:t>Remove people of immediate danger</w:t>
            </w:r>
          </w:p>
          <w:p w14:paraId="391C2A9A" w14:textId="77777777" w:rsidR="00D6659B" w:rsidRDefault="00126C8E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Alert people of emergency</w:t>
            </w:r>
          </w:p>
          <w:p w14:paraId="559F15DD" w14:textId="210D01D8" w:rsidR="00D6659B" w:rsidRDefault="00126C8E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Confine fire and smoke</w:t>
            </w:r>
            <w:r w:rsidR="002C3E73">
              <w:rPr>
                <w:rFonts w:ascii="Arial" w:hAnsi="Arial" w:cs="Arial"/>
                <w:sz w:val="22"/>
                <w:szCs w:val="22"/>
              </w:rPr>
              <w:t xml:space="preserve"> – If diesel starts a fire)</w:t>
            </w:r>
          </w:p>
          <w:p w14:paraId="697C0719" w14:textId="60C3159D" w:rsidR="00D6659B" w:rsidRPr="00657280" w:rsidRDefault="002C3E7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Evacuate to the assembly area</w:t>
            </w:r>
            <w:permEnd w:id="1247636245"/>
          </w:p>
        </w:tc>
      </w:tr>
      <w:tr w:rsidR="00D6659B" w:rsidRPr="00553DDB" w14:paraId="697C0721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97C071B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697C071C" w14:textId="39B54531" w:rsidR="00D6659B" w:rsidRPr="00657280" w:rsidRDefault="00DC3F6A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43162130" w:edGrp="everyone"/>
            <w:r>
              <w:rPr>
                <w:rFonts w:ascii="Arial" w:hAnsi="Arial" w:cs="Arial"/>
                <w:sz w:val="22"/>
                <w:szCs w:val="22"/>
              </w:rPr>
              <w:t>Health &amp; Safety representative</w:t>
            </w:r>
            <w:permEnd w:id="1243162130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97C071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697C071E" w14:textId="7388A362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2715337" w:edGrp="everyone"/>
                <w:r w:rsidR="00DC3F6A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12271533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697C071F" w14:textId="77777777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833016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983301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697C0720" w14:textId="77777777" w:rsidR="00D6659B" w:rsidRPr="00553DDB" w:rsidRDefault="00470F29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0922282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092228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697C072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726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697C072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697C0724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23594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97C0725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594413" w:displacedByCustomXml="prev"/>
      </w:tr>
    </w:tbl>
    <w:p w14:paraId="697C072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728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697C072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72D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72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72B" w14:textId="6AB4989A" w:rsidR="00D6659B" w:rsidRPr="00553DDB" w:rsidRDefault="00E249B7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570859924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r w:rsidR="00162E7D">
              <w:rPr>
                <w:rFonts w:ascii="Arial" w:hAnsi="Arial" w:cs="Arial"/>
                <w:sz w:val="22"/>
                <w:szCs w:val="22"/>
              </w:rPr>
              <w:t>,site project manager or Health &amp; Safety Representative</w:t>
            </w:r>
            <w:permEnd w:id="1570859924"/>
          </w:p>
        </w:tc>
        <w:permStart w:id="838156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72C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8156970" w:displacedByCustomXml="prev"/>
      </w:tr>
    </w:tbl>
    <w:p w14:paraId="697C07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72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730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697C073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735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732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733" w14:textId="4806467F" w:rsidR="00D6659B" w:rsidRPr="00553DDB" w:rsidRDefault="00D9146D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39141887" w:edGrp="everyone"/>
            <w:r>
              <w:rPr>
                <w:rFonts w:ascii="Arial" w:hAnsi="Arial" w:cs="Arial"/>
                <w:sz w:val="22"/>
                <w:szCs w:val="22"/>
              </w:rPr>
              <w:t>Health &amp; safety representative</w:t>
            </w:r>
            <w:permEnd w:id="939141887"/>
          </w:p>
        </w:tc>
        <w:permStart w:id="835326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73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5326043" w:displacedByCustomXml="prev"/>
      </w:tr>
    </w:tbl>
    <w:p w14:paraId="697C073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73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7C0738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697C073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97C073D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7C073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073B" w14:textId="64AF1B84" w:rsidR="00D6659B" w:rsidRPr="00553DDB" w:rsidRDefault="00CF640F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108424035" w:edGrp="everyone"/>
            <w:r>
              <w:rPr>
                <w:rFonts w:ascii="Arial" w:hAnsi="Arial" w:cs="Arial"/>
                <w:sz w:val="22"/>
                <w:szCs w:val="22"/>
              </w:rPr>
              <w:t>Completing formal reviews</w:t>
            </w:r>
            <w:permEnd w:id="1108424035"/>
          </w:p>
        </w:tc>
        <w:permStart w:id="524098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7C073C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4098728" w:displacedByCustomXml="prev"/>
      </w:tr>
    </w:tbl>
    <w:p w14:paraId="697C073E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3929C" w14:textId="77777777" w:rsidR="00470F29" w:rsidRDefault="00470F29" w:rsidP="00A67754">
      <w:r>
        <w:separator/>
      </w:r>
    </w:p>
  </w:endnote>
  <w:endnote w:type="continuationSeparator" w:id="0">
    <w:p w14:paraId="0ECFE7EE" w14:textId="77777777" w:rsidR="00470F29" w:rsidRDefault="00470F29" w:rsidP="00A67754">
      <w:r>
        <w:continuationSeparator/>
      </w:r>
    </w:p>
  </w:endnote>
  <w:endnote w:type="continuationNotice" w:id="1">
    <w:p w14:paraId="1F9D5BC8" w14:textId="77777777" w:rsidR="00470F29" w:rsidRDefault="00470F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1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97C0772" w14:textId="7D6B01E4" w:rsidR="00B001FD" w:rsidRPr="00830749" w:rsidRDefault="00470F2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26B4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3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97C0774" w14:textId="3F58ADA0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C472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6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B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97C077C" w14:textId="31484431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26B4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75F40" w14:textId="77777777" w:rsidR="00470F29" w:rsidRDefault="00470F29" w:rsidP="00A67754">
      <w:r>
        <w:separator/>
      </w:r>
    </w:p>
  </w:footnote>
  <w:footnote w:type="continuationSeparator" w:id="0">
    <w:p w14:paraId="54AF9D5D" w14:textId="77777777" w:rsidR="00470F29" w:rsidRDefault="00470F29" w:rsidP="00A67754">
      <w:r>
        <w:continuationSeparator/>
      </w:r>
    </w:p>
  </w:footnote>
  <w:footnote w:type="continuationNotice" w:id="1">
    <w:p w14:paraId="399A4698" w14:textId="77777777" w:rsidR="00470F29" w:rsidRDefault="00470F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6D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97C076E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6F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97C0770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5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7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97C0778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C0779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97C077A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9C2"/>
    <w:rsid w:val="00004086"/>
    <w:rsid w:val="00004798"/>
    <w:rsid w:val="000058E5"/>
    <w:rsid w:val="0000698A"/>
    <w:rsid w:val="00010145"/>
    <w:rsid w:val="00010AAE"/>
    <w:rsid w:val="00011997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1039"/>
    <w:rsid w:val="000B346C"/>
    <w:rsid w:val="000B7B64"/>
    <w:rsid w:val="000C233D"/>
    <w:rsid w:val="000C4F46"/>
    <w:rsid w:val="000C6FB4"/>
    <w:rsid w:val="000C7FA2"/>
    <w:rsid w:val="000D444A"/>
    <w:rsid w:val="000E680F"/>
    <w:rsid w:val="000E7A10"/>
    <w:rsid w:val="000F0FCA"/>
    <w:rsid w:val="000F6AFC"/>
    <w:rsid w:val="00101E97"/>
    <w:rsid w:val="00103A5E"/>
    <w:rsid w:val="00106585"/>
    <w:rsid w:val="001116AE"/>
    <w:rsid w:val="0011218C"/>
    <w:rsid w:val="001157AF"/>
    <w:rsid w:val="00116C30"/>
    <w:rsid w:val="0012562F"/>
    <w:rsid w:val="001266C6"/>
    <w:rsid w:val="00126C85"/>
    <w:rsid w:val="00126C8E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2E7D"/>
    <w:rsid w:val="00166E7F"/>
    <w:rsid w:val="001709EB"/>
    <w:rsid w:val="00173F20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3A3"/>
    <w:rsid w:val="00241BFF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3E73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26B4B"/>
    <w:rsid w:val="0033666D"/>
    <w:rsid w:val="00336763"/>
    <w:rsid w:val="00340FD1"/>
    <w:rsid w:val="003430D8"/>
    <w:rsid w:val="00343189"/>
    <w:rsid w:val="003468D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4120"/>
    <w:rsid w:val="0039160D"/>
    <w:rsid w:val="00396581"/>
    <w:rsid w:val="003B0DC7"/>
    <w:rsid w:val="003B5C02"/>
    <w:rsid w:val="003B725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066E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27EA8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0F29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B1"/>
    <w:rsid w:val="004C72F3"/>
    <w:rsid w:val="004D0680"/>
    <w:rsid w:val="004D18D8"/>
    <w:rsid w:val="004D7CCC"/>
    <w:rsid w:val="004E3FB7"/>
    <w:rsid w:val="004E5C35"/>
    <w:rsid w:val="004E5C7F"/>
    <w:rsid w:val="004E6613"/>
    <w:rsid w:val="004E67D0"/>
    <w:rsid w:val="004E79AD"/>
    <w:rsid w:val="004F06CC"/>
    <w:rsid w:val="00500435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64DFA"/>
    <w:rsid w:val="00573C4A"/>
    <w:rsid w:val="00583840"/>
    <w:rsid w:val="005868D2"/>
    <w:rsid w:val="005948F5"/>
    <w:rsid w:val="005B3783"/>
    <w:rsid w:val="005B3D52"/>
    <w:rsid w:val="005B424E"/>
    <w:rsid w:val="005B4B38"/>
    <w:rsid w:val="005B5D5B"/>
    <w:rsid w:val="005C1FB7"/>
    <w:rsid w:val="005C20EC"/>
    <w:rsid w:val="005C48AD"/>
    <w:rsid w:val="005D0D43"/>
    <w:rsid w:val="005D6DBE"/>
    <w:rsid w:val="005E26ED"/>
    <w:rsid w:val="005E2B40"/>
    <w:rsid w:val="005E2C83"/>
    <w:rsid w:val="005E6C70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5AF7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8CA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4C62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419"/>
    <w:rsid w:val="00740FE9"/>
    <w:rsid w:val="00741D6D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033"/>
    <w:rsid w:val="007A1BB4"/>
    <w:rsid w:val="007A3BF7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15A0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2605F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869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4728"/>
    <w:rsid w:val="009C7961"/>
    <w:rsid w:val="009D1E85"/>
    <w:rsid w:val="009E08FC"/>
    <w:rsid w:val="009E3CED"/>
    <w:rsid w:val="009E4376"/>
    <w:rsid w:val="009E78AF"/>
    <w:rsid w:val="009F34EB"/>
    <w:rsid w:val="00A048A6"/>
    <w:rsid w:val="00A07F94"/>
    <w:rsid w:val="00A13C4F"/>
    <w:rsid w:val="00A2147E"/>
    <w:rsid w:val="00A25B81"/>
    <w:rsid w:val="00A2624A"/>
    <w:rsid w:val="00A265D7"/>
    <w:rsid w:val="00A32F1D"/>
    <w:rsid w:val="00A33567"/>
    <w:rsid w:val="00A34BA9"/>
    <w:rsid w:val="00A36B30"/>
    <w:rsid w:val="00A406B8"/>
    <w:rsid w:val="00A41676"/>
    <w:rsid w:val="00A43012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710"/>
    <w:rsid w:val="00A86913"/>
    <w:rsid w:val="00A877AF"/>
    <w:rsid w:val="00A92EB3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0F05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53E20"/>
    <w:rsid w:val="00B60A8E"/>
    <w:rsid w:val="00B61114"/>
    <w:rsid w:val="00B63435"/>
    <w:rsid w:val="00B64BF7"/>
    <w:rsid w:val="00B65524"/>
    <w:rsid w:val="00B76453"/>
    <w:rsid w:val="00B80970"/>
    <w:rsid w:val="00B84397"/>
    <w:rsid w:val="00B84761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690C"/>
    <w:rsid w:val="00C0790A"/>
    <w:rsid w:val="00C116AB"/>
    <w:rsid w:val="00C12224"/>
    <w:rsid w:val="00C145EE"/>
    <w:rsid w:val="00C1477C"/>
    <w:rsid w:val="00C16A19"/>
    <w:rsid w:val="00C17076"/>
    <w:rsid w:val="00C201AA"/>
    <w:rsid w:val="00C21B79"/>
    <w:rsid w:val="00C25494"/>
    <w:rsid w:val="00C30D7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4928"/>
    <w:rsid w:val="00C55618"/>
    <w:rsid w:val="00C55A27"/>
    <w:rsid w:val="00C60356"/>
    <w:rsid w:val="00C65EC9"/>
    <w:rsid w:val="00C731E3"/>
    <w:rsid w:val="00C7472B"/>
    <w:rsid w:val="00C760C6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2AA8"/>
    <w:rsid w:val="00CA78C3"/>
    <w:rsid w:val="00CB7163"/>
    <w:rsid w:val="00CB7187"/>
    <w:rsid w:val="00CB7910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40F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3D19"/>
    <w:rsid w:val="00D6659B"/>
    <w:rsid w:val="00D72E53"/>
    <w:rsid w:val="00D7305F"/>
    <w:rsid w:val="00D74F43"/>
    <w:rsid w:val="00D762CD"/>
    <w:rsid w:val="00D9146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3F6A"/>
    <w:rsid w:val="00DC54AD"/>
    <w:rsid w:val="00DC6FC8"/>
    <w:rsid w:val="00DC763D"/>
    <w:rsid w:val="00DD0BB5"/>
    <w:rsid w:val="00DD263A"/>
    <w:rsid w:val="00DD533D"/>
    <w:rsid w:val="00DE18C7"/>
    <w:rsid w:val="00DE37A3"/>
    <w:rsid w:val="00DE52AD"/>
    <w:rsid w:val="00DE685E"/>
    <w:rsid w:val="00DF0328"/>
    <w:rsid w:val="00DF3F5F"/>
    <w:rsid w:val="00DF4105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49B7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63439"/>
    <w:rsid w:val="00E7090F"/>
    <w:rsid w:val="00E77A19"/>
    <w:rsid w:val="00E83A7C"/>
    <w:rsid w:val="00E85228"/>
    <w:rsid w:val="00E87746"/>
    <w:rsid w:val="00E909B8"/>
    <w:rsid w:val="00E91CA9"/>
    <w:rsid w:val="00E930E5"/>
    <w:rsid w:val="00EA207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178F"/>
    <w:rsid w:val="00EE0EDC"/>
    <w:rsid w:val="00EE235C"/>
    <w:rsid w:val="00EE272B"/>
    <w:rsid w:val="00EE4CDC"/>
    <w:rsid w:val="00EF2F06"/>
    <w:rsid w:val="00EF44DB"/>
    <w:rsid w:val="00EF529A"/>
    <w:rsid w:val="00EF69A4"/>
    <w:rsid w:val="00F01B45"/>
    <w:rsid w:val="00F023CE"/>
    <w:rsid w:val="00F03457"/>
    <w:rsid w:val="00F04BBE"/>
    <w:rsid w:val="00F06E9D"/>
    <w:rsid w:val="00F07185"/>
    <w:rsid w:val="00F11679"/>
    <w:rsid w:val="00F12E69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1946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C048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75C7B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E3441A1-CF93-4FDB-AF8E-7BA6A8A0A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1349</TotalTime>
  <Pages>13</Pages>
  <Words>1593</Words>
  <Characters>9085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Code</vt:lpstr>
    </vt:vector>
  </TitlesOfParts>
  <Company/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emma hannah</cp:lastModifiedBy>
  <cp:revision>88</cp:revision>
  <cp:lastPrinted>2019-05-27T02:31:00Z</cp:lastPrinted>
  <dcterms:created xsi:type="dcterms:W3CDTF">2019-07-16T21:35:00Z</dcterms:created>
  <dcterms:modified xsi:type="dcterms:W3CDTF">2020-05-12T08:27:00Z</dcterms:modified>
  <cp:contentStatus>v1-1_01/10/2019</cp:contentStatus>
</cp:coreProperties>
</file>