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3F46801F" w:rsidR="00677444" w:rsidRPr="004932A4" w:rsidRDefault="00665FF3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8095B">
            <w:rPr>
              <w:szCs w:val="32"/>
            </w:rPr>
            <w:t>CPCCBC6001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7B50C47B" w:rsidR="004C3241" w:rsidRDefault="00665FF3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8095B">
            <w:rPr>
              <w:szCs w:val="32"/>
            </w:rPr>
            <w:t>Apply building codes and standards to the construction process for large building projects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34DF6689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8095B">
            <w:rPr>
              <w:rFonts w:ascii="Arial" w:hAnsi="Arial" w:cs="Arial"/>
              <w:i/>
              <w:sz w:val="18"/>
              <w:szCs w:val="18"/>
            </w:rPr>
            <w:t>CPCCBC6001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8095B">
            <w:rPr>
              <w:rFonts w:ascii="Arial" w:hAnsi="Arial" w:cs="Arial"/>
              <w:i/>
              <w:sz w:val="18"/>
              <w:szCs w:val="18"/>
            </w:rPr>
            <w:t>Apply building codes and standards to the construction process for large building projects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B04CDC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61694860" w:edGrp="everyone"/>
            <w:permEnd w:id="1861694860"/>
          </w:p>
        </w:tc>
      </w:tr>
      <w:tr w:rsidR="00750D30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43256745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339DBB9B" w:rsidR="00750D30" w:rsidRPr="00B04CDC" w:rsidRDefault="0035421E" w:rsidP="00C15CA8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D4AAF06" wp14:editId="05F853D8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32567453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0A7B3C" w14:textId="467CE691" w:rsidR="00A4462D" w:rsidRPr="004C3241" w:rsidRDefault="00665FF3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00837944" w:edGrp="everyone"/>
                <w:r w:rsidR="00A4462D" w:rsidRPr="0088095B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00837944"/>
            <w:r w:rsidR="00A4462D" w:rsidRPr="0088095B">
              <w:rPr>
                <w:rFonts w:ascii="Arial" w:hAnsi="Arial" w:cs="Arial"/>
                <w:sz w:val="20"/>
              </w:rPr>
              <w:t xml:space="preserve"> </w:t>
            </w:r>
            <w:r w:rsidR="00A4462D" w:rsidRPr="0088095B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88095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C26A87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C26A87" w:rsidRPr="00C15CA8" w:rsidRDefault="00C26A87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550387055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4EB7C41E" w14:textId="7EE7B559" w:rsidR="00C26A87" w:rsidRPr="004936E4" w:rsidRDefault="00665FF3" w:rsidP="00101E9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54307420"/>
                <w:placeholder>
                  <w:docPart w:val="4AA1E1ECB485408C9F3A550F65D0356E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5421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550387055"/>
          </w:p>
        </w:tc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77777777" w:rsidR="00C26A87" w:rsidRPr="004C3241" w:rsidRDefault="00665FF3" w:rsidP="00101E9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92800667" w:edGrp="everyone"/>
                <w:r w:rsidR="00C26A8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692800667"/>
            <w:r w:rsidR="00C26A87" w:rsidRPr="004C3241">
              <w:rPr>
                <w:rFonts w:ascii="Arial" w:hAnsi="Arial" w:cs="Arial"/>
                <w:sz w:val="20"/>
              </w:rPr>
              <w:t xml:space="preserve"> </w:t>
            </w:r>
            <w:r w:rsidR="00C26A87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62143559" w:rsidR="00C26A87" w:rsidRPr="004C3241" w:rsidRDefault="00665FF3" w:rsidP="00101E9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40955358" w:edGrp="everyone"/>
                <w:r w:rsidR="00C26A8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440955358"/>
            <w:r w:rsidR="00C26A87" w:rsidRPr="004C3241">
              <w:rPr>
                <w:rFonts w:ascii="Arial" w:hAnsi="Arial" w:cs="Arial"/>
                <w:sz w:val="20"/>
              </w:rPr>
              <w:t xml:space="preserve"> </w:t>
            </w:r>
            <w:r w:rsidR="00C26A87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30215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630215" w:rsidRPr="00C15CA8" w:rsidRDefault="00630215" w:rsidP="0063021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976911159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92B0C65" w14:textId="79464C9E" w:rsidR="00630215" w:rsidRPr="004936E4" w:rsidRDefault="00665FF3" w:rsidP="0063021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85BE05EED2274BA897FD86A8A1E29E6E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5421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976911159"/>
          </w:p>
        </w:tc>
        <w:permStart w:id="580350203" w:edGrp="everyone"/>
        <w:tc>
          <w:tcPr>
            <w:tcW w:w="2095" w:type="dxa"/>
            <w:vAlign w:val="center"/>
          </w:tcPr>
          <w:p w14:paraId="3387724F" w14:textId="2462878D" w:rsidR="00630215" w:rsidRDefault="00665FF3" w:rsidP="0063021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3021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80350203"/>
              </w:sdtContent>
            </w:sdt>
            <w:r w:rsidR="00630215" w:rsidRPr="004C3241">
              <w:rPr>
                <w:rFonts w:ascii="Arial" w:hAnsi="Arial" w:cs="Arial"/>
                <w:sz w:val="20"/>
              </w:rPr>
              <w:t xml:space="preserve"> </w:t>
            </w:r>
            <w:r w:rsidR="00630215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72F6E0D2" w:rsidR="00630215" w:rsidRDefault="00665FF3" w:rsidP="0063021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29328896" w:edGrp="everyone"/>
                <w:r w:rsidR="0063021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29328896"/>
            <w:r w:rsidR="00630215" w:rsidRPr="004C3241">
              <w:rPr>
                <w:rFonts w:ascii="Arial" w:hAnsi="Arial" w:cs="Arial"/>
                <w:sz w:val="20"/>
              </w:rPr>
              <w:t xml:space="preserve"> </w:t>
            </w:r>
            <w:r w:rsidR="00630215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30215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630215" w:rsidRPr="00C15CA8" w:rsidRDefault="00630215" w:rsidP="0063021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463818964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0DFDC08" w14:textId="36C017A8" w:rsidR="00630215" w:rsidRPr="004936E4" w:rsidRDefault="00665FF3" w:rsidP="0063021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DC1C23A23DA34D5F8F40CE9D8D74460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5421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63818964"/>
          </w:p>
        </w:tc>
        <w:permStart w:id="697069652" w:edGrp="everyone"/>
        <w:tc>
          <w:tcPr>
            <w:tcW w:w="2095" w:type="dxa"/>
            <w:vAlign w:val="center"/>
          </w:tcPr>
          <w:p w14:paraId="1708E32B" w14:textId="77777777" w:rsidR="00630215" w:rsidRPr="004C3241" w:rsidRDefault="00665FF3" w:rsidP="0063021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3021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97069652"/>
              </w:sdtContent>
            </w:sdt>
            <w:r w:rsidR="00630215" w:rsidRPr="004C3241">
              <w:rPr>
                <w:rFonts w:ascii="Arial" w:hAnsi="Arial" w:cs="Arial"/>
                <w:sz w:val="20"/>
              </w:rPr>
              <w:t xml:space="preserve"> </w:t>
            </w:r>
            <w:r w:rsidR="00630215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4677E227" w:rsidR="00630215" w:rsidRPr="004C3241" w:rsidRDefault="00665FF3" w:rsidP="0063021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95452118" w:edGrp="everyone"/>
                <w:r w:rsidR="0063021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95452118"/>
            <w:r w:rsidR="00630215" w:rsidRPr="004C3241">
              <w:rPr>
                <w:rFonts w:ascii="Arial" w:hAnsi="Arial" w:cs="Arial"/>
                <w:sz w:val="20"/>
              </w:rPr>
              <w:t xml:space="preserve"> </w:t>
            </w:r>
            <w:r w:rsidR="00630215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30215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4D16C3F5" w:rsidR="00630215" w:rsidRPr="00C15CA8" w:rsidRDefault="00630215" w:rsidP="00630215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72EB2D731E32465583F6D58AD99C2DC5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88095B">
                  <w:rPr>
                    <w:rFonts w:ascii="Arial" w:hAnsi="Arial" w:cs="Arial"/>
                    <w:b/>
                    <w:sz w:val="18"/>
                    <w:szCs w:val="18"/>
                  </w:rPr>
                  <w:t>CPCCBC6001</w:t>
                </w:r>
              </w:sdtContent>
            </w:sdt>
          </w:p>
        </w:tc>
        <w:permStart w:id="11555611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5E2891D" w14:textId="5EC35DBC" w:rsidR="00630215" w:rsidRPr="004936E4" w:rsidRDefault="00665FF3" w:rsidP="0063021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D8192AB23ECF40EBA962E73C55C8F1D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5421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1555611"/>
          </w:p>
        </w:tc>
        <w:permStart w:id="153173167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24E30FD1" w:rsidR="00630215" w:rsidRPr="004C3241" w:rsidRDefault="00665FF3" w:rsidP="00630215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30215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531731676"/>
              </w:sdtContent>
            </w:sdt>
            <w:r w:rsidR="00630215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30215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354044675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77777777" w:rsidR="00630215" w:rsidRPr="004C3241" w:rsidRDefault="00665FF3" w:rsidP="00630215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30215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354044675"/>
              </w:sdtContent>
            </w:sdt>
            <w:r w:rsidR="00630215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30215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2"/>
        <w:gridCol w:w="6034"/>
      </w:tblGrid>
      <w:tr w:rsidR="00A4462D" w:rsidRPr="004C3241" w14:paraId="65B9A09E" w14:textId="77777777" w:rsidTr="00D9769C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915904479" w:edGrp="everyone"/>
      <w:tr w:rsidR="00416046" w:rsidRPr="004C3241" w14:paraId="142DA14B" w14:textId="77777777" w:rsidTr="00D9769C">
        <w:trPr>
          <w:trHeight w:val="454"/>
        </w:trPr>
        <w:tc>
          <w:tcPr>
            <w:tcW w:w="2962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ADBF083" w14:textId="77777777" w:rsidR="00416046" w:rsidRPr="00D9769C" w:rsidRDefault="00665FF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15904479"/>
            <w:r w:rsidR="00416046" w:rsidRPr="00D9769C">
              <w:rPr>
                <w:rFonts w:ascii="Arial" w:hAnsi="Arial" w:cs="Arial"/>
                <w:sz w:val="20"/>
              </w:rPr>
              <w:t xml:space="preserve"> </w:t>
            </w:r>
            <w:r w:rsidR="00416046" w:rsidRPr="00D9769C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ermStart w:id="1020291884" w:edGrp="everyone"/>
          <w:p w14:paraId="7A9C0C9E" w14:textId="77777777" w:rsidR="00630215" w:rsidRPr="00D9769C" w:rsidRDefault="00665FF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30215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20291884"/>
            <w:r w:rsidR="00630215" w:rsidRPr="00D9769C">
              <w:rPr>
                <w:rFonts w:ascii="Arial" w:hAnsi="Arial" w:cs="Arial"/>
                <w:sz w:val="20"/>
              </w:rPr>
              <w:t xml:space="preserve"> </w:t>
            </w:r>
            <w:r w:rsidR="00630215" w:rsidRPr="00D9769C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42992B30" w:rsidR="00D9769C" w:rsidRPr="00D9769C" w:rsidRDefault="00665FF3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76547565" w:edGrp="everyone"/>
                <w:r w:rsidR="00D9769C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76547565"/>
            <w:r w:rsidR="00D9769C" w:rsidRPr="00D9769C">
              <w:rPr>
                <w:rFonts w:ascii="Arial" w:hAnsi="Arial" w:cs="Arial"/>
                <w:sz w:val="20"/>
              </w:rPr>
              <w:t xml:space="preserve"> </w:t>
            </w:r>
            <w:r w:rsidR="00D9769C" w:rsidRPr="00D9769C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6034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73517039" w14:textId="7E078691" w:rsidR="00416046" w:rsidRPr="00D9769C" w:rsidRDefault="00665FF3" w:rsidP="00FD1A3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27244238" w:edGrp="everyone"/>
                <w:r w:rsidR="00D9769C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27244238"/>
            <w:r w:rsidR="00416046" w:rsidRPr="00D9769C">
              <w:rPr>
                <w:rFonts w:ascii="Arial" w:hAnsi="Arial" w:cs="Arial"/>
                <w:sz w:val="20"/>
              </w:rPr>
              <w:t xml:space="preserve"> </w:t>
            </w:r>
            <w:r w:rsidR="00D9769C" w:rsidRPr="00D9769C">
              <w:rPr>
                <w:rFonts w:ascii="Arial" w:hAnsi="Arial" w:cs="Arial"/>
                <w:sz w:val="18"/>
                <w:szCs w:val="18"/>
              </w:rPr>
              <w:t>Workplace Quality document</w:t>
            </w:r>
            <w:r w:rsidR="00D9769C">
              <w:rPr>
                <w:rFonts w:ascii="Arial" w:hAnsi="Arial" w:cs="Arial"/>
                <w:sz w:val="18"/>
                <w:szCs w:val="18"/>
              </w:rPr>
              <w:t>/s</w:t>
            </w:r>
            <w:r w:rsidR="00D9769C" w:rsidRPr="00D9769C">
              <w:rPr>
                <w:rFonts w:ascii="Arial" w:hAnsi="Arial" w:cs="Arial"/>
                <w:sz w:val="18"/>
                <w:szCs w:val="18"/>
              </w:rPr>
              <w:t xml:space="preserve"> and/or Quality Assurance Template</w:t>
            </w:r>
          </w:p>
          <w:permStart w:id="1742153759" w:edGrp="everyone"/>
          <w:p w14:paraId="4AF24E6F" w14:textId="77777777" w:rsidR="00D9769C" w:rsidRDefault="00665FF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055439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9769C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42153759"/>
              </w:sdtContent>
            </w:sdt>
            <w:r w:rsidR="00D9769C" w:rsidRPr="00D9769C">
              <w:rPr>
                <w:rFonts w:ascii="Arial" w:hAnsi="Arial" w:cs="Arial"/>
                <w:sz w:val="18"/>
                <w:szCs w:val="18"/>
              </w:rPr>
              <w:t xml:space="preserve"> Existing building fire protection checklist</w:t>
            </w:r>
          </w:p>
          <w:permStart w:id="1042157543" w:edGrp="everyone"/>
          <w:p w14:paraId="4790AC45" w14:textId="51CBA6DD" w:rsidR="00D9769C" w:rsidRPr="00D9769C" w:rsidRDefault="00665FF3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6809581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9769C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42157543"/>
              </w:sdtContent>
            </w:sdt>
            <w:r w:rsidR="00D9769C" w:rsidRPr="00D9769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9769C">
              <w:rPr>
                <w:rFonts w:ascii="Arial" w:hAnsi="Arial" w:cs="Arial"/>
                <w:sz w:val="18"/>
                <w:szCs w:val="18"/>
              </w:rPr>
              <w:t xml:space="preserve">Site and Working Plans 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B04CDC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71398553" w:edGrp="everyone"/>
            <w:permEnd w:id="1071398553"/>
          </w:p>
        </w:tc>
      </w:tr>
      <w:tr w:rsidR="00C26A87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C26A87" w:rsidRPr="00C15CA8" w:rsidRDefault="00C26A87" w:rsidP="009046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756437344" w:edGrp="everyone" w:displacedByCustomXml="next"/>
        <w:sdt>
          <w:sdtPr>
            <w:rPr>
              <w:rFonts w:ascii="Arial" w:hAnsi="Arial" w:cs="Arial"/>
              <w:sz w:val="20"/>
            </w:rPr>
            <w:id w:val="723875735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245F7532" w:rsidR="00C26A87" w:rsidRPr="004C3241" w:rsidRDefault="004936E4" w:rsidP="009046CD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4936E4">
                  <w:rPr>
                    <w:rFonts w:ascii="Arial" w:hAnsi="Arial" w:cs="Arial"/>
                    <w:noProof/>
                    <w:sz w:val="20"/>
                  </w:rPr>
                  <w:drawing>
                    <wp:inline distT="0" distB="0" distL="0" distR="0" wp14:anchorId="7D1FC272" wp14:editId="467393F6">
                      <wp:extent cx="3913549" cy="360000"/>
                      <wp:effectExtent l="0" t="0" r="0" b="254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56437344" w:displacedByCustomXml="prev"/>
      </w:tr>
    </w:tbl>
    <w:p w14:paraId="3AD079C1" w14:textId="77777777" w:rsidR="004C3241" w:rsidRPr="004936E4" w:rsidRDefault="004C3241" w:rsidP="004936E4">
      <w:pPr>
        <w:jc w:val="left"/>
        <w:rPr>
          <w:sz w:val="20"/>
          <w:szCs w:val="24"/>
        </w:rPr>
        <w:sectPr w:rsidR="004C3241" w:rsidRPr="004936E4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4F0EDF96" w:rsidR="00C76B5E" w:rsidRPr="004932A4" w:rsidRDefault="00665FF3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8095B">
            <w:rPr>
              <w:szCs w:val="32"/>
            </w:rPr>
            <w:t>CPCCBC6001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70E5B6EA" w:rsidR="00C76B5E" w:rsidRDefault="00665FF3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8095B">
            <w:rPr>
              <w:szCs w:val="32"/>
            </w:rPr>
            <w:t>Apply building codes and standards to the construction process for large building projects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B04CDC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80952105" w:edGrp="everyone"/>
            <w:permEnd w:id="1780952105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D9769C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2B40C2E0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92642" w:rsidRPr="00BA4D9F" w14:paraId="6EE11812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3A0120B" w14:textId="1692E3E3" w:rsidR="00C92642" w:rsidRPr="00750D30" w:rsidRDefault="00C92642" w:rsidP="00533511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92642" w:rsidRPr="00BA4D9F" w14:paraId="67FEBA63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DE36DA" w14:textId="079DF278" w:rsidR="00416046" w:rsidRPr="00DE303D" w:rsidRDefault="00E42AA6" w:rsidP="00416046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</w:t>
            </w:r>
            <w:r w:rsidR="00416046"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:</w:t>
            </w:r>
          </w:p>
          <w:p w14:paraId="0248948D" w14:textId="38E0B0F8" w:rsidR="00C92642" w:rsidRPr="00DE303D" w:rsidRDefault="00416046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</w:t>
            </w:r>
            <w:r w:rsidR="00C92642" w:rsidRPr="00DE303D">
              <w:rPr>
                <w:rFonts w:ascii="Arial" w:hAnsi="Arial" w:cs="Arial"/>
                <w:spacing w:val="-4"/>
                <w:sz w:val="20"/>
              </w:rPr>
              <w:t>etails on reattempts, alternative arrangements or reasonable adjustments made.</w:t>
            </w:r>
          </w:p>
          <w:p w14:paraId="3C2163CE" w14:textId="39D6FF9D" w:rsidR="00C92642" w:rsidRPr="00750D30" w:rsidRDefault="00C92642" w:rsidP="004E206C">
            <w:pPr>
              <w:numPr>
                <w:ilvl w:val="0"/>
                <w:numId w:val="27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 xml:space="preserve">Where a </w:t>
            </w:r>
            <w:r w:rsidR="00750D30" w:rsidRPr="00DE303D">
              <w:rPr>
                <w:rFonts w:ascii="Arial" w:hAnsi="Arial" w:cs="Arial"/>
                <w:spacing w:val="-4"/>
                <w:sz w:val="20"/>
              </w:rPr>
              <w:t>Participant</w:t>
            </w:r>
            <w:r w:rsidRPr="00DE303D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="00416046" w:rsidRPr="00DE303D">
              <w:rPr>
                <w:rFonts w:ascii="Arial" w:hAnsi="Arial" w:cs="Arial"/>
                <w:spacing w:val="-4"/>
                <w:sz w:val="20"/>
              </w:rPr>
              <w:t>is deemed ‘Not Satisfactory’</w:t>
            </w:r>
            <w:r w:rsidRPr="00DE303D">
              <w:rPr>
                <w:rFonts w:ascii="Arial" w:hAnsi="Arial" w:cs="Arial"/>
                <w:spacing w:val="-4"/>
                <w:sz w:val="20"/>
              </w:rPr>
              <w:t>, provide recommendations for future training.</w:t>
            </w:r>
          </w:p>
        </w:tc>
      </w:tr>
      <w:tr w:rsidR="004936E4" w:rsidRPr="004936E4" w14:paraId="50F40F7C" w14:textId="77777777" w:rsidTr="004936E4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B47B89" w14:textId="038C88D5" w:rsidR="004936E4" w:rsidRPr="004936E4" w:rsidRDefault="004936E4" w:rsidP="004936E4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60035185" w:edGrp="everyone"/>
            <w:permEnd w:id="60035185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1557A701" w:rsidR="00B115D7" w:rsidRPr="00830749" w:rsidRDefault="00F23128" w:rsidP="00136E8C">
      <w:pPr>
        <w:pStyle w:val="20TAQuestionNumber"/>
        <w:ind w:left="709" w:hanging="709"/>
      </w:pPr>
      <w:bookmarkStart w:id="2" w:name="_Ref127183513"/>
      <w:bookmarkEnd w:id="0"/>
      <w:r>
        <w:lastRenderedPageBreak/>
        <w:t>Explain why it is important to understand references the NCC makes to Australian Standards</w:t>
      </w:r>
      <w:r w:rsidR="00B115D7">
        <w:t>.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AD3165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221263" w14:textId="03561FAB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293877730" w:edGrp="everyone"/>
            <w:permEnd w:id="293877730"/>
          </w:p>
        </w:tc>
        <w:permStart w:id="1732512600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281A09" w14:textId="02D94237" w:rsidR="00B115D7" w:rsidRPr="00533511" w:rsidRDefault="00665FF3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D603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32512600"/>
          </w:p>
        </w:tc>
      </w:tr>
      <w:bookmarkEnd w:id="3"/>
    </w:tbl>
    <w:p w14:paraId="0D29A3FA" w14:textId="5215BE41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730B3C8" w14:textId="77777777" w:rsidR="007041CB" w:rsidRDefault="007041CB" w:rsidP="00B115D7">
      <w:pPr>
        <w:rPr>
          <w:rFonts w:ascii="Arial" w:hAnsi="Arial" w:cs="Arial"/>
          <w:sz w:val="22"/>
          <w:szCs w:val="22"/>
        </w:rPr>
      </w:pPr>
    </w:p>
    <w:p w14:paraId="2912AF95" w14:textId="6A9DF7CE" w:rsidR="00AA7854" w:rsidRPr="00830749" w:rsidRDefault="00AA7854" w:rsidP="00AA7854">
      <w:pPr>
        <w:pStyle w:val="20TAQuestionNumber"/>
        <w:ind w:left="709" w:hanging="709"/>
      </w:pPr>
      <w:bookmarkStart w:id="4" w:name="_Ref127184725"/>
      <w:r>
        <w:t xml:space="preserve">You have been asked to </w:t>
      </w:r>
      <w:r w:rsidR="009A4506">
        <w:t>develop a tender proposal for a large government building in your State/Territory</w:t>
      </w:r>
      <w:r>
        <w:t>.</w:t>
      </w:r>
      <w:r w:rsidR="009A4506">
        <w:t xml:space="preserve"> Discuss </w:t>
      </w:r>
      <w:r w:rsidR="00DA4612">
        <w:t xml:space="preserve">in depth any </w:t>
      </w:r>
      <w:r w:rsidR="009A4506">
        <w:t>legislation and Codes your submission must comply with?</w:t>
      </w:r>
      <w:bookmarkEnd w:id="4"/>
    </w:p>
    <w:p w14:paraId="4CE6AE29" w14:textId="77777777" w:rsidR="00AA7854" w:rsidRPr="00830749" w:rsidRDefault="00AA7854" w:rsidP="00AA785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A7854" w:rsidRPr="00830749" w14:paraId="1BA8778D" w14:textId="77777777" w:rsidTr="00AD3165">
        <w:trPr>
          <w:trHeight w:val="521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B43C3A" w14:textId="77777777" w:rsidR="00AA7854" w:rsidRPr="001C4084" w:rsidRDefault="00AA7854" w:rsidP="00D4794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775509" w14:textId="1B44BE07" w:rsidR="00AA7854" w:rsidRPr="001C4084" w:rsidRDefault="00AA7854" w:rsidP="00D47942">
            <w:pPr>
              <w:rPr>
                <w:rFonts w:ascii="Arial" w:hAnsi="Arial" w:cs="Arial"/>
                <w:sz w:val="22"/>
                <w:szCs w:val="22"/>
              </w:rPr>
            </w:pPr>
            <w:permStart w:id="1289973942" w:edGrp="everyone"/>
            <w:permEnd w:id="1289973942"/>
          </w:p>
        </w:tc>
        <w:permStart w:id="2058228346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061D8E" w14:textId="77777777" w:rsidR="00AA7854" w:rsidRPr="00533511" w:rsidRDefault="00665FF3" w:rsidP="00D4794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678683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A785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58228346"/>
          </w:p>
        </w:tc>
      </w:tr>
    </w:tbl>
    <w:p w14:paraId="16DC0A15" w14:textId="1E8C757F" w:rsidR="002D67B4" w:rsidRDefault="002D67B4" w:rsidP="00B115D7">
      <w:pPr>
        <w:rPr>
          <w:rFonts w:ascii="Arial" w:hAnsi="Arial" w:cs="Arial"/>
          <w:sz w:val="22"/>
          <w:szCs w:val="22"/>
        </w:rPr>
      </w:pPr>
    </w:p>
    <w:p w14:paraId="2AB1F063" w14:textId="3541C9D8" w:rsidR="00B115D7" w:rsidRPr="003E65E1" w:rsidRDefault="003E65E1" w:rsidP="00E6427D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5" w:name="_Ref127186634"/>
      <w:r>
        <w:lastRenderedPageBreak/>
        <w:t xml:space="preserve">Describe the </w:t>
      </w:r>
      <w:r w:rsidR="006C3CDF">
        <w:t xml:space="preserve">listed </w:t>
      </w:r>
      <w:r>
        <w:t>NCC compliance assessment methods used to determine compliance using a Performance Solution pathway</w:t>
      </w:r>
      <w:r w:rsidR="00B115D7">
        <w:t>.</w:t>
      </w:r>
      <w:bookmarkEnd w:id="5"/>
      <w:r w:rsidR="00B115D7">
        <w:t xml:space="preserve"> </w:t>
      </w:r>
    </w:p>
    <w:p w14:paraId="56B2770D" w14:textId="77777777" w:rsidR="003E65E1" w:rsidRPr="003E65E1" w:rsidRDefault="003E65E1" w:rsidP="003E65E1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83"/>
        <w:gridCol w:w="5284"/>
        <w:gridCol w:w="609"/>
      </w:tblGrid>
      <w:tr w:rsidR="006C3CDF" w14:paraId="06462B31" w14:textId="77777777" w:rsidTr="006C3CDF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5FCBE0" w14:textId="77777777" w:rsidR="00533511" w:rsidRDefault="00533511" w:rsidP="006C3CD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1D15EA" w14:textId="54C88EEE" w:rsidR="00533511" w:rsidRDefault="003E65E1" w:rsidP="006C3CDF">
            <w:pPr>
              <w:keepNext/>
              <w:ind w:left="993" w:hanging="993"/>
              <w:jc w:val="center"/>
            </w:pPr>
            <w:r>
              <w:t>Assessment method</w:t>
            </w:r>
          </w:p>
        </w:tc>
        <w:tc>
          <w:tcPr>
            <w:tcW w:w="290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3DE54B3" w14:textId="6F58C97C" w:rsidR="00533511" w:rsidRDefault="003E65E1" w:rsidP="006C3CDF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permStart w:id="151892925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6434B1" w14:textId="77777777" w:rsidR="00533511" w:rsidRPr="00533511" w:rsidRDefault="00665FF3" w:rsidP="006C3CD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66157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18929258"/>
          </w:p>
        </w:tc>
      </w:tr>
      <w:tr w:rsidR="00B115D7" w14:paraId="0DE6727E" w14:textId="77777777" w:rsidTr="006C3CDF">
        <w:trPr>
          <w:trHeight w:val="2891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F3B5D1" w14:textId="77777777" w:rsidR="00B115D7" w:rsidRPr="00FE608E" w:rsidRDefault="00B115D7" w:rsidP="006C3CD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C92E38D" w14:textId="0781F2C9" w:rsidR="00B115D7" w:rsidRPr="003E65E1" w:rsidRDefault="003E65E1" w:rsidP="006C3CDF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Evidence of suitability</w:t>
            </w:r>
          </w:p>
        </w:tc>
        <w:tc>
          <w:tcPr>
            <w:tcW w:w="290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A305CC8" w14:textId="5AF234A0" w:rsidR="00B115D7" w:rsidRPr="00D5437A" w:rsidRDefault="00B115D7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911167173" w:edGrp="everyone"/>
            <w:permEnd w:id="19111671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644636" w14:textId="77777777" w:rsidR="00B115D7" w:rsidRDefault="00B115D7" w:rsidP="006C3CDF">
            <w:pPr>
              <w:ind w:left="993" w:hanging="993"/>
            </w:pPr>
          </w:p>
        </w:tc>
      </w:tr>
      <w:tr w:rsidR="00B115D7" w14:paraId="55B8A28E" w14:textId="77777777" w:rsidTr="006C3CDF">
        <w:trPr>
          <w:trHeight w:val="2891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C2FC53" w14:textId="77777777" w:rsidR="00B115D7" w:rsidRPr="00FE608E" w:rsidRDefault="00B115D7" w:rsidP="006C3CD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F56F0F7" w14:textId="3FBA3DEB" w:rsidR="00B115D7" w:rsidRPr="003E65E1" w:rsidRDefault="003E65E1" w:rsidP="006C3CDF">
            <w:pPr>
              <w:ind w:left="993" w:hanging="993"/>
              <w:jc w:val="center"/>
            </w:pPr>
            <w:r>
              <w:t>Verification methods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5671464" w14:textId="18D9C634" w:rsidR="00B115D7" w:rsidRPr="00D5437A" w:rsidRDefault="00B115D7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489371815" w:edGrp="everyone"/>
            <w:permEnd w:id="4893718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85FFF1" w14:textId="77777777" w:rsidR="00B115D7" w:rsidRDefault="00B115D7" w:rsidP="006C3CDF">
            <w:pPr>
              <w:ind w:left="993" w:hanging="993"/>
            </w:pPr>
          </w:p>
        </w:tc>
      </w:tr>
      <w:tr w:rsidR="00B115D7" w14:paraId="7226D062" w14:textId="77777777" w:rsidTr="006C3CDF">
        <w:trPr>
          <w:trHeight w:val="2891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4111E8" w14:textId="77777777" w:rsidR="00B115D7" w:rsidRPr="00FE608E" w:rsidRDefault="00B115D7" w:rsidP="006C3CD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658AF7A" w14:textId="6905E857" w:rsidR="00B115D7" w:rsidRPr="003E65E1" w:rsidRDefault="003E65E1" w:rsidP="006C3CDF">
            <w:pPr>
              <w:ind w:left="151" w:hanging="151"/>
              <w:jc w:val="left"/>
            </w:pPr>
            <w:r w:rsidRPr="003E65E1">
              <w:t>Comparison with DTS</w:t>
            </w:r>
            <w:r>
              <w:t xml:space="preserve"> P</w:t>
            </w:r>
            <w:r w:rsidRPr="003E65E1">
              <w:t>rovisions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35085A8" w14:textId="759577D4" w:rsidR="00B115D7" w:rsidRPr="00D5437A" w:rsidRDefault="00B115D7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84813400" w:edGrp="everyone"/>
            <w:permEnd w:id="15848134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244990" w14:textId="77777777" w:rsidR="00B115D7" w:rsidRDefault="00B115D7" w:rsidP="006C3CDF">
            <w:pPr>
              <w:ind w:left="993" w:hanging="993"/>
            </w:pPr>
          </w:p>
        </w:tc>
      </w:tr>
      <w:tr w:rsidR="00B115D7" w14:paraId="39B76D89" w14:textId="77777777" w:rsidTr="006C3CDF">
        <w:trPr>
          <w:trHeight w:val="2891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33A2BB" w14:textId="77777777" w:rsidR="00B115D7" w:rsidRPr="00FE608E" w:rsidRDefault="00B115D7" w:rsidP="006C3CD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8F68ADF" w14:textId="5983DF44" w:rsidR="00B115D7" w:rsidRPr="003E65E1" w:rsidRDefault="006C3CDF" w:rsidP="006C3CDF">
            <w:pPr>
              <w:ind w:left="993" w:hanging="993"/>
              <w:jc w:val="center"/>
            </w:pPr>
            <w:r>
              <w:t>Expert Judgement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3A4390" w14:textId="0222F00A" w:rsidR="00B115D7" w:rsidRPr="00D5437A" w:rsidRDefault="00B115D7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18056118" w:edGrp="everyone"/>
            <w:permEnd w:id="2180561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3EA7C7" w14:textId="77777777" w:rsidR="00B115D7" w:rsidRDefault="00B115D7" w:rsidP="006C3CDF">
            <w:pPr>
              <w:ind w:left="993" w:hanging="993"/>
            </w:pPr>
          </w:p>
        </w:tc>
      </w:tr>
    </w:tbl>
    <w:p w14:paraId="3B09D24E" w14:textId="4F98F79D" w:rsidR="006C3CDF" w:rsidRDefault="006C3CDF" w:rsidP="006C3CDF">
      <w:pPr>
        <w:rPr>
          <w:rFonts w:ascii="Arial" w:hAnsi="Arial" w:cs="Arial"/>
          <w:sz w:val="22"/>
          <w:szCs w:val="22"/>
        </w:rPr>
      </w:pPr>
    </w:p>
    <w:p w14:paraId="3A6015E1" w14:textId="77777777" w:rsidR="006C3CDF" w:rsidRDefault="006C3CDF" w:rsidP="006C3CDF">
      <w:pPr>
        <w:rPr>
          <w:rFonts w:ascii="Arial" w:hAnsi="Arial" w:cs="Arial"/>
          <w:sz w:val="22"/>
          <w:szCs w:val="22"/>
        </w:rPr>
      </w:pPr>
    </w:p>
    <w:p w14:paraId="02D5C3EB" w14:textId="5452FB54" w:rsidR="006C3CDF" w:rsidRPr="00830749" w:rsidRDefault="00F621F7" w:rsidP="006C3CDF">
      <w:pPr>
        <w:pStyle w:val="20TAQuestionNumber"/>
        <w:ind w:left="709" w:hanging="709"/>
      </w:pPr>
      <w:bookmarkStart w:id="6" w:name="_Ref127188238"/>
      <w:r>
        <w:lastRenderedPageBreak/>
        <w:t>Discuss the importance of documenting quality assurance and quality control processes relevant to the build.</w:t>
      </w:r>
      <w:bookmarkEnd w:id="6"/>
    </w:p>
    <w:p w14:paraId="5DC9D015" w14:textId="77777777" w:rsidR="006C3CDF" w:rsidRPr="00830749" w:rsidRDefault="006C3CDF" w:rsidP="006C3CD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C3CDF" w:rsidRPr="00830749" w14:paraId="087AB468" w14:textId="77777777" w:rsidTr="00D5437A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409AF0" w14:textId="77777777" w:rsidR="006C3CDF" w:rsidRPr="001C4084" w:rsidRDefault="006C3CDF" w:rsidP="00D4794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84A37C" w14:textId="27E991A0" w:rsidR="006C3CDF" w:rsidRPr="001C4084" w:rsidRDefault="006C3CDF" w:rsidP="00D47942">
            <w:pPr>
              <w:rPr>
                <w:rFonts w:ascii="Arial" w:hAnsi="Arial" w:cs="Arial"/>
                <w:sz w:val="22"/>
                <w:szCs w:val="22"/>
              </w:rPr>
            </w:pPr>
            <w:permStart w:id="464085829" w:edGrp="everyone"/>
            <w:permEnd w:id="464085829"/>
          </w:p>
        </w:tc>
        <w:permStart w:id="1372153524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808BAA" w14:textId="77777777" w:rsidR="006C3CDF" w:rsidRPr="00533511" w:rsidRDefault="00665FF3" w:rsidP="00D4794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61138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C3CD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72153524"/>
          </w:p>
        </w:tc>
      </w:tr>
    </w:tbl>
    <w:p w14:paraId="4578CF28" w14:textId="13139AB8" w:rsidR="006C3CDF" w:rsidRDefault="006C3CDF" w:rsidP="006C3CDF">
      <w:pPr>
        <w:rPr>
          <w:rFonts w:ascii="Arial" w:hAnsi="Arial" w:cs="Arial"/>
          <w:sz w:val="22"/>
          <w:szCs w:val="22"/>
        </w:rPr>
      </w:pPr>
    </w:p>
    <w:p w14:paraId="72235264" w14:textId="77777777" w:rsidR="006C3CDF" w:rsidRDefault="006C3CDF" w:rsidP="006C3CDF">
      <w:pPr>
        <w:rPr>
          <w:rFonts w:ascii="Arial" w:hAnsi="Arial" w:cs="Arial"/>
          <w:sz w:val="22"/>
          <w:szCs w:val="22"/>
        </w:rPr>
      </w:pPr>
    </w:p>
    <w:p w14:paraId="46B00F7E" w14:textId="64D8FA48" w:rsidR="006C3CDF" w:rsidRPr="00830749" w:rsidRDefault="001276C7" w:rsidP="006C3CDF">
      <w:pPr>
        <w:pStyle w:val="20TAQuestionNumber"/>
        <w:ind w:left="709" w:hanging="709"/>
      </w:pPr>
      <w:bookmarkStart w:id="7" w:name="_Ref127192554"/>
      <w:r>
        <w:t>Discuss the basic principles of structural design</w:t>
      </w:r>
      <w:r w:rsidR="00B6608E">
        <w:t xml:space="preserve"> and how stress or strain occurs</w:t>
      </w:r>
      <w:r w:rsidR="006C3CDF">
        <w:t>.</w:t>
      </w:r>
      <w:bookmarkEnd w:id="7"/>
    </w:p>
    <w:p w14:paraId="6B4F2611" w14:textId="77777777" w:rsidR="006C3CDF" w:rsidRPr="00830749" w:rsidRDefault="006C3CDF" w:rsidP="006C3CD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C3CDF" w:rsidRPr="00830749" w14:paraId="7E3A9FCE" w14:textId="77777777" w:rsidTr="00D5437A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745D73" w14:textId="77777777" w:rsidR="006C3CDF" w:rsidRPr="001C4084" w:rsidRDefault="006C3CDF" w:rsidP="00D4794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31E79C" w14:textId="0564A869" w:rsidR="006C3CDF" w:rsidRPr="001C4084" w:rsidRDefault="006C3CDF" w:rsidP="00D47942">
            <w:pPr>
              <w:rPr>
                <w:rFonts w:ascii="Arial" w:hAnsi="Arial" w:cs="Arial"/>
                <w:sz w:val="22"/>
                <w:szCs w:val="22"/>
              </w:rPr>
            </w:pPr>
            <w:permStart w:id="1577589390" w:edGrp="everyone"/>
            <w:permEnd w:id="1577589390"/>
          </w:p>
        </w:tc>
        <w:permStart w:id="1230134806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8F158E" w14:textId="77777777" w:rsidR="006C3CDF" w:rsidRPr="00533511" w:rsidRDefault="00665FF3" w:rsidP="00D4794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38000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C3CD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0134806"/>
          </w:p>
        </w:tc>
      </w:tr>
    </w:tbl>
    <w:p w14:paraId="2A119D05" w14:textId="77777777" w:rsidR="006C3CDF" w:rsidRDefault="006C3CDF" w:rsidP="006C3CDF">
      <w:pPr>
        <w:rPr>
          <w:rFonts w:ascii="Arial" w:hAnsi="Arial" w:cs="Arial"/>
          <w:sz w:val="22"/>
          <w:szCs w:val="22"/>
        </w:rPr>
      </w:pPr>
    </w:p>
    <w:p w14:paraId="012A61F1" w14:textId="46E07137" w:rsidR="006C3CDF" w:rsidRPr="00830749" w:rsidRDefault="003E5BF4" w:rsidP="006C3CDF">
      <w:pPr>
        <w:pStyle w:val="20TAQuestionNumber"/>
        <w:ind w:left="709" w:hanging="709"/>
      </w:pPr>
      <w:bookmarkStart w:id="8" w:name="_Ref127253785"/>
      <w:r>
        <w:lastRenderedPageBreak/>
        <w:t>Discuss</w:t>
      </w:r>
      <w:r w:rsidR="00F44FB1">
        <w:t xml:space="preserve"> compressive </w:t>
      </w:r>
      <w:r>
        <w:t>and tensile stresses</w:t>
      </w:r>
      <w:r w:rsidR="00F44FB1">
        <w:t xml:space="preserve"> on </w:t>
      </w:r>
      <w:r>
        <w:t>buildings</w:t>
      </w:r>
      <w:r w:rsidR="00F44FB1">
        <w:t>?</w:t>
      </w:r>
      <w:bookmarkEnd w:id="8"/>
    </w:p>
    <w:p w14:paraId="51FBF84C" w14:textId="77777777" w:rsidR="006C3CDF" w:rsidRPr="00830749" w:rsidRDefault="006C3CDF" w:rsidP="006C3CD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C3CDF" w:rsidRPr="00830749" w14:paraId="4B01E3C0" w14:textId="77777777" w:rsidTr="00D5437A">
        <w:trPr>
          <w:trHeight w:val="71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7159B8" w14:textId="77777777" w:rsidR="006C3CDF" w:rsidRPr="001C4084" w:rsidRDefault="006C3CDF" w:rsidP="00D4794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8BD28A" w14:textId="797CC81C" w:rsidR="006C3CDF" w:rsidRPr="001C4084" w:rsidRDefault="006C3CDF" w:rsidP="00D47942">
            <w:pPr>
              <w:rPr>
                <w:rFonts w:ascii="Arial" w:hAnsi="Arial" w:cs="Arial"/>
                <w:sz w:val="22"/>
                <w:szCs w:val="22"/>
              </w:rPr>
            </w:pPr>
            <w:permStart w:id="1889542608" w:edGrp="everyone"/>
            <w:permEnd w:id="1889542608"/>
          </w:p>
        </w:tc>
        <w:permStart w:id="1752388529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18EB27" w14:textId="77777777" w:rsidR="006C3CDF" w:rsidRPr="00533511" w:rsidRDefault="00665FF3" w:rsidP="00D4794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20323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C3CD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2388529"/>
          </w:p>
        </w:tc>
      </w:tr>
    </w:tbl>
    <w:p w14:paraId="228B1983" w14:textId="77777777" w:rsidR="006C3CDF" w:rsidRDefault="006C3CDF" w:rsidP="006C3CDF">
      <w:pPr>
        <w:rPr>
          <w:rFonts w:ascii="Arial" w:hAnsi="Arial" w:cs="Arial"/>
          <w:sz w:val="22"/>
          <w:szCs w:val="22"/>
        </w:rPr>
      </w:pPr>
    </w:p>
    <w:p w14:paraId="7E78ADE8" w14:textId="77777777" w:rsidR="006C3CDF" w:rsidRDefault="006C3CDF" w:rsidP="006C3CDF">
      <w:pPr>
        <w:rPr>
          <w:rFonts w:ascii="Arial" w:hAnsi="Arial" w:cs="Arial"/>
          <w:sz w:val="22"/>
          <w:szCs w:val="22"/>
        </w:rPr>
      </w:pPr>
    </w:p>
    <w:p w14:paraId="76B4935D" w14:textId="62619643" w:rsidR="006C3CDF" w:rsidRPr="00830749" w:rsidRDefault="00814394" w:rsidP="006C3CDF">
      <w:pPr>
        <w:pStyle w:val="20TAQuestionNumber"/>
        <w:ind w:left="709" w:hanging="709"/>
      </w:pPr>
      <w:bookmarkStart w:id="9" w:name="_Ref127261859"/>
      <w:r>
        <w:t>Describe considerations you make when writing workplace</w:t>
      </w:r>
      <w:r w:rsidRPr="00814394">
        <w:t xml:space="preserve"> procedures.</w:t>
      </w:r>
      <w:bookmarkEnd w:id="9"/>
    </w:p>
    <w:p w14:paraId="0886612E" w14:textId="77777777" w:rsidR="006C3CDF" w:rsidRPr="00830749" w:rsidRDefault="006C3CDF" w:rsidP="006C3CD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C3CDF" w:rsidRPr="00830749" w14:paraId="41DFD8A3" w14:textId="77777777" w:rsidTr="00D5437A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4AE812" w14:textId="77777777" w:rsidR="006C3CDF" w:rsidRPr="001C4084" w:rsidRDefault="006C3CDF" w:rsidP="00D4794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B5C385" w14:textId="13C587FA" w:rsidR="006C3CDF" w:rsidRPr="001C4084" w:rsidRDefault="006C3CDF" w:rsidP="00D47942">
            <w:pPr>
              <w:rPr>
                <w:rFonts w:ascii="Arial" w:hAnsi="Arial" w:cs="Arial"/>
                <w:sz w:val="22"/>
                <w:szCs w:val="22"/>
              </w:rPr>
            </w:pPr>
            <w:permStart w:id="1254892481" w:edGrp="everyone"/>
            <w:permEnd w:id="1254892481"/>
          </w:p>
        </w:tc>
        <w:permStart w:id="1463420005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1A9C02" w14:textId="77777777" w:rsidR="006C3CDF" w:rsidRPr="00533511" w:rsidRDefault="00665FF3" w:rsidP="00D4794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65605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C3CD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63420005"/>
          </w:p>
        </w:tc>
      </w:tr>
    </w:tbl>
    <w:p w14:paraId="1809DDAB" w14:textId="77777777" w:rsidR="00501487" w:rsidRDefault="00501487" w:rsidP="00501487">
      <w:pPr>
        <w:rPr>
          <w:rFonts w:ascii="Arial" w:hAnsi="Arial" w:cs="Arial"/>
          <w:sz w:val="22"/>
          <w:szCs w:val="22"/>
        </w:rPr>
      </w:pPr>
    </w:p>
    <w:p w14:paraId="4D89AE94" w14:textId="074D2455" w:rsidR="00501487" w:rsidRPr="003E65E1" w:rsidRDefault="00501487" w:rsidP="00501487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0" w:name="_Ref127263388"/>
      <w:r>
        <w:lastRenderedPageBreak/>
        <w:t>D</w:t>
      </w:r>
      <w:r w:rsidR="006D0077">
        <w:t>iscuss</w:t>
      </w:r>
      <w:r>
        <w:t xml:space="preserve"> the listed </w:t>
      </w:r>
      <w:r w:rsidR="006D0077">
        <w:t>levels found in the NCC Performance Hierarchy</w:t>
      </w:r>
      <w:r>
        <w:t>.</w:t>
      </w:r>
      <w:bookmarkEnd w:id="10"/>
      <w:r>
        <w:t xml:space="preserve"> </w:t>
      </w:r>
    </w:p>
    <w:p w14:paraId="35FB4C37" w14:textId="77777777" w:rsidR="00501487" w:rsidRPr="003E65E1" w:rsidRDefault="00501487" w:rsidP="00501487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82"/>
        <w:gridCol w:w="5285"/>
        <w:gridCol w:w="609"/>
      </w:tblGrid>
      <w:tr w:rsidR="00501487" w14:paraId="3870C842" w14:textId="77777777" w:rsidTr="006D007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A7BBC4" w14:textId="77777777" w:rsidR="00501487" w:rsidRDefault="00501487" w:rsidP="006D007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DB0341" w14:textId="65498A6D" w:rsidR="00501487" w:rsidRDefault="006D0077" w:rsidP="006D0077">
            <w:pPr>
              <w:keepNext/>
              <w:ind w:left="860" w:hanging="993"/>
              <w:jc w:val="center"/>
            </w:pPr>
            <w:r>
              <w:t>Performance Hierarchy</w:t>
            </w:r>
          </w:p>
        </w:tc>
        <w:tc>
          <w:tcPr>
            <w:tcW w:w="290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A189F2B" w14:textId="77777777" w:rsidR="00501487" w:rsidRDefault="00501487" w:rsidP="006D0077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permStart w:id="160236137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9F0432" w14:textId="77777777" w:rsidR="00501487" w:rsidRPr="00533511" w:rsidRDefault="00665FF3" w:rsidP="006D007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73796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148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02361377"/>
          </w:p>
        </w:tc>
      </w:tr>
      <w:tr w:rsidR="00501487" w14:paraId="394E7C9C" w14:textId="77777777" w:rsidTr="006D0077">
        <w:trPr>
          <w:trHeight w:val="3005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BF5A80" w14:textId="77777777" w:rsidR="00501487" w:rsidRPr="00FE608E" w:rsidRDefault="00501487" w:rsidP="006D007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CFFC821" w14:textId="5581D598" w:rsidR="00501487" w:rsidRPr="003E65E1" w:rsidRDefault="006D0077" w:rsidP="006D0077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Objectives</w:t>
            </w:r>
          </w:p>
        </w:tc>
        <w:tc>
          <w:tcPr>
            <w:tcW w:w="290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BAD557C" w14:textId="6ACFE19B" w:rsidR="00501487" w:rsidRPr="00D5437A" w:rsidRDefault="00501487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806777747" w:edGrp="everyone"/>
            <w:permEnd w:id="8067777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B53210" w14:textId="77777777" w:rsidR="00501487" w:rsidRDefault="00501487" w:rsidP="006D0077">
            <w:pPr>
              <w:ind w:left="993" w:hanging="993"/>
            </w:pPr>
          </w:p>
        </w:tc>
      </w:tr>
      <w:tr w:rsidR="00501487" w14:paraId="441C87F1" w14:textId="77777777" w:rsidTr="006D0077">
        <w:trPr>
          <w:trHeight w:val="3005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0F3CA0" w14:textId="77777777" w:rsidR="00501487" w:rsidRPr="00FE608E" w:rsidRDefault="00501487" w:rsidP="006D007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A957255" w14:textId="64202B1F" w:rsidR="00501487" w:rsidRPr="003E65E1" w:rsidRDefault="006D0077" w:rsidP="006D0077">
            <w:pPr>
              <w:ind w:left="993" w:hanging="993"/>
              <w:jc w:val="center"/>
            </w:pPr>
            <w:r>
              <w:t>Functional statements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500729" w14:textId="21CFFD73" w:rsidR="00501487" w:rsidRPr="00D5437A" w:rsidRDefault="00501487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57373320" w:edGrp="everyone"/>
            <w:permEnd w:id="2573733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2F9965" w14:textId="77777777" w:rsidR="00501487" w:rsidRDefault="00501487" w:rsidP="006D0077">
            <w:pPr>
              <w:ind w:left="993" w:hanging="993"/>
            </w:pPr>
          </w:p>
        </w:tc>
      </w:tr>
      <w:tr w:rsidR="00501487" w14:paraId="25FD2764" w14:textId="77777777" w:rsidTr="006D0077">
        <w:trPr>
          <w:trHeight w:val="3005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97F0A2" w14:textId="77777777" w:rsidR="00501487" w:rsidRPr="00FE608E" w:rsidRDefault="00501487" w:rsidP="006D007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0F746A8" w14:textId="2D77605F" w:rsidR="00501487" w:rsidRPr="003E65E1" w:rsidRDefault="006D0077" w:rsidP="006D0077">
            <w:pPr>
              <w:ind w:left="151" w:hanging="151"/>
              <w:jc w:val="center"/>
            </w:pPr>
            <w:r>
              <w:t>Performance requirements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95E394E" w14:textId="433AE883" w:rsidR="00501487" w:rsidRPr="00D5437A" w:rsidRDefault="00501487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82800201" w:edGrp="everyone"/>
            <w:permEnd w:id="2828002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C92780" w14:textId="77777777" w:rsidR="00501487" w:rsidRDefault="00501487" w:rsidP="006D0077">
            <w:pPr>
              <w:ind w:left="993" w:hanging="993"/>
            </w:pPr>
          </w:p>
        </w:tc>
      </w:tr>
      <w:tr w:rsidR="00501487" w14:paraId="1206E612" w14:textId="77777777" w:rsidTr="006D0077">
        <w:trPr>
          <w:trHeight w:val="3005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DCE6E7" w14:textId="77777777" w:rsidR="00501487" w:rsidRPr="00FE608E" w:rsidRDefault="00501487" w:rsidP="006D007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931D9F" w14:textId="6D8B8204" w:rsidR="00501487" w:rsidRPr="003E65E1" w:rsidRDefault="006D0077" w:rsidP="006D0077">
            <w:pPr>
              <w:ind w:left="993" w:hanging="993"/>
              <w:jc w:val="center"/>
            </w:pPr>
            <w:r>
              <w:t>Building Solutions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AE43BFE" w14:textId="31B0C727" w:rsidR="00501487" w:rsidRPr="00D5437A" w:rsidRDefault="00501487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894605446" w:edGrp="everyone"/>
            <w:permEnd w:id="18946054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DE7A4F" w14:textId="77777777" w:rsidR="00501487" w:rsidRDefault="00501487" w:rsidP="006D0077">
            <w:pPr>
              <w:ind w:left="993" w:hanging="993"/>
            </w:pPr>
          </w:p>
        </w:tc>
      </w:tr>
    </w:tbl>
    <w:p w14:paraId="2DB4EAF3" w14:textId="77777777" w:rsidR="00501487" w:rsidRDefault="00501487" w:rsidP="00501487">
      <w:pPr>
        <w:rPr>
          <w:rFonts w:ascii="Arial" w:hAnsi="Arial" w:cs="Arial"/>
          <w:sz w:val="22"/>
          <w:szCs w:val="22"/>
        </w:rPr>
      </w:pPr>
    </w:p>
    <w:p w14:paraId="3EDEF9AE" w14:textId="77777777" w:rsidR="006D0077" w:rsidRDefault="006D0077" w:rsidP="006D0077">
      <w:pPr>
        <w:rPr>
          <w:rFonts w:ascii="Arial" w:hAnsi="Arial" w:cs="Arial"/>
          <w:sz w:val="22"/>
          <w:szCs w:val="22"/>
        </w:rPr>
      </w:pPr>
    </w:p>
    <w:p w14:paraId="0B1D5A56" w14:textId="731C44B7" w:rsidR="006D0077" w:rsidRPr="003E65E1" w:rsidRDefault="006D0077" w:rsidP="006D0077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1" w:name="_Ref127265454"/>
      <w:r w:rsidRPr="006D0077">
        <w:lastRenderedPageBreak/>
        <w:t xml:space="preserve">Discuss </w:t>
      </w:r>
      <w:r w:rsidR="00E57818">
        <w:t xml:space="preserve">two (2) </w:t>
      </w:r>
      <w:r w:rsidRPr="006D0077">
        <w:t>propert</w:t>
      </w:r>
      <w:r w:rsidR="00E57818">
        <w:t>ies</w:t>
      </w:r>
      <w:r w:rsidRPr="006D0077">
        <w:t xml:space="preserve">, two (2) characteristics and two (2) limitations of </w:t>
      </w:r>
      <w:r w:rsidR="00E57818">
        <w:t>concrete when used for buildings</w:t>
      </w:r>
      <w:r>
        <w:t>.</w:t>
      </w:r>
      <w:bookmarkEnd w:id="11"/>
      <w:r>
        <w:t xml:space="preserve"> </w:t>
      </w:r>
    </w:p>
    <w:p w14:paraId="001F4BB8" w14:textId="77777777" w:rsidR="006D0077" w:rsidRPr="003E65E1" w:rsidRDefault="006D0077" w:rsidP="006D0077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966"/>
        <w:gridCol w:w="5501"/>
        <w:gridCol w:w="609"/>
      </w:tblGrid>
      <w:tr w:rsidR="006D0077" w14:paraId="1D93469E" w14:textId="77777777" w:rsidTr="00F80A3D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A88758" w14:textId="77777777" w:rsidR="006D0077" w:rsidRDefault="006D0077" w:rsidP="00F80A3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B5D08F9" w14:textId="416867AC" w:rsidR="006D0077" w:rsidRDefault="006D0077" w:rsidP="00F80A3D">
            <w:pPr>
              <w:keepNext/>
              <w:ind w:left="993" w:hanging="993"/>
              <w:jc w:val="center"/>
            </w:pPr>
          </w:p>
        </w:tc>
        <w:tc>
          <w:tcPr>
            <w:tcW w:w="302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B2DFDB0" w14:textId="709C8543" w:rsidR="006D0077" w:rsidRDefault="00E57818" w:rsidP="00F80A3D">
            <w:pPr>
              <w:pStyle w:val="TableHeading"/>
              <w:framePr w:hSpace="0" w:wrap="auto" w:vAnchor="margin" w:hAnchor="text" w:yAlign="inline"/>
            </w:pPr>
            <w:r>
              <w:t>Concrete</w:t>
            </w:r>
          </w:p>
        </w:tc>
        <w:permStart w:id="200822368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6A42D9" w14:textId="77777777" w:rsidR="006D0077" w:rsidRPr="00533511" w:rsidRDefault="00665FF3" w:rsidP="00F80A3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934269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D007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08223684"/>
          </w:p>
        </w:tc>
      </w:tr>
      <w:tr w:rsidR="00526F0B" w14:paraId="3C865FCA" w14:textId="77777777" w:rsidTr="00F80A3D">
        <w:trPr>
          <w:trHeight w:val="964"/>
          <w:hidden/>
        </w:trPr>
        <w:tc>
          <w:tcPr>
            <w:tcW w:w="556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3608CF53" w14:textId="77777777" w:rsidR="00526F0B" w:rsidRPr="00FE608E" w:rsidRDefault="00526F0B" w:rsidP="00F80A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82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B067846" w14:textId="61353DAF" w:rsidR="00526F0B" w:rsidRPr="003E65E1" w:rsidRDefault="00526F0B" w:rsidP="00F80A3D">
            <w:pPr>
              <w:pStyle w:val="23TATick"/>
              <w:framePr w:hSpace="0" w:wrap="auto" w:vAnchor="margin" w:hAnchor="text" w:yAlign="inline"/>
              <w:jc w:val="left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Properties</w:t>
            </w:r>
          </w:p>
        </w:tc>
        <w:tc>
          <w:tcPr>
            <w:tcW w:w="30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40D619" w14:textId="22821177" w:rsidR="00526F0B" w:rsidRPr="00D5437A" w:rsidRDefault="00526F0B" w:rsidP="00F80A3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936197337" w:edGrp="everyone"/>
            <w:permEnd w:id="1936197337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5C622731" w14:textId="77777777" w:rsidR="00526F0B" w:rsidRDefault="00526F0B" w:rsidP="00F80A3D">
            <w:pPr>
              <w:ind w:left="993" w:hanging="993"/>
            </w:pPr>
          </w:p>
        </w:tc>
      </w:tr>
      <w:tr w:rsidR="00526F0B" w14:paraId="36B749D1" w14:textId="77777777" w:rsidTr="00F80A3D">
        <w:trPr>
          <w:trHeight w:val="964"/>
          <w:hidden/>
        </w:trPr>
        <w:tc>
          <w:tcPr>
            <w:tcW w:w="556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79C22C71" w14:textId="77777777" w:rsidR="00526F0B" w:rsidRPr="00FE608E" w:rsidRDefault="00526F0B" w:rsidP="00F80A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82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92FECC1" w14:textId="77777777" w:rsidR="00526F0B" w:rsidRDefault="00526F0B" w:rsidP="00F80A3D">
            <w:pPr>
              <w:pStyle w:val="23TATick"/>
              <w:framePr w:hSpace="0" w:wrap="auto" w:vAnchor="margin" w:hAnchor="text" w:yAlign="inline"/>
              <w:jc w:val="left"/>
              <w:rPr>
                <w:vanish w:val="0"/>
                <w:color w:val="auto"/>
              </w:rPr>
            </w:pPr>
          </w:p>
        </w:tc>
        <w:tc>
          <w:tcPr>
            <w:tcW w:w="302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E9A6BC6" w14:textId="77777777" w:rsidR="00526F0B" w:rsidRPr="00D5437A" w:rsidRDefault="00526F0B" w:rsidP="00F80A3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8082260" w:edGrp="everyone"/>
            <w:permEnd w:id="8082260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75256597" w14:textId="77777777" w:rsidR="00526F0B" w:rsidRDefault="00526F0B" w:rsidP="00F80A3D">
            <w:pPr>
              <w:ind w:left="993" w:hanging="993"/>
            </w:pPr>
          </w:p>
        </w:tc>
      </w:tr>
      <w:tr w:rsidR="00526F0B" w14:paraId="0E0CE2A6" w14:textId="77777777" w:rsidTr="00F80A3D">
        <w:trPr>
          <w:trHeight w:val="964"/>
          <w:hidden/>
        </w:trPr>
        <w:tc>
          <w:tcPr>
            <w:tcW w:w="556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0A158BD2" w14:textId="77777777" w:rsidR="00526F0B" w:rsidRPr="00FE608E" w:rsidRDefault="00526F0B" w:rsidP="00F80A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82" w:type="pct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7A1BD0B" w14:textId="401982CC" w:rsidR="00526F0B" w:rsidRPr="003E65E1" w:rsidRDefault="00526F0B" w:rsidP="00F80A3D">
            <w:pPr>
              <w:ind w:left="993" w:hanging="993"/>
              <w:jc w:val="left"/>
            </w:pPr>
            <w:r>
              <w:t>Characteristics</w:t>
            </w:r>
          </w:p>
        </w:tc>
        <w:tc>
          <w:tcPr>
            <w:tcW w:w="3027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2DE5353" w14:textId="72E4D672" w:rsidR="00526F0B" w:rsidRPr="00D5437A" w:rsidRDefault="00526F0B" w:rsidP="00F80A3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222137993" w:edGrp="everyone"/>
            <w:permEnd w:id="1222137993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762F423C" w14:textId="77777777" w:rsidR="00526F0B" w:rsidRDefault="00526F0B" w:rsidP="00F80A3D">
            <w:pPr>
              <w:ind w:left="993" w:hanging="993"/>
            </w:pPr>
          </w:p>
        </w:tc>
      </w:tr>
      <w:tr w:rsidR="00526F0B" w14:paraId="0F681C64" w14:textId="77777777" w:rsidTr="00F80A3D">
        <w:trPr>
          <w:trHeight w:val="964"/>
          <w:hidden/>
        </w:trPr>
        <w:tc>
          <w:tcPr>
            <w:tcW w:w="556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4D6592CB" w14:textId="77777777" w:rsidR="00526F0B" w:rsidRPr="00FE608E" w:rsidRDefault="00526F0B" w:rsidP="00F80A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82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CBD568E" w14:textId="77777777" w:rsidR="00526F0B" w:rsidRDefault="00526F0B" w:rsidP="00F80A3D">
            <w:pPr>
              <w:ind w:left="993" w:hanging="993"/>
              <w:jc w:val="left"/>
            </w:pP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6AE5324" w14:textId="77777777" w:rsidR="00526F0B" w:rsidRPr="00D5437A" w:rsidRDefault="00526F0B" w:rsidP="00F80A3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94777610" w:edGrp="everyone"/>
            <w:permEnd w:id="1694777610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38B83F7B" w14:textId="77777777" w:rsidR="00526F0B" w:rsidRDefault="00526F0B" w:rsidP="00F80A3D">
            <w:pPr>
              <w:ind w:left="993" w:hanging="993"/>
            </w:pPr>
          </w:p>
        </w:tc>
      </w:tr>
      <w:tr w:rsidR="00526F0B" w14:paraId="68E6BF68" w14:textId="77777777" w:rsidTr="00F80A3D">
        <w:trPr>
          <w:trHeight w:val="964"/>
          <w:hidden/>
        </w:trPr>
        <w:tc>
          <w:tcPr>
            <w:tcW w:w="556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1F5FAEAF" w14:textId="77777777" w:rsidR="00526F0B" w:rsidRPr="00FE608E" w:rsidRDefault="00526F0B" w:rsidP="00F80A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82" w:type="pct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4BD21C7" w14:textId="62FDAF6A" w:rsidR="00526F0B" w:rsidRPr="003E65E1" w:rsidRDefault="00526F0B" w:rsidP="00F80A3D">
            <w:pPr>
              <w:ind w:left="151" w:hanging="151"/>
              <w:jc w:val="left"/>
            </w:pPr>
            <w:r>
              <w:t>Limitations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6C59D98" w14:textId="5003D9E9" w:rsidR="00526F0B" w:rsidRPr="00D5437A" w:rsidRDefault="00526F0B" w:rsidP="00F80A3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57426235" w:edGrp="everyone"/>
            <w:permEnd w:id="1557426235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763BA2F0" w14:textId="77777777" w:rsidR="00526F0B" w:rsidRDefault="00526F0B" w:rsidP="00F80A3D">
            <w:pPr>
              <w:ind w:left="993" w:hanging="993"/>
            </w:pPr>
          </w:p>
        </w:tc>
      </w:tr>
      <w:tr w:rsidR="00526F0B" w14:paraId="3675FF35" w14:textId="77777777" w:rsidTr="00F80A3D">
        <w:trPr>
          <w:trHeight w:val="964"/>
          <w:hidden/>
        </w:trPr>
        <w:tc>
          <w:tcPr>
            <w:tcW w:w="556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3E536FDC" w14:textId="77777777" w:rsidR="00526F0B" w:rsidRPr="00FE608E" w:rsidRDefault="00526F0B" w:rsidP="00F80A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82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1F7146E" w14:textId="77777777" w:rsidR="00526F0B" w:rsidRDefault="00526F0B" w:rsidP="00F80A3D">
            <w:pPr>
              <w:ind w:left="151" w:hanging="151"/>
              <w:jc w:val="left"/>
            </w:pP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ED77AB5" w14:textId="77777777" w:rsidR="00526F0B" w:rsidRPr="00D5437A" w:rsidRDefault="00526F0B" w:rsidP="00F80A3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164654420" w:edGrp="everyone"/>
            <w:permEnd w:id="1164654420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4B8B34D0" w14:textId="77777777" w:rsidR="00526F0B" w:rsidRDefault="00526F0B" w:rsidP="00F80A3D">
            <w:pPr>
              <w:ind w:left="993" w:hanging="993"/>
            </w:pPr>
          </w:p>
        </w:tc>
      </w:tr>
    </w:tbl>
    <w:p w14:paraId="58FD7941" w14:textId="77777777" w:rsidR="006D0077" w:rsidRDefault="006D0077" w:rsidP="006D0077">
      <w:pPr>
        <w:rPr>
          <w:rFonts w:ascii="Arial" w:hAnsi="Arial" w:cs="Arial"/>
          <w:sz w:val="22"/>
          <w:szCs w:val="22"/>
        </w:rPr>
      </w:pPr>
    </w:p>
    <w:p w14:paraId="4386ABDF" w14:textId="77777777" w:rsidR="006C3CDF" w:rsidRDefault="006C3CDF" w:rsidP="006C3CDF">
      <w:pPr>
        <w:rPr>
          <w:rFonts w:ascii="Arial" w:hAnsi="Arial" w:cs="Arial"/>
          <w:sz w:val="22"/>
          <w:szCs w:val="22"/>
        </w:rPr>
      </w:pPr>
    </w:p>
    <w:p w14:paraId="2E70808F" w14:textId="395FC3A3" w:rsidR="006C3CDF" w:rsidRPr="00830749" w:rsidRDefault="00501487" w:rsidP="006C3CDF">
      <w:pPr>
        <w:pStyle w:val="20TAQuestionNumber"/>
        <w:ind w:left="709" w:hanging="709"/>
      </w:pPr>
      <w:bookmarkStart w:id="12" w:name="_Ref127265456"/>
      <w:r>
        <w:t>Discuss th</w:t>
      </w:r>
      <w:r w:rsidR="0009155C">
        <w:t>re</w:t>
      </w:r>
      <w:r>
        <w:t>e</w:t>
      </w:r>
      <w:r w:rsidR="0009155C">
        <w:t xml:space="preserve"> (3) benefits</w:t>
      </w:r>
      <w:r>
        <w:t xml:space="preserve"> </w:t>
      </w:r>
      <w:r w:rsidR="0009155C">
        <w:t>of using glass in buildings</w:t>
      </w:r>
      <w:r>
        <w:t>?</w:t>
      </w:r>
      <w:bookmarkEnd w:id="12"/>
    </w:p>
    <w:p w14:paraId="2D00C039" w14:textId="77777777" w:rsidR="006C3CDF" w:rsidRPr="00830749" w:rsidRDefault="006C3CDF" w:rsidP="006C3CD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C3CDF" w:rsidRPr="00830749" w14:paraId="5F24B857" w14:textId="77777777" w:rsidTr="00D5437A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DB0F1F" w14:textId="7B0886C1" w:rsidR="0009155C" w:rsidRPr="001C4084" w:rsidRDefault="006C3CDF" w:rsidP="00792DF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90FC62" w14:textId="61227D0C" w:rsidR="006C3CDF" w:rsidRDefault="006C3CDF" w:rsidP="00792DF6">
            <w:pPr>
              <w:pStyle w:val="ListParagraph"/>
              <w:numPr>
                <w:ilvl w:val="0"/>
                <w:numId w:val="82"/>
              </w:numPr>
              <w:ind w:left="280"/>
              <w:rPr>
                <w:rFonts w:ascii="Arial" w:hAnsi="Arial" w:cs="Arial"/>
                <w:sz w:val="22"/>
                <w:szCs w:val="22"/>
              </w:rPr>
            </w:pPr>
            <w:permStart w:id="770970806" w:edGrp="everyone"/>
            <w:permEnd w:id="770970806"/>
          </w:p>
          <w:p w14:paraId="428B6D3C" w14:textId="25957862" w:rsidR="00792DF6" w:rsidRDefault="00792DF6" w:rsidP="00792DF6">
            <w:pPr>
              <w:pStyle w:val="ListParagraph"/>
              <w:ind w:left="280"/>
              <w:rPr>
                <w:rFonts w:ascii="Arial" w:hAnsi="Arial" w:cs="Arial"/>
                <w:sz w:val="22"/>
                <w:szCs w:val="22"/>
              </w:rPr>
            </w:pPr>
          </w:p>
          <w:p w14:paraId="6970EE2F" w14:textId="12EA906A" w:rsidR="00792DF6" w:rsidRDefault="00792DF6" w:rsidP="00792DF6">
            <w:pPr>
              <w:pStyle w:val="ListParagraph"/>
              <w:numPr>
                <w:ilvl w:val="0"/>
                <w:numId w:val="82"/>
              </w:numPr>
              <w:ind w:left="280"/>
              <w:rPr>
                <w:rFonts w:ascii="Arial" w:hAnsi="Arial" w:cs="Arial"/>
                <w:sz w:val="22"/>
                <w:szCs w:val="22"/>
              </w:rPr>
            </w:pPr>
            <w:permStart w:id="459954692" w:edGrp="everyone"/>
            <w:permEnd w:id="459954692"/>
          </w:p>
          <w:p w14:paraId="0A24751F" w14:textId="5B10738E" w:rsidR="00792DF6" w:rsidRDefault="00792DF6" w:rsidP="00792DF6">
            <w:pPr>
              <w:pStyle w:val="ListParagraph"/>
              <w:ind w:left="280"/>
              <w:rPr>
                <w:rFonts w:ascii="Arial" w:hAnsi="Arial" w:cs="Arial"/>
                <w:sz w:val="22"/>
                <w:szCs w:val="22"/>
              </w:rPr>
            </w:pPr>
          </w:p>
          <w:p w14:paraId="3EDFC585" w14:textId="323527A6" w:rsidR="00792DF6" w:rsidRPr="00792DF6" w:rsidRDefault="00792DF6" w:rsidP="00792DF6">
            <w:pPr>
              <w:pStyle w:val="ListParagraph"/>
              <w:numPr>
                <w:ilvl w:val="0"/>
                <w:numId w:val="82"/>
              </w:numPr>
              <w:ind w:left="280"/>
              <w:rPr>
                <w:rFonts w:ascii="Arial" w:hAnsi="Arial" w:cs="Arial"/>
                <w:sz w:val="22"/>
                <w:szCs w:val="22"/>
              </w:rPr>
            </w:pPr>
            <w:permStart w:id="17106870" w:edGrp="everyone"/>
            <w:permEnd w:id="17106870"/>
          </w:p>
        </w:tc>
        <w:permStart w:id="1553609890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A94E11" w14:textId="77777777" w:rsidR="006C3CDF" w:rsidRPr="00533511" w:rsidRDefault="00665FF3" w:rsidP="00D4794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038067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C3CD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3609890"/>
          </w:p>
        </w:tc>
      </w:tr>
    </w:tbl>
    <w:p w14:paraId="1EC0DD77" w14:textId="77777777" w:rsidR="006C3CDF" w:rsidRDefault="006C3CDF" w:rsidP="006C3CDF">
      <w:pPr>
        <w:rPr>
          <w:rFonts w:ascii="Arial" w:hAnsi="Arial" w:cs="Arial"/>
          <w:sz w:val="22"/>
          <w:szCs w:val="22"/>
        </w:rPr>
      </w:pPr>
    </w:p>
    <w:p w14:paraId="2E98B7EF" w14:textId="77777777" w:rsidR="00FB2ED1" w:rsidRDefault="00FB2ED1" w:rsidP="00FB2ED1">
      <w:pPr>
        <w:rPr>
          <w:rFonts w:ascii="Arial" w:hAnsi="Arial" w:cs="Arial"/>
          <w:sz w:val="22"/>
          <w:szCs w:val="22"/>
        </w:rPr>
      </w:pPr>
    </w:p>
    <w:p w14:paraId="33D50D50" w14:textId="76EDB227" w:rsidR="00FB2ED1" w:rsidRPr="00830749" w:rsidRDefault="00987FA3" w:rsidP="00F80A3D">
      <w:pPr>
        <w:pStyle w:val="20TAQuestionNumber"/>
        <w:keepNext/>
        <w:keepLines/>
        <w:pageBreakBefore/>
        <w:ind w:left="709" w:hanging="709"/>
      </w:pPr>
      <w:bookmarkStart w:id="13" w:name="_Ref127274757"/>
      <w:r>
        <w:lastRenderedPageBreak/>
        <w:t>Describe information you can determine from the working drawings and specifications when organising the excavation for the site of a three (3) storey unit block with underground parking</w:t>
      </w:r>
      <w:r w:rsidR="00FB2ED1">
        <w:t>.</w:t>
      </w:r>
      <w:bookmarkEnd w:id="13"/>
    </w:p>
    <w:p w14:paraId="0F6C8677" w14:textId="77777777" w:rsidR="00FB2ED1" w:rsidRPr="00830749" w:rsidRDefault="00FB2ED1" w:rsidP="00FB2E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B2ED1" w:rsidRPr="00830749" w14:paraId="3B11BACB" w14:textId="77777777" w:rsidTr="00D5437A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6F32E2" w14:textId="77777777" w:rsidR="00FB2ED1" w:rsidRPr="001C4084" w:rsidRDefault="00FB2ED1" w:rsidP="00D4794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FF606" w14:textId="410D9A94" w:rsidR="00FB2ED1" w:rsidRPr="001C4084" w:rsidRDefault="00FB2ED1" w:rsidP="00D47942">
            <w:pPr>
              <w:rPr>
                <w:rFonts w:ascii="Arial" w:hAnsi="Arial" w:cs="Arial"/>
                <w:sz w:val="22"/>
                <w:szCs w:val="22"/>
              </w:rPr>
            </w:pPr>
            <w:permStart w:id="549614817" w:edGrp="everyone"/>
            <w:permEnd w:id="549614817"/>
          </w:p>
        </w:tc>
        <w:permStart w:id="796933471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8E0990" w14:textId="77777777" w:rsidR="00FB2ED1" w:rsidRPr="00533511" w:rsidRDefault="00665FF3" w:rsidP="00D4794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062857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B2ED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6933471"/>
          </w:p>
        </w:tc>
      </w:tr>
    </w:tbl>
    <w:p w14:paraId="3237E3A6" w14:textId="77777777" w:rsidR="00FB2ED1" w:rsidRDefault="00FB2ED1" w:rsidP="00FB2ED1">
      <w:pPr>
        <w:rPr>
          <w:rFonts w:ascii="Arial" w:hAnsi="Arial" w:cs="Arial"/>
          <w:sz w:val="22"/>
          <w:szCs w:val="22"/>
        </w:rPr>
      </w:pPr>
    </w:p>
    <w:p w14:paraId="1DA3E7AA" w14:textId="77777777" w:rsidR="00E55F3A" w:rsidRDefault="00E55F3A" w:rsidP="00E55F3A">
      <w:pPr>
        <w:rPr>
          <w:rFonts w:ascii="Arial" w:hAnsi="Arial" w:cs="Arial"/>
          <w:sz w:val="22"/>
          <w:szCs w:val="22"/>
        </w:rPr>
      </w:pPr>
    </w:p>
    <w:p w14:paraId="33FB3588" w14:textId="65282149" w:rsidR="00E55F3A" w:rsidRPr="00830749" w:rsidRDefault="00421AC2" w:rsidP="00E55F3A">
      <w:pPr>
        <w:pStyle w:val="20TAQuestionNumber"/>
        <w:ind w:left="709" w:hanging="709"/>
      </w:pPr>
      <w:bookmarkStart w:id="14" w:name="_Ref127277747"/>
      <w:r>
        <w:t>Who would you d</w:t>
      </w:r>
      <w:r w:rsidRPr="00353329">
        <w:t xml:space="preserve">iscuss </w:t>
      </w:r>
      <w:r w:rsidR="00D47AA5">
        <w:t>materials and plans with</w:t>
      </w:r>
      <w:r w:rsidRPr="00353329">
        <w:t xml:space="preserve"> to ensure compliance with NCC Performance Requirements</w:t>
      </w:r>
      <w:r>
        <w:t xml:space="preserve"> and site safety</w:t>
      </w:r>
      <w:r w:rsidR="00E55F3A">
        <w:t>.</w:t>
      </w:r>
      <w:r w:rsidR="00792DF6">
        <w:br/>
      </w:r>
      <w:r w:rsidR="00D47AA5">
        <w:t>Provide two (2) and explain your answers.</w:t>
      </w:r>
      <w:bookmarkEnd w:id="14"/>
    </w:p>
    <w:p w14:paraId="474174E7" w14:textId="77777777" w:rsidR="00E55F3A" w:rsidRPr="00830749" w:rsidRDefault="00E55F3A" w:rsidP="00E55F3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5F3A" w:rsidRPr="00830749" w14:paraId="2B95A4F9" w14:textId="77777777" w:rsidTr="00D5437A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2E9B3C" w14:textId="77777777" w:rsidR="00E55F3A" w:rsidRPr="001C4084" w:rsidRDefault="00E55F3A" w:rsidP="00D4794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6F7BDF" w14:textId="2D7EE4D7" w:rsidR="00E55F3A" w:rsidRDefault="00E55F3A" w:rsidP="00821205">
            <w:pPr>
              <w:pStyle w:val="ListParagraph"/>
              <w:numPr>
                <w:ilvl w:val="0"/>
                <w:numId w:val="83"/>
              </w:numPr>
              <w:ind w:left="278"/>
              <w:rPr>
                <w:rFonts w:ascii="Arial" w:hAnsi="Arial" w:cs="Arial"/>
                <w:sz w:val="22"/>
                <w:szCs w:val="22"/>
              </w:rPr>
            </w:pPr>
            <w:permStart w:id="1699175268" w:edGrp="everyone"/>
            <w:permEnd w:id="1699175268"/>
          </w:p>
          <w:p w14:paraId="7AC0E389" w14:textId="485CC3CC" w:rsidR="00821205" w:rsidRDefault="00821205" w:rsidP="00821205">
            <w:pPr>
              <w:pStyle w:val="ListParagraph"/>
              <w:ind w:left="278"/>
              <w:rPr>
                <w:rFonts w:ascii="Arial" w:hAnsi="Arial" w:cs="Arial"/>
                <w:sz w:val="22"/>
                <w:szCs w:val="22"/>
              </w:rPr>
            </w:pPr>
          </w:p>
          <w:p w14:paraId="5806140D" w14:textId="69501CAA" w:rsidR="00821205" w:rsidRPr="00821205" w:rsidRDefault="00821205" w:rsidP="00821205">
            <w:pPr>
              <w:pStyle w:val="ListParagraph"/>
              <w:numPr>
                <w:ilvl w:val="0"/>
                <w:numId w:val="83"/>
              </w:numPr>
              <w:ind w:left="278"/>
              <w:rPr>
                <w:rFonts w:ascii="Arial" w:hAnsi="Arial" w:cs="Arial"/>
                <w:sz w:val="22"/>
                <w:szCs w:val="22"/>
              </w:rPr>
            </w:pPr>
            <w:permStart w:id="1717128863" w:edGrp="everyone"/>
            <w:permEnd w:id="1717128863"/>
          </w:p>
        </w:tc>
        <w:permStart w:id="1961450221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3C2CF5" w14:textId="77777777" w:rsidR="00E55F3A" w:rsidRPr="00533511" w:rsidRDefault="00665FF3" w:rsidP="00D4794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67662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55F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1450221"/>
          </w:p>
        </w:tc>
      </w:tr>
    </w:tbl>
    <w:p w14:paraId="26E6A293" w14:textId="77777777" w:rsidR="00E55F3A" w:rsidRDefault="00E55F3A" w:rsidP="00E55F3A">
      <w:pPr>
        <w:rPr>
          <w:rFonts w:ascii="Arial" w:hAnsi="Arial" w:cs="Arial"/>
          <w:sz w:val="22"/>
          <w:szCs w:val="22"/>
        </w:rPr>
      </w:pPr>
    </w:p>
    <w:p w14:paraId="15A60F31" w14:textId="77777777" w:rsidR="00D47AA5" w:rsidRDefault="00D47AA5" w:rsidP="00D47AA5">
      <w:pPr>
        <w:rPr>
          <w:rFonts w:ascii="Arial" w:hAnsi="Arial" w:cs="Arial"/>
          <w:sz w:val="22"/>
          <w:szCs w:val="22"/>
        </w:rPr>
      </w:pPr>
    </w:p>
    <w:p w14:paraId="1EA18D7D" w14:textId="58DBD284" w:rsidR="00D47AA5" w:rsidRPr="00830749" w:rsidRDefault="00D47AA5" w:rsidP="00D47AA5">
      <w:pPr>
        <w:pStyle w:val="20TAQuestionNumber"/>
        <w:ind w:left="709" w:hanging="709"/>
      </w:pPr>
      <w:bookmarkStart w:id="15" w:name="_Ref127278250"/>
      <w:r>
        <w:lastRenderedPageBreak/>
        <w:t>Why may you need to u</w:t>
      </w:r>
      <w:r w:rsidRPr="00D47AA5">
        <w:t xml:space="preserve">se a combination of Performance Solutions and </w:t>
      </w:r>
      <w:r w:rsidRPr="00AA7854">
        <w:rPr>
          <w:lang w:val="en-US"/>
        </w:rPr>
        <w:t>Deemed-to-Satisfy</w:t>
      </w:r>
      <w:r>
        <w:rPr>
          <w:lang w:val="en-US"/>
        </w:rPr>
        <w:t xml:space="preserve"> (</w:t>
      </w:r>
      <w:r w:rsidRPr="00D47AA5">
        <w:t>D</w:t>
      </w:r>
      <w:r>
        <w:t>t</w:t>
      </w:r>
      <w:r w:rsidRPr="00D47AA5">
        <w:t>S</w:t>
      </w:r>
      <w:r>
        <w:t>)</w:t>
      </w:r>
      <w:r w:rsidRPr="00D47AA5">
        <w:t xml:space="preserve"> solutions to comply with the Performance Requirements of the NCC</w:t>
      </w:r>
      <w:bookmarkEnd w:id="15"/>
      <w:r w:rsidR="00792DF6">
        <w:t>.</w:t>
      </w:r>
    </w:p>
    <w:p w14:paraId="36BDC136" w14:textId="77777777" w:rsidR="00D47AA5" w:rsidRPr="00830749" w:rsidRDefault="00D47AA5" w:rsidP="00D47AA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47AA5" w:rsidRPr="00830749" w14:paraId="15F30EBF" w14:textId="77777777" w:rsidTr="00D5437A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AA156D" w14:textId="77777777" w:rsidR="00D47AA5" w:rsidRPr="001C4084" w:rsidRDefault="00D47AA5" w:rsidP="00D4794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04C427" w14:textId="5F8A7F80" w:rsidR="00D47AA5" w:rsidRPr="001C4084" w:rsidRDefault="00D47AA5" w:rsidP="00D47942">
            <w:pPr>
              <w:rPr>
                <w:rFonts w:ascii="Arial" w:hAnsi="Arial" w:cs="Arial"/>
                <w:sz w:val="22"/>
                <w:szCs w:val="22"/>
              </w:rPr>
            </w:pPr>
            <w:permStart w:id="868037522" w:edGrp="everyone"/>
            <w:permEnd w:id="868037522"/>
          </w:p>
        </w:tc>
        <w:permStart w:id="703222153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E5BF91" w14:textId="77777777" w:rsidR="00D47AA5" w:rsidRPr="00533511" w:rsidRDefault="00665FF3" w:rsidP="00D4794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982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47AA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3222153"/>
          </w:p>
        </w:tc>
      </w:tr>
    </w:tbl>
    <w:p w14:paraId="28896C9C" w14:textId="77777777" w:rsidR="00D47AA5" w:rsidRDefault="00D47AA5" w:rsidP="00D47AA5">
      <w:pPr>
        <w:rPr>
          <w:rFonts w:ascii="Arial" w:hAnsi="Arial" w:cs="Arial"/>
          <w:sz w:val="22"/>
          <w:szCs w:val="22"/>
        </w:rPr>
      </w:pPr>
    </w:p>
    <w:p w14:paraId="4CF1FE81" w14:textId="77777777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51688FD0" w:rsidR="00787509" w:rsidRPr="004932A4" w:rsidRDefault="00665FF3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8095B">
            <w:rPr>
              <w:szCs w:val="32"/>
            </w:rPr>
            <w:t>CPCCBC6001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20461F20" w:rsidR="00787509" w:rsidRDefault="00665FF3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8095B">
            <w:rPr>
              <w:szCs w:val="32"/>
            </w:rPr>
            <w:t>Apply building codes and standards to the construction process for large building projects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E51E62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42514297" w:edGrp="everyone"/>
            <w:permEnd w:id="1942514297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1859A269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787509" w:rsidRPr="00BA4D9F" w14:paraId="170427BC" w14:textId="77777777" w:rsidTr="009100A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7EB4006" w14:textId="77777777" w:rsidR="00787509" w:rsidRPr="00750D30" w:rsidRDefault="00787509" w:rsidP="009100A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787509" w:rsidRPr="00BA4D9F" w14:paraId="3E04878D" w14:textId="77777777" w:rsidTr="009100A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750D06" w14:textId="77777777" w:rsidR="00787509" w:rsidRPr="00DE303D" w:rsidRDefault="00787509" w:rsidP="009100AE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46815BB9" w14:textId="77777777" w:rsidR="00787509" w:rsidRPr="00DE303D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6BA8990D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D5437A" w:rsidRPr="00BA4D9F" w14:paraId="4335ED3E" w14:textId="77777777" w:rsidTr="00D5437A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D10191" w14:textId="77777777" w:rsidR="00D5437A" w:rsidRPr="00D5437A" w:rsidRDefault="00D5437A" w:rsidP="00D5437A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903486256" w:edGrp="everyone"/>
            <w:permEnd w:id="903486256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D7C5B02" w14:textId="3981B0D2" w:rsidR="00920F6C" w:rsidRPr="00BE22CD" w:rsidRDefault="004D74E2" w:rsidP="00920F6C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7D3B9AE" wp14:editId="107FA529">
            <wp:simplePos x="0" y="0"/>
            <wp:positionH relativeFrom="column">
              <wp:posOffset>1791335</wp:posOffset>
            </wp:positionH>
            <wp:positionV relativeFrom="paragraph">
              <wp:posOffset>1233170</wp:posOffset>
            </wp:positionV>
            <wp:extent cx="2227580" cy="2209800"/>
            <wp:effectExtent l="0" t="0" r="1270" b="0"/>
            <wp:wrapTopAndBottom/>
            <wp:docPr id="7" name="Picture 7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, schematic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58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F22AE4">
        <w:trPr>
          <w:trHeight w:val="302"/>
        </w:trPr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4E206C">
            <w:pPr>
              <w:numPr>
                <w:ilvl w:val="0"/>
                <w:numId w:val="6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6" w:name="_Ref35349341"/>
          </w:p>
        </w:tc>
        <w:bookmarkEnd w:id="16"/>
      </w:tr>
      <w:tr w:rsidR="00920F6C" w:rsidRPr="00DD1A2A" w14:paraId="1A944E38" w14:textId="77777777" w:rsidTr="004D74E2">
        <w:trPr>
          <w:trHeight w:val="974"/>
        </w:trPr>
        <w:tc>
          <w:tcPr>
            <w:tcW w:w="9281" w:type="dxa"/>
            <w:shd w:val="clear" w:color="auto" w:fill="A1D7E1"/>
          </w:tcPr>
          <w:p w14:paraId="1E3BB840" w14:textId="323E6295" w:rsidR="004D74E2" w:rsidRDefault="00F22AE4" w:rsidP="00F22AE4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Access the NCC</w:t>
            </w:r>
            <w:r w:rsidR="005D0E9B">
              <w:rPr>
                <w:rFonts w:ascii="Arial" w:hAnsi="Arial" w:cs="Arial"/>
                <w:sz w:val="22"/>
              </w:rPr>
              <w:t xml:space="preserve"> via the internet</w:t>
            </w:r>
            <w:r>
              <w:rPr>
                <w:rFonts w:ascii="Arial" w:hAnsi="Arial" w:cs="Arial"/>
                <w:sz w:val="22"/>
              </w:rPr>
              <w:t xml:space="preserve"> to determine the Building Classification/s that apply to th</w:t>
            </w:r>
            <w:r w:rsidR="004D74E2">
              <w:rPr>
                <w:rFonts w:ascii="Arial" w:hAnsi="Arial" w:cs="Arial"/>
                <w:sz w:val="22"/>
              </w:rPr>
              <w:t>e</w:t>
            </w:r>
            <w:r>
              <w:rPr>
                <w:rFonts w:ascii="Arial" w:hAnsi="Arial" w:cs="Arial"/>
                <w:sz w:val="22"/>
              </w:rPr>
              <w:t xml:space="preserve"> building diagram</w:t>
            </w:r>
            <w:r w:rsidR="004D74E2">
              <w:rPr>
                <w:rFonts w:ascii="Arial" w:hAnsi="Arial" w:cs="Arial"/>
                <w:sz w:val="22"/>
              </w:rPr>
              <w:t xml:space="preserve"> below</w:t>
            </w:r>
            <w:r>
              <w:rPr>
                <w:rFonts w:ascii="Arial" w:hAnsi="Arial" w:cs="Arial"/>
                <w:sz w:val="22"/>
              </w:rPr>
              <w:t xml:space="preserve">. The building is to contain offices in the upper floors, one </w:t>
            </w:r>
            <w:r w:rsidR="00CD67E6">
              <w:rPr>
                <w:rFonts w:ascii="Arial" w:hAnsi="Arial" w:cs="Arial"/>
                <w:sz w:val="22"/>
              </w:rPr>
              <w:t>caretaker</w:t>
            </w:r>
            <w:r w:rsidR="00A81453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flat on the first floor and shops and cafes on the ground floor. </w:t>
            </w:r>
            <w:r w:rsidR="00F23128">
              <w:rPr>
                <w:rFonts w:ascii="Arial" w:hAnsi="Arial" w:cs="Arial"/>
                <w:sz w:val="22"/>
              </w:rPr>
              <w:t>Explain</w:t>
            </w:r>
            <w:r w:rsidR="005D0E9B">
              <w:rPr>
                <w:rFonts w:ascii="Arial" w:hAnsi="Arial" w:cs="Arial"/>
                <w:sz w:val="22"/>
              </w:rPr>
              <w:t xml:space="preserve"> your findings</w:t>
            </w:r>
            <w:r w:rsidR="00F23128">
              <w:rPr>
                <w:rFonts w:ascii="Arial" w:hAnsi="Arial" w:cs="Arial"/>
                <w:sz w:val="22"/>
              </w:rPr>
              <w:t xml:space="preserve"> </w:t>
            </w:r>
            <w:r w:rsidR="005D0E9B">
              <w:rPr>
                <w:rFonts w:ascii="Arial" w:hAnsi="Arial" w:cs="Arial"/>
                <w:sz w:val="22"/>
              </w:rPr>
              <w:t>below.</w:t>
            </w:r>
          </w:p>
          <w:p w14:paraId="57A2C60A" w14:textId="13E7274B" w:rsidR="00F22AE4" w:rsidRPr="004E206C" w:rsidRDefault="00F22AE4" w:rsidP="00F22AE4">
            <w:pPr>
              <w:contextualSpacing/>
              <w:jc w:val="left"/>
              <w:rPr>
                <w:rFonts w:ascii="Arial" w:hAnsi="Arial" w:cs="Arial"/>
                <w:sz w:val="22"/>
                <w:highlight w:val="yellow"/>
              </w:rPr>
            </w:pPr>
          </w:p>
        </w:tc>
      </w:tr>
    </w:tbl>
    <w:p w14:paraId="2156CB89" w14:textId="0C091F61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35BEEE18" w14:textId="3D2FDD60" w:rsidR="00920F6C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660E" w:rsidRPr="00594B1F" w14:paraId="41F1F02B" w14:textId="77777777" w:rsidTr="0070105E">
        <w:tc>
          <w:tcPr>
            <w:tcW w:w="9016" w:type="dxa"/>
            <w:shd w:val="clear" w:color="auto" w:fill="D9D9D9"/>
          </w:tcPr>
          <w:p w14:paraId="250167A5" w14:textId="686173A0" w:rsidR="0010660E" w:rsidRPr="00974A8C" w:rsidRDefault="0010660E" w:rsidP="0070105E">
            <w:pPr>
              <w:keepNext/>
              <w:jc w:val="left"/>
              <w:rPr>
                <w:rFonts w:ascii="Arial" w:hAnsi="Arial" w:cs="Arial"/>
                <w:b/>
                <w:bCs/>
                <w:sz w:val="22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Answer</w:t>
            </w:r>
          </w:p>
        </w:tc>
      </w:tr>
      <w:tr w:rsidR="0010660E" w:rsidRPr="00D5437A" w14:paraId="0AAA5E1F" w14:textId="77777777" w:rsidTr="00CD67E6">
        <w:trPr>
          <w:trHeight w:val="3385"/>
        </w:trPr>
        <w:tc>
          <w:tcPr>
            <w:tcW w:w="9016" w:type="dxa"/>
          </w:tcPr>
          <w:p w14:paraId="4584973A" w14:textId="4D98F3A9" w:rsidR="0010660E" w:rsidRPr="00D5437A" w:rsidRDefault="0010660E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69365186" w:edGrp="everyone"/>
            <w:permEnd w:id="69365186"/>
          </w:p>
        </w:tc>
      </w:tr>
    </w:tbl>
    <w:p w14:paraId="37CB3EFD" w14:textId="77777777" w:rsidR="0010660E" w:rsidRPr="00830749" w:rsidRDefault="0010660E" w:rsidP="00920F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920F6C" w:rsidRPr="00830749" w14:paraId="7BC861BE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4330DB1D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40706712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665FF3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0706712"/>
          </w:p>
        </w:tc>
      </w:tr>
    </w:tbl>
    <w:p w14:paraId="7DCCC94B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9100AE">
        <w:tc>
          <w:tcPr>
            <w:tcW w:w="9235" w:type="dxa"/>
            <w:shd w:val="clear" w:color="auto" w:fill="232F84"/>
          </w:tcPr>
          <w:p w14:paraId="3453479F" w14:textId="77777777" w:rsidR="004E206C" w:rsidRPr="00594B1F" w:rsidRDefault="004E206C" w:rsidP="004E206C">
            <w:pPr>
              <w:numPr>
                <w:ilvl w:val="0"/>
                <w:numId w:val="6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7" w:name="_Ref35349352"/>
          </w:p>
        </w:tc>
        <w:bookmarkEnd w:id="17"/>
      </w:tr>
      <w:tr w:rsidR="004E206C" w:rsidRPr="00594B1F" w14:paraId="0D9C712E" w14:textId="77777777" w:rsidTr="00A81453">
        <w:trPr>
          <w:trHeight w:val="1142"/>
        </w:trPr>
        <w:tc>
          <w:tcPr>
            <w:tcW w:w="9235" w:type="dxa"/>
            <w:shd w:val="clear" w:color="auto" w:fill="A1D7E1"/>
          </w:tcPr>
          <w:p w14:paraId="60B7998C" w14:textId="4E8A533A" w:rsidR="00301156" w:rsidRDefault="00A81453" w:rsidP="00C417B7">
            <w:pPr>
              <w:jc w:val="left"/>
              <w:rPr>
                <w:rFonts w:ascii="Arial" w:hAnsi="Arial" w:cs="Arial"/>
                <w:sz w:val="22"/>
              </w:rPr>
            </w:pPr>
            <w:r w:rsidRPr="00A81453">
              <w:rPr>
                <w:rFonts w:ascii="Arial" w:hAnsi="Arial" w:cs="Arial"/>
                <w:sz w:val="22"/>
              </w:rPr>
              <w:t xml:space="preserve">Access the NCC via the internet to </w:t>
            </w:r>
            <w:r w:rsidR="0054206F">
              <w:rPr>
                <w:rFonts w:ascii="Arial" w:hAnsi="Arial" w:cs="Arial"/>
                <w:sz w:val="22"/>
              </w:rPr>
              <w:t xml:space="preserve">locate the </w:t>
            </w:r>
            <w:r w:rsidR="00974A8C">
              <w:rPr>
                <w:rFonts w:ascii="Arial" w:hAnsi="Arial" w:cs="Arial"/>
                <w:sz w:val="22"/>
              </w:rPr>
              <w:t>requirements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974A8C">
              <w:rPr>
                <w:rFonts w:ascii="Arial" w:hAnsi="Arial" w:cs="Arial"/>
                <w:sz w:val="22"/>
              </w:rPr>
              <w:t>applicable to</w:t>
            </w:r>
            <w:r>
              <w:rPr>
                <w:rFonts w:ascii="Arial" w:hAnsi="Arial" w:cs="Arial"/>
                <w:sz w:val="22"/>
              </w:rPr>
              <w:t xml:space="preserve"> a building</w:t>
            </w:r>
            <w:r w:rsidR="00C417B7">
              <w:rPr>
                <w:rFonts w:ascii="Arial" w:hAnsi="Arial" w:cs="Arial"/>
                <w:sz w:val="22"/>
              </w:rPr>
              <w:t xml:space="preserve"> development in the Brisbane area,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A81453">
              <w:rPr>
                <w:rFonts w:ascii="Arial" w:hAnsi="Arial" w:cs="Arial"/>
                <w:sz w:val="22"/>
              </w:rPr>
              <w:t xml:space="preserve">containing </w:t>
            </w:r>
            <w:r>
              <w:rPr>
                <w:rFonts w:ascii="Arial" w:hAnsi="Arial" w:cs="Arial"/>
                <w:sz w:val="22"/>
              </w:rPr>
              <w:t>6</w:t>
            </w:r>
            <w:r w:rsidRPr="00A81453">
              <w:rPr>
                <w:rFonts w:ascii="Arial" w:hAnsi="Arial" w:cs="Arial"/>
                <w:sz w:val="22"/>
              </w:rPr>
              <w:t xml:space="preserve"> sole-occupancy units</w:t>
            </w:r>
            <w:r w:rsidR="00974A8C">
              <w:rPr>
                <w:rFonts w:ascii="Arial" w:hAnsi="Arial" w:cs="Arial"/>
                <w:sz w:val="22"/>
              </w:rPr>
              <w:t xml:space="preserve">, two (2) on each level, </w:t>
            </w:r>
            <w:r w:rsidRPr="00A81453">
              <w:rPr>
                <w:rFonts w:ascii="Arial" w:hAnsi="Arial" w:cs="Arial"/>
                <w:sz w:val="22"/>
              </w:rPr>
              <w:t>each being a separate dwelling.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7706E981" w14:textId="77777777" w:rsidR="0054206F" w:rsidRDefault="00A81453" w:rsidP="00C417B7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This building includes one (1) </w:t>
            </w:r>
            <w:r w:rsidR="00765E5F">
              <w:rPr>
                <w:rFonts w:ascii="Arial" w:hAnsi="Arial" w:cs="Arial"/>
                <w:sz w:val="22"/>
              </w:rPr>
              <w:t>basement level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765E5F">
              <w:rPr>
                <w:rFonts w:ascii="Arial" w:hAnsi="Arial" w:cs="Arial"/>
                <w:sz w:val="22"/>
              </w:rPr>
              <w:t>designated for car parking</w:t>
            </w:r>
            <w:r>
              <w:rPr>
                <w:rFonts w:ascii="Arial" w:hAnsi="Arial" w:cs="Arial"/>
                <w:sz w:val="22"/>
              </w:rPr>
              <w:t>.</w:t>
            </w:r>
            <w:r w:rsidR="00C417B7">
              <w:rPr>
                <w:rFonts w:ascii="Arial" w:hAnsi="Arial" w:cs="Arial"/>
                <w:sz w:val="22"/>
              </w:rPr>
              <w:t xml:space="preserve"> </w:t>
            </w:r>
          </w:p>
          <w:p w14:paraId="385C02A3" w14:textId="6F359E4D" w:rsidR="004E206C" w:rsidRDefault="0054206F" w:rsidP="00C417B7">
            <w:pPr>
              <w:jc w:val="left"/>
              <w:rPr>
                <w:rFonts w:ascii="Arial" w:hAnsi="Arial" w:cs="Arial"/>
                <w:sz w:val="22"/>
              </w:rPr>
            </w:pPr>
            <w:r w:rsidRPr="00C417B7">
              <w:rPr>
                <w:rFonts w:ascii="Arial" w:hAnsi="Arial" w:cs="Arial"/>
                <w:sz w:val="22"/>
              </w:rPr>
              <w:t>The proposed building structure</w:t>
            </w:r>
            <w:r w:rsidR="00C417B7" w:rsidRPr="00C417B7">
              <w:rPr>
                <w:rFonts w:ascii="Arial" w:hAnsi="Arial" w:cs="Arial"/>
                <w:sz w:val="22"/>
              </w:rPr>
              <w:t xml:space="preserve"> </w:t>
            </w:r>
            <w:r w:rsidR="00301156">
              <w:rPr>
                <w:rFonts w:ascii="Arial" w:hAnsi="Arial" w:cs="Arial"/>
                <w:sz w:val="22"/>
              </w:rPr>
              <w:t>requires</w:t>
            </w:r>
            <w:r w:rsidR="00C417B7" w:rsidRPr="00C417B7">
              <w:rPr>
                <w:rFonts w:ascii="Arial" w:hAnsi="Arial" w:cs="Arial"/>
                <w:sz w:val="22"/>
              </w:rPr>
              <w:t xml:space="preserve"> reinforced concrete floors</w:t>
            </w:r>
            <w:r w:rsidR="00C417B7">
              <w:rPr>
                <w:rFonts w:ascii="Arial" w:hAnsi="Arial" w:cs="Arial"/>
                <w:sz w:val="22"/>
              </w:rPr>
              <w:t xml:space="preserve"> </w:t>
            </w:r>
            <w:r w:rsidR="00C417B7" w:rsidRPr="00C417B7">
              <w:rPr>
                <w:rFonts w:ascii="Arial" w:hAnsi="Arial" w:cs="Arial"/>
                <w:sz w:val="22"/>
              </w:rPr>
              <w:t>and columns</w:t>
            </w:r>
            <w:r w:rsidR="00C417B7">
              <w:rPr>
                <w:rFonts w:ascii="Arial" w:hAnsi="Arial" w:cs="Arial"/>
                <w:sz w:val="22"/>
              </w:rPr>
              <w:t>.</w:t>
            </w:r>
          </w:p>
          <w:p w14:paraId="63BB8A55" w14:textId="77777777" w:rsidR="0054206F" w:rsidRDefault="0054206F" w:rsidP="00C417B7">
            <w:pPr>
              <w:jc w:val="left"/>
              <w:rPr>
                <w:rFonts w:ascii="Arial" w:hAnsi="Arial" w:cs="Arial"/>
                <w:sz w:val="22"/>
              </w:rPr>
            </w:pPr>
            <w:r w:rsidRPr="0054206F">
              <w:rPr>
                <w:rFonts w:ascii="Arial" w:hAnsi="Arial" w:cs="Arial"/>
                <w:sz w:val="22"/>
              </w:rPr>
              <w:t>Document your findings</w:t>
            </w:r>
            <w:r>
              <w:rPr>
                <w:rFonts w:ascii="Arial" w:hAnsi="Arial" w:cs="Arial"/>
                <w:sz w:val="22"/>
              </w:rPr>
              <w:t xml:space="preserve"> or where in the NCC the information can be located.</w:t>
            </w:r>
            <w:r w:rsidRPr="0054206F">
              <w:rPr>
                <w:rFonts w:ascii="Arial" w:hAnsi="Arial" w:cs="Arial"/>
                <w:sz w:val="22"/>
              </w:rPr>
              <w:t xml:space="preserve"> </w:t>
            </w:r>
          </w:p>
          <w:p w14:paraId="563D6D71" w14:textId="22098EE4" w:rsidR="0054206F" w:rsidRPr="00A81453" w:rsidRDefault="0054206F" w:rsidP="00C417B7">
            <w:pPr>
              <w:jc w:val="left"/>
              <w:rPr>
                <w:rFonts w:ascii="Arial" w:hAnsi="Arial" w:cs="Arial"/>
                <w:sz w:val="22"/>
                <w:highlight w:val="yellow"/>
              </w:rPr>
            </w:pPr>
          </w:p>
        </w:tc>
      </w:tr>
    </w:tbl>
    <w:p w14:paraId="45AE9F1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571B1E95" w14:textId="40AC631D" w:rsidR="004E206C" w:rsidRPr="00301156" w:rsidRDefault="00301156" w:rsidP="00301156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301156">
        <w:rPr>
          <w:rFonts w:ascii="Arial" w:eastAsia="Calibri" w:hAnsi="Arial" w:cs="Arial"/>
          <w:b/>
          <w:bCs/>
          <w:i/>
          <w:iCs/>
          <w:szCs w:val="24"/>
        </w:rPr>
        <w:t>Building Description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F0E951C" w14:textId="77777777" w:rsidTr="00974A8C">
        <w:tc>
          <w:tcPr>
            <w:tcW w:w="9016" w:type="dxa"/>
            <w:shd w:val="clear" w:color="auto" w:fill="D9D9D9"/>
          </w:tcPr>
          <w:p w14:paraId="46712E6B" w14:textId="4DFDA17C" w:rsidR="004E206C" w:rsidRPr="00974A8C" w:rsidRDefault="00974A8C" w:rsidP="009100AE">
            <w:pPr>
              <w:keepNext/>
              <w:jc w:val="left"/>
              <w:rPr>
                <w:rFonts w:ascii="Arial" w:hAnsi="Arial" w:cs="Arial"/>
                <w:b/>
                <w:bCs/>
                <w:sz w:val="22"/>
                <w:highlight w:val="yellow"/>
              </w:rPr>
            </w:pPr>
            <w:r w:rsidRPr="00974A8C">
              <w:rPr>
                <w:rFonts w:ascii="Arial" w:hAnsi="Arial" w:cs="Arial"/>
                <w:b/>
                <w:bCs/>
                <w:sz w:val="22"/>
              </w:rPr>
              <w:t>Classification</w:t>
            </w:r>
          </w:p>
        </w:tc>
      </w:tr>
      <w:tr w:rsidR="008A2813" w:rsidRPr="00D5437A" w14:paraId="1B80E6C4" w14:textId="77777777" w:rsidTr="0054206F">
        <w:trPr>
          <w:trHeight w:val="1134"/>
        </w:trPr>
        <w:tc>
          <w:tcPr>
            <w:tcW w:w="9016" w:type="dxa"/>
          </w:tcPr>
          <w:p w14:paraId="1F2CFA09" w14:textId="026B3501" w:rsidR="008A2813" w:rsidRPr="00D5437A" w:rsidRDefault="008A2813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142516667" w:edGrp="everyone"/>
            <w:permEnd w:id="1142516667"/>
          </w:p>
        </w:tc>
      </w:tr>
      <w:tr w:rsidR="004E206C" w:rsidRPr="00594B1F" w14:paraId="5037C6E8" w14:textId="77777777" w:rsidTr="00301156">
        <w:tc>
          <w:tcPr>
            <w:tcW w:w="9016" w:type="dxa"/>
            <w:shd w:val="clear" w:color="auto" w:fill="D9D9D9"/>
          </w:tcPr>
          <w:p w14:paraId="6EAF2553" w14:textId="72E57348" w:rsidR="004E206C" w:rsidRPr="00C417B7" w:rsidRDefault="00C417B7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Rise in Storeys</w:t>
            </w:r>
          </w:p>
        </w:tc>
      </w:tr>
      <w:tr w:rsidR="004E206C" w:rsidRPr="00D5437A" w14:paraId="44D6AD17" w14:textId="77777777" w:rsidTr="0054206F">
        <w:trPr>
          <w:trHeight w:val="1134"/>
        </w:trPr>
        <w:tc>
          <w:tcPr>
            <w:tcW w:w="9016" w:type="dxa"/>
          </w:tcPr>
          <w:p w14:paraId="193296FA" w14:textId="4745FFAD" w:rsidR="004E206C" w:rsidRPr="00D5437A" w:rsidRDefault="004E206C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78469886" w:edGrp="everyone"/>
            <w:permEnd w:id="978469886"/>
          </w:p>
        </w:tc>
      </w:tr>
      <w:tr w:rsidR="004E206C" w:rsidRPr="00594B1F" w14:paraId="7AED458B" w14:textId="77777777" w:rsidTr="00301156">
        <w:tc>
          <w:tcPr>
            <w:tcW w:w="9016" w:type="dxa"/>
            <w:shd w:val="clear" w:color="auto" w:fill="D9D9D9"/>
          </w:tcPr>
          <w:p w14:paraId="7ABB3500" w14:textId="1834FCD6" w:rsidR="004E206C" w:rsidRPr="00C417B7" w:rsidRDefault="00C417B7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Number of Storeys</w:t>
            </w:r>
          </w:p>
        </w:tc>
      </w:tr>
      <w:tr w:rsidR="004E206C" w:rsidRPr="00D5437A" w14:paraId="03C8DB85" w14:textId="77777777" w:rsidTr="0054206F">
        <w:trPr>
          <w:trHeight w:val="1134"/>
        </w:trPr>
        <w:tc>
          <w:tcPr>
            <w:tcW w:w="9016" w:type="dxa"/>
          </w:tcPr>
          <w:p w14:paraId="732F9736" w14:textId="77777777" w:rsidR="004E206C" w:rsidRPr="00D5437A" w:rsidRDefault="004E206C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365467724" w:edGrp="everyone"/>
            <w:permEnd w:id="1365467724"/>
          </w:p>
        </w:tc>
      </w:tr>
      <w:tr w:rsidR="004E206C" w:rsidRPr="00594B1F" w14:paraId="770399C2" w14:textId="77777777" w:rsidTr="00301156">
        <w:trPr>
          <w:trHeight w:val="70"/>
        </w:trPr>
        <w:tc>
          <w:tcPr>
            <w:tcW w:w="9016" w:type="dxa"/>
            <w:shd w:val="clear" w:color="auto" w:fill="D9D9D9"/>
          </w:tcPr>
          <w:p w14:paraId="4B9A3C2E" w14:textId="2EEF9C05" w:rsidR="004E206C" w:rsidRPr="00C417B7" w:rsidRDefault="00C417B7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Type of construction</w:t>
            </w:r>
          </w:p>
        </w:tc>
      </w:tr>
      <w:tr w:rsidR="004E206C" w:rsidRPr="00D5437A" w14:paraId="231456BE" w14:textId="77777777" w:rsidTr="0054206F">
        <w:trPr>
          <w:trHeight w:val="1020"/>
        </w:trPr>
        <w:tc>
          <w:tcPr>
            <w:tcW w:w="9016" w:type="dxa"/>
          </w:tcPr>
          <w:p w14:paraId="0A9C23C1" w14:textId="77777777" w:rsidR="004E206C" w:rsidRPr="00D5437A" w:rsidRDefault="004E206C" w:rsidP="009100A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662583720" w:edGrp="everyone"/>
            <w:permEnd w:id="662583720"/>
          </w:p>
        </w:tc>
      </w:tr>
      <w:tr w:rsidR="004E206C" w:rsidRPr="00594B1F" w14:paraId="46676FB7" w14:textId="77777777" w:rsidTr="00C417B7">
        <w:tc>
          <w:tcPr>
            <w:tcW w:w="9016" w:type="dxa"/>
            <w:shd w:val="clear" w:color="auto" w:fill="D9D9D9"/>
          </w:tcPr>
          <w:p w14:paraId="624684F4" w14:textId="055DEB64" w:rsidR="004E206C" w:rsidRPr="00C417B7" w:rsidRDefault="00C417B7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Climate Zone and description</w:t>
            </w:r>
          </w:p>
        </w:tc>
      </w:tr>
      <w:tr w:rsidR="004E206C" w:rsidRPr="00D5437A" w14:paraId="373AD5C9" w14:textId="77777777" w:rsidTr="000C6EC6">
        <w:trPr>
          <w:trHeight w:val="1317"/>
        </w:trPr>
        <w:tc>
          <w:tcPr>
            <w:tcW w:w="9016" w:type="dxa"/>
          </w:tcPr>
          <w:p w14:paraId="72EADD5B" w14:textId="77777777" w:rsidR="004E206C" w:rsidRPr="00D5437A" w:rsidRDefault="004E206C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015418821" w:edGrp="everyone"/>
            <w:permEnd w:id="1015418821"/>
          </w:p>
        </w:tc>
      </w:tr>
    </w:tbl>
    <w:p w14:paraId="6AA5791A" w14:textId="77777777" w:rsidR="00CD67E6" w:rsidRDefault="00CD67E6" w:rsidP="00301156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</w:p>
    <w:p w14:paraId="12B6D336" w14:textId="2F2CF450" w:rsidR="00C417B7" w:rsidRPr="00301156" w:rsidRDefault="00301156" w:rsidP="00301156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C417B7">
        <w:rPr>
          <w:rFonts w:ascii="Arial" w:eastAsia="Calibri" w:hAnsi="Arial" w:cs="Arial"/>
          <w:b/>
          <w:bCs/>
          <w:i/>
          <w:iCs/>
          <w:szCs w:val="24"/>
        </w:rPr>
        <w:t>Fire resistance and stability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5FEF4422" w14:textId="77777777" w:rsidTr="00C417B7">
        <w:trPr>
          <w:trHeight w:val="70"/>
        </w:trPr>
        <w:tc>
          <w:tcPr>
            <w:tcW w:w="9016" w:type="dxa"/>
            <w:shd w:val="clear" w:color="auto" w:fill="D9D9D9"/>
          </w:tcPr>
          <w:p w14:paraId="71E4571F" w14:textId="1D084467" w:rsidR="004E206C" w:rsidRPr="00C417B7" w:rsidRDefault="0054206F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Locate f</w:t>
            </w:r>
            <w:r w:rsidR="00301156">
              <w:rPr>
                <w:rFonts w:ascii="Arial" w:hAnsi="Arial" w:cs="Arial"/>
                <w:b/>
                <w:sz w:val="22"/>
              </w:rPr>
              <w:t>ire resistance information</w:t>
            </w:r>
          </w:p>
        </w:tc>
      </w:tr>
      <w:tr w:rsidR="004E206C" w:rsidRPr="00D5437A" w14:paraId="55FB2BA8" w14:textId="77777777" w:rsidTr="0054206F">
        <w:trPr>
          <w:trHeight w:val="2551"/>
        </w:trPr>
        <w:tc>
          <w:tcPr>
            <w:tcW w:w="9016" w:type="dxa"/>
          </w:tcPr>
          <w:p w14:paraId="2133A986" w14:textId="60EE4EF7" w:rsidR="004E206C" w:rsidRPr="00D5437A" w:rsidRDefault="004E206C" w:rsidP="009100A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56223954" w:edGrp="everyone"/>
            <w:permEnd w:id="1456223954"/>
          </w:p>
        </w:tc>
      </w:tr>
      <w:tr w:rsidR="004E206C" w:rsidRPr="00594B1F" w14:paraId="155E1954" w14:textId="77777777" w:rsidTr="00301156">
        <w:tc>
          <w:tcPr>
            <w:tcW w:w="9016" w:type="dxa"/>
            <w:shd w:val="clear" w:color="auto" w:fill="D9D9D9"/>
          </w:tcPr>
          <w:p w14:paraId="23B94378" w14:textId="3398C9CD" w:rsidR="004E206C" w:rsidRPr="00301156" w:rsidRDefault="00301156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Compartmentation and fire separation</w:t>
            </w:r>
          </w:p>
        </w:tc>
      </w:tr>
      <w:tr w:rsidR="004E206C" w:rsidRPr="00D5437A" w14:paraId="361F27B3" w14:textId="77777777" w:rsidTr="0054206F">
        <w:trPr>
          <w:trHeight w:val="3402"/>
        </w:trPr>
        <w:tc>
          <w:tcPr>
            <w:tcW w:w="9016" w:type="dxa"/>
          </w:tcPr>
          <w:p w14:paraId="12C1F6A1" w14:textId="6E5819CC" w:rsidR="004E206C" w:rsidRPr="00D5437A" w:rsidRDefault="004E206C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309338410" w:edGrp="everyone"/>
            <w:permEnd w:id="309338410"/>
          </w:p>
        </w:tc>
      </w:tr>
      <w:tr w:rsidR="004E206C" w:rsidRPr="00594B1F" w14:paraId="72D077C9" w14:textId="77777777" w:rsidTr="00301156">
        <w:tc>
          <w:tcPr>
            <w:tcW w:w="9016" w:type="dxa"/>
            <w:shd w:val="clear" w:color="auto" w:fill="D9D9D9"/>
          </w:tcPr>
          <w:p w14:paraId="6442D41E" w14:textId="61726419" w:rsidR="004E206C" w:rsidRPr="00995516" w:rsidRDefault="00995516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5516">
              <w:rPr>
                <w:rFonts w:ascii="Arial" w:hAnsi="Arial" w:cs="Arial"/>
                <w:b/>
                <w:sz w:val="22"/>
              </w:rPr>
              <w:t>Fire hazard properties of materials, assemblies, fixtures and linings</w:t>
            </w:r>
          </w:p>
        </w:tc>
      </w:tr>
      <w:tr w:rsidR="004E206C" w:rsidRPr="00D5437A" w14:paraId="26F62E19" w14:textId="77777777" w:rsidTr="000C6EC6">
        <w:trPr>
          <w:trHeight w:val="1435"/>
        </w:trPr>
        <w:tc>
          <w:tcPr>
            <w:tcW w:w="9016" w:type="dxa"/>
          </w:tcPr>
          <w:p w14:paraId="4F19AC5C" w14:textId="77777777" w:rsidR="004E206C" w:rsidRPr="00D5437A" w:rsidRDefault="004E206C" w:rsidP="00D5437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44118201" w:edGrp="everyone"/>
            <w:permEnd w:id="1744118201"/>
          </w:p>
        </w:tc>
      </w:tr>
    </w:tbl>
    <w:p w14:paraId="28B0491F" w14:textId="77777777" w:rsidR="00CD67E6" w:rsidRDefault="00CD67E6" w:rsidP="0054206F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</w:p>
    <w:p w14:paraId="5479F521" w14:textId="66DF89A4" w:rsidR="00995516" w:rsidRPr="0054206F" w:rsidRDefault="0054206F" w:rsidP="0054206F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54206F">
        <w:rPr>
          <w:rFonts w:ascii="Arial" w:eastAsia="Calibri" w:hAnsi="Arial" w:cs="Arial"/>
          <w:b/>
          <w:bCs/>
          <w:i/>
          <w:iCs/>
          <w:szCs w:val="24"/>
        </w:rPr>
        <w:t>Material requirements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0E9A75D5" w14:textId="77777777" w:rsidTr="00301156">
        <w:trPr>
          <w:trHeight w:val="70"/>
        </w:trPr>
        <w:tc>
          <w:tcPr>
            <w:tcW w:w="9016" w:type="dxa"/>
            <w:shd w:val="clear" w:color="auto" w:fill="D9D9D9"/>
          </w:tcPr>
          <w:p w14:paraId="4D534568" w14:textId="3EEF01B9" w:rsidR="004E206C" w:rsidRPr="00995516" w:rsidRDefault="00995516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Reinforced concrete requirements relative to Australian Standards</w:t>
            </w:r>
          </w:p>
        </w:tc>
      </w:tr>
      <w:tr w:rsidR="003461E5" w:rsidRPr="00D5437A" w14:paraId="24088E58" w14:textId="77777777" w:rsidTr="003461E5">
        <w:trPr>
          <w:trHeight w:val="2381"/>
        </w:trPr>
        <w:tc>
          <w:tcPr>
            <w:tcW w:w="9016" w:type="dxa"/>
          </w:tcPr>
          <w:p w14:paraId="5AA5C1CC" w14:textId="09F5EC91" w:rsidR="003461E5" w:rsidRPr="00D5437A" w:rsidRDefault="003461E5" w:rsidP="003461E5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66971414" w:edGrp="everyone"/>
            <w:permEnd w:id="1466971414"/>
          </w:p>
        </w:tc>
      </w:tr>
      <w:tr w:rsidR="009E4753" w:rsidRPr="00594B1F" w14:paraId="09651520" w14:textId="77777777" w:rsidTr="0010660E">
        <w:trPr>
          <w:trHeight w:val="70"/>
        </w:trPr>
        <w:tc>
          <w:tcPr>
            <w:tcW w:w="9016" w:type="dxa"/>
            <w:shd w:val="clear" w:color="auto" w:fill="D9D9D9"/>
          </w:tcPr>
          <w:p w14:paraId="2B3E202C" w14:textId="21426522" w:rsidR="009E4753" w:rsidRPr="00995516" w:rsidRDefault="009E4753" w:rsidP="00D4794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Glazing requirements specifically for windows, sliding doors with frames and balconies.</w:t>
            </w:r>
          </w:p>
        </w:tc>
      </w:tr>
      <w:tr w:rsidR="003461E5" w:rsidRPr="00D5437A" w14:paraId="55E7CEE5" w14:textId="77777777" w:rsidTr="003461E5">
        <w:trPr>
          <w:trHeight w:val="2381"/>
        </w:trPr>
        <w:tc>
          <w:tcPr>
            <w:tcW w:w="9016" w:type="dxa"/>
          </w:tcPr>
          <w:p w14:paraId="4849E520" w14:textId="404A3E07" w:rsidR="003461E5" w:rsidRPr="00D5437A" w:rsidRDefault="003461E5" w:rsidP="003461E5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16338881" w:edGrp="everyone"/>
            <w:permEnd w:id="116338881"/>
          </w:p>
        </w:tc>
      </w:tr>
    </w:tbl>
    <w:p w14:paraId="3642F06A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410DDDD0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086DCC5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640029E5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96076005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665FF3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6076005"/>
          </w:p>
        </w:tc>
      </w:tr>
    </w:tbl>
    <w:p w14:paraId="30D06BA0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p w14:paraId="0B4167D9" w14:textId="77777777" w:rsidR="00A90264" w:rsidRDefault="004E206C" w:rsidP="00A90264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A90264" w:rsidRPr="00594B1F" w14:paraId="279CF1FF" w14:textId="77777777" w:rsidTr="00D47942">
        <w:tc>
          <w:tcPr>
            <w:tcW w:w="9235" w:type="dxa"/>
            <w:shd w:val="clear" w:color="auto" w:fill="232F84"/>
          </w:tcPr>
          <w:p w14:paraId="67399884" w14:textId="77777777" w:rsidR="00A90264" w:rsidRPr="00594B1F" w:rsidRDefault="00A90264" w:rsidP="00A90264">
            <w:pPr>
              <w:numPr>
                <w:ilvl w:val="0"/>
                <w:numId w:val="6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8" w:name="_Ref127273569"/>
          </w:p>
        </w:tc>
        <w:bookmarkEnd w:id="18"/>
      </w:tr>
      <w:tr w:rsidR="00A90264" w:rsidRPr="00594B1F" w14:paraId="30BEAEF6" w14:textId="77777777" w:rsidTr="00D47942">
        <w:trPr>
          <w:trHeight w:val="1142"/>
        </w:trPr>
        <w:tc>
          <w:tcPr>
            <w:tcW w:w="9235" w:type="dxa"/>
            <w:shd w:val="clear" w:color="auto" w:fill="A1D7E1"/>
          </w:tcPr>
          <w:p w14:paraId="551306F2" w14:textId="4A9597B9" w:rsidR="00A90264" w:rsidRDefault="00A90264" w:rsidP="00D47942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building discussed in ACTIVITY 2 includes one (1) basement level designated for car parking. </w:t>
            </w:r>
          </w:p>
          <w:p w14:paraId="637E0897" w14:textId="7DE92AFF" w:rsidR="00A90264" w:rsidRDefault="00B55E4F" w:rsidP="00D47942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</w:t>
            </w:r>
            <w:r w:rsidR="00A90264">
              <w:rPr>
                <w:rFonts w:ascii="Arial" w:hAnsi="Arial" w:cs="Arial"/>
                <w:sz w:val="22"/>
              </w:rPr>
              <w:t xml:space="preserve"> information required for </w:t>
            </w:r>
          </w:p>
          <w:p w14:paraId="55FE460F" w14:textId="1436F66A" w:rsidR="00A90264" w:rsidRDefault="00203AD9" w:rsidP="00A90264">
            <w:pPr>
              <w:pStyle w:val="ListParagraph"/>
              <w:numPr>
                <w:ilvl w:val="0"/>
                <w:numId w:val="78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Bored p</w:t>
            </w:r>
            <w:r w:rsidR="00A90264" w:rsidRPr="00A90264">
              <w:rPr>
                <w:rFonts w:ascii="Arial" w:hAnsi="Arial" w:cs="Arial"/>
                <w:sz w:val="22"/>
              </w:rPr>
              <w:t>iling to retain the soil and enable basement walls</w:t>
            </w:r>
            <w:r w:rsidR="00B55E4F">
              <w:rPr>
                <w:rFonts w:ascii="Arial" w:hAnsi="Arial" w:cs="Arial"/>
                <w:sz w:val="22"/>
              </w:rPr>
              <w:t>.</w:t>
            </w:r>
          </w:p>
          <w:p w14:paraId="13283CAF" w14:textId="5FF18D6B" w:rsidR="00A90264" w:rsidRPr="00A90264" w:rsidRDefault="00257990" w:rsidP="00A90264">
            <w:pPr>
              <w:pStyle w:val="ListParagraph"/>
              <w:numPr>
                <w:ilvl w:val="0"/>
                <w:numId w:val="78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 Health and Safety</w:t>
            </w:r>
          </w:p>
          <w:p w14:paraId="719D1B53" w14:textId="479FDB89" w:rsidR="00A90264" w:rsidRDefault="00A90264" w:rsidP="00A90264">
            <w:pPr>
              <w:pStyle w:val="ListParagraph"/>
              <w:numPr>
                <w:ilvl w:val="0"/>
                <w:numId w:val="78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Water proofing</w:t>
            </w:r>
          </w:p>
          <w:p w14:paraId="5AB5FC5F" w14:textId="288E11A8" w:rsidR="00A90264" w:rsidRPr="00A90264" w:rsidRDefault="00A90264" w:rsidP="00A90264">
            <w:pPr>
              <w:pStyle w:val="ListParagraph"/>
              <w:numPr>
                <w:ilvl w:val="0"/>
                <w:numId w:val="78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Water ingress</w:t>
            </w:r>
          </w:p>
          <w:p w14:paraId="472C7BA8" w14:textId="77777777" w:rsidR="00A90264" w:rsidRDefault="00A90264" w:rsidP="00D47942">
            <w:pPr>
              <w:jc w:val="left"/>
              <w:rPr>
                <w:rFonts w:ascii="Arial" w:hAnsi="Arial" w:cs="Arial"/>
                <w:sz w:val="22"/>
              </w:rPr>
            </w:pPr>
          </w:p>
          <w:p w14:paraId="16D2869E" w14:textId="6C546D4A" w:rsidR="00A90264" w:rsidRDefault="00A90264" w:rsidP="00D47942">
            <w:pPr>
              <w:jc w:val="left"/>
              <w:rPr>
                <w:rFonts w:ascii="Arial" w:hAnsi="Arial" w:cs="Arial"/>
                <w:sz w:val="22"/>
              </w:rPr>
            </w:pPr>
            <w:r w:rsidRPr="0054206F">
              <w:rPr>
                <w:rFonts w:ascii="Arial" w:hAnsi="Arial" w:cs="Arial"/>
                <w:sz w:val="22"/>
              </w:rPr>
              <w:t>Document your findings</w:t>
            </w:r>
            <w:r>
              <w:rPr>
                <w:rFonts w:ascii="Arial" w:hAnsi="Arial" w:cs="Arial"/>
                <w:sz w:val="22"/>
              </w:rPr>
              <w:t xml:space="preserve"> or where the information can be located.</w:t>
            </w:r>
            <w:r w:rsidRPr="0054206F">
              <w:rPr>
                <w:rFonts w:ascii="Arial" w:hAnsi="Arial" w:cs="Arial"/>
                <w:sz w:val="22"/>
              </w:rPr>
              <w:t xml:space="preserve"> </w:t>
            </w:r>
          </w:p>
          <w:p w14:paraId="258314B8" w14:textId="77777777" w:rsidR="00A90264" w:rsidRPr="00A81453" w:rsidRDefault="00A90264" w:rsidP="00D47942">
            <w:pPr>
              <w:jc w:val="left"/>
              <w:rPr>
                <w:rFonts w:ascii="Arial" w:hAnsi="Arial" w:cs="Arial"/>
                <w:sz w:val="22"/>
                <w:highlight w:val="yellow"/>
              </w:rPr>
            </w:pPr>
          </w:p>
        </w:tc>
      </w:tr>
    </w:tbl>
    <w:p w14:paraId="1E4ADE39" w14:textId="77777777" w:rsidR="00A90264" w:rsidRPr="00594B1F" w:rsidRDefault="00A90264" w:rsidP="00A90264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90264" w:rsidRPr="00594B1F" w14:paraId="62059D15" w14:textId="77777777" w:rsidTr="00D47942">
        <w:tc>
          <w:tcPr>
            <w:tcW w:w="9016" w:type="dxa"/>
            <w:shd w:val="clear" w:color="auto" w:fill="D9D9D9"/>
          </w:tcPr>
          <w:p w14:paraId="4C51325B" w14:textId="545BC018" w:rsidR="00A90264" w:rsidRPr="00974A8C" w:rsidRDefault="00B55E4F" w:rsidP="00D47942">
            <w:pPr>
              <w:keepNext/>
              <w:jc w:val="left"/>
              <w:rPr>
                <w:rFonts w:ascii="Arial" w:hAnsi="Arial" w:cs="Arial"/>
                <w:b/>
                <w:bCs/>
                <w:sz w:val="22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Bored p</w:t>
            </w:r>
            <w:r w:rsidR="00323610">
              <w:rPr>
                <w:rFonts w:ascii="Arial" w:hAnsi="Arial" w:cs="Arial"/>
                <w:b/>
                <w:bCs/>
                <w:sz w:val="22"/>
              </w:rPr>
              <w:t xml:space="preserve">iling to retain soil and enable basement walls </w:t>
            </w:r>
          </w:p>
        </w:tc>
      </w:tr>
      <w:tr w:rsidR="00A90264" w:rsidRPr="00D5437A" w14:paraId="52322387" w14:textId="77777777" w:rsidTr="00B55E4F">
        <w:trPr>
          <w:trHeight w:val="1587"/>
        </w:trPr>
        <w:tc>
          <w:tcPr>
            <w:tcW w:w="9016" w:type="dxa"/>
          </w:tcPr>
          <w:p w14:paraId="0E0E35C9" w14:textId="37676B4A" w:rsidR="00B55E4F" w:rsidRPr="00D5437A" w:rsidRDefault="00B55E4F" w:rsidP="003461E5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862541920" w:edGrp="everyone"/>
            <w:permEnd w:id="1862541920"/>
          </w:p>
        </w:tc>
      </w:tr>
      <w:tr w:rsidR="00A90264" w:rsidRPr="00594B1F" w14:paraId="57DAE079" w14:textId="77777777" w:rsidTr="00D47942">
        <w:tc>
          <w:tcPr>
            <w:tcW w:w="9016" w:type="dxa"/>
            <w:shd w:val="clear" w:color="auto" w:fill="D9D9D9"/>
          </w:tcPr>
          <w:p w14:paraId="0D282332" w14:textId="7C14D96F" w:rsidR="00A90264" w:rsidRPr="00C417B7" w:rsidRDefault="00257990" w:rsidP="00D4794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Work Health and Safety</w:t>
            </w:r>
          </w:p>
        </w:tc>
      </w:tr>
      <w:tr w:rsidR="003461E5" w:rsidRPr="00D5437A" w14:paraId="279412A2" w14:textId="77777777" w:rsidTr="003461E5">
        <w:trPr>
          <w:trHeight w:val="1814"/>
        </w:trPr>
        <w:tc>
          <w:tcPr>
            <w:tcW w:w="9016" w:type="dxa"/>
          </w:tcPr>
          <w:p w14:paraId="08906C36" w14:textId="158BBE44" w:rsidR="003461E5" w:rsidRPr="00D5437A" w:rsidRDefault="003461E5" w:rsidP="003461E5">
            <w:pPr>
              <w:keepNext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601954419" w:edGrp="everyone"/>
            <w:permEnd w:id="601954419"/>
          </w:p>
        </w:tc>
      </w:tr>
      <w:tr w:rsidR="00A90264" w:rsidRPr="00594B1F" w14:paraId="693DC053" w14:textId="77777777" w:rsidTr="00D47942">
        <w:tc>
          <w:tcPr>
            <w:tcW w:w="9016" w:type="dxa"/>
            <w:shd w:val="clear" w:color="auto" w:fill="D9D9D9"/>
          </w:tcPr>
          <w:p w14:paraId="61AA9C5F" w14:textId="62CCBDFA" w:rsidR="00A90264" w:rsidRPr="00C417B7" w:rsidRDefault="00323610" w:rsidP="00D47942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Water proofing</w:t>
            </w:r>
          </w:p>
        </w:tc>
      </w:tr>
      <w:tr w:rsidR="003461E5" w:rsidRPr="00D5437A" w14:paraId="0E451BA1" w14:textId="77777777" w:rsidTr="003461E5">
        <w:trPr>
          <w:trHeight w:val="1871"/>
        </w:trPr>
        <w:tc>
          <w:tcPr>
            <w:tcW w:w="9016" w:type="dxa"/>
          </w:tcPr>
          <w:p w14:paraId="34D29905" w14:textId="2D0EFC03" w:rsidR="003461E5" w:rsidRPr="00D5437A" w:rsidRDefault="003461E5" w:rsidP="003461E5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351901198" w:edGrp="everyone"/>
            <w:permEnd w:id="1351901198"/>
          </w:p>
        </w:tc>
      </w:tr>
      <w:tr w:rsidR="00A90264" w:rsidRPr="00594B1F" w14:paraId="758E5D14" w14:textId="77777777" w:rsidTr="00D47942">
        <w:trPr>
          <w:trHeight w:val="70"/>
        </w:trPr>
        <w:tc>
          <w:tcPr>
            <w:tcW w:w="9016" w:type="dxa"/>
            <w:shd w:val="clear" w:color="auto" w:fill="D9D9D9"/>
          </w:tcPr>
          <w:p w14:paraId="785F27FF" w14:textId="21E1BEB8" w:rsidR="00A90264" w:rsidRPr="00C417B7" w:rsidRDefault="00323610" w:rsidP="00D4794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Water ingress</w:t>
            </w:r>
          </w:p>
        </w:tc>
      </w:tr>
      <w:tr w:rsidR="003461E5" w:rsidRPr="00D5437A" w14:paraId="7D03CD5C" w14:textId="77777777" w:rsidTr="003461E5">
        <w:trPr>
          <w:trHeight w:val="2551"/>
        </w:trPr>
        <w:tc>
          <w:tcPr>
            <w:tcW w:w="9016" w:type="dxa"/>
          </w:tcPr>
          <w:p w14:paraId="6C290723" w14:textId="32E6D99B" w:rsidR="003461E5" w:rsidRPr="00D5437A" w:rsidRDefault="003461E5" w:rsidP="003461E5">
            <w:pPr>
              <w:keepNext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321549175" w:edGrp="everyone"/>
            <w:permEnd w:id="1321549175"/>
          </w:p>
        </w:tc>
      </w:tr>
    </w:tbl>
    <w:p w14:paraId="24B57A6E" w14:textId="77777777" w:rsidR="00A90264" w:rsidRPr="00830749" w:rsidRDefault="00A90264" w:rsidP="00A9026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A90264" w:rsidRPr="00830749" w14:paraId="1DCB3F9F" w14:textId="77777777" w:rsidTr="00D47942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12697EA" w14:textId="77777777" w:rsidR="00A90264" w:rsidRPr="001C4084" w:rsidRDefault="00A90264" w:rsidP="00D4794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09ED090" w14:textId="6434215B" w:rsidR="00A90264" w:rsidRPr="001C4084" w:rsidRDefault="00A90264" w:rsidP="00D479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088835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7B3F504" w14:textId="0AA80A1D" w:rsidR="00A90264" w:rsidRPr="00533511" w:rsidRDefault="00665FF3" w:rsidP="00D4794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772014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026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0888350"/>
          </w:p>
        </w:tc>
      </w:tr>
    </w:tbl>
    <w:p w14:paraId="19546DD6" w14:textId="77777777" w:rsidR="00A90264" w:rsidRDefault="00A90264" w:rsidP="00A90264">
      <w:pPr>
        <w:rPr>
          <w:rFonts w:ascii="Arial" w:hAnsi="Arial" w:cs="Arial"/>
          <w:sz w:val="22"/>
          <w:szCs w:val="22"/>
        </w:rPr>
      </w:pPr>
    </w:p>
    <w:p w14:paraId="1AC73531" w14:textId="77777777" w:rsidR="004E206C" w:rsidRPr="000C6EC6" w:rsidRDefault="004E206C" w:rsidP="004E206C">
      <w:pPr>
        <w:rPr>
          <w:rFonts w:ascii="Arial" w:hAnsi="Arial" w:cs="Arial"/>
          <w:sz w:val="20"/>
        </w:rPr>
      </w:pPr>
    </w:p>
    <w:p w14:paraId="29FDC08B" w14:textId="33D3806F" w:rsidR="00C76B5E" w:rsidRPr="000C6EC6" w:rsidRDefault="00C76B5E" w:rsidP="005037A0">
      <w:pPr>
        <w:pStyle w:val="02TACheckbox"/>
        <w:rPr>
          <w:sz w:val="96"/>
          <w:szCs w:val="96"/>
        </w:rPr>
        <w:sectPr w:rsidR="00C76B5E" w:rsidRPr="000C6EC6" w:rsidSect="00787509">
          <w:headerReference w:type="even" r:id="rId17"/>
          <w:headerReference w:type="default" r:id="rId18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3489CF0" w:rsidR="004E699E" w:rsidRPr="004932A4" w:rsidRDefault="00665FF3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8095B">
            <w:rPr>
              <w:szCs w:val="32"/>
            </w:rPr>
            <w:t>CPCCBC6001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481425FE" w:rsidR="004E699E" w:rsidRDefault="00665FF3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8095B">
            <w:rPr>
              <w:szCs w:val="32"/>
            </w:rPr>
            <w:t>Apply building codes and standards to the construction process for large building projects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0C6EC6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25072176" w:edGrp="everyone"/>
            <w:permEnd w:id="225072176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7DF839D7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9"/>
        <w:gridCol w:w="1418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34703F">
        <w:trPr>
          <w:trHeight w:val="217"/>
          <w:jc w:val="center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34703F">
        <w:trPr>
          <w:cantSplit/>
          <w:jc w:val="center"/>
        </w:trPr>
        <w:tc>
          <w:tcPr>
            <w:tcW w:w="1119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57509D" w:rsidRPr="004932A4" w14:paraId="33EE888A" w14:textId="77777777" w:rsidTr="0034703F">
        <w:trPr>
          <w:cantSplit/>
          <w:jc w:val="center"/>
        </w:trPr>
        <w:tc>
          <w:tcPr>
            <w:tcW w:w="1119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3C66F0CA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820EB1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289381649" w:edGrp="everyone"/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013F31AB" w14:textId="58F503E7" w:rsidR="0057509D" w:rsidRPr="0034703F" w:rsidRDefault="00665FF3" w:rsidP="00906AB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2373CE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289381649"/>
          </w:p>
        </w:tc>
        <w:permStart w:id="7557662" w:edGrp="everyone"/>
        <w:tc>
          <w:tcPr>
            <w:tcW w:w="1417" w:type="dxa"/>
            <w:vAlign w:val="center"/>
          </w:tcPr>
          <w:p w14:paraId="41A15854" w14:textId="6B96D693" w:rsidR="0057509D" w:rsidRPr="00906AB7" w:rsidRDefault="00665FF3" w:rsidP="00906AB7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7509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557662"/>
            <w:r w:rsidR="0057509D" w:rsidRPr="00D06775">
              <w:rPr>
                <w:rFonts w:ascii="Arial" w:hAnsi="Arial" w:cs="Arial"/>
                <w:sz w:val="28"/>
              </w:rPr>
              <w:t xml:space="preserve"> </w:t>
            </w:r>
            <w:r w:rsidR="0057509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6C9A410F" w:rsidR="0057509D" w:rsidRPr="00A44CB5" w:rsidRDefault="00665FF3" w:rsidP="00906AB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49439458" w:edGrp="everyone"/>
                <w:r w:rsidR="0057509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849439458"/>
              </w:sdtContent>
            </w:sdt>
            <w:r w:rsidR="0057509D" w:rsidRPr="00D06775">
              <w:rPr>
                <w:rFonts w:ascii="Arial" w:hAnsi="Arial" w:cs="Arial"/>
                <w:sz w:val="28"/>
              </w:rPr>
              <w:t xml:space="preserve"> </w:t>
            </w:r>
            <w:r w:rsidR="0057509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57509D" w:rsidRPr="00A44CB5" w:rsidRDefault="0057509D" w:rsidP="00906AB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83889144" w:edGrp="everyone"/>
            <w:permEnd w:id="583889144"/>
          </w:p>
        </w:tc>
        <w:permStart w:id="247023327" w:edGrp="everyone"/>
        <w:tc>
          <w:tcPr>
            <w:tcW w:w="1287" w:type="dxa"/>
            <w:vAlign w:val="center"/>
          </w:tcPr>
          <w:p w14:paraId="70611D39" w14:textId="1C4FECDD" w:rsidR="0057509D" w:rsidRPr="00533511" w:rsidRDefault="00665FF3" w:rsidP="00906AB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7509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47023327"/>
          </w:p>
        </w:tc>
        <w:permStart w:id="1712390509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49F1C5E0" w:rsidR="0057509D" w:rsidRPr="00533511" w:rsidRDefault="00665FF3" w:rsidP="00906AB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7509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712390509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B28E5" w:rsidRPr="00C92642" w14:paraId="4223DA93" w14:textId="77777777" w:rsidTr="00350C8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F6BB5A1" w14:textId="27E8BF8C" w:rsidR="001B28E5" w:rsidRPr="00DE303D" w:rsidRDefault="001B28E5" w:rsidP="00350C80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1B28E5" w:rsidRPr="00C92642" w14:paraId="40639AE4" w14:textId="77777777" w:rsidTr="00350C8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850141" w14:textId="77777777" w:rsidR="001B28E5" w:rsidRPr="00DE303D" w:rsidRDefault="001B28E5" w:rsidP="00350C80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2D8E223C" w14:textId="77777777" w:rsidR="001B28E5" w:rsidRPr="00DE303D" w:rsidRDefault="001B28E5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40C428F2" w14:textId="77777777" w:rsidR="001B28E5" w:rsidRPr="00DE303D" w:rsidRDefault="001B28E5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2373CE" w:rsidRPr="00BA4D9F" w14:paraId="6F8E3443" w14:textId="77777777" w:rsidTr="000C6EC6">
        <w:trPr>
          <w:trHeight w:val="2639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39E18A" w14:textId="77777777" w:rsidR="002373CE" w:rsidRPr="002373CE" w:rsidRDefault="002373CE" w:rsidP="002373CE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2053326091" w:edGrp="everyone"/>
            <w:permEnd w:id="2053326091"/>
          </w:p>
        </w:tc>
      </w:tr>
    </w:tbl>
    <w:p w14:paraId="76F6A902" w14:textId="77777777" w:rsidR="00BD2F22" w:rsidRDefault="00BD2F22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4"/>
        <w:gridCol w:w="7968"/>
      </w:tblGrid>
      <w:tr w:rsidR="00E6168D" w:rsidRPr="00BA4D9F" w14:paraId="788D9B59" w14:textId="34CD404B" w:rsidTr="004A549E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302AFA90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>TAS</w:t>
            </w:r>
            <w:r w:rsidR="0034703F">
              <w:rPr>
                <w:rFonts w:ascii="Arial" w:hAnsi="Arial" w:cs="Arial"/>
                <w:b/>
                <w:bCs/>
                <w:spacing w:val="-2"/>
                <w:sz w:val="20"/>
              </w:rPr>
              <w:t>K 1</w:t>
            </w:r>
          </w:p>
        </w:tc>
      </w:tr>
      <w:permStart w:id="1374910664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F7E67DE" w14:textId="77777777" w:rsidR="00AC0794" w:rsidRDefault="00665FF3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374910664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938737851" w:edGrp="everyone"/>
          <w:p w14:paraId="788D64E4" w14:textId="5FB7FED0" w:rsidR="00AC0794" w:rsidRDefault="00665FF3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938737851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permStart w:id="81749683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817496831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68289042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82890421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4A549E">
        <w:trPr>
          <w:trHeight w:val="75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4A549E">
        <w:trPr>
          <w:trHeight w:val="1020"/>
        </w:trPr>
        <w:tc>
          <w:tcPr>
            <w:tcW w:w="110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4445F880" w:rsidR="00795D87" w:rsidRPr="00820EB1" w:rsidRDefault="00820EB1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_Ref127343073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44492C36" w:rsidR="00795D87" w:rsidRPr="00820EB1" w:rsidRDefault="006C1A6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20EB1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="00820EB1">
              <w:rPr>
                <w:rFonts w:ascii="Arial" w:hAnsi="Arial" w:cs="Arial"/>
                <w:sz w:val="19"/>
                <w:szCs w:val="19"/>
              </w:rPr>
              <w:t>how scope of work was determined</w:t>
            </w:r>
            <w:r w:rsidR="00795D87" w:rsidRPr="00820EB1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D9BAC82" w14:textId="3EBC0D6A" w:rsidR="009C22FD" w:rsidRPr="00820EB1" w:rsidRDefault="009C22FD" w:rsidP="00820EB1">
            <w:pPr>
              <w:pStyle w:val="38PASBenchmark"/>
            </w:pPr>
            <w:permStart w:id="2113547052" w:edGrp="everyone"/>
            <w:permEnd w:id="2113547052"/>
          </w:p>
        </w:tc>
      </w:tr>
      <w:tr w:rsidR="00820EB1" w:rsidRPr="00BA4D9F" w14:paraId="28E2F59E" w14:textId="77777777" w:rsidTr="004A549E">
        <w:trPr>
          <w:trHeight w:val="1020"/>
        </w:trPr>
        <w:tc>
          <w:tcPr>
            <w:tcW w:w="110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C7FE2B" w14:textId="7F3FBA71" w:rsidR="00820EB1" w:rsidRDefault="00820EB1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_Ref127343073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746BA9" w14:textId="77777777" w:rsidR="00820EB1" w:rsidRDefault="00820EB1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general requirements and prescriptive requirements of the NCC were determined and documented:</w:t>
            </w:r>
          </w:p>
          <w:p w14:paraId="426E9F52" w14:textId="57958BFC" w:rsidR="00820EB1" w:rsidRPr="00820EB1" w:rsidRDefault="00820EB1" w:rsidP="00820EB1">
            <w:pPr>
              <w:pStyle w:val="38PASBenchmark"/>
            </w:pPr>
            <w:permStart w:id="1563838117" w:edGrp="everyone"/>
            <w:permEnd w:id="1563838117"/>
          </w:p>
        </w:tc>
      </w:tr>
      <w:tr w:rsidR="006C1A6C" w:rsidRPr="00BA4D9F" w14:paraId="473FFD16" w14:textId="2463FF27" w:rsidTr="004A549E">
        <w:trPr>
          <w:trHeight w:val="102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2116546F" w:rsidR="006C1A6C" w:rsidRPr="00820EB1" w:rsidRDefault="00820EB1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_Ref127343385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7B2806" w14:textId="3EA82438" w:rsidR="006C1A6C" w:rsidRDefault="00820EB1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How were relevant Australian Standards identified and located:</w:t>
            </w:r>
          </w:p>
          <w:p w14:paraId="2B404400" w14:textId="5AF17F52" w:rsidR="00820EB1" w:rsidRPr="00820EB1" w:rsidRDefault="00820EB1" w:rsidP="00820EB1">
            <w:pPr>
              <w:pStyle w:val="38PASBenchmark"/>
            </w:pPr>
            <w:permStart w:id="1588397608" w:edGrp="everyone"/>
            <w:permEnd w:id="1588397608"/>
          </w:p>
        </w:tc>
      </w:tr>
      <w:tr w:rsidR="006C1A6C" w:rsidRPr="00BA4D9F" w14:paraId="564248C2" w14:textId="07D8BF3B" w:rsidTr="004A549E">
        <w:trPr>
          <w:trHeight w:val="102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5321A1B4" w:rsidR="006C1A6C" w:rsidRPr="00820EB1" w:rsidRDefault="00424A37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_Ref127343596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_Ref127343623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_Ref127343706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_Ref127343989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1.3H.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="004A54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="004A549E">
              <w:rPr>
                <w:rFonts w:ascii="Arial" w:hAnsi="Arial" w:cs="Arial"/>
                <w:sz w:val="19"/>
                <w:szCs w:val="19"/>
              </w:rPr>
              <w:instrText xml:space="preserve"> REF _Ref127344533 \r \h </w:instrText>
            </w:r>
            <w:r w:rsidR="004A549E">
              <w:rPr>
                <w:rFonts w:ascii="Arial" w:hAnsi="Arial" w:cs="Arial"/>
                <w:sz w:val="19"/>
                <w:szCs w:val="19"/>
              </w:rPr>
            </w:r>
            <w:r w:rsidR="004A54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1.5C. </w:t>
            </w:r>
            <w:r w:rsidR="004A54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="004A54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="004A549E">
              <w:rPr>
                <w:rFonts w:ascii="Arial" w:hAnsi="Arial" w:cs="Arial"/>
                <w:sz w:val="19"/>
                <w:szCs w:val="19"/>
              </w:rPr>
              <w:instrText xml:space="preserve"> REF _Ref127344535 \r \h </w:instrText>
            </w:r>
            <w:r w:rsidR="004A549E">
              <w:rPr>
                <w:rFonts w:ascii="Arial" w:hAnsi="Arial" w:cs="Arial"/>
                <w:sz w:val="19"/>
                <w:szCs w:val="19"/>
              </w:rPr>
            </w:r>
            <w:r w:rsidR="004A54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1.5D. </w:t>
            </w:r>
            <w:r w:rsidR="004A54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B2A0FA" w14:textId="69F54308" w:rsidR="00820EB1" w:rsidRDefault="00820EB1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="00A42D15" w:rsidRPr="00820EB1">
              <w:rPr>
                <w:rFonts w:ascii="Arial" w:hAnsi="Arial" w:cs="Arial"/>
                <w:sz w:val="19"/>
                <w:szCs w:val="19"/>
              </w:rPr>
              <w:t>)</w:t>
            </w:r>
            <w:r>
              <w:rPr>
                <w:rFonts w:ascii="Arial" w:hAnsi="Arial" w:cs="Arial"/>
                <w:sz w:val="19"/>
                <w:szCs w:val="19"/>
              </w:rPr>
              <w:t xml:space="preserve"> where </w:t>
            </w:r>
            <w:r w:rsidR="00424A37">
              <w:rPr>
                <w:rFonts w:ascii="Arial" w:hAnsi="Arial" w:cs="Arial"/>
                <w:sz w:val="19"/>
                <w:szCs w:val="19"/>
              </w:rPr>
              <w:t>building classifications, criteria requirements and performance solutions were documented</w:t>
            </w:r>
            <w:r w:rsidR="006C1A6C" w:rsidRPr="00820EB1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867BC2D" w14:textId="6293DF52" w:rsidR="00424A37" w:rsidRDefault="00665FF3" w:rsidP="002373CE">
            <w:pPr>
              <w:spacing w:after="60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8821622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25533054" w:edGrp="everyone"/>
                <w:r w:rsidR="006C1A6C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25533054"/>
              </w:sdtContent>
            </w:sdt>
            <w:r w:rsidR="006C1A6C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24A37">
              <w:rPr>
                <w:rFonts w:ascii="Arial" w:hAnsi="Arial" w:cs="Arial"/>
                <w:sz w:val="19"/>
                <w:szCs w:val="19"/>
              </w:rPr>
              <w:t>Workplace Quality document</w:t>
            </w:r>
            <w:r w:rsidR="006C1A6C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887177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76651117" w:edGrp="everyone"/>
                <w:r w:rsidR="006C1A6C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76651117"/>
              </w:sdtContent>
            </w:sdt>
            <w:r w:rsidR="006C1A6C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24A37">
              <w:rPr>
                <w:rFonts w:ascii="Arial" w:hAnsi="Arial" w:cs="Arial"/>
                <w:sz w:val="19"/>
                <w:szCs w:val="19"/>
              </w:rPr>
              <w:t>Quality Assurance Template</w:t>
            </w:r>
            <w:r w:rsidR="006C1A6C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8564106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03196926" w:edGrp="everyone"/>
                <w:r w:rsidR="00424A37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03196926"/>
              </w:sdtContent>
            </w:sdt>
            <w:r w:rsidR="00424A37" w:rsidRPr="00820EB1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</w:p>
          <w:p w14:paraId="5DEB2C52" w14:textId="77777777" w:rsidR="002373CE" w:rsidRDefault="002373CE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296573070" w:edGrp="everyone"/>
            <w:permEnd w:id="1296573070"/>
          </w:p>
          <w:p w14:paraId="212CFDF2" w14:textId="2456DBFE" w:rsidR="006C1A6C" w:rsidRPr="00820EB1" w:rsidRDefault="00665FF3" w:rsidP="002373CE">
            <w:pPr>
              <w:spacing w:before="60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5706900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02079483" w:edGrp="everyone"/>
                <w:r w:rsidR="006C1A6C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02079483"/>
              </w:sdtContent>
            </w:sdt>
            <w:r w:rsidR="006C1A6C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24A37">
              <w:rPr>
                <w:rFonts w:ascii="Arial" w:hAnsi="Arial" w:cs="Arial"/>
                <w:sz w:val="19"/>
                <w:szCs w:val="19"/>
              </w:rPr>
              <w:t>Document attached as evidence</w:t>
            </w:r>
          </w:p>
        </w:tc>
      </w:tr>
      <w:tr w:rsidR="00820EB1" w:rsidRPr="00BA4D9F" w14:paraId="2C90DB7B" w14:textId="77777777" w:rsidTr="004A549E">
        <w:trPr>
          <w:trHeight w:val="102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8C2954" w14:textId="05CA85C6" w:rsidR="00820EB1" w:rsidRPr="00820EB1" w:rsidRDefault="00424A37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_Ref127343890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346F51" w14:textId="3589AD85" w:rsidR="00424A37" w:rsidRDefault="00424A37" w:rsidP="00424A3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820EB1">
              <w:rPr>
                <w:rFonts w:ascii="Arial" w:hAnsi="Arial" w:cs="Arial"/>
                <w:sz w:val="19"/>
                <w:szCs w:val="19"/>
              </w:rPr>
              <w:t>)</w:t>
            </w:r>
            <w:r>
              <w:rPr>
                <w:rFonts w:ascii="Arial" w:hAnsi="Arial" w:cs="Arial"/>
                <w:sz w:val="19"/>
                <w:szCs w:val="19"/>
              </w:rPr>
              <w:t xml:space="preserve"> who was consulted regarding compliance options</w:t>
            </w:r>
            <w:r w:rsidRPr="00820EB1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4070116C" w14:textId="77777777" w:rsidR="00424A37" w:rsidRDefault="00665FF3" w:rsidP="00424A3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157471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04062585" w:edGrp="everyone"/>
                <w:r w:rsidR="00424A37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04062585"/>
              </w:sdtContent>
            </w:sdt>
            <w:r w:rsidR="00424A37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24A37">
              <w:rPr>
                <w:rFonts w:ascii="Arial" w:hAnsi="Arial" w:cs="Arial"/>
                <w:sz w:val="19"/>
                <w:szCs w:val="19"/>
              </w:rPr>
              <w:t>Project management</w:t>
            </w:r>
            <w:r w:rsidR="00424A37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204261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40665569" w:edGrp="everyone"/>
                <w:r w:rsidR="00424A37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40665569"/>
              </w:sdtContent>
            </w:sdt>
            <w:r w:rsidR="00424A37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24A37">
              <w:rPr>
                <w:rFonts w:ascii="Arial" w:hAnsi="Arial" w:cs="Arial"/>
                <w:sz w:val="19"/>
                <w:szCs w:val="19"/>
              </w:rPr>
              <w:t xml:space="preserve">Relevant tradesperson </w:t>
            </w:r>
            <w:permStart w:id="174359795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7910486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4A37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43597953"/>
              </w:sdtContent>
            </w:sdt>
            <w:r w:rsidR="00424A37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24A37">
              <w:rPr>
                <w:rFonts w:ascii="Arial" w:hAnsi="Arial" w:cs="Arial"/>
                <w:sz w:val="19"/>
                <w:szCs w:val="19"/>
              </w:rPr>
              <w:t xml:space="preserve">Builder </w:t>
            </w:r>
            <w:permStart w:id="10801716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20482487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4A37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80171629"/>
              </w:sdtContent>
            </w:sdt>
            <w:r w:rsidR="00424A37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24A37">
              <w:rPr>
                <w:rFonts w:ascii="Arial" w:hAnsi="Arial" w:cs="Arial"/>
                <w:sz w:val="19"/>
                <w:szCs w:val="19"/>
              </w:rPr>
              <w:t>Supplier</w:t>
            </w:r>
            <w:r w:rsidR="00424A37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ermStart w:id="361063524" w:edGrp="everyone"/>
          <w:p w14:paraId="411A6491" w14:textId="4A7B9336" w:rsidR="0010660E" w:rsidRPr="00820EB1" w:rsidRDefault="00665FF3" w:rsidP="00424A3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0026665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4A37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361063524"/>
            <w:r w:rsidR="00424A37" w:rsidRPr="00820EB1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2373CE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376061752" w:edGrp="everyone"/>
            <w:permEnd w:id="1376061752"/>
          </w:p>
        </w:tc>
      </w:tr>
      <w:tr w:rsidR="00820EB1" w:rsidRPr="00BA4D9F" w14:paraId="019662E7" w14:textId="77777777" w:rsidTr="004A549E">
        <w:trPr>
          <w:trHeight w:val="1247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40B821" w14:textId="704527DE" w:rsidR="00820EB1" w:rsidRPr="00820EB1" w:rsidRDefault="00424A37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_Ref127344042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_Ref127344045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B2B94D" w14:textId="133E298C" w:rsidR="00424A37" w:rsidRDefault="00424A37" w:rsidP="00424A3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820EB1">
              <w:rPr>
                <w:rFonts w:ascii="Arial" w:hAnsi="Arial" w:cs="Arial"/>
                <w:sz w:val="19"/>
                <w:szCs w:val="19"/>
              </w:rPr>
              <w:t>)</w:t>
            </w:r>
            <w:r>
              <w:rPr>
                <w:rFonts w:ascii="Arial" w:hAnsi="Arial" w:cs="Arial"/>
                <w:sz w:val="19"/>
                <w:szCs w:val="19"/>
              </w:rPr>
              <w:t xml:space="preserve"> where </w:t>
            </w:r>
            <w:r w:rsidR="004A549E">
              <w:rPr>
                <w:rFonts w:ascii="Arial" w:hAnsi="Arial" w:cs="Arial"/>
                <w:sz w:val="19"/>
                <w:szCs w:val="19"/>
              </w:rPr>
              <w:t>NCC requirements for passive and active fire protection</w:t>
            </w:r>
            <w:r>
              <w:rPr>
                <w:rFonts w:ascii="Arial" w:hAnsi="Arial" w:cs="Arial"/>
                <w:sz w:val="19"/>
                <w:szCs w:val="19"/>
              </w:rPr>
              <w:t xml:space="preserve"> and performance solutions were documented</w:t>
            </w:r>
            <w:r w:rsidRPr="00820EB1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ermStart w:id="741146774" w:edGrp="everyone"/>
          <w:p w14:paraId="001AF5A6" w14:textId="77777777" w:rsidR="002373CE" w:rsidRDefault="00665FF3" w:rsidP="002373CE">
            <w:pPr>
              <w:spacing w:after="60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2698148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4A37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41146774"/>
            <w:r w:rsidR="00424A37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24A37">
              <w:rPr>
                <w:rFonts w:ascii="Arial" w:hAnsi="Arial" w:cs="Arial"/>
                <w:sz w:val="19"/>
                <w:szCs w:val="19"/>
              </w:rPr>
              <w:t>Workplace Quality document</w:t>
            </w:r>
            <w:r w:rsidR="00424A37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6217994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56874293" w:edGrp="everyone"/>
                <w:r w:rsidR="00424A37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56874293"/>
              </w:sdtContent>
            </w:sdt>
            <w:r w:rsidR="00424A37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24A37">
              <w:rPr>
                <w:rFonts w:ascii="Arial" w:hAnsi="Arial" w:cs="Arial"/>
                <w:sz w:val="19"/>
                <w:szCs w:val="19"/>
              </w:rPr>
              <w:t>Quality Assurance Template</w:t>
            </w:r>
            <w:r w:rsidR="00424A37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7410996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2467904" w:edGrp="everyone"/>
                <w:r w:rsidR="00424A37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2467904"/>
              </w:sdtContent>
            </w:sdt>
            <w:r w:rsidR="00424A37" w:rsidRPr="00820EB1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</w:p>
          <w:p w14:paraId="647BA998" w14:textId="3802F3AD" w:rsidR="00424A37" w:rsidRDefault="00424A37" w:rsidP="002373CE">
            <w:pPr>
              <w:spacing w:after="60"/>
              <w:jc w:val="left"/>
              <w:rPr>
                <w:rFonts w:ascii="Arial" w:hAnsi="Arial" w:cs="Arial"/>
                <w:sz w:val="19"/>
                <w:szCs w:val="19"/>
              </w:rPr>
            </w:pPr>
            <w:permStart w:id="597100261" w:edGrp="everyone"/>
            <w:permEnd w:id="597100261"/>
          </w:p>
          <w:permStart w:id="1445360673" w:edGrp="everyone"/>
          <w:p w14:paraId="69E49789" w14:textId="77261856" w:rsidR="00820EB1" w:rsidRPr="00820EB1" w:rsidRDefault="00665FF3" w:rsidP="002373CE">
            <w:pPr>
              <w:spacing w:before="60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9602928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4A37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445360673"/>
            <w:r w:rsidR="00424A37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24A37">
              <w:rPr>
                <w:rFonts w:ascii="Arial" w:hAnsi="Arial" w:cs="Arial"/>
                <w:sz w:val="19"/>
                <w:szCs w:val="19"/>
              </w:rPr>
              <w:t>Document attached as evidence</w:t>
            </w:r>
          </w:p>
        </w:tc>
      </w:tr>
      <w:tr w:rsidR="00820EB1" w:rsidRPr="00BA4D9F" w14:paraId="46709EE2" w14:textId="77777777" w:rsidTr="004A549E">
        <w:trPr>
          <w:trHeight w:val="102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2DE4D1" w14:textId="48BA9293" w:rsidR="00820EB1" w:rsidRPr="00820EB1" w:rsidRDefault="004A549E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_Ref127344141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21D29A" w14:textId="1A9E0338" w:rsidR="00820EB1" w:rsidRDefault="004A549E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existing buildings checked for compliance with active fire protection requirements:</w:t>
            </w:r>
          </w:p>
          <w:permStart w:id="791510515" w:edGrp="everyone"/>
          <w:p w14:paraId="3AEE3EEE" w14:textId="0AD810BB" w:rsidR="004A549E" w:rsidRDefault="00665FF3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5292339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549E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91510515"/>
            <w:r w:rsidR="004A549E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A549E">
              <w:rPr>
                <w:rFonts w:ascii="Arial" w:hAnsi="Arial" w:cs="Arial"/>
                <w:sz w:val="19"/>
                <w:szCs w:val="19"/>
              </w:rPr>
              <w:t xml:space="preserve">Is checklist used attached as </w:t>
            </w:r>
            <w:r w:rsidR="00D9769C">
              <w:rPr>
                <w:rFonts w:ascii="Arial" w:hAnsi="Arial" w:cs="Arial"/>
                <w:sz w:val="19"/>
                <w:szCs w:val="19"/>
              </w:rPr>
              <w:t>evidence?</w:t>
            </w:r>
          </w:p>
          <w:p w14:paraId="7AAFD44E" w14:textId="5ABAB2E4" w:rsidR="004A549E" w:rsidRPr="002373CE" w:rsidRDefault="004A549E" w:rsidP="004A549E">
            <w:pPr>
              <w:pStyle w:val="38PASBenchmark"/>
              <w:rPr>
                <w:vanish w:val="0"/>
              </w:rPr>
            </w:pPr>
            <w:permStart w:id="582759434" w:edGrp="everyone"/>
            <w:permEnd w:id="582759434"/>
          </w:p>
        </w:tc>
      </w:tr>
      <w:tr w:rsidR="00820EB1" w:rsidRPr="00BA4D9F" w14:paraId="7EBB1D1D" w14:textId="77777777" w:rsidTr="004A549E">
        <w:trPr>
          <w:trHeight w:val="102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CC0666" w14:textId="64361C46" w:rsidR="00820EB1" w:rsidRDefault="004A549E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_Ref127344305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1.5A.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7DB0F665" w14:textId="6FF9D059" w:rsidR="004A549E" w:rsidRPr="00820EB1" w:rsidRDefault="004A549E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_Ref127344502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1.5B.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4F6ACE" w14:textId="49C63544" w:rsidR="00820EB1" w:rsidRDefault="004A549E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820EB1">
              <w:rPr>
                <w:rFonts w:ascii="Arial" w:hAnsi="Arial" w:cs="Arial"/>
                <w:sz w:val="19"/>
                <w:szCs w:val="19"/>
              </w:rPr>
              <w:t>)</w:t>
            </w:r>
            <w:r>
              <w:rPr>
                <w:rFonts w:ascii="Arial" w:hAnsi="Arial" w:cs="Arial"/>
                <w:sz w:val="19"/>
                <w:szCs w:val="19"/>
              </w:rPr>
              <w:t xml:space="preserve"> communication methods applied to manage construction and other trades compliance:</w:t>
            </w:r>
          </w:p>
          <w:p w14:paraId="2DE98CC9" w14:textId="70ED57CA" w:rsidR="004A549E" w:rsidRDefault="00665FF3" w:rsidP="004A54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0031554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36652175" w:edGrp="everyone"/>
                <w:r w:rsidR="002373CE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36652175"/>
              </w:sdtContent>
            </w:sdt>
            <w:r w:rsidR="004A549E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A549E">
              <w:rPr>
                <w:rFonts w:ascii="Arial" w:hAnsi="Arial" w:cs="Arial"/>
                <w:sz w:val="19"/>
                <w:szCs w:val="19"/>
              </w:rPr>
              <w:t>Emails</w:t>
            </w:r>
            <w:r w:rsidR="004A549E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85823572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249224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549E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858235722"/>
            <w:r w:rsidR="004A549E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A549E">
              <w:rPr>
                <w:rFonts w:ascii="Arial" w:hAnsi="Arial" w:cs="Arial"/>
                <w:sz w:val="19"/>
                <w:szCs w:val="19"/>
              </w:rPr>
              <w:t xml:space="preserve">Schedule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7238249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67826515" w:edGrp="everyone"/>
                <w:r w:rsidR="004A549E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67826515"/>
            <w:r w:rsidR="004A549E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A549E">
              <w:rPr>
                <w:rFonts w:ascii="Arial" w:hAnsi="Arial" w:cs="Arial"/>
                <w:sz w:val="19"/>
                <w:szCs w:val="19"/>
              </w:rPr>
              <w:t>Memos</w:t>
            </w:r>
            <w:r w:rsidR="004A549E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121348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42379270" w:edGrp="everyone"/>
                <w:r w:rsidR="004A549E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42379270"/>
              </w:sdtContent>
            </w:sdt>
            <w:r w:rsidR="004A549E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A549E">
              <w:rPr>
                <w:rFonts w:ascii="Arial" w:hAnsi="Arial" w:cs="Arial"/>
                <w:sz w:val="19"/>
                <w:szCs w:val="19"/>
              </w:rPr>
              <w:t xml:space="preserve">Daily meetings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2824938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26853717" w:edGrp="everyone"/>
                <w:r w:rsidR="004A549E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26853717"/>
              </w:sdtContent>
            </w:sdt>
            <w:r w:rsidR="004A549E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A549E">
              <w:rPr>
                <w:rFonts w:ascii="Arial" w:hAnsi="Arial" w:cs="Arial"/>
                <w:sz w:val="19"/>
                <w:szCs w:val="19"/>
              </w:rPr>
              <w:t>Site induction</w:t>
            </w:r>
            <w:r w:rsidR="004A549E" w:rsidRPr="00820EB1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08E971B0" w14:textId="1916CC35" w:rsidR="0010660E" w:rsidRPr="002373CE" w:rsidRDefault="00665FF3" w:rsidP="004A54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9512362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3634810" w:edGrp="everyone"/>
                <w:r w:rsidR="004A549E" w:rsidRPr="00820E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3634810"/>
              </w:sdtContent>
            </w:sdt>
            <w:r w:rsidR="004A549E" w:rsidRPr="00820EB1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2373CE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169581968" w:edGrp="everyone"/>
            <w:permStart w:id="571685562" w:edGrp="everyone"/>
            <w:permEnd w:id="1169581968"/>
            <w:permEnd w:id="571685562"/>
          </w:p>
        </w:tc>
      </w:tr>
      <w:tr w:rsidR="00820EB1" w:rsidRPr="00BA4D9F" w14:paraId="1F6DA491" w14:textId="77777777" w:rsidTr="004A549E">
        <w:trPr>
          <w:trHeight w:val="102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B58D9DE" w14:textId="66866FF6" w:rsidR="00820EB1" w:rsidRPr="00820EB1" w:rsidRDefault="004A549E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_Ref127344634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684F22">
              <w:rPr>
                <w:rFonts w:ascii="Arial" w:hAnsi="Arial" w:cs="Arial"/>
                <w:sz w:val="19"/>
                <w:szCs w:val="19"/>
              </w:rPr>
              <w:t xml:space="preserve">1.5E.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AAF909E" w14:textId="77777777" w:rsidR="00820EB1" w:rsidRDefault="004A549E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non-confirming building materials and products were managed using evidence of suitability:</w:t>
            </w:r>
          </w:p>
          <w:p w14:paraId="4AAB0F10" w14:textId="50E9D759" w:rsidR="004A549E" w:rsidRPr="002373CE" w:rsidRDefault="004A549E" w:rsidP="004A549E">
            <w:pPr>
              <w:pStyle w:val="38PASBenchmark"/>
              <w:rPr>
                <w:vanish w:val="0"/>
              </w:rPr>
            </w:pPr>
            <w:permStart w:id="1714061202" w:edGrp="everyone"/>
            <w:permEnd w:id="1714061202"/>
          </w:p>
        </w:tc>
      </w:tr>
    </w:tbl>
    <w:p w14:paraId="333B5F02" w14:textId="77777777" w:rsidR="00AC0794" w:rsidRDefault="00AC0794" w:rsidP="00AC0794"/>
    <w:p w14:paraId="6D0EFAF6" w14:textId="75415B67" w:rsidR="002908D0" w:rsidRDefault="002908D0" w:rsidP="00AC0794"/>
    <w:p w14:paraId="675C812A" w14:textId="2018F595" w:rsidR="002908D0" w:rsidRDefault="002908D0">
      <w:pPr>
        <w:jc w:val="left"/>
      </w:pPr>
    </w:p>
    <w:p w14:paraId="74F82739" w14:textId="50FAFFC4" w:rsidR="00FC083A" w:rsidRPr="006232C1" w:rsidRDefault="00C76B5E" w:rsidP="006232C1">
      <w:pPr>
        <w:jc w:val="center"/>
        <w:rPr>
          <w:rFonts w:ascii="Arial Black" w:hAnsi="Arial Black"/>
          <w:sz w:val="28"/>
          <w:szCs w:val="28"/>
        </w:rPr>
      </w:pPr>
      <w:r w:rsidRPr="007678DC">
        <w:rPr>
          <w:rFonts w:ascii="Arial" w:hAnsi="Arial" w:cs="Arial"/>
          <w:sz w:val="20"/>
        </w:rPr>
        <w:br w:type="page"/>
      </w:r>
      <w:sdt>
        <w:sdtPr>
          <w:rPr>
            <w:rFonts w:ascii="Arial Black" w:hAnsi="Arial Black"/>
            <w:sz w:val="28"/>
            <w:szCs w:val="28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8095B" w:rsidRPr="006232C1">
            <w:rPr>
              <w:rFonts w:ascii="Arial Black" w:hAnsi="Arial Black"/>
              <w:sz w:val="28"/>
              <w:szCs w:val="28"/>
            </w:rPr>
            <w:t>CPCCBC6001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16C0B10A" w:rsidR="00FC083A" w:rsidRPr="00BF7956" w:rsidRDefault="0088095B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building codes and standards to the construction process for large building projects</w:t>
          </w:r>
        </w:p>
      </w:sdtContent>
    </w:sdt>
    <w:p w14:paraId="490C5E39" w14:textId="77777777" w:rsidR="00FC083A" w:rsidRPr="004939A0" w:rsidRDefault="00FC083A" w:rsidP="00FC083A">
      <w:pPr>
        <w:rPr>
          <w:sz w:val="20"/>
          <w:szCs w:val="16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6764A3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3AB3762A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232C1">
              <w:rPr>
                <w:rFonts w:cs="Arial"/>
                <w:b/>
                <w:sz w:val="28"/>
                <w:szCs w:val="28"/>
              </w:rPr>
              <w:t xml:space="preserve">Practical Task 1 </w:t>
            </w:r>
          </w:p>
        </w:tc>
      </w:tr>
      <w:tr w:rsidR="00FC083A" w:rsidRPr="000559FC" w14:paraId="64EBEA44" w14:textId="77777777" w:rsidTr="006764A3">
        <w:trPr>
          <w:trHeight w:val="504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5AD88611" w14:textId="2D991D25" w:rsidR="00FC083A" w:rsidRDefault="00E7739A" w:rsidP="00A80ACC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skills and knowledge to </w:t>
            </w:r>
            <w:r w:rsidRPr="00E7739A">
              <w:rPr>
                <w:rFonts w:cs="Arial"/>
                <w:sz w:val="20"/>
              </w:rPr>
              <w:t>make a range of critical decisions in relatively complex situations</w:t>
            </w:r>
            <w:r>
              <w:rPr>
                <w:rFonts w:cs="Arial"/>
                <w:sz w:val="20"/>
              </w:rPr>
              <w:t xml:space="preserve"> while </w:t>
            </w:r>
            <w:r w:rsidRPr="00E7739A">
              <w:rPr>
                <w:rFonts w:cs="Arial"/>
                <w:sz w:val="20"/>
              </w:rPr>
              <w:t>apply</w:t>
            </w:r>
            <w:r>
              <w:rPr>
                <w:rFonts w:cs="Arial"/>
                <w:sz w:val="20"/>
              </w:rPr>
              <w:t>ing</w:t>
            </w:r>
            <w:r w:rsidRPr="00E7739A">
              <w:rPr>
                <w:rFonts w:cs="Arial"/>
                <w:sz w:val="20"/>
              </w:rPr>
              <w:t xml:space="preserve"> building codes and standards to one</w:t>
            </w:r>
            <w:r>
              <w:rPr>
                <w:rFonts w:cs="Arial"/>
                <w:sz w:val="20"/>
              </w:rPr>
              <w:t xml:space="preserve"> (1)</w:t>
            </w:r>
            <w:r w:rsidRPr="00E7739A">
              <w:rPr>
                <w:rFonts w:cs="Arial"/>
                <w:sz w:val="20"/>
              </w:rPr>
              <w:t xml:space="preserve"> building project over three</w:t>
            </w:r>
            <w:r>
              <w:rPr>
                <w:rFonts w:cs="Arial"/>
                <w:sz w:val="20"/>
              </w:rPr>
              <w:t xml:space="preserve"> (3)</w:t>
            </w:r>
            <w:r w:rsidRPr="00E7739A">
              <w:rPr>
                <w:rFonts w:cs="Arial"/>
                <w:sz w:val="20"/>
              </w:rPr>
              <w:t xml:space="preserve"> storeys, with below ground construction to meet the requirements of the National Construction Code (NCC)</w:t>
            </w:r>
            <w:r>
              <w:rPr>
                <w:rFonts w:cs="Arial"/>
                <w:sz w:val="20"/>
              </w:rPr>
              <w:t xml:space="preserve"> prior to the build commencing</w:t>
            </w:r>
            <w:r w:rsidR="00AC327C">
              <w:rPr>
                <w:rFonts w:cs="Arial"/>
                <w:sz w:val="20"/>
              </w:rPr>
              <w:t>. The participant must also</w:t>
            </w:r>
            <w:r w:rsidR="005721B6">
              <w:rPr>
                <w:rFonts w:cs="Arial"/>
                <w:sz w:val="20"/>
              </w:rPr>
              <w:t xml:space="preserve"> inspect existing buildings for fire compliance</w:t>
            </w:r>
            <w:r w:rsidR="00AC327C">
              <w:rPr>
                <w:rFonts w:cs="Arial"/>
                <w:sz w:val="20"/>
              </w:rPr>
              <w:t>. Assessor and observer will be looking for evidence</w:t>
            </w:r>
            <w:r>
              <w:rPr>
                <w:rFonts w:cs="Arial"/>
                <w:sz w:val="20"/>
              </w:rPr>
              <w:t xml:space="preserve"> including:</w:t>
            </w:r>
          </w:p>
          <w:p w14:paraId="48FF1F7A" w14:textId="586E2C4D" w:rsidR="002812C6" w:rsidRPr="002812C6" w:rsidRDefault="002812C6" w:rsidP="004939A0">
            <w:pPr>
              <w:pStyle w:val="ListParagraph"/>
              <w:numPr>
                <w:ilvl w:val="0"/>
                <w:numId w:val="80"/>
              </w:numPr>
              <w:ind w:left="462"/>
              <w:jc w:val="left"/>
              <w:rPr>
                <w:rFonts w:cs="Arial"/>
                <w:sz w:val="20"/>
              </w:rPr>
            </w:pPr>
            <w:r w:rsidRPr="002812C6">
              <w:rPr>
                <w:rFonts w:cs="Arial"/>
                <w:sz w:val="20"/>
              </w:rPr>
              <w:t xml:space="preserve">Interpret relevant codes and standards’ </w:t>
            </w:r>
            <w:r w:rsidR="00FE5450" w:rsidRPr="002812C6">
              <w:rPr>
                <w:rFonts w:cs="Arial"/>
                <w:sz w:val="20"/>
              </w:rPr>
              <w:t>requirements.</w:t>
            </w:r>
          </w:p>
          <w:p w14:paraId="74247B6F" w14:textId="6AE77606" w:rsidR="00E7739A" w:rsidRDefault="00E7739A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the scope of works </w:t>
            </w:r>
            <w:r w:rsidR="002812C6">
              <w:rPr>
                <w:rFonts w:cs="Arial"/>
                <w:sz w:val="20"/>
              </w:rPr>
              <w:t>and NCC general requirements and</w:t>
            </w:r>
            <w:r w:rsidR="002812C6" w:rsidRPr="002812C6">
              <w:rPr>
                <w:rFonts w:cs="Arial"/>
                <w:sz w:val="20"/>
              </w:rPr>
              <w:t xml:space="preserve"> Performance Requirements</w:t>
            </w:r>
            <w:r w:rsidR="002812C6">
              <w:rPr>
                <w:rFonts w:cs="Arial"/>
                <w:sz w:val="20"/>
              </w:rPr>
              <w:t xml:space="preserve"> to achieve a </w:t>
            </w:r>
            <w:proofErr w:type="spellStart"/>
            <w:r w:rsidR="002812C6">
              <w:rPr>
                <w:rFonts w:cs="Arial"/>
                <w:sz w:val="20"/>
              </w:rPr>
              <w:t>DtS</w:t>
            </w:r>
            <w:proofErr w:type="spellEnd"/>
            <w:r w:rsidR="002812C6">
              <w:rPr>
                <w:rFonts w:cs="Arial"/>
                <w:sz w:val="20"/>
              </w:rPr>
              <w:t xml:space="preserve"> solution.</w:t>
            </w:r>
          </w:p>
          <w:p w14:paraId="34D917C1" w14:textId="0F530679" w:rsidR="002812C6" w:rsidRPr="00E7739A" w:rsidRDefault="002812C6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Australian Standards referenced in the NCC Relevant to the build and confirm the requirements.</w:t>
            </w:r>
          </w:p>
          <w:p w14:paraId="180241CF" w14:textId="7986B32A" w:rsidR="00E7739A" w:rsidRPr="00FE5450" w:rsidRDefault="002812C6" w:rsidP="004939A0">
            <w:pPr>
              <w:pStyle w:val="ListParagraph"/>
              <w:numPr>
                <w:ilvl w:val="0"/>
                <w:numId w:val="80"/>
              </w:numPr>
              <w:ind w:left="462"/>
              <w:jc w:val="left"/>
              <w:rPr>
                <w:rFonts w:cs="Arial"/>
                <w:sz w:val="20"/>
              </w:rPr>
            </w:pPr>
            <w:r w:rsidRPr="00FE5450">
              <w:rPr>
                <w:rFonts w:cs="Arial"/>
                <w:sz w:val="20"/>
              </w:rPr>
              <w:t>Classify the building/</w:t>
            </w:r>
            <w:r w:rsidR="00FE5450" w:rsidRPr="00FE5450">
              <w:rPr>
                <w:rFonts w:cs="Arial"/>
                <w:sz w:val="20"/>
              </w:rPr>
              <w:t>s.</w:t>
            </w:r>
          </w:p>
          <w:p w14:paraId="3A19F33F" w14:textId="0D9931D7" w:rsidR="00E7739A" w:rsidRDefault="00FE5450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the use and arrangement of the building and apply the appropriate NCC classification/s.</w:t>
            </w:r>
          </w:p>
          <w:p w14:paraId="70D7C530" w14:textId="49B586D2" w:rsidR="00FE5450" w:rsidRDefault="00FE5450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Locate and document </w:t>
            </w:r>
            <w:r w:rsidRPr="00FE5450">
              <w:rPr>
                <w:rFonts w:cs="Arial"/>
                <w:sz w:val="20"/>
              </w:rPr>
              <w:t>NCC requirements for multiple classifications.</w:t>
            </w:r>
          </w:p>
          <w:p w14:paraId="5401FF27" w14:textId="4323FA07" w:rsidR="00FE5450" w:rsidRDefault="00B7773D" w:rsidP="004939A0">
            <w:pPr>
              <w:pStyle w:val="ListParagraph"/>
              <w:numPr>
                <w:ilvl w:val="0"/>
                <w:numId w:val="80"/>
              </w:numPr>
              <w:ind w:left="462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Apply solutions to construction problems.</w:t>
            </w:r>
          </w:p>
          <w:p w14:paraId="563BB216" w14:textId="1219E676" w:rsid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Determine the range of NCC criteria required to ensure project compliance.</w:t>
            </w:r>
          </w:p>
          <w:p w14:paraId="6EF6C4EC" w14:textId="7C920615" w:rsidR="00B7773D" w:rsidRP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Identify alternative, compliant solutions for construction problems to comply with NCC Performance Requirements.</w:t>
            </w:r>
          </w:p>
          <w:p w14:paraId="75150DAA" w14:textId="625C286C" w:rsidR="00B7773D" w:rsidRP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Meet the Performance Requirement of the NCC by applying a Performance Solution supported by one or a combination of the Assessment Methods.</w:t>
            </w:r>
          </w:p>
          <w:p w14:paraId="1A802542" w14:textId="2937BFA8" w:rsidR="00B7773D" w:rsidRP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Use a Deem-to-Satisfy (DTS) solution supported by one or a combination of Assessment Methods to meet NCC compliance.</w:t>
            </w:r>
          </w:p>
          <w:p w14:paraId="33D04F95" w14:textId="7B0568AE" w:rsidR="00B7773D" w:rsidRP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Use a combination of Performance Solutions and DTS solutions to comply with the Performance Requirements of the NCC.</w:t>
            </w:r>
          </w:p>
          <w:p w14:paraId="73C26EE9" w14:textId="12319C71" w:rsid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Discuss compliance options with relevant construction personnel to ensure compliance with NCC Performance Requirements.</w:t>
            </w:r>
          </w:p>
          <w:p w14:paraId="5E7B3E31" w14:textId="77777777" w:rsidR="00B7773D" w:rsidRP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Identify and complete relevant documentation to meet Performance Requirements of the NCC.</w:t>
            </w:r>
          </w:p>
          <w:p w14:paraId="144B4730" w14:textId="10E811A5" w:rsidR="00B7773D" w:rsidRDefault="00B7773D" w:rsidP="004939A0">
            <w:pPr>
              <w:pStyle w:val="ListParagraph"/>
              <w:numPr>
                <w:ilvl w:val="0"/>
                <w:numId w:val="80"/>
              </w:numPr>
              <w:ind w:left="462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Apply fire protection requirements.</w:t>
            </w:r>
          </w:p>
          <w:p w14:paraId="3816321D" w14:textId="12884F4D" w:rsid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 the NCC requirements to determine fire resistance required for all classes and types of buildings.</w:t>
            </w:r>
          </w:p>
          <w:p w14:paraId="1256EE47" w14:textId="1D2CE1EC" w:rsid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Identify and apply NCC requirements with respect to passive and active fire protection to all classes and types of buildings.</w:t>
            </w:r>
          </w:p>
          <w:p w14:paraId="7B66B369" w14:textId="136DA594" w:rsid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Check existing buildings for compliance with passive and active fire protection requirements according to NCC requirements.</w:t>
            </w:r>
            <w:r w:rsidR="003461E5">
              <w:rPr>
                <w:rFonts w:cs="Arial"/>
                <w:sz w:val="20"/>
              </w:rPr>
              <w:t xml:space="preserve"> </w:t>
            </w:r>
            <w:r w:rsidR="003461E5" w:rsidRPr="002373CE">
              <w:rPr>
                <w:rFonts w:cs="Arial"/>
                <w:sz w:val="20"/>
              </w:rPr>
              <w:t>(See HO2 and NCC to create checklist)</w:t>
            </w:r>
          </w:p>
          <w:p w14:paraId="1D1187CA" w14:textId="4D40A1D8" w:rsidR="00B7773D" w:rsidRDefault="00B7773D" w:rsidP="004939A0">
            <w:pPr>
              <w:pStyle w:val="ListParagraph"/>
              <w:numPr>
                <w:ilvl w:val="0"/>
                <w:numId w:val="80"/>
              </w:numPr>
              <w:ind w:left="462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Implement strategy to manage construction compliance.</w:t>
            </w:r>
          </w:p>
          <w:p w14:paraId="220ACCDC" w14:textId="6B8E14C9" w:rsidR="00B7773D" w:rsidRP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Establish strategies to manage construction compliance of large, complex and high-rise buildings with the NCC.</w:t>
            </w:r>
          </w:p>
          <w:p w14:paraId="46E9F85A" w14:textId="7F911B02" w:rsidR="00B7773D" w:rsidRP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Implement and coordinate the work of professionals involved in the development and management of the building process.</w:t>
            </w:r>
          </w:p>
          <w:p w14:paraId="4BA114D4" w14:textId="3A96F115" w:rsidR="00B7773D" w:rsidRP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Seek effective design solutions for buildings of more than three storeys to meet the needs of clients and ensure compliance with the NCC.</w:t>
            </w:r>
          </w:p>
          <w:p w14:paraId="47F75E02" w14:textId="6999F337" w:rsidR="00B7773D" w:rsidRP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Design and implement quality assurance processes to ensure effective and compliant management of the construction process.</w:t>
            </w:r>
          </w:p>
          <w:p w14:paraId="438DC199" w14:textId="48D41A82" w:rsidR="00B7773D" w:rsidRDefault="00B7773D" w:rsidP="004939A0">
            <w:pPr>
              <w:pStyle w:val="ListParagraph"/>
              <w:numPr>
                <w:ilvl w:val="0"/>
                <w:numId w:val="79"/>
              </w:numPr>
              <w:ind w:left="888"/>
              <w:jc w:val="left"/>
              <w:rPr>
                <w:rFonts w:cs="Arial"/>
                <w:sz w:val="20"/>
              </w:rPr>
            </w:pPr>
            <w:r w:rsidRPr="00B7773D">
              <w:rPr>
                <w:rFonts w:cs="Arial"/>
                <w:sz w:val="20"/>
              </w:rPr>
              <w:t>Detect non-conforming building materials and products and manage the evidence of suitability as required in the NCC.</w:t>
            </w:r>
          </w:p>
          <w:p w14:paraId="0C09C08D" w14:textId="77777777" w:rsidR="00B7773D" w:rsidRPr="004939A0" w:rsidRDefault="00B7773D" w:rsidP="00A87B85">
            <w:pPr>
              <w:jc w:val="left"/>
              <w:rPr>
                <w:rFonts w:cs="Arial"/>
                <w:sz w:val="20"/>
              </w:rPr>
            </w:pPr>
          </w:p>
          <w:p w14:paraId="3350D45D" w14:textId="77777777" w:rsidR="00A87B85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</w:t>
            </w:r>
            <w:r w:rsidR="00A87B85">
              <w:rPr>
                <w:rFonts w:cs="Arial"/>
                <w:sz w:val="20"/>
              </w:rPr>
              <w:t xml:space="preserve"> Evidence includes site plan and workplace documents covering the information required. A template is available.</w:t>
            </w:r>
          </w:p>
          <w:p w14:paraId="7ED74074" w14:textId="77777777" w:rsidR="004939A0" w:rsidRPr="004939A0" w:rsidRDefault="004939A0" w:rsidP="00041FA8">
            <w:pPr>
              <w:jc w:val="left"/>
              <w:rPr>
                <w:rFonts w:cs="Arial"/>
                <w:sz w:val="20"/>
              </w:rPr>
            </w:pPr>
          </w:p>
          <w:p w14:paraId="3F9C295F" w14:textId="7E29D4A4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lastRenderedPageBreak/>
              <w:t xml:space="preserve">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6764A3">
        <w:trPr>
          <w:trHeight w:val="70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 xml:space="preserve">Resources required: </w:t>
            </w:r>
          </w:p>
          <w:p w14:paraId="5F1E0977" w14:textId="33F27CFB" w:rsidR="00FC083A" w:rsidRPr="000861CC" w:rsidRDefault="002812C6" w:rsidP="002812C6">
            <w:pPr>
              <w:jc w:val="left"/>
              <w:rPr>
                <w:rFonts w:cs="Arial"/>
                <w:sz w:val="20"/>
              </w:rPr>
            </w:pPr>
            <w:r w:rsidRPr="002812C6">
              <w:rPr>
                <w:rFonts w:cs="Arial"/>
                <w:sz w:val="20"/>
              </w:rPr>
              <w:t xml:space="preserve">Construction </w:t>
            </w:r>
            <w:r>
              <w:rPr>
                <w:rFonts w:cs="Arial"/>
                <w:sz w:val="20"/>
              </w:rPr>
              <w:t>schedules,</w:t>
            </w:r>
            <w:r w:rsidR="00A87B85">
              <w:rPr>
                <w:rFonts w:cs="Arial"/>
                <w:sz w:val="20"/>
              </w:rPr>
              <w:t xml:space="preserve"> plans,</w:t>
            </w:r>
            <w:r>
              <w:rPr>
                <w:rFonts w:cs="Arial"/>
                <w:sz w:val="20"/>
              </w:rPr>
              <w:t xml:space="preserve"> </w:t>
            </w:r>
            <w:r w:rsidRPr="002812C6">
              <w:rPr>
                <w:rFonts w:cs="Arial"/>
                <w:sz w:val="20"/>
              </w:rPr>
              <w:t>drawings and specifications</w:t>
            </w:r>
            <w:r>
              <w:rPr>
                <w:rFonts w:cs="Arial"/>
                <w:sz w:val="20"/>
              </w:rPr>
              <w:t xml:space="preserve"> for </w:t>
            </w:r>
            <w:r w:rsidRPr="00E7739A">
              <w:rPr>
                <w:rFonts w:cs="Arial"/>
                <w:sz w:val="20"/>
              </w:rPr>
              <w:t>one</w:t>
            </w:r>
            <w:r>
              <w:rPr>
                <w:rFonts w:cs="Arial"/>
                <w:sz w:val="20"/>
              </w:rPr>
              <w:t xml:space="preserve"> (1)</w:t>
            </w:r>
            <w:r w:rsidRPr="00E7739A">
              <w:rPr>
                <w:rFonts w:cs="Arial"/>
                <w:sz w:val="20"/>
              </w:rPr>
              <w:t xml:space="preserve"> building project over three</w:t>
            </w:r>
            <w:r>
              <w:rPr>
                <w:rFonts w:cs="Arial"/>
                <w:sz w:val="20"/>
              </w:rPr>
              <w:t xml:space="preserve"> (3)</w:t>
            </w:r>
            <w:r w:rsidRPr="00E7739A">
              <w:rPr>
                <w:rFonts w:cs="Arial"/>
                <w:sz w:val="20"/>
              </w:rPr>
              <w:t xml:space="preserve"> storeys, with below ground construction</w:t>
            </w:r>
            <w:r>
              <w:rPr>
                <w:rFonts w:cs="Arial"/>
                <w:sz w:val="20"/>
              </w:rPr>
              <w:t xml:space="preserve">; workplace </w:t>
            </w:r>
            <w:r w:rsidRPr="002812C6">
              <w:rPr>
                <w:rFonts w:cs="Arial"/>
                <w:sz w:val="20"/>
              </w:rPr>
              <w:t>quality policies and procedures</w:t>
            </w:r>
            <w:r>
              <w:rPr>
                <w:rFonts w:cs="Arial"/>
                <w:sz w:val="20"/>
              </w:rPr>
              <w:t xml:space="preserve">; technology to access </w:t>
            </w:r>
            <w:r w:rsidRPr="002812C6">
              <w:rPr>
                <w:rFonts w:cs="Arial"/>
                <w:sz w:val="20"/>
              </w:rPr>
              <w:t>building and related industry code</w:t>
            </w:r>
            <w:r>
              <w:rPr>
                <w:rFonts w:cs="Arial"/>
                <w:sz w:val="20"/>
              </w:rPr>
              <w:t>s,</w:t>
            </w:r>
            <w:r w:rsidRPr="002812C6">
              <w:rPr>
                <w:rFonts w:cs="Arial"/>
                <w:sz w:val="20"/>
              </w:rPr>
              <w:t xml:space="preserve"> standards and manufacturer product information and materials specifications</w:t>
            </w:r>
            <w:r>
              <w:rPr>
                <w:rFonts w:cs="Arial"/>
                <w:sz w:val="20"/>
              </w:rPr>
              <w:t xml:space="preserve">; Technology to access </w:t>
            </w:r>
            <w:r w:rsidRPr="002812C6">
              <w:rPr>
                <w:rFonts w:cs="Arial"/>
                <w:sz w:val="20"/>
              </w:rPr>
              <w:t>the NCC</w:t>
            </w:r>
            <w:r>
              <w:rPr>
                <w:rFonts w:cs="Arial"/>
                <w:sz w:val="20"/>
              </w:rPr>
              <w:t xml:space="preserve"> and current relevant Acts and Regulations.</w:t>
            </w:r>
            <w:r w:rsidR="00B7773D">
              <w:rPr>
                <w:rFonts w:cs="Arial"/>
                <w:sz w:val="20"/>
              </w:rPr>
              <w:t xml:space="preserve"> PPE as required.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FC083A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FC083A" w:rsidRPr="00696855" w:rsidRDefault="00162AE6" w:rsidP="00A80ACC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505229739" w:edGrp="everyone"/>
            <w:permEnd w:id="505229739"/>
          </w:p>
        </w:tc>
      </w:tr>
      <w:tr w:rsidR="00FC083A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FC083A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FC083A" w:rsidRPr="00696855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325153796" w:edGrp="everyone"/>
            <w:permEnd w:id="325153796"/>
          </w:p>
        </w:tc>
      </w:tr>
      <w:tr w:rsidR="00FC083A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FC083A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1805209237" w:edGrp="everyone"/>
            <w:permEnd w:id="1805209237"/>
          </w:p>
        </w:tc>
      </w:tr>
      <w:tr w:rsidR="00FC083A" w:rsidRPr="00683908" w14:paraId="1BEE3403" w14:textId="77777777" w:rsidTr="006764A3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FC083A" w:rsidRPr="00696855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47291955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156380D4" w:rsidR="00FC083A" w:rsidRPr="002373CE" w:rsidRDefault="00B04CDC" w:rsidP="00A80ACC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255214BE" wp14:editId="58F27AB0">
                      <wp:extent cx="3913549" cy="360000"/>
                      <wp:effectExtent l="0" t="0" r="0" b="254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72919556" w:displacedByCustomXml="prev"/>
      </w:tr>
      <w:tr w:rsidR="00FC083A" w:rsidRPr="00683908" w14:paraId="6BD19315" w14:textId="77777777" w:rsidTr="006764A3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FC083A" w:rsidRPr="00696855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963605672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584CA8D2" w:rsidR="00FC083A" w:rsidRPr="00B04CDC" w:rsidRDefault="00665FF3" w:rsidP="00A80AC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51086215"/>
                <w:placeholder>
                  <w:docPart w:val="F1560AFA29EE46CFBF1AF8493839D43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04CDC" w:rsidRPr="00B04CDC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963605672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30"/>
        <w:gridCol w:w="1842"/>
      </w:tblGrid>
      <w:tr w:rsidR="00474CB6" w:rsidRPr="00683908" w14:paraId="387DBEB9" w14:textId="77777777" w:rsidTr="00474CB6">
        <w:trPr>
          <w:trHeight w:val="492"/>
          <w:tblHeader/>
        </w:trPr>
        <w:tc>
          <w:tcPr>
            <w:tcW w:w="7230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474CB6" w:rsidRPr="0019760F" w:rsidRDefault="00474CB6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842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474CB6" w:rsidRPr="00696855" w:rsidRDefault="00474CB6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474CB6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14D062AD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A87B85">
              <w:rPr>
                <w:rFonts w:cs="Arial"/>
                <w:b/>
                <w:sz w:val="20"/>
              </w:rPr>
              <w:t>Interpret relevant codes and standards’ requirements</w:t>
            </w:r>
          </w:p>
        </w:tc>
      </w:tr>
      <w:tr w:rsidR="00A87B85" w:rsidRPr="00696855" w14:paraId="65B19E1E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4612EE37" w14:textId="3DD98164" w:rsidR="00A87B85" w:rsidRPr="00931795" w:rsidRDefault="00A87B85" w:rsidP="00A87B85">
            <w:pPr>
              <w:pStyle w:val="331PASListTask1"/>
            </w:pPr>
            <w:bookmarkStart w:id="19" w:name="_Ref127343073"/>
            <w:r w:rsidRPr="007661F7">
              <w:t>Determine the scope of works and NCC general requirements and Performance Requirements to achieve a DtS solution.</w:t>
            </w:r>
            <w:bookmarkEnd w:id="19"/>
          </w:p>
        </w:tc>
        <w:permStart w:id="1417435163" w:edGrp="everyone" w:displacedByCustomXml="next"/>
        <w:sdt>
          <w:sdtPr>
            <w:rPr>
              <w:rFonts w:cs="Arial"/>
              <w:sz w:val="36"/>
              <w:szCs w:val="36"/>
            </w:rPr>
            <w:id w:val="4761051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5F4993BD" w14:textId="0D84D99C" w:rsidR="00A87B85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17435163" w:displacedByCustomXml="prev"/>
      </w:tr>
      <w:tr w:rsidR="00B04CDC" w:rsidRPr="00696855" w14:paraId="3EBDCDF5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6A0BD0B8" w14:textId="5C45BC62" w:rsidR="00B04CDC" w:rsidRPr="00931795" w:rsidRDefault="00B04CDC" w:rsidP="00B04CDC">
            <w:pPr>
              <w:pStyle w:val="331PASListTask1"/>
            </w:pPr>
            <w:bookmarkStart w:id="20" w:name="_Ref127343385"/>
            <w:r w:rsidRPr="007661F7">
              <w:t>Identify Australian Standards referenced in the NCC Relevant to the build and confirm the requirements.</w:t>
            </w:r>
            <w:bookmarkEnd w:id="20"/>
          </w:p>
        </w:tc>
        <w:permStart w:id="1114647069" w:edGrp="everyone" w:displacedByCustomXml="next"/>
        <w:sdt>
          <w:sdtPr>
            <w:rPr>
              <w:rFonts w:cs="Arial"/>
              <w:sz w:val="36"/>
              <w:szCs w:val="36"/>
            </w:rPr>
            <w:id w:val="186342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62530B4B" w14:textId="6545FA3C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4647069" w:displacedByCustomXml="prev"/>
      </w:tr>
      <w:tr w:rsidR="00B04CDC" w:rsidRPr="00696855" w14:paraId="6209610F" w14:textId="77777777" w:rsidTr="00474CB6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783EEFF5" w:rsidR="00B04CDC" w:rsidRPr="004E1BC5" w:rsidRDefault="00B04CDC" w:rsidP="00B04CDC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>
              <w:rPr>
                <w:rFonts w:cs="Arial"/>
                <w:b/>
                <w:sz w:val="20"/>
              </w:rPr>
              <w:t>Classify the building</w:t>
            </w:r>
          </w:p>
        </w:tc>
      </w:tr>
      <w:tr w:rsidR="00B04CDC" w:rsidRPr="00696855" w14:paraId="60E3723C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1CDD5ED5" w14:textId="3FF45F1A" w:rsidR="00B04CDC" w:rsidRPr="00931795" w:rsidRDefault="00B04CDC" w:rsidP="00B04CDC">
            <w:pPr>
              <w:pStyle w:val="332PASListTask1"/>
            </w:pPr>
            <w:bookmarkStart w:id="21" w:name="_Ref127343596"/>
            <w:r w:rsidRPr="00852750">
              <w:t>Determine the use and arrangement of the building and apply the appropriate NCC classification/s.</w:t>
            </w:r>
            <w:bookmarkEnd w:id="21"/>
          </w:p>
        </w:tc>
        <w:permStart w:id="1333664697" w:edGrp="everyone" w:displacedByCustomXml="next"/>
        <w:sdt>
          <w:sdtPr>
            <w:rPr>
              <w:rFonts w:cs="Arial"/>
              <w:sz w:val="36"/>
              <w:szCs w:val="36"/>
            </w:rPr>
            <w:id w:val="-2205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738BD7CF" w14:textId="746E8EE1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33664697" w:displacedByCustomXml="prev"/>
      </w:tr>
      <w:tr w:rsidR="00B04CDC" w:rsidRPr="00696855" w14:paraId="7854F013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10A24F0D" w14:textId="1CF147AE" w:rsidR="00B04CDC" w:rsidRPr="00931795" w:rsidRDefault="00B04CDC" w:rsidP="00B04CDC">
            <w:pPr>
              <w:pStyle w:val="332PASListTask1"/>
            </w:pPr>
            <w:bookmarkStart w:id="22" w:name="_Ref127343623"/>
            <w:r w:rsidRPr="00852750">
              <w:t>Locate and document NCC requirements for multiple classifications.</w:t>
            </w:r>
            <w:bookmarkEnd w:id="22"/>
          </w:p>
        </w:tc>
        <w:permStart w:id="1291204820" w:edGrp="everyone" w:displacedByCustomXml="next"/>
        <w:sdt>
          <w:sdtPr>
            <w:rPr>
              <w:rFonts w:cs="Arial"/>
              <w:sz w:val="36"/>
              <w:szCs w:val="36"/>
            </w:rPr>
            <w:id w:val="-1596471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3DBF64BD" w14:textId="5C6A9555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91204820" w:displacedByCustomXml="prev"/>
      </w:tr>
      <w:tr w:rsidR="00B04CDC" w:rsidRPr="00696855" w14:paraId="60958CD7" w14:textId="77777777" w:rsidTr="00474CB6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56F360D7" w:rsidR="00B04CDC" w:rsidRPr="004E1BC5" w:rsidRDefault="00B04CDC" w:rsidP="00B04CDC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>
              <w:rPr>
                <w:rFonts w:cs="Arial"/>
                <w:b/>
                <w:sz w:val="20"/>
              </w:rPr>
              <w:t>Apply solutions to construction problems</w:t>
            </w:r>
          </w:p>
        </w:tc>
      </w:tr>
      <w:tr w:rsidR="00B04CDC" w:rsidRPr="00696855" w14:paraId="688A7305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64490638" w14:textId="16E2830F" w:rsidR="00B04CDC" w:rsidRPr="00931795" w:rsidRDefault="00B04CDC" w:rsidP="00B04CDC">
            <w:pPr>
              <w:pStyle w:val="333PASListTask1"/>
            </w:pPr>
            <w:bookmarkStart w:id="23" w:name="_Ref127343706"/>
            <w:r w:rsidRPr="00FA63B2">
              <w:t>Determine the range of NCC criteria required to ensure project compliance.</w:t>
            </w:r>
            <w:bookmarkEnd w:id="23"/>
          </w:p>
        </w:tc>
        <w:permStart w:id="1323255257" w:edGrp="everyone" w:displacedByCustomXml="next"/>
        <w:sdt>
          <w:sdtPr>
            <w:rPr>
              <w:rFonts w:cs="Arial"/>
              <w:sz w:val="36"/>
              <w:szCs w:val="36"/>
            </w:rPr>
            <w:id w:val="-15889123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608084AF" w14:textId="3963DD8B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23255257" w:displacedByCustomXml="prev"/>
      </w:tr>
      <w:tr w:rsidR="00B04CDC" w:rsidRPr="00696855" w14:paraId="50303B58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226B82D3" w14:textId="0ACA8F66" w:rsidR="00B04CDC" w:rsidRPr="00931795" w:rsidRDefault="00B04CDC" w:rsidP="00B04CDC">
            <w:pPr>
              <w:pStyle w:val="333PASListTask1"/>
            </w:pPr>
            <w:bookmarkStart w:id="24" w:name="_Ref127343754"/>
            <w:r w:rsidRPr="00FA63B2">
              <w:t>Identify alternative, compliant solutions for construction problems to comply with NCC Performance Requirements.</w:t>
            </w:r>
            <w:bookmarkEnd w:id="24"/>
          </w:p>
        </w:tc>
        <w:permStart w:id="598234705" w:edGrp="everyone" w:displacedByCustomXml="next"/>
        <w:sdt>
          <w:sdtPr>
            <w:rPr>
              <w:rFonts w:cs="Arial"/>
              <w:sz w:val="36"/>
              <w:szCs w:val="36"/>
            </w:rPr>
            <w:id w:val="-19054412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1186A3BC" w14:textId="3EE7FE8E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98234705" w:displacedByCustomXml="prev"/>
      </w:tr>
      <w:tr w:rsidR="00B04CDC" w:rsidRPr="00696855" w14:paraId="3F7EF81F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6561701D" w14:textId="0C90DC7C" w:rsidR="00B04CDC" w:rsidRPr="00931795" w:rsidRDefault="00B04CDC" w:rsidP="00B04CDC">
            <w:pPr>
              <w:pStyle w:val="333PASListTask1"/>
            </w:pPr>
            <w:bookmarkStart w:id="25" w:name="_Ref127343757"/>
            <w:r>
              <w:t>A</w:t>
            </w:r>
            <w:r w:rsidRPr="00FA63B2">
              <w:t>pply a Performance Solution supported by one or a combination of the Assessment Methods</w:t>
            </w:r>
            <w:r>
              <w:t xml:space="preserve"> to meet</w:t>
            </w:r>
            <w:r w:rsidRPr="00FA63B2">
              <w:t xml:space="preserve"> the Performance Requirement of the NCC.</w:t>
            </w:r>
            <w:bookmarkEnd w:id="25"/>
          </w:p>
        </w:tc>
        <w:permStart w:id="769880035" w:edGrp="everyone" w:displacedByCustomXml="next"/>
        <w:sdt>
          <w:sdtPr>
            <w:rPr>
              <w:rFonts w:cs="Arial"/>
              <w:sz w:val="36"/>
              <w:szCs w:val="36"/>
            </w:rPr>
            <w:id w:val="-9021420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6616FDDF" w14:textId="75B8E330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69880035" w:displacedByCustomXml="prev"/>
      </w:tr>
      <w:tr w:rsidR="00B04CDC" w:rsidRPr="00696855" w14:paraId="4A9C9C4E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0501A1E5" w14:textId="519602F9" w:rsidR="00B04CDC" w:rsidRPr="00931795" w:rsidRDefault="00B04CDC" w:rsidP="00B04CDC">
            <w:pPr>
              <w:pStyle w:val="333PASListTask1"/>
            </w:pPr>
            <w:bookmarkStart w:id="26" w:name="_Ref127343759"/>
            <w:r w:rsidRPr="00FA63B2">
              <w:t>Use a Deem-to-Satisfy (DTS) solution supported by one or a combination of Assessment Methods to meet NCC compliance.</w:t>
            </w:r>
            <w:bookmarkEnd w:id="26"/>
          </w:p>
        </w:tc>
        <w:permStart w:id="946091429" w:edGrp="everyone" w:displacedByCustomXml="next"/>
        <w:sdt>
          <w:sdtPr>
            <w:rPr>
              <w:rFonts w:cs="Arial"/>
              <w:sz w:val="36"/>
              <w:szCs w:val="36"/>
            </w:rPr>
            <w:id w:val="-1579126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2AAC7F7F" w14:textId="78A5181F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46091429" w:displacedByCustomXml="prev"/>
      </w:tr>
      <w:tr w:rsidR="00B04CDC" w:rsidRPr="00696855" w14:paraId="2AE36176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2ED5878E" w14:textId="02FCF409" w:rsidR="00B04CDC" w:rsidRPr="00931795" w:rsidRDefault="00B04CDC" w:rsidP="00B04CDC">
            <w:pPr>
              <w:pStyle w:val="333PASListTask1"/>
            </w:pPr>
            <w:bookmarkStart w:id="27" w:name="_Ref127343762"/>
            <w:r w:rsidRPr="00FA63B2">
              <w:t>Use a combination of Performance Solutions and DTS solutions to comply with the Performance Requirements of the NCC.</w:t>
            </w:r>
            <w:bookmarkEnd w:id="27"/>
          </w:p>
        </w:tc>
        <w:permStart w:id="789917523" w:edGrp="everyone" w:displacedByCustomXml="next"/>
        <w:sdt>
          <w:sdtPr>
            <w:rPr>
              <w:rFonts w:cs="Arial"/>
              <w:sz w:val="36"/>
              <w:szCs w:val="36"/>
            </w:rPr>
            <w:id w:val="-5166107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50BE2D79" w14:textId="22430E59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89917523" w:displacedByCustomXml="prev"/>
      </w:tr>
      <w:tr w:rsidR="00B04CDC" w:rsidRPr="00696855" w14:paraId="68623600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701EB1EC" w14:textId="3D2AAE20" w:rsidR="00B04CDC" w:rsidRPr="00931795" w:rsidRDefault="00B04CDC" w:rsidP="00B04CDC">
            <w:pPr>
              <w:pStyle w:val="333PASListTask1"/>
            </w:pPr>
            <w:bookmarkStart w:id="28" w:name="_Ref127343890"/>
            <w:r w:rsidRPr="00FA63B2">
              <w:t>Discuss compliance options with relevant construction personnel to ensure compliance with NCC Performance Requirements.</w:t>
            </w:r>
            <w:bookmarkEnd w:id="28"/>
          </w:p>
        </w:tc>
        <w:permStart w:id="2074901171" w:edGrp="everyone" w:displacedByCustomXml="next"/>
        <w:sdt>
          <w:sdtPr>
            <w:rPr>
              <w:rFonts w:cs="Arial"/>
              <w:sz w:val="36"/>
              <w:szCs w:val="36"/>
            </w:rPr>
            <w:id w:val="516645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649CA491" w14:textId="1014B0AC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74901171" w:displacedByCustomXml="prev"/>
      </w:tr>
      <w:tr w:rsidR="00B04CDC" w:rsidRPr="00696855" w14:paraId="5B4C9352" w14:textId="77777777" w:rsidTr="000C2463">
        <w:trPr>
          <w:trHeight w:val="25"/>
        </w:trPr>
        <w:tc>
          <w:tcPr>
            <w:tcW w:w="7230" w:type="dxa"/>
            <w:tcBorders>
              <w:left w:val="single" w:sz="12" w:space="0" w:color="000000"/>
              <w:bottom w:val="single" w:sz="4" w:space="0" w:color="000000"/>
            </w:tcBorders>
          </w:tcPr>
          <w:p w14:paraId="644DCA05" w14:textId="4BC50976" w:rsidR="00B04CDC" w:rsidRPr="00FA63B2" w:rsidRDefault="00B04CDC" w:rsidP="00B04CDC">
            <w:pPr>
              <w:pStyle w:val="333PASListTask1"/>
              <w:rPr>
                <w:lang w:eastAsia="en-AU"/>
              </w:rPr>
            </w:pPr>
            <w:bookmarkStart w:id="29" w:name="_Ref127346116"/>
            <w:r>
              <w:rPr>
                <w:lang w:eastAsia="en-AU"/>
              </w:rPr>
              <w:t>L</w:t>
            </w:r>
            <w:r w:rsidRPr="00424A37">
              <w:rPr>
                <w:lang w:eastAsia="en-AU"/>
              </w:rPr>
              <w:t>ead discussions to explore solutions to complex design problems</w:t>
            </w:r>
            <w:r>
              <w:rPr>
                <w:lang w:eastAsia="en-AU"/>
              </w:rPr>
              <w:t xml:space="preserve"> with relevant construction personnel.</w:t>
            </w:r>
            <w:bookmarkEnd w:id="29"/>
          </w:p>
        </w:tc>
        <w:permStart w:id="908681059" w:edGrp="everyone" w:displacedByCustomXml="next"/>
        <w:sdt>
          <w:sdtPr>
            <w:rPr>
              <w:rFonts w:cs="Arial"/>
              <w:sz w:val="36"/>
              <w:szCs w:val="36"/>
            </w:rPr>
            <w:id w:val="1607463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74C0AF2" w14:textId="187E7286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08681059" w:displacedByCustomXml="prev"/>
      </w:tr>
      <w:tr w:rsidR="00B04CDC" w:rsidRPr="00696855" w14:paraId="30899D35" w14:textId="77777777" w:rsidTr="000C2463">
        <w:trPr>
          <w:trHeight w:val="25"/>
        </w:trPr>
        <w:tc>
          <w:tcPr>
            <w:tcW w:w="7230" w:type="dxa"/>
            <w:tcBorders>
              <w:left w:val="single" w:sz="12" w:space="0" w:color="000000"/>
              <w:bottom w:val="single" w:sz="12" w:space="0" w:color="000000"/>
            </w:tcBorders>
          </w:tcPr>
          <w:p w14:paraId="7525460F" w14:textId="2966C597" w:rsidR="00B04CDC" w:rsidRPr="00931795" w:rsidRDefault="00B04CDC" w:rsidP="00B04CDC">
            <w:pPr>
              <w:pStyle w:val="333PASListTask1"/>
            </w:pPr>
            <w:bookmarkStart w:id="30" w:name="_Ref127343989"/>
            <w:r w:rsidRPr="00FA63B2">
              <w:t>Identify and complete relevant documentation to meet Performance Requirements of the NCC.</w:t>
            </w:r>
            <w:bookmarkEnd w:id="30"/>
          </w:p>
        </w:tc>
        <w:permStart w:id="76173337" w:edGrp="everyone" w:displacedByCustomXml="next"/>
        <w:sdt>
          <w:sdtPr>
            <w:rPr>
              <w:rFonts w:cs="Arial"/>
              <w:sz w:val="36"/>
              <w:szCs w:val="36"/>
            </w:rPr>
            <w:id w:val="-19466861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31FD929B" w14:textId="123D31A4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6173337" w:displacedByCustomXml="prev"/>
      </w:tr>
      <w:tr w:rsidR="00B04CDC" w:rsidRPr="00696855" w14:paraId="5F76313C" w14:textId="77777777" w:rsidTr="000C2463">
        <w:trPr>
          <w:trHeight w:val="283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0231F304" w:rsidR="00B04CDC" w:rsidRPr="004E1BC5" w:rsidRDefault="00B04CDC" w:rsidP="00B04CDC">
            <w:pPr>
              <w:keepNext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 xml:space="preserve">4 </w:t>
            </w:r>
            <w:r>
              <w:rPr>
                <w:rFonts w:cs="Arial"/>
                <w:b/>
                <w:sz w:val="20"/>
              </w:rPr>
              <w:t>Apply fire protection requirements</w:t>
            </w:r>
          </w:p>
        </w:tc>
      </w:tr>
      <w:tr w:rsidR="00B04CDC" w:rsidRPr="00696855" w14:paraId="3C482F5B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544BB21F" w14:textId="2F9E022F" w:rsidR="00B04CDC" w:rsidRPr="00931795" w:rsidRDefault="00B04CDC" w:rsidP="00B04CDC">
            <w:pPr>
              <w:numPr>
                <w:ilvl w:val="0"/>
                <w:numId w:val="40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1" w:name="_Ref127344042"/>
            <w:r w:rsidRPr="00DE3C2A">
              <w:rPr>
                <w:rFonts w:cs="Arial"/>
                <w:sz w:val="20"/>
              </w:rPr>
              <w:t>Read the NCC requirements to determine fire resistance required for all classes and types of buildings.</w:t>
            </w:r>
            <w:bookmarkEnd w:id="31"/>
          </w:p>
        </w:tc>
        <w:permStart w:id="1337530087" w:edGrp="everyone" w:displacedByCustomXml="next"/>
        <w:sdt>
          <w:sdtPr>
            <w:rPr>
              <w:rFonts w:cs="Arial"/>
              <w:sz w:val="36"/>
              <w:szCs w:val="36"/>
            </w:rPr>
            <w:id w:val="-212900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76FD3B9B" w14:textId="3DA37F5B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37530087" w:displacedByCustomXml="prev"/>
      </w:tr>
      <w:tr w:rsidR="00B04CDC" w:rsidRPr="00696855" w14:paraId="5965B982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384D9B23" w14:textId="5BC684B0" w:rsidR="00B04CDC" w:rsidRPr="00931795" w:rsidRDefault="00B04CDC" w:rsidP="00B04CDC">
            <w:pPr>
              <w:numPr>
                <w:ilvl w:val="0"/>
                <w:numId w:val="40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2" w:name="_Ref127344045"/>
            <w:r w:rsidRPr="00DE3C2A">
              <w:rPr>
                <w:rFonts w:cs="Arial"/>
                <w:sz w:val="20"/>
              </w:rPr>
              <w:t>Identify and apply NCC requirements with respect to passive and active fire protection to all classes and types of buildings.</w:t>
            </w:r>
            <w:bookmarkEnd w:id="32"/>
          </w:p>
        </w:tc>
        <w:permStart w:id="308948171" w:edGrp="everyone" w:displacedByCustomXml="next"/>
        <w:sdt>
          <w:sdtPr>
            <w:rPr>
              <w:rFonts w:cs="Arial"/>
              <w:sz w:val="36"/>
              <w:szCs w:val="36"/>
            </w:rPr>
            <w:id w:val="-20015684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144568D5" w14:textId="4A4EB58F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08948171" w:displacedByCustomXml="prev"/>
      </w:tr>
      <w:tr w:rsidR="00B04CDC" w:rsidRPr="00696855" w14:paraId="31918048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096E2B19" w14:textId="1251F059" w:rsidR="00B04CDC" w:rsidRPr="00931795" w:rsidRDefault="00B04CDC" w:rsidP="00B04CDC">
            <w:pPr>
              <w:numPr>
                <w:ilvl w:val="0"/>
                <w:numId w:val="40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3" w:name="_Ref127344141"/>
            <w:r w:rsidRPr="00DE3C2A">
              <w:rPr>
                <w:rFonts w:cs="Arial"/>
                <w:sz w:val="20"/>
              </w:rPr>
              <w:t>Check existing buildings for compliance with passive and active fire protection requirements according to NCC requirements.</w:t>
            </w:r>
            <w:r>
              <w:rPr>
                <w:rFonts w:cs="Arial"/>
                <w:sz w:val="20"/>
              </w:rPr>
              <w:t xml:space="preserve"> </w:t>
            </w:r>
            <w:r w:rsidRPr="00D868ED">
              <w:rPr>
                <w:rFonts w:cs="Arial"/>
                <w:i/>
                <w:iCs/>
                <w:sz w:val="20"/>
              </w:rPr>
              <w:t>(See H</w:t>
            </w:r>
            <w:r>
              <w:rPr>
                <w:rFonts w:cs="Arial"/>
                <w:i/>
                <w:iCs/>
                <w:sz w:val="20"/>
              </w:rPr>
              <w:t>O</w:t>
            </w:r>
            <w:r w:rsidRPr="00D868ED">
              <w:rPr>
                <w:rFonts w:cs="Arial"/>
                <w:i/>
                <w:iCs/>
                <w:sz w:val="20"/>
              </w:rPr>
              <w:t>2</w:t>
            </w:r>
            <w:r>
              <w:rPr>
                <w:rFonts w:cs="Arial"/>
                <w:i/>
                <w:iCs/>
                <w:sz w:val="20"/>
              </w:rPr>
              <w:t xml:space="preserve"> and NCC to create checklist</w:t>
            </w:r>
            <w:r w:rsidRPr="00D868ED">
              <w:rPr>
                <w:rFonts w:cs="Arial"/>
                <w:i/>
                <w:iCs/>
                <w:sz w:val="20"/>
              </w:rPr>
              <w:t>)</w:t>
            </w:r>
            <w:bookmarkEnd w:id="33"/>
          </w:p>
        </w:tc>
        <w:permStart w:id="1843149770" w:edGrp="everyone" w:displacedByCustomXml="next"/>
        <w:sdt>
          <w:sdtPr>
            <w:rPr>
              <w:rFonts w:cs="Arial"/>
              <w:sz w:val="36"/>
              <w:szCs w:val="36"/>
            </w:rPr>
            <w:id w:val="-18591852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6278062B" w14:textId="6938BBE4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3149770" w:displacedByCustomXml="prev"/>
      </w:tr>
      <w:tr w:rsidR="00B04CDC" w:rsidRPr="00696855" w14:paraId="243EB333" w14:textId="77777777" w:rsidTr="00B04CDC">
        <w:trPr>
          <w:trHeight w:val="2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</w:tcPr>
          <w:p w14:paraId="037B176F" w14:textId="0C13EACA" w:rsidR="00B04CDC" w:rsidRPr="004E1BC5" w:rsidRDefault="00B04CDC" w:rsidP="00B04CDC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5</w:t>
            </w:r>
            <w:r w:rsidRPr="004E1BC5">
              <w:rPr>
                <w:rFonts w:cs="Arial"/>
                <w:b/>
                <w:sz w:val="20"/>
              </w:rPr>
              <w:t xml:space="preserve"> </w:t>
            </w:r>
            <w:r w:rsidRPr="00A87B85">
              <w:rPr>
                <w:rFonts w:cs="Arial"/>
                <w:b/>
                <w:sz w:val="20"/>
              </w:rPr>
              <w:t>Implement strategy to manage construction compliance</w:t>
            </w:r>
          </w:p>
        </w:tc>
      </w:tr>
      <w:tr w:rsidR="00B04CDC" w:rsidRPr="00696855" w14:paraId="4407DE18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146D7602" w14:textId="78C1B2E3" w:rsidR="00B04CDC" w:rsidRPr="00931795" w:rsidRDefault="00B04CDC" w:rsidP="00B04CDC">
            <w:pPr>
              <w:pStyle w:val="335PASListTask1"/>
            </w:pPr>
            <w:bookmarkStart w:id="34" w:name="_Ref127344305"/>
            <w:r w:rsidRPr="00CA44DF">
              <w:t>Establish strategies to manage construction compliance of large, complex and high-rise buildings with the NCC.</w:t>
            </w:r>
            <w:bookmarkEnd w:id="34"/>
          </w:p>
        </w:tc>
        <w:permStart w:id="2038564563" w:edGrp="everyone" w:displacedByCustomXml="next"/>
        <w:sdt>
          <w:sdtPr>
            <w:rPr>
              <w:rFonts w:cs="Arial"/>
              <w:sz w:val="36"/>
              <w:szCs w:val="36"/>
            </w:rPr>
            <w:id w:val="-1557312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4654F355" w14:textId="7B064D08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38564563" w:displacedByCustomXml="prev"/>
      </w:tr>
      <w:tr w:rsidR="00B04CDC" w:rsidRPr="00696855" w14:paraId="3EB1E15C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7CE00CDE" w14:textId="39F895B7" w:rsidR="00B04CDC" w:rsidRPr="00931795" w:rsidRDefault="00B04CDC" w:rsidP="00B04CDC">
            <w:pPr>
              <w:pStyle w:val="335PASListTask1"/>
            </w:pPr>
            <w:bookmarkStart w:id="35" w:name="_Ref127344502"/>
            <w:r w:rsidRPr="00CA44DF">
              <w:t>Implement and coordinate the work of professionals involved in the development and management of the building process.</w:t>
            </w:r>
            <w:bookmarkEnd w:id="35"/>
          </w:p>
        </w:tc>
        <w:permStart w:id="1669757108" w:edGrp="everyone" w:displacedByCustomXml="next"/>
        <w:sdt>
          <w:sdtPr>
            <w:rPr>
              <w:rFonts w:cs="Arial"/>
              <w:sz w:val="36"/>
              <w:szCs w:val="36"/>
            </w:rPr>
            <w:id w:val="200562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3A5A8BCC" w14:textId="379DEAF3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69757108" w:displacedByCustomXml="prev"/>
      </w:tr>
      <w:tr w:rsidR="00B04CDC" w:rsidRPr="00696855" w14:paraId="454B4D5B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35F309C5" w14:textId="10947303" w:rsidR="00B04CDC" w:rsidRPr="00931795" w:rsidRDefault="00B04CDC" w:rsidP="00B04CDC">
            <w:pPr>
              <w:pStyle w:val="335PASListTask1"/>
            </w:pPr>
            <w:bookmarkStart w:id="36" w:name="_Ref127344533"/>
            <w:r w:rsidRPr="00CA44DF">
              <w:t>Seek effective design solutions for buildings of more than three storeys to meet the needs of clients and ensure compliance with the NCC.</w:t>
            </w:r>
            <w:bookmarkEnd w:id="36"/>
          </w:p>
        </w:tc>
        <w:permStart w:id="129766304" w:edGrp="everyone" w:displacedByCustomXml="next"/>
        <w:sdt>
          <w:sdtPr>
            <w:rPr>
              <w:rFonts w:cs="Arial"/>
              <w:sz w:val="36"/>
              <w:szCs w:val="36"/>
            </w:rPr>
            <w:id w:val="-213763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47CAAC93" w14:textId="383C0D37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9766304" w:displacedByCustomXml="prev"/>
      </w:tr>
      <w:tr w:rsidR="00B04CDC" w:rsidRPr="00696855" w14:paraId="298B6EC0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</w:tcBorders>
          </w:tcPr>
          <w:p w14:paraId="6F6BF4CC" w14:textId="2A0CF24A" w:rsidR="00B04CDC" w:rsidRPr="00931795" w:rsidRDefault="00B04CDC" w:rsidP="00B04CDC">
            <w:pPr>
              <w:pStyle w:val="335PASListTask1"/>
            </w:pPr>
            <w:bookmarkStart w:id="37" w:name="_Ref127344535"/>
            <w:r w:rsidRPr="00CA44DF">
              <w:t>Design and implement quality assurance processes to ensure effective and compliant management of the construction process.</w:t>
            </w:r>
            <w:bookmarkEnd w:id="37"/>
          </w:p>
        </w:tc>
        <w:permStart w:id="558629254" w:edGrp="everyone" w:displacedByCustomXml="next"/>
        <w:sdt>
          <w:sdtPr>
            <w:rPr>
              <w:rFonts w:cs="Arial"/>
              <w:sz w:val="36"/>
              <w:szCs w:val="36"/>
            </w:rPr>
            <w:id w:val="-442073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right w:val="single" w:sz="12" w:space="0" w:color="000000"/>
                </w:tcBorders>
                <w:vAlign w:val="center"/>
              </w:tcPr>
              <w:p w14:paraId="1B9B229C" w14:textId="1B4B26AE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58629254" w:displacedByCustomXml="prev"/>
      </w:tr>
      <w:tr w:rsidR="00B04CDC" w:rsidRPr="00696855" w14:paraId="2BE447BD" w14:textId="77777777" w:rsidTr="00B04CDC">
        <w:trPr>
          <w:trHeight w:val="25"/>
        </w:trPr>
        <w:tc>
          <w:tcPr>
            <w:tcW w:w="7230" w:type="dxa"/>
            <w:tcBorders>
              <w:left w:val="single" w:sz="12" w:space="0" w:color="000000"/>
              <w:bottom w:val="single" w:sz="12" w:space="0" w:color="auto"/>
            </w:tcBorders>
          </w:tcPr>
          <w:p w14:paraId="2E8A84D2" w14:textId="4DB7BD33" w:rsidR="00B04CDC" w:rsidRPr="00931795" w:rsidRDefault="00B04CDC" w:rsidP="00B04CDC">
            <w:pPr>
              <w:pStyle w:val="335PASListTask1"/>
            </w:pPr>
            <w:bookmarkStart w:id="38" w:name="_Ref127344634"/>
            <w:r w:rsidRPr="00CA44DF">
              <w:t>Detect non-conforming building materials and products and manage the evidence of suitability as required in the NCC.</w:t>
            </w:r>
            <w:bookmarkEnd w:id="38"/>
          </w:p>
        </w:tc>
        <w:permStart w:id="587472384" w:edGrp="everyone" w:displacedByCustomXml="next"/>
        <w:sdt>
          <w:sdtPr>
            <w:rPr>
              <w:rFonts w:cs="Arial"/>
              <w:sz w:val="36"/>
              <w:szCs w:val="36"/>
            </w:rPr>
            <w:id w:val="15129641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842" w:type="dxa"/>
                <w:tcBorders>
                  <w:bottom w:val="single" w:sz="12" w:space="0" w:color="auto"/>
                  <w:right w:val="single" w:sz="12" w:space="0" w:color="000000"/>
                </w:tcBorders>
                <w:vAlign w:val="center"/>
              </w:tcPr>
              <w:p w14:paraId="131648E7" w14:textId="2E38BC27" w:rsidR="00B04CDC" w:rsidRPr="004E1BC5" w:rsidRDefault="00B04CDC" w:rsidP="00B04CD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87472384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C083A" w:rsidRPr="00BA4D9F" w14:paraId="201EEDB3" w14:textId="77777777" w:rsidTr="00AB4A79">
        <w:tc>
          <w:tcPr>
            <w:tcW w:w="9072" w:type="dxa"/>
          </w:tcPr>
          <w:p w14:paraId="7D2C1B44" w14:textId="77777777" w:rsidR="00FC083A" w:rsidRPr="00BA4D9F" w:rsidRDefault="00FC083A" w:rsidP="00A80ACC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9D6038" w:rsidRPr="00BA4D9F" w14:paraId="3A5B3E99" w14:textId="77777777" w:rsidTr="00AB4A79">
        <w:trPr>
          <w:trHeight w:val="13030"/>
        </w:trPr>
        <w:tc>
          <w:tcPr>
            <w:tcW w:w="9072" w:type="dxa"/>
          </w:tcPr>
          <w:p w14:paraId="5D91B861" w14:textId="77777777" w:rsidR="009D6038" w:rsidRPr="009D6038" w:rsidRDefault="009D6038" w:rsidP="009D6038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251153889" w:edGrp="everyone"/>
            <w:permEnd w:id="1251153889"/>
          </w:p>
        </w:tc>
      </w:tr>
    </w:tbl>
    <w:p w14:paraId="1200A142" w14:textId="218E2ED1" w:rsidR="0039623A" w:rsidRDefault="0039623A" w:rsidP="009D6038">
      <w:pPr>
        <w:jc w:val="left"/>
        <w:rPr>
          <w:rFonts w:ascii="Arial" w:hAnsi="Arial" w:cs="Arial"/>
          <w:sz w:val="22"/>
          <w:szCs w:val="22"/>
        </w:rPr>
      </w:pPr>
    </w:p>
    <w:sectPr w:rsidR="0039623A" w:rsidSect="009D6038">
      <w:headerReference w:type="even" r:id="rId19"/>
      <w:headerReference w:type="default" r:id="rId20"/>
      <w:footerReference w:type="default" r:id="rId21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EC5AF" w14:textId="77777777" w:rsidR="00665FF3" w:rsidRDefault="00665FF3" w:rsidP="00A67754">
      <w:r>
        <w:separator/>
      </w:r>
    </w:p>
    <w:p w14:paraId="34F2AAB5" w14:textId="77777777" w:rsidR="00665FF3" w:rsidRDefault="00665FF3"/>
    <w:p w14:paraId="5C8BBD51" w14:textId="77777777" w:rsidR="00665FF3" w:rsidRDefault="00665FF3"/>
  </w:endnote>
  <w:endnote w:type="continuationSeparator" w:id="0">
    <w:p w14:paraId="7FC592B3" w14:textId="77777777" w:rsidR="00665FF3" w:rsidRDefault="00665FF3" w:rsidP="00A67754">
      <w:r>
        <w:continuationSeparator/>
      </w:r>
    </w:p>
    <w:p w14:paraId="5999DA3B" w14:textId="77777777" w:rsidR="00665FF3" w:rsidRDefault="00665FF3"/>
    <w:p w14:paraId="7E55F75A" w14:textId="77777777" w:rsidR="00665FF3" w:rsidRDefault="00665F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20B07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3A53F7E7" w:rsidR="006E5B7D" w:rsidRPr="00830749" w:rsidRDefault="00665FF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1039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7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939A0">
          <w:rPr>
            <w:rFonts w:ascii="Arial" w:hAnsi="Arial" w:cs="Arial"/>
            <w:b/>
            <w:sz w:val="16"/>
            <w:szCs w:val="16"/>
          </w:rPr>
          <w:t>v2-1_25/08/2026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03DAA75F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878F8">
          <w:rPr>
            <w:rFonts w:ascii="Arial" w:hAnsi="Arial" w:cs="Arial"/>
            <w:b/>
            <w:sz w:val="16"/>
            <w:szCs w:val="16"/>
          </w:rPr>
          <w:t>v2-</w:t>
        </w:r>
        <w:r w:rsidR="004939A0">
          <w:rPr>
            <w:rFonts w:ascii="Arial" w:hAnsi="Arial" w:cs="Arial"/>
            <w:b/>
            <w:sz w:val="16"/>
            <w:szCs w:val="16"/>
          </w:rPr>
          <w:t>1</w:t>
        </w:r>
        <w:r w:rsidR="00E878F8">
          <w:rPr>
            <w:rFonts w:ascii="Arial" w:hAnsi="Arial" w:cs="Arial"/>
            <w:b/>
            <w:sz w:val="16"/>
            <w:szCs w:val="16"/>
          </w:rPr>
          <w:t>_</w:t>
        </w:r>
        <w:r w:rsidR="004939A0">
          <w:rPr>
            <w:rFonts w:ascii="Arial" w:hAnsi="Arial" w:cs="Arial"/>
            <w:b/>
            <w:sz w:val="16"/>
            <w:szCs w:val="16"/>
          </w:rPr>
          <w:t>25</w:t>
        </w:r>
        <w:r w:rsidR="00E878F8">
          <w:rPr>
            <w:rFonts w:ascii="Arial" w:hAnsi="Arial" w:cs="Arial"/>
            <w:b/>
            <w:sz w:val="16"/>
            <w:szCs w:val="16"/>
          </w:rPr>
          <w:t>/0</w:t>
        </w:r>
        <w:r w:rsidR="004939A0">
          <w:rPr>
            <w:rFonts w:ascii="Arial" w:hAnsi="Arial" w:cs="Arial"/>
            <w:b/>
            <w:sz w:val="16"/>
            <w:szCs w:val="16"/>
          </w:rPr>
          <w:t>8</w:t>
        </w:r>
        <w:r w:rsidR="00E878F8">
          <w:rPr>
            <w:rFonts w:ascii="Arial" w:hAnsi="Arial" w:cs="Arial"/>
            <w:b/>
            <w:sz w:val="16"/>
            <w:szCs w:val="16"/>
          </w:rPr>
          <w:t>/202</w:t>
        </w:r>
        <w:r w:rsidR="004939A0">
          <w:rPr>
            <w:rFonts w:ascii="Arial" w:hAnsi="Arial" w:cs="Arial"/>
            <w:b/>
            <w:sz w:val="16"/>
            <w:szCs w:val="16"/>
          </w:rPr>
          <w:t>6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939A0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6450F135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939A0">
          <w:rPr>
            <w:rFonts w:ascii="Arial" w:hAnsi="Arial" w:cs="Arial"/>
            <w:b/>
            <w:sz w:val="16"/>
            <w:szCs w:val="16"/>
          </w:rPr>
          <w:t>v2-1_25/08/2026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61039B">
          <w:rPr>
            <w:rFonts w:ascii="Arial" w:hAnsi="Arial" w:cs="Arial"/>
            <w:b/>
            <w:bCs/>
            <w:noProof/>
            <w:sz w:val="16"/>
            <w:szCs w:val="16"/>
          </w:rPr>
          <w:t>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18F292CF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939A0">
          <w:rPr>
            <w:rFonts w:ascii="Arial" w:hAnsi="Arial" w:cs="Arial"/>
            <w:b/>
            <w:sz w:val="16"/>
            <w:szCs w:val="16"/>
          </w:rPr>
          <w:t>v2-1_25/08/2026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1039B">
      <w:rPr>
        <w:rFonts w:ascii="Arial" w:hAnsi="Arial" w:cs="Arial"/>
        <w:b/>
        <w:noProof/>
        <w:sz w:val="16"/>
        <w:szCs w:val="16"/>
      </w:rPr>
      <w:t>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8A16E" w14:textId="77777777" w:rsidR="00665FF3" w:rsidRDefault="00665FF3" w:rsidP="00A67754">
      <w:r>
        <w:separator/>
      </w:r>
    </w:p>
    <w:p w14:paraId="32E5CD7B" w14:textId="77777777" w:rsidR="00665FF3" w:rsidRDefault="00665FF3"/>
    <w:p w14:paraId="3508BD54" w14:textId="77777777" w:rsidR="00665FF3" w:rsidRDefault="00665FF3"/>
  </w:footnote>
  <w:footnote w:type="continuationSeparator" w:id="0">
    <w:p w14:paraId="52274335" w14:textId="77777777" w:rsidR="00665FF3" w:rsidRDefault="00665FF3" w:rsidP="00A67754">
      <w:r>
        <w:continuationSeparator/>
      </w:r>
    </w:p>
    <w:p w14:paraId="474A27DD" w14:textId="77777777" w:rsidR="00665FF3" w:rsidRDefault="00665FF3"/>
    <w:p w14:paraId="02E81A70" w14:textId="77777777" w:rsidR="00665FF3" w:rsidRDefault="00665FF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434E0F29" w:rsidR="006E5B7D" w:rsidRPr="000C6EC6" w:rsidRDefault="006467F8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z w:val="16"/>
        <w:szCs w:val="16"/>
      </w:rPr>
    </w:pPr>
    <w:r w:rsidRPr="000C6EC6">
      <w:rPr>
        <w:rFonts w:ascii="Arial Bold" w:hAnsi="Arial Bold" w:cs="Arial"/>
        <w:b/>
        <w:sz w:val="16"/>
        <w:szCs w:val="16"/>
      </w:rPr>
      <w:t xml:space="preserve">Theory Exam </w:t>
    </w:r>
    <w:r w:rsidR="006E5B7D" w:rsidRPr="000C6EC6">
      <w:rPr>
        <w:rFonts w:ascii="Arial Bold" w:hAnsi="Arial Bold" w:cs="Arial"/>
        <w:b/>
        <w:sz w:val="16"/>
        <w:szCs w:val="16"/>
      </w:rPr>
      <w:t xml:space="preserve">-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095B" w:rsidRPr="000C6EC6">
          <w:rPr>
            <w:rFonts w:ascii="Arial Bold" w:hAnsi="Arial Bold" w:cs="Arial"/>
            <w:b/>
            <w:sz w:val="16"/>
            <w:szCs w:val="16"/>
          </w:rPr>
          <w:t>CPCCBC6001</w:t>
        </w:r>
      </w:sdtContent>
    </w:sdt>
    <w:r w:rsidR="006E5B7D" w:rsidRPr="000C6EC6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095B" w:rsidRPr="000C6EC6">
          <w:rPr>
            <w:rFonts w:ascii="Arial Bold" w:hAnsi="Arial Bold" w:cs="Arial"/>
            <w:b/>
            <w:sz w:val="16"/>
            <w:szCs w:val="16"/>
          </w:rPr>
          <w:t>Apply building codes and standards to the construction process for large building projects</w:t>
        </w:r>
      </w:sdtContent>
    </w:sdt>
  </w:p>
  <w:p w14:paraId="10ADA500" w14:textId="77777777" w:rsidR="006E5B7D" w:rsidRPr="009A116C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pacing w:val="-6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091821AC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10660E">
      <w:rPr>
        <w:rFonts w:ascii="Arial" w:hAnsi="Arial" w:cs="Arial"/>
        <w:b/>
        <w:spacing w:val="-6"/>
        <w:sz w:val="16"/>
        <w:szCs w:val="16"/>
      </w:rPr>
      <w:t xml:space="preserve">Assessment Summary -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095B" w:rsidRPr="0010660E">
          <w:rPr>
            <w:rFonts w:ascii="Arial" w:hAnsi="Arial" w:cs="Arial"/>
            <w:b/>
            <w:spacing w:val="-6"/>
            <w:sz w:val="16"/>
            <w:szCs w:val="16"/>
          </w:rPr>
          <w:t>CPCCBC6001</w:t>
        </w:r>
      </w:sdtContent>
    </w:sdt>
    <w:r w:rsidRPr="0010660E">
      <w:rPr>
        <w:rFonts w:ascii="Arial" w:hAnsi="Arial" w:cs="Arial"/>
        <w:b/>
        <w:spacing w:val="-6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095B" w:rsidRPr="0010660E">
          <w:rPr>
            <w:rFonts w:ascii="Arial" w:hAnsi="Arial" w:cs="Arial"/>
            <w:b/>
            <w:spacing w:val="-6"/>
            <w:sz w:val="16"/>
            <w:szCs w:val="16"/>
          </w:rPr>
          <w:t>Apply building codes and standards to the construction process for large building projects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455CD4E9" w:rsidR="006E5B7D" w:rsidRPr="000C6EC6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z w:val="16"/>
        <w:szCs w:val="16"/>
      </w:rPr>
    </w:pPr>
    <w:r w:rsidRPr="000C6EC6">
      <w:rPr>
        <w:rFonts w:ascii="Arial Bold" w:hAnsi="Arial Bold" w:cs="Arial"/>
        <w:b/>
        <w:sz w:val="16"/>
        <w:szCs w:val="16"/>
      </w:rPr>
      <w:ptab w:relativeTo="margin" w:alignment="right" w:leader="none"/>
    </w:r>
    <w:r w:rsidRPr="000C6EC6">
      <w:rPr>
        <w:rFonts w:ascii="Arial Bold" w:hAnsi="Arial Bold" w:cs="Arial"/>
        <w:b/>
        <w:sz w:val="16"/>
        <w:szCs w:val="16"/>
      </w:rPr>
      <w:t xml:space="preserve">Theory Exam -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095B" w:rsidRPr="000C6EC6">
          <w:rPr>
            <w:rFonts w:ascii="Arial Bold" w:hAnsi="Arial Bold" w:cs="Arial"/>
            <w:b/>
            <w:sz w:val="16"/>
            <w:szCs w:val="16"/>
          </w:rPr>
          <w:t>CPCCBC6001</w:t>
        </w:r>
      </w:sdtContent>
    </w:sdt>
    <w:r w:rsidRPr="000C6EC6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095B" w:rsidRPr="000C6EC6">
          <w:rPr>
            <w:rFonts w:ascii="Arial Bold" w:hAnsi="Arial Bold" w:cs="Arial"/>
            <w:b/>
            <w:sz w:val="16"/>
            <w:szCs w:val="16"/>
          </w:rPr>
          <w:t>Apply building codes and standards to the construction process for large building projects</w:t>
        </w:r>
      </w:sdtContent>
    </w:sdt>
  </w:p>
  <w:p w14:paraId="532BC78D" w14:textId="77777777" w:rsidR="006E5B7D" w:rsidRPr="009A116C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pacing w:val="-6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AADA5" w14:textId="13FCB564" w:rsidR="006467F8" w:rsidRPr="000C6EC6" w:rsidRDefault="006467F8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z w:val="16"/>
        <w:szCs w:val="16"/>
      </w:rPr>
    </w:pPr>
    <w:r w:rsidRPr="000C6EC6">
      <w:rPr>
        <w:rFonts w:ascii="Arial Bold" w:hAnsi="Arial Bold" w:cs="Arial"/>
        <w:b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-80763191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0C6EC6">
          <w:rPr>
            <w:rFonts w:ascii="Arial Bold" w:hAnsi="Arial Bold" w:cs="Arial"/>
            <w:b/>
            <w:sz w:val="16"/>
            <w:szCs w:val="16"/>
          </w:rPr>
          <w:t>CPCCBC6001</w:t>
        </w:r>
      </w:sdtContent>
    </w:sdt>
    <w:r w:rsidRPr="000C6EC6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78593471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0C6EC6">
          <w:rPr>
            <w:rFonts w:ascii="Arial Bold" w:hAnsi="Arial Bold" w:cs="Arial"/>
            <w:b/>
            <w:sz w:val="16"/>
            <w:szCs w:val="16"/>
          </w:rPr>
          <w:t>Apply building codes and standards to the construction process for large building projects</w:t>
        </w:r>
      </w:sdtContent>
    </w:sdt>
  </w:p>
  <w:p w14:paraId="1ED472B4" w14:textId="77777777" w:rsidR="006467F8" w:rsidRPr="009A116C" w:rsidRDefault="006467F8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pacing w:val="-6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70A3B8D0" w:rsidR="00787509" w:rsidRPr="000C6EC6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z w:val="16"/>
        <w:szCs w:val="16"/>
      </w:rPr>
    </w:pPr>
    <w:r w:rsidRPr="000C6EC6">
      <w:rPr>
        <w:rFonts w:ascii="Arial Bold" w:hAnsi="Arial Bold" w:cs="Arial"/>
        <w:b/>
        <w:sz w:val="16"/>
        <w:szCs w:val="16"/>
      </w:rPr>
      <w:ptab w:relativeTo="margin" w:alignment="right" w:leader="none"/>
    </w:r>
    <w:r w:rsidRPr="000C6EC6">
      <w:rPr>
        <w:rFonts w:ascii="Arial Bold" w:hAnsi="Arial Bold" w:cs="Arial"/>
        <w:b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095B" w:rsidRPr="000C6EC6">
          <w:rPr>
            <w:rFonts w:ascii="Arial Bold" w:hAnsi="Arial Bold" w:cs="Arial"/>
            <w:b/>
            <w:sz w:val="16"/>
            <w:szCs w:val="16"/>
          </w:rPr>
          <w:t>CPCCBC6001</w:t>
        </w:r>
      </w:sdtContent>
    </w:sdt>
    <w:r w:rsidRPr="000C6EC6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095B" w:rsidRPr="000C6EC6">
          <w:rPr>
            <w:rFonts w:ascii="Arial Bold" w:hAnsi="Arial Bold" w:cs="Arial"/>
            <w:b/>
            <w:sz w:val="16"/>
            <w:szCs w:val="16"/>
          </w:rPr>
          <w:t>Apply building codes and standards to the construction process for large building projects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09A11B38" w:rsidR="006E5B7D" w:rsidRPr="00B04CDC" w:rsidRDefault="00B04CDC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6"/>
        <w:sz w:val="16"/>
        <w:szCs w:val="16"/>
      </w:rPr>
    </w:pPr>
    <w:r>
      <w:rPr>
        <w:rFonts w:ascii="Arial Bold" w:hAnsi="Arial Bold" w:cs="Arial"/>
        <w:b/>
        <w:spacing w:val="-6"/>
        <w:sz w:val="16"/>
        <w:szCs w:val="16"/>
      </w:rPr>
      <w:t xml:space="preserve">Practical </w:t>
    </w:r>
    <w:r w:rsidR="006E5B7D" w:rsidRPr="00B04CDC">
      <w:rPr>
        <w:rFonts w:ascii="Arial Bold" w:hAnsi="Arial Bold" w:cs="Arial"/>
        <w:b/>
        <w:spacing w:val="-6"/>
        <w:sz w:val="16"/>
        <w:szCs w:val="16"/>
      </w:rPr>
      <w:t xml:space="preserve">Assessment - </w:t>
    </w:r>
    <w:sdt>
      <w:sdtPr>
        <w:rPr>
          <w:rFonts w:ascii="Arial Bold" w:hAnsi="Arial Bold" w:cs="Arial"/>
          <w:b/>
          <w:spacing w:val="-6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095B" w:rsidRPr="00B04CDC">
          <w:rPr>
            <w:rFonts w:ascii="Arial Bold" w:hAnsi="Arial Bold" w:cs="Arial"/>
            <w:b/>
            <w:spacing w:val="-6"/>
            <w:sz w:val="16"/>
            <w:szCs w:val="16"/>
          </w:rPr>
          <w:t>CPCCBC6001</w:t>
        </w:r>
      </w:sdtContent>
    </w:sdt>
    <w:r w:rsidR="006E5B7D" w:rsidRPr="00B04CDC">
      <w:rPr>
        <w:rFonts w:ascii="Arial Bold" w:hAnsi="Arial Bold" w:cs="Arial"/>
        <w:b/>
        <w:spacing w:val="-6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6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095B" w:rsidRPr="00B04CDC">
          <w:rPr>
            <w:rFonts w:ascii="Arial Bold" w:hAnsi="Arial Bold" w:cs="Arial"/>
            <w:b/>
            <w:spacing w:val="-6"/>
            <w:sz w:val="16"/>
            <w:szCs w:val="16"/>
          </w:rPr>
          <w:t>Apply building codes and standards to the construction process for large building projects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5E31B2CD" w:rsidR="006E5B7D" w:rsidRPr="00B04CDC" w:rsidRDefault="00B04CDC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6"/>
        <w:sz w:val="16"/>
        <w:szCs w:val="16"/>
      </w:rPr>
    </w:pPr>
    <w:r w:rsidRPr="00B04CDC">
      <w:rPr>
        <w:rFonts w:ascii="Arial Bold" w:hAnsi="Arial Bold" w:cs="Arial"/>
        <w:b/>
        <w:spacing w:val="-6"/>
        <w:sz w:val="16"/>
        <w:szCs w:val="16"/>
      </w:rPr>
      <w:t>Practical Assessment</w:t>
    </w:r>
    <w:r w:rsidR="006E5B7D" w:rsidRPr="00B04CDC">
      <w:rPr>
        <w:rFonts w:ascii="Arial Bold" w:hAnsi="Arial Bold" w:cs="Arial"/>
        <w:b/>
        <w:spacing w:val="-6"/>
        <w:sz w:val="16"/>
        <w:szCs w:val="16"/>
      </w:rPr>
      <w:t xml:space="preserve"> - </w:t>
    </w:r>
    <w:sdt>
      <w:sdtPr>
        <w:rPr>
          <w:rFonts w:ascii="Arial Bold" w:hAnsi="Arial Bold" w:cs="Arial"/>
          <w:b/>
          <w:spacing w:val="-6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095B" w:rsidRPr="00B04CDC">
          <w:rPr>
            <w:rFonts w:ascii="Arial Bold" w:hAnsi="Arial Bold" w:cs="Arial"/>
            <w:b/>
            <w:spacing w:val="-6"/>
            <w:sz w:val="16"/>
            <w:szCs w:val="16"/>
          </w:rPr>
          <w:t>CPCCBC6001</w:t>
        </w:r>
      </w:sdtContent>
    </w:sdt>
    <w:r w:rsidR="006E5B7D" w:rsidRPr="00B04CDC">
      <w:rPr>
        <w:rFonts w:ascii="Arial Bold" w:hAnsi="Arial Bold" w:cs="Arial"/>
        <w:b/>
        <w:spacing w:val="-6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6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095B" w:rsidRPr="00B04CDC">
          <w:rPr>
            <w:rFonts w:ascii="Arial Bold" w:hAnsi="Arial Bold" w:cs="Arial"/>
            <w:b/>
            <w:spacing w:val="-6"/>
            <w:sz w:val="16"/>
            <w:szCs w:val="16"/>
          </w:rPr>
          <w:t>Apply building codes and standards to the construction process for large building projects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5681E4D"/>
    <w:multiLevelType w:val="hybridMultilevel"/>
    <w:tmpl w:val="8548B6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BB1559"/>
    <w:multiLevelType w:val="multilevel"/>
    <w:tmpl w:val="6DB2A4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8" w15:restartNumberingAfterBreak="0">
    <w:nsid w:val="09DD2405"/>
    <w:multiLevelType w:val="hybridMultilevel"/>
    <w:tmpl w:val="9B8E348C"/>
    <w:lvl w:ilvl="0" w:tplc="4B8490F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0EEC1491"/>
    <w:multiLevelType w:val="hybridMultilevel"/>
    <w:tmpl w:val="173CD19C"/>
    <w:lvl w:ilvl="0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CEC3835"/>
    <w:multiLevelType w:val="hybridMultilevel"/>
    <w:tmpl w:val="4DEA718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04343D"/>
    <w:multiLevelType w:val="multilevel"/>
    <w:tmpl w:val="9F52A49A"/>
    <w:lvl w:ilvl="0">
      <w:numFmt w:val="decimal"/>
      <w:lvlText w:val="4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0" w15:restartNumberingAfterBreak="0">
    <w:nsid w:val="25F26298"/>
    <w:multiLevelType w:val="hybridMultilevel"/>
    <w:tmpl w:val="AA88B3D4"/>
    <w:lvl w:ilvl="0" w:tplc="3F0AC97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24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6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5BE7F4C"/>
    <w:multiLevelType w:val="hybridMultilevel"/>
    <w:tmpl w:val="B0CC343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7730103"/>
    <w:multiLevelType w:val="hybridMultilevel"/>
    <w:tmpl w:val="4BFED5BA"/>
    <w:lvl w:ilvl="0" w:tplc="C2E8C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C1A7347"/>
    <w:multiLevelType w:val="hybridMultilevel"/>
    <w:tmpl w:val="8B8A976A"/>
    <w:lvl w:ilvl="0" w:tplc="F8207BCA"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CFE1FB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FC11E3C"/>
    <w:multiLevelType w:val="singleLevel"/>
    <w:tmpl w:val="14D46C4C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44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4A1266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52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54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6" w15:restartNumberingAfterBreak="0">
    <w:nsid w:val="55183211"/>
    <w:multiLevelType w:val="multilevel"/>
    <w:tmpl w:val="DECA69DA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EE52FCE"/>
    <w:multiLevelType w:val="multilevel"/>
    <w:tmpl w:val="22D6C622"/>
    <w:lvl w:ilvl="0">
      <w:numFmt w:val="decimal"/>
      <w:lvlText w:val="5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3" w15:restartNumberingAfterBreak="0">
    <w:nsid w:val="63563423"/>
    <w:multiLevelType w:val="multilevel"/>
    <w:tmpl w:val="0A5A84D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78A5429"/>
    <w:multiLevelType w:val="hybridMultilevel"/>
    <w:tmpl w:val="973C5776"/>
    <w:lvl w:ilvl="0" w:tplc="B3601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3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74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91C7E73"/>
    <w:multiLevelType w:val="multilevel"/>
    <w:tmpl w:val="C9181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31"/>
  </w:num>
  <w:num w:numId="2" w16cid:durableId="938607714">
    <w:abstractNumId w:val="51"/>
  </w:num>
  <w:num w:numId="3" w16cid:durableId="958145445">
    <w:abstractNumId w:val="25"/>
  </w:num>
  <w:num w:numId="4" w16cid:durableId="1970430309">
    <w:abstractNumId w:val="26"/>
  </w:num>
  <w:num w:numId="5" w16cid:durableId="1196194321">
    <w:abstractNumId w:val="47"/>
  </w:num>
  <w:num w:numId="6" w16cid:durableId="1867134969">
    <w:abstractNumId w:val="45"/>
  </w:num>
  <w:num w:numId="7" w16cid:durableId="1025326758">
    <w:abstractNumId w:val="74"/>
  </w:num>
  <w:num w:numId="8" w16cid:durableId="1482577371">
    <w:abstractNumId w:val="15"/>
  </w:num>
  <w:num w:numId="9" w16cid:durableId="1085491312">
    <w:abstractNumId w:val="7"/>
  </w:num>
  <w:num w:numId="10" w16cid:durableId="1369525979">
    <w:abstractNumId w:val="44"/>
  </w:num>
  <w:num w:numId="11" w16cid:durableId="744459">
    <w:abstractNumId w:val="30"/>
  </w:num>
  <w:num w:numId="12" w16cid:durableId="821968517">
    <w:abstractNumId w:val="43"/>
  </w:num>
  <w:num w:numId="13" w16cid:durableId="988678036">
    <w:abstractNumId w:val="53"/>
  </w:num>
  <w:num w:numId="14" w16cid:durableId="1018121069">
    <w:abstractNumId w:val="10"/>
  </w:num>
  <w:num w:numId="15" w16cid:durableId="1829783186">
    <w:abstractNumId w:val="66"/>
  </w:num>
  <w:num w:numId="16" w16cid:durableId="1142621158">
    <w:abstractNumId w:val="60"/>
  </w:num>
  <w:num w:numId="17" w16cid:durableId="1395468460">
    <w:abstractNumId w:val="52"/>
  </w:num>
  <w:num w:numId="18" w16cid:durableId="238446589">
    <w:abstractNumId w:val="71"/>
  </w:num>
  <w:num w:numId="19" w16cid:durableId="255016049">
    <w:abstractNumId w:val="23"/>
  </w:num>
  <w:num w:numId="20" w16cid:durableId="926841987">
    <w:abstractNumId w:val="80"/>
  </w:num>
  <w:num w:numId="21" w16cid:durableId="1303079462">
    <w:abstractNumId w:val="59"/>
  </w:num>
  <w:num w:numId="22" w16cid:durableId="1959607258">
    <w:abstractNumId w:val="0"/>
  </w:num>
  <w:num w:numId="23" w16cid:durableId="788476904">
    <w:abstractNumId w:val="50"/>
  </w:num>
  <w:num w:numId="24" w16cid:durableId="738527274">
    <w:abstractNumId w:val="77"/>
  </w:num>
  <w:num w:numId="25" w16cid:durableId="347292598">
    <w:abstractNumId w:val="58"/>
  </w:num>
  <w:num w:numId="26" w16cid:durableId="775098443">
    <w:abstractNumId w:val="76"/>
  </w:num>
  <w:num w:numId="27" w16cid:durableId="246036738">
    <w:abstractNumId w:val="57"/>
  </w:num>
  <w:num w:numId="28" w16cid:durableId="1151870601">
    <w:abstractNumId w:val="78"/>
  </w:num>
  <w:num w:numId="29" w16cid:durableId="1397627776">
    <w:abstractNumId w:val="75"/>
  </w:num>
  <w:num w:numId="30" w16cid:durableId="960526465">
    <w:abstractNumId w:val="14"/>
  </w:num>
  <w:num w:numId="31" w16cid:durableId="461074672">
    <w:abstractNumId w:val="33"/>
  </w:num>
  <w:num w:numId="32" w16cid:durableId="2001227000">
    <w:abstractNumId w:val="49"/>
  </w:num>
  <w:num w:numId="33" w16cid:durableId="1450705294">
    <w:abstractNumId w:val="46"/>
  </w:num>
  <w:num w:numId="34" w16cid:durableId="641617522">
    <w:abstractNumId w:val="68"/>
  </w:num>
  <w:num w:numId="35" w16cid:durableId="786042681">
    <w:abstractNumId w:val="1"/>
  </w:num>
  <w:num w:numId="36" w16cid:durableId="1275330794">
    <w:abstractNumId w:val="28"/>
  </w:num>
  <w:num w:numId="37" w16cid:durableId="792098474">
    <w:abstractNumId w:val="69"/>
  </w:num>
  <w:num w:numId="38" w16cid:durableId="1861820168">
    <w:abstractNumId w:val="24"/>
  </w:num>
  <w:num w:numId="39" w16cid:durableId="431824439">
    <w:abstractNumId w:val="21"/>
  </w:num>
  <w:num w:numId="40" w16cid:durableId="1970740571">
    <w:abstractNumId w:val="3"/>
  </w:num>
  <w:num w:numId="41" w16cid:durableId="260532433">
    <w:abstractNumId w:val="73"/>
  </w:num>
  <w:num w:numId="42" w16cid:durableId="519197551">
    <w:abstractNumId w:val="41"/>
  </w:num>
  <w:num w:numId="43" w16cid:durableId="247733029">
    <w:abstractNumId w:val="13"/>
  </w:num>
  <w:num w:numId="44" w16cid:durableId="186725779">
    <w:abstractNumId w:val="2"/>
  </w:num>
  <w:num w:numId="45" w16cid:durableId="2068724182">
    <w:abstractNumId w:val="5"/>
  </w:num>
  <w:num w:numId="46" w16cid:durableId="405343264">
    <w:abstractNumId w:val="35"/>
  </w:num>
  <w:num w:numId="47" w16cid:durableId="1341397274">
    <w:abstractNumId w:val="17"/>
  </w:num>
  <w:num w:numId="48" w16cid:durableId="870337645">
    <w:abstractNumId w:val="9"/>
  </w:num>
  <w:num w:numId="49" w16cid:durableId="934897106">
    <w:abstractNumId w:val="29"/>
  </w:num>
  <w:num w:numId="50" w16cid:durableId="1625581702">
    <w:abstractNumId w:val="42"/>
  </w:num>
  <w:num w:numId="51" w16cid:durableId="1663465611">
    <w:abstractNumId w:val="54"/>
  </w:num>
  <w:num w:numId="52" w16cid:durableId="901525759">
    <w:abstractNumId w:val="64"/>
  </w:num>
  <w:num w:numId="53" w16cid:durableId="1362123088">
    <w:abstractNumId w:val="55"/>
  </w:num>
  <w:num w:numId="54" w16cid:durableId="2115206706">
    <w:abstractNumId w:val="18"/>
  </w:num>
  <w:num w:numId="55" w16cid:durableId="1467120792">
    <w:abstractNumId w:val="38"/>
  </w:num>
  <w:num w:numId="56" w16cid:durableId="1486121235">
    <w:abstractNumId w:val="40"/>
  </w:num>
  <w:num w:numId="57" w16cid:durableId="2078940297">
    <w:abstractNumId w:val="22"/>
  </w:num>
  <w:num w:numId="58" w16cid:durableId="1242524746">
    <w:abstractNumId w:val="48"/>
  </w:num>
  <w:num w:numId="59" w16cid:durableId="982731599">
    <w:abstractNumId w:val="39"/>
  </w:num>
  <w:num w:numId="60" w16cid:durableId="1194808596">
    <w:abstractNumId w:val="34"/>
  </w:num>
  <w:num w:numId="61" w16cid:durableId="459954404">
    <w:abstractNumId w:val="27"/>
  </w:num>
  <w:num w:numId="62" w16cid:durableId="1636257339">
    <w:abstractNumId w:val="61"/>
  </w:num>
  <w:num w:numId="63" w16cid:durableId="1630471673">
    <w:abstractNumId w:val="67"/>
  </w:num>
  <w:num w:numId="64" w16cid:durableId="755593141">
    <w:abstractNumId w:val="70"/>
  </w:num>
  <w:num w:numId="65" w16cid:durableId="927231511">
    <w:abstractNumId w:val="36"/>
  </w:num>
  <w:num w:numId="66" w16cid:durableId="1195267847">
    <w:abstractNumId w:val="12"/>
  </w:num>
  <w:num w:numId="67" w16cid:durableId="2001614847">
    <w:abstractNumId w:val="72"/>
  </w:num>
  <w:num w:numId="68" w16cid:durableId="2042709700">
    <w:abstractNumId w:val="65"/>
  </w:num>
  <w:num w:numId="69" w16cid:durableId="533734324">
    <w:abstractNumId w:val="37"/>
  </w:num>
  <w:num w:numId="70" w16cid:durableId="1978417871">
    <w:abstractNumId w:val="63"/>
  </w:num>
  <w:num w:numId="71" w16cid:durableId="1327366359">
    <w:abstractNumId w:val="56"/>
  </w:num>
  <w:num w:numId="72" w16cid:durableId="1818297837">
    <w:abstractNumId w:val="19"/>
  </w:num>
  <w:num w:numId="73" w16cid:durableId="324669778">
    <w:abstractNumId w:val="62"/>
  </w:num>
  <w:num w:numId="74" w16cid:durableId="1889993907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1639456353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771626841">
    <w:abstractNumId w:val="79"/>
  </w:num>
  <w:num w:numId="77" w16cid:durableId="245575435">
    <w:abstractNumId w:val="4"/>
  </w:num>
  <w:num w:numId="78" w16cid:durableId="572591889">
    <w:abstractNumId w:val="32"/>
  </w:num>
  <w:num w:numId="79" w16cid:durableId="104933932">
    <w:abstractNumId w:val="11"/>
  </w:num>
  <w:num w:numId="80" w16cid:durableId="32702884">
    <w:abstractNumId w:val="16"/>
  </w:num>
  <w:num w:numId="81" w16cid:durableId="206452490">
    <w:abstractNumId w:val="6"/>
  </w:num>
  <w:num w:numId="82" w16cid:durableId="138573598">
    <w:abstractNumId w:val="8"/>
  </w:num>
  <w:num w:numId="83" w16cid:durableId="840005745">
    <w:abstractNumId w:val="20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e28NFhuEK3W41cwBkXgclJof410qyhWGWxGtUqn1RLSfXM8gdpaRw/4KdAvfF6eSFA1mgz6PwYuazDit1If+Wg==" w:salt="ueIFJqkcvMB7nYZMwnGW1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55C"/>
    <w:rsid w:val="0009164E"/>
    <w:rsid w:val="000A2303"/>
    <w:rsid w:val="000A7B07"/>
    <w:rsid w:val="000B346C"/>
    <w:rsid w:val="000B7B64"/>
    <w:rsid w:val="000C233D"/>
    <w:rsid w:val="000C2463"/>
    <w:rsid w:val="000C4F46"/>
    <w:rsid w:val="000C5322"/>
    <w:rsid w:val="000C6EC6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0660E"/>
    <w:rsid w:val="00110DD7"/>
    <w:rsid w:val="0011218C"/>
    <w:rsid w:val="0011416F"/>
    <w:rsid w:val="001157AF"/>
    <w:rsid w:val="00116C30"/>
    <w:rsid w:val="00122B03"/>
    <w:rsid w:val="0012562F"/>
    <w:rsid w:val="001266C6"/>
    <w:rsid w:val="00126C85"/>
    <w:rsid w:val="001276C7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5736"/>
    <w:rsid w:val="001E600A"/>
    <w:rsid w:val="001F21BC"/>
    <w:rsid w:val="001F3555"/>
    <w:rsid w:val="001F6FA5"/>
    <w:rsid w:val="00201769"/>
    <w:rsid w:val="00201E01"/>
    <w:rsid w:val="00202782"/>
    <w:rsid w:val="00203AD9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373CE"/>
    <w:rsid w:val="00252300"/>
    <w:rsid w:val="00252494"/>
    <w:rsid w:val="00257541"/>
    <w:rsid w:val="0025778A"/>
    <w:rsid w:val="00257990"/>
    <w:rsid w:val="00265A8F"/>
    <w:rsid w:val="0026676B"/>
    <w:rsid w:val="00267C62"/>
    <w:rsid w:val="00271B12"/>
    <w:rsid w:val="0027392A"/>
    <w:rsid w:val="002762BF"/>
    <w:rsid w:val="00277A8A"/>
    <w:rsid w:val="002812C6"/>
    <w:rsid w:val="00281347"/>
    <w:rsid w:val="00281ED1"/>
    <w:rsid w:val="00282382"/>
    <w:rsid w:val="002824BE"/>
    <w:rsid w:val="00282828"/>
    <w:rsid w:val="0028365B"/>
    <w:rsid w:val="00287CC3"/>
    <w:rsid w:val="002908D0"/>
    <w:rsid w:val="00294162"/>
    <w:rsid w:val="002A1EB3"/>
    <w:rsid w:val="002A316B"/>
    <w:rsid w:val="002A35D4"/>
    <w:rsid w:val="002A4B14"/>
    <w:rsid w:val="002A7722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E2BFA"/>
    <w:rsid w:val="00301156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3610"/>
    <w:rsid w:val="00324DB2"/>
    <w:rsid w:val="003259FD"/>
    <w:rsid w:val="0033666D"/>
    <w:rsid w:val="00336763"/>
    <w:rsid w:val="00340FD1"/>
    <w:rsid w:val="003430D8"/>
    <w:rsid w:val="00343189"/>
    <w:rsid w:val="003461E5"/>
    <w:rsid w:val="0034703F"/>
    <w:rsid w:val="00347500"/>
    <w:rsid w:val="00347A6D"/>
    <w:rsid w:val="0035421E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E5BF4"/>
    <w:rsid w:val="003E65E1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1AC2"/>
    <w:rsid w:val="00424A37"/>
    <w:rsid w:val="00427F56"/>
    <w:rsid w:val="004316FB"/>
    <w:rsid w:val="0043335E"/>
    <w:rsid w:val="00433D65"/>
    <w:rsid w:val="00435D5B"/>
    <w:rsid w:val="00436AE6"/>
    <w:rsid w:val="004403AD"/>
    <w:rsid w:val="004467A9"/>
    <w:rsid w:val="00454B97"/>
    <w:rsid w:val="004559DC"/>
    <w:rsid w:val="004575AD"/>
    <w:rsid w:val="00461A09"/>
    <w:rsid w:val="004624D6"/>
    <w:rsid w:val="0046338F"/>
    <w:rsid w:val="00466598"/>
    <w:rsid w:val="004676B1"/>
    <w:rsid w:val="00467952"/>
    <w:rsid w:val="00474CB6"/>
    <w:rsid w:val="004768EA"/>
    <w:rsid w:val="00482720"/>
    <w:rsid w:val="00486541"/>
    <w:rsid w:val="004936E4"/>
    <w:rsid w:val="004939A0"/>
    <w:rsid w:val="00494241"/>
    <w:rsid w:val="004A3499"/>
    <w:rsid w:val="004A549E"/>
    <w:rsid w:val="004A631B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4E2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1487"/>
    <w:rsid w:val="0050226B"/>
    <w:rsid w:val="005025D4"/>
    <w:rsid w:val="005037A0"/>
    <w:rsid w:val="00503E80"/>
    <w:rsid w:val="005054E9"/>
    <w:rsid w:val="005075AF"/>
    <w:rsid w:val="005102BD"/>
    <w:rsid w:val="00512B1D"/>
    <w:rsid w:val="00513292"/>
    <w:rsid w:val="0051331A"/>
    <w:rsid w:val="005227F4"/>
    <w:rsid w:val="00526F0B"/>
    <w:rsid w:val="00531973"/>
    <w:rsid w:val="00532738"/>
    <w:rsid w:val="005334E1"/>
    <w:rsid w:val="00533511"/>
    <w:rsid w:val="005362A7"/>
    <w:rsid w:val="00536B74"/>
    <w:rsid w:val="00536CB1"/>
    <w:rsid w:val="0054206F"/>
    <w:rsid w:val="00543100"/>
    <w:rsid w:val="00544F28"/>
    <w:rsid w:val="00545C50"/>
    <w:rsid w:val="005526C8"/>
    <w:rsid w:val="005539E1"/>
    <w:rsid w:val="00555130"/>
    <w:rsid w:val="00555943"/>
    <w:rsid w:val="005721B6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0E9B"/>
    <w:rsid w:val="005D6DBE"/>
    <w:rsid w:val="005E26ED"/>
    <w:rsid w:val="005E2B40"/>
    <w:rsid w:val="005E2C83"/>
    <w:rsid w:val="005E5B11"/>
    <w:rsid w:val="005F2C0D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039B"/>
    <w:rsid w:val="0061390C"/>
    <w:rsid w:val="00614655"/>
    <w:rsid w:val="00616E96"/>
    <w:rsid w:val="00621204"/>
    <w:rsid w:val="00621440"/>
    <w:rsid w:val="00622B2F"/>
    <w:rsid w:val="006232C1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467F8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5FF3"/>
    <w:rsid w:val="00666379"/>
    <w:rsid w:val="0066767E"/>
    <w:rsid w:val="00672D43"/>
    <w:rsid w:val="00672FAE"/>
    <w:rsid w:val="00674DE6"/>
    <w:rsid w:val="00675E17"/>
    <w:rsid w:val="006764A3"/>
    <w:rsid w:val="00677444"/>
    <w:rsid w:val="006774E6"/>
    <w:rsid w:val="00680BFE"/>
    <w:rsid w:val="00684F22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3CDF"/>
    <w:rsid w:val="006C509B"/>
    <w:rsid w:val="006C5BB4"/>
    <w:rsid w:val="006C7661"/>
    <w:rsid w:val="006D0077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1CB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0D2"/>
    <w:rsid w:val="007518B1"/>
    <w:rsid w:val="00754C46"/>
    <w:rsid w:val="00757B27"/>
    <w:rsid w:val="00760942"/>
    <w:rsid w:val="00761876"/>
    <w:rsid w:val="00764294"/>
    <w:rsid w:val="007649A3"/>
    <w:rsid w:val="00765796"/>
    <w:rsid w:val="00765E5F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2DF6"/>
    <w:rsid w:val="007956AF"/>
    <w:rsid w:val="00795D87"/>
    <w:rsid w:val="007A1BB4"/>
    <w:rsid w:val="007A5008"/>
    <w:rsid w:val="007B48B1"/>
    <w:rsid w:val="007C1D61"/>
    <w:rsid w:val="007C3BC8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4394"/>
    <w:rsid w:val="00817A2D"/>
    <w:rsid w:val="00820EB1"/>
    <w:rsid w:val="00821205"/>
    <w:rsid w:val="008264AD"/>
    <w:rsid w:val="00827AA9"/>
    <w:rsid w:val="0083003D"/>
    <w:rsid w:val="00830749"/>
    <w:rsid w:val="00833553"/>
    <w:rsid w:val="00835B05"/>
    <w:rsid w:val="00837BCE"/>
    <w:rsid w:val="00842AE4"/>
    <w:rsid w:val="00843997"/>
    <w:rsid w:val="00845991"/>
    <w:rsid w:val="00847C7B"/>
    <w:rsid w:val="00855F97"/>
    <w:rsid w:val="00860AFB"/>
    <w:rsid w:val="008643F9"/>
    <w:rsid w:val="00864D30"/>
    <w:rsid w:val="00872007"/>
    <w:rsid w:val="008748CE"/>
    <w:rsid w:val="00875329"/>
    <w:rsid w:val="0088095B"/>
    <w:rsid w:val="00881F05"/>
    <w:rsid w:val="00882B9D"/>
    <w:rsid w:val="0088349C"/>
    <w:rsid w:val="008868DF"/>
    <w:rsid w:val="008A082C"/>
    <w:rsid w:val="008A1FCA"/>
    <w:rsid w:val="008A257C"/>
    <w:rsid w:val="008A2813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193D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74A8C"/>
    <w:rsid w:val="0098186A"/>
    <w:rsid w:val="00986974"/>
    <w:rsid w:val="00986BC7"/>
    <w:rsid w:val="00987FA3"/>
    <w:rsid w:val="00990D58"/>
    <w:rsid w:val="00993997"/>
    <w:rsid w:val="00994CC6"/>
    <w:rsid w:val="00995516"/>
    <w:rsid w:val="00996BEA"/>
    <w:rsid w:val="009A116C"/>
    <w:rsid w:val="009A34C4"/>
    <w:rsid w:val="009A4506"/>
    <w:rsid w:val="009A4937"/>
    <w:rsid w:val="009B2C5D"/>
    <w:rsid w:val="009B750D"/>
    <w:rsid w:val="009C22FD"/>
    <w:rsid w:val="009C7961"/>
    <w:rsid w:val="009D06DA"/>
    <w:rsid w:val="009D1E85"/>
    <w:rsid w:val="009D6038"/>
    <w:rsid w:val="009E08FC"/>
    <w:rsid w:val="009E3CED"/>
    <w:rsid w:val="009E4376"/>
    <w:rsid w:val="009E4753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2017"/>
    <w:rsid w:val="00A67415"/>
    <w:rsid w:val="00A67754"/>
    <w:rsid w:val="00A706D2"/>
    <w:rsid w:val="00A7628D"/>
    <w:rsid w:val="00A763CE"/>
    <w:rsid w:val="00A76EA1"/>
    <w:rsid w:val="00A773FD"/>
    <w:rsid w:val="00A80ACC"/>
    <w:rsid w:val="00A81453"/>
    <w:rsid w:val="00A81BDD"/>
    <w:rsid w:val="00A81FCA"/>
    <w:rsid w:val="00A827C6"/>
    <w:rsid w:val="00A8283F"/>
    <w:rsid w:val="00A86913"/>
    <w:rsid w:val="00A877AF"/>
    <w:rsid w:val="00A87B85"/>
    <w:rsid w:val="00A90264"/>
    <w:rsid w:val="00A93221"/>
    <w:rsid w:val="00A93CB5"/>
    <w:rsid w:val="00A93E84"/>
    <w:rsid w:val="00A9666F"/>
    <w:rsid w:val="00A96EE8"/>
    <w:rsid w:val="00AA212D"/>
    <w:rsid w:val="00AA517E"/>
    <w:rsid w:val="00AA653D"/>
    <w:rsid w:val="00AA7854"/>
    <w:rsid w:val="00AB15C0"/>
    <w:rsid w:val="00AB3FCA"/>
    <w:rsid w:val="00AB4A79"/>
    <w:rsid w:val="00AB5FF9"/>
    <w:rsid w:val="00AC0794"/>
    <w:rsid w:val="00AC327C"/>
    <w:rsid w:val="00AC6BE2"/>
    <w:rsid w:val="00AC75A9"/>
    <w:rsid w:val="00AC79B9"/>
    <w:rsid w:val="00AD147B"/>
    <w:rsid w:val="00AD2C30"/>
    <w:rsid w:val="00AD3165"/>
    <w:rsid w:val="00AD390C"/>
    <w:rsid w:val="00AD7FAE"/>
    <w:rsid w:val="00AE25FB"/>
    <w:rsid w:val="00AE2D04"/>
    <w:rsid w:val="00AE6ED3"/>
    <w:rsid w:val="00AE7E0E"/>
    <w:rsid w:val="00AF272A"/>
    <w:rsid w:val="00AF28A2"/>
    <w:rsid w:val="00AF3B18"/>
    <w:rsid w:val="00AF41C0"/>
    <w:rsid w:val="00AF5A03"/>
    <w:rsid w:val="00AF7DE7"/>
    <w:rsid w:val="00B001FD"/>
    <w:rsid w:val="00B01066"/>
    <w:rsid w:val="00B01E5D"/>
    <w:rsid w:val="00B0452D"/>
    <w:rsid w:val="00B0469A"/>
    <w:rsid w:val="00B04CDC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55E4F"/>
    <w:rsid w:val="00B60A8E"/>
    <w:rsid w:val="00B61114"/>
    <w:rsid w:val="00B63435"/>
    <w:rsid w:val="00B64BF7"/>
    <w:rsid w:val="00B65524"/>
    <w:rsid w:val="00B6608E"/>
    <w:rsid w:val="00B7773D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178C2"/>
    <w:rsid w:val="00C21B79"/>
    <w:rsid w:val="00C25494"/>
    <w:rsid w:val="00C26A87"/>
    <w:rsid w:val="00C320F8"/>
    <w:rsid w:val="00C331CF"/>
    <w:rsid w:val="00C35DC9"/>
    <w:rsid w:val="00C3636D"/>
    <w:rsid w:val="00C373BC"/>
    <w:rsid w:val="00C417B7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77272"/>
    <w:rsid w:val="00C804A2"/>
    <w:rsid w:val="00C806B2"/>
    <w:rsid w:val="00C82BD7"/>
    <w:rsid w:val="00C83199"/>
    <w:rsid w:val="00C87A7E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D67E6"/>
    <w:rsid w:val="00CE1002"/>
    <w:rsid w:val="00CE17A5"/>
    <w:rsid w:val="00CE1EBF"/>
    <w:rsid w:val="00CE2955"/>
    <w:rsid w:val="00CE2FD4"/>
    <w:rsid w:val="00CE4DB2"/>
    <w:rsid w:val="00CE77FE"/>
    <w:rsid w:val="00CF36AA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47AA5"/>
    <w:rsid w:val="00D51F14"/>
    <w:rsid w:val="00D521B0"/>
    <w:rsid w:val="00D52AE9"/>
    <w:rsid w:val="00D5437A"/>
    <w:rsid w:val="00D612CD"/>
    <w:rsid w:val="00D644BC"/>
    <w:rsid w:val="00D72E53"/>
    <w:rsid w:val="00D74F43"/>
    <w:rsid w:val="00D762CD"/>
    <w:rsid w:val="00D82F1D"/>
    <w:rsid w:val="00D868ED"/>
    <w:rsid w:val="00D936AE"/>
    <w:rsid w:val="00D952D8"/>
    <w:rsid w:val="00D95463"/>
    <w:rsid w:val="00D95679"/>
    <w:rsid w:val="00D9769C"/>
    <w:rsid w:val="00DA162F"/>
    <w:rsid w:val="00DA2CF0"/>
    <w:rsid w:val="00DA34F5"/>
    <w:rsid w:val="00DA44D3"/>
    <w:rsid w:val="00DA4612"/>
    <w:rsid w:val="00DA7219"/>
    <w:rsid w:val="00DB20FD"/>
    <w:rsid w:val="00DB24CF"/>
    <w:rsid w:val="00DB572F"/>
    <w:rsid w:val="00DB5E55"/>
    <w:rsid w:val="00DB620A"/>
    <w:rsid w:val="00DC123B"/>
    <w:rsid w:val="00DC25CE"/>
    <w:rsid w:val="00DC46D9"/>
    <w:rsid w:val="00DC54AD"/>
    <w:rsid w:val="00DC763D"/>
    <w:rsid w:val="00DD0BB5"/>
    <w:rsid w:val="00DD533D"/>
    <w:rsid w:val="00DD571C"/>
    <w:rsid w:val="00DE18C7"/>
    <w:rsid w:val="00DE21A8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1E62"/>
    <w:rsid w:val="00E548A5"/>
    <w:rsid w:val="00E55F3A"/>
    <w:rsid w:val="00E572E5"/>
    <w:rsid w:val="00E57818"/>
    <w:rsid w:val="00E6168D"/>
    <w:rsid w:val="00E62A2B"/>
    <w:rsid w:val="00E7090F"/>
    <w:rsid w:val="00E7739A"/>
    <w:rsid w:val="00E77A19"/>
    <w:rsid w:val="00E83A7C"/>
    <w:rsid w:val="00E85228"/>
    <w:rsid w:val="00E878F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132E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AE4"/>
    <w:rsid w:val="00F22B42"/>
    <w:rsid w:val="00F23128"/>
    <w:rsid w:val="00F23659"/>
    <w:rsid w:val="00F30473"/>
    <w:rsid w:val="00F3545B"/>
    <w:rsid w:val="00F425D4"/>
    <w:rsid w:val="00F4286F"/>
    <w:rsid w:val="00F44FB1"/>
    <w:rsid w:val="00F46E9C"/>
    <w:rsid w:val="00F4706B"/>
    <w:rsid w:val="00F47987"/>
    <w:rsid w:val="00F56D33"/>
    <w:rsid w:val="00F621F7"/>
    <w:rsid w:val="00F715C5"/>
    <w:rsid w:val="00F7213B"/>
    <w:rsid w:val="00F72340"/>
    <w:rsid w:val="00F739DD"/>
    <w:rsid w:val="00F73AD5"/>
    <w:rsid w:val="00F76535"/>
    <w:rsid w:val="00F7673C"/>
    <w:rsid w:val="00F769F2"/>
    <w:rsid w:val="00F80A3D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2ED1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450"/>
    <w:rsid w:val="00FE5ACC"/>
    <w:rsid w:val="00FE5B94"/>
    <w:rsid w:val="00FF0FC5"/>
    <w:rsid w:val="00FF75BE"/>
    <w:rsid w:val="00FF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1E5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9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20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26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513292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513292"/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4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5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8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9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9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7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1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21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22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2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2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26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26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E65E1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Strong">
    <w:name w:val="Strong"/>
    <w:basedOn w:val="DefaultParagraphFont"/>
    <w:uiPriority w:val="22"/>
    <w:qFormat/>
    <w:rsid w:val="003E65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2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4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3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47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36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49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8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9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8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59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1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55320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4189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8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8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5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8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20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2EB2D731E32465583F6D58AD99C2D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6B27C3-6255-4D30-94D2-FCE6931A7E22}"/>
      </w:docPartPr>
      <w:docPartBody>
        <w:p w:rsidR="00276B73" w:rsidRDefault="00E37314" w:rsidP="00E37314">
          <w:pPr>
            <w:pStyle w:val="72EB2D731E32465583F6D58AD99C2DC5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5D05C5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5D05C5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AA1E1ECB485408C9F3A550F65D035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B4D065-9B0C-4915-A71E-15B3943ABAD4}"/>
      </w:docPartPr>
      <w:docPartBody>
        <w:p w:rsidR="006E6D97" w:rsidRDefault="006B0D2C" w:rsidP="006B0D2C">
          <w:pPr>
            <w:pStyle w:val="4AA1E1ECB485408C9F3A550F65D0356E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85BE05EED2274BA897FD86A8A1E29E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57057-CC6A-47B5-9B20-33F796583BFF}"/>
      </w:docPartPr>
      <w:docPartBody>
        <w:p w:rsidR="006E6D97" w:rsidRDefault="006B0D2C" w:rsidP="006B0D2C">
          <w:pPr>
            <w:pStyle w:val="85BE05EED2274BA897FD86A8A1E29E6E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C1C23A23DA34D5F8F40CE9D8D744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5419-8BB9-496B-851D-6E7588F1555D}"/>
      </w:docPartPr>
      <w:docPartBody>
        <w:p w:rsidR="006E6D97" w:rsidRDefault="006B0D2C" w:rsidP="006B0D2C">
          <w:pPr>
            <w:pStyle w:val="DC1C23A23DA34D5F8F40CE9D8D74460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8192AB23ECF40EBA962E73C55C8F1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D67FD3-4A47-48BB-891B-7B031451C4FE}"/>
      </w:docPartPr>
      <w:docPartBody>
        <w:p w:rsidR="006E6D97" w:rsidRDefault="006B0D2C" w:rsidP="006B0D2C">
          <w:pPr>
            <w:pStyle w:val="D8192AB23ECF40EBA962E73C55C8F1D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1560AFA29EE46CFBF1AF8493839D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21EFA1-8D2C-46CC-8B0C-54341A4A2A34}"/>
      </w:docPartPr>
      <w:docPartBody>
        <w:p w:rsidR="006E6D97" w:rsidRDefault="006B0D2C" w:rsidP="006B0D2C">
          <w:pPr>
            <w:pStyle w:val="F1560AFA29EE46CFBF1AF8493839D437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20B0704020202020204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56F82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A249A"/>
    <w:rsid w:val="003D7AF8"/>
    <w:rsid w:val="00530616"/>
    <w:rsid w:val="005D05C5"/>
    <w:rsid w:val="005D3BC9"/>
    <w:rsid w:val="006206DC"/>
    <w:rsid w:val="00645E48"/>
    <w:rsid w:val="00654A91"/>
    <w:rsid w:val="006A5ED9"/>
    <w:rsid w:val="006B0D2C"/>
    <w:rsid w:val="006E6D97"/>
    <w:rsid w:val="00776B89"/>
    <w:rsid w:val="007C130D"/>
    <w:rsid w:val="007E2E66"/>
    <w:rsid w:val="007F5DDF"/>
    <w:rsid w:val="00834F76"/>
    <w:rsid w:val="008503F9"/>
    <w:rsid w:val="00854CEF"/>
    <w:rsid w:val="008946ED"/>
    <w:rsid w:val="008A1FCA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AC75A9"/>
    <w:rsid w:val="00B06821"/>
    <w:rsid w:val="00B4136F"/>
    <w:rsid w:val="00B4478C"/>
    <w:rsid w:val="00B50BE1"/>
    <w:rsid w:val="00B50CCC"/>
    <w:rsid w:val="00B54662"/>
    <w:rsid w:val="00B92AE2"/>
    <w:rsid w:val="00BB03B3"/>
    <w:rsid w:val="00BC431A"/>
    <w:rsid w:val="00C10BE1"/>
    <w:rsid w:val="00C77203"/>
    <w:rsid w:val="00C86AC1"/>
    <w:rsid w:val="00C942CC"/>
    <w:rsid w:val="00CF3EAC"/>
    <w:rsid w:val="00D1199A"/>
    <w:rsid w:val="00DC0AEB"/>
    <w:rsid w:val="00DC549C"/>
    <w:rsid w:val="00DD1CB8"/>
    <w:rsid w:val="00E04351"/>
    <w:rsid w:val="00E1050C"/>
    <w:rsid w:val="00E37314"/>
    <w:rsid w:val="00E45AA5"/>
    <w:rsid w:val="00E94F3E"/>
    <w:rsid w:val="00EA1D00"/>
    <w:rsid w:val="00EC27D2"/>
    <w:rsid w:val="00EF132E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B0D2C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72EB2D731E32465583F6D58AD99C2DC5">
    <w:name w:val="72EB2D731E32465583F6D58AD99C2DC5"/>
    <w:rsid w:val="00E37314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4AA1E1ECB485408C9F3A550F65D0356E">
    <w:name w:val="4AA1E1ECB485408C9F3A550F65D0356E"/>
    <w:rsid w:val="006B0D2C"/>
    <w:pPr>
      <w:spacing w:after="160" w:line="259" w:lineRule="auto"/>
    </w:pPr>
  </w:style>
  <w:style w:type="paragraph" w:customStyle="1" w:styleId="85BE05EED2274BA897FD86A8A1E29E6E">
    <w:name w:val="85BE05EED2274BA897FD86A8A1E29E6E"/>
    <w:rsid w:val="006B0D2C"/>
    <w:pPr>
      <w:spacing w:after="160" w:line="259" w:lineRule="auto"/>
    </w:pPr>
  </w:style>
  <w:style w:type="paragraph" w:customStyle="1" w:styleId="DC1C23A23DA34D5F8F40CE9D8D744606">
    <w:name w:val="DC1C23A23DA34D5F8F40CE9D8D744606"/>
    <w:rsid w:val="006B0D2C"/>
    <w:pPr>
      <w:spacing w:after="160" w:line="259" w:lineRule="auto"/>
    </w:pPr>
  </w:style>
  <w:style w:type="paragraph" w:customStyle="1" w:styleId="D8192AB23ECF40EBA962E73C55C8F1DA">
    <w:name w:val="D8192AB23ECF40EBA962E73C55C8F1DA"/>
    <w:rsid w:val="006B0D2C"/>
    <w:pPr>
      <w:spacing w:after="160" w:line="259" w:lineRule="auto"/>
    </w:pPr>
  </w:style>
  <w:style w:type="paragraph" w:customStyle="1" w:styleId="F1560AFA29EE46CFBF1AF8493839D437">
    <w:name w:val="F1560AFA29EE46CFBF1AF8493839D437"/>
    <w:rsid w:val="006B0D2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34</TotalTime>
  <Pages>25</Pages>
  <Words>3394</Words>
  <Characters>19349</Characters>
  <Application>Microsoft Office Word</Application>
  <DocSecurity>8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CPCCBC6001</vt:lpstr>
    </vt:vector>
  </TitlesOfParts>
  <Company/>
  <LinksUpToDate>false</LinksUpToDate>
  <CharactersWithSpaces>22698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CPCCBC6001</dc:title>
  <dc:subject>Apply building codes and standards to the construction process for large building projects</dc:subject>
  <dc:creator>Author Name</dc:creator>
  <cp:lastModifiedBy>Jonathan Curro</cp:lastModifiedBy>
  <cp:revision>13</cp:revision>
  <cp:lastPrinted>2023-03-21T05:26:00Z</cp:lastPrinted>
  <dcterms:created xsi:type="dcterms:W3CDTF">2025-04-15T23:08:00Z</dcterms:created>
  <dcterms:modified xsi:type="dcterms:W3CDTF">2026-08-25T04:02:00Z</dcterms:modified>
  <cp:contentStatus>v2-1_25/08/2026</cp:contentStatus>
</cp:coreProperties>
</file>