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Ref396827952"/>
    <w:bookmarkStart w:id="1" w:name="_Ref532191023"/>
    <w:bookmarkStart w:id="2" w:name="_Ref427670006"/>
    <w:p w:rsidR="0091255A" w:rsidRPr="00DD7A44" w:rsidRDefault="00202DA1" w:rsidP="0091255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D37307FE1B84FAC891CDA163CECBDF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1255A">
            <w:rPr>
              <w:szCs w:val="32"/>
            </w:rPr>
            <w:t>CPCCBC4012B</w:t>
          </w:r>
        </w:sdtContent>
      </w:sdt>
      <w:r w:rsidR="0091255A" w:rsidRPr="00DD7A44">
        <w:rPr>
          <w:szCs w:val="32"/>
        </w:rPr>
        <w:t xml:space="preserve"> </w:t>
      </w:r>
    </w:p>
    <w:p w:rsidR="0091255A" w:rsidRPr="00DD7A44" w:rsidRDefault="00202DA1" w:rsidP="0091255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92919DA88EE495BB05B394BF94F0A1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91255A">
            <w:rPr>
              <w:szCs w:val="32"/>
            </w:rPr>
            <w:t>Read and interpret plans and specifications</w:t>
          </w:r>
        </w:sdtContent>
      </w:sdt>
    </w:p>
    <w:p w:rsidR="0091255A" w:rsidRPr="00DD7A44" w:rsidRDefault="0091255A" w:rsidP="0091255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91255A" w:rsidRPr="00DD7A44" w:rsidTr="00900CA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1255A" w:rsidRPr="00DD7A44" w:rsidRDefault="00FB3A0B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34785497" w:edGrp="everyone"/>
            <w:r>
              <w:rPr>
                <w:rFonts w:ascii="Arial" w:hAnsi="Arial" w:cs="Arial"/>
                <w:sz w:val="22"/>
                <w:szCs w:val="22"/>
              </w:rPr>
              <w:t xml:space="preserve">Mohamed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Elbagoury</w:t>
            </w:r>
            <w:permEnd w:id="534785497"/>
            <w:proofErr w:type="spellEnd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69810160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5AA2491" wp14:editId="4B49B554">
                      <wp:extent cx="689910" cy="428625"/>
                      <wp:effectExtent l="0" t="0" r="0" b="0"/>
                      <wp:docPr id="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89910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698101606" w:displacedByCustomXml="prev"/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05265149" w:edGrp="everyone"/>
            <w:permEnd w:id="1905265149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599785625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5BE2B82" wp14:editId="4B980BD1">
                      <wp:extent cx="3933825" cy="409575"/>
                      <wp:effectExtent l="0" t="0" r="9525" b="9525"/>
                      <wp:docPr id="3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599785625" w:displacedByCustomXml="next"/>
          </w:sdtContent>
        </w:sdt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2116717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F7C8BF3F3AC1412B9EBE4EB950B661DE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72116717"/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91255A" w:rsidRPr="00DD7A44" w:rsidTr="00900CA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1255A" w:rsidRPr="00DD7A44" w:rsidTr="00900CA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91255A" w:rsidRPr="00FC6580" w:rsidRDefault="00FC6580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87</w:t>
            </w:r>
          </w:p>
        </w:tc>
        <w:tc>
          <w:tcPr>
            <w:tcW w:w="2559" w:type="dxa"/>
            <w:vMerge w:val="restart"/>
            <w:vAlign w:val="center"/>
          </w:tcPr>
          <w:p w:rsidR="0091255A" w:rsidRPr="00FC6580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52725090" w:edGrp="everyone"/>
            <w:permEnd w:id="452725090"/>
          </w:p>
        </w:tc>
        <w:tc>
          <w:tcPr>
            <w:tcW w:w="1272" w:type="dxa"/>
            <w:vAlign w:val="center"/>
          </w:tcPr>
          <w:p w:rsidR="0091255A" w:rsidRPr="00FC6580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1255A" w:rsidRPr="00DD7A44" w:rsidTr="00900CA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1236200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91255A" w:rsidRPr="00DD7A44" w:rsidRDefault="0091255A" w:rsidP="00900C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3620072" w:displacedByCustomXml="prev"/>
        <w:permStart w:id="13691981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91255A" w:rsidRPr="00DD7A44" w:rsidRDefault="0091255A" w:rsidP="00900C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69198138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1255A" w:rsidRPr="00DD7A44" w:rsidTr="00900CA3">
        <w:tc>
          <w:tcPr>
            <w:tcW w:w="9016" w:type="dxa"/>
            <w:shd w:val="clear" w:color="auto" w:fill="D9D9D9" w:themeFill="background1" w:themeFillShade="D9"/>
          </w:tcPr>
          <w:p w:rsidR="0091255A" w:rsidRPr="00DD7A44" w:rsidRDefault="0091255A" w:rsidP="00900CA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1255A" w:rsidRPr="00DD7A44" w:rsidTr="00900CA3">
        <w:trPr>
          <w:trHeight w:val="13602"/>
        </w:trPr>
        <w:tc>
          <w:tcPr>
            <w:tcW w:w="9016" w:type="dxa"/>
          </w:tcPr>
          <w:p w:rsidR="0091255A" w:rsidRPr="00DD7A44" w:rsidRDefault="0091255A" w:rsidP="00900CA3">
            <w:pPr>
              <w:rPr>
                <w:rFonts w:ascii="Arial" w:hAnsi="Arial" w:cs="Arial"/>
                <w:szCs w:val="24"/>
              </w:rPr>
            </w:pPr>
            <w:permStart w:id="263088158" w:edGrp="everyone"/>
            <w:permEnd w:id="263088158"/>
          </w:p>
        </w:tc>
      </w:tr>
    </w:tbl>
    <w:bookmarkEnd w:id="0"/>
    <w:p w:rsidR="001806F4" w:rsidRPr="00830749" w:rsidRDefault="001806F4" w:rsidP="001806F4">
      <w:pPr>
        <w:pStyle w:val="11CSTCPLQuestionBullet"/>
        <w:ind w:left="709" w:hanging="709"/>
      </w:pPr>
      <w:r>
        <w:lastRenderedPageBreak/>
        <w:t>Plans and specifications are used to inform which of the following processes? Tick all that apply.</w:t>
      </w:r>
      <w:bookmarkEnd w:id="1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759420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39827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5942011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4434569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338350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CB3CCC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4345690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Building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335F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4802271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3065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CB3CCC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8022712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 xml:space="preserve">Development applications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335F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3875360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47846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CB3CCC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8753608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Estimation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7501053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0971977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CB3CCC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50105328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Planning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9707215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497731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CB3CCC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7072150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Supervisory tasks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218614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210592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CB3CCC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2186147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Tenders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pStyle w:val="11CSTCPLQuestionBullet"/>
        <w:numPr>
          <w:ilvl w:val="0"/>
          <w:numId w:val="0"/>
        </w:numPr>
      </w:pPr>
    </w:p>
    <w:p w:rsidR="00A74253" w:rsidRPr="00830749" w:rsidRDefault="00A74253" w:rsidP="00A74253">
      <w:pPr>
        <w:pStyle w:val="11CSTCPLQuestionBullet"/>
        <w:ind w:left="709" w:hanging="709"/>
      </w:pPr>
      <w:bookmarkStart w:id="3" w:name="_Ref532191033"/>
      <w:r w:rsidRPr="003662E9">
        <w:t>Which compass direction is always shown</w:t>
      </w:r>
      <w:r w:rsidR="001806F4">
        <w:t xml:space="preserve"> on plans and drawings</w:t>
      </w:r>
      <w:r>
        <w:t>?</w:t>
      </w:r>
      <w:bookmarkEnd w:id="2"/>
      <w:bookmarkEnd w:id="3"/>
    </w:p>
    <w:p w:rsidR="00A74253" w:rsidRPr="00830749" w:rsidRDefault="00A74253" w:rsidP="00A7425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CF78F7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586BBF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198406808" w:edGrp="everyone"/>
            <w:r>
              <w:rPr>
                <w:rFonts w:ascii="Arial" w:hAnsi="Arial" w:cs="Arial"/>
                <w:sz w:val="22"/>
                <w:szCs w:val="22"/>
              </w:rPr>
              <w:t>North</w:t>
            </w:r>
            <w:permEnd w:id="1198406808"/>
          </w:p>
        </w:tc>
        <w:permStart w:id="20550318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14540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5031862" w:displacedByCustomXml="prev"/>
      </w:tr>
    </w:tbl>
    <w:p w:rsidR="00A74253" w:rsidRDefault="00A74253" w:rsidP="00A74253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4" w:name="_Ref427670124"/>
      <w:r w:rsidRPr="00D74546">
        <w:t xml:space="preserve">What </w:t>
      </w:r>
      <w:r w:rsidR="000A6153">
        <w:t xml:space="preserve">information is provided on a </w:t>
      </w:r>
      <w:r w:rsidRPr="00D74546">
        <w:t>location plan</w:t>
      </w:r>
      <w:r>
        <w:t>?</w:t>
      </w:r>
      <w:bookmarkEnd w:id="4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0D110E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132DEE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736048982" w:edGrp="everyone"/>
            <w:r>
              <w:rPr>
                <w:rFonts w:ascii="Arial" w:hAnsi="Arial" w:cs="Arial"/>
                <w:sz w:val="22"/>
                <w:szCs w:val="22"/>
              </w:rPr>
              <w:t xml:space="preserve">Shows a site on a particular street </w:t>
            </w:r>
            <w:r w:rsidR="005B36FB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736048982"/>
          </w:p>
        </w:tc>
        <w:permStart w:id="1399922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1402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992272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5" w:name="_Ref427670125"/>
      <w:r w:rsidRPr="00D74546">
        <w:rPr>
          <w:bCs/>
        </w:rPr>
        <w:t xml:space="preserve">What </w:t>
      </w:r>
      <w:r w:rsidR="000A6153">
        <w:rPr>
          <w:bCs/>
        </w:rPr>
        <w:t xml:space="preserve">detail </w:t>
      </w:r>
      <w:r>
        <w:rPr>
          <w:bCs/>
        </w:rPr>
        <w:t>does a</w:t>
      </w:r>
      <w:r w:rsidRPr="00D74546">
        <w:rPr>
          <w:bCs/>
        </w:rPr>
        <w:t xml:space="preserve"> site or block plan</w:t>
      </w:r>
      <w:r>
        <w:rPr>
          <w:bCs/>
        </w:rPr>
        <w:t xml:space="preserve"> contain?</w:t>
      </w:r>
      <w:bookmarkEnd w:id="5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56403E">
        <w:trPr>
          <w:trHeight w:val="44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Default="00132DEE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675525057" w:edGrp="everyone"/>
            <w:r>
              <w:rPr>
                <w:rFonts w:ascii="Arial" w:hAnsi="Arial" w:cs="Arial"/>
                <w:sz w:val="22"/>
                <w:szCs w:val="22"/>
              </w:rPr>
              <w:t xml:space="preserve">Provides specific detail of the block on which a development is proposed </w:t>
            </w:r>
          </w:p>
          <w:permEnd w:id="1675525057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044881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6608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4488166" w:displacedByCustomXml="prev"/>
      </w:tr>
    </w:tbl>
    <w:p w:rsidR="006B7ABE" w:rsidRDefault="006B7ABE" w:rsidP="006B7ABE"/>
    <w:p w:rsidR="0010488F" w:rsidRPr="00830749" w:rsidRDefault="0010488F" w:rsidP="0010488F">
      <w:pPr>
        <w:pStyle w:val="11CSTCPLQuestionBullet"/>
        <w:ind w:left="709" w:hanging="709"/>
      </w:pPr>
      <w:bookmarkStart w:id="6" w:name="_Ref427670660"/>
      <w:r w:rsidRPr="00D74546">
        <w:t>What do floor plans identify</w:t>
      </w:r>
      <w:r>
        <w:t>?</w:t>
      </w:r>
      <w:bookmarkEnd w:id="6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480E85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134840464" w:edGrp="everyone"/>
            <w:r>
              <w:rPr>
                <w:rFonts w:ascii="Arial" w:hAnsi="Arial" w:cs="Arial"/>
                <w:sz w:val="22"/>
                <w:szCs w:val="22"/>
              </w:rPr>
              <w:t xml:space="preserve">It identify the detail of the proposed structure, such as rooms, Positions of fixtures, floor coverings </w:t>
            </w:r>
            <w:permEnd w:id="2134840464"/>
          </w:p>
        </w:tc>
        <w:permStart w:id="9464331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62606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6433152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365A01" w:rsidRDefault="00365A01" w:rsidP="00365A01">
      <w:pPr>
        <w:rPr>
          <w:rFonts w:ascii="Arial" w:hAnsi="Arial" w:cs="Arial"/>
          <w:sz w:val="22"/>
          <w:szCs w:val="22"/>
        </w:rPr>
      </w:pPr>
    </w:p>
    <w:p w:rsidR="00365A01" w:rsidRPr="00830749" w:rsidRDefault="00365A01" w:rsidP="00365A01">
      <w:pPr>
        <w:pStyle w:val="11CSTCPLQuestionBullet"/>
        <w:ind w:left="709" w:hanging="709"/>
      </w:pPr>
      <w:bookmarkStart w:id="7" w:name="_Ref427671793"/>
      <w:r w:rsidRPr="00EF04C8">
        <w:t xml:space="preserve">What is a </w:t>
      </w:r>
      <w:r>
        <w:t>l</w:t>
      </w:r>
      <w:r w:rsidRPr="00EF04C8">
        <w:t xml:space="preserve">andscape </w:t>
      </w:r>
      <w:r>
        <w:t>p</w:t>
      </w:r>
      <w:r w:rsidRPr="00EF04C8">
        <w:t>lan</w:t>
      </w:r>
      <w:r w:rsidR="000A6153">
        <w:t xml:space="preserve"> and what information might it provide</w:t>
      </w:r>
      <w:r>
        <w:t>?</w:t>
      </w:r>
      <w:bookmarkEnd w:id="7"/>
    </w:p>
    <w:p w:rsidR="00365A01" w:rsidRPr="00830749" w:rsidRDefault="00365A01" w:rsidP="00365A0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480E85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870153031" w:edGrp="everyone"/>
            <w:r>
              <w:rPr>
                <w:rFonts w:ascii="Arial" w:hAnsi="Arial" w:cs="Arial"/>
                <w:sz w:val="22"/>
                <w:szCs w:val="22"/>
              </w:rPr>
              <w:t xml:space="preserve">It might show details of plants, paths, garden layouts and retaining walls </w:t>
            </w:r>
            <w:permEnd w:id="870153031"/>
          </w:p>
        </w:tc>
        <w:permStart w:id="20749540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475947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4954095" w:displacedByCustomXml="prev"/>
      </w:tr>
    </w:tbl>
    <w:p w:rsidR="00365A01" w:rsidRDefault="00365A01" w:rsidP="00365A01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8" w:name="_Ref427670661"/>
      <w:r w:rsidRPr="00EF04C8">
        <w:t>What are elevation views</w:t>
      </w:r>
      <w:r>
        <w:t>? W</w:t>
      </w:r>
      <w:r w:rsidRPr="00EF04C8">
        <w:t>hat do they provide to the plan reader</w:t>
      </w:r>
      <w:r>
        <w:t>?</w:t>
      </w:r>
      <w:bookmarkEnd w:id="8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EF0481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074026196" w:edGrp="everyone"/>
            <w:r>
              <w:rPr>
                <w:rFonts w:ascii="Arial" w:hAnsi="Arial" w:cs="Arial"/>
                <w:sz w:val="22"/>
                <w:szCs w:val="22"/>
              </w:rPr>
              <w:t xml:space="preserve">The elevation views </w:t>
            </w:r>
            <w:r w:rsidR="004C6C5D">
              <w:rPr>
                <w:rFonts w:ascii="Arial" w:hAnsi="Arial" w:cs="Arial"/>
                <w:sz w:val="22"/>
                <w:szCs w:val="22"/>
              </w:rPr>
              <w:t xml:space="preserve">shows </w:t>
            </w:r>
            <w:r>
              <w:rPr>
                <w:rFonts w:ascii="Arial" w:hAnsi="Arial" w:cs="Arial"/>
                <w:sz w:val="22"/>
                <w:szCs w:val="22"/>
              </w:rPr>
              <w:t xml:space="preserve">the proposed structure from its sides (i.e. from north, south, east and west). Each side is want is called an elevation view. </w:t>
            </w:r>
            <w:permEnd w:id="1074026196"/>
          </w:p>
        </w:tc>
        <w:permStart w:id="9547338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93322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4733853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9" w:name="_Ref427670662"/>
      <w:r w:rsidRPr="00EF04C8">
        <w:t>What is a section</w:t>
      </w:r>
      <w:r>
        <w:t>?</w:t>
      </w:r>
      <w:bookmarkEnd w:id="9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A56850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855186674" w:edGrp="everyone"/>
            <w:r>
              <w:rPr>
                <w:rFonts w:ascii="Arial" w:hAnsi="Arial" w:cs="Arial"/>
                <w:sz w:val="22"/>
                <w:szCs w:val="22"/>
              </w:rPr>
              <w:t xml:space="preserve">The section is a view of the house after it has been cut vertically at some point. Like floor plan it shows the size and thickness of structural members and relationships between spaces. </w:t>
            </w:r>
            <w:permEnd w:id="855186674"/>
          </w:p>
        </w:tc>
        <w:permStart w:id="18992640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82164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9264090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365A01" w:rsidRDefault="00365A01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0" w:name="_Ref427670664"/>
      <w:r w:rsidRPr="00EF04C8">
        <w:t>What are detailed drawings</w:t>
      </w:r>
      <w:r>
        <w:t>?</w:t>
      </w:r>
      <w:bookmarkEnd w:id="10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9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A56850" w:rsidP="00A56850">
            <w:pPr>
              <w:rPr>
                <w:rFonts w:ascii="Arial" w:hAnsi="Arial" w:cs="Arial"/>
                <w:sz w:val="22"/>
                <w:szCs w:val="22"/>
              </w:rPr>
            </w:pPr>
            <w:permStart w:id="783035362" w:edGrp="everyone"/>
            <w:r>
              <w:rPr>
                <w:rFonts w:ascii="Arial" w:hAnsi="Arial" w:cs="Arial"/>
                <w:sz w:val="22"/>
                <w:szCs w:val="22"/>
              </w:rPr>
              <w:t xml:space="preserve">The detailed drawing </w:t>
            </w:r>
            <w:r w:rsidRPr="00A56850">
              <w:rPr>
                <w:rFonts w:ascii="Arial" w:hAnsi="Arial" w:cs="Arial"/>
                <w:sz w:val="22"/>
                <w:szCs w:val="22"/>
              </w:rPr>
              <w:t>Illustrate a particular method of construction of finish</w:t>
            </w:r>
            <w:permEnd w:id="783035362"/>
          </w:p>
        </w:tc>
        <w:permStart w:id="16675804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46618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7580400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1" w:name="_Ref427671414"/>
      <w:r w:rsidRPr="00EF04C8">
        <w:t>What are specifications</w:t>
      </w:r>
      <w:r>
        <w:t>?</w:t>
      </w:r>
      <w:bookmarkEnd w:id="11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8" w:rsidRPr="00FB7C38" w:rsidRDefault="00FB7C38" w:rsidP="00FB7C38">
            <w:pPr>
              <w:rPr>
                <w:rFonts w:ascii="Arial" w:hAnsi="Arial" w:cs="Arial"/>
                <w:sz w:val="22"/>
                <w:szCs w:val="22"/>
              </w:rPr>
            </w:pPr>
            <w:permStart w:id="517355540" w:edGrp="everyone"/>
            <w:r w:rsidRPr="00FB7C38">
              <w:rPr>
                <w:rFonts w:ascii="Arial" w:hAnsi="Arial" w:cs="Arial"/>
                <w:sz w:val="22"/>
                <w:szCs w:val="22"/>
              </w:rPr>
              <w:t xml:space="preserve">Specifications are details that support drawings and plans, providing details of the materials and techniques to be used, details of fixtures and fittings, and standards to be observed. </w:t>
            </w:r>
          </w:p>
          <w:permEnd w:id="517355540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6327936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91914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2793686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6B7ABE" w:rsidRDefault="006B7AB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CB6882" w:rsidRPr="00830749" w:rsidRDefault="00CB6882" w:rsidP="00CB6882">
      <w:pPr>
        <w:pStyle w:val="11CSTCPLQuestionBullet"/>
        <w:ind w:left="709" w:hanging="709"/>
      </w:pPr>
      <w:bookmarkStart w:id="12" w:name="_Ref427219196"/>
      <w:r>
        <w:lastRenderedPageBreak/>
        <w:t>Explain the meaning of the abbreviations in the table below.</w:t>
      </w:r>
      <w:bookmarkEnd w:id="12"/>
    </w:p>
    <w:p w:rsidR="00CB6882" w:rsidRPr="00830749" w:rsidRDefault="00CB6882" w:rsidP="00CB688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931C5E" w:rsidTr="006B7ABE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9814935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009157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1493571" w:displacedByCustomXml="prev"/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ACRYL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365A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13729823" w:edGrp="everyone"/>
            <w:r>
              <w:rPr>
                <w:rFonts w:ascii="Arial" w:hAnsi="Arial" w:cs="Arial"/>
                <w:sz w:val="22"/>
                <w:szCs w:val="22"/>
              </w:rPr>
              <w:t>Acrylic</w:t>
            </w:r>
            <w:permEnd w:id="19137298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AS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365A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28621485" w:edGrp="everyone"/>
            <w:r>
              <w:rPr>
                <w:rFonts w:ascii="Arial" w:hAnsi="Arial" w:cs="Arial"/>
                <w:sz w:val="22"/>
                <w:szCs w:val="22"/>
              </w:rPr>
              <w:t>Australian Standards</w:t>
            </w:r>
            <w:permEnd w:id="20286214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ASSD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C255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28555718" w:edGrp="everyone"/>
            <w:r>
              <w:rPr>
                <w:rFonts w:ascii="Arial" w:hAnsi="Arial" w:cs="Arial"/>
                <w:sz w:val="22"/>
                <w:szCs w:val="22"/>
              </w:rPr>
              <w:t>Assumed Datum</w:t>
            </w:r>
            <w:permEnd w:id="14285557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C255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45948960" w:edGrp="everyone"/>
            <w:r>
              <w:rPr>
                <w:rFonts w:ascii="Arial" w:hAnsi="Arial" w:cs="Arial"/>
                <w:sz w:val="22"/>
                <w:szCs w:val="22"/>
              </w:rPr>
              <w:t>Basin</w:t>
            </w:r>
            <w:permEnd w:id="6459489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BN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C255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07493171" w:edGrp="everyone"/>
            <w:r>
              <w:rPr>
                <w:rFonts w:ascii="Arial" w:hAnsi="Arial" w:cs="Arial"/>
                <w:sz w:val="22"/>
                <w:szCs w:val="22"/>
              </w:rPr>
              <w:t>Bull Nose</w:t>
            </w:r>
            <w:permEnd w:id="9074931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BTH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C255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17567139" w:edGrp="everyone"/>
            <w:r>
              <w:rPr>
                <w:rFonts w:ascii="Arial" w:hAnsi="Arial" w:cs="Arial"/>
                <w:sz w:val="22"/>
                <w:szCs w:val="22"/>
              </w:rPr>
              <w:t xml:space="preserve">Bath </w:t>
            </w:r>
            <w:permEnd w:id="141756713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BWK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C255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38828223" w:edGrp="everyone"/>
            <w:r>
              <w:rPr>
                <w:rFonts w:ascii="Arial" w:hAnsi="Arial" w:cs="Arial"/>
                <w:sz w:val="22"/>
                <w:szCs w:val="22"/>
              </w:rPr>
              <w:t>Brickwork</w:t>
            </w:r>
            <w:permEnd w:id="19388282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C255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11802530" w:edGrp="everyone"/>
            <w:r>
              <w:rPr>
                <w:rFonts w:ascii="Arial" w:hAnsi="Arial" w:cs="Arial"/>
                <w:sz w:val="22"/>
                <w:szCs w:val="22"/>
              </w:rPr>
              <w:t>Concrete block</w:t>
            </w:r>
            <w:permEnd w:id="8118025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CF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C255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90688590" w:edGrp="everyone"/>
            <w:r>
              <w:rPr>
                <w:rFonts w:ascii="Arial" w:hAnsi="Arial" w:cs="Arial"/>
                <w:sz w:val="22"/>
                <w:szCs w:val="22"/>
              </w:rPr>
              <w:t>Concrete floor</w:t>
            </w:r>
            <w:permEnd w:id="11906885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CG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C255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25994014" w:edGrp="everyone"/>
            <w:r>
              <w:rPr>
                <w:rFonts w:ascii="Arial" w:hAnsi="Arial" w:cs="Arial"/>
                <w:sz w:val="22"/>
                <w:szCs w:val="22"/>
              </w:rPr>
              <w:t>Clear glass</w:t>
            </w:r>
            <w:permEnd w:id="22599401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CJ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C255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71687923" w:edGrp="everyone"/>
            <w:r>
              <w:rPr>
                <w:rFonts w:ascii="Arial" w:hAnsi="Arial" w:cs="Arial"/>
                <w:sz w:val="22"/>
                <w:szCs w:val="22"/>
              </w:rPr>
              <w:t xml:space="preserve">Ceiling joist </w:t>
            </w:r>
            <w:permEnd w:id="12716879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CORR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C255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26831868" w:edGrp="everyone"/>
            <w:r>
              <w:rPr>
                <w:rFonts w:ascii="Arial" w:hAnsi="Arial" w:cs="Arial"/>
                <w:sz w:val="22"/>
                <w:szCs w:val="22"/>
              </w:rPr>
              <w:t>corrugated</w:t>
            </w:r>
            <w:permEnd w:id="19268318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C255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53114245" w:edGrp="everyone"/>
            <w:r>
              <w:rPr>
                <w:rFonts w:ascii="Arial" w:hAnsi="Arial" w:cs="Arial"/>
                <w:sz w:val="22"/>
                <w:szCs w:val="22"/>
              </w:rPr>
              <w:t>Cold water</w:t>
            </w:r>
            <w:permEnd w:id="185311424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DG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C255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54988226" w:edGrp="everyone"/>
            <w:r>
              <w:rPr>
                <w:rFonts w:ascii="Arial" w:hAnsi="Arial" w:cs="Arial"/>
                <w:sz w:val="22"/>
                <w:szCs w:val="22"/>
              </w:rPr>
              <w:t>Double glazing</w:t>
            </w:r>
            <w:permEnd w:id="7549882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DH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C255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17715501" w:edGrp="everyone"/>
            <w:r>
              <w:rPr>
                <w:rFonts w:ascii="Arial" w:hAnsi="Arial" w:cs="Arial"/>
                <w:sz w:val="22"/>
                <w:szCs w:val="22"/>
              </w:rPr>
              <w:t>Double hung</w:t>
            </w:r>
            <w:permEnd w:id="19177155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DPC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C255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32368996" w:edGrp="everyone"/>
            <w:r>
              <w:rPr>
                <w:rFonts w:ascii="Arial" w:hAnsi="Arial" w:cs="Arial"/>
                <w:sz w:val="22"/>
                <w:szCs w:val="22"/>
              </w:rPr>
              <w:t>Damp proof course</w:t>
            </w:r>
            <w:permEnd w:id="12323689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C255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96151000" w:edGrp="everyone"/>
            <w:r>
              <w:rPr>
                <w:rFonts w:ascii="Arial" w:hAnsi="Arial" w:cs="Arial"/>
                <w:sz w:val="22"/>
                <w:szCs w:val="22"/>
              </w:rPr>
              <w:t>Distribution switch board</w:t>
            </w:r>
            <w:permEnd w:id="16961510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DW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C255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08485162" w:edGrp="everyone"/>
            <w:r>
              <w:rPr>
                <w:rFonts w:ascii="Arial" w:hAnsi="Arial" w:cs="Arial"/>
                <w:sz w:val="22"/>
                <w:szCs w:val="22"/>
              </w:rPr>
              <w:t>dishwasher</w:t>
            </w:r>
            <w:permEnd w:id="19084851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EJ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C255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27049858" w:edGrp="everyone"/>
            <w:r>
              <w:rPr>
                <w:rFonts w:ascii="Arial" w:hAnsi="Arial" w:cs="Arial"/>
                <w:sz w:val="22"/>
                <w:szCs w:val="22"/>
              </w:rPr>
              <w:t>Expansion joint</w:t>
            </w:r>
            <w:permEnd w:id="20270498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FPBD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C255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15015506" w:edGrp="everyone"/>
            <w:r>
              <w:rPr>
                <w:rFonts w:ascii="Arial" w:hAnsi="Arial" w:cs="Arial"/>
                <w:sz w:val="22"/>
                <w:szCs w:val="22"/>
              </w:rPr>
              <w:t>Fibrous plaster board</w:t>
            </w:r>
            <w:permEnd w:id="141501550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FFL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C255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52496538" w:edGrp="everyone"/>
            <w:r>
              <w:rPr>
                <w:rFonts w:ascii="Arial" w:hAnsi="Arial" w:cs="Arial"/>
                <w:sz w:val="22"/>
                <w:szCs w:val="22"/>
              </w:rPr>
              <w:t>Finished floor level</w:t>
            </w:r>
            <w:permEnd w:id="6524965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FHR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5A198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72777316" w:edGrp="everyone"/>
            <w:r>
              <w:rPr>
                <w:rFonts w:ascii="Arial" w:hAnsi="Arial" w:cs="Arial"/>
                <w:sz w:val="22"/>
                <w:szCs w:val="22"/>
              </w:rPr>
              <w:t>Fire hose reel</w:t>
            </w:r>
            <w:permEnd w:id="19727773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GPO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5A198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89115525" w:edGrp="everyone"/>
            <w:r>
              <w:rPr>
                <w:rFonts w:ascii="Arial" w:hAnsi="Arial" w:cs="Arial"/>
                <w:sz w:val="22"/>
                <w:szCs w:val="22"/>
              </w:rPr>
              <w:t>General purpose outlet</w:t>
            </w:r>
            <w:permEnd w:id="12891155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5A198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45598581" w:edGrp="everyone"/>
            <w:r>
              <w:rPr>
                <w:rFonts w:ascii="Arial" w:hAnsi="Arial" w:cs="Arial"/>
                <w:sz w:val="22"/>
                <w:szCs w:val="22"/>
              </w:rPr>
              <w:t>hardboard</w:t>
            </w:r>
            <w:permEnd w:id="11455985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HTR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5A198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67674224" w:edGrp="everyone"/>
            <w:r>
              <w:rPr>
                <w:rFonts w:ascii="Arial" w:hAnsi="Arial" w:cs="Arial"/>
                <w:sz w:val="22"/>
                <w:szCs w:val="22"/>
              </w:rPr>
              <w:t>heater</w:t>
            </w:r>
            <w:permEnd w:id="11676742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HWD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5A198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94597959" w:edGrp="everyone"/>
            <w:r>
              <w:rPr>
                <w:rFonts w:ascii="Arial" w:hAnsi="Arial" w:cs="Arial"/>
                <w:sz w:val="22"/>
                <w:szCs w:val="22"/>
              </w:rPr>
              <w:t>hardwood</w:t>
            </w:r>
            <w:permEnd w:id="29459795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CB6882" w:rsidRDefault="00CB6882" w:rsidP="00CB6882">
      <w:pPr>
        <w:rPr>
          <w:rFonts w:ascii="Arial" w:hAnsi="Arial" w:cs="Arial"/>
          <w:sz w:val="22"/>
          <w:szCs w:val="22"/>
        </w:rPr>
      </w:pPr>
    </w:p>
    <w:p w:rsidR="0006005A" w:rsidRDefault="0006005A" w:rsidP="0006005A">
      <w:pPr>
        <w:rPr>
          <w:rFonts w:ascii="Arial" w:hAnsi="Arial" w:cs="Arial"/>
          <w:sz w:val="22"/>
          <w:szCs w:val="22"/>
        </w:rPr>
      </w:pPr>
    </w:p>
    <w:p w:rsidR="0006005A" w:rsidRPr="00830749" w:rsidRDefault="0006005A" w:rsidP="0006005A">
      <w:pPr>
        <w:pStyle w:val="11CSTCPLQuestionBullet"/>
        <w:ind w:left="709" w:hanging="709"/>
      </w:pPr>
      <w:bookmarkStart w:id="13" w:name="_Ref427675022"/>
      <w:r>
        <w:lastRenderedPageBreak/>
        <w:t>Name each of the drawing symbol images shown in the table below.</w:t>
      </w:r>
      <w:bookmarkEnd w:id="13"/>
    </w:p>
    <w:p w:rsidR="0006005A" w:rsidRPr="00830749" w:rsidRDefault="0006005A" w:rsidP="000600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931C5E" w:rsidTr="006B7A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Name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Image</w:t>
            </w:r>
          </w:p>
        </w:tc>
        <w:permStart w:id="6634941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9488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3494174" w:displacedByCustomXml="prev"/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DB52D6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165056594" w:edGrp="everyone"/>
            <w:r>
              <w:t>Wall - Cavity brick</w:t>
            </w:r>
            <w:permEnd w:id="1165056594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3D310F54" wp14:editId="1E25DC3D">
                  <wp:extent cx="1224000" cy="720000"/>
                  <wp:effectExtent l="0" t="0" r="0" b="4445"/>
                  <wp:docPr id="88" name="Picture 88" descr="Wall - Cavity br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Wall - Cavity br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DB52D6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371605501" w:edGrp="everyone"/>
            <w:r>
              <w:t>Wall - Brick veneer</w:t>
            </w:r>
            <w:permEnd w:id="371605501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2D7ED805" wp14:editId="7631F2B5">
                  <wp:extent cx="1224000" cy="720000"/>
                  <wp:effectExtent l="0" t="0" r="0" b="4445"/>
                  <wp:docPr id="89" name="Picture 89" descr="Wall - Brick vene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all - Brick vene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DB52D6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390107786" w:edGrp="everyone"/>
            <w:r>
              <w:t>Wall - Timber stud</w:t>
            </w:r>
            <w:permEnd w:id="1390107786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7539011D" wp14:editId="26EC9D03">
                  <wp:extent cx="1224000" cy="720000"/>
                  <wp:effectExtent l="0" t="0" r="0" b="4445"/>
                  <wp:docPr id="8" name="Picture 8" descr="Wall - Timber stu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Wall - Timber stu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DB52D6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268996847" w:edGrp="everyone"/>
            <w:r>
              <w:t>Window - In cavity wall</w:t>
            </w:r>
            <w:permEnd w:id="1268996847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5E505015" wp14:editId="4A1D2738">
                  <wp:extent cx="1224000" cy="720000"/>
                  <wp:effectExtent l="0" t="0" r="0" b="4445"/>
                  <wp:docPr id="90" name="Picture 90" descr="Window - In cavity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Window - In cavity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DB52D6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24846516" w:edGrp="everyone"/>
            <w:r>
              <w:t>Window - In single wall</w:t>
            </w:r>
            <w:permEnd w:id="124846516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5B767745" wp14:editId="6ACA696E">
                  <wp:extent cx="1224000" cy="720000"/>
                  <wp:effectExtent l="0" t="0" r="0" b="4445"/>
                  <wp:docPr id="10" name="Picture 10" descr="Window - In single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Window - In single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914DB8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440739746" w:edGrp="everyone"/>
            <w:r>
              <w:rPr>
                <w:rFonts w:ascii="Arial" w:hAnsi="Arial" w:cs="Arial"/>
                <w:sz w:val="22"/>
                <w:szCs w:val="22"/>
              </w:rPr>
              <w:t>Single leaves door opens 90</w:t>
            </w:r>
            <w:r>
              <w:rPr>
                <w:b/>
                <w:bCs/>
              </w:rPr>
              <w:t xml:space="preserve">° </w:t>
            </w:r>
            <w:permEnd w:id="440739746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23B9938" wp14:editId="7371E7B6">
                  <wp:extent cx="1224000" cy="720000"/>
                  <wp:effectExtent l="0" t="0" r="0" b="4445"/>
                  <wp:docPr id="11" name="Picture 11" descr="Door - Swing sing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oor - Swing sing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914DB8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331118209" w:edGrp="everyone"/>
            <w:r>
              <w:rPr>
                <w:rFonts w:ascii="Arial" w:hAnsi="Arial" w:cs="Arial"/>
                <w:sz w:val="22"/>
                <w:szCs w:val="22"/>
              </w:rPr>
              <w:t xml:space="preserve">Two leaves door each opens </w:t>
            </w:r>
            <w:r>
              <w:t xml:space="preserve"> 90</w:t>
            </w:r>
            <w:r>
              <w:rPr>
                <w:b/>
                <w:bCs/>
              </w:rPr>
              <w:t xml:space="preserve">° </w:t>
            </w:r>
            <w:permEnd w:id="331118209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0DF3043F" wp14:editId="3EF68FF9">
                  <wp:extent cx="1224000" cy="720000"/>
                  <wp:effectExtent l="0" t="0" r="0" b="4445"/>
                  <wp:docPr id="13" name="Picture 13" descr="Door - Swing dou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oor - Swing dou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F059D3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971143283" w:edGrp="everyone"/>
            <w:r>
              <w:rPr>
                <w:rFonts w:ascii="Arial" w:hAnsi="Arial" w:cs="Arial"/>
                <w:sz w:val="22"/>
                <w:szCs w:val="22"/>
              </w:rPr>
              <w:t>Pocket door</w:t>
            </w:r>
            <w:permEnd w:id="1971143283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3E1734EA" wp14:editId="1B55BE24">
                  <wp:extent cx="1224000" cy="720000"/>
                  <wp:effectExtent l="0" t="0" r="0" b="4445"/>
                  <wp:docPr id="14" name="Picture 14" descr="Door - Sliding into pock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Door - Sliding into pock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F059D3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243498366" w:edGrp="everyone"/>
            <w:r>
              <w:rPr>
                <w:rFonts w:ascii="Arial" w:hAnsi="Arial" w:cs="Arial"/>
                <w:sz w:val="22"/>
                <w:szCs w:val="22"/>
              </w:rPr>
              <w:t xml:space="preserve">Surface </w:t>
            </w:r>
            <w:r w:rsidR="00DB52D6">
              <w:rPr>
                <w:rFonts w:ascii="Arial" w:hAnsi="Arial" w:cs="Arial"/>
                <w:sz w:val="22"/>
                <w:szCs w:val="22"/>
              </w:rPr>
              <w:t xml:space="preserve">exposed </w:t>
            </w:r>
            <w:r>
              <w:rPr>
                <w:rFonts w:ascii="Arial" w:hAnsi="Arial" w:cs="Arial"/>
                <w:sz w:val="22"/>
                <w:szCs w:val="22"/>
              </w:rPr>
              <w:t>sliding door</w:t>
            </w:r>
            <w:permEnd w:id="243498366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436C2958" wp14:editId="277AECA3">
                  <wp:extent cx="1224000" cy="720000"/>
                  <wp:effectExtent l="0" t="0" r="0" b="4445"/>
                  <wp:docPr id="15" name="Picture 15" descr="Door - Sliding exposed on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oor - Sliding exposed on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3F48BB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725455341" w:edGrp="everyone"/>
            <w:r>
              <w:t>Socket outlet (power) - general</w:t>
            </w:r>
            <w:permEnd w:id="1725455341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31D4F09F" wp14:editId="511FE192">
                  <wp:extent cx="792000" cy="792000"/>
                  <wp:effectExtent l="0" t="0" r="8255" b="8255"/>
                  <wp:docPr id="16" name="Picture 16" descr="Socket outlet (power) - gener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Socket outlet (power) - gener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0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06005A" w:rsidRDefault="0006005A" w:rsidP="0006005A">
      <w:pPr>
        <w:rPr>
          <w:rFonts w:ascii="Arial" w:hAnsi="Arial" w:cs="Arial"/>
          <w:sz w:val="22"/>
          <w:szCs w:val="22"/>
        </w:rPr>
      </w:pPr>
    </w:p>
    <w:p w:rsidR="0079354E" w:rsidRDefault="0079354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005A" w:rsidRPr="00830749" w:rsidRDefault="0006005A" w:rsidP="0006005A">
      <w:pPr>
        <w:pStyle w:val="11CSTCPLQuestionBullet"/>
        <w:ind w:left="709" w:hanging="709"/>
      </w:pPr>
      <w:bookmarkStart w:id="14" w:name="_Ref427733304"/>
      <w:r>
        <w:lastRenderedPageBreak/>
        <w:t>Identify what the following window symbols represent on elevations.</w:t>
      </w:r>
      <w:bookmarkEnd w:id="14"/>
    </w:p>
    <w:p w:rsidR="0006005A" w:rsidRPr="00830749" w:rsidRDefault="0006005A" w:rsidP="000600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931C5E" w:rsidTr="006B7A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Drawing</w:t>
            </w:r>
          </w:p>
        </w:tc>
        <w:permStart w:id="14505356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43241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0535678" w:displacedByCustomXml="prev"/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621E3F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2121216646" w:edGrp="everyone"/>
            <w:r>
              <w:rPr>
                <w:rFonts w:ascii="Arial" w:hAnsi="Arial" w:cs="Arial"/>
                <w:sz w:val="22"/>
                <w:szCs w:val="22"/>
              </w:rPr>
              <w:t>Hanged at side window elevation plan</w:t>
            </w:r>
            <w:permEnd w:id="2121216646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28A0A234" wp14:editId="357B6C73">
                  <wp:extent cx="720000" cy="720000"/>
                  <wp:effectExtent l="0" t="0" r="4445" b="4445"/>
                  <wp:docPr id="1028" name="Picture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A7CE8D9.tmp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621E3F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1609977673" w:edGrp="everyone"/>
            <w:r>
              <w:rPr>
                <w:rFonts w:ascii="Arial" w:hAnsi="Arial" w:cs="Arial"/>
                <w:sz w:val="22"/>
                <w:szCs w:val="22"/>
              </w:rPr>
              <w:t>Hanged on top window elevation plan</w:t>
            </w:r>
            <w:permEnd w:id="1609977673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09086D57" wp14:editId="23574E11">
                  <wp:extent cx="720000" cy="720000"/>
                  <wp:effectExtent l="0" t="0" r="4445" b="4445"/>
                  <wp:docPr id="1029" name="Picture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A7C3D7F.tmp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621E3F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142878048" w:edGrp="everyone"/>
            <w:r>
              <w:rPr>
                <w:rFonts w:ascii="Arial" w:hAnsi="Arial" w:cs="Arial"/>
                <w:sz w:val="22"/>
                <w:szCs w:val="22"/>
              </w:rPr>
              <w:t>Sliding horizontal window elevation plan</w:t>
            </w:r>
            <w:permEnd w:id="142878048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675AA323" wp14:editId="1B316210">
                  <wp:extent cx="727200" cy="720000"/>
                  <wp:effectExtent l="0" t="0" r="0" b="4445"/>
                  <wp:docPr id="1035" name="Picture 1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A7C9E93.tmp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621E3F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360279634" w:edGrp="everyone"/>
            <w:r>
              <w:rPr>
                <w:rFonts w:ascii="Arial" w:hAnsi="Arial" w:cs="Arial"/>
                <w:sz w:val="22"/>
                <w:szCs w:val="22"/>
              </w:rPr>
              <w:t>Fixed window elevation pan</w:t>
            </w:r>
            <w:permEnd w:id="360279634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508BCC50" wp14:editId="1E2A045D">
                  <wp:extent cx="727200" cy="720000"/>
                  <wp:effectExtent l="0" t="0" r="0" b="4445"/>
                  <wp:docPr id="1036" name="Picture 1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A7CD30B.tmp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06005A" w:rsidRDefault="0006005A" w:rsidP="0006005A">
      <w:pPr>
        <w:jc w:val="left"/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5" w:name="_Ref532192707"/>
      <w:r>
        <w:t>What does a clouded area on a plan indicate?</w:t>
      </w:r>
      <w:bookmarkEnd w:id="15"/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  <w:r w:rsidRPr="00D06439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EBBCF9" wp14:editId="1EBD90C0">
                <wp:simplePos x="0" y="0"/>
                <wp:positionH relativeFrom="column">
                  <wp:posOffset>1390650</wp:posOffset>
                </wp:positionH>
                <wp:positionV relativeFrom="paragraph">
                  <wp:posOffset>87630</wp:posOffset>
                </wp:positionV>
                <wp:extent cx="919480" cy="600075"/>
                <wp:effectExtent l="0" t="0" r="13970" b="28575"/>
                <wp:wrapNone/>
                <wp:docPr id="19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9480" cy="600075"/>
                        </a:xfrm>
                        <a:custGeom>
                          <a:avLst/>
                          <a:gdLst>
                            <a:gd name="T0" fmla="*/ 1208 w 1853"/>
                            <a:gd name="T1" fmla="*/ 80 h 1370"/>
                            <a:gd name="T2" fmla="*/ 1163 w 1853"/>
                            <a:gd name="T3" fmla="*/ 50 h 1370"/>
                            <a:gd name="T4" fmla="*/ 1073 w 1853"/>
                            <a:gd name="T5" fmla="*/ 20 h 1370"/>
                            <a:gd name="T6" fmla="*/ 503 w 1853"/>
                            <a:gd name="T7" fmla="*/ 65 h 1370"/>
                            <a:gd name="T8" fmla="*/ 443 w 1853"/>
                            <a:gd name="T9" fmla="*/ 125 h 1370"/>
                            <a:gd name="T10" fmla="*/ 368 w 1853"/>
                            <a:gd name="T11" fmla="*/ 170 h 1370"/>
                            <a:gd name="T12" fmla="*/ 293 w 1853"/>
                            <a:gd name="T13" fmla="*/ 260 h 1370"/>
                            <a:gd name="T14" fmla="*/ 113 w 1853"/>
                            <a:gd name="T15" fmla="*/ 365 h 1370"/>
                            <a:gd name="T16" fmla="*/ 68 w 1853"/>
                            <a:gd name="T17" fmla="*/ 575 h 1370"/>
                            <a:gd name="T18" fmla="*/ 8 w 1853"/>
                            <a:gd name="T19" fmla="*/ 695 h 1370"/>
                            <a:gd name="T20" fmla="*/ 38 w 1853"/>
                            <a:gd name="T21" fmla="*/ 950 h 1370"/>
                            <a:gd name="T22" fmla="*/ 113 w 1853"/>
                            <a:gd name="T23" fmla="*/ 1040 h 1370"/>
                            <a:gd name="T24" fmla="*/ 128 w 1853"/>
                            <a:gd name="T25" fmla="*/ 1130 h 1370"/>
                            <a:gd name="T26" fmla="*/ 323 w 1853"/>
                            <a:gd name="T27" fmla="*/ 1160 h 1370"/>
                            <a:gd name="T28" fmla="*/ 413 w 1853"/>
                            <a:gd name="T29" fmla="*/ 1190 h 1370"/>
                            <a:gd name="T30" fmla="*/ 473 w 1853"/>
                            <a:gd name="T31" fmla="*/ 1280 h 1370"/>
                            <a:gd name="T32" fmla="*/ 563 w 1853"/>
                            <a:gd name="T33" fmla="*/ 1310 h 1370"/>
                            <a:gd name="T34" fmla="*/ 818 w 1853"/>
                            <a:gd name="T35" fmla="*/ 1370 h 1370"/>
                            <a:gd name="T36" fmla="*/ 1283 w 1853"/>
                            <a:gd name="T37" fmla="*/ 1355 h 1370"/>
                            <a:gd name="T38" fmla="*/ 1418 w 1853"/>
                            <a:gd name="T39" fmla="*/ 1280 h 1370"/>
                            <a:gd name="T40" fmla="*/ 1508 w 1853"/>
                            <a:gd name="T41" fmla="*/ 1250 h 1370"/>
                            <a:gd name="T42" fmla="*/ 1718 w 1853"/>
                            <a:gd name="T43" fmla="*/ 1040 h 1370"/>
                            <a:gd name="T44" fmla="*/ 1778 w 1853"/>
                            <a:gd name="T45" fmla="*/ 950 h 1370"/>
                            <a:gd name="T46" fmla="*/ 1853 w 1853"/>
                            <a:gd name="T47" fmla="*/ 605 h 1370"/>
                            <a:gd name="T48" fmla="*/ 1838 w 1853"/>
                            <a:gd name="T49" fmla="*/ 515 h 1370"/>
                            <a:gd name="T50" fmla="*/ 1808 w 1853"/>
                            <a:gd name="T51" fmla="*/ 455 h 1370"/>
                            <a:gd name="T52" fmla="*/ 1793 w 1853"/>
                            <a:gd name="T53" fmla="*/ 290 h 1370"/>
                            <a:gd name="T54" fmla="*/ 1748 w 1853"/>
                            <a:gd name="T55" fmla="*/ 245 h 1370"/>
                            <a:gd name="T56" fmla="*/ 1718 w 1853"/>
                            <a:gd name="T57" fmla="*/ 200 h 1370"/>
                            <a:gd name="T58" fmla="*/ 1403 w 1853"/>
                            <a:gd name="T59" fmla="*/ 155 h 1370"/>
                            <a:gd name="T60" fmla="*/ 1208 w 1853"/>
                            <a:gd name="T61" fmla="*/ 80 h 13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0" t="0" r="r" b="b"/>
                          <a:pathLst>
                            <a:path w="1853" h="1370">
                              <a:moveTo>
                                <a:pt x="1208" y="80"/>
                              </a:moveTo>
                              <a:cubicBezTo>
                                <a:pt x="1193" y="70"/>
                                <a:pt x="1179" y="57"/>
                                <a:pt x="1163" y="50"/>
                              </a:cubicBezTo>
                              <a:cubicBezTo>
                                <a:pt x="1134" y="37"/>
                                <a:pt x="1073" y="20"/>
                                <a:pt x="1073" y="20"/>
                              </a:cubicBezTo>
                              <a:cubicBezTo>
                                <a:pt x="813" y="28"/>
                                <a:pt x="699" y="0"/>
                                <a:pt x="503" y="65"/>
                              </a:cubicBezTo>
                              <a:cubicBezTo>
                                <a:pt x="483" y="85"/>
                                <a:pt x="465" y="108"/>
                                <a:pt x="443" y="125"/>
                              </a:cubicBezTo>
                              <a:cubicBezTo>
                                <a:pt x="420" y="143"/>
                                <a:pt x="390" y="150"/>
                                <a:pt x="368" y="170"/>
                              </a:cubicBezTo>
                              <a:cubicBezTo>
                                <a:pt x="339" y="196"/>
                                <a:pt x="322" y="234"/>
                                <a:pt x="293" y="260"/>
                              </a:cubicBezTo>
                              <a:cubicBezTo>
                                <a:pt x="234" y="314"/>
                                <a:pt x="176" y="323"/>
                                <a:pt x="113" y="365"/>
                              </a:cubicBezTo>
                              <a:cubicBezTo>
                                <a:pt x="90" y="433"/>
                                <a:pt x="90" y="509"/>
                                <a:pt x="68" y="575"/>
                              </a:cubicBezTo>
                              <a:cubicBezTo>
                                <a:pt x="54" y="617"/>
                                <a:pt x="22" y="653"/>
                                <a:pt x="8" y="695"/>
                              </a:cubicBezTo>
                              <a:cubicBezTo>
                                <a:pt x="15" y="780"/>
                                <a:pt x="0" y="873"/>
                                <a:pt x="38" y="950"/>
                              </a:cubicBezTo>
                              <a:cubicBezTo>
                                <a:pt x="55" y="985"/>
                                <a:pt x="91" y="1008"/>
                                <a:pt x="113" y="1040"/>
                              </a:cubicBezTo>
                              <a:cubicBezTo>
                                <a:pt x="118" y="1070"/>
                                <a:pt x="103" y="1113"/>
                                <a:pt x="128" y="1130"/>
                              </a:cubicBezTo>
                              <a:cubicBezTo>
                                <a:pt x="182" y="1168"/>
                                <a:pt x="260" y="1141"/>
                                <a:pt x="323" y="1160"/>
                              </a:cubicBezTo>
                              <a:cubicBezTo>
                                <a:pt x="353" y="1169"/>
                                <a:pt x="413" y="1190"/>
                                <a:pt x="413" y="1190"/>
                              </a:cubicBezTo>
                              <a:cubicBezTo>
                                <a:pt x="427" y="1232"/>
                                <a:pt x="427" y="1254"/>
                                <a:pt x="473" y="1280"/>
                              </a:cubicBezTo>
                              <a:cubicBezTo>
                                <a:pt x="501" y="1295"/>
                                <a:pt x="537" y="1292"/>
                                <a:pt x="563" y="1310"/>
                              </a:cubicBezTo>
                              <a:cubicBezTo>
                                <a:pt x="652" y="1370"/>
                                <a:pt x="695" y="1359"/>
                                <a:pt x="818" y="1370"/>
                              </a:cubicBezTo>
                              <a:cubicBezTo>
                                <a:pt x="973" y="1365"/>
                                <a:pt x="1129" y="1369"/>
                                <a:pt x="1283" y="1355"/>
                              </a:cubicBezTo>
                              <a:cubicBezTo>
                                <a:pt x="1299" y="1354"/>
                                <a:pt x="1398" y="1289"/>
                                <a:pt x="1418" y="1280"/>
                              </a:cubicBezTo>
                              <a:cubicBezTo>
                                <a:pt x="1447" y="1267"/>
                                <a:pt x="1508" y="1250"/>
                                <a:pt x="1508" y="1250"/>
                              </a:cubicBezTo>
                              <a:cubicBezTo>
                                <a:pt x="1557" y="1201"/>
                                <a:pt x="1676" y="1103"/>
                                <a:pt x="1718" y="1040"/>
                              </a:cubicBezTo>
                              <a:cubicBezTo>
                                <a:pt x="1738" y="1010"/>
                                <a:pt x="1778" y="950"/>
                                <a:pt x="1778" y="950"/>
                              </a:cubicBezTo>
                              <a:cubicBezTo>
                                <a:pt x="1806" y="837"/>
                                <a:pt x="1834" y="720"/>
                                <a:pt x="1853" y="605"/>
                              </a:cubicBezTo>
                              <a:cubicBezTo>
                                <a:pt x="1848" y="575"/>
                                <a:pt x="1847" y="544"/>
                                <a:pt x="1838" y="515"/>
                              </a:cubicBezTo>
                              <a:cubicBezTo>
                                <a:pt x="1832" y="494"/>
                                <a:pt x="1812" y="477"/>
                                <a:pt x="1808" y="455"/>
                              </a:cubicBezTo>
                              <a:cubicBezTo>
                                <a:pt x="1797" y="401"/>
                                <a:pt x="1808" y="343"/>
                                <a:pt x="1793" y="290"/>
                              </a:cubicBezTo>
                              <a:cubicBezTo>
                                <a:pt x="1787" y="270"/>
                                <a:pt x="1762" y="261"/>
                                <a:pt x="1748" y="245"/>
                              </a:cubicBezTo>
                              <a:cubicBezTo>
                                <a:pt x="1736" y="231"/>
                                <a:pt x="1733" y="210"/>
                                <a:pt x="1718" y="200"/>
                              </a:cubicBezTo>
                              <a:cubicBezTo>
                                <a:pt x="1641" y="152"/>
                                <a:pt x="1459" y="159"/>
                                <a:pt x="1403" y="155"/>
                              </a:cubicBezTo>
                              <a:cubicBezTo>
                                <a:pt x="1342" y="63"/>
                                <a:pt x="1391" y="113"/>
                                <a:pt x="1208" y="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30E90" id="Freeform 32" o:spid="_x0000_s1026" style="position:absolute;margin-left:109.5pt;margin-top:6.9pt;width:72.4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53,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" path="m1208,80c1193,70,1179,57,1163,50,1134,37,1073,20,1073,20,813,28,699,,503,65v-20,20,-38,43,-60,60c420,143,390,150,368,170v-29,26,-46,64,-75,90c234,314,176,323,113,365,90,433,90,509,68,575,54,617,22,653,8,695,15,780,,873,38,950v17,35,53,58,75,90c118,1070,103,1113,128,1130v54,38,132,11,195,30c353,1169,413,1190,413,1190v14,42,14,64,60,90c501,1295,537,1292,563,1310v89,60,132,49,255,60c973,1365,1129,1369,1283,1355v16,-1,115,-66,135,-75c1447,1267,1508,1250,1508,1250v49,-49,168,-147,210,-210c1738,1010,1778,950,1778,950v28,-113,56,-230,75,-345c1848,575,1847,544,1838,515v-6,-21,-26,-38,-30,-60c1797,401,1808,343,1793,290v-6,-20,-31,-29,-45,-45c1736,231,1733,210,1718,200v-77,-48,-259,-41,-315,-45c1342,63,1391,113,1208,80xe">
                <v:path arrowok="t" o:connecttype="custom" o:connectlocs="599424,35041;577094,21901;532435,8760;249594,28471;219822,54751;182606,74462;145390,113883;56072,159874;33742,251856;3970,304418;18856,416110;56072,455531;63515,494952;160276,508093;204935,521233;234708,560654;279367,573794;405901,600075;636639,593505;703628,560654;748287,547514;852491,455531;882264,416110;919480,264997;912037,225576;897150,199295;889707,127023;867378,107313;852491,87602;696185,67892;599424,35041" o:connectangles="0,0,0,0,0,0,0,0,0,0,0,0,0,0,0,0,0,0,0,0,0,0,0,0,0,0,0,0,0,0,0"/>
              </v:shape>
            </w:pict>
          </mc:Fallback>
        </mc:AlternateContent>
      </w: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D110E" w:rsidRPr="00830749" w:rsidTr="000D110E">
        <w:trPr>
          <w:trHeight w:val="12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110E" w:rsidRPr="001C4084" w:rsidRDefault="000D110E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10E" w:rsidRPr="001C4084" w:rsidRDefault="00F9541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91603312" w:edGrp="everyone"/>
            <w:r>
              <w:rPr>
                <w:rFonts w:ascii="Arial" w:hAnsi="Arial" w:cs="Arial"/>
                <w:sz w:val="22"/>
                <w:szCs w:val="22"/>
              </w:rPr>
              <w:t>revision</w:t>
            </w:r>
            <w:permEnd w:id="1191603312"/>
          </w:p>
        </w:tc>
        <w:permStart w:id="14237851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10780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110E" w:rsidRPr="00DD7A44" w:rsidRDefault="000D110E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3785199" w:displacedByCustomXml="prev"/>
      </w:tr>
    </w:tbl>
    <w:p w:rsidR="00DC5B00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585CFF" w:rsidRPr="00D06439" w:rsidRDefault="00585CFF" w:rsidP="00DC5B00">
      <w:pPr>
        <w:ind w:right="-24"/>
        <w:rPr>
          <w:rFonts w:ascii="Arial" w:hAnsi="Arial" w:cs="Arial"/>
          <w:sz w:val="22"/>
          <w:szCs w:val="22"/>
        </w:rPr>
      </w:pPr>
    </w:p>
    <w:p w:rsidR="00585CFF" w:rsidRPr="00830749" w:rsidRDefault="00585CFF" w:rsidP="00585CFF">
      <w:pPr>
        <w:pStyle w:val="11CSTCPLQuestionBullet"/>
        <w:ind w:left="709" w:hanging="709"/>
      </w:pPr>
      <w:bookmarkStart w:id="16" w:name="_Ref532192900"/>
      <w:r>
        <w:t>An amendment to specifications could relate to which of the following? Tick all that apply.</w:t>
      </w:r>
      <w:bookmarkEnd w:id="16"/>
    </w:p>
    <w:p w:rsidR="00585CFF" w:rsidRPr="00830749" w:rsidRDefault="00585CFF" w:rsidP="00585CF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995633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935902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9563318" w:displacedByCustomXml="prev"/>
      </w:tr>
      <w:tr w:rsidR="00931C5E" w:rsidTr="00585C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0819595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55662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7875C4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8195952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Contact details of all construction crew members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585C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4174225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167399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7875C4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17422518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Materials or products used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7473999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237476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7875C4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4739991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Methods of carrying out specified work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585CFF" w:rsidRDefault="00585CFF" w:rsidP="00585CFF">
      <w:pPr>
        <w:rPr>
          <w:rFonts w:ascii="Arial" w:hAnsi="Arial" w:cs="Arial"/>
          <w:sz w:val="22"/>
          <w:szCs w:val="22"/>
        </w:rPr>
      </w:pPr>
    </w:p>
    <w:p w:rsidR="00DC5B00" w:rsidRDefault="00DC5B00">
      <w:pPr>
        <w:jc w:val="left"/>
      </w:pPr>
      <w:r>
        <w:br w:type="page"/>
      </w:r>
    </w:p>
    <w:p w:rsidR="00DC5B00" w:rsidRPr="00DC5B00" w:rsidRDefault="00DC5B00" w:rsidP="00DC5B00">
      <w:pPr>
        <w:jc w:val="left"/>
        <w:rPr>
          <w:rFonts w:ascii="Arial" w:hAnsi="Arial" w:cs="Arial"/>
          <w:b/>
          <w:i/>
          <w:sz w:val="22"/>
          <w:szCs w:val="22"/>
        </w:rPr>
      </w:pPr>
      <w:r w:rsidRPr="00DC5B00">
        <w:rPr>
          <w:rFonts w:ascii="Arial" w:hAnsi="Arial" w:cs="Arial"/>
          <w:b/>
          <w:i/>
          <w:sz w:val="22"/>
          <w:szCs w:val="22"/>
        </w:rPr>
        <w:lastRenderedPageBreak/>
        <w:t xml:space="preserve">Refer to the title block below to respond to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begin"/>
      </w:r>
      <w:r w:rsidRPr="00DC5B00">
        <w:rPr>
          <w:rFonts w:ascii="Arial" w:hAnsi="Arial" w:cs="Arial"/>
          <w:b/>
          <w:i/>
          <w:sz w:val="22"/>
          <w:szCs w:val="22"/>
        </w:rPr>
        <w:instrText xml:space="preserve"> REF _Ref531861864 \r \h </w:instrText>
      </w:r>
      <w:r>
        <w:rPr>
          <w:rFonts w:ascii="Arial" w:hAnsi="Arial" w:cs="Arial"/>
          <w:b/>
          <w:i/>
          <w:sz w:val="22"/>
          <w:szCs w:val="22"/>
        </w:rPr>
        <w:instrText xml:space="preserve"> \* MERGEFORMAT </w:instrText>
      </w:r>
      <w:r w:rsidRPr="00DC5B00">
        <w:rPr>
          <w:rFonts w:ascii="Arial" w:hAnsi="Arial" w:cs="Arial"/>
          <w:b/>
          <w:i/>
          <w:sz w:val="22"/>
          <w:szCs w:val="22"/>
        </w:rPr>
      </w:r>
      <w:r w:rsidRPr="00DC5B00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Q16.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end"/>
      </w:r>
      <w:r w:rsidRPr="00DC5B00">
        <w:rPr>
          <w:rFonts w:ascii="Arial" w:hAnsi="Arial" w:cs="Arial"/>
          <w:b/>
          <w:i/>
          <w:sz w:val="22"/>
          <w:szCs w:val="22"/>
        </w:rPr>
        <w:t xml:space="preserve">to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begin"/>
      </w:r>
      <w:r w:rsidRPr="00DC5B00">
        <w:rPr>
          <w:rFonts w:ascii="Arial" w:hAnsi="Arial" w:cs="Arial"/>
          <w:b/>
          <w:i/>
          <w:sz w:val="22"/>
          <w:szCs w:val="22"/>
        </w:rPr>
        <w:instrText xml:space="preserve"> REF _Ref531862015 \r \h </w:instrText>
      </w:r>
      <w:r>
        <w:rPr>
          <w:rFonts w:ascii="Arial" w:hAnsi="Arial" w:cs="Arial"/>
          <w:b/>
          <w:i/>
          <w:sz w:val="22"/>
          <w:szCs w:val="22"/>
        </w:rPr>
        <w:instrText xml:space="preserve"> \* MERGEFORMAT </w:instrText>
      </w:r>
      <w:r w:rsidRPr="00DC5B00">
        <w:rPr>
          <w:rFonts w:ascii="Arial" w:hAnsi="Arial" w:cs="Arial"/>
          <w:b/>
          <w:i/>
          <w:sz w:val="22"/>
          <w:szCs w:val="22"/>
        </w:rPr>
      </w:r>
      <w:r w:rsidRPr="00DC5B00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Q18.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DC5B00" w:rsidRDefault="006748C1" w:rsidP="006748C1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D9B63C1" wp14:editId="1E917B07">
            <wp:extent cx="4461278" cy="4221126"/>
            <wp:effectExtent l="0" t="0" r="0" b="8255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477331" cy="423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5B00" w:rsidRPr="00997D1A" w:rsidRDefault="00997D1A" w:rsidP="00997D1A">
      <w:pPr>
        <w:jc w:val="right"/>
        <w:rPr>
          <w:rFonts w:cs="Arial"/>
          <w:sz w:val="16"/>
          <w:szCs w:val="16"/>
        </w:rPr>
      </w:pPr>
      <w:r w:rsidRPr="00997D1A">
        <w:rPr>
          <w:rFonts w:cs="Arial"/>
          <w:sz w:val="16"/>
          <w:szCs w:val="16"/>
        </w:rPr>
        <w:t xml:space="preserve">Source: </w:t>
      </w:r>
      <w:hyperlink r:id="rId26" w:history="1">
        <w:r w:rsidRPr="00997D1A">
          <w:rPr>
            <w:rStyle w:val="Hyperlink"/>
            <w:rFonts w:cs="Arial"/>
            <w:sz w:val="16"/>
            <w:szCs w:val="16"/>
          </w:rPr>
          <w:t>http://www.dtwd.wa.gov.au/sites/default/files/teachingproducts/BC1934_CCBY.PDF</w:t>
        </w:r>
      </w:hyperlink>
      <w:r w:rsidRPr="00997D1A">
        <w:rPr>
          <w:rFonts w:cs="Arial"/>
          <w:sz w:val="16"/>
          <w:szCs w:val="16"/>
        </w:rPr>
        <w:t xml:space="preserve"> </w:t>
      </w:r>
    </w:p>
    <w:p w:rsidR="00997D1A" w:rsidRDefault="00997D1A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7" w:name="_Ref531861864"/>
      <w:r>
        <w:t>On what date was an amendment made to the window details?</w:t>
      </w:r>
      <w:bookmarkEnd w:id="17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073F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73F3" w:rsidRPr="001C4084" w:rsidRDefault="00D073F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F3" w:rsidRPr="001C4084" w:rsidRDefault="00951BA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57180342" w:edGrp="everyone"/>
            <w:r>
              <w:rPr>
                <w:rFonts w:ascii="Arial" w:hAnsi="Arial" w:cs="Arial"/>
                <w:sz w:val="22"/>
                <w:szCs w:val="22"/>
              </w:rPr>
              <w:t xml:space="preserve">5/10/2011 </w:t>
            </w:r>
            <w:permEnd w:id="957180342"/>
          </w:p>
        </w:tc>
        <w:permStart w:id="8288351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898139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073F3" w:rsidRPr="00DD7A44" w:rsidRDefault="00D073F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8835147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8" w:name="_Ref532193187"/>
      <w:r>
        <w:t xml:space="preserve">True or False (Tick your response): </w:t>
      </w:r>
      <w:r w:rsidR="006748C1">
        <w:t xml:space="preserve">Details of the window in </w:t>
      </w:r>
      <w:r w:rsidR="006748C1">
        <w:fldChar w:fldCharType="begin"/>
      </w:r>
      <w:r w:rsidR="006748C1">
        <w:instrText xml:space="preserve"> REF _Ref531861864 \r \h </w:instrText>
      </w:r>
      <w:r w:rsidR="006748C1">
        <w:fldChar w:fldCharType="separate"/>
      </w:r>
      <w:r w:rsidR="0024434D">
        <w:t xml:space="preserve">Q16. </w:t>
      </w:r>
      <w:r w:rsidR="006748C1">
        <w:fldChar w:fldCharType="end"/>
      </w:r>
      <w:r>
        <w:t xml:space="preserve">should </w:t>
      </w:r>
      <w:r w:rsidR="006748C1">
        <w:t xml:space="preserve">also </w:t>
      </w:r>
      <w:r>
        <w:t>be reflected in the specifications</w:t>
      </w:r>
      <w:r w:rsidR="005E4FE4">
        <w:t xml:space="preserve"> and confirmed with the client</w:t>
      </w:r>
      <w:r>
        <w:t>.</w:t>
      </w:r>
      <w:bookmarkEnd w:id="18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096371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9131663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51BA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0963712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773899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910470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7389955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8085513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14312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0855139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9" w:name="_Ref531862015"/>
      <w:r>
        <w:t>What amendment occurred on 08/11/2011?</w:t>
      </w:r>
      <w:bookmarkEnd w:id="19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6111" w:rsidRPr="00830749" w:rsidTr="005F6111">
        <w:trPr>
          <w:trHeight w:val="109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6111" w:rsidRPr="001C4084" w:rsidRDefault="005F611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11" w:rsidRPr="001C4084" w:rsidRDefault="00951BA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17069577" w:edGrp="everyone"/>
            <w:r>
              <w:rPr>
                <w:rFonts w:ascii="Arial" w:hAnsi="Arial" w:cs="Arial"/>
                <w:sz w:val="22"/>
                <w:szCs w:val="22"/>
              </w:rPr>
              <w:t xml:space="preserve">The robe in bedroom 3 was deleted </w:t>
            </w:r>
            <w:permEnd w:id="917069577"/>
          </w:p>
        </w:tc>
        <w:permStart w:id="1968982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78082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6111" w:rsidRPr="00DD7A44" w:rsidRDefault="005F611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898272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>
      <w:pPr>
        <w:jc w:val="left"/>
      </w:pPr>
      <w:r>
        <w:br w:type="page"/>
      </w:r>
    </w:p>
    <w:p w:rsidR="00DC5B00" w:rsidRPr="00F87BB4" w:rsidRDefault="00DC5B00" w:rsidP="00DC5B00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site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_Ref531861219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_Ref531861509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Q26.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CA65E0" w:rsidRDefault="00DC5B00" w:rsidP="00CA65E0">
      <w:pPr>
        <w:jc w:val="left"/>
      </w:pPr>
      <w:r>
        <w:rPr>
          <w:noProof/>
          <w:lang w:eastAsia="en-AU"/>
        </w:rPr>
        <w:drawing>
          <wp:inline distT="0" distB="0" distL="0" distR="0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B00" w:rsidRDefault="00DC5B00">
      <w:pPr>
        <w:jc w:val="left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0" w:name="_Ref531861219"/>
      <w:r>
        <w:lastRenderedPageBreak/>
        <w:t>What structure is being built on this site? Tick your response.</w:t>
      </w:r>
      <w:bookmarkEnd w:id="20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105919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5320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0591947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3234426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242948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2344269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Residence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7021030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316156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0210300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1076701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93903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0767018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Shed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8841640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671966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8416407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Water meter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1" w:name="_Ref532193598"/>
      <w:r>
        <w:t>What is the Lot number of this site?</w:t>
      </w:r>
      <w:bookmarkEnd w:id="21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F75C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75C3" w:rsidRPr="001C4084" w:rsidRDefault="003F75C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C3" w:rsidRPr="001C4084" w:rsidRDefault="0024294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20518197" w:edGrp="everyone"/>
            <w:r>
              <w:rPr>
                <w:rFonts w:ascii="Arial" w:hAnsi="Arial" w:cs="Arial"/>
                <w:sz w:val="22"/>
                <w:szCs w:val="22"/>
              </w:rPr>
              <w:t>16</w:t>
            </w:r>
            <w:r w:rsidR="004C6C5D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820518197"/>
          </w:p>
        </w:tc>
        <w:permStart w:id="19093348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586853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F75C3" w:rsidRPr="00DD7A44" w:rsidRDefault="003F75C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9334854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2" w:name="_Ref532193601"/>
      <w:r>
        <w:t>What is the size of this lot?</w:t>
      </w:r>
      <w:bookmarkEnd w:id="22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F75C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75C3" w:rsidRPr="001C4084" w:rsidRDefault="003F75C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C3" w:rsidRPr="001C4084" w:rsidRDefault="0024294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44798332" w:edGrp="everyone"/>
            <w:r>
              <w:rPr>
                <w:rFonts w:ascii="Arial" w:hAnsi="Arial" w:cs="Arial"/>
                <w:sz w:val="22"/>
                <w:szCs w:val="22"/>
              </w:rPr>
              <w:t>3653msq</w:t>
            </w:r>
            <w:permEnd w:id="944798332"/>
          </w:p>
        </w:tc>
        <w:permStart w:id="20586449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821314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F75C3" w:rsidRPr="00DD7A44" w:rsidRDefault="003F75C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8644950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1F1F27" w:rsidRDefault="001F1F27" w:rsidP="00DC5B00">
      <w:pPr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pStyle w:val="11CSTCPLQuestionBullet"/>
        <w:ind w:left="709" w:hanging="709"/>
      </w:pPr>
      <w:bookmarkStart w:id="23" w:name="_Ref532193617"/>
      <w:r>
        <w:t xml:space="preserve">Is the shed </w:t>
      </w:r>
      <w:r w:rsidR="006F5FB5">
        <w:t xml:space="preserve">at the north-east of the proposed structure </w:t>
      </w:r>
      <w:r>
        <w:t>to be removed or retained? Tick your response.</w:t>
      </w:r>
      <w:bookmarkEnd w:id="23"/>
    </w:p>
    <w:p w:rsidR="001F1F27" w:rsidRPr="00830749" w:rsidRDefault="001F1F27" w:rsidP="001F1F2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998163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369779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9816380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5897903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098515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1937C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8979030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Removed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3779534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621191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1937C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7795347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Retained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F1F27" w:rsidRDefault="001F1F27" w:rsidP="001F1F27">
      <w:pPr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ind w:right="-24"/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pStyle w:val="11CSTCPLQuestionBullet"/>
        <w:ind w:left="709" w:hanging="709"/>
      </w:pPr>
      <w:bookmarkStart w:id="24" w:name="_Ref532193558"/>
      <w:r>
        <w:t>True or False (Tick your response): The sewer is at the eastern boundary of the property.</w:t>
      </w:r>
      <w:bookmarkEnd w:id="24"/>
    </w:p>
    <w:p w:rsidR="001F1F27" w:rsidRPr="00830749" w:rsidRDefault="001F1F27" w:rsidP="001F1F2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886453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035607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8864537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486714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18789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8671499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7406584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785313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1937C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4065842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F1F27" w:rsidRDefault="001F1F27" w:rsidP="001F1F27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5" w:name="_Ref532193550"/>
      <w:r>
        <w:t xml:space="preserve">True or False (Tick your response): The driveway is </w:t>
      </w:r>
      <w:r w:rsidR="006F5FB5">
        <w:t>located to the south of the proposed property</w:t>
      </w:r>
      <w:r>
        <w:t>.</w:t>
      </w:r>
      <w:bookmarkEnd w:id="25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878854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032357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1937C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8788548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583081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633538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8308102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0077495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211762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0774953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6" w:name="_Ref532193569"/>
      <w:r>
        <w:t>What size is the easement on the eastern boundary of the site?</w:t>
      </w:r>
      <w:bookmarkEnd w:id="26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A7930" w:rsidRPr="00830749" w:rsidTr="00335B61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A7930" w:rsidRPr="001C4084" w:rsidRDefault="00CA793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30" w:rsidRPr="001C4084" w:rsidRDefault="001937C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805401" w:edGrp="everyone"/>
            <w:r>
              <w:rPr>
                <w:rFonts w:ascii="Arial" w:hAnsi="Arial" w:cs="Arial"/>
                <w:sz w:val="22"/>
                <w:szCs w:val="22"/>
              </w:rPr>
              <w:t>5m</w:t>
            </w:r>
            <w:permEnd w:id="3805401"/>
          </w:p>
        </w:tc>
        <w:permStart w:id="8527207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20785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A7930" w:rsidRPr="00DD7A44" w:rsidRDefault="00CA793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2720709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7" w:name="_Ref531861509"/>
      <w:r>
        <w:t>True or False (Tick your response): The stormwater drain is constructed from PVC pipe.</w:t>
      </w:r>
      <w:bookmarkEnd w:id="27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129425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29583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2D6C79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1294253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904987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3350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0498736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71831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903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18315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CD6B4E" w:rsidRDefault="00CD6B4E" w:rsidP="00DC5B00">
      <w:pPr>
        <w:rPr>
          <w:rFonts w:ascii="Arial" w:hAnsi="Arial" w:cs="Arial"/>
          <w:sz w:val="22"/>
          <w:szCs w:val="22"/>
        </w:rPr>
      </w:pPr>
    </w:p>
    <w:p w:rsidR="00CD6B4E" w:rsidRPr="00F87BB4" w:rsidRDefault="00CD6B4E" w:rsidP="00CD6B4E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contour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_Ref531872622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Q27.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CF4616">
        <w:rPr>
          <w:rFonts w:ascii="Arial" w:hAnsi="Arial" w:cs="Arial"/>
          <w:b/>
          <w:i/>
          <w:sz w:val="22"/>
          <w:szCs w:val="22"/>
        </w:rPr>
        <w:fldChar w:fldCharType="begin"/>
      </w:r>
      <w:r w:rsidR="00CF4616">
        <w:rPr>
          <w:rFonts w:ascii="Arial" w:hAnsi="Arial" w:cs="Arial"/>
          <w:b/>
          <w:i/>
          <w:sz w:val="22"/>
          <w:szCs w:val="22"/>
        </w:rPr>
        <w:instrText xml:space="preserve"> REF _Ref532193453 \r \h </w:instrText>
      </w:r>
      <w:r w:rsidR="00CF4616">
        <w:rPr>
          <w:rFonts w:ascii="Arial" w:hAnsi="Arial" w:cs="Arial"/>
          <w:b/>
          <w:i/>
          <w:sz w:val="22"/>
          <w:szCs w:val="22"/>
        </w:rPr>
      </w:r>
      <w:r w:rsidR="00CF4616">
        <w:rPr>
          <w:rFonts w:ascii="Arial" w:hAnsi="Arial" w:cs="Arial"/>
          <w:b/>
          <w:i/>
          <w:sz w:val="22"/>
          <w:szCs w:val="22"/>
        </w:rPr>
        <w:fldChar w:fldCharType="separate"/>
      </w:r>
      <w:r w:rsidR="00CF4616">
        <w:rPr>
          <w:rFonts w:ascii="Arial" w:hAnsi="Arial" w:cs="Arial"/>
          <w:b/>
          <w:i/>
          <w:sz w:val="22"/>
          <w:szCs w:val="22"/>
        </w:rPr>
        <w:t xml:space="preserve">Q28. </w:t>
      </w:r>
      <w:r w:rsidR="00CF461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D6B4E" w:rsidRDefault="00CD6B4E" w:rsidP="00DC5B00">
      <w:pPr>
        <w:rPr>
          <w:rFonts w:ascii="Arial" w:hAnsi="Arial" w:cs="Arial"/>
          <w:sz w:val="22"/>
          <w:szCs w:val="22"/>
        </w:rPr>
      </w:pPr>
    </w:p>
    <w:p w:rsidR="00CD6B4E" w:rsidRDefault="00CD6B4E">
      <w:pPr>
        <w:jc w:val="left"/>
      </w:pPr>
      <w:r>
        <w:rPr>
          <w:noProof/>
          <w:lang w:eastAsia="en-AU"/>
        </w:rPr>
        <w:drawing>
          <wp:inline distT="0" distB="0" distL="0" distR="0">
            <wp:extent cx="5730446" cy="3305175"/>
            <wp:effectExtent l="0" t="0" r="3810" b="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93"/>
                    <a:stretch/>
                  </pic:blipFill>
                  <pic:spPr bwMode="auto">
                    <a:xfrm>
                      <a:off x="0" y="0"/>
                      <a:ext cx="5731510" cy="330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Pr="00830749" w:rsidRDefault="00CD6B4E" w:rsidP="00CD6B4E">
      <w:pPr>
        <w:pStyle w:val="11CSTCPLQuestionBullet"/>
        <w:ind w:left="709" w:hanging="709"/>
      </w:pPr>
      <w:bookmarkStart w:id="28" w:name="_Ref531872622"/>
      <w:r>
        <w:t>What is the level at the northernmost point of the site?</w:t>
      </w:r>
      <w:bookmarkEnd w:id="28"/>
    </w:p>
    <w:p w:rsidR="00CD6B4E" w:rsidRPr="00830749" w:rsidRDefault="00CD6B4E" w:rsidP="00CD6B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34096" w:rsidRPr="00830749" w:rsidTr="00957D25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34096" w:rsidRPr="001C4084" w:rsidRDefault="00334096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096" w:rsidRPr="001C4084" w:rsidRDefault="003E7BD7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52352181" w:edGrp="everyone"/>
            <w:r>
              <w:rPr>
                <w:rFonts w:ascii="Arial" w:hAnsi="Arial" w:cs="Arial"/>
                <w:sz w:val="22"/>
                <w:szCs w:val="22"/>
              </w:rPr>
              <w:t>1.2</w:t>
            </w:r>
            <w:r w:rsidR="004C6C5D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252352181"/>
          </w:p>
        </w:tc>
        <w:permStart w:id="4775836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32157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34096" w:rsidRPr="00DD7A44" w:rsidRDefault="00334096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7583673" w:displacedByCustomXml="prev"/>
      </w:tr>
    </w:tbl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Pr="00830749" w:rsidRDefault="00CD6B4E" w:rsidP="00CD6B4E">
      <w:pPr>
        <w:pStyle w:val="11CSTCPLQuestionBullet"/>
        <w:ind w:left="709" w:hanging="709"/>
      </w:pPr>
      <w:bookmarkStart w:id="29" w:name="_Ref532193453"/>
      <w:r>
        <w:t>Which end of the site has the lowest level? Tick your response.</w:t>
      </w:r>
      <w:bookmarkEnd w:id="29"/>
    </w:p>
    <w:p w:rsidR="00CD6B4E" w:rsidRPr="00830749" w:rsidRDefault="00CD6B4E" w:rsidP="00CD6B4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9A4B4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297982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449340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9798227" w:displacedByCustomXml="prev"/>
      </w:tr>
      <w:tr w:rsidR="009D4A76" w:rsidTr="009A4B4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D4A76" w:rsidRPr="00FE608E" w:rsidRDefault="009D4A76" w:rsidP="009D4A76">
            <w:pPr>
              <w:ind w:left="993" w:hanging="993"/>
              <w:jc w:val="center"/>
              <w:rPr>
                <w:vanish/>
              </w:rPr>
            </w:pPr>
          </w:p>
        </w:tc>
        <w:permStart w:id="14731381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39371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D4A76" w:rsidRPr="00827129" w:rsidRDefault="009D4A76" w:rsidP="009D4A7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7313811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A76" w:rsidRDefault="009D4A76" w:rsidP="009D4A76">
            <w:pPr>
              <w:jc w:val="center"/>
            </w:pPr>
            <w:r>
              <w:t>East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D4A76" w:rsidRDefault="009D4A76" w:rsidP="009D4A76">
            <w:pPr>
              <w:ind w:left="993" w:hanging="993"/>
            </w:pPr>
          </w:p>
        </w:tc>
      </w:tr>
      <w:tr w:rsidR="009D4A76" w:rsidTr="009A4B4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D4A76" w:rsidRPr="00FE608E" w:rsidRDefault="009D4A76" w:rsidP="009D4A76">
            <w:pPr>
              <w:ind w:left="993" w:hanging="993"/>
              <w:jc w:val="center"/>
              <w:rPr>
                <w:vanish/>
              </w:rPr>
            </w:pPr>
          </w:p>
        </w:tc>
        <w:permStart w:id="4441537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12502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D4A76" w:rsidRPr="00827129" w:rsidRDefault="003E7BD7" w:rsidP="009D4A7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4415377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A76" w:rsidRDefault="009D4A76" w:rsidP="009D4A76">
            <w:pPr>
              <w:jc w:val="center"/>
            </w:pPr>
            <w:r>
              <w:t>West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D4A76" w:rsidRDefault="009D4A76" w:rsidP="009D4A76">
            <w:pPr>
              <w:ind w:left="993" w:hanging="993"/>
            </w:pPr>
          </w:p>
        </w:tc>
      </w:tr>
    </w:tbl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A65E0" w:rsidRPr="00F87BB4" w:rsidRDefault="00CA65E0" w:rsidP="00CA65E0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the sectional drawing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_Ref427660755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_Ref427662218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Q49.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drawing>
          <wp:inline distT="0" distB="0" distL="0" distR="0" wp14:anchorId="52CE30B8" wp14:editId="4B2FF6E8">
            <wp:extent cx="8083443" cy="5728300"/>
            <wp:effectExtent l="53658" t="60642" r="105092" b="105093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097206" cy="573805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CA65E0" w:rsidRPr="00352DB3" w:rsidRDefault="00CA65E0" w:rsidP="00CA65E0">
      <w:pPr>
        <w:pStyle w:val="11CSTCPLQuestionBullet"/>
        <w:ind w:left="709" w:hanging="709"/>
        <w:rPr>
          <w:szCs w:val="24"/>
        </w:rPr>
      </w:pPr>
      <w:bookmarkStart w:id="30" w:name="_Ref427660755"/>
      <w:bookmarkStart w:id="31" w:name="_Ref532194571"/>
      <w:r w:rsidRPr="00F87BB4">
        <w:lastRenderedPageBreak/>
        <w:t>Give a brief description about the building from the detail available in the sectional drawing</w:t>
      </w:r>
      <w:r>
        <w:t>.</w:t>
      </w:r>
      <w:bookmarkEnd w:id="30"/>
      <w:r w:rsidR="00352DB3">
        <w:t xml:space="preserve"> Is it the same structure proposed in </w:t>
      </w:r>
      <w:r w:rsidR="00352DB3" w:rsidRPr="00352DB3">
        <w:rPr>
          <w:rFonts w:cs="Arial"/>
          <w:szCs w:val="24"/>
        </w:rPr>
        <w:fldChar w:fldCharType="begin"/>
      </w:r>
      <w:r w:rsidR="00352DB3" w:rsidRPr="00352DB3">
        <w:rPr>
          <w:rFonts w:cs="Arial"/>
          <w:szCs w:val="24"/>
        </w:rPr>
        <w:instrText xml:space="preserve"> REF _Ref531861219 \r \h  \* MERGEFORMAT </w:instrText>
      </w:r>
      <w:r w:rsidR="00352DB3" w:rsidRPr="00352DB3">
        <w:rPr>
          <w:rFonts w:cs="Arial"/>
          <w:szCs w:val="24"/>
        </w:rPr>
      </w:r>
      <w:r w:rsidR="00352DB3" w:rsidRPr="00352DB3">
        <w:rPr>
          <w:rFonts w:cs="Arial"/>
          <w:szCs w:val="24"/>
        </w:rPr>
        <w:fldChar w:fldCharType="separate"/>
      </w:r>
      <w:r w:rsidR="00352DB3" w:rsidRPr="00352DB3">
        <w:rPr>
          <w:rFonts w:cs="Arial"/>
          <w:szCs w:val="24"/>
        </w:rPr>
        <w:t xml:space="preserve">Q19. </w:t>
      </w:r>
      <w:r w:rsidR="00352DB3" w:rsidRPr="00352DB3">
        <w:rPr>
          <w:rFonts w:cs="Arial"/>
          <w:szCs w:val="24"/>
        </w:rPr>
        <w:fldChar w:fldCharType="end"/>
      </w:r>
      <w:r w:rsidR="00352DB3" w:rsidRPr="00352DB3">
        <w:rPr>
          <w:rFonts w:cs="Arial"/>
          <w:szCs w:val="24"/>
        </w:rPr>
        <w:t xml:space="preserve">to </w:t>
      </w:r>
      <w:r w:rsidR="00352DB3" w:rsidRPr="00352DB3">
        <w:rPr>
          <w:rFonts w:cs="Arial"/>
          <w:szCs w:val="24"/>
        </w:rPr>
        <w:fldChar w:fldCharType="begin"/>
      </w:r>
      <w:r w:rsidR="00352DB3" w:rsidRPr="00352DB3">
        <w:rPr>
          <w:rFonts w:cs="Arial"/>
          <w:szCs w:val="24"/>
        </w:rPr>
        <w:instrText xml:space="preserve"> REF _Ref531861509 \r \h  \* MERGEFORMAT </w:instrText>
      </w:r>
      <w:r w:rsidR="00352DB3" w:rsidRPr="00352DB3">
        <w:rPr>
          <w:rFonts w:cs="Arial"/>
          <w:szCs w:val="24"/>
        </w:rPr>
      </w:r>
      <w:r w:rsidR="00352DB3" w:rsidRPr="00352DB3">
        <w:rPr>
          <w:rFonts w:cs="Arial"/>
          <w:szCs w:val="24"/>
        </w:rPr>
        <w:fldChar w:fldCharType="separate"/>
      </w:r>
      <w:r w:rsidR="00352DB3" w:rsidRPr="00352DB3">
        <w:rPr>
          <w:rFonts w:cs="Arial"/>
          <w:szCs w:val="24"/>
        </w:rPr>
        <w:t>Q26.</w:t>
      </w:r>
      <w:r w:rsidR="00352DB3" w:rsidRPr="00352DB3">
        <w:rPr>
          <w:rFonts w:cs="Arial"/>
          <w:szCs w:val="24"/>
        </w:rPr>
        <w:fldChar w:fldCharType="end"/>
      </w:r>
      <w:r w:rsidR="00352DB3" w:rsidRPr="00352DB3">
        <w:rPr>
          <w:rFonts w:cs="Arial"/>
          <w:szCs w:val="24"/>
        </w:rPr>
        <w:t>?</w:t>
      </w:r>
      <w:bookmarkEnd w:id="3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E780F" w:rsidRPr="00830749" w:rsidTr="001E780F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780F" w:rsidRPr="001C4084" w:rsidRDefault="001E780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ECE" w:rsidRDefault="00536EC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13011052" w:edGrp="everyone"/>
            <w:r>
              <w:rPr>
                <w:rFonts w:ascii="Arial" w:hAnsi="Arial" w:cs="Arial"/>
                <w:sz w:val="22"/>
                <w:szCs w:val="22"/>
              </w:rPr>
              <w:t>Yes it is the same structure proposed in Q19 &amp; Q20</w:t>
            </w:r>
          </w:p>
          <w:p w:rsidR="00536ECE" w:rsidRDefault="00536ECE" w:rsidP="00900CA3">
            <w:pPr>
              <w:rPr>
                <w:rFonts w:ascii="Arial" w:hAnsi="Arial" w:cs="Arial"/>
                <w:sz w:val="22"/>
                <w:szCs w:val="22"/>
              </w:rPr>
            </w:pPr>
          </w:p>
          <w:p w:rsidR="00536ECE" w:rsidRDefault="00536ECE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building is for H&amp;M Smith, the drawing is an elevation view from the north for a 4 bed room residential building, of two stories, the ground floor is showing a family room and two verandas while the upper floor is showing bedroom 4 and 3 with a bathroom in-between.</w:t>
            </w:r>
          </w:p>
          <w:p w:rsidR="00536ECE" w:rsidRDefault="00536ECE" w:rsidP="00900CA3">
            <w:pPr>
              <w:rPr>
                <w:rFonts w:ascii="Arial" w:hAnsi="Arial" w:cs="Arial"/>
                <w:sz w:val="22"/>
                <w:szCs w:val="22"/>
              </w:rPr>
            </w:pPr>
          </w:p>
          <w:p w:rsidR="00536ECE" w:rsidRDefault="00536ECE" w:rsidP="004F376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drawing is having</w:t>
            </w:r>
            <w:r w:rsidR="004F376A">
              <w:rPr>
                <w:rFonts w:ascii="Arial" w:hAnsi="Arial" w:cs="Arial"/>
                <w:sz w:val="22"/>
                <w:szCs w:val="22"/>
              </w:rPr>
              <w:t xml:space="preserve"> sectional details for the roof, ceiling, floor, veranda beam … </w:t>
            </w:r>
            <w:proofErr w:type="spellStart"/>
            <w:r w:rsidR="004F376A">
              <w:rPr>
                <w:rFonts w:ascii="Arial" w:hAnsi="Arial" w:cs="Arial"/>
                <w:sz w:val="22"/>
                <w:szCs w:val="22"/>
              </w:rPr>
              <w:t>etc</w:t>
            </w:r>
            <w:proofErr w:type="spellEnd"/>
          </w:p>
          <w:p w:rsidR="001E780F" w:rsidRPr="001C4084" w:rsidRDefault="00536ECE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013011052"/>
          </w:p>
        </w:tc>
        <w:permStart w:id="11377155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2786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780F" w:rsidRPr="00DD7A44" w:rsidRDefault="001E780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771551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2" w:name="_Ref427733756"/>
      <w:r w:rsidRPr="00F87BB4">
        <w:t>Who is the client</w:t>
      </w:r>
      <w:r>
        <w:t>?</w:t>
      </w:r>
      <w:bookmarkEnd w:id="3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B23AD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3AD" w:rsidRPr="001C4084" w:rsidRDefault="004B23AD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AD" w:rsidRPr="001C4084" w:rsidRDefault="0083229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41909671" w:edGrp="everyone"/>
            <w:r>
              <w:rPr>
                <w:rFonts w:ascii="Arial" w:hAnsi="Arial" w:cs="Arial"/>
                <w:sz w:val="22"/>
                <w:szCs w:val="22"/>
              </w:rPr>
              <w:t>H&amp;M Smith</w:t>
            </w:r>
            <w:permEnd w:id="2041909671"/>
          </w:p>
        </w:tc>
        <w:permStart w:id="13762153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01004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B23AD" w:rsidRPr="00DD7A44" w:rsidRDefault="004B23AD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621532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3" w:name="_Ref427733757"/>
      <w:r w:rsidRPr="00F87BB4">
        <w:t>Where is this project to be built</w:t>
      </w:r>
      <w:r>
        <w:t>?</w:t>
      </w:r>
      <w:bookmarkEnd w:id="3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71B96" w:rsidRPr="00830749" w:rsidTr="00B71B9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B96" w:rsidRPr="001C4084" w:rsidRDefault="00B71B96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B96" w:rsidRPr="001C4084" w:rsidRDefault="0083229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56526877" w:edGrp="everyone"/>
            <w:r>
              <w:rPr>
                <w:rFonts w:ascii="Arial" w:hAnsi="Arial" w:cs="Arial"/>
                <w:sz w:val="22"/>
                <w:szCs w:val="22"/>
              </w:rPr>
              <w:t>16 Glen valley road, Richmond</w:t>
            </w:r>
            <w:permEnd w:id="956526877"/>
          </w:p>
        </w:tc>
        <w:permStart w:id="7439783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03529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71B96" w:rsidRPr="00DD7A44" w:rsidRDefault="00B71B96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397833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4" w:name="_Ref427733759"/>
      <w:r w:rsidRPr="00F87BB4">
        <w:t>What are the contact details for the draftsman</w:t>
      </w:r>
      <w:r>
        <w:t>?</w:t>
      </w:r>
      <w:bookmarkEnd w:id="3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B25BD" w:rsidRPr="00830749" w:rsidTr="002B25BD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25BD" w:rsidRPr="001C4084" w:rsidRDefault="002B25BD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FBD" w:rsidRDefault="00304FB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32312936" w:edGrp="everyone"/>
            <w:r>
              <w:rPr>
                <w:rFonts w:ascii="Arial" w:hAnsi="Arial" w:cs="Arial"/>
                <w:sz w:val="22"/>
                <w:szCs w:val="22"/>
              </w:rPr>
              <w:t xml:space="preserve"> Ph.: 03 9514 2311</w:t>
            </w:r>
          </w:p>
          <w:p w:rsidR="00304FBD" w:rsidRDefault="00304FBD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Mob: 04130113 113</w:t>
            </w:r>
          </w:p>
          <w:p w:rsidR="002B25BD" w:rsidRPr="001C4084" w:rsidRDefault="00304FBD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18 Fairview rd. Richmond 3216 </w:t>
            </w:r>
            <w:permEnd w:id="1432312936"/>
          </w:p>
        </w:tc>
        <w:permStart w:id="15590547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51629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25BD" w:rsidRPr="00DD7A44" w:rsidRDefault="002B25BD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905473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5" w:name="_Ref427733761"/>
      <w:r w:rsidRPr="00F87BB4">
        <w:t>What sheet number is this drawing</w:t>
      </w:r>
      <w:r>
        <w:t>?</w:t>
      </w:r>
      <w:bookmarkEnd w:id="3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02418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124961907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2124961907"/>
          </w:p>
        </w:tc>
        <w:permStart w:id="16371826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49511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718267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6" w:name="_Ref427660519"/>
      <w:bookmarkStart w:id="37" w:name="_Ref427733762"/>
      <w:r w:rsidRPr="00F87BB4">
        <w:t>What timber is required for loading and non-load bearing walls</w:t>
      </w:r>
      <w:bookmarkEnd w:id="36"/>
      <w:r>
        <w:t>?</w:t>
      </w:r>
      <w:bookmarkEnd w:id="3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1A353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6559926" w:edGrp="everyone"/>
            <w:r>
              <w:rPr>
                <w:rFonts w:ascii="Arial" w:hAnsi="Arial" w:cs="Arial"/>
                <w:sz w:val="22"/>
                <w:szCs w:val="22"/>
              </w:rPr>
              <w:t>Timber weatherboard</w:t>
            </w:r>
            <w:r w:rsidR="00343A3C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96559926"/>
          </w:p>
        </w:tc>
        <w:permStart w:id="17673326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41421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733263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8" w:name="_Ref427733763"/>
      <w:r w:rsidRPr="00F87BB4">
        <w:lastRenderedPageBreak/>
        <w:t>What spacing is recommended for common studs</w:t>
      </w:r>
      <w:r>
        <w:t>?</w:t>
      </w:r>
      <w:bookmarkEnd w:id="3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6E0D26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383DD7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143757911" w:edGrp="everyone"/>
            <w:r>
              <w:rPr>
                <w:rFonts w:ascii="Arial" w:hAnsi="Arial" w:cs="Arial"/>
                <w:sz w:val="22"/>
                <w:szCs w:val="22"/>
              </w:rPr>
              <w:t>600 max spacing</w:t>
            </w:r>
            <w:permEnd w:id="2143757911"/>
          </w:p>
        </w:tc>
        <w:permStart w:id="19428395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359446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283952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9" w:name="_Ref427733765"/>
      <w:r w:rsidRPr="00F87BB4">
        <w:t>What type of roof truss is to be installed</w:t>
      </w:r>
      <w:r>
        <w:t>?</w:t>
      </w:r>
      <w:bookmarkEnd w:id="3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7E95" w:rsidRPr="00830749" w:rsidTr="006E7E95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7E95" w:rsidRPr="001C4084" w:rsidRDefault="006E7E9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95" w:rsidRPr="001C4084" w:rsidRDefault="00383DD7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95420109" w:edGrp="everyone"/>
            <w:r>
              <w:rPr>
                <w:rFonts w:ascii="Arial" w:hAnsi="Arial" w:cs="Arial"/>
                <w:sz w:val="22"/>
                <w:szCs w:val="22"/>
              </w:rPr>
              <w:t xml:space="preserve">Gang nail roof truss </w:t>
            </w:r>
            <w:permEnd w:id="695420109"/>
          </w:p>
        </w:tc>
        <w:permStart w:id="13382735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62650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7E95" w:rsidRPr="00DD7A44" w:rsidRDefault="006E7E9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827355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0" w:name="_Ref427733766"/>
      <w:r w:rsidRPr="00F72FAF">
        <w:t>What centres are the trusses positioned at</w:t>
      </w:r>
      <w:r>
        <w:t>?</w:t>
      </w:r>
      <w:bookmarkEnd w:id="4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4543E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98912692" w:edGrp="everyone"/>
            <w:r>
              <w:rPr>
                <w:rFonts w:ascii="Arial" w:hAnsi="Arial" w:cs="Arial"/>
                <w:sz w:val="22"/>
                <w:szCs w:val="22"/>
              </w:rPr>
              <w:t>To the wall plates</w:t>
            </w:r>
            <w:permEnd w:id="898912692"/>
          </w:p>
        </w:tc>
        <w:permStart w:id="3138540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73774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385404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1" w:name="_Ref427733769"/>
      <w:r w:rsidRPr="00F87BB4">
        <w:t>What size are the veranda posts</w:t>
      </w:r>
      <w:r>
        <w:t>?</w:t>
      </w:r>
      <w:bookmarkEnd w:id="4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9710F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70488418" w:edGrp="everyone"/>
            <w:r>
              <w:rPr>
                <w:rFonts w:ascii="Arial" w:hAnsi="Arial" w:cs="Arial"/>
                <w:sz w:val="22"/>
                <w:szCs w:val="22"/>
              </w:rPr>
              <w:t>90*90</w:t>
            </w:r>
            <w:permEnd w:id="1170488418"/>
          </w:p>
        </w:tc>
        <w:permStart w:id="18250620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598518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506202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2" w:name="_Ref427733771"/>
      <w:r w:rsidRPr="00F87BB4">
        <w:t>What timber species are the veranda posts to come from</w:t>
      </w:r>
      <w:r>
        <w:t>?</w:t>
      </w:r>
      <w:bookmarkEnd w:id="4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4B48A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14149170" w:edGrp="everyone"/>
            <w:r>
              <w:rPr>
                <w:rFonts w:ascii="Arial" w:hAnsi="Arial" w:cs="Arial"/>
                <w:sz w:val="22"/>
                <w:szCs w:val="22"/>
              </w:rPr>
              <w:t>Dar Oregon</w:t>
            </w:r>
            <w:permEnd w:id="614149170"/>
          </w:p>
        </w:tc>
        <w:permStart w:id="1881069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8924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10690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3" w:name="_Ref427733773"/>
      <w:r w:rsidRPr="00F87BB4">
        <w:t>What pitch is the roof</w:t>
      </w:r>
      <w:r>
        <w:t>?</w:t>
      </w:r>
      <w:bookmarkEnd w:id="4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4B48A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35797822" w:edGrp="everyone"/>
            <w:r>
              <w:rPr>
                <w:rFonts w:ascii="Arial" w:hAnsi="Arial" w:cs="Arial"/>
                <w:sz w:val="22"/>
                <w:szCs w:val="22"/>
              </w:rPr>
              <w:t>30</w:t>
            </w:r>
            <w:r>
              <w:rPr>
                <w:b/>
                <w:bCs/>
              </w:rPr>
              <w:t>°</w:t>
            </w:r>
            <w:permEnd w:id="1035797822"/>
          </w:p>
        </w:tc>
        <w:permStart w:id="14608907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26953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089072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4" w:name="_Ref427733774"/>
      <w:r w:rsidRPr="00F87BB4">
        <w:t>What size are the noggings and at what spacing</w:t>
      </w:r>
      <w:r>
        <w:t>?</w:t>
      </w:r>
      <w:bookmarkEnd w:id="4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D381F" w:rsidRPr="00830749" w:rsidTr="002D381F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381F" w:rsidRPr="001C4084" w:rsidRDefault="002D381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81F" w:rsidRPr="001C4084" w:rsidRDefault="00AB178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43744124" w:edGrp="everyone"/>
            <w:r>
              <w:rPr>
                <w:rFonts w:ascii="Arial" w:hAnsi="Arial" w:cs="Arial"/>
                <w:sz w:val="22"/>
                <w:szCs w:val="22"/>
              </w:rPr>
              <w:t>35*70 1350 max spacing</w:t>
            </w:r>
            <w:permEnd w:id="243744124"/>
          </w:p>
        </w:tc>
        <w:permStart w:id="15847407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35325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D381F" w:rsidRPr="00DD7A44" w:rsidRDefault="002D381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474071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5" w:name="_Ref427733776"/>
      <w:r w:rsidRPr="00F87BB4">
        <w:t>What size are the ceiling joists</w:t>
      </w:r>
      <w:r>
        <w:t>?</w:t>
      </w:r>
      <w:bookmarkEnd w:id="4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B1405" w:rsidRPr="00830749" w:rsidTr="00325C35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B1405" w:rsidRPr="001C4084" w:rsidRDefault="00BB140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405" w:rsidRPr="001C4084" w:rsidRDefault="004543E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6569928" w:edGrp="everyone"/>
            <w:r>
              <w:rPr>
                <w:rFonts w:ascii="Arial" w:hAnsi="Arial" w:cs="Arial"/>
                <w:sz w:val="22"/>
                <w:szCs w:val="22"/>
              </w:rPr>
              <w:t xml:space="preserve">Intermediate </w:t>
            </w:r>
            <w:permEnd w:id="36569928"/>
          </w:p>
        </w:tc>
        <w:permStart w:id="4015041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517662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B1405" w:rsidRPr="00DD7A44" w:rsidRDefault="00BB140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150410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6" w:name="_Ref427733778"/>
      <w:r w:rsidRPr="00F87BB4">
        <w:lastRenderedPageBreak/>
        <w:t>What timber is used for roof battens and what spacing</w:t>
      </w:r>
      <w:r>
        <w:t>?</w:t>
      </w:r>
      <w:bookmarkEnd w:id="4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0D26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4543E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116829658" w:edGrp="everyone"/>
            <w:r>
              <w:rPr>
                <w:rFonts w:ascii="Arial" w:hAnsi="Arial" w:cs="Arial"/>
                <w:sz w:val="22"/>
                <w:szCs w:val="22"/>
              </w:rPr>
              <w:t>Pine at 900 spacing</w:t>
            </w:r>
            <w:permEnd w:id="2116829658"/>
          </w:p>
        </w:tc>
        <w:permStart w:id="10376347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859992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4543E9" w:rsidP="00900CA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3763479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7" w:name="_Ref427733780"/>
      <w:r w:rsidRPr="00F87BB4">
        <w:t>What thickness is the plasterboard sheeting</w:t>
      </w:r>
      <w:r>
        <w:t>?</w:t>
      </w:r>
      <w:bookmarkEnd w:id="4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4543E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04651893" w:edGrp="everyone"/>
            <w:r>
              <w:rPr>
                <w:rFonts w:ascii="Arial" w:hAnsi="Arial" w:cs="Arial"/>
                <w:sz w:val="22"/>
                <w:szCs w:val="22"/>
              </w:rPr>
              <w:t>10 mm</w:t>
            </w:r>
            <w:permEnd w:id="704651893"/>
          </w:p>
        </w:tc>
        <w:permStart w:id="18955054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70357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550545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8" w:name="_Ref427733781"/>
      <w:r w:rsidRPr="00F87BB4">
        <w:t>What type of flooring is to be installed</w:t>
      </w:r>
      <w:r>
        <w:t>?</w:t>
      </w:r>
      <w:bookmarkEnd w:id="4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5E2EF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57718251" w:edGrp="everyone"/>
            <w:r>
              <w:rPr>
                <w:rFonts w:ascii="Arial" w:hAnsi="Arial" w:cs="Arial"/>
                <w:sz w:val="22"/>
                <w:szCs w:val="22"/>
              </w:rPr>
              <w:t>Plywood flooring</w:t>
            </w:r>
            <w:permEnd w:id="1057718251"/>
          </w:p>
        </w:tc>
        <w:permStart w:id="4758013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874542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580134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9" w:name="_Ref427733783"/>
      <w:r w:rsidRPr="00F87BB4">
        <w:t>What is the roof cladding material</w:t>
      </w:r>
      <w:r>
        <w:t>?</w:t>
      </w:r>
      <w:bookmarkEnd w:id="4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5E2EF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99917095" w:edGrp="everyone"/>
            <w:r>
              <w:rPr>
                <w:rFonts w:ascii="Arial" w:hAnsi="Arial" w:cs="Arial"/>
                <w:sz w:val="22"/>
                <w:szCs w:val="22"/>
              </w:rPr>
              <w:t>Corrugated metal roofing</w:t>
            </w:r>
            <w:permEnd w:id="1199917095"/>
          </w:p>
        </w:tc>
        <w:permStart w:id="19934884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233777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348846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0" w:name="_Ref427733784"/>
      <w:r w:rsidRPr="00F87BB4">
        <w:t>Where will you find information about the footings</w:t>
      </w:r>
      <w:r>
        <w:t>?</w:t>
      </w:r>
      <w:bookmarkEnd w:id="5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145F4" w:rsidRPr="00830749" w:rsidTr="00900CA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F4" w:rsidRPr="001C4084" w:rsidRDefault="005E2EF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11972337" w:edGrp="everyone"/>
            <w:r>
              <w:rPr>
                <w:rFonts w:ascii="Arial" w:hAnsi="Arial" w:cs="Arial"/>
                <w:sz w:val="22"/>
                <w:szCs w:val="22"/>
              </w:rPr>
              <w:t>Engineers drawing</w:t>
            </w:r>
            <w:permEnd w:id="211972337"/>
          </w:p>
        </w:tc>
        <w:permStart w:id="10510754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2861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45F4" w:rsidRPr="00DD7A44" w:rsidRDefault="009145F4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107548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1" w:name="_Ref427733786"/>
      <w:r w:rsidRPr="00F87BB4">
        <w:t xml:space="preserve">What do the letters </w:t>
      </w:r>
      <w:r w:rsidR="007E74D1">
        <w:t>‘</w:t>
      </w:r>
      <w:r w:rsidRPr="00F87BB4">
        <w:t>DAR</w:t>
      </w:r>
      <w:r w:rsidR="007E74D1">
        <w:t>’</w:t>
      </w:r>
      <w:r w:rsidRPr="00F87BB4">
        <w:t xml:space="preserve"> refer when timber ordering</w:t>
      </w:r>
      <w:r>
        <w:t>?</w:t>
      </w:r>
      <w:bookmarkEnd w:id="5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145F4" w:rsidRPr="00830749" w:rsidTr="00900CA3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F4" w:rsidRPr="001C4084" w:rsidRDefault="005E2EF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52414561" w:edGrp="everyone"/>
            <w:r>
              <w:rPr>
                <w:rStyle w:val="ilfuvd"/>
              </w:rPr>
              <w:t>Dressed All Round, it has been machined on all sides leaving a smooth surface</w:t>
            </w:r>
            <w:permEnd w:id="1252414561"/>
          </w:p>
        </w:tc>
        <w:permStart w:id="18609858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35398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45F4" w:rsidRPr="00DD7A44" w:rsidRDefault="009145F4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098584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2" w:name="_Ref427662218"/>
      <w:r w:rsidRPr="00F72FAF">
        <w:t xml:space="preserve">Explain </w:t>
      </w:r>
      <w:r w:rsidR="007E74D1">
        <w:t>what ‘</w:t>
      </w:r>
      <w:r w:rsidRPr="00F72FAF">
        <w:t>240 x 63 LVL</w:t>
      </w:r>
      <w:r w:rsidR="007E74D1">
        <w:t xml:space="preserve">’ </w:t>
      </w:r>
      <w:r w:rsidRPr="00F72FAF">
        <w:t>refer</w:t>
      </w:r>
      <w:r w:rsidR="007E74D1">
        <w:t>s</w:t>
      </w:r>
      <w:r w:rsidRPr="00F72FAF">
        <w:t xml:space="preserve"> to on the section</w:t>
      </w:r>
      <w:r w:rsidR="007E74D1">
        <w:t>al drawing. What do the letters ‘LVL’ refer to</w:t>
      </w:r>
      <w:r>
        <w:t>?</w:t>
      </w:r>
      <w:bookmarkEnd w:id="5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75227" w:rsidRPr="00830749" w:rsidTr="00175227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5227" w:rsidRPr="001C4084" w:rsidRDefault="00175227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72F" w:rsidRDefault="00AF472F" w:rsidP="00900CA3">
            <w:pPr>
              <w:rPr>
                <w:rStyle w:val="ilfuvd"/>
              </w:rPr>
            </w:pPr>
            <w:permStart w:id="1438087121" w:edGrp="everyone"/>
            <w:r>
              <w:rPr>
                <w:rStyle w:val="ilfuvd"/>
              </w:rPr>
              <w:t>It refer to the type of wood used for the joist and the dimensions of it.</w:t>
            </w:r>
          </w:p>
          <w:p w:rsidR="00175227" w:rsidRPr="001C4084" w:rsidRDefault="00AF472F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ilfuvd"/>
              </w:rPr>
              <w:t>And it means Laminated veneer lumber (</w:t>
            </w:r>
            <w:r>
              <w:rPr>
                <w:rStyle w:val="ilfuvd"/>
                <w:b/>
                <w:bCs/>
              </w:rPr>
              <w:t>LVL</w:t>
            </w:r>
            <w:r>
              <w:rPr>
                <w:rStyle w:val="ilfuvd"/>
              </w:rPr>
              <w:t xml:space="preserve">) </w:t>
            </w:r>
            <w:permEnd w:id="1438087121"/>
          </w:p>
        </w:tc>
        <w:permStart w:id="9969654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269017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75227" w:rsidRPr="00DD7A44" w:rsidRDefault="00175227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6965422" w:displacedByCustomXml="prev"/>
      </w:tr>
    </w:tbl>
    <w:p w:rsidR="007E74D1" w:rsidRDefault="007E74D1" w:rsidP="00CA65E0">
      <w:pPr>
        <w:rPr>
          <w:rFonts w:ascii="Arial" w:hAnsi="Arial" w:cs="Arial"/>
          <w:b/>
          <w:i/>
          <w:sz w:val="22"/>
          <w:szCs w:val="22"/>
        </w:rPr>
      </w:pPr>
    </w:p>
    <w:p w:rsidR="00CA65E0" w:rsidRPr="00F72FAF" w:rsidRDefault="00CA65E0" w:rsidP="00CA65E0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drawing </w:t>
      </w:r>
      <w:r w:rsidR="0079354E">
        <w:rPr>
          <w:rFonts w:ascii="Arial" w:hAnsi="Arial" w:cs="Arial"/>
          <w:b/>
          <w:i/>
          <w:sz w:val="22"/>
          <w:szCs w:val="22"/>
        </w:rPr>
        <w:t>below</w:t>
      </w:r>
      <w:r>
        <w:rPr>
          <w:rFonts w:ascii="Arial" w:hAnsi="Arial" w:cs="Arial"/>
          <w:b/>
          <w:i/>
          <w:sz w:val="22"/>
          <w:szCs w:val="22"/>
        </w:rPr>
        <w:t xml:space="preserve">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_Ref427663500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Q50.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_Ref427663512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Q65.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79354E" w:rsidRDefault="0079354E" w:rsidP="00CA65E0">
      <w:pPr>
        <w:rPr>
          <w:rFonts w:ascii="Arial" w:hAnsi="Arial" w:cs="Arial"/>
          <w:sz w:val="22"/>
          <w:szCs w:val="22"/>
        </w:rPr>
      </w:pPr>
      <w:r w:rsidRPr="00567EDA">
        <w:rPr>
          <w:noProof/>
          <w:lang w:eastAsia="en-AU"/>
        </w:rPr>
        <w:drawing>
          <wp:inline distT="0" distB="0" distL="0" distR="0" wp14:anchorId="223AA20E" wp14:editId="3E67BCDA">
            <wp:extent cx="8199086" cy="5787367"/>
            <wp:effectExtent l="62865" t="51435" r="113030" b="11303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06387" cy="579252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79354E" w:rsidRPr="00F72FAF" w:rsidRDefault="0079354E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3" w:name="_Ref427663500"/>
      <w:r w:rsidRPr="00F72FAF">
        <w:lastRenderedPageBreak/>
        <w:t>What is the number of the drawing</w:t>
      </w:r>
      <w:r>
        <w:t>?</w:t>
      </w:r>
      <w:bookmarkEnd w:id="5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25C35" w:rsidRPr="00830749" w:rsidTr="00B84BD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25C35" w:rsidRPr="001C4084" w:rsidRDefault="00325C3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35" w:rsidRPr="001C4084" w:rsidRDefault="003710E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94115512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894115512"/>
          </w:p>
        </w:tc>
        <w:permStart w:id="18777683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000988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25C35" w:rsidRPr="00DD7A44" w:rsidRDefault="00325C3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776830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4" w:name="_Ref427734104"/>
      <w:r w:rsidRPr="00F72FAF">
        <w:t>What is the Job Number</w:t>
      </w:r>
      <w:r>
        <w:t>?</w:t>
      </w:r>
      <w:bookmarkEnd w:id="5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B84BD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3710E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42428015" w:edGrp="everyone"/>
            <w:r>
              <w:rPr>
                <w:rFonts w:ascii="Arial" w:hAnsi="Arial" w:cs="Arial"/>
                <w:sz w:val="22"/>
                <w:szCs w:val="22"/>
              </w:rPr>
              <w:t>00R-112</w:t>
            </w:r>
            <w:permEnd w:id="1042428015"/>
          </w:p>
        </w:tc>
        <w:permStart w:id="20929158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9286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291583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5" w:name="_Ref427734106"/>
      <w:r w:rsidRPr="00F72FAF">
        <w:t>What is the scale of the drawing</w:t>
      </w:r>
      <w:r>
        <w:t>?</w:t>
      </w:r>
      <w:bookmarkEnd w:id="5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3710E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93002557" w:edGrp="everyone"/>
            <w:r>
              <w:rPr>
                <w:rFonts w:ascii="Arial" w:hAnsi="Arial" w:cs="Arial"/>
                <w:sz w:val="22"/>
                <w:szCs w:val="22"/>
              </w:rPr>
              <w:t>1:100</w:t>
            </w:r>
            <w:permEnd w:id="693002557"/>
          </w:p>
        </w:tc>
        <w:permStart w:id="2253285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23558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532856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6" w:name="_Ref427733995"/>
      <w:r w:rsidRPr="00F72FAF">
        <w:t>What does the drawing show</w:t>
      </w:r>
      <w:r>
        <w:t>?</w:t>
      </w:r>
      <w:bookmarkEnd w:id="5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1368BC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3710E6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965052489" w:edGrp="everyone"/>
            <w:r>
              <w:rPr>
                <w:rFonts w:ascii="Arial" w:hAnsi="Arial" w:cs="Arial"/>
                <w:sz w:val="22"/>
                <w:szCs w:val="22"/>
              </w:rPr>
              <w:t>ELEVATION DRAWING FOR A HOUSE</w:t>
            </w:r>
            <w:permEnd w:id="1965052489"/>
          </w:p>
        </w:tc>
        <w:permStart w:id="9496411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24943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964112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79354E" w:rsidRDefault="0079354E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7" w:name="_Ref427734110"/>
      <w:r w:rsidRPr="00F72FAF">
        <w:t>Which view shows the front of the house</w:t>
      </w:r>
      <w:r>
        <w:t>?</w:t>
      </w:r>
      <w:bookmarkEnd w:id="5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3710E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77333510" w:edGrp="everyone"/>
            <w:r>
              <w:rPr>
                <w:rFonts w:ascii="Arial" w:hAnsi="Arial" w:cs="Arial"/>
                <w:sz w:val="22"/>
                <w:szCs w:val="22"/>
              </w:rPr>
              <w:t>EAST ELEVATION</w:t>
            </w:r>
            <w:permEnd w:id="777333510"/>
          </w:p>
        </w:tc>
        <w:permStart w:id="19323416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03177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234165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8" w:name="_Ref427734113"/>
      <w:r w:rsidRPr="00F72FAF">
        <w:t>How many motor vehicles can be parked in the garage</w:t>
      </w:r>
      <w:r>
        <w:t>?</w:t>
      </w:r>
      <w:bookmarkEnd w:id="5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3710E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74889137" w:edGrp="everyone"/>
            <w:r>
              <w:rPr>
                <w:rFonts w:ascii="Arial" w:hAnsi="Arial" w:cs="Arial"/>
                <w:sz w:val="22"/>
                <w:szCs w:val="22"/>
              </w:rPr>
              <w:t xml:space="preserve">2 vehicles </w:t>
            </w:r>
            <w:permEnd w:id="1374889137"/>
          </w:p>
        </w:tc>
        <w:permStart w:id="8871244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478129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712442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9" w:name="_Ref427734114"/>
      <w:r w:rsidRPr="00F72FAF">
        <w:t>What are the window and doors made from</w:t>
      </w:r>
      <w:r>
        <w:t>?</w:t>
      </w:r>
      <w:bookmarkEnd w:id="5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9A7" w:rsidRDefault="006D29A7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69376716" w:edGrp="everyone"/>
            <w:r>
              <w:rPr>
                <w:rFonts w:ascii="Arial" w:hAnsi="Arial" w:cs="Arial"/>
                <w:sz w:val="22"/>
                <w:szCs w:val="22"/>
              </w:rPr>
              <w:t xml:space="preserve">East elevation - </w:t>
            </w:r>
            <w:r w:rsidR="003710E6">
              <w:rPr>
                <w:rFonts w:ascii="Arial" w:hAnsi="Arial" w:cs="Arial"/>
                <w:sz w:val="22"/>
                <w:szCs w:val="22"/>
              </w:rPr>
              <w:t>Timber entrance door, aluminium framed window,</w:t>
            </w:r>
          </w:p>
          <w:p w:rsidR="006D29A7" w:rsidRDefault="006D29A7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North elevation – aluminium framed sliding door and window</w:t>
            </w:r>
          </w:p>
          <w:p w:rsidR="006D29A7" w:rsidRDefault="006D29A7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South elevation – aluminium framed sliding window and timber door</w:t>
            </w:r>
          </w:p>
          <w:p w:rsidR="00B84BDF" w:rsidRPr="001C4084" w:rsidRDefault="006D29A7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West elevation – aluminium framed window</w:t>
            </w:r>
            <w:r w:rsidR="003710E6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2069376716"/>
          </w:p>
        </w:tc>
        <w:permStart w:id="16050701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172310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507012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585CFF" w:rsidRDefault="00585CFF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0" w:name="_Ref427734116"/>
      <w:r w:rsidRPr="00F72FAF">
        <w:t>What is the size of the eaves</w:t>
      </w:r>
      <w:r>
        <w:t>?</w:t>
      </w:r>
      <w:bookmarkEnd w:id="6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92247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80670018" w:edGrp="everyone"/>
            <w:r>
              <w:rPr>
                <w:rFonts w:ascii="Arial" w:hAnsi="Arial" w:cs="Arial"/>
                <w:sz w:val="22"/>
                <w:szCs w:val="22"/>
              </w:rPr>
              <w:t>450 mm</w:t>
            </w:r>
            <w:r w:rsidR="006D29A7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680670018"/>
          </w:p>
        </w:tc>
        <w:permStart w:id="1026347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440822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63476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1" w:name="_Ref427734119"/>
      <w:r w:rsidRPr="00F72FAF">
        <w:t>What are the eaves lined with</w:t>
      </w:r>
      <w:r>
        <w:t>?</w:t>
      </w:r>
      <w:bookmarkEnd w:id="6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F9541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112696616" w:edGrp="everyone"/>
            <w:proofErr w:type="spellStart"/>
            <w:r w:rsidRPr="0092247B">
              <w:rPr>
                <w:rFonts w:ascii="Arial" w:hAnsi="Arial" w:cs="Arial"/>
                <w:sz w:val="22"/>
                <w:szCs w:val="22"/>
              </w:rPr>
              <w:t>H</w:t>
            </w:r>
            <w:r w:rsidR="0092247B" w:rsidRPr="0092247B">
              <w:rPr>
                <w:rFonts w:ascii="Arial" w:hAnsi="Arial" w:cs="Arial"/>
                <w:sz w:val="22"/>
                <w:szCs w:val="22"/>
              </w:rPr>
              <w:t>ardieflex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2112696616"/>
          </w:p>
        </w:tc>
        <w:permStart w:id="1119627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4436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96276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2" w:name="_Ref427734120"/>
      <w:r w:rsidRPr="00F72FAF">
        <w:t>What type of roof structure is the roof built from</w:t>
      </w:r>
      <w:r>
        <w:t>?</w:t>
      </w:r>
      <w:bookmarkEnd w:id="6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F11607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25242896" w:edGrp="everyone"/>
            <w:r>
              <w:rPr>
                <w:rFonts w:ascii="Arial" w:hAnsi="Arial" w:cs="Arial"/>
                <w:sz w:val="22"/>
                <w:szCs w:val="22"/>
              </w:rPr>
              <w:t xml:space="preserve">Timber framed roof trusses </w:t>
            </w:r>
            <w:permEnd w:id="1625242896"/>
          </w:p>
        </w:tc>
        <w:permStart w:id="15409663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98621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096639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3" w:name="_Ref532197046"/>
      <w:r>
        <w:t xml:space="preserve">Which Clause of the NCC should be read for more detail about roof structure in </w:t>
      </w:r>
      <w:r>
        <w:fldChar w:fldCharType="begin"/>
      </w:r>
      <w:r>
        <w:instrText xml:space="preserve"> REF _Ref427734120 \r \h </w:instrText>
      </w:r>
      <w:r>
        <w:fldChar w:fldCharType="separate"/>
      </w:r>
      <w:r w:rsidR="0024434D">
        <w:t xml:space="preserve">Q59. </w:t>
      </w:r>
      <w:r>
        <w:fldChar w:fldCharType="end"/>
      </w:r>
      <w:r>
        <w:t>?</w:t>
      </w:r>
      <w:bookmarkEnd w:id="63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F2325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87928407" w:edGrp="everyone"/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3F7703">
              <w:rPr>
                <w:rFonts w:ascii="Arial" w:hAnsi="Arial" w:cs="Arial"/>
                <w:sz w:val="22"/>
                <w:szCs w:val="22"/>
              </w:rPr>
              <w:t>2.1</w:t>
            </w:r>
            <w:permEnd w:id="587928407"/>
          </w:p>
        </w:tc>
        <w:permStart w:id="9374403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15022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7440333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4" w:name="_Ref532197154"/>
      <w:r>
        <w:t xml:space="preserve">Which Australian Standard should be read for more detail about the roof structure in </w:t>
      </w:r>
      <w:r>
        <w:fldChar w:fldCharType="begin"/>
      </w:r>
      <w:r>
        <w:instrText xml:space="preserve"> REF _Ref427734120 \r \h </w:instrText>
      </w:r>
      <w:r>
        <w:fldChar w:fldCharType="separate"/>
      </w:r>
      <w:r w:rsidR="0024434D">
        <w:t xml:space="preserve">Q59. </w:t>
      </w:r>
      <w:r>
        <w:fldChar w:fldCharType="end"/>
      </w:r>
      <w:r>
        <w:t>?</w:t>
      </w:r>
      <w:bookmarkEnd w:id="64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F2325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73819878" w:edGrp="everyone"/>
            <w:r>
              <w:rPr>
                <w:rFonts w:ascii="Arial" w:hAnsi="Arial" w:cs="Arial"/>
                <w:sz w:val="22"/>
                <w:szCs w:val="22"/>
              </w:rPr>
              <w:t>NCC volume Two</w:t>
            </w:r>
            <w:permEnd w:id="1173819878"/>
          </w:p>
        </w:tc>
        <w:permStart w:id="20551721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5301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5172179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5" w:name="_Ref427734122"/>
      <w:r w:rsidRPr="00F72FAF">
        <w:t>What is the roof cladding materials made from</w:t>
      </w:r>
      <w:r>
        <w:t>?</w:t>
      </w:r>
      <w:bookmarkEnd w:id="6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987C7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16669809" w:edGrp="everyone"/>
            <w:r>
              <w:rPr>
                <w:rFonts w:ascii="Arial" w:hAnsi="Arial" w:cs="Arial"/>
                <w:sz w:val="22"/>
                <w:szCs w:val="22"/>
              </w:rPr>
              <w:t>Concrete roof tiles</w:t>
            </w:r>
            <w:permEnd w:id="916669809"/>
          </w:p>
        </w:tc>
        <w:permStart w:id="19802385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375128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023859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1806F4" w:rsidRDefault="001806F4" w:rsidP="00CA65E0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85609A">
      <w:pPr>
        <w:pStyle w:val="11CSTCPLQuestionBullet"/>
        <w:ind w:left="709" w:hanging="709"/>
      </w:pPr>
      <w:bookmarkStart w:id="66" w:name="_Ref532197156"/>
      <w:r>
        <w:t xml:space="preserve">Which Clause of the NCC should be read for more detail about the roof cladding materials in </w:t>
      </w:r>
      <w:r>
        <w:fldChar w:fldCharType="begin"/>
      </w:r>
      <w:r>
        <w:instrText xml:space="preserve"> REF _Ref427734122 \r \h </w:instrText>
      </w:r>
      <w:r w:rsidR="0085609A">
        <w:instrText xml:space="preserve"> \* MERGEFORMAT </w:instrText>
      </w:r>
      <w:r>
        <w:fldChar w:fldCharType="separate"/>
      </w:r>
      <w:r w:rsidR="0024434D">
        <w:t xml:space="preserve">Q62. </w:t>
      </w:r>
      <w:r>
        <w:fldChar w:fldCharType="end"/>
      </w:r>
      <w:r>
        <w:t>?</w:t>
      </w:r>
      <w:bookmarkEnd w:id="66"/>
    </w:p>
    <w:p w:rsidR="001806F4" w:rsidRPr="00830749" w:rsidRDefault="001806F4" w:rsidP="0085609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987C7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3068732" w:edGrp="everyone"/>
            <w:r w:rsidRPr="00987C71">
              <w:rPr>
                <w:rFonts w:ascii="Arial" w:hAnsi="Arial" w:cs="Arial"/>
                <w:sz w:val="22"/>
                <w:szCs w:val="22"/>
              </w:rPr>
              <w:t>3.5</w:t>
            </w:r>
            <w:r w:rsidR="003F7703">
              <w:rPr>
                <w:rFonts w:ascii="Arial" w:hAnsi="Arial" w:cs="Arial"/>
                <w:sz w:val="22"/>
                <w:szCs w:val="22"/>
              </w:rPr>
              <w:t>.1.2</w:t>
            </w:r>
            <w:r w:rsidRPr="00987C71">
              <w:rPr>
                <w:rFonts w:ascii="Arial" w:hAnsi="Arial" w:cs="Arial"/>
                <w:sz w:val="22"/>
                <w:szCs w:val="22"/>
              </w:rPr>
              <w:t xml:space="preserve"> Roof and wall cladding</w:t>
            </w:r>
            <w:permEnd w:id="63068732"/>
          </w:p>
        </w:tc>
        <w:permStart w:id="17002313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8692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0231335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7" w:name="_Ref532197157"/>
      <w:r>
        <w:t xml:space="preserve">Which Australian Standard should be read for more detail about the roof cladding materials in </w:t>
      </w:r>
      <w:r>
        <w:fldChar w:fldCharType="begin"/>
      </w:r>
      <w:r>
        <w:instrText xml:space="preserve"> REF _Ref427734122 \r \h </w:instrText>
      </w:r>
      <w:r>
        <w:fldChar w:fldCharType="separate"/>
      </w:r>
      <w:r w:rsidR="0024434D">
        <w:t xml:space="preserve">Q62. </w:t>
      </w:r>
      <w:r>
        <w:fldChar w:fldCharType="end"/>
      </w:r>
      <w:r>
        <w:t>?</w:t>
      </w:r>
      <w:bookmarkEnd w:id="67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F2325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55826089" w:edGrp="everyone"/>
            <w:r>
              <w:rPr>
                <w:rFonts w:ascii="Arial" w:hAnsi="Arial" w:cs="Arial"/>
                <w:sz w:val="22"/>
                <w:szCs w:val="22"/>
              </w:rPr>
              <w:t>NCC volume Two</w:t>
            </w:r>
            <w:permEnd w:id="1255826089"/>
          </w:p>
        </w:tc>
        <w:permStart w:id="2758683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92778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5868305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8" w:name="_Ref427663512"/>
      <w:r w:rsidRPr="00F72FAF">
        <w:t>What is the roof pitch</w:t>
      </w:r>
      <w:r>
        <w:t>?</w:t>
      </w:r>
      <w:bookmarkEnd w:id="6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987C7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5414092" w:edGrp="everyone"/>
            <w:r>
              <w:rPr>
                <w:rFonts w:ascii="Arial" w:hAnsi="Arial" w:cs="Arial"/>
                <w:sz w:val="22"/>
                <w:szCs w:val="22"/>
              </w:rPr>
              <w:t>22.5</w:t>
            </w:r>
            <w:r w:rsidR="00CD7C62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205414092"/>
          </w:p>
        </w:tc>
        <w:permStart w:id="13509869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40138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0986991" w:displacedByCustomXml="prev"/>
      </w:tr>
    </w:tbl>
    <w:p w:rsidR="001806F4" w:rsidRDefault="001806F4">
      <w:pPr>
        <w:jc w:val="left"/>
        <w:rPr>
          <w:rFonts w:ascii="Arial" w:hAnsi="Arial" w:cs="Arial"/>
          <w:sz w:val="22"/>
          <w:szCs w:val="22"/>
        </w:rPr>
      </w:pPr>
    </w:p>
    <w:p w:rsidR="00C2568A" w:rsidRDefault="00C2568A" w:rsidP="00C2568A">
      <w:pPr>
        <w:rPr>
          <w:rFonts w:ascii="Arial" w:hAnsi="Arial" w:cs="Arial"/>
          <w:sz w:val="22"/>
          <w:szCs w:val="22"/>
        </w:rPr>
      </w:pPr>
    </w:p>
    <w:p w:rsidR="00C2568A" w:rsidRPr="00830749" w:rsidRDefault="00C2568A" w:rsidP="00C2568A">
      <w:pPr>
        <w:pStyle w:val="11CSTCPLQuestionBullet"/>
        <w:ind w:left="709" w:hanging="709"/>
      </w:pPr>
      <w:bookmarkStart w:id="69" w:name="_Ref531871432"/>
      <w:r>
        <w:t>Identify one (1) regulatory body you may need to submit plans to for approval?</w:t>
      </w:r>
      <w:bookmarkEnd w:id="69"/>
    </w:p>
    <w:p w:rsidR="00C2568A" w:rsidRPr="00830749" w:rsidRDefault="00C2568A" w:rsidP="00C2568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3F770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97003962" w:edGrp="everyone"/>
            <w:r>
              <w:rPr>
                <w:rFonts w:ascii="Arial" w:hAnsi="Arial" w:cs="Arial"/>
                <w:sz w:val="22"/>
                <w:szCs w:val="22"/>
              </w:rPr>
              <w:t xml:space="preserve">City Council </w:t>
            </w:r>
            <w:permEnd w:id="797003962"/>
          </w:p>
        </w:tc>
        <w:permStart w:id="9869329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455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6932949" w:displacedByCustomXml="prev"/>
      </w:tr>
    </w:tbl>
    <w:p w:rsidR="00C2568A" w:rsidRDefault="00C2568A" w:rsidP="00C2568A">
      <w:pPr>
        <w:jc w:val="left"/>
        <w:rPr>
          <w:rFonts w:ascii="Arial" w:hAnsi="Arial" w:cs="Arial"/>
          <w:sz w:val="22"/>
          <w:szCs w:val="22"/>
        </w:rPr>
      </w:pPr>
    </w:p>
    <w:p w:rsidR="00C2568A" w:rsidRDefault="00C2568A" w:rsidP="00C2568A">
      <w:pPr>
        <w:rPr>
          <w:rFonts w:ascii="Arial" w:hAnsi="Arial" w:cs="Arial"/>
          <w:sz w:val="22"/>
          <w:szCs w:val="22"/>
        </w:rPr>
      </w:pPr>
    </w:p>
    <w:p w:rsidR="00C2568A" w:rsidRPr="00830749" w:rsidRDefault="00C2568A" w:rsidP="00C2568A">
      <w:pPr>
        <w:pStyle w:val="11CSTCPLQuestionBullet"/>
        <w:ind w:left="709" w:hanging="709"/>
      </w:pPr>
      <w:bookmarkStart w:id="70" w:name="_Ref532197251"/>
      <w:r>
        <w:t xml:space="preserve">Briefly describe the approval process and timeframes for an approval through the regulatory body in </w:t>
      </w:r>
      <w:r>
        <w:fldChar w:fldCharType="begin"/>
      </w:r>
      <w:r>
        <w:instrText xml:space="preserve"> REF _Ref531871432 \r \h </w:instrText>
      </w:r>
      <w:r>
        <w:fldChar w:fldCharType="separate"/>
      </w:r>
      <w:r w:rsidR="0024434D">
        <w:t xml:space="preserve">Q66. </w:t>
      </w:r>
      <w:r>
        <w:fldChar w:fldCharType="end"/>
      </w:r>
      <w:bookmarkEnd w:id="70"/>
    </w:p>
    <w:p w:rsidR="00C2568A" w:rsidRPr="00830749" w:rsidRDefault="00C2568A" w:rsidP="00C2568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2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BC" w:rsidRDefault="005A52BC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236341732" w:edGrp="everyone"/>
            <w:r>
              <w:rPr>
                <w:rFonts w:ascii="Arial" w:hAnsi="Arial" w:cs="Arial"/>
                <w:sz w:val="22"/>
                <w:szCs w:val="22"/>
              </w:rPr>
              <w:t>Once the application is submitted and the fees is paid, the assessment process takes place.</w:t>
            </w:r>
          </w:p>
          <w:p w:rsidR="005A52BC" w:rsidRDefault="005A52BC" w:rsidP="00931C5E">
            <w:r>
              <w:t xml:space="preserve">Each council has a </w:t>
            </w:r>
            <w:r w:rsidRPr="005A52BC">
              <w:t>development plan</w:t>
            </w:r>
            <w:r>
              <w:t xml:space="preserve"> containing the planning policies that apply in that area. Applications for development plan consent and land division consent are assessed against the policies in the development plan.</w:t>
            </w:r>
          </w:p>
          <w:p w:rsidR="005A52BC" w:rsidRDefault="005A52BC" w:rsidP="00931C5E">
            <w:pPr>
              <w:rPr>
                <w:rFonts w:ascii="Arial" w:hAnsi="Arial" w:cs="Arial"/>
                <w:sz w:val="22"/>
                <w:szCs w:val="22"/>
              </w:rPr>
            </w:pPr>
          </w:p>
          <w:p w:rsidR="005A52BC" w:rsidRDefault="005A52BC" w:rsidP="00931C5E">
            <w:r>
              <w:t xml:space="preserve">Applications for building consent are assessed against the Building Rules, including the </w:t>
            </w:r>
            <w:r w:rsidRPr="005A52BC">
              <w:t>Building Code of Australia</w:t>
            </w:r>
            <w:r>
              <w:t xml:space="preserve"> and any relevant </w:t>
            </w:r>
            <w:r w:rsidRPr="005A52BC">
              <w:t>Minister's Specifications</w:t>
            </w:r>
            <w:r>
              <w:t>.</w:t>
            </w:r>
          </w:p>
          <w:p w:rsidR="005A52BC" w:rsidRDefault="005A52BC" w:rsidP="00931C5E"/>
          <w:p w:rsidR="00931C5E" w:rsidRPr="001C4084" w:rsidRDefault="005A52BC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t>This process takes from 4 weeks to 3 months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236341732"/>
          </w:p>
        </w:tc>
        <w:permStart w:id="17399274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0945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9927433" w:displacedByCustomXml="prev"/>
      </w:tr>
    </w:tbl>
    <w:p w:rsidR="00C2568A" w:rsidRDefault="00C2568A" w:rsidP="00C2568A">
      <w:pPr>
        <w:jc w:val="left"/>
        <w:rPr>
          <w:rFonts w:ascii="Arial" w:hAnsi="Arial" w:cs="Arial"/>
          <w:sz w:val="22"/>
          <w:szCs w:val="22"/>
        </w:rPr>
      </w:pPr>
    </w:p>
    <w:p w:rsidR="00D06439" w:rsidRDefault="00D06439" w:rsidP="00D06439">
      <w:pPr>
        <w:jc w:val="left"/>
        <w:rPr>
          <w:rFonts w:ascii="Arial" w:hAnsi="Arial" w:cs="Arial"/>
          <w:sz w:val="22"/>
          <w:szCs w:val="22"/>
        </w:rPr>
      </w:pPr>
    </w:p>
    <w:p w:rsidR="00D06439" w:rsidRPr="00830749" w:rsidRDefault="00D06439" w:rsidP="00D06439">
      <w:pPr>
        <w:pStyle w:val="11CSTCPLQuestionBullet"/>
        <w:ind w:left="709" w:hanging="709"/>
      </w:pPr>
      <w:bookmarkStart w:id="71" w:name="_Ref427673788"/>
      <w:r>
        <w:rPr>
          <w:bCs/>
        </w:rPr>
        <w:t>What is a prime cost (PC) item</w:t>
      </w:r>
      <w:r>
        <w:t>? Give an example.</w:t>
      </w:r>
      <w:bookmarkEnd w:id="71"/>
    </w:p>
    <w:p w:rsidR="00D06439" w:rsidRPr="00830749" w:rsidRDefault="00D06439" w:rsidP="00D0643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43" w:rsidRDefault="00730043" w:rsidP="00730043">
            <w:pPr>
              <w:rPr>
                <w:rFonts w:ascii="Arial" w:hAnsi="Arial" w:cs="Arial"/>
                <w:sz w:val="22"/>
                <w:szCs w:val="22"/>
              </w:rPr>
            </w:pPr>
            <w:permStart w:id="410935422" w:edGrp="everyone"/>
            <w:r>
              <w:rPr>
                <w:rFonts w:ascii="Arial" w:hAnsi="Arial" w:cs="Arial"/>
                <w:sz w:val="22"/>
                <w:szCs w:val="22"/>
              </w:rPr>
              <w:t xml:space="preserve">Prime cost (PC) is An amount of money included in a contract sum to purchase a specified item such as tiles, taps, doors or bathroom fittings </w:t>
            </w:r>
          </w:p>
          <w:p w:rsidR="00730043" w:rsidRDefault="00730043" w:rsidP="00730043">
            <w:pPr>
              <w:rPr>
                <w:rFonts w:ascii="Arial" w:hAnsi="Arial" w:cs="Arial"/>
                <w:sz w:val="22"/>
                <w:szCs w:val="22"/>
              </w:rPr>
            </w:pPr>
          </w:p>
          <w:p w:rsidR="00730043" w:rsidRDefault="00730043" w:rsidP="00730043">
            <w:r>
              <w:rPr>
                <w:rFonts w:ascii="Arial" w:hAnsi="Arial" w:cs="Arial"/>
                <w:sz w:val="22"/>
                <w:szCs w:val="22"/>
              </w:rPr>
              <w:t xml:space="preserve">Example: $500 door </w:t>
            </w:r>
          </w:p>
          <w:p w:rsidR="00931C5E" w:rsidRPr="001C4084" w:rsidRDefault="0010609A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t>.</w:t>
            </w:r>
            <w:permEnd w:id="410935422"/>
          </w:p>
        </w:tc>
        <w:permStart w:id="667360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555178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736032" w:displacedByCustomXml="prev"/>
      </w:tr>
    </w:tbl>
    <w:p w:rsidR="00D06439" w:rsidRDefault="00D06439" w:rsidP="00D06439">
      <w:pPr>
        <w:rPr>
          <w:rFonts w:ascii="Arial" w:hAnsi="Arial" w:cs="Arial"/>
          <w:sz w:val="22"/>
          <w:szCs w:val="22"/>
        </w:rPr>
      </w:pPr>
    </w:p>
    <w:p w:rsidR="00D06439" w:rsidRDefault="00D06439" w:rsidP="00D06439">
      <w:pPr>
        <w:jc w:val="left"/>
        <w:rPr>
          <w:rFonts w:ascii="Arial" w:hAnsi="Arial" w:cs="Arial"/>
          <w:sz w:val="22"/>
          <w:szCs w:val="22"/>
        </w:rPr>
      </w:pPr>
    </w:p>
    <w:p w:rsidR="00D06439" w:rsidRPr="00830749" w:rsidRDefault="00D06439" w:rsidP="00D06439">
      <w:pPr>
        <w:pStyle w:val="11CSTCPLQuestionBullet"/>
        <w:ind w:left="709" w:hanging="709"/>
      </w:pPr>
      <w:bookmarkStart w:id="72" w:name="_Ref427673790"/>
      <w:r>
        <w:rPr>
          <w:bCs/>
        </w:rPr>
        <w:t>What is a provisional sum (PS) item</w:t>
      </w:r>
      <w:r>
        <w:t>? Give an example.</w:t>
      </w:r>
      <w:bookmarkEnd w:id="72"/>
    </w:p>
    <w:p w:rsidR="00D06439" w:rsidRPr="00830749" w:rsidRDefault="00D06439" w:rsidP="00D0643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Default="0091030A" w:rsidP="00931C5E">
            <w:pPr>
              <w:rPr>
                <w:rStyle w:val="ilfuvd"/>
              </w:rPr>
            </w:pPr>
            <w:permStart w:id="400835028" w:edGrp="everyone"/>
            <w:r>
              <w:rPr>
                <w:rStyle w:val="ilfuvd"/>
              </w:rPr>
              <w:t xml:space="preserve">A provisional sum is: An amount of money included in contract sum to cover work and/or materials, not detailed when entering the contract </w:t>
            </w:r>
          </w:p>
          <w:p w:rsidR="00931C5E" w:rsidRDefault="00931C5E" w:rsidP="00931C5E">
            <w:pPr>
              <w:rPr>
                <w:rStyle w:val="ilfuvd"/>
              </w:rPr>
            </w:pPr>
          </w:p>
          <w:p w:rsidR="00931C5E" w:rsidRPr="001C4084" w:rsidRDefault="0091030A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ilfuvd"/>
              </w:rPr>
              <w:t xml:space="preserve">Example a building site may seem sandy and clean with 1inimal site works required, however, there may be large limestone rocks/tree trunks concealed below the surface which I emerge once site works commence, causing cost overrun.  </w:t>
            </w:r>
            <w:permEnd w:id="400835028"/>
          </w:p>
        </w:tc>
        <w:permStart w:id="7093650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323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9365037" w:displacedByCustomXml="prev"/>
      </w:tr>
    </w:tbl>
    <w:p w:rsidR="00997D1A" w:rsidRDefault="00997D1A">
      <w:pPr>
        <w:jc w:val="left"/>
        <w:rPr>
          <w:rFonts w:ascii="Arial" w:hAnsi="Arial" w:cs="Arial"/>
          <w:sz w:val="22"/>
          <w:szCs w:val="22"/>
        </w:rPr>
      </w:pPr>
    </w:p>
    <w:p w:rsidR="008335B8" w:rsidRPr="00F72FAF" w:rsidRDefault="008335B8" w:rsidP="008335B8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Bill of Quantities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_Ref531867328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Q70.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_Ref531866973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Q76.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F76DDE" w:rsidRDefault="008335B8" w:rsidP="00F76DDE">
      <w:pPr>
        <w:ind w:right="-24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lastRenderedPageBreak/>
        <w:drawing>
          <wp:inline distT="0" distB="0" distL="0" distR="0" wp14:anchorId="3C38C8F7" wp14:editId="0646AB79">
            <wp:extent cx="5731510" cy="81934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B8" w:rsidRDefault="008335B8" w:rsidP="00F76DDE">
      <w:pPr>
        <w:ind w:right="-24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lastRenderedPageBreak/>
        <w:drawing>
          <wp:inline distT="0" distB="0" distL="0" distR="0" wp14:anchorId="7D69F8FE" wp14:editId="3142EB90">
            <wp:extent cx="5731510" cy="8193405"/>
            <wp:effectExtent l="0" t="0" r="2540" b="0"/>
            <wp:docPr id="1027" name="Picture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B8" w:rsidRDefault="008335B8" w:rsidP="008335B8">
      <w:pPr>
        <w:ind w:right="-24"/>
        <w:rPr>
          <w:rFonts w:cs="Arial"/>
          <w:sz w:val="16"/>
          <w:szCs w:val="16"/>
        </w:rPr>
      </w:pPr>
    </w:p>
    <w:p w:rsidR="008335B8" w:rsidRPr="008335B8" w:rsidRDefault="008335B8" w:rsidP="008335B8">
      <w:pPr>
        <w:ind w:right="-24"/>
        <w:jc w:val="right"/>
        <w:rPr>
          <w:rFonts w:cs="Arial"/>
          <w:sz w:val="16"/>
          <w:szCs w:val="16"/>
        </w:rPr>
      </w:pPr>
      <w:r w:rsidRPr="008335B8">
        <w:rPr>
          <w:rFonts w:cs="Arial"/>
          <w:sz w:val="16"/>
          <w:szCs w:val="16"/>
        </w:rPr>
        <w:t xml:space="preserve">Source: </w:t>
      </w:r>
      <w:hyperlink r:id="rId33" w:history="1">
        <w:r w:rsidRPr="008335B8">
          <w:rPr>
            <w:rStyle w:val="Hyperlink"/>
            <w:rFonts w:cs="Arial"/>
            <w:sz w:val="16"/>
            <w:szCs w:val="16"/>
          </w:rPr>
          <w:t>http://organizedbuilders.com.au/sites/default/files/BOQ-Summary.pdf</w:t>
        </w:r>
      </w:hyperlink>
      <w:r w:rsidRPr="008335B8">
        <w:rPr>
          <w:rFonts w:cs="Arial"/>
          <w:sz w:val="16"/>
          <w:szCs w:val="16"/>
        </w:rPr>
        <w:t xml:space="preserve"> </w:t>
      </w:r>
    </w:p>
    <w:p w:rsidR="008335B8" w:rsidRDefault="008335B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8335B8" w:rsidRPr="00830749" w:rsidRDefault="008335B8" w:rsidP="008335B8">
      <w:pPr>
        <w:ind w:right="-24"/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3" w:name="_Ref531867328"/>
      <w:r>
        <w:t>True or False (Tick your response): This Bill of Quantities represents a job for a two-storey house.</w:t>
      </w:r>
      <w:bookmarkEnd w:id="73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C181F" w:rsidTr="002C181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C181F" w:rsidRDefault="002C181F" w:rsidP="002C181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618995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93236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F9541C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6189950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Pr="00E106BF" w:rsidRDefault="002C181F" w:rsidP="002C181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424002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75273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C181F" w:rsidRPr="00DD7A44" w:rsidRDefault="002C181F" w:rsidP="002C181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2400292" w:displacedByCustomXml="prev"/>
      </w:tr>
      <w:tr w:rsidR="002C181F" w:rsidTr="002C181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</w:p>
        </w:tc>
        <w:permStart w:id="9811000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390698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2C181F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8110003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4" w:name="_Ref532199102"/>
      <w:r>
        <w:t>Identify two (2) materials being used for the floors?</w:t>
      </w:r>
      <w:bookmarkEnd w:id="74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D1091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Default="00F9541C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249128923" w:edGrp="everyone"/>
            <w:r>
              <w:rPr>
                <w:rFonts w:ascii="Arial" w:hAnsi="Arial" w:cs="Arial"/>
                <w:sz w:val="22"/>
                <w:szCs w:val="22"/>
              </w:rPr>
              <w:t>Floor trusses</w:t>
            </w:r>
          </w:p>
          <w:p w:rsidR="00931C5E" w:rsidRPr="001C4084" w:rsidRDefault="00A54203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Internal tile supply</w:t>
            </w:r>
            <w:permEnd w:id="1249128923"/>
          </w:p>
        </w:tc>
        <w:permStart w:id="1980072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175587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007203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ind w:right="-24"/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5" w:name="_Ref532199110"/>
      <w:r>
        <w:t xml:space="preserve">True or False (Tick your response): A landscaper has been </w:t>
      </w:r>
      <w:r w:rsidR="0055155C">
        <w:t xml:space="preserve">contracted </w:t>
      </w:r>
      <w:r>
        <w:t>for this job.</w:t>
      </w:r>
      <w:bookmarkEnd w:id="75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C181F" w:rsidTr="002C181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C181F" w:rsidRDefault="002C181F" w:rsidP="002C181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447930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2765279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A54203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4479305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Pr="00E106BF" w:rsidRDefault="002C181F" w:rsidP="002C181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217186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00237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C181F" w:rsidRPr="00DD7A44" w:rsidRDefault="002C181F" w:rsidP="002C181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1718645" w:displacedByCustomXml="prev"/>
      </w:tr>
      <w:tr w:rsidR="002C181F" w:rsidTr="002C181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</w:p>
        </w:tc>
        <w:permStart w:id="6387808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404571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2C181F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3878080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Pr="00830749" w:rsidRDefault="00DC5EEA" w:rsidP="00DC5EEA">
      <w:pPr>
        <w:pStyle w:val="11CSTCPLQuestionBullet"/>
        <w:ind w:left="709" w:hanging="709"/>
      </w:pPr>
      <w:bookmarkStart w:id="76" w:name="_Ref532199056"/>
      <w:r>
        <w:t xml:space="preserve">How much does the </w:t>
      </w:r>
      <w:r w:rsidR="0055155C">
        <w:t xml:space="preserve">contracted </w:t>
      </w:r>
      <w:r>
        <w:t>plasterer cost?</w:t>
      </w:r>
      <w:bookmarkEnd w:id="76"/>
    </w:p>
    <w:p w:rsidR="00DC5EEA" w:rsidRPr="00830749" w:rsidRDefault="00DC5EEA" w:rsidP="00DC5E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A5420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87433273" w:edGrp="everyone"/>
            <w:r>
              <w:rPr>
                <w:rFonts w:ascii="Arial" w:hAnsi="Arial" w:cs="Arial"/>
                <w:sz w:val="22"/>
                <w:szCs w:val="22"/>
              </w:rPr>
              <w:t>$12900</w:t>
            </w:r>
            <w:permEnd w:id="1787433273"/>
          </w:p>
        </w:tc>
        <w:permStart w:id="14888080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22713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8808055" w:displacedByCustomXml="prev"/>
      </w:tr>
    </w:tbl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Pr="00830749" w:rsidRDefault="00DC5EEA" w:rsidP="00DC5EEA">
      <w:pPr>
        <w:pStyle w:val="11CSTCPLQuestionBullet"/>
        <w:ind w:left="709" w:hanging="709"/>
      </w:pPr>
      <w:bookmarkStart w:id="77" w:name="_Ref532199058"/>
      <w:r>
        <w:t>How much do the kitchen appliances cost?</w:t>
      </w:r>
      <w:bookmarkEnd w:id="77"/>
    </w:p>
    <w:p w:rsidR="00DC5EEA" w:rsidRPr="00830749" w:rsidRDefault="00DC5EEA" w:rsidP="00DC5E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A5420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69318073" w:edGrp="everyone"/>
            <w:r>
              <w:rPr>
                <w:rFonts w:ascii="Arial" w:hAnsi="Arial" w:cs="Arial"/>
                <w:sz w:val="22"/>
                <w:szCs w:val="22"/>
              </w:rPr>
              <w:t xml:space="preserve">$2700 </w:t>
            </w:r>
            <w:permEnd w:id="1069318073"/>
          </w:p>
        </w:tc>
        <w:permStart w:id="1352215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529952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221596" w:displacedByCustomXml="prev"/>
      </w:tr>
    </w:tbl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8" w:name="_Ref532199060"/>
      <w:r>
        <w:t>What percentage of the total cost does the fixing stage represent</w:t>
      </w:r>
      <w:r w:rsidR="001F1F27">
        <w:t xml:space="preserve"> of the building contract</w:t>
      </w:r>
      <w:r>
        <w:t>?</w:t>
      </w:r>
      <w:bookmarkEnd w:id="78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A5420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69228945" w:edGrp="everyone"/>
            <w:r>
              <w:rPr>
                <w:rFonts w:ascii="Arial" w:hAnsi="Arial" w:cs="Arial"/>
                <w:sz w:val="22"/>
                <w:szCs w:val="22"/>
              </w:rPr>
              <w:t xml:space="preserve">23% </w:t>
            </w:r>
            <w:permEnd w:id="1769228945"/>
          </w:p>
        </w:tc>
        <w:permStart w:id="18219023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872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1902373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9" w:name="_Ref531866973"/>
      <w:r>
        <w:t>What percentage of the total cost does the completion stage represent</w:t>
      </w:r>
      <w:r w:rsidR="001F1F27">
        <w:t xml:space="preserve"> of the building contract</w:t>
      </w:r>
      <w:r>
        <w:t>?</w:t>
      </w:r>
      <w:bookmarkEnd w:id="79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8947E7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14441473" w:edGrp="everyone"/>
            <w:r>
              <w:rPr>
                <w:rFonts w:ascii="Arial" w:hAnsi="Arial" w:cs="Arial"/>
                <w:sz w:val="22"/>
                <w:szCs w:val="22"/>
              </w:rPr>
              <w:t xml:space="preserve">17% </w:t>
            </w:r>
            <w:permEnd w:id="1714441473"/>
          </w:p>
        </w:tc>
        <w:permStart w:id="11187915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76325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8791548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119EB" w:rsidRPr="00F72FAF" w:rsidRDefault="008119EB" w:rsidP="008119EB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Purchase Order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_Ref531874116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Q77.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_Ref531874565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Q82.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BF6EA1" w:rsidRDefault="008119EB" w:rsidP="00BF6EA1">
      <w:pPr>
        <w:rPr>
          <w:rFonts w:ascii="Arial" w:hAnsi="Arial" w:cs="Arial"/>
          <w:b/>
          <w:i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5A365F9F" wp14:editId="64C73873">
            <wp:extent cx="5731510" cy="8194675"/>
            <wp:effectExtent l="0" t="0" r="2540" b="0"/>
            <wp:docPr id="1050" name="Picture 1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19EB" w:rsidRPr="008119EB" w:rsidRDefault="008119EB" w:rsidP="008119EB">
      <w:pPr>
        <w:jc w:val="right"/>
        <w:rPr>
          <w:rFonts w:cs="Arial"/>
          <w:b/>
          <w:i/>
          <w:sz w:val="16"/>
          <w:szCs w:val="16"/>
        </w:rPr>
      </w:pPr>
      <w:r w:rsidRPr="008119EB">
        <w:rPr>
          <w:rFonts w:cs="Arial"/>
          <w:b/>
          <w:i/>
          <w:sz w:val="16"/>
          <w:szCs w:val="16"/>
        </w:rPr>
        <w:t xml:space="preserve">Source: </w:t>
      </w:r>
      <w:hyperlink r:id="rId35" w:history="1">
        <w:r w:rsidRPr="008119EB">
          <w:rPr>
            <w:rStyle w:val="Hyperlink"/>
            <w:rFonts w:cs="Arial"/>
            <w:b/>
            <w:i/>
            <w:sz w:val="16"/>
            <w:szCs w:val="16"/>
          </w:rPr>
          <w:t>http://organizedbuilders.com.au/sites/default/files/Databuild-Bill-of-Quantities.pdf</w:t>
        </w:r>
      </w:hyperlink>
      <w:r w:rsidRPr="008119EB">
        <w:rPr>
          <w:rFonts w:cs="Arial"/>
          <w:b/>
          <w:i/>
          <w:sz w:val="16"/>
          <w:szCs w:val="16"/>
        </w:rPr>
        <w:t xml:space="preserve"> </w:t>
      </w:r>
    </w:p>
    <w:p w:rsidR="008119EB" w:rsidRDefault="008119EB" w:rsidP="00BF6EA1">
      <w:pPr>
        <w:rPr>
          <w:rFonts w:ascii="Arial" w:hAnsi="Arial" w:cs="Arial"/>
          <w:b/>
          <w:i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0" w:name="_Ref531874116"/>
      <w:r>
        <w:lastRenderedPageBreak/>
        <w:t>How many Pine F5 90 x 45 studs (2.4m long) are required?</w:t>
      </w:r>
      <w:bookmarkEnd w:id="80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0150E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55199706" w:edGrp="everyone"/>
            <w:r>
              <w:rPr>
                <w:rFonts w:ascii="Arial" w:hAnsi="Arial" w:cs="Arial"/>
                <w:sz w:val="22"/>
                <w:szCs w:val="22"/>
              </w:rPr>
              <w:t xml:space="preserve">100 </w:t>
            </w:r>
            <w:permEnd w:id="255199706"/>
          </w:p>
        </w:tc>
        <w:permStart w:id="12690004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78679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9000454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1" w:name="_Ref532199470"/>
      <w:r>
        <w:t xml:space="preserve">If the material in </w:t>
      </w:r>
      <w:r>
        <w:fldChar w:fldCharType="begin"/>
      </w:r>
      <w:r>
        <w:instrText xml:space="preserve"> REF _Ref531874116 \r \h </w:instrText>
      </w:r>
      <w:r>
        <w:fldChar w:fldCharType="separate"/>
      </w:r>
      <w:r w:rsidR="0024434D">
        <w:t xml:space="preserve">Q77. </w:t>
      </w:r>
      <w:r>
        <w:fldChar w:fldCharType="end"/>
      </w:r>
      <w:r w:rsidR="00FC5357">
        <w:t xml:space="preserve">increased in </w:t>
      </w:r>
      <w:r>
        <w:t>cost</w:t>
      </w:r>
      <w:r w:rsidR="00FC5357">
        <w:t xml:space="preserve"> to</w:t>
      </w:r>
      <w:r>
        <w:t xml:space="preserve"> $2.75 each, what would be the total cost</w:t>
      </w:r>
      <w:r w:rsidR="00FC5357">
        <w:t xml:space="preserve"> for this material</w:t>
      </w:r>
      <w:r>
        <w:t>?</w:t>
      </w:r>
      <w:bookmarkEnd w:id="81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6D5E85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0150EB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546931120" w:edGrp="everyone"/>
            <w:r>
              <w:rPr>
                <w:rFonts w:ascii="Arial" w:hAnsi="Arial" w:cs="Arial"/>
                <w:sz w:val="22"/>
                <w:szCs w:val="22"/>
              </w:rPr>
              <w:t xml:space="preserve">$275 </w:t>
            </w:r>
            <w:permEnd w:id="1546931120"/>
          </w:p>
        </w:tc>
        <w:permStart w:id="2677309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2897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7730988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2" w:name="_Ref532199474"/>
      <w:r>
        <w:t>How many sheet of ply are required in total (i.e. all sizes)?</w:t>
      </w:r>
      <w:bookmarkEnd w:id="82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D5E85" w:rsidRPr="00830749" w:rsidTr="00CB3CCC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D5E85" w:rsidRPr="001C4084" w:rsidRDefault="006D5E85" w:rsidP="00CB3CC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85" w:rsidRPr="001C4084" w:rsidRDefault="000150EB" w:rsidP="00CB3CCC">
            <w:pPr>
              <w:rPr>
                <w:rFonts w:ascii="Arial" w:hAnsi="Arial" w:cs="Arial"/>
                <w:sz w:val="22"/>
                <w:szCs w:val="22"/>
              </w:rPr>
            </w:pPr>
            <w:permStart w:id="1851815629" w:edGrp="everyone"/>
            <w:r>
              <w:rPr>
                <w:rFonts w:ascii="Arial" w:hAnsi="Arial" w:cs="Arial"/>
                <w:sz w:val="22"/>
                <w:szCs w:val="22"/>
              </w:rPr>
              <w:t xml:space="preserve">13 sheets </w:t>
            </w:r>
            <w:permEnd w:id="1851815629"/>
          </w:p>
        </w:tc>
        <w:permStart w:id="15415625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39509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D5E85" w:rsidRPr="00DD7A44" w:rsidRDefault="006D5E85" w:rsidP="00CB3CCC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1562539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3" w:name="_Ref531874121"/>
      <w:r>
        <w:t>What material has the highest total cost?</w:t>
      </w:r>
      <w:bookmarkEnd w:id="83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14C9" w:rsidRPr="00830749" w:rsidTr="00CB3CCC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C9" w:rsidRPr="001C4084" w:rsidRDefault="001A14C9" w:rsidP="00CB3CC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C9" w:rsidRPr="001C4084" w:rsidRDefault="00D33D37" w:rsidP="00CB3CCC">
            <w:pPr>
              <w:rPr>
                <w:rFonts w:ascii="Arial" w:hAnsi="Arial" w:cs="Arial"/>
                <w:sz w:val="22"/>
                <w:szCs w:val="22"/>
              </w:rPr>
            </w:pPr>
            <w:permStart w:id="319496037" w:edGrp="everyone"/>
            <w:r>
              <w:rPr>
                <w:rFonts w:ascii="Arial" w:hAnsi="Arial" w:cs="Arial"/>
                <w:sz w:val="22"/>
                <w:szCs w:val="22"/>
              </w:rPr>
              <w:t xml:space="preserve">The pine studs </w:t>
            </w:r>
            <w:permEnd w:id="319496037"/>
          </w:p>
        </w:tc>
        <w:permStart w:id="21166956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06110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14C9" w:rsidRPr="00DD7A44" w:rsidRDefault="001A14C9" w:rsidP="00CB3CCC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6695693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4" w:name="_Ref531874448"/>
      <w:r>
        <w:t xml:space="preserve">How many metres are required of the material in </w:t>
      </w:r>
      <w:r>
        <w:fldChar w:fldCharType="begin"/>
      </w:r>
      <w:r>
        <w:instrText xml:space="preserve"> REF _Ref531874121 \r \h </w:instrText>
      </w:r>
      <w:r>
        <w:fldChar w:fldCharType="separate"/>
      </w:r>
      <w:r w:rsidR="0024434D">
        <w:t xml:space="preserve">Q80. </w:t>
      </w:r>
      <w:r>
        <w:fldChar w:fldCharType="end"/>
      </w:r>
      <w:r>
        <w:t>?</w:t>
      </w:r>
      <w:bookmarkEnd w:id="84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14C9" w:rsidRPr="00830749" w:rsidTr="001A14C9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C9" w:rsidRPr="001C4084" w:rsidRDefault="001A14C9" w:rsidP="00CB3CC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C9" w:rsidRPr="001C4084" w:rsidRDefault="00D33D37" w:rsidP="00CB3CCC">
            <w:pPr>
              <w:rPr>
                <w:rFonts w:ascii="Arial" w:hAnsi="Arial" w:cs="Arial"/>
                <w:sz w:val="22"/>
                <w:szCs w:val="22"/>
              </w:rPr>
            </w:pPr>
            <w:permStart w:id="187971564" w:edGrp="everyone"/>
            <w:r>
              <w:rPr>
                <w:rFonts w:ascii="Arial" w:hAnsi="Arial" w:cs="Arial"/>
                <w:sz w:val="22"/>
                <w:szCs w:val="22"/>
              </w:rPr>
              <w:t>All studs will give the total of 684 m</w:t>
            </w:r>
            <w:permEnd w:id="187971564"/>
          </w:p>
        </w:tc>
        <w:permStart w:id="15914237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55779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14C9" w:rsidRPr="00DD7A44" w:rsidRDefault="001A14C9" w:rsidP="00CB3CCC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1423731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5" w:name="_Ref531874565"/>
      <w:r>
        <w:t>What beam is identified as being a better option than F17?</w:t>
      </w:r>
      <w:bookmarkEnd w:id="85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1A14C9">
        <w:trPr>
          <w:trHeight w:val="104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D33D37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017263948" w:edGrp="everyone"/>
            <w:r>
              <w:rPr>
                <w:rFonts w:ascii="Arial" w:hAnsi="Arial" w:cs="Arial"/>
                <w:sz w:val="22"/>
                <w:szCs w:val="22"/>
              </w:rPr>
              <w:t>E14 Beams</w:t>
            </w:r>
            <w:permEnd w:id="2017263948"/>
          </w:p>
        </w:tc>
        <w:permStart w:id="15721740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239796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2174004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br w:type="page"/>
      </w:r>
    </w:p>
    <w:p w:rsidR="00BF6EA1" w:rsidRPr="00F72FAF" w:rsidRDefault="00BF6EA1" w:rsidP="00BF6EA1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labour chart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begin"/>
      </w:r>
      <w:r w:rsidR="008119EB">
        <w:rPr>
          <w:rFonts w:ascii="Arial" w:hAnsi="Arial" w:cs="Arial"/>
          <w:b/>
          <w:i/>
          <w:sz w:val="22"/>
          <w:szCs w:val="22"/>
        </w:rPr>
        <w:instrText xml:space="preserve"> REF _Ref531873766 \r \h </w:instrText>
      </w:r>
      <w:r w:rsidR="008119EB">
        <w:rPr>
          <w:rFonts w:ascii="Arial" w:hAnsi="Arial" w:cs="Arial"/>
          <w:b/>
          <w:i/>
          <w:sz w:val="22"/>
          <w:szCs w:val="22"/>
        </w:rPr>
      </w:r>
      <w:r w:rsidR="008119EB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Q83.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begin"/>
      </w:r>
      <w:r w:rsidR="008119EB">
        <w:rPr>
          <w:rFonts w:ascii="Arial" w:hAnsi="Arial" w:cs="Arial"/>
          <w:b/>
          <w:i/>
          <w:sz w:val="22"/>
          <w:szCs w:val="22"/>
        </w:rPr>
        <w:instrText xml:space="preserve"> REF _Ref531873882 \r \h </w:instrText>
      </w:r>
      <w:r w:rsidR="008119EB">
        <w:rPr>
          <w:rFonts w:ascii="Arial" w:hAnsi="Arial" w:cs="Arial"/>
          <w:b/>
          <w:i/>
          <w:sz w:val="22"/>
          <w:szCs w:val="22"/>
        </w:rPr>
      </w:r>
      <w:r w:rsidR="008119EB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Q86.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E542EA" w:rsidRDefault="00E542EA" w:rsidP="00E542EA">
      <w:pPr>
        <w:rPr>
          <w:rFonts w:ascii="Arial" w:hAnsi="Arial" w:cs="Arial"/>
          <w:sz w:val="22"/>
          <w:szCs w:val="22"/>
        </w:rPr>
      </w:pPr>
    </w:p>
    <w:p w:rsidR="00E542EA" w:rsidRDefault="00BF6EA1" w:rsidP="00E542EA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CE48577" wp14:editId="27E891AB">
            <wp:extent cx="5885901" cy="8079474"/>
            <wp:effectExtent l="0" t="0" r="635" b="0"/>
            <wp:docPr id="1042" name="Picture 1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r="12404"/>
                    <a:stretch/>
                  </pic:blipFill>
                  <pic:spPr bwMode="auto">
                    <a:xfrm>
                      <a:off x="0" y="0"/>
                      <a:ext cx="5902710" cy="8102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6EA1" w:rsidRPr="008119EB" w:rsidRDefault="008119EB" w:rsidP="008119EB">
      <w:pPr>
        <w:jc w:val="right"/>
        <w:rPr>
          <w:rFonts w:cs="Arial"/>
          <w:sz w:val="16"/>
          <w:szCs w:val="16"/>
        </w:rPr>
      </w:pPr>
      <w:r w:rsidRPr="008119EB">
        <w:rPr>
          <w:rFonts w:cs="Arial"/>
          <w:sz w:val="16"/>
          <w:szCs w:val="16"/>
        </w:rPr>
        <w:t xml:space="preserve">Source: </w:t>
      </w:r>
      <w:hyperlink r:id="rId37" w:history="1">
        <w:r w:rsidRPr="008119EB">
          <w:rPr>
            <w:rStyle w:val="Hyperlink"/>
            <w:rFonts w:cs="Arial"/>
            <w:sz w:val="16"/>
            <w:szCs w:val="16"/>
          </w:rPr>
          <w:t>https://www.archsd.gov.hk/media/89170/sor2013_vol1_builders_works_2013_11_04.pdf</w:t>
        </w:r>
      </w:hyperlink>
      <w:r w:rsidRPr="008119EB">
        <w:rPr>
          <w:rFonts w:cs="Arial"/>
          <w:sz w:val="16"/>
          <w:szCs w:val="16"/>
        </w:rPr>
        <w:t xml:space="preserve"> </w:t>
      </w:r>
    </w:p>
    <w:p w:rsidR="00BF6EA1" w:rsidRDefault="00BF6EA1" w:rsidP="00BF6EA1">
      <w:pPr>
        <w:rPr>
          <w:rFonts w:ascii="Arial" w:hAnsi="Arial" w:cs="Arial"/>
          <w:sz w:val="22"/>
          <w:szCs w:val="22"/>
        </w:rPr>
      </w:pPr>
    </w:p>
    <w:p w:rsidR="008119EB" w:rsidRDefault="008119EB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BF6EA1" w:rsidRPr="00830749" w:rsidRDefault="00BF6EA1" w:rsidP="00BF6EA1">
      <w:pPr>
        <w:pStyle w:val="11CSTCPLQuestionBullet"/>
        <w:ind w:left="709" w:hanging="709"/>
      </w:pPr>
      <w:bookmarkStart w:id="86" w:name="_Ref531873766"/>
      <w:r>
        <w:lastRenderedPageBreak/>
        <w:t xml:space="preserve">Based on the hourly rates given, which is the </w:t>
      </w:r>
      <w:r w:rsidR="008119EB">
        <w:t>least</w:t>
      </w:r>
      <w:r>
        <w:t xml:space="preserve"> expensive trade</w:t>
      </w:r>
      <w:r w:rsidR="0055155C">
        <w:t xml:space="preserve"> to contract</w:t>
      </w:r>
      <w:r>
        <w:t>?</w:t>
      </w:r>
      <w:bookmarkEnd w:id="86"/>
    </w:p>
    <w:p w:rsidR="00BF6EA1" w:rsidRPr="00830749" w:rsidRDefault="00BF6EA1" w:rsidP="00BF6EA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C2F28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C2F28" w:rsidRPr="001C4084" w:rsidRDefault="00EC2F28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F28" w:rsidRPr="001C4084" w:rsidRDefault="00BB7FC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40666239" w:edGrp="everyone"/>
            <w:r>
              <w:rPr>
                <w:rFonts w:ascii="Arial" w:hAnsi="Arial" w:cs="Arial"/>
                <w:sz w:val="22"/>
                <w:szCs w:val="22"/>
              </w:rPr>
              <w:t xml:space="preserve">Builder’s lift operator </w:t>
            </w:r>
            <w:permEnd w:id="2040666239"/>
          </w:p>
        </w:tc>
        <w:permStart w:id="10046280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601579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C2F28" w:rsidRPr="00DD7A44" w:rsidRDefault="00EC2F28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4628009" w:displacedByCustomXml="prev"/>
      </w:tr>
    </w:tbl>
    <w:p w:rsidR="00BF6EA1" w:rsidRDefault="00BF6EA1" w:rsidP="00BF6EA1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7" w:name="_Ref532199773"/>
      <w:r>
        <w:t xml:space="preserve">If the trade in </w:t>
      </w:r>
      <w:r>
        <w:fldChar w:fldCharType="begin"/>
      </w:r>
      <w:r>
        <w:instrText xml:space="preserve"> REF _Ref531873766 \r \h </w:instrText>
      </w:r>
      <w:r>
        <w:fldChar w:fldCharType="separate"/>
      </w:r>
      <w:r w:rsidR="0024434D">
        <w:t xml:space="preserve">Q83. </w:t>
      </w:r>
      <w:r>
        <w:fldChar w:fldCharType="end"/>
      </w:r>
      <w:r>
        <w:t xml:space="preserve">were to be </w:t>
      </w:r>
      <w:r w:rsidR="0055155C">
        <w:t xml:space="preserve">contracted </w:t>
      </w:r>
      <w:r>
        <w:t>for two (2) hours</w:t>
      </w:r>
      <w:r w:rsidR="0055155C">
        <w:t>’ work</w:t>
      </w:r>
      <w:r>
        <w:t>, how much would this cost?</w:t>
      </w:r>
      <w:bookmarkEnd w:id="87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A09B1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BB7FC4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525816830" w:edGrp="everyone"/>
            <w:r>
              <w:rPr>
                <w:rFonts w:ascii="Arial" w:hAnsi="Arial" w:cs="Arial"/>
                <w:sz w:val="22"/>
                <w:szCs w:val="22"/>
              </w:rPr>
              <w:t>$133.2</w:t>
            </w:r>
            <w:permEnd w:id="1525816830"/>
          </w:p>
        </w:tc>
        <w:permStart w:id="10877223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594864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7722366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8" w:name="_Ref531873865"/>
      <w:r>
        <w:t>Based on the hourly rates given, which is the most expensive trade</w:t>
      </w:r>
      <w:r w:rsidR="0055155C">
        <w:t xml:space="preserve"> to contract</w:t>
      </w:r>
      <w:r>
        <w:t>?</w:t>
      </w:r>
      <w:bookmarkEnd w:id="88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64D69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64D69" w:rsidRPr="001C4084" w:rsidRDefault="00564D69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D69" w:rsidRPr="001C4084" w:rsidRDefault="00BB7FC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52775582" w:edGrp="everyone"/>
            <w:r>
              <w:rPr>
                <w:rFonts w:ascii="Arial" w:hAnsi="Arial" w:cs="Arial"/>
                <w:sz w:val="22"/>
                <w:szCs w:val="22"/>
              </w:rPr>
              <w:t xml:space="preserve">Bar Bender and Fixer  </w:t>
            </w:r>
            <w:permEnd w:id="1752775582"/>
          </w:p>
        </w:tc>
        <w:permStart w:id="15977704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391376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64D69" w:rsidRPr="00DD7A44" w:rsidRDefault="00564D69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7770497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9" w:name="_Ref531873882"/>
      <w:r>
        <w:t xml:space="preserve">If the trade in </w:t>
      </w:r>
      <w:r>
        <w:fldChar w:fldCharType="begin"/>
      </w:r>
      <w:r>
        <w:instrText xml:space="preserve"> REF _Ref531873865 \r \h </w:instrText>
      </w:r>
      <w:r>
        <w:fldChar w:fldCharType="separate"/>
      </w:r>
      <w:r w:rsidR="0024434D">
        <w:t xml:space="preserve">Q85. </w:t>
      </w:r>
      <w:r>
        <w:fldChar w:fldCharType="end"/>
      </w:r>
      <w:r>
        <w:t xml:space="preserve">were to be </w:t>
      </w:r>
      <w:r w:rsidR="0055155C">
        <w:t xml:space="preserve">contracted </w:t>
      </w:r>
      <w:r>
        <w:t>for six (6) hours</w:t>
      </w:r>
      <w:r w:rsidR="0055155C">
        <w:t>’ work</w:t>
      </w:r>
      <w:r>
        <w:t>, how much would this cost?</w:t>
      </w:r>
      <w:bookmarkEnd w:id="89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63D3" w:rsidRPr="00830749" w:rsidTr="00CB3CCC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D3" w:rsidRPr="001C4084" w:rsidRDefault="009B63D3" w:rsidP="00CB3CC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D3" w:rsidRPr="001C4084" w:rsidRDefault="00BB7FC4" w:rsidP="00CB3CCC">
            <w:pPr>
              <w:rPr>
                <w:rFonts w:ascii="Arial" w:hAnsi="Arial" w:cs="Arial"/>
                <w:sz w:val="22"/>
                <w:szCs w:val="22"/>
              </w:rPr>
            </w:pPr>
            <w:permStart w:id="1067203148" w:edGrp="everyone"/>
            <w:r>
              <w:rPr>
                <w:rFonts w:ascii="Arial" w:hAnsi="Arial" w:cs="Arial"/>
                <w:sz w:val="22"/>
                <w:szCs w:val="22"/>
              </w:rPr>
              <w:t xml:space="preserve">$1285.8 </w:t>
            </w:r>
            <w:permEnd w:id="1067203148"/>
          </w:p>
        </w:tc>
        <w:permStart w:id="11503029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870205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D3" w:rsidRPr="00DD7A44" w:rsidRDefault="009B63D3" w:rsidP="00CB3CCC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0302963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0092B" w:rsidRDefault="008119EB" w:rsidP="008119EB">
      <w:pPr>
        <w:jc w:val="left"/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90" w:name="_Ref531691201"/>
      <w:r>
        <w:t>Name the building legislation (Act and Regulations) that apply within your jurisdiction and should be referenced when reading plans</w:t>
      </w:r>
      <w:r w:rsidR="005E4FE4">
        <w:t xml:space="preserve"> and building contracts</w:t>
      </w:r>
      <w:r>
        <w:t>.</w:t>
      </w:r>
      <w:bookmarkEnd w:id="90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63D3" w:rsidRPr="00830749" w:rsidTr="00CB3CCC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D3" w:rsidRPr="001C4084" w:rsidRDefault="009B63D3" w:rsidP="00CB3CC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D3" w:rsidRPr="001C4084" w:rsidRDefault="008968A9" w:rsidP="00CB3CCC">
            <w:pPr>
              <w:rPr>
                <w:rFonts w:ascii="Arial" w:hAnsi="Arial" w:cs="Arial"/>
                <w:sz w:val="22"/>
                <w:szCs w:val="22"/>
              </w:rPr>
            </w:pPr>
            <w:permStart w:id="1340871272" w:edGrp="everyone"/>
            <w:r>
              <w:t xml:space="preserve">In South Australia, the </w:t>
            </w:r>
            <w:r>
              <w:rPr>
                <w:rStyle w:val="Emphasis"/>
              </w:rPr>
              <w:t>Development Act 1993</w:t>
            </w:r>
            <w:r>
              <w:t xml:space="preserve"> and associated </w:t>
            </w:r>
            <w:r>
              <w:rPr>
                <w:rStyle w:val="Emphasis"/>
              </w:rPr>
              <w:t xml:space="preserve">Development Regulations 2008 </w:t>
            </w:r>
            <w:r>
              <w:t xml:space="preserve">provide the framework for development and building work. </w:t>
            </w:r>
            <w:permEnd w:id="1340871272"/>
          </w:p>
        </w:tc>
        <w:permStart w:id="20600106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495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D3" w:rsidRPr="00DD7A44" w:rsidRDefault="009B63D3" w:rsidP="00CB3CCC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0010630" w:displacedByCustomXml="prev"/>
      </w:tr>
    </w:tbl>
    <w:p w:rsidR="00956D8C" w:rsidRDefault="00956D8C" w:rsidP="00FC6580"/>
    <w:sectPr w:rsidR="00956D8C" w:rsidSect="00FC6580">
      <w:headerReference w:type="even" r:id="rId38"/>
      <w:headerReference w:type="default" r:id="rId39"/>
      <w:footerReference w:type="even" r:id="rId40"/>
      <w:footerReference w:type="default" r:id="rId41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2DA1" w:rsidRDefault="00202DA1" w:rsidP="00A67754">
      <w:r>
        <w:separator/>
      </w:r>
    </w:p>
  </w:endnote>
  <w:endnote w:type="continuationSeparator" w:id="0">
    <w:p w:rsidR="00202DA1" w:rsidRDefault="00202DA1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41C" w:rsidRPr="00830749" w:rsidRDefault="00F9541C" w:rsidP="0054158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F9541C" w:rsidRDefault="00202DA1" w:rsidP="00541589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EndPr/>
          <w:sdtContent>
            <w:r w:rsidR="00F9541C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F9541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F9541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F9541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B3A0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F9541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F9541C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F9541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F9541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F9541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B3A0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28</w:t>
            </w:r>
            <w:r w:rsidR="00F9541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F9541C">
      <w:rPr>
        <w:rFonts w:ascii="Arial" w:hAnsi="Arial" w:cs="Arial"/>
        <w:b/>
        <w:sz w:val="16"/>
        <w:szCs w:val="16"/>
      </w:rPr>
      <w:ptab w:relativeTo="margin" w:alignment="right" w:leader="none"/>
    </w:r>
    <w:r w:rsidR="00F9541C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9541C">
          <w:rPr>
            <w:rFonts w:ascii="Arial" w:hAnsi="Arial" w:cs="Arial"/>
            <w:b/>
            <w:sz w:val="16"/>
            <w:szCs w:val="16"/>
          </w:rPr>
          <w:t>v1-1_10/12/2018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41C" w:rsidRPr="00830749" w:rsidRDefault="00F9541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F9541C" w:rsidRPr="00830749" w:rsidRDefault="00F9541C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v1-1_10/12/2018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FB3A0B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FB3A0B">
      <w:rPr>
        <w:rFonts w:ascii="Arial" w:hAnsi="Arial" w:cs="Arial"/>
        <w:b/>
        <w:noProof/>
        <w:sz w:val="16"/>
        <w:szCs w:val="16"/>
      </w:rPr>
      <w:t>28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2DA1" w:rsidRDefault="00202DA1" w:rsidP="00A67754">
      <w:r>
        <w:separator/>
      </w:r>
    </w:p>
  </w:footnote>
  <w:footnote w:type="continuationSeparator" w:id="0">
    <w:p w:rsidR="00202DA1" w:rsidRDefault="00202DA1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41C" w:rsidRDefault="00F9541C" w:rsidP="00F31D9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CPCCBC4012B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:rsidR="00F9541C" w:rsidRPr="00830749" w:rsidRDefault="00F9541C" w:rsidP="00F31D9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41C" w:rsidRDefault="00F9541C" w:rsidP="00F31D9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CPCCBC4012B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:rsidR="00F9541C" w:rsidRPr="00830749" w:rsidRDefault="00F9541C" w:rsidP="00F31D9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15"/>
  </w:num>
  <w:num w:numId="4">
    <w:abstractNumId w:val="23"/>
  </w:num>
  <w:num w:numId="5">
    <w:abstractNumId w:val="5"/>
  </w:num>
  <w:num w:numId="6">
    <w:abstractNumId w:val="17"/>
  </w:num>
  <w:num w:numId="7">
    <w:abstractNumId w:val="20"/>
  </w:num>
  <w:num w:numId="8">
    <w:abstractNumId w:val="14"/>
  </w:num>
  <w:num w:numId="9">
    <w:abstractNumId w:val="19"/>
  </w:num>
  <w:num w:numId="10">
    <w:abstractNumId w:val="12"/>
  </w:num>
  <w:num w:numId="11">
    <w:abstractNumId w:val="2"/>
  </w:num>
  <w:num w:numId="12">
    <w:abstractNumId w:val="9"/>
  </w:num>
  <w:num w:numId="13">
    <w:abstractNumId w:val="28"/>
  </w:num>
  <w:num w:numId="14">
    <w:abstractNumId w:val="1"/>
  </w:num>
  <w:num w:numId="15">
    <w:abstractNumId w:val="0"/>
  </w:num>
  <w:num w:numId="16">
    <w:abstractNumId w:val="10"/>
  </w:num>
  <w:num w:numId="17">
    <w:abstractNumId w:val="6"/>
  </w:num>
  <w:num w:numId="18">
    <w:abstractNumId w:val="21"/>
  </w:num>
  <w:num w:numId="19">
    <w:abstractNumId w:val="11"/>
  </w:num>
  <w:num w:numId="20">
    <w:abstractNumId w:val="27"/>
  </w:num>
  <w:num w:numId="21">
    <w:abstractNumId w:val="22"/>
  </w:num>
  <w:num w:numId="22">
    <w:abstractNumId w:val="26"/>
  </w:num>
  <w:num w:numId="23">
    <w:abstractNumId w:val="24"/>
  </w:num>
  <w:num w:numId="24">
    <w:abstractNumId w:val="29"/>
  </w:num>
  <w:num w:numId="25">
    <w:abstractNumId w:val="4"/>
  </w:num>
  <w:num w:numId="26">
    <w:abstractNumId w:val="18"/>
  </w:num>
  <w:num w:numId="27">
    <w:abstractNumId w:val="25"/>
  </w:num>
  <w:num w:numId="28">
    <w:abstractNumId w:val="16"/>
  </w:num>
  <w:num w:numId="29">
    <w:abstractNumId w:val="13"/>
  </w:num>
  <w:num w:numId="30">
    <w:abstractNumId w:val="30"/>
  </w:num>
  <w:num w:numId="31">
    <w:abstractNumId w:val="7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MOErgYnTxCe7qNM9yg9P/nE63CGJ+0h/necsDOaCb+1Pg9yvKHMa/NXHXe9XZXaraDY35PF2Wr/EBMMZCMUW5A==" w:salt="MBg/OlMMHATadQ+ff6LKZ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0EB"/>
    <w:rsid w:val="00020BB6"/>
    <w:rsid w:val="00024186"/>
    <w:rsid w:val="00024F65"/>
    <w:rsid w:val="00027B47"/>
    <w:rsid w:val="00035243"/>
    <w:rsid w:val="00037820"/>
    <w:rsid w:val="0004368E"/>
    <w:rsid w:val="0004675B"/>
    <w:rsid w:val="00052041"/>
    <w:rsid w:val="00054D7B"/>
    <w:rsid w:val="0006005A"/>
    <w:rsid w:val="00061726"/>
    <w:rsid w:val="000653FD"/>
    <w:rsid w:val="000672EE"/>
    <w:rsid w:val="00074457"/>
    <w:rsid w:val="00076AD6"/>
    <w:rsid w:val="0007791D"/>
    <w:rsid w:val="0008468E"/>
    <w:rsid w:val="00085F76"/>
    <w:rsid w:val="000878A3"/>
    <w:rsid w:val="00090D03"/>
    <w:rsid w:val="00091491"/>
    <w:rsid w:val="000A2303"/>
    <w:rsid w:val="000A6153"/>
    <w:rsid w:val="000A7B07"/>
    <w:rsid w:val="000B346C"/>
    <w:rsid w:val="000B7B64"/>
    <w:rsid w:val="000C0E0A"/>
    <w:rsid w:val="000C233D"/>
    <w:rsid w:val="000C4F46"/>
    <w:rsid w:val="000C6FB4"/>
    <w:rsid w:val="000D110E"/>
    <w:rsid w:val="000D3673"/>
    <w:rsid w:val="000E680F"/>
    <w:rsid w:val="000F0FCA"/>
    <w:rsid w:val="00103A5E"/>
    <w:rsid w:val="0010488F"/>
    <w:rsid w:val="0010609A"/>
    <w:rsid w:val="001157AF"/>
    <w:rsid w:val="00116C30"/>
    <w:rsid w:val="0012562F"/>
    <w:rsid w:val="001266C6"/>
    <w:rsid w:val="00126C85"/>
    <w:rsid w:val="00132977"/>
    <w:rsid w:val="00132DEE"/>
    <w:rsid w:val="001368BC"/>
    <w:rsid w:val="001457FC"/>
    <w:rsid w:val="00152592"/>
    <w:rsid w:val="001525FC"/>
    <w:rsid w:val="00154A40"/>
    <w:rsid w:val="00154DAE"/>
    <w:rsid w:val="001578F8"/>
    <w:rsid w:val="00161531"/>
    <w:rsid w:val="00166E7F"/>
    <w:rsid w:val="001709EB"/>
    <w:rsid w:val="00175227"/>
    <w:rsid w:val="00175F6C"/>
    <w:rsid w:val="001806F4"/>
    <w:rsid w:val="00184237"/>
    <w:rsid w:val="0018673D"/>
    <w:rsid w:val="00187D1C"/>
    <w:rsid w:val="00191E86"/>
    <w:rsid w:val="0019250A"/>
    <w:rsid w:val="001937CE"/>
    <w:rsid w:val="00196FFB"/>
    <w:rsid w:val="001A14C9"/>
    <w:rsid w:val="001A3534"/>
    <w:rsid w:val="001A77CF"/>
    <w:rsid w:val="001B09BC"/>
    <w:rsid w:val="001B4113"/>
    <w:rsid w:val="001C0776"/>
    <w:rsid w:val="001C0B34"/>
    <w:rsid w:val="001C2ABE"/>
    <w:rsid w:val="001C4084"/>
    <w:rsid w:val="001D01D1"/>
    <w:rsid w:val="001D14D6"/>
    <w:rsid w:val="001E05E8"/>
    <w:rsid w:val="001E780F"/>
    <w:rsid w:val="001F1F27"/>
    <w:rsid w:val="001F2AD0"/>
    <w:rsid w:val="001F3555"/>
    <w:rsid w:val="001F6FA5"/>
    <w:rsid w:val="00201769"/>
    <w:rsid w:val="00201E01"/>
    <w:rsid w:val="00202782"/>
    <w:rsid w:val="00202DA1"/>
    <w:rsid w:val="00203EC3"/>
    <w:rsid w:val="00204C77"/>
    <w:rsid w:val="00213294"/>
    <w:rsid w:val="00213574"/>
    <w:rsid w:val="0021376B"/>
    <w:rsid w:val="00214096"/>
    <w:rsid w:val="002168EB"/>
    <w:rsid w:val="00217C56"/>
    <w:rsid w:val="00220F44"/>
    <w:rsid w:val="00222B64"/>
    <w:rsid w:val="00233402"/>
    <w:rsid w:val="002337BA"/>
    <w:rsid w:val="00234776"/>
    <w:rsid w:val="00242948"/>
    <w:rsid w:val="0024434D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5BD"/>
    <w:rsid w:val="002B2600"/>
    <w:rsid w:val="002B6786"/>
    <w:rsid w:val="002B7054"/>
    <w:rsid w:val="002C181F"/>
    <w:rsid w:val="002C4301"/>
    <w:rsid w:val="002C4D10"/>
    <w:rsid w:val="002C66FA"/>
    <w:rsid w:val="002D1837"/>
    <w:rsid w:val="002D381F"/>
    <w:rsid w:val="002D3E2B"/>
    <w:rsid w:val="002D4C72"/>
    <w:rsid w:val="002D6C79"/>
    <w:rsid w:val="003004CB"/>
    <w:rsid w:val="00301207"/>
    <w:rsid w:val="00301C4E"/>
    <w:rsid w:val="00304897"/>
    <w:rsid w:val="00304FBD"/>
    <w:rsid w:val="003050B6"/>
    <w:rsid w:val="00311E5D"/>
    <w:rsid w:val="00314915"/>
    <w:rsid w:val="00315805"/>
    <w:rsid w:val="00315AAA"/>
    <w:rsid w:val="00316403"/>
    <w:rsid w:val="00317391"/>
    <w:rsid w:val="00324DB2"/>
    <w:rsid w:val="003259FD"/>
    <w:rsid w:val="00325C35"/>
    <w:rsid w:val="00326BB7"/>
    <w:rsid w:val="00327E27"/>
    <w:rsid w:val="00334096"/>
    <w:rsid w:val="00335B61"/>
    <w:rsid w:val="00335F76"/>
    <w:rsid w:val="0033666D"/>
    <w:rsid w:val="00336763"/>
    <w:rsid w:val="003403FD"/>
    <w:rsid w:val="00343A3C"/>
    <w:rsid w:val="00347500"/>
    <w:rsid w:val="00347A6D"/>
    <w:rsid w:val="00352DB3"/>
    <w:rsid w:val="003548CB"/>
    <w:rsid w:val="00355D50"/>
    <w:rsid w:val="003614DC"/>
    <w:rsid w:val="00361CE5"/>
    <w:rsid w:val="00362760"/>
    <w:rsid w:val="00365A01"/>
    <w:rsid w:val="003710E6"/>
    <w:rsid w:val="00374DDE"/>
    <w:rsid w:val="003758B4"/>
    <w:rsid w:val="00376162"/>
    <w:rsid w:val="00383DD7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6A1A"/>
    <w:rsid w:val="003D2DB8"/>
    <w:rsid w:val="003D337A"/>
    <w:rsid w:val="003D52FD"/>
    <w:rsid w:val="003D6EB8"/>
    <w:rsid w:val="003D7CD7"/>
    <w:rsid w:val="003E1DAB"/>
    <w:rsid w:val="003E41CD"/>
    <w:rsid w:val="003E7BD7"/>
    <w:rsid w:val="003F4120"/>
    <w:rsid w:val="003F48BB"/>
    <w:rsid w:val="003F4E60"/>
    <w:rsid w:val="003F75C3"/>
    <w:rsid w:val="003F7703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3E9"/>
    <w:rsid w:val="00454B97"/>
    <w:rsid w:val="004559DC"/>
    <w:rsid w:val="0045658D"/>
    <w:rsid w:val="004575AD"/>
    <w:rsid w:val="004624D6"/>
    <w:rsid w:val="0046338F"/>
    <w:rsid w:val="004657D2"/>
    <w:rsid w:val="00466598"/>
    <w:rsid w:val="004676B1"/>
    <w:rsid w:val="00467952"/>
    <w:rsid w:val="004758D5"/>
    <w:rsid w:val="004768EA"/>
    <w:rsid w:val="00480E85"/>
    <w:rsid w:val="00482720"/>
    <w:rsid w:val="004A3499"/>
    <w:rsid w:val="004B0BF6"/>
    <w:rsid w:val="004B0FBD"/>
    <w:rsid w:val="004B1F2B"/>
    <w:rsid w:val="004B23AD"/>
    <w:rsid w:val="004B42E2"/>
    <w:rsid w:val="004B48AA"/>
    <w:rsid w:val="004C0F70"/>
    <w:rsid w:val="004C48E0"/>
    <w:rsid w:val="004C56C5"/>
    <w:rsid w:val="004C6C5D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4F376A"/>
    <w:rsid w:val="0050226B"/>
    <w:rsid w:val="005025D4"/>
    <w:rsid w:val="00503E80"/>
    <w:rsid w:val="00504CF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34E1"/>
    <w:rsid w:val="005362A7"/>
    <w:rsid w:val="00536B74"/>
    <w:rsid w:val="00536CB1"/>
    <w:rsid w:val="00536ECE"/>
    <w:rsid w:val="00541589"/>
    <w:rsid w:val="00543100"/>
    <w:rsid w:val="00544F28"/>
    <w:rsid w:val="0055155C"/>
    <w:rsid w:val="00555130"/>
    <w:rsid w:val="0056403E"/>
    <w:rsid w:val="00564D69"/>
    <w:rsid w:val="00573C4A"/>
    <w:rsid w:val="00576813"/>
    <w:rsid w:val="0058050E"/>
    <w:rsid w:val="00583840"/>
    <w:rsid w:val="00585CFF"/>
    <w:rsid w:val="005868D2"/>
    <w:rsid w:val="00586BBF"/>
    <w:rsid w:val="005948F5"/>
    <w:rsid w:val="005A198D"/>
    <w:rsid w:val="005A327B"/>
    <w:rsid w:val="005A52BC"/>
    <w:rsid w:val="005B36F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E2EFE"/>
    <w:rsid w:val="005E4FE4"/>
    <w:rsid w:val="005F3093"/>
    <w:rsid w:val="005F48A3"/>
    <w:rsid w:val="005F55E6"/>
    <w:rsid w:val="005F6111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1E3F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8C1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69C3"/>
    <w:rsid w:val="006B7ABE"/>
    <w:rsid w:val="006B7CFD"/>
    <w:rsid w:val="006C212E"/>
    <w:rsid w:val="006C26ED"/>
    <w:rsid w:val="006C7661"/>
    <w:rsid w:val="006D29A7"/>
    <w:rsid w:val="006D4794"/>
    <w:rsid w:val="006D5E85"/>
    <w:rsid w:val="006E0BDE"/>
    <w:rsid w:val="006E0D26"/>
    <w:rsid w:val="006E47EF"/>
    <w:rsid w:val="006E7E95"/>
    <w:rsid w:val="006F1570"/>
    <w:rsid w:val="006F1E14"/>
    <w:rsid w:val="006F5046"/>
    <w:rsid w:val="006F5FB5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0043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875C4"/>
    <w:rsid w:val="0079354E"/>
    <w:rsid w:val="0079371C"/>
    <w:rsid w:val="00796F29"/>
    <w:rsid w:val="007A1BB4"/>
    <w:rsid w:val="007A5008"/>
    <w:rsid w:val="007B2C43"/>
    <w:rsid w:val="007B2F18"/>
    <w:rsid w:val="007C1D61"/>
    <w:rsid w:val="007C52E8"/>
    <w:rsid w:val="007C63F4"/>
    <w:rsid w:val="007D3292"/>
    <w:rsid w:val="007D3954"/>
    <w:rsid w:val="007E0151"/>
    <w:rsid w:val="007E2C77"/>
    <w:rsid w:val="007E57E8"/>
    <w:rsid w:val="007E68AC"/>
    <w:rsid w:val="007E6AE3"/>
    <w:rsid w:val="007E72A0"/>
    <w:rsid w:val="007E74D1"/>
    <w:rsid w:val="007E7A67"/>
    <w:rsid w:val="007E7CAC"/>
    <w:rsid w:val="007F1F7F"/>
    <w:rsid w:val="007F575E"/>
    <w:rsid w:val="007F677F"/>
    <w:rsid w:val="008119EB"/>
    <w:rsid w:val="008121F4"/>
    <w:rsid w:val="008133D3"/>
    <w:rsid w:val="00817A2D"/>
    <w:rsid w:val="00822686"/>
    <w:rsid w:val="008264AD"/>
    <w:rsid w:val="00830749"/>
    <w:rsid w:val="00832294"/>
    <w:rsid w:val="00833553"/>
    <w:rsid w:val="008335B8"/>
    <w:rsid w:val="00835B05"/>
    <w:rsid w:val="00842927"/>
    <w:rsid w:val="00843997"/>
    <w:rsid w:val="00847C7B"/>
    <w:rsid w:val="00855F97"/>
    <w:rsid w:val="0085609A"/>
    <w:rsid w:val="00860AFB"/>
    <w:rsid w:val="00872A11"/>
    <w:rsid w:val="008748CE"/>
    <w:rsid w:val="00874A41"/>
    <w:rsid w:val="00882B9D"/>
    <w:rsid w:val="008868DF"/>
    <w:rsid w:val="008947E7"/>
    <w:rsid w:val="008968A9"/>
    <w:rsid w:val="008A082C"/>
    <w:rsid w:val="008A09B1"/>
    <w:rsid w:val="008A257C"/>
    <w:rsid w:val="008A3A99"/>
    <w:rsid w:val="008B39C9"/>
    <w:rsid w:val="008C48F6"/>
    <w:rsid w:val="008D53C6"/>
    <w:rsid w:val="008D6E9C"/>
    <w:rsid w:val="008E6F7B"/>
    <w:rsid w:val="008F0BA8"/>
    <w:rsid w:val="008F464C"/>
    <w:rsid w:val="00900CA3"/>
    <w:rsid w:val="00901593"/>
    <w:rsid w:val="009025D4"/>
    <w:rsid w:val="00902B78"/>
    <w:rsid w:val="009055FD"/>
    <w:rsid w:val="009056E2"/>
    <w:rsid w:val="00906690"/>
    <w:rsid w:val="0091030A"/>
    <w:rsid w:val="0091255A"/>
    <w:rsid w:val="009145F4"/>
    <w:rsid w:val="00914DB8"/>
    <w:rsid w:val="00917FD2"/>
    <w:rsid w:val="00921288"/>
    <w:rsid w:val="0092247B"/>
    <w:rsid w:val="009254AA"/>
    <w:rsid w:val="009304CA"/>
    <w:rsid w:val="0093060F"/>
    <w:rsid w:val="00931C5E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BA3"/>
    <w:rsid w:val="00951DE8"/>
    <w:rsid w:val="00954532"/>
    <w:rsid w:val="00956022"/>
    <w:rsid w:val="00956D8C"/>
    <w:rsid w:val="00957D25"/>
    <w:rsid w:val="00970B74"/>
    <w:rsid w:val="009710F5"/>
    <w:rsid w:val="00971AC8"/>
    <w:rsid w:val="0098186A"/>
    <w:rsid w:val="00986974"/>
    <w:rsid w:val="00986BC7"/>
    <w:rsid w:val="00987C71"/>
    <w:rsid w:val="00993997"/>
    <w:rsid w:val="00996BEA"/>
    <w:rsid w:val="00997D1A"/>
    <w:rsid w:val="009A34C4"/>
    <w:rsid w:val="009A4937"/>
    <w:rsid w:val="009A4B47"/>
    <w:rsid w:val="009B63D3"/>
    <w:rsid w:val="009B750D"/>
    <w:rsid w:val="009C7106"/>
    <w:rsid w:val="009C7961"/>
    <w:rsid w:val="009D1E85"/>
    <w:rsid w:val="009D22C4"/>
    <w:rsid w:val="009D4A76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54203"/>
    <w:rsid w:val="00A56850"/>
    <w:rsid w:val="00A61D78"/>
    <w:rsid w:val="00A67415"/>
    <w:rsid w:val="00A6752F"/>
    <w:rsid w:val="00A67754"/>
    <w:rsid w:val="00A706D2"/>
    <w:rsid w:val="00A74253"/>
    <w:rsid w:val="00A7628D"/>
    <w:rsid w:val="00A763CE"/>
    <w:rsid w:val="00A76EA1"/>
    <w:rsid w:val="00A773FD"/>
    <w:rsid w:val="00A80120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178C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472F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1B96"/>
    <w:rsid w:val="00B80970"/>
    <w:rsid w:val="00B82C75"/>
    <w:rsid w:val="00B84397"/>
    <w:rsid w:val="00B84BDF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B1405"/>
    <w:rsid w:val="00BB7FC4"/>
    <w:rsid w:val="00BC4E1A"/>
    <w:rsid w:val="00BD2445"/>
    <w:rsid w:val="00BD4B75"/>
    <w:rsid w:val="00BD5D83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08EE"/>
    <w:rsid w:val="00C21B79"/>
    <w:rsid w:val="00C25494"/>
    <w:rsid w:val="00C2568A"/>
    <w:rsid w:val="00C320F8"/>
    <w:rsid w:val="00C3460C"/>
    <w:rsid w:val="00C3636D"/>
    <w:rsid w:val="00C41923"/>
    <w:rsid w:val="00C43E7B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3AC5"/>
    <w:rsid w:val="00C7472B"/>
    <w:rsid w:val="00C804A2"/>
    <w:rsid w:val="00C806B2"/>
    <w:rsid w:val="00C81E6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A7930"/>
    <w:rsid w:val="00CB3CCC"/>
    <w:rsid w:val="00CB5347"/>
    <w:rsid w:val="00CB6882"/>
    <w:rsid w:val="00CB7163"/>
    <w:rsid w:val="00CB7187"/>
    <w:rsid w:val="00CC1557"/>
    <w:rsid w:val="00CC255A"/>
    <w:rsid w:val="00CC3D35"/>
    <w:rsid w:val="00CC5E27"/>
    <w:rsid w:val="00CD0491"/>
    <w:rsid w:val="00CD6B4E"/>
    <w:rsid w:val="00CD7C62"/>
    <w:rsid w:val="00CE1002"/>
    <w:rsid w:val="00CE17A5"/>
    <w:rsid w:val="00CE1EBF"/>
    <w:rsid w:val="00CE2955"/>
    <w:rsid w:val="00CE2FD4"/>
    <w:rsid w:val="00CE4DB2"/>
    <w:rsid w:val="00CE77FE"/>
    <w:rsid w:val="00CF4616"/>
    <w:rsid w:val="00CF476A"/>
    <w:rsid w:val="00CF577D"/>
    <w:rsid w:val="00CF687B"/>
    <w:rsid w:val="00CF777A"/>
    <w:rsid w:val="00CF78F7"/>
    <w:rsid w:val="00D05B7F"/>
    <w:rsid w:val="00D060EB"/>
    <w:rsid w:val="00D06439"/>
    <w:rsid w:val="00D07170"/>
    <w:rsid w:val="00D073F3"/>
    <w:rsid w:val="00D10916"/>
    <w:rsid w:val="00D10C1C"/>
    <w:rsid w:val="00D12E1D"/>
    <w:rsid w:val="00D157D2"/>
    <w:rsid w:val="00D25838"/>
    <w:rsid w:val="00D26665"/>
    <w:rsid w:val="00D26D34"/>
    <w:rsid w:val="00D323A9"/>
    <w:rsid w:val="00D33D37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5704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2D6"/>
    <w:rsid w:val="00DB572F"/>
    <w:rsid w:val="00DB620A"/>
    <w:rsid w:val="00DB6785"/>
    <w:rsid w:val="00DB6903"/>
    <w:rsid w:val="00DC123B"/>
    <w:rsid w:val="00DC25CE"/>
    <w:rsid w:val="00DC3188"/>
    <w:rsid w:val="00DC54AD"/>
    <w:rsid w:val="00DC5B00"/>
    <w:rsid w:val="00DC5EEA"/>
    <w:rsid w:val="00DC61AD"/>
    <w:rsid w:val="00DC763D"/>
    <w:rsid w:val="00DD0BB5"/>
    <w:rsid w:val="00DD533D"/>
    <w:rsid w:val="00DD5CD8"/>
    <w:rsid w:val="00DE18C7"/>
    <w:rsid w:val="00DE37A3"/>
    <w:rsid w:val="00DE52AD"/>
    <w:rsid w:val="00DF0328"/>
    <w:rsid w:val="00DF418E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327A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87EE0"/>
    <w:rsid w:val="00E97601"/>
    <w:rsid w:val="00EA4ACC"/>
    <w:rsid w:val="00EA4C21"/>
    <w:rsid w:val="00EA5ACC"/>
    <w:rsid w:val="00EB0AA2"/>
    <w:rsid w:val="00EB100E"/>
    <w:rsid w:val="00EB2F5E"/>
    <w:rsid w:val="00EB7E28"/>
    <w:rsid w:val="00EB7F48"/>
    <w:rsid w:val="00EC2F28"/>
    <w:rsid w:val="00EC73A1"/>
    <w:rsid w:val="00EE0EDC"/>
    <w:rsid w:val="00EE235C"/>
    <w:rsid w:val="00EE2576"/>
    <w:rsid w:val="00EE272B"/>
    <w:rsid w:val="00EE346C"/>
    <w:rsid w:val="00EE4CDC"/>
    <w:rsid w:val="00EF0481"/>
    <w:rsid w:val="00EF2F06"/>
    <w:rsid w:val="00EF529A"/>
    <w:rsid w:val="00EF69A4"/>
    <w:rsid w:val="00F023CE"/>
    <w:rsid w:val="00F03457"/>
    <w:rsid w:val="00F04BBE"/>
    <w:rsid w:val="00F059D3"/>
    <w:rsid w:val="00F06E9D"/>
    <w:rsid w:val="00F07185"/>
    <w:rsid w:val="00F11607"/>
    <w:rsid w:val="00F212C3"/>
    <w:rsid w:val="00F21DF2"/>
    <w:rsid w:val="00F2325B"/>
    <w:rsid w:val="00F23659"/>
    <w:rsid w:val="00F30473"/>
    <w:rsid w:val="00F31D91"/>
    <w:rsid w:val="00F365A8"/>
    <w:rsid w:val="00F4286F"/>
    <w:rsid w:val="00F44003"/>
    <w:rsid w:val="00F46E9C"/>
    <w:rsid w:val="00F4706B"/>
    <w:rsid w:val="00F47987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CCA"/>
    <w:rsid w:val="00F92F09"/>
    <w:rsid w:val="00F9541C"/>
    <w:rsid w:val="00F97200"/>
    <w:rsid w:val="00F97320"/>
    <w:rsid w:val="00FA168A"/>
    <w:rsid w:val="00FA33EB"/>
    <w:rsid w:val="00FA5265"/>
    <w:rsid w:val="00FB203E"/>
    <w:rsid w:val="00FB3074"/>
    <w:rsid w:val="00FB3A0B"/>
    <w:rsid w:val="00FB4E1E"/>
    <w:rsid w:val="00FB5100"/>
    <w:rsid w:val="00FB5C12"/>
    <w:rsid w:val="00FB7C38"/>
    <w:rsid w:val="00FC01FD"/>
    <w:rsid w:val="00FC2BA4"/>
    <w:rsid w:val="00FC4794"/>
    <w:rsid w:val="00FC5357"/>
    <w:rsid w:val="00FC6580"/>
    <w:rsid w:val="00FC73DB"/>
    <w:rsid w:val="00FD01E7"/>
    <w:rsid w:val="00FD095A"/>
    <w:rsid w:val="00FD51DF"/>
    <w:rsid w:val="00FD7558"/>
    <w:rsid w:val="00FE33FB"/>
    <w:rsid w:val="00FE7B0E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  <w:style w:type="character" w:customStyle="1" w:styleId="ilfuvd">
    <w:name w:val="ilfuvd"/>
    <w:basedOn w:val="DefaultParagraphFont"/>
    <w:rsid w:val="005E2EFE"/>
  </w:style>
  <w:style w:type="character" w:styleId="Emphasis">
    <w:name w:val="Emphasis"/>
    <w:basedOn w:val="DefaultParagraphFont"/>
    <w:uiPriority w:val="20"/>
    <w:qFormat/>
    <w:rsid w:val="008968A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gif"/><Relationship Id="rId18" Type="http://schemas.openxmlformats.org/officeDocument/2006/relationships/image" Target="media/image10.gif"/><Relationship Id="rId26" Type="http://schemas.openxmlformats.org/officeDocument/2006/relationships/hyperlink" Target="http://www.dtwd.wa.gov.au/sites/default/files/teachingproducts/BC1934_CCBY.PDF" TargetMode="External"/><Relationship Id="rId39" Type="http://schemas.openxmlformats.org/officeDocument/2006/relationships/header" Target="header2.xml"/><Relationship Id="rId21" Type="http://schemas.openxmlformats.org/officeDocument/2006/relationships/image" Target="media/image13.tmp"/><Relationship Id="rId34" Type="http://schemas.openxmlformats.org/officeDocument/2006/relationships/image" Target="media/image24.png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gif"/><Relationship Id="rId20" Type="http://schemas.openxmlformats.org/officeDocument/2006/relationships/image" Target="media/image12.gif"/><Relationship Id="rId29" Type="http://schemas.openxmlformats.org/officeDocument/2006/relationships/image" Target="media/image20.png"/><Relationship Id="rId4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24" Type="http://schemas.openxmlformats.org/officeDocument/2006/relationships/image" Target="media/image16.tmp"/><Relationship Id="rId32" Type="http://schemas.openxmlformats.org/officeDocument/2006/relationships/image" Target="media/image23.png"/><Relationship Id="rId37" Type="http://schemas.openxmlformats.org/officeDocument/2006/relationships/hyperlink" Target="https://www.archsd.gov.hk/media/89170/sor2013_vol1_builders_works_2013_11_04.pdf" TargetMode="External"/><Relationship Id="rId40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gif"/><Relationship Id="rId23" Type="http://schemas.openxmlformats.org/officeDocument/2006/relationships/image" Target="media/image15.tmp"/><Relationship Id="rId28" Type="http://schemas.openxmlformats.org/officeDocument/2006/relationships/image" Target="media/image19.png"/><Relationship Id="rId36" Type="http://schemas.openxmlformats.org/officeDocument/2006/relationships/image" Target="media/image25.png"/><Relationship Id="rId10" Type="http://schemas.openxmlformats.org/officeDocument/2006/relationships/image" Target="media/image2.png"/><Relationship Id="rId19" Type="http://schemas.openxmlformats.org/officeDocument/2006/relationships/image" Target="media/image11.gif"/><Relationship Id="rId31" Type="http://schemas.openxmlformats.org/officeDocument/2006/relationships/image" Target="media/image22.png"/><Relationship Id="rId44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gif"/><Relationship Id="rId22" Type="http://schemas.openxmlformats.org/officeDocument/2006/relationships/image" Target="media/image14.tmp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hyperlink" Target="http://organizedbuilders.com.au/sites/default/files/Databuild-Bill-of-Quantities.pdf" TargetMode="External"/><Relationship Id="rId43" Type="http://schemas.openxmlformats.org/officeDocument/2006/relationships/glossaryDocument" Target="glossary/document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4.gif"/><Relationship Id="rId17" Type="http://schemas.openxmlformats.org/officeDocument/2006/relationships/image" Target="media/image9.gif"/><Relationship Id="rId25" Type="http://schemas.openxmlformats.org/officeDocument/2006/relationships/image" Target="media/image17.png"/><Relationship Id="rId33" Type="http://schemas.openxmlformats.org/officeDocument/2006/relationships/hyperlink" Target="http://organizedbuilders.com.au/sites/default/files/BOQ-Summary.pdf" TargetMode="External"/><Relationship Id="rId38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D37307FE1B84FAC891CDA163CECBD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EDAE83-FFB2-48D2-ADDE-6140EA5622DE}"/>
      </w:docPartPr>
      <w:docPartBody>
        <w:p w:rsidR="001F4D72" w:rsidRDefault="001F4D72" w:rsidP="001F4D72">
          <w:pPr>
            <w:pStyle w:val="ED37307FE1B84FAC891CDA163CECBDF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92919DA88EE495BB05B394BF94F0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165074-0477-4E59-8581-2072489153B2}"/>
      </w:docPartPr>
      <w:docPartBody>
        <w:p w:rsidR="001F4D72" w:rsidRDefault="001F4D72" w:rsidP="001F4D72">
          <w:pPr>
            <w:pStyle w:val="F92919DA88EE495BB05B394BF94F0A1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F7C8BF3F3AC1412B9EBE4EB950B66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0D07F-418B-4821-B7F7-C3F9F310A62C}"/>
      </w:docPartPr>
      <w:docPartBody>
        <w:p w:rsidR="001F4D72" w:rsidRDefault="001F4D72" w:rsidP="001F4D72">
          <w:pPr>
            <w:pStyle w:val="F7C8BF3F3AC1412B9EBE4EB950B661DE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755"/>
    <w:rsid w:val="0001724D"/>
    <w:rsid w:val="001125F5"/>
    <w:rsid w:val="00160AF1"/>
    <w:rsid w:val="001F4D72"/>
    <w:rsid w:val="00247826"/>
    <w:rsid w:val="00263EF0"/>
    <w:rsid w:val="002B2967"/>
    <w:rsid w:val="002F51A8"/>
    <w:rsid w:val="003A1AE6"/>
    <w:rsid w:val="003C064C"/>
    <w:rsid w:val="003D7AF8"/>
    <w:rsid w:val="00454E36"/>
    <w:rsid w:val="00572DFD"/>
    <w:rsid w:val="00595B4E"/>
    <w:rsid w:val="005D3BC9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429BB"/>
    <w:rsid w:val="008714ED"/>
    <w:rsid w:val="00876EE1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2702"/>
    <w:rsid w:val="00C639A0"/>
    <w:rsid w:val="00C77B3A"/>
    <w:rsid w:val="00CC3708"/>
    <w:rsid w:val="00DC549C"/>
    <w:rsid w:val="00E04351"/>
    <w:rsid w:val="00E26A3D"/>
    <w:rsid w:val="00E42023"/>
    <w:rsid w:val="00E45AA5"/>
    <w:rsid w:val="00EA026E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4D72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D37307FE1B84FAC891CDA163CECBDFF">
    <w:name w:val="ED37307FE1B84FAC891CDA163CECBDFF"/>
    <w:rsid w:val="001F4D72"/>
    <w:pPr>
      <w:spacing w:after="160" w:line="259" w:lineRule="auto"/>
    </w:pPr>
  </w:style>
  <w:style w:type="paragraph" w:customStyle="1" w:styleId="F92919DA88EE495BB05B394BF94F0A11">
    <w:name w:val="F92919DA88EE495BB05B394BF94F0A11"/>
    <w:rsid w:val="001F4D72"/>
    <w:pPr>
      <w:spacing w:after="160" w:line="259" w:lineRule="auto"/>
    </w:pPr>
  </w:style>
  <w:style w:type="paragraph" w:customStyle="1" w:styleId="F7C8BF3F3AC1412B9EBE4EB950B661DE">
    <w:name w:val="F7C8BF3F3AC1412B9EBE4EB950B661DE"/>
    <w:rsid w:val="001F4D7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2B99A-CEB3-408C-A5C7-020D9AC53FEB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A0E30E8E-8793-4BA9-BE8C-078C7EA0E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4815</TotalTime>
  <Pages>28</Pages>
  <Words>2302</Words>
  <Characters>13124</Characters>
  <Application>Microsoft Office Word</Application>
  <DocSecurity>8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CPCCBC4012B</vt:lpstr>
    </vt:vector>
  </TitlesOfParts>
  <Company/>
  <LinksUpToDate>false</LinksUpToDate>
  <CharactersWithSpaces>15396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CPCCBC4012B</dc:title>
  <dc:subject>Read and interpret plans and specifications</dc:subject>
  <dc:creator>Michelle Curro</dc:creator>
  <cp:lastModifiedBy>ME</cp:lastModifiedBy>
  <cp:revision>168</cp:revision>
  <cp:lastPrinted>2018-12-09T21:34:00Z</cp:lastPrinted>
  <dcterms:created xsi:type="dcterms:W3CDTF">2015-02-26T05:16:00Z</dcterms:created>
  <dcterms:modified xsi:type="dcterms:W3CDTF">2019-07-07T23:21:00Z</dcterms:modified>
  <cp:contentStatus>v1-1_10/12/2018</cp:contentStatus>
</cp:coreProperties>
</file>