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Ref402262115"/>
    <w:p w:rsidR="00FE03AA" w:rsidRPr="00553DDB" w:rsidRDefault="00B90C66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B90C66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B90C66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10648513" w:edGrp="everyone"/>
            <w:r>
              <w:rPr>
                <w:rFonts w:ascii="Arial" w:hAnsi="Arial" w:cs="Arial"/>
                <w:sz w:val="22"/>
                <w:szCs w:val="22"/>
              </w:rPr>
              <w:t>Jamie McCarthy</w:t>
            </w:r>
            <w:permEnd w:id="310648513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321516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536130" cy="428625"/>
                      <wp:effectExtent l="0" t="0" r="0" b="0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36130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3215165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22055915" w:edGrp="everyone"/>
            <w:permEnd w:id="1222055915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78147092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781470922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16327153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816327153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36145155" w:edGrp="everyone"/>
            <w:permEnd w:id="1836145155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7874282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7428289" w:displacedByCustomXml="prev"/>
        <w:permStart w:id="18808922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089225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285383289" w:edGrp="everyone"/>
            <w:permEnd w:id="1285383289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9872567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7256782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926000376" w:edGrp="everyone"/>
            <w:r w:rsidR="00B90C66">
              <w:rPr>
                <w:rFonts w:ascii="Arial" w:hAnsi="Arial" w:cs="Arial"/>
                <w:sz w:val="22"/>
              </w:rPr>
              <w:t>F</w:t>
            </w:r>
            <w:permEnd w:id="1926000376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670127520" w:edGrp="everyone"/>
            <w:r w:rsidR="00B90C66">
              <w:rPr>
                <w:rFonts w:ascii="Arial" w:hAnsi="Arial" w:cs="Arial"/>
                <w:sz w:val="22"/>
              </w:rPr>
              <w:t>E</w:t>
            </w:r>
            <w:permEnd w:id="67012752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515052261" w:edGrp="everyone"/>
            <w:r w:rsidR="00B90C66">
              <w:rPr>
                <w:rFonts w:ascii="Arial" w:hAnsi="Arial" w:cs="Arial"/>
                <w:sz w:val="22"/>
              </w:rPr>
              <w:t>A</w:t>
            </w:r>
            <w:permEnd w:id="51505226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120954593" w:edGrp="everyone"/>
            <w:r w:rsidR="00B90C66">
              <w:rPr>
                <w:rFonts w:ascii="Arial" w:hAnsi="Arial" w:cs="Arial"/>
                <w:sz w:val="22"/>
              </w:rPr>
              <w:t>D</w:t>
            </w:r>
            <w:permEnd w:id="112095459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043097454" w:edGrp="everyone"/>
            <w:r w:rsidR="00B90C66">
              <w:rPr>
                <w:rFonts w:ascii="Arial" w:hAnsi="Arial" w:cs="Arial"/>
                <w:sz w:val="22"/>
              </w:rPr>
              <w:t>C</w:t>
            </w:r>
            <w:permEnd w:id="104309745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867323579" w:edGrp="everyone"/>
            <w:r w:rsidR="00B90C66">
              <w:rPr>
                <w:rFonts w:ascii="Arial" w:hAnsi="Arial" w:cs="Arial"/>
                <w:sz w:val="22"/>
              </w:rPr>
              <w:t>B</w:t>
            </w:r>
            <w:permEnd w:id="86732357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0098455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9845536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B90C66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82457437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This can affect fellow workers and other people/ animals in the area. It can cause respitory damage, skin rash or chemical burns</w:t>
            </w:r>
            <w:permEnd w:id="824574379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B90C66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6857868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Personal Risk assessments, Policies and procedures</w:t>
            </w:r>
            <w:permEnd w:id="18685786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B90C66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7421479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Noise can affect all people in the area including fellow works and animals. This can cause hearing damage, headaches and fatigue.</w:t>
            </w:r>
            <w:permEnd w:id="1674214794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B90C66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9340894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Personal Risk assessments, Policies and procedures</w:t>
            </w:r>
            <w:permEnd w:id="7934089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B90C66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50472883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Manual handling will mainly affect the individual doing the task. Injuries can be strains or sprains.</w:t>
            </w:r>
            <w:permEnd w:id="1504728832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B90C66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23892069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Policies and procedures and plans and specifications/</w:t>
            </w:r>
            <w:permEnd w:id="12389206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B90C66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971796187" w:edGrp="everyone"/>
            <w:r>
              <w:rPr>
                <w:rFonts w:ascii="Arial" w:hAnsi="Arial" w:cs="Arial"/>
                <w:sz w:val="22"/>
                <w:szCs w:val="22"/>
              </w:rPr>
              <w:t>Your supervisor, manager or health and safety rep. Whoever is available.</w:t>
            </w:r>
            <w:permEnd w:id="1971796187"/>
          </w:p>
        </w:tc>
        <w:permStart w:id="10630734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3073426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B90C66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89529271" w:edGrp="everyone"/>
            <w:r>
              <w:rPr>
                <w:rFonts w:ascii="Arial" w:hAnsi="Arial" w:cs="Arial"/>
                <w:sz w:val="22"/>
                <w:szCs w:val="22"/>
              </w:rPr>
              <w:t>Stop using it, Tag it out of service, Report it then record the details of the fault.</w:t>
            </w:r>
            <w:permEnd w:id="1789529271"/>
          </w:p>
        </w:tc>
        <w:permStart w:id="6892661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9266134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3733643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3364323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557057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557057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(Qld)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36531450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B90C66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6531450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(Qld)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12102477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1210247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(Qld)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6273521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6273521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(Qld)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5033104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B90C66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65033104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223159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2315956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91667724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91667724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2586477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B90C66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12586477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880416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8041614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42955283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42955283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0381213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8121399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B90C66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70032856" w:edGrp="everyone"/>
            <w:r>
              <w:rPr>
                <w:rFonts w:ascii="Arial" w:hAnsi="Arial" w:cs="Arial"/>
                <w:sz w:val="22"/>
                <w:szCs w:val="22"/>
              </w:rPr>
              <w:t>Wear protective clothing</w:t>
            </w:r>
            <w:permEnd w:id="11700328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B90C66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41964320" w:edGrp="everyone"/>
            <w:r>
              <w:rPr>
                <w:rFonts w:ascii="Arial" w:hAnsi="Arial" w:cs="Arial"/>
                <w:sz w:val="22"/>
                <w:szCs w:val="22"/>
              </w:rPr>
              <w:t>Safety gloves required</w:t>
            </w:r>
            <w:permEnd w:id="2419643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B90C66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74790893" w:edGrp="everyone"/>
            <w:r>
              <w:rPr>
                <w:rFonts w:ascii="Arial" w:hAnsi="Arial" w:cs="Arial"/>
                <w:sz w:val="22"/>
                <w:szCs w:val="22"/>
              </w:rPr>
              <w:t>Safety goggles required</w:t>
            </w:r>
            <w:permEnd w:id="15747908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B90C66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69540060" w:edGrp="everyone"/>
            <w:r>
              <w:rPr>
                <w:rFonts w:ascii="Arial" w:hAnsi="Arial" w:cs="Arial"/>
                <w:sz w:val="22"/>
                <w:szCs w:val="22"/>
              </w:rPr>
              <w:t>A Respirator is required</w:t>
            </w:r>
            <w:permEnd w:id="7695400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3733704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3370409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B90C66" w:rsidP="005F203A">
            <w:pPr>
              <w:rPr>
                <w:rFonts w:ascii="Arial" w:hAnsi="Arial" w:cs="Arial"/>
                <w:sz w:val="22"/>
              </w:rPr>
            </w:pPr>
            <w:permStart w:id="1865897795" w:edGrp="everyone"/>
            <w:r>
              <w:rPr>
                <w:rFonts w:ascii="Arial" w:hAnsi="Arial" w:cs="Arial"/>
                <w:sz w:val="22"/>
              </w:rPr>
              <w:t>The location of the first aid kit.</w:t>
            </w:r>
            <w:permEnd w:id="186589779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B90C66" w:rsidP="005F203A">
            <w:pPr>
              <w:rPr>
                <w:rFonts w:ascii="Arial" w:hAnsi="Arial" w:cs="Arial"/>
                <w:sz w:val="22"/>
              </w:rPr>
            </w:pPr>
            <w:permStart w:id="276781522" w:edGrp="everyone"/>
            <w:r>
              <w:rPr>
                <w:rFonts w:ascii="Arial" w:hAnsi="Arial" w:cs="Arial"/>
                <w:sz w:val="22"/>
              </w:rPr>
              <w:t>Tells unauthorised people they cannot enter the area,</w:t>
            </w:r>
            <w:permEnd w:id="27678152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B90C66" w:rsidP="005F203A">
            <w:pPr>
              <w:rPr>
                <w:rFonts w:ascii="Arial" w:hAnsi="Arial" w:cs="Arial"/>
                <w:sz w:val="22"/>
              </w:rPr>
            </w:pPr>
            <w:permStart w:id="788365121" w:edGrp="everyone"/>
            <w:r>
              <w:rPr>
                <w:rFonts w:ascii="Arial" w:hAnsi="Arial" w:cs="Arial"/>
                <w:sz w:val="22"/>
              </w:rPr>
              <w:t>The location of the fire fighting facilities.</w:t>
            </w:r>
            <w:permEnd w:id="78836512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6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90C66" w:rsidRPr="006215FC" w:rsidRDefault="00B90C66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115511491" w:edGrp="everyone"/>
                                  <w:r>
                                    <w:rPr>
                                      <w:vanish w:val="0"/>
                                    </w:rPr>
                                    <w:t>E</w:t>
                                  </w:r>
                                  <w:permEnd w:id="1115511491"/>
                                </w:p>
                                <w:p w:rsidR="00B90C66" w:rsidRPr="006215FC" w:rsidRDefault="00B90C66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269288104" w:edGrp="everyone"/>
                                  <w:r>
                                    <w:rPr>
                                      <w:vanish w:val="0"/>
                                    </w:rPr>
                                    <w:t>L</w:t>
                                  </w:r>
                                  <w:permEnd w:id="26928810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17" o:title="" recolor="t" rotate="t" type="tile"/>
                      <v:textbox inset="0,0,0,0">
                        <w:txbxContent>
                          <w:p w:rsidR="00B90C66" w:rsidRPr="006215FC" w:rsidRDefault="00B90C66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115511491" w:edGrp="everyone"/>
                            <w:r>
                              <w:rPr>
                                <w:vanish w:val="0"/>
                              </w:rPr>
                              <w:t>E</w:t>
                            </w:r>
                            <w:permEnd w:id="1115511491"/>
                          </w:p>
                          <w:p w:rsidR="00B90C66" w:rsidRPr="006215FC" w:rsidRDefault="00B90C66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269288104" w:edGrp="everyone"/>
                            <w:r>
                              <w:rPr>
                                <w:vanish w:val="0"/>
                              </w:rPr>
                              <w:t>L</w:t>
                            </w:r>
                            <w:permEnd w:id="269288104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3316566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1656647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B90C66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322479314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1322479314"/>
          </w:p>
        </w:tc>
        <w:permStart w:id="18162756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6275682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B90C66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958431851" w:edGrp="everyone"/>
            <w:r>
              <w:rPr>
                <w:rFonts w:ascii="Arial" w:hAnsi="Arial" w:cs="Arial"/>
                <w:sz w:val="22"/>
                <w:szCs w:val="22"/>
              </w:rPr>
              <w:t>There are no safety measures in place and no elimination of any hazard which can cause a risk rating of extreme.</w:t>
            </w:r>
            <w:permEnd w:id="1958431851"/>
          </w:p>
        </w:tc>
        <w:permStart w:id="4301439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0143933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4734676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3467679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97278859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97278859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35784389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35784389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69581021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B90C66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6958102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2738943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3894311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494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51579355" w:edGrp="everyone"/>
            <w:r>
              <w:rPr>
                <w:rFonts w:ascii="Arial" w:hAnsi="Arial" w:cs="Arial"/>
                <w:sz w:val="22"/>
              </w:rPr>
              <w:t>3</w:t>
            </w:r>
            <w:permEnd w:id="55157935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494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05615904" w:edGrp="everyone"/>
            <w:r>
              <w:rPr>
                <w:rFonts w:ascii="Arial" w:hAnsi="Arial" w:cs="Arial"/>
                <w:sz w:val="22"/>
              </w:rPr>
              <w:t>6</w:t>
            </w:r>
            <w:permEnd w:id="190561590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494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28756028" w:edGrp="everyone"/>
            <w:r>
              <w:rPr>
                <w:rFonts w:ascii="Arial" w:hAnsi="Arial" w:cs="Arial"/>
                <w:sz w:val="22"/>
              </w:rPr>
              <w:t>1</w:t>
            </w:r>
            <w:permEnd w:id="52875602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494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06880951" w:edGrp="everyone"/>
            <w:r>
              <w:rPr>
                <w:rFonts w:ascii="Arial" w:hAnsi="Arial" w:cs="Arial"/>
                <w:sz w:val="22"/>
              </w:rPr>
              <w:t>4</w:t>
            </w:r>
            <w:permEnd w:id="140688095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494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98476090" w:edGrp="everyone"/>
            <w:r>
              <w:rPr>
                <w:rFonts w:ascii="Arial" w:hAnsi="Arial" w:cs="Arial"/>
                <w:sz w:val="22"/>
              </w:rPr>
              <w:t>5</w:t>
            </w:r>
            <w:permEnd w:id="119847609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494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47209201" w:edGrp="everyone"/>
            <w:r>
              <w:rPr>
                <w:rFonts w:ascii="Arial" w:hAnsi="Arial" w:cs="Arial"/>
                <w:sz w:val="22"/>
              </w:rPr>
              <w:t>2</w:t>
            </w:r>
            <w:permEnd w:id="947209201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553DDB" w:rsidRDefault="00894944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964307321" w:edGrp="everyone"/>
            <w:r>
              <w:rPr>
                <w:rFonts w:ascii="Arial" w:hAnsi="Arial" w:cs="Arial"/>
                <w:sz w:val="22"/>
                <w:szCs w:val="22"/>
              </w:rPr>
              <w:t>So there is no future hazards which may cause serious injury or death.</w:t>
            </w:r>
            <w:permEnd w:id="964307321"/>
          </w:p>
        </w:tc>
        <w:permStart w:id="5604104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0410420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894944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2032094315" w:edGrp="everyone"/>
            <w:r>
              <w:rPr>
                <w:rFonts w:ascii="Arial" w:hAnsi="Arial" w:cs="Arial"/>
                <w:sz w:val="22"/>
                <w:szCs w:val="22"/>
              </w:rPr>
              <w:t>2 – Substitute the hazard</w:t>
            </w:r>
            <w:permEnd w:id="2032094315"/>
          </w:p>
        </w:tc>
        <w:permStart w:id="11191168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911688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1" w:name="_Ref401922320"/>
      <w:r w:rsidRPr="00553DDB"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90C66" w:rsidRPr="00441559" w:rsidRDefault="00B90C66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B90C66" w:rsidRPr="00441559" w:rsidRDefault="00B90C66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90C66" w:rsidRPr="00441559" w:rsidRDefault="00B90C66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B90C66" w:rsidRPr="00441559" w:rsidRDefault="00B90C66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90C66" w:rsidRPr="00441559" w:rsidRDefault="00B90C66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B90C66" w:rsidRPr="00441559" w:rsidRDefault="00B90C66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90C66" w:rsidRPr="00441559" w:rsidRDefault="00B90C66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B90C66" w:rsidRPr="00441559" w:rsidRDefault="00B90C66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90C66" w:rsidRPr="00441559" w:rsidRDefault="00B90C66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B90C66" w:rsidRPr="00441559" w:rsidRDefault="00B90C66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90C66" w:rsidRPr="00441559" w:rsidRDefault="00B90C66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B90C66" w:rsidRPr="00441559" w:rsidRDefault="00B90C66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6419562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1956285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4944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21684980" w:edGrp="everyone"/>
            <w:r>
              <w:rPr>
                <w:rFonts w:ascii="Arial" w:hAnsi="Arial" w:cs="Arial"/>
                <w:sz w:val="22"/>
              </w:rPr>
              <w:t>D</w:t>
            </w:r>
            <w:permEnd w:id="122168498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4944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567444028" w:edGrp="everyone"/>
            <w:r>
              <w:rPr>
                <w:rFonts w:ascii="Arial" w:hAnsi="Arial" w:cs="Arial"/>
                <w:sz w:val="22"/>
              </w:rPr>
              <w:t>A</w:t>
            </w:r>
            <w:permEnd w:id="156744402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4944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143050377" w:edGrp="everyone"/>
            <w:r>
              <w:rPr>
                <w:rFonts w:ascii="Arial" w:hAnsi="Arial" w:cs="Arial"/>
                <w:sz w:val="22"/>
              </w:rPr>
              <w:t>F</w:t>
            </w:r>
            <w:permEnd w:id="214305037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4944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22817369" w:edGrp="everyone"/>
            <w:r>
              <w:rPr>
                <w:rFonts w:ascii="Arial" w:hAnsi="Arial" w:cs="Arial"/>
                <w:sz w:val="22"/>
              </w:rPr>
              <w:t>B</w:t>
            </w:r>
            <w:permEnd w:id="172281736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4944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85799602" w:edGrp="everyone"/>
            <w:r>
              <w:rPr>
                <w:rFonts w:ascii="Arial" w:hAnsi="Arial" w:cs="Arial"/>
                <w:sz w:val="22"/>
              </w:rPr>
              <w:t>E</w:t>
            </w:r>
            <w:permEnd w:id="168579960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4944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884166398" w:edGrp="everyone"/>
            <w:r>
              <w:rPr>
                <w:rFonts w:ascii="Arial" w:hAnsi="Arial" w:cs="Arial"/>
                <w:sz w:val="22"/>
              </w:rPr>
              <w:t>C</w:t>
            </w:r>
            <w:permEnd w:id="1884166398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894944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978868697" w:edGrp="everyone"/>
            <w:r>
              <w:rPr>
                <w:rFonts w:ascii="Arial" w:hAnsi="Arial" w:cs="Arial"/>
                <w:sz w:val="22"/>
                <w:szCs w:val="22"/>
              </w:rPr>
              <w:t>Danger is checked</w:t>
            </w:r>
            <w:permEnd w:id="1978868697"/>
          </w:p>
        </w:tc>
        <w:permStart w:id="8617641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1764186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0736561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3656117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494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98204964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2982049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494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1030810" w:edGrp="everyone"/>
            <w:r>
              <w:rPr>
                <w:rFonts w:ascii="Arial" w:hAnsi="Arial" w:cs="Arial"/>
                <w:sz w:val="22"/>
              </w:rPr>
              <w:t>Alert people of the emergency</w:t>
            </w:r>
            <w:permEnd w:id="310308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494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45701572" w:edGrp="everyone"/>
            <w:r>
              <w:rPr>
                <w:rFonts w:ascii="Arial" w:hAnsi="Arial" w:cs="Arial"/>
                <w:sz w:val="22"/>
              </w:rPr>
              <w:t>Confine the fire and smoke</w:t>
            </w:r>
            <w:permEnd w:id="10457015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89494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64070721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2640707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14952615"/>
      <w:r w:rsidRPr="00553DDB">
        <w:t>What should you do as part of the clean up process? Tick all that apply.</w:t>
      </w:r>
      <w:bookmarkEnd w:id="2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548066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806672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37383551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37383551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34629562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894944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34629562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34513728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894944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4513728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72021655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72021655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38794042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38794042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90C66" w:rsidRPr="00DE05E2" w:rsidRDefault="00B90C66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B90C66" w:rsidRPr="00D94A32" w:rsidRDefault="00B90C66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B90C66" w:rsidRPr="00D94A32" w:rsidRDefault="00B90C66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B90C66" w:rsidRPr="00D94A32" w:rsidRDefault="00B90C66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B90C66" w:rsidRPr="00DE05E2" w:rsidRDefault="00B90C66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B90C66" w:rsidRPr="00D94A32" w:rsidRDefault="00B90C66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B90C66" w:rsidRPr="00D94A32" w:rsidRDefault="00B90C66" w:rsidP="00DC153B">
                      <w:pPr>
                        <w:rPr>
                          <w:sz w:val="22"/>
                        </w:rPr>
                      </w:pPr>
                    </w:p>
                    <w:p w:rsidR="00B90C66" w:rsidRPr="00D94A32" w:rsidRDefault="00B90C66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6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7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89494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79686440" w:edGrp="everyone"/>
            <w:r>
              <w:rPr>
                <w:rFonts w:ascii="Arial" w:hAnsi="Arial" w:cs="Arial"/>
                <w:sz w:val="22"/>
                <w:szCs w:val="22"/>
              </w:rPr>
              <w:t>26/02/2018</w:t>
            </w:r>
            <w:permEnd w:id="2079686440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89494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62196018" w:edGrp="everyone"/>
            <w:r>
              <w:rPr>
                <w:rFonts w:ascii="Arial" w:hAnsi="Arial" w:cs="Arial"/>
                <w:sz w:val="22"/>
                <w:szCs w:val="22"/>
              </w:rPr>
              <w:t>Jamie McCarthy</w:t>
            </w:r>
            <w:permEnd w:id="762196018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894944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08981754" w:edGrp="everyone"/>
            <w:r w:rsidRPr="00D94A32">
              <w:rPr>
                <w:sz w:val="22"/>
              </w:rPr>
              <w:t>54 Standish Street, Salisbury</w:t>
            </w:r>
            <w:r>
              <w:rPr>
                <w:sz w:val="22"/>
              </w:rPr>
              <w:t xml:space="preserve"> (Carpark(</w:t>
            </w:r>
            <w:permEnd w:id="1608981754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894944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97923758" w:edGrp="everyone"/>
            <w:r>
              <w:rPr>
                <w:rFonts w:ascii="Arial" w:hAnsi="Arial" w:cs="Arial"/>
                <w:sz w:val="22"/>
                <w:szCs w:val="22"/>
              </w:rPr>
              <w:t>A delivery truck has reversed into the carpark and has reversed into a number of diesel drums. One drum was pierced and the contents have erupted from the container. The spillage area measures 3mx4m</w:t>
            </w:r>
            <w:permEnd w:id="797923758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B90C6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937586005" w:edGrp="everyone"/>
                <w:r w:rsidR="00894944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permEnd w:id="1937586005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B90C6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88871871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88887187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B90C6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79138292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979138292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B90C6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42679776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742679776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894944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82358582" w:edGrp="everyone"/>
            <w:r>
              <w:rPr>
                <w:rFonts w:ascii="Arial" w:hAnsi="Arial" w:cs="Arial"/>
                <w:sz w:val="22"/>
                <w:szCs w:val="22"/>
              </w:rPr>
              <w:t>Alert people, staff and supervisors and managers of the hazard. Confine the area and evacuate to the assembly point.</w:t>
            </w:r>
            <w:permEnd w:id="2082358582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89494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63382182" w:edGrp="everyone"/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permEnd w:id="1463382182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B90C6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783446604" w:edGrp="everyone"/>
                <w:r w:rsidR="00894944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783446604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B90C6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62056779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462056779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B90C6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84577233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28457723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276214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762148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12803069"/>
      <w:r w:rsidRPr="00553DDB">
        <w:t>Who would you submit a hazard report form to?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894944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947824855" w:edGrp="everyone"/>
            <w:r>
              <w:rPr>
                <w:rFonts w:ascii="Arial" w:hAnsi="Arial" w:cs="Arial"/>
                <w:sz w:val="22"/>
                <w:szCs w:val="22"/>
              </w:rPr>
              <w:t>Your Supervisor or Safety rep on site.</w:t>
            </w:r>
            <w:permEnd w:id="1947824855"/>
          </w:p>
        </w:tc>
        <w:permStart w:id="969377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93770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894944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747664285" w:edGrp="everyone"/>
            <w:r>
              <w:rPr>
                <w:rFonts w:ascii="Arial" w:hAnsi="Arial" w:cs="Arial"/>
                <w:sz w:val="22"/>
                <w:szCs w:val="22"/>
              </w:rPr>
              <w:t>Your employer</w:t>
            </w:r>
            <w:permEnd w:id="1747664285"/>
          </w:p>
        </w:tc>
        <w:permStart w:id="6469725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6972526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894944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214578936" w:edGrp="everyone"/>
            <w:r>
              <w:rPr>
                <w:rFonts w:ascii="Arial" w:hAnsi="Arial" w:cs="Arial"/>
                <w:sz w:val="22"/>
                <w:szCs w:val="22"/>
              </w:rPr>
              <w:t>In a Risk Assessment Table</w:t>
            </w:r>
            <w:permEnd w:id="1214578936"/>
          </w:p>
        </w:tc>
        <w:permStart w:id="138948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94812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8"/>
      <w:headerReference w:type="default" r:id="rId29"/>
      <w:footerReference w:type="even" r:id="rId30"/>
      <w:footerReference w:type="default" r:id="rId31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C66" w:rsidRDefault="00B90C66" w:rsidP="00A67754">
      <w:r>
        <w:separator/>
      </w:r>
    </w:p>
  </w:endnote>
  <w:endnote w:type="continuationSeparator" w:id="0">
    <w:p w:rsidR="00B90C66" w:rsidRDefault="00B90C66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C66" w:rsidRPr="00830749" w:rsidRDefault="00B90C66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90C66" w:rsidRDefault="00B90C66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6C04FB">
      <w:rPr>
        <w:rFonts w:ascii="Arial" w:hAnsi="Arial" w:cs="Arial"/>
        <w:b/>
        <w:noProof/>
        <w:sz w:val="16"/>
        <w:szCs w:val="16"/>
      </w:rPr>
      <w:t>10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6C04FB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C66" w:rsidRPr="00830749" w:rsidRDefault="00B90C66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90C66" w:rsidRPr="00830749" w:rsidRDefault="00B90C66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6C04FB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6C04FB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C66" w:rsidRDefault="00B90C66" w:rsidP="00A67754">
      <w:r>
        <w:separator/>
      </w:r>
    </w:p>
  </w:footnote>
  <w:footnote w:type="continuationSeparator" w:id="0">
    <w:p w:rsidR="00B90C66" w:rsidRDefault="00B90C66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C66" w:rsidRDefault="00B90C66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B90C66" w:rsidRPr="00830749" w:rsidRDefault="00B90C66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C66" w:rsidRDefault="00B90C66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B90C66" w:rsidRPr="00830749" w:rsidRDefault="00B90C66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2"/>
  </w:num>
  <w:num w:numId="5">
    <w:abstractNumId w:val="7"/>
  </w:num>
  <w:num w:numId="6">
    <w:abstractNumId w:val="19"/>
  </w:num>
  <w:num w:numId="7">
    <w:abstractNumId w:val="26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0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5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7"/>
  </w:num>
  <w:num w:numId="24">
    <w:abstractNumId w:val="12"/>
  </w:num>
  <w:num w:numId="25">
    <w:abstractNumId w:val="21"/>
  </w:num>
  <w:num w:numId="26">
    <w:abstractNumId w:val="29"/>
  </w:num>
  <w:num w:numId="27">
    <w:abstractNumId w:val="6"/>
  </w:num>
  <w:num w:numId="28">
    <w:abstractNumId w:val="37"/>
  </w:num>
  <w:num w:numId="29">
    <w:abstractNumId w:val="33"/>
  </w:num>
  <w:num w:numId="30">
    <w:abstractNumId w:val="28"/>
  </w:num>
  <w:num w:numId="31">
    <w:abstractNumId w:val="39"/>
  </w:num>
  <w:num w:numId="32">
    <w:abstractNumId w:val="46"/>
  </w:num>
  <w:num w:numId="33">
    <w:abstractNumId w:val="43"/>
  </w:num>
  <w:num w:numId="34">
    <w:abstractNumId w:val="1"/>
  </w:num>
  <w:num w:numId="35">
    <w:abstractNumId w:val="44"/>
  </w:num>
  <w:num w:numId="36">
    <w:abstractNumId w:val="30"/>
  </w:num>
  <w:num w:numId="37">
    <w:abstractNumId w:val="36"/>
  </w:num>
  <w:num w:numId="38">
    <w:abstractNumId w:val="35"/>
  </w:num>
  <w:num w:numId="39">
    <w:abstractNumId w:val="20"/>
  </w:num>
  <w:num w:numId="40">
    <w:abstractNumId w:val="34"/>
  </w:num>
  <w:num w:numId="41">
    <w:abstractNumId w:val="14"/>
  </w:num>
  <w:num w:numId="42">
    <w:abstractNumId w:val="31"/>
  </w:num>
  <w:num w:numId="43">
    <w:abstractNumId w:val="23"/>
  </w:num>
  <w:num w:numId="44">
    <w:abstractNumId w:val="42"/>
  </w:num>
  <w:num w:numId="45">
    <w:abstractNumId w:val="41"/>
  </w:num>
  <w:num w:numId="46">
    <w:abstractNumId w:val="38"/>
  </w:num>
  <w:num w:numId="47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edit="readOnly" w:enforcement="1" w:cryptProviderType="rsaAES" w:cryptAlgorithmClass="hash" w:cryptAlgorithmType="typeAny" w:cryptAlgorithmSid="14" w:cryptSpinCount="100000" w:hash="aLzbCfPUrA54Yhkz8jkThHU1zZQqJVndqhf6AETBXjQN/DQoniPESGEWgflPIXKKhgpLVqgRBjanrxHSo76sAQ==" w:salt="oZiVg1vy7RMNWWfKxDZF+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05F9B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04FB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94944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0C66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A50C668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diagramData" Target="diagrams/data1.xml"/><Relationship Id="rId26" Type="http://schemas.openxmlformats.org/officeDocument/2006/relationships/image" Target="media/image100.jpeg"/><Relationship Id="rId3" Type="http://schemas.openxmlformats.org/officeDocument/2006/relationships/numbering" Target="numbering.xml"/><Relationship Id="rId21" Type="http://schemas.openxmlformats.org/officeDocument/2006/relationships/diagramColors" Target="diagrams/colors1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QuickStyle" Target="diagrams/quickStyle1.xm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0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9.jpeg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diagramLayout" Target="diagrams/layout1.xml"/><Relationship Id="rId31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2" Type="http://schemas.microsoft.com/office/2007/relationships/diagramDrawing" Target="diagrams/drawing1.xml"/><Relationship Id="rId27" Type="http://schemas.openxmlformats.org/officeDocument/2006/relationships/image" Target="media/image110.png"/><Relationship Id="rId30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</dgm:ptLst>
  <dgm:cxnLst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814D4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82A506A6-5DC3-4267-AF40-9742E11EF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0</TotalTime>
  <Pages>11</Pages>
  <Words>1229</Words>
  <Characters>7009</Characters>
  <Application>Microsoft Office Word</Application>
  <DocSecurity>8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8222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Jamie McCarthy</cp:lastModifiedBy>
  <cp:revision>2</cp:revision>
  <cp:lastPrinted>2014-09-18T04:01:00Z</cp:lastPrinted>
  <dcterms:created xsi:type="dcterms:W3CDTF">2018-02-26T06:27:00Z</dcterms:created>
  <dcterms:modified xsi:type="dcterms:W3CDTF">2018-02-26T06:27:00Z</dcterms:modified>
  <cp:contentStatus>v1-0_29/09/2017</cp:contentStatus>
</cp:coreProperties>
</file>