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ink/ink2.xml" ContentType="application/inkml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B72CD" w14:textId="30F98239" w:rsidR="00677444" w:rsidRPr="004932A4" w:rsidRDefault="00806066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677444" w:rsidRPr="004932A4">
        <w:rPr>
          <w:szCs w:val="32"/>
        </w:rPr>
        <w:t xml:space="preserve"> </w:t>
      </w:r>
    </w:p>
    <w:p w14:paraId="7BE01389" w14:textId="0F599FE6" w:rsidR="004C3241" w:rsidRDefault="00806066" w:rsidP="00677444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  <w:r w:rsidR="004C3241">
        <w:rPr>
          <w:szCs w:val="32"/>
        </w:rPr>
        <w:t xml:space="preserve"> </w:t>
      </w:r>
    </w:p>
    <w:p w14:paraId="6288E097" w14:textId="77777777" w:rsidR="002D0927" w:rsidRPr="00F22B42" w:rsidRDefault="002D0927" w:rsidP="00677444">
      <w:pPr>
        <w:pStyle w:val="01BoldTitleUnitCodeandName"/>
        <w:rPr>
          <w:rFonts w:ascii="Arial" w:hAnsi="Arial" w:cs="Arial"/>
          <w:b w:val="0"/>
          <w:bCs/>
          <w:sz w:val="10"/>
          <w:szCs w:val="10"/>
        </w:rPr>
      </w:pPr>
    </w:p>
    <w:p w14:paraId="5E5A72B7" w14:textId="527EB8EB" w:rsidR="00677444" w:rsidRPr="004932A4" w:rsidRDefault="004C3241" w:rsidP="00677444">
      <w:pPr>
        <w:pStyle w:val="01BoldTitleUnitCodeandName"/>
        <w:rPr>
          <w:szCs w:val="32"/>
        </w:rPr>
      </w:pPr>
      <w:r>
        <w:rPr>
          <w:szCs w:val="32"/>
        </w:rPr>
        <w:t>ASSESSMENT SUMMARY</w:t>
      </w:r>
    </w:p>
    <w:p w14:paraId="4EEFD1BD" w14:textId="77777777" w:rsidR="00677444" w:rsidRPr="00C15CA8" w:rsidRDefault="00677444" w:rsidP="00677444">
      <w:pPr>
        <w:ind w:left="709" w:right="-24" w:hanging="709"/>
        <w:rPr>
          <w:rFonts w:ascii="Arial" w:hAnsi="Arial" w:cs="Arial"/>
          <w:bCs/>
          <w:sz w:val="18"/>
          <w:szCs w:val="18"/>
        </w:rPr>
      </w:pPr>
    </w:p>
    <w:p w14:paraId="614E11C8" w14:textId="051697A1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assessment activities for </w:t>
      </w:r>
      <w:sdt>
        <w:sdtPr>
          <w:rPr>
            <w:rFonts w:ascii="Arial" w:hAnsi="Arial" w:cs="Arial"/>
            <w:i/>
            <w:sz w:val="18"/>
            <w:szCs w:val="18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rFonts w:ascii="Arial" w:hAnsi="Arial" w:cs="Arial"/>
              <w:i/>
              <w:sz w:val="18"/>
              <w:szCs w:val="18"/>
            </w:rPr>
            <w:t>CPCCBC4017</w:t>
          </w:r>
        </w:sdtContent>
      </w:sdt>
      <w:r w:rsidRPr="00C15CA8">
        <w:rPr>
          <w:rFonts w:ascii="Arial" w:hAnsi="Arial" w:cs="Arial"/>
          <w:i/>
          <w:sz w:val="18"/>
          <w:szCs w:val="18"/>
        </w:rPr>
        <w:t xml:space="preserve"> </w:t>
      </w:r>
      <w:sdt>
        <w:sdtPr>
          <w:rPr>
            <w:rFonts w:ascii="Arial" w:hAnsi="Arial" w:cs="Arial"/>
            <w:i/>
            <w:sz w:val="18"/>
            <w:szCs w:val="18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rFonts w:ascii="Arial" w:hAnsi="Arial" w:cs="Arial"/>
              <w:i/>
              <w:sz w:val="18"/>
              <w:szCs w:val="18"/>
            </w:rPr>
            <w:t>Arrange resources and prepare for the building and construction project</w:t>
          </w:r>
        </w:sdtContent>
      </w:sdt>
      <w:r w:rsidRPr="00C15CA8">
        <w:rPr>
          <w:rFonts w:ascii="Arial" w:hAnsi="Arial" w:cs="Arial"/>
          <w:sz w:val="18"/>
          <w:szCs w:val="18"/>
        </w:rPr>
        <w:t xml:space="preserve"> cover all aspects of the unit of competency. For Apprentices</w:t>
      </w:r>
      <w:r w:rsidR="00C15CA8">
        <w:rPr>
          <w:rFonts w:ascii="Arial" w:hAnsi="Arial" w:cs="Arial"/>
          <w:sz w:val="18"/>
          <w:szCs w:val="18"/>
        </w:rPr>
        <w:t>/</w:t>
      </w:r>
      <w:r w:rsidRPr="00C15CA8">
        <w:rPr>
          <w:rFonts w:ascii="Arial" w:hAnsi="Arial" w:cs="Arial"/>
          <w:sz w:val="18"/>
          <w:szCs w:val="18"/>
        </w:rPr>
        <w:t xml:space="preserve">Trainees, this includes </w:t>
      </w:r>
      <w:r w:rsidR="00DD571C">
        <w:rPr>
          <w:rFonts w:ascii="Arial" w:hAnsi="Arial" w:cs="Arial"/>
          <w:sz w:val="18"/>
          <w:szCs w:val="18"/>
        </w:rPr>
        <w:t>supervisor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completion of the </w:t>
      </w:r>
      <w:r w:rsidR="00C15CA8" w:rsidRPr="00C15CA8">
        <w:rPr>
          <w:rFonts w:ascii="Arial" w:hAnsi="Arial" w:cs="Arial"/>
          <w:sz w:val="18"/>
          <w:szCs w:val="18"/>
        </w:rPr>
        <w:t>Apprentice/Trainee Record</w:t>
      </w:r>
      <w:r w:rsidRPr="00C15CA8">
        <w:rPr>
          <w:rFonts w:ascii="Arial" w:hAnsi="Arial" w:cs="Arial"/>
          <w:sz w:val="18"/>
          <w:szCs w:val="18"/>
        </w:rPr>
        <w:t xml:space="preserve"> (</w:t>
      </w:r>
      <w:r w:rsidR="00C15CA8" w:rsidRPr="00C15CA8">
        <w:rPr>
          <w:rFonts w:ascii="Arial" w:hAnsi="Arial" w:cs="Arial"/>
          <w:sz w:val="18"/>
          <w:szCs w:val="18"/>
        </w:rPr>
        <w:t>ATR</w:t>
      </w:r>
      <w:r w:rsidRPr="00C15CA8">
        <w:rPr>
          <w:rFonts w:ascii="Arial" w:hAnsi="Arial" w:cs="Arial"/>
          <w:sz w:val="18"/>
          <w:szCs w:val="18"/>
        </w:rPr>
        <w:t>)</w:t>
      </w:r>
      <w:r w:rsidR="00EF7575" w:rsidRPr="00C15CA8">
        <w:rPr>
          <w:rFonts w:ascii="Arial" w:hAnsi="Arial" w:cs="Arial"/>
          <w:sz w:val="18"/>
          <w:szCs w:val="18"/>
        </w:rPr>
        <w:t>.</w:t>
      </w:r>
      <w:r w:rsidRPr="00C15CA8">
        <w:rPr>
          <w:rFonts w:ascii="Arial" w:hAnsi="Arial" w:cs="Arial"/>
          <w:sz w:val="18"/>
          <w:szCs w:val="18"/>
        </w:rPr>
        <w:t xml:space="preserve"> </w:t>
      </w:r>
    </w:p>
    <w:p w14:paraId="0B0D027F" w14:textId="77777777" w:rsidR="00677444" w:rsidRPr="00C15CA8" w:rsidRDefault="00677444">
      <w:pPr>
        <w:jc w:val="left"/>
        <w:rPr>
          <w:rFonts w:ascii="Arial" w:hAnsi="Arial" w:cs="Arial"/>
          <w:sz w:val="18"/>
          <w:szCs w:val="18"/>
        </w:rPr>
      </w:pPr>
    </w:p>
    <w:p w14:paraId="0D2577A4" w14:textId="50027316" w:rsidR="007C4FE0" w:rsidRPr="00C15CA8" w:rsidRDefault="00F92D00" w:rsidP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Participants must </w:t>
      </w:r>
      <w:r w:rsidR="007C4FE0" w:rsidRPr="00C15CA8">
        <w:rPr>
          <w:rFonts w:ascii="Arial" w:hAnsi="Arial" w:cs="Arial"/>
          <w:sz w:val="18"/>
          <w:szCs w:val="18"/>
        </w:rPr>
        <w:t>read all the information given before start</w:t>
      </w:r>
      <w:r w:rsidRPr="00C15CA8">
        <w:rPr>
          <w:rFonts w:ascii="Arial" w:hAnsi="Arial" w:cs="Arial"/>
          <w:sz w:val="18"/>
          <w:szCs w:val="18"/>
        </w:rPr>
        <w:t>ing</w:t>
      </w:r>
      <w:r w:rsidR="007C4FE0" w:rsidRPr="00C15CA8">
        <w:rPr>
          <w:rFonts w:ascii="Arial" w:hAnsi="Arial" w:cs="Arial"/>
          <w:sz w:val="18"/>
          <w:szCs w:val="18"/>
        </w:rPr>
        <w:t xml:space="preserve"> any assessment task</w:t>
      </w:r>
      <w:r w:rsidR="002D0927" w:rsidRPr="00C15CA8">
        <w:rPr>
          <w:rFonts w:ascii="Arial" w:hAnsi="Arial" w:cs="Arial"/>
          <w:sz w:val="18"/>
          <w:szCs w:val="18"/>
        </w:rPr>
        <w:t xml:space="preserve">. </w:t>
      </w:r>
      <w:r w:rsidRPr="00C15CA8">
        <w:rPr>
          <w:rFonts w:ascii="Arial" w:hAnsi="Arial" w:cs="Arial"/>
          <w:sz w:val="18"/>
          <w:szCs w:val="18"/>
        </w:rPr>
        <w:t>The assessment tasks are intended to be fair</w:t>
      </w:r>
      <w:r w:rsidR="005B7523" w:rsidRPr="00C15CA8">
        <w:rPr>
          <w:rFonts w:ascii="Arial" w:hAnsi="Arial" w:cs="Arial"/>
          <w:sz w:val="18"/>
          <w:szCs w:val="18"/>
        </w:rPr>
        <w:t xml:space="preserve">, </w:t>
      </w:r>
      <w:r w:rsidRPr="00C15CA8">
        <w:rPr>
          <w:rFonts w:ascii="Arial" w:hAnsi="Arial" w:cs="Arial"/>
          <w:sz w:val="18"/>
          <w:szCs w:val="18"/>
        </w:rPr>
        <w:t>flexible</w:t>
      </w:r>
      <w:r w:rsidR="005B7523" w:rsidRPr="00C15CA8">
        <w:rPr>
          <w:rFonts w:ascii="Arial" w:hAnsi="Arial" w:cs="Arial"/>
          <w:sz w:val="18"/>
          <w:szCs w:val="18"/>
        </w:rPr>
        <w:t>, valid and reliable</w:t>
      </w:r>
      <w:r w:rsidRPr="00C15CA8">
        <w:rPr>
          <w:rFonts w:ascii="Arial" w:hAnsi="Arial" w:cs="Arial"/>
          <w:sz w:val="18"/>
          <w:szCs w:val="18"/>
        </w:rPr>
        <w:t xml:space="preserve">. </w:t>
      </w:r>
      <w:r w:rsidR="007C4FE0" w:rsidRPr="00C15CA8">
        <w:rPr>
          <w:rFonts w:ascii="Arial" w:hAnsi="Arial" w:cs="Arial"/>
          <w:sz w:val="18"/>
          <w:szCs w:val="18"/>
        </w:rPr>
        <w:t xml:space="preserve">If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has </w:t>
      </w:r>
      <w:r w:rsidR="007C4FE0" w:rsidRPr="00C15CA8">
        <w:rPr>
          <w:rFonts w:ascii="Arial" w:hAnsi="Arial" w:cs="Arial"/>
          <w:sz w:val="18"/>
          <w:szCs w:val="18"/>
        </w:rPr>
        <w:t>any questions</w:t>
      </w:r>
      <w:r w:rsidRPr="00C15CA8">
        <w:rPr>
          <w:rFonts w:ascii="Arial" w:hAnsi="Arial" w:cs="Arial"/>
          <w:sz w:val="18"/>
          <w:szCs w:val="18"/>
        </w:rPr>
        <w:t xml:space="preserve"> or requires alternative arrangements to be made</w:t>
      </w:r>
      <w:r w:rsidR="007C4FE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such requests should be directed to their </w:t>
      </w:r>
      <w:r w:rsidR="007C4FE0" w:rsidRPr="00C15CA8">
        <w:rPr>
          <w:rFonts w:ascii="Arial" w:hAnsi="Arial" w:cs="Arial"/>
          <w:sz w:val="18"/>
          <w:szCs w:val="18"/>
        </w:rPr>
        <w:t>Trainer/Assessor</w:t>
      </w:r>
      <w:r w:rsidR="00C373BC" w:rsidRPr="00C15CA8">
        <w:rPr>
          <w:rFonts w:ascii="Arial" w:hAnsi="Arial" w:cs="Arial"/>
          <w:sz w:val="18"/>
          <w:szCs w:val="18"/>
        </w:rPr>
        <w:t xml:space="preserve">, who should note such arrangements in the ‘Assessor Comments’ </w:t>
      </w:r>
      <w:r w:rsidR="00E42E04" w:rsidRPr="00C15CA8">
        <w:rPr>
          <w:rFonts w:ascii="Arial" w:hAnsi="Arial" w:cs="Arial"/>
          <w:sz w:val="18"/>
          <w:szCs w:val="18"/>
        </w:rPr>
        <w:t>on the affected assessment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  <w:r w:rsidR="00C373BC" w:rsidRPr="00C15CA8">
        <w:rPr>
          <w:rFonts w:ascii="Arial" w:hAnsi="Arial" w:cs="Arial"/>
          <w:sz w:val="18"/>
          <w:szCs w:val="18"/>
        </w:rPr>
        <w:t xml:space="preserve">If 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feels they </w:t>
      </w:r>
      <w:r w:rsidR="007C4FE0" w:rsidRPr="00C15CA8">
        <w:rPr>
          <w:rFonts w:ascii="Arial" w:hAnsi="Arial" w:cs="Arial"/>
          <w:sz w:val="18"/>
          <w:szCs w:val="18"/>
        </w:rPr>
        <w:t xml:space="preserve">are not yet ready to be assessed, </w:t>
      </w:r>
      <w:r w:rsidR="00C373BC" w:rsidRPr="00C15CA8">
        <w:rPr>
          <w:rFonts w:ascii="Arial" w:hAnsi="Arial" w:cs="Arial"/>
          <w:sz w:val="18"/>
          <w:szCs w:val="18"/>
        </w:rPr>
        <w:t xml:space="preserve">they should </w:t>
      </w:r>
      <w:r w:rsidR="00622B2F" w:rsidRPr="00C15CA8">
        <w:rPr>
          <w:rFonts w:ascii="Arial" w:hAnsi="Arial" w:cs="Arial"/>
          <w:sz w:val="18"/>
          <w:szCs w:val="18"/>
        </w:rPr>
        <w:t xml:space="preserve">discuss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="00622B2F" w:rsidRPr="00C15CA8">
        <w:rPr>
          <w:rFonts w:ascii="Arial" w:hAnsi="Arial" w:cs="Arial"/>
          <w:sz w:val="18"/>
          <w:szCs w:val="18"/>
        </w:rPr>
        <w:t xml:space="preserve">options with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Trainer/Assessor. </w:t>
      </w:r>
    </w:p>
    <w:p w14:paraId="716B7636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32417321" w14:textId="7EDE3225" w:rsidR="00A4462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To satisfactor</w:t>
      </w:r>
      <w:r w:rsidR="00C373BC" w:rsidRPr="00C15CA8">
        <w:rPr>
          <w:rFonts w:ascii="Arial" w:hAnsi="Arial" w:cs="Arial"/>
          <w:sz w:val="18"/>
          <w:szCs w:val="18"/>
        </w:rPr>
        <w:t xml:space="preserve">ily complete the assessment,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required to answer all questions correctly and demonstrate </w:t>
      </w:r>
      <w:r w:rsidR="00C373BC" w:rsidRPr="00C15CA8">
        <w:rPr>
          <w:rFonts w:ascii="Arial" w:hAnsi="Arial" w:cs="Arial"/>
          <w:sz w:val="18"/>
          <w:szCs w:val="18"/>
        </w:rPr>
        <w:t xml:space="preserve">their </w:t>
      </w:r>
      <w:r w:rsidRPr="00C15CA8">
        <w:rPr>
          <w:rFonts w:ascii="Arial" w:hAnsi="Arial" w:cs="Arial"/>
          <w:sz w:val="18"/>
          <w:szCs w:val="18"/>
        </w:rPr>
        <w:t xml:space="preserve">skills to industry standards. </w:t>
      </w:r>
      <w:r w:rsidR="00677444" w:rsidRPr="00C15CA8">
        <w:rPr>
          <w:rFonts w:ascii="Arial" w:hAnsi="Arial" w:cs="Arial"/>
          <w:sz w:val="18"/>
          <w:szCs w:val="18"/>
        </w:rPr>
        <w:t xml:space="preserve">If </w:t>
      </w:r>
      <w:r w:rsidR="00C373BC"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="00C373BC" w:rsidRPr="00C15CA8">
        <w:rPr>
          <w:rFonts w:ascii="Arial" w:hAnsi="Arial" w:cs="Arial"/>
          <w:sz w:val="18"/>
          <w:szCs w:val="18"/>
        </w:rPr>
        <w:t xml:space="preserve"> does not</w:t>
      </w:r>
      <w:r w:rsidR="00677444" w:rsidRPr="00C15CA8">
        <w:rPr>
          <w:rFonts w:ascii="Arial" w:hAnsi="Arial" w:cs="Arial"/>
          <w:sz w:val="18"/>
          <w:szCs w:val="18"/>
        </w:rPr>
        <w:t xml:space="preserve"> answer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questions or perform </w:t>
      </w:r>
      <w:r w:rsidR="00942B7B" w:rsidRPr="00C15CA8">
        <w:rPr>
          <w:rFonts w:ascii="Arial" w:hAnsi="Arial" w:cs="Arial"/>
          <w:sz w:val="18"/>
          <w:szCs w:val="18"/>
        </w:rPr>
        <w:t>all</w:t>
      </w:r>
      <w:r w:rsidR="00677444" w:rsidRPr="00C15CA8">
        <w:rPr>
          <w:rFonts w:ascii="Arial" w:hAnsi="Arial" w:cs="Arial"/>
          <w:sz w:val="18"/>
          <w:szCs w:val="18"/>
        </w:rPr>
        <w:t xml:space="preserve"> tasks, </w:t>
      </w:r>
      <w:r w:rsidR="00C373BC" w:rsidRPr="00C15CA8">
        <w:rPr>
          <w:rFonts w:ascii="Arial" w:hAnsi="Arial" w:cs="Arial"/>
          <w:sz w:val="18"/>
          <w:szCs w:val="18"/>
        </w:rPr>
        <w:t xml:space="preserve">they </w:t>
      </w:r>
      <w:r w:rsidR="00677444" w:rsidRPr="00C15CA8">
        <w:rPr>
          <w:rFonts w:ascii="Arial" w:hAnsi="Arial" w:cs="Arial"/>
          <w:sz w:val="18"/>
          <w:szCs w:val="18"/>
        </w:rPr>
        <w:t xml:space="preserve">will be deemed </w:t>
      </w:r>
      <w:r w:rsidR="00622B2F" w:rsidRPr="00C15CA8">
        <w:rPr>
          <w:rFonts w:ascii="Arial" w:hAnsi="Arial" w:cs="Arial"/>
          <w:sz w:val="18"/>
          <w:szCs w:val="18"/>
        </w:rPr>
        <w:t xml:space="preserve">‘Not Satisfactory’ for the task and </w:t>
      </w:r>
      <w:r w:rsidR="00677444" w:rsidRPr="00C15CA8">
        <w:rPr>
          <w:rFonts w:ascii="Arial" w:hAnsi="Arial" w:cs="Arial"/>
          <w:sz w:val="18"/>
          <w:szCs w:val="18"/>
        </w:rPr>
        <w:t>‘Not Yet Competent’</w:t>
      </w:r>
      <w:r w:rsidR="00622B2F" w:rsidRPr="00C15CA8">
        <w:rPr>
          <w:rFonts w:ascii="Arial" w:hAnsi="Arial" w:cs="Arial"/>
          <w:sz w:val="18"/>
          <w:szCs w:val="18"/>
        </w:rPr>
        <w:t xml:space="preserve"> for the unit of competency</w:t>
      </w:r>
      <w:r w:rsidRPr="00C15CA8">
        <w:rPr>
          <w:rFonts w:ascii="Arial" w:hAnsi="Arial" w:cs="Arial"/>
          <w:sz w:val="18"/>
          <w:szCs w:val="18"/>
        </w:rPr>
        <w:t xml:space="preserve">. </w:t>
      </w:r>
    </w:p>
    <w:p w14:paraId="1E94FA8A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p w14:paraId="42A2F931" w14:textId="7E2DE1DC" w:rsidR="00677444" w:rsidRPr="00C15CA8" w:rsidRDefault="00C373BC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 </w:t>
      </w:r>
      <w:r w:rsidR="007C4FE0" w:rsidRPr="00C15CA8">
        <w:rPr>
          <w:rFonts w:ascii="Arial" w:hAnsi="Arial" w:cs="Arial"/>
          <w:sz w:val="18"/>
          <w:szCs w:val="18"/>
        </w:rPr>
        <w:t xml:space="preserve">Trainer/Assessor </w:t>
      </w:r>
      <w:r w:rsidR="00942B7B" w:rsidRPr="00C15CA8">
        <w:rPr>
          <w:rFonts w:ascii="Arial" w:hAnsi="Arial" w:cs="Arial"/>
          <w:sz w:val="18"/>
          <w:szCs w:val="18"/>
        </w:rPr>
        <w:t>can</w:t>
      </w:r>
      <w:r w:rsidR="007C4FE0" w:rsidRPr="00C15CA8">
        <w:rPr>
          <w:rFonts w:ascii="Arial" w:hAnsi="Arial" w:cs="Arial"/>
          <w:sz w:val="18"/>
          <w:szCs w:val="18"/>
        </w:rPr>
        <w:t xml:space="preserve"> provide </w:t>
      </w:r>
      <w:r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C4FE0" w:rsidRPr="00C15CA8">
        <w:rPr>
          <w:rFonts w:ascii="Arial" w:hAnsi="Arial" w:cs="Arial"/>
          <w:sz w:val="18"/>
          <w:szCs w:val="18"/>
        </w:rPr>
        <w:t>with additional information on interpreting the assessment outcomes and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>guide</w:t>
      </w:r>
      <w:r w:rsidRPr="00C15CA8">
        <w:rPr>
          <w:rFonts w:ascii="Arial" w:hAnsi="Arial" w:cs="Arial"/>
          <w:sz w:val="18"/>
          <w:szCs w:val="18"/>
        </w:rPr>
        <w:t xml:space="preserve"> 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’s </w:t>
      </w:r>
      <w:r w:rsidR="007C4FE0" w:rsidRPr="00C15CA8">
        <w:rPr>
          <w:rFonts w:ascii="Arial" w:hAnsi="Arial" w:cs="Arial"/>
          <w:sz w:val="18"/>
          <w:szCs w:val="18"/>
        </w:rPr>
        <w:t>options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  <w:r w:rsidR="00942B7B" w:rsidRPr="00C15CA8">
        <w:rPr>
          <w:rFonts w:ascii="Arial" w:hAnsi="Arial" w:cs="Arial"/>
          <w:sz w:val="18"/>
          <w:szCs w:val="18"/>
        </w:rPr>
        <w:t>If</w:t>
      </w:r>
      <w:r w:rsidR="00677444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a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942B7B" w:rsidRPr="00C15CA8">
        <w:rPr>
          <w:rFonts w:ascii="Arial" w:hAnsi="Arial" w:cs="Arial"/>
          <w:sz w:val="18"/>
          <w:szCs w:val="18"/>
        </w:rPr>
        <w:t xml:space="preserve">is </w:t>
      </w:r>
      <w:r w:rsidR="00677444" w:rsidRPr="00C15CA8">
        <w:rPr>
          <w:rFonts w:ascii="Arial" w:hAnsi="Arial" w:cs="Arial"/>
          <w:sz w:val="18"/>
          <w:szCs w:val="18"/>
        </w:rPr>
        <w:t xml:space="preserve">still </w:t>
      </w:r>
      <w:r w:rsidRPr="00C15CA8">
        <w:rPr>
          <w:rFonts w:ascii="Arial" w:hAnsi="Arial" w:cs="Arial"/>
          <w:sz w:val="18"/>
          <w:szCs w:val="18"/>
        </w:rPr>
        <w:t xml:space="preserve">deemed ‘Not </w:t>
      </w:r>
      <w:r w:rsidR="00E42E04" w:rsidRPr="00C15CA8">
        <w:rPr>
          <w:rFonts w:ascii="Arial" w:hAnsi="Arial" w:cs="Arial"/>
          <w:sz w:val="18"/>
          <w:szCs w:val="18"/>
        </w:rPr>
        <w:t>Satisfactory</w:t>
      </w:r>
      <w:r w:rsidRPr="00C15CA8">
        <w:rPr>
          <w:rFonts w:ascii="Arial" w:hAnsi="Arial" w:cs="Arial"/>
          <w:sz w:val="18"/>
          <w:szCs w:val="18"/>
        </w:rPr>
        <w:t>’ they</w:t>
      </w:r>
      <w:r w:rsidR="00677444" w:rsidRPr="00C15CA8">
        <w:rPr>
          <w:rFonts w:ascii="Arial" w:hAnsi="Arial" w:cs="Arial"/>
          <w:sz w:val="18"/>
          <w:szCs w:val="18"/>
        </w:rPr>
        <w:t xml:space="preserve"> will have the opportunity to undertake a supplementary assessment or appeal the result</w:t>
      </w:r>
      <w:r w:rsidR="00942B7B" w:rsidRPr="00C15CA8">
        <w:rPr>
          <w:rFonts w:ascii="Arial" w:hAnsi="Arial" w:cs="Arial"/>
          <w:sz w:val="18"/>
          <w:szCs w:val="18"/>
        </w:rPr>
        <w:t xml:space="preserve"> as per the process in the Student Handbook</w:t>
      </w:r>
      <w:r w:rsidR="00677444" w:rsidRPr="00C15CA8">
        <w:rPr>
          <w:rFonts w:ascii="Arial" w:hAnsi="Arial" w:cs="Arial"/>
          <w:sz w:val="18"/>
          <w:szCs w:val="18"/>
        </w:rPr>
        <w:t xml:space="preserve">. </w:t>
      </w:r>
    </w:p>
    <w:p w14:paraId="013EA525" w14:textId="77777777" w:rsidR="007C4FE0" w:rsidRPr="00C15CA8" w:rsidRDefault="007C4FE0">
      <w:pPr>
        <w:jc w:val="left"/>
        <w:rPr>
          <w:rFonts w:ascii="Arial" w:hAnsi="Arial" w:cs="Arial"/>
          <w:sz w:val="18"/>
          <w:szCs w:val="18"/>
        </w:rPr>
      </w:pPr>
    </w:p>
    <w:p w14:paraId="2C6BC18E" w14:textId="77777777" w:rsidR="00DE303D" w:rsidRPr="00C15CA8" w:rsidRDefault="007C4FE0">
      <w:p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By signing </w:t>
      </w:r>
      <w:r w:rsidR="00F22B42" w:rsidRPr="00C15CA8">
        <w:rPr>
          <w:rFonts w:ascii="Arial" w:hAnsi="Arial" w:cs="Arial"/>
          <w:sz w:val="18"/>
          <w:szCs w:val="18"/>
        </w:rPr>
        <w:t>below</w:t>
      </w:r>
      <w:r w:rsidRPr="00C15CA8">
        <w:rPr>
          <w:rFonts w:ascii="Arial" w:hAnsi="Arial" w:cs="Arial"/>
          <w:sz w:val="18"/>
          <w:szCs w:val="18"/>
        </w:rPr>
        <w:t xml:space="preserve">, </w:t>
      </w:r>
      <w:r w:rsidR="00C373BC" w:rsidRPr="00C15CA8">
        <w:rPr>
          <w:rFonts w:ascii="Arial" w:hAnsi="Arial" w:cs="Arial"/>
          <w:sz w:val="18"/>
          <w:szCs w:val="18"/>
        </w:rPr>
        <w:t xml:space="preserve">the </w:t>
      </w:r>
      <w:r w:rsidR="00750D30" w:rsidRPr="00C15CA8">
        <w:rPr>
          <w:rFonts w:ascii="Arial" w:hAnsi="Arial" w:cs="Arial"/>
          <w:sz w:val="18"/>
          <w:szCs w:val="18"/>
        </w:rPr>
        <w:t>Participant</w:t>
      </w:r>
      <w:r w:rsidRPr="00C15CA8">
        <w:rPr>
          <w:rFonts w:ascii="Arial" w:hAnsi="Arial" w:cs="Arial"/>
          <w:sz w:val="18"/>
          <w:szCs w:val="18"/>
        </w:rPr>
        <w:t xml:space="preserve"> acknowledge</w:t>
      </w:r>
      <w:r w:rsidR="00C373BC" w:rsidRPr="00C15CA8">
        <w:rPr>
          <w:rFonts w:ascii="Arial" w:hAnsi="Arial" w:cs="Arial"/>
          <w:sz w:val="18"/>
          <w:szCs w:val="18"/>
        </w:rPr>
        <w:t>s</w:t>
      </w:r>
      <w:r w:rsidR="00DE303D" w:rsidRPr="00C15CA8">
        <w:rPr>
          <w:rFonts w:ascii="Arial" w:hAnsi="Arial" w:cs="Arial"/>
          <w:sz w:val="18"/>
          <w:szCs w:val="18"/>
        </w:rPr>
        <w:t>:</w:t>
      </w:r>
    </w:p>
    <w:p w14:paraId="2E9F0B89" w14:textId="77777777" w:rsidR="00DE303D" w:rsidRPr="00C15CA8" w:rsidRDefault="00DE303D" w:rsidP="005D4D6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C373BC" w:rsidRPr="00C15CA8">
        <w:rPr>
          <w:rFonts w:ascii="Arial" w:hAnsi="Arial" w:cs="Arial"/>
          <w:sz w:val="18"/>
          <w:szCs w:val="18"/>
        </w:rPr>
        <w:t xml:space="preserve">hey </w:t>
      </w:r>
      <w:r w:rsidR="007C4FE0" w:rsidRPr="00C15CA8">
        <w:rPr>
          <w:rFonts w:ascii="Arial" w:hAnsi="Arial" w:cs="Arial"/>
          <w:sz w:val="18"/>
          <w:szCs w:val="18"/>
        </w:rPr>
        <w:t>understand the assessment instructions and requirements</w:t>
      </w:r>
      <w:r w:rsidR="00750D30" w:rsidRPr="00C15CA8">
        <w:rPr>
          <w:rFonts w:ascii="Arial" w:hAnsi="Arial" w:cs="Arial"/>
          <w:sz w:val="18"/>
          <w:szCs w:val="18"/>
        </w:rPr>
        <w:t>,</w:t>
      </w:r>
      <w:r w:rsidR="007C4FE0" w:rsidRPr="00C15CA8">
        <w:rPr>
          <w:rFonts w:ascii="Arial" w:hAnsi="Arial" w:cs="Arial"/>
          <w:sz w:val="18"/>
          <w:szCs w:val="18"/>
        </w:rPr>
        <w:t xml:space="preserve"> and consent to being assessed. </w:t>
      </w:r>
    </w:p>
    <w:p w14:paraId="5B5235D6" w14:textId="0DB810D3" w:rsidR="007C4FE0" w:rsidRPr="00C15CA8" w:rsidRDefault="00DE303D" w:rsidP="005D4D6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>T</w:t>
      </w:r>
      <w:r w:rsidR="007C4FE0" w:rsidRPr="00C15CA8">
        <w:rPr>
          <w:rFonts w:ascii="Arial" w:hAnsi="Arial" w:cs="Arial"/>
          <w:sz w:val="18"/>
          <w:szCs w:val="18"/>
        </w:rPr>
        <w:t xml:space="preserve">he work </w:t>
      </w:r>
      <w:r w:rsidR="00C373BC" w:rsidRPr="00C15CA8">
        <w:rPr>
          <w:rFonts w:ascii="Arial" w:hAnsi="Arial" w:cs="Arial"/>
          <w:sz w:val="18"/>
          <w:szCs w:val="18"/>
        </w:rPr>
        <w:t>submitted</w:t>
      </w:r>
      <w:r w:rsidR="007C4FE0" w:rsidRPr="00C15CA8">
        <w:rPr>
          <w:rFonts w:ascii="Arial" w:hAnsi="Arial" w:cs="Arial"/>
          <w:sz w:val="18"/>
          <w:szCs w:val="18"/>
        </w:rPr>
        <w:t xml:space="preserve"> is </w:t>
      </w:r>
      <w:r w:rsidRPr="00C15CA8">
        <w:rPr>
          <w:rFonts w:ascii="Arial" w:hAnsi="Arial" w:cs="Arial"/>
          <w:sz w:val="18"/>
          <w:szCs w:val="18"/>
        </w:rPr>
        <w:t xml:space="preserve">to be </w:t>
      </w:r>
      <w:r w:rsidR="00C373BC" w:rsidRPr="00C15CA8">
        <w:rPr>
          <w:rFonts w:ascii="Arial" w:hAnsi="Arial" w:cs="Arial"/>
          <w:sz w:val="18"/>
          <w:szCs w:val="18"/>
        </w:rPr>
        <w:t>their</w:t>
      </w:r>
      <w:r w:rsidR="007C4FE0" w:rsidRPr="00C15CA8">
        <w:rPr>
          <w:rFonts w:ascii="Arial" w:hAnsi="Arial" w:cs="Arial"/>
          <w:sz w:val="18"/>
          <w:szCs w:val="18"/>
        </w:rPr>
        <w:t xml:space="preserve"> own work</w:t>
      </w:r>
      <w:r w:rsidR="00750D30" w:rsidRPr="00C15CA8">
        <w:rPr>
          <w:rFonts w:ascii="Arial" w:hAnsi="Arial" w:cs="Arial"/>
          <w:sz w:val="18"/>
          <w:szCs w:val="18"/>
        </w:rPr>
        <w:t xml:space="preserve"> </w:t>
      </w:r>
      <w:r w:rsidRPr="00C15CA8">
        <w:rPr>
          <w:rFonts w:ascii="Arial" w:hAnsi="Arial" w:cs="Arial"/>
          <w:sz w:val="18"/>
          <w:szCs w:val="18"/>
        </w:rPr>
        <w:t xml:space="preserve">– </w:t>
      </w:r>
      <w:r w:rsidR="00750D30" w:rsidRPr="00C15CA8">
        <w:rPr>
          <w:rFonts w:ascii="Arial" w:hAnsi="Arial" w:cs="Arial"/>
          <w:sz w:val="18"/>
          <w:szCs w:val="18"/>
        </w:rPr>
        <w:t>with</w:t>
      </w:r>
      <w:r w:rsidRPr="00C15CA8">
        <w:rPr>
          <w:rFonts w:ascii="Arial" w:hAnsi="Arial" w:cs="Arial"/>
          <w:sz w:val="18"/>
          <w:szCs w:val="18"/>
        </w:rPr>
        <w:t xml:space="preserve"> </w:t>
      </w:r>
      <w:r w:rsidR="00750D30" w:rsidRPr="00C15CA8">
        <w:rPr>
          <w:rFonts w:ascii="Arial" w:hAnsi="Arial" w:cs="Arial"/>
          <w:sz w:val="18"/>
          <w:szCs w:val="18"/>
        </w:rPr>
        <w:t xml:space="preserve">the work of/with others </w:t>
      </w:r>
      <w:r w:rsidRPr="00C15CA8">
        <w:rPr>
          <w:rFonts w:ascii="Arial" w:hAnsi="Arial" w:cs="Arial"/>
          <w:sz w:val="18"/>
          <w:szCs w:val="18"/>
        </w:rPr>
        <w:t>needing to be</w:t>
      </w:r>
      <w:r w:rsidR="00750D30" w:rsidRPr="00C15CA8">
        <w:rPr>
          <w:rFonts w:ascii="Arial" w:hAnsi="Arial" w:cs="Arial"/>
          <w:sz w:val="18"/>
          <w:szCs w:val="18"/>
        </w:rPr>
        <w:t xml:space="preserve"> clearly acknowledged and documented</w:t>
      </w:r>
      <w:r w:rsidR="007C4FE0" w:rsidRPr="00C15CA8">
        <w:rPr>
          <w:rFonts w:ascii="Arial" w:hAnsi="Arial" w:cs="Arial"/>
          <w:sz w:val="18"/>
          <w:szCs w:val="18"/>
        </w:rPr>
        <w:t xml:space="preserve">. </w:t>
      </w:r>
    </w:p>
    <w:p w14:paraId="31508BBC" w14:textId="7F7BB5CA" w:rsidR="00DE303D" w:rsidRPr="00C15CA8" w:rsidRDefault="00DE303D" w:rsidP="005D4D6D">
      <w:pPr>
        <w:pStyle w:val="ListParagraph"/>
        <w:numPr>
          <w:ilvl w:val="0"/>
          <w:numId w:val="19"/>
        </w:numPr>
        <w:jc w:val="left"/>
        <w:rPr>
          <w:rFonts w:ascii="Arial" w:hAnsi="Arial" w:cs="Arial"/>
          <w:sz w:val="18"/>
          <w:szCs w:val="18"/>
        </w:rPr>
      </w:pPr>
      <w:r w:rsidRPr="00C15CA8">
        <w:rPr>
          <w:rFonts w:ascii="Arial" w:hAnsi="Arial" w:cs="Arial"/>
          <w:sz w:val="18"/>
          <w:szCs w:val="18"/>
        </w:rPr>
        <w:t xml:space="preserve">They consent to any photo/video recording of their work that occurs during assessment. </w:t>
      </w:r>
    </w:p>
    <w:p w14:paraId="26624716" w14:textId="22D9488F" w:rsidR="00750D30" w:rsidRPr="00C15CA8" w:rsidRDefault="00750D30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52"/>
      </w:tblGrid>
      <w:tr w:rsidR="00750D30" w:rsidRPr="007956AF" w14:paraId="1B13DFB1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B97F1E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name</w:t>
            </w:r>
          </w:p>
        </w:tc>
        <w:permStart w:id="305534123" w:edGrp="everyone"/>
        <w:tc>
          <w:tcPr>
            <w:tcW w:w="71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354E620A" w14:textId="19CAADDD" w:rsidR="00750D30" w:rsidRPr="0030200A" w:rsidRDefault="007F6C8D" w:rsidP="00C15CA8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0F7CBEEB" wp14:editId="69DB0ED6">
                      <wp:simplePos x="0" y="0"/>
                      <wp:positionH relativeFrom="column">
                        <wp:posOffset>164435</wp:posOffset>
                      </wp:positionH>
                      <wp:positionV relativeFrom="paragraph">
                        <wp:posOffset>219910</wp:posOffset>
                      </wp:positionV>
                      <wp:extent cx="1071000" cy="405360"/>
                      <wp:effectExtent l="38100" t="38100" r="34290" b="33020"/>
                      <wp:wrapNone/>
                      <wp:docPr id="30595059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071000" cy="405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4E825F0D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12.6pt;margin-top:16.95pt;width:85.05pt;height:32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"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305534123"/>
          </w:p>
        </w:tc>
      </w:tr>
      <w:tr w:rsidR="00750D30" w:rsidRPr="007956AF" w14:paraId="65CFCF6E" w14:textId="77777777" w:rsidTr="00902BF8">
        <w:trPr>
          <w:trHeight w:val="567"/>
        </w:trPr>
        <w:tc>
          <w:tcPr>
            <w:tcW w:w="182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95CC5" w14:textId="77777777" w:rsidR="00750D30" w:rsidRPr="00C15CA8" w:rsidRDefault="00750D30" w:rsidP="00902BF8">
            <w:pPr>
              <w:ind w:right="-114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Participant signature</w:t>
            </w:r>
          </w:p>
        </w:tc>
        <w:permStart w:id="162747748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437142053"/>
            <w:showingPlcHdr/>
            <w:picture/>
          </w:sdtPr>
          <w:sdtEndPr/>
          <w:sdtContent>
            <w:tc>
              <w:tcPr>
                <w:tcW w:w="7152" w:type="dxa"/>
                <w:tcBorders>
                  <w:top w:val="single" w:sz="4" w:space="0" w:color="auto"/>
                  <w:left w:val="single" w:sz="4" w:space="0" w:color="auto"/>
                  <w:bottom w:val="single" w:sz="12" w:space="0" w:color="auto"/>
                  <w:right w:val="single" w:sz="12" w:space="0" w:color="auto"/>
                </w:tcBorders>
                <w:shd w:val="clear" w:color="auto" w:fill="FFFFFF" w:themeFill="background1"/>
                <w:vAlign w:val="center"/>
              </w:tcPr>
              <w:p w14:paraId="1EE8D8BF" w14:textId="2353101D" w:rsidR="00750D30" w:rsidRPr="00C15CA8" w:rsidRDefault="008649E6" w:rsidP="00C15CA8">
                <w:pPr>
                  <w:ind w:right="390"/>
                  <w:jc w:val="left"/>
                  <w:rPr>
                    <w:rFonts w:ascii="Arial" w:hAnsi="Arial" w:cs="Arial"/>
                    <w:sz w:val="18"/>
                    <w:szCs w:val="18"/>
                  </w:rPr>
                </w:pPr>
                <w:r w:rsidRPr="007F6C8D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49DF317" wp14:editId="7A8388ED">
                      <wp:extent cx="3913549" cy="360000"/>
                      <wp:effectExtent l="0" t="0" r="0" b="2540"/>
                      <wp:docPr id="107119319" name="Picture 107119319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627477483" w:displacedByCustomXml="prev"/>
      </w:tr>
    </w:tbl>
    <w:p w14:paraId="3ACED535" w14:textId="77777777" w:rsidR="00A4462D" w:rsidRPr="00C15CA8" w:rsidRDefault="00A4462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96"/>
      </w:tblGrid>
      <w:tr w:rsidR="006E5B7D" w:rsidRPr="004C3241" w14:paraId="56E43B1A" w14:textId="77777777" w:rsidTr="00C15CA8">
        <w:trPr>
          <w:trHeight w:val="283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C5AF55" w14:textId="5593681B" w:rsidR="006E5B7D" w:rsidRPr="00C15CA8" w:rsidRDefault="006E5B7D" w:rsidP="006E5B7D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Pre-requisite unit(s)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 xml:space="preserve"> to be achieved 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and authenticated </w:t>
            </w:r>
            <w:r w:rsidR="00942B7B" w:rsidRPr="00C15CA8">
              <w:rPr>
                <w:rFonts w:ascii="Arial" w:hAnsi="Arial" w:cs="Arial"/>
                <w:b/>
                <w:sz w:val="18"/>
                <w:szCs w:val="18"/>
              </w:rPr>
              <w:t>prior to undertaking assessment</w:t>
            </w:r>
          </w:p>
        </w:tc>
      </w:tr>
      <w:tr w:rsidR="00A4462D" w:rsidRPr="004C3241" w14:paraId="32269386" w14:textId="77777777" w:rsidTr="00E90CAF">
        <w:trPr>
          <w:trHeight w:val="57"/>
        </w:trPr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0A7B3C" w14:textId="3ADEBEA8" w:rsidR="00A4462D" w:rsidRPr="004C3241" w:rsidRDefault="00806066" w:rsidP="00942B7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452884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22314">
                  <w:rPr>
                    <w:rFonts w:ascii="Arial" w:hAnsi="Arial" w:cs="Arial"/>
                    <w:sz w:val="20"/>
                  </w:rPr>
                  <w:sym w:font="Wingdings" w:char="F0FE"/>
                </w:r>
              </w:sdtContent>
            </w:sdt>
            <w:r w:rsidR="00A4462D" w:rsidRPr="00022314">
              <w:rPr>
                <w:rFonts w:ascii="Arial" w:hAnsi="Arial" w:cs="Arial"/>
                <w:sz w:val="20"/>
              </w:rPr>
              <w:t xml:space="preserve"> </w:t>
            </w:r>
            <w:r w:rsidR="00A4462D" w:rsidRPr="00022314">
              <w:rPr>
                <w:rFonts w:ascii="Arial" w:hAnsi="Arial" w:cs="Arial"/>
                <w:sz w:val="18"/>
                <w:szCs w:val="18"/>
              </w:rPr>
              <w:t>Not applicable</w:t>
            </w:r>
            <w:r w:rsidR="00416046" w:rsidRPr="00022314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1C014AA" w14:textId="77777777" w:rsidR="006E5B7D" w:rsidRPr="00C15CA8" w:rsidRDefault="006E5B7D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46"/>
        <w:gridCol w:w="1559"/>
        <w:gridCol w:w="2095"/>
        <w:gridCol w:w="2096"/>
      </w:tblGrid>
      <w:tr w:rsidR="00C26A87" w:rsidRPr="004C3241" w14:paraId="2710E898" w14:textId="77777777" w:rsidTr="00E90CAF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2F5433DC" w14:textId="77777777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Task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000000" w:themeFill="text1"/>
            <w:vAlign w:val="center"/>
          </w:tcPr>
          <w:p w14:paraId="5A2C373F" w14:textId="11BDBFC4" w:rsidR="00C26A87" w:rsidRPr="00C15CA8" w:rsidRDefault="00C26A87" w:rsidP="00C26A8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>Date completed</w:t>
            </w:r>
          </w:p>
        </w:tc>
        <w:tc>
          <w:tcPr>
            <w:tcW w:w="4191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  <w:vAlign w:val="center"/>
          </w:tcPr>
          <w:p w14:paraId="4C56553D" w14:textId="72EF1CAE" w:rsidR="00C26A87" w:rsidRPr="00C15CA8" w:rsidRDefault="00C26A87" w:rsidP="00101E97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Assessment Results </w:t>
            </w:r>
          </w:p>
        </w:tc>
      </w:tr>
      <w:tr w:rsidR="008649E6" w:rsidRPr="004C3241" w14:paraId="7F3F0CED" w14:textId="77777777" w:rsidTr="00BB2086">
        <w:trPr>
          <w:trHeight w:val="283"/>
        </w:trPr>
        <w:tc>
          <w:tcPr>
            <w:tcW w:w="324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CEC87" w14:textId="77777777" w:rsidR="008649E6" w:rsidRPr="00C15CA8" w:rsidRDefault="008649E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Theory Exam</w:t>
            </w:r>
          </w:p>
        </w:tc>
        <w:permStart w:id="238093465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7C41E" w14:textId="6FF4F839" w:rsidR="008649E6" w:rsidRPr="00C15CA8" w:rsidRDefault="0080606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89149281"/>
                <w:placeholder>
                  <w:docPart w:val="D77629A428984D2E98EDD95181884B53"/>
                </w:placeholder>
                <w:date w:fullDate="2025-03-21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7F6C8D">
                  <w:rPr>
                    <w:rFonts w:ascii="Arial" w:hAnsi="Arial" w:cs="Arial"/>
                    <w:sz w:val="20"/>
                  </w:rPr>
                  <w:t>21/03/2025</w:t>
                </w:r>
              </w:sdtContent>
            </w:sdt>
            <w:permEnd w:id="238093465"/>
          </w:p>
        </w:tc>
        <w:permStart w:id="1890453573" w:edGrp="everyone"/>
        <w:tc>
          <w:tcPr>
            <w:tcW w:w="2095" w:type="dxa"/>
            <w:vAlign w:val="center"/>
          </w:tcPr>
          <w:p w14:paraId="7AEB95E0" w14:textId="1F941348" w:rsidR="008649E6" w:rsidRPr="004C3241" w:rsidRDefault="00806066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3547333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890453573"/>
              </w:sdtContent>
            </w:sdt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3AE1B08E" w14:textId="5ECFC615" w:rsidR="008649E6" w:rsidRPr="004C3241" w:rsidRDefault="00806066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4297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74764351" w:edGrp="everyone"/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74764351"/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649E6" w:rsidRPr="004C3241" w14:paraId="1B8BC20C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446031" w14:textId="4DA9C16E" w:rsidR="008649E6" w:rsidRPr="00C15CA8" w:rsidRDefault="008649E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Workbook </w:t>
            </w:r>
          </w:p>
        </w:tc>
        <w:permStart w:id="1627284462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92B0C65" w14:textId="3505C04C" w:rsidR="008649E6" w:rsidRPr="00C15CA8" w:rsidRDefault="0080606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952596246"/>
                <w:placeholder>
                  <w:docPart w:val="0927945448C34995BD0316E17D9D39FB"/>
                </w:placeholder>
                <w:date w:fullDate="2025-03-21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7F6C8D">
                  <w:rPr>
                    <w:rFonts w:ascii="Arial" w:hAnsi="Arial" w:cs="Arial"/>
                    <w:sz w:val="20"/>
                  </w:rPr>
                  <w:t>21/03/2025</w:t>
                </w:r>
              </w:sdtContent>
            </w:sdt>
            <w:permEnd w:id="1627284462"/>
          </w:p>
        </w:tc>
        <w:permStart w:id="813182039" w:edGrp="everyone"/>
        <w:tc>
          <w:tcPr>
            <w:tcW w:w="2095" w:type="dxa"/>
            <w:vAlign w:val="center"/>
          </w:tcPr>
          <w:p w14:paraId="3387724F" w14:textId="2BAB7E3A" w:rsidR="008649E6" w:rsidRDefault="00806066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3785113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13182039"/>
              </w:sdtContent>
            </w:sdt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6E38FE96" w14:textId="596C4DDD" w:rsidR="008649E6" w:rsidRDefault="00806066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4557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32808375" w:edGrp="everyone"/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32808375"/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649E6" w:rsidRPr="004C3241" w14:paraId="4DCEBD54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C2F" w14:textId="6F30508D" w:rsidR="008649E6" w:rsidRPr="00C15CA8" w:rsidRDefault="008649E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  <w:permStart w:id="1838230259" w:edGrp="everyone"/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DFDC08" w14:textId="776E728A" w:rsidR="008649E6" w:rsidRPr="00C15CA8" w:rsidRDefault="00806066" w:rsidP="008649E6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2910520"/>
                <w:placeholder>
                  <w:docPart w:val="E45AF3C91A054D4F9B5A61573C1C5F6D"/>
                </w:placeholder>
                <w:date w:fullDate="2025-03-21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7F6C8D">
                  <w:rPr>
                    <w:rFonts w:ascii="Arial" w:hAnsi="Arial" w:cs="Arial"/>
                    <w:sz w:val="20"/>
                  </w:rPr>
                  <w:t>21/03/2025</w:t>
                </w:r>
              </w:sdtContent>
            </w:sdt>
            <w:permEnd w:id="1838230259"/>
          </w:p>
        </w:tc>
        <w:permStart w:id="1138960471" w:edGrp="everyone"/>
        <w:tc>
          <w:tcPr>
            <w:tcW w:w="2095" w:type="dxa"/>
            <w:vAlign w:val="center"/>
          </w:tcPr>
          <w:p w14:paraId="1708E32B" w14:textId="100DB845" w:rsidR="008649E6" w:rsidRPr="004C3241" w:rsidRDefault="00806066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138960471"/>
              </w:sdtContent>
            </w:sdt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 xml:space="preserve">Satisfactory </w:t>
            </w:r>
          </w:p>
        </w:tc>
        <w:tc>
          <w:tcPr>
            <w:tcW w:w="2096" w:type="dxa"/>
            <w:tcBorders>
              <w:right w:val="single" w:sz="12" w:space="0" w:color="auto"/>
            </w:tcBorders>
            <w:vAlign w:val="center"/>
          </w:tcPr>
          <w:p w14:paraId="4AFFAE4E" w14:textId="7C7E5454" w:rsidR="008649E6" w:rsidRPr="004C3241" w:rsidRDefault="00806066" w:rsidP="008649E6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978557112" w:edGrp="everyone"/>
                <w:r w:rsidR="008649E6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978557112"/>
            <w:r w:rsidR="008649E6" w:rsidRPr="004C3241">
              <w:rPr>
                <w:rFonts w:ascii="Arial" w:hAnsi="Arial" w:cs="Arial"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sz w:val="18"/>
                <w:szCs w:val="18"/>
              </w:rPr>
              <w:t>Not Satisfactory</w:t>
            </w:r>
          </w:p>
        </w:tc>
      </w:tr>
      <w:tr w:rsidR="008649E6" w:rsidRPr="004C3241" w14:paraId="2DB15691" w14:textId="77777777" w:rsidTr="00E90CAF">
        <w:trPr>
          <w:trHeight w:val="283"/>
        </w:trPr>
        <w:tc>
          <w:tcPr>
            <w:tcW w:w="324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F4214F0" w14:textId="3B0F63DB" w:rsidR="008649E6" w:rsidRPr="00C15CA8" w:rsidRDefault="008649E6" w:rsidP="008649E6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Outcome for </w:t>
            </w:r>
            <w:sdt>
              <w:sdtPr>
                <w:rPr>
                  <w:rFonts w:ascii="Arial" w:hAnsi="Arial" w:cs="Arial"/>
                  <w:b/>
                  <w:sz w:val="18"/>
                  <w:szCs w:val="18"/>
                </w:rPr>
                <w:alias w:val="Title"/>
                <w:tag w:val=""/>
                <w:id w:val="-38829037"/>
                <w:placeholder>
                  <w:docPart w:val="322669A888764A44AD111B169D7C36A4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>
                  <w:rPr>
                    <w:rFonts w:ascii="Arial" w:hAnsi="Arial" w:cs="Arial"/>
                    <w:b/>
                    <w:sz w:val="18"/>
                    <w:szCs w:val="18"/>
                  </w:rPr>
                  <w:t>CPCCBC4017</w:t>
                </w:r>
              </w:sdtContent>
            </w:sdt>
          </w:p>
        </w:tc>
        <w:permStart w:id="1884231029" w:edGrp="everyone"/>
        <w:tc>
          <w:tcPr>
            <w:tcW w:w="1559" w:type="dxa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5E2891D" w14:textId="52AF89A8" w:rsidR="008649E6" w:rsidRPr="00C15CA8" w:rsidRDefault="00806066" w:rsidP="008649E6">
            <w:pPr>
              <w:jc w:val="left"/>
              <w:rPr>
                <w:rFonts w:ascii="Arial" w:hAnsi="Arial" w:cs="Arial"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67435053"/>
                <w:placeholder>
                  <w:docPart w:val="0B3F7D5B31674F66B8FF69300E56EAEF"/>
                </w:placeholder>
                <w:showingPlcHdr/>
                <w:date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8649E6" w:rsidRPr="004936E4">
                  <w:rPr>
                    <w:rStyle w:val="PlaceholderText"/>
                    <w:color w:val="808080" w:themeColor="background1" w:themeShade="80"/>
                    <w:sz w:val="20"/>
                  </w:rPr>
                  <w:t>Select Date.</w:t>
                </w:r>
              </w:sdtContent>
            </w:sdt>
            <w:permEnd w:id="1884231029"/>
          </w:p>
        </w:tc>
        <w:permStart w:id="856383882" w:edGrp="everyone"/>
        <w:tc>
          <w:tcPr>
            <w:tcW w:w="2095" w:type="dxa"/>
            <w:tcBorders>
              <w:bottom w:val="single" w:sz="12" w:space="0" w:color="auto"/>
            </w:tcBorders>
            <w:vAlign w:val="center"/>
          </w:tcPr>
          <w:p w14:paraId="7529F15C" w14:textId="7CC76905" w:rsidR="008649E6" w:rsidRPr="004C3241" w:rsidRDefault="00806066" w:rsidP="008649E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56383882"/>
              </w:sdtContent>
            </w:sdt>
            <w:r w:rsidR="008649E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b/>
                <w:sz w:val="18"/>
                <w:szCs w:val="18"/>
              </w:rPr>
              <w:t>Competent</w:t>
            </w:r>
          </w:p>
        </w:tc>
        <w:permStart w:id="957841084" w:edGrp="everyone"/>
        <w:tc>
          <w:tcPr>
            <w:tcW w:w="209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51D3CC6" w14:textId="70FE3246" w:rsidR="008649E6" w:rsidRPr="004C3241" w:rsidRDefault="00806066" w:rsidP="008649E6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957841084"/>
              </w:sdtContent>
            </w:sdt>
            <w:r w:rsidR="008649E6" w:rsidRPr="004C3241">
              <w:rPr>
                <w:rFonts w:ascii="Arial" w:hAnsi="Arial" w:cs="Arial"/>
                <w:b/>
                <w:sz w:val="20"/>
              </w:rPr>
              <w:t xml:space="preserve"> </w:t>
            </w:r>
            <w:r w:rsidR="008649E6" w:rsidRPr="00C15CA8">
              <w:rPr>
                <w:rFonts w:ascii="Arial" w:hAnsi="Arial" w:cs="Arial"/>
                <w:b/>
                <w:sz w:val="18"/>
                <w:szCs w:val="18"/>
              </w:rPr>
              <w:t>Not Yet Competent</w:t>
            </w:r>
          </w:p>
        </w:tc>
      </w:tr>
    </w:tbl>
    <w:p w14:paraId="0752BBF7" w14:textId="3EE13645" w:rsidR="00622B2F" w:rsidRPr="00C15CA8" w:rsidRDefault="00622B2F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8"/>
        <w:gridCol w:w="4498"/>
      </w:tblGrid>
      <w:tr w:rsidR="00A4462D" w:rsidRPr="004C3241" w14:paraId="65B9A09E" w14:textId="77777777" w:rsidTr="00C9350D">
        <w:trPr>
          <w:trHeight w:val="283"/>
        </w:trPr>
        <w:tc>
          <w:tcPr>
            <w:tcW w:w="9016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CEB30BC" w14:textId="6EC96160" w:rsidR="00A4462D" w:rsidRPr="00C15CA8" w:rsidRDefault="00A827C6" w:rsidP="00F52EC8">
            <w:pPr>
              <w:jc w:val="left"/>
              <w:rPr>
                <w:rFonts w:ascii="Arial" w:hAnsi="Arial" w:cs="Arial"/>
                <w:b/>
                <w:sz w:val="18"/>
                <w:szCs w:val="18"/>
              </w:rPr>
            </w:pPr>
            <w:r w:rsidRPr="00C15CA8">
              <w:rPr>
                <w:rFonts w:ascii="Arial" w:hAnsi="Arial" w:cs="Arial"/>
                <w:b/>
                <w:sz w:val="18"/>
                <w:szCs w:val="18"/>
              </w:rPr>
              <w:t xml:space="preserve">Evidence </w:t>
            </w:r>
            <w:r w:rsidR="00416046" w:rsidRPr="00C15CA8">
              <w:rPr>
                <w:rFonts w:ascii="Arial" w:hAnsi="Arial" w:cs="Arial"/>
                <w:b/>
                <w:sz w:val="18"/>
                <w:szCs w:val="18"/>
              </w:rPr>
              <w:t>requirements</w:t>
            </w:r>
            <w:r w:rsidR="00A4462D" w:rsidRPr="00C15CA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FD1A3B">
              <w:rPr>
                <w:rFonts w:ascii="Arial" w:hAnsi="Arial" w:cs="Arial"/>
                <w:b/>
                <w:sz w:val="18"/>
                <w:szCs w:val="18"/>
              </w:rPr>
              <w:t>checklist (ticked by assessor and evidence supplied to RTO)</w:t>
            </w:r>
          </w:p>
        </w:tc>
      </w:tr>
      <w:permStart w:id="936411002" w:edGrp="everyone"/>
      <w:tr w:rsidR="00416046" w:rsidRPr="004C3241" w14:paraId="142DA14B" w14:textId="77777777" w:rsidTr="00FD1A3B">
        <w:trPr>
          <w:trHeight w:val="454"/>
        </w:trPr>
        <w:tc>
          <w:tcPr>
            <w:tcW w:w="4508" w:type="dxa"/>
            <w:tcBorders>
              <w:left w:val="single" w:sz="12" w:space="0" w:color="auto"/>
              <w:bottom w:val="single" w:sz="12" w:space="0" w:color="auto"/>
              <w:right w:val="nil"/>
            </w:tcBorders>
            <w:shd w:val="clear" w:color="auto" w:fill="auto"/>
          </w:tcPr>
          <w:p w14:paraId="4ADBF083" w14:textId="77777777" w:rsidR="00416046" w:rsidRPr="004650AF" w:rsidRDefault="00806066" w:rsidP="00FD1A3B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436828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16046" w:rsidRPr="004650AF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36411002"/>
            <w:r w:rsidR="00416046" w:rsidRPr="004650AF">
              <w:rPr>
                <w:rFonts w:ascii="Arial" w:hAnsi="Arial" w:cs="Arial"/>
                <w:sz w:val="20"/>
              </w:rPr>
              <w:t xml:space="preserve"> </w:t>
            </w:r>
            <w:r w:rsidR="00416046" w:rsidRPr="004650AF">
              <w:rPr>
                <w:rFonts w:ascii="Arial" w:hAnsi="Arial" w:cs="Arial"/>
                <w:sz w:val="18"/>
                <w:szCs w:val="18"/>
              </w:rPr>
              <w:t>Theory Exam</w:t>
            </w:r>
          </w:p>
          <w:permStart w:id="455739215" w:edGrp="everyone"/>
          <w:p w14:paraId="31F60E55" w14:textId="1E0BA537" w:rsidR="00630215" w:rsidRPr="004650AF" w:rsidRDefault="00806066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728114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649E6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55739215"/>
            <w:r w:rsidR="00630215" w:rsidRPr="004650AF">
              <w:rPr>
                <w:rFonts w:ascii="Arial" w:hAnsi="Arial" w:cs="Arial"/>
                <w:sz w:val="20"/>
              </w:rPr>
              <w:t xml:space="preserve"> </w:t>
            </w:r>
            <w:r w:rsidR="00630215" w:rsidRPr="004650AF">
              <w:rPr>
                <w:rFonts w:ascii="Arial" w:hAnsi="Arial" w:cs="Arial"/>
                <w:sz w:val="18"/>
                <w:szCs w:val="18"/>
              </w:rPr>
              <w:t>Workbook</w:t>
            </w:r>
          </w:p>
        </w:tc>
        <w:permStart w:id="862343798" w:edGrp="everyone"/>
        <w:tc>
          <w:tcPr>
            <w:tcW w:w="4508" w:type="dxa"/>
            <w:tcBorders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790AC45" w14:textId="7A42A157" w:rsidR="00416046" w:rsidRPr="004650AF" w:rsidRDefault="00806066" w:rsidP="00FD1A3B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82468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4650AF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862343798"/>
            <w:r w:rsidR="00416046" w:rsidRPr="004650AF">
              <w:rPr>
                <w:rFonts w:ascii="Arial" w:hAnsi="Arial" w:cs="Arial"/>
                <w:sz w:val="20"/>
              </w:rPr>
              <w:t xml:space="preserve"> </w:t>
            </w:r>
            <w:r w:rsidR="00416046" w:rsidRPr="004650AF">
              <w:rPr>
                <w:rFonts w:ascii="Arial" w:hAnsi="Arial" w:cs="Arial"/>
                <w:sz w:val="18"/>
                <w:szCs w:val="18"/>
              </w:rPr>
              <w:t>Practical Assessment</w:t>
            </w:r>
          </w:p>
        </w:tc>
      </w:tr>
    </w:tbl>
    <w:p w14:paraId="0C01AA8E" w14:textId="77777777" w:rsidR="003430D8" w:rsidRPr="00C15CA8" w:rsidRDefault="003430D8">
      <w:pPr>
        <w:jc w:val="left"/>
        <w:rPr>
          <w:rFonts w:ascii="Arial" w:hAnsi="Arial" w:cs="Arial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68"/>
      </w:tblGrid>
      <w:tr w:rsidR="00622B2F" w:rsidRPr="004C3241" w14:paraId="15080E66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6F8C96D" w14:textId="4F1D03EA" w:rsidR="00622B2F" w:rsidRPr="00C15CA8" w:rsidRDefault="00622B2F" w:rsidP="00101E97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n</w:t>
            </w:r>
            <w:r w:rsidRPr="00C15CA8">
              <w:rPr>
                <w:rFonts w:ascii="Arial" w:hAnsi="Arial" w:cs="Arial"/>
                <w:sz w:val="18"/>
                <w:szCs w:val="18"/>
              </w:rPr>
              <w:t>ame</w:t>
            </w:r>
          </w:p>
        </w:tc>
        <w:tc>
          <w:tcPr>
            <w:tcW w:w="716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542B26" w14:textId="77777777" w:rsidR="00622B2F" w:rsidRPr="0030200A" w:rsidRDefault="00622B2F" w:rsidP="00E0429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18785465" w:edGrp="everyone"/>
            <w:permEnd w:id="1118785465"/>
          </w:p>
        </w:tc>
      </w:tr>
      <w:tr w:rsidR="00C26A87" w:rsidRPr="004C3241" w14:paraId="28FD1891" w14:textId="77777777" w:rsidTr="00902BF8">
        <w:trPr>
          <w:trHeight w:val="567"/>
        </w:trPr>
        <w:tc>
          <w:tcPr>
            <w:tcW w:w="1828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11D1E5E" w14:textId="78B705D6" w:rsidR="00C26A87" w:rsidRPr="00C15CA8" w:rsidRDefault="00C26A87" w:rsidP="009046CD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C15CA8">
              <w:rPr>
                <w:rFonts w:ascii="Arial" w:hAnsi="Arial" w:cs="Arial"/>
                <w:sz w:val="18"/>
                <w:szCs w:val="18"/>
              </w:rPr>
              <w:t xml:space="preserve">Assessor </w:t>
            </w:r>
            <w:r w:rsidR="00902BF8">
              <w:rPr>
                <w:rFonts w:ascii="Arial" w:hAnsi="Arial" w:cs="Arial"/>
                <w:sz w:val="18"/>
                <w:szCs w:val="18"/>
              </w:rPr>
              <w:t>s</w:t>
            </w:r>
            <w:r w:rsidRPr="00C15CA8">
              <w:rPr>
                <w:rFonts w:ascii="Arial" w:hAnsi="Arial" w:cs="Arial"/>
                <w:sz w:val="18"/>
                <w:szCs w:val="18"/>
              </w:rPr>
              <w:t>ignature</w:t>
            </w:r>
          </w:p>
        </w:tc>
        <w:permStart w:id="11167960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83713664"/>
            <w:showingPlcHdr/>
            <w:picture/>
          </w:sdtPr>
          <w:sdtEndPr/>
          <w:sdtContent>
            <w:tc>
              <w:tcPr>
                <w:tcW w:w="7168" w:type="dxa"/>
                <w:tcBorders>
                  <w:bottom w:val="single" w:sz="12" w:space="0" w:color="auto"/>
                  <w:right w:val="single" w:sz="12" w:space="0" w:color="auto"/>
                </w:tcBorders>
                <w:vAlign w:val="center"/>
              </w:tcPr>
              <w:p w14:paraId="0522F426" w14:textId="1AD6DDCB" w:rsidR="00C26A87" w:rsidRPr="004C3241" w:rsidRDefault="008649E6" w:rsidP="009046CD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B04CDC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40077A48" wp14:editId="79EAE535">
                      <wp:extent cx="3913549" cy="360000"/>
                      <wp:effectExtent l="0" t="0" r="0" b="2540"/>
                      <wp:docPr id="628684341" name="Picture 628684341" descr="Shape&#10;&#10;Description automatically generated with low confidenc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7119319" name="Picture 107119319" descr="Shape&#10;&#10;Description automatically generated with low confidenc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1679602" w:displacedByCustomXml="prev"/>
      </w:tr>
    </w:tbl>
    <w:p w14:paraId="3AD079C1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14:paraId="6ADBBDA6" w14:textId="04330AD8" w:rsidR="00C76B5E" w:rsidRPr="004932A4" w:rsidRDefault="00806066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C76B5E" w:rsidRPr="004932A4">
        <w:rPr>
          <w:szCs w:val="32"/>
        </w:rPr>
        <w:t xml:space="preserve"> </w:t>
      </w:r>
    </w:p>
    <w:p w14:paraId="0B076FA9" w14:textId="5A6085C5" w:rsidR="00C76B5E" w:rsidRDefault="00806066" w:rsidP="00C76B5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</w:p>
    <w:p w14:paraId="558E37C6" w14:textId="77777777" w:rsidR="002D0927" w:rsidRPr="002D0927" w:rsidRDefault="002D0927" w:rsidP="002D0927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4BFE9C7E" w14:textId="271D0217" w:rsidR="002D0927" w:rsidRPr="004932A4" w:rsidRDefault="002D0927" w:rsidP="002D0927">
      <w:pPr>
        <w:pStyle w:val="01BoldTitleUnitCodeandName"/>
        <w:rPr>
          <w:szCs w:val="32"/>
        </w:rPr>
      </w:pPr>
      <w:r>
        <w:rPr>
          <w:szCs w:val="32"/>
        </w:rPr>
        <w:t>THEORY EXAM</w:t>
      </w:r>
    </w:p>
    <w:p w14:paraId="14638969" w14:textId="43334579" w:rsidR="00C76B5E" w:rsidRPr="00750D30" w:rsidRDefault="00C76B5E" w:rsidP="00C76B5E">
      <w:pPr>
        <w:ind w:left="709" w:right="-24" w:hanging="709"/>
        <w:rPr>
          <w:rFonts w:ascii="Arial" w:hAnsi="Arial" w:cs="Arial"/>
          <w:sz w:val="20"/>
        </w:rPr>
      </w:pPr>
    </w:p>
    <w:p w14:paraId="20FD17BD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50D30" w:rsidRPr="00750D30" w14:paraId="3F6088CB" w14:textId="77777777" w:rsidTr="00902BF8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EFA9BD" w14:textId="77777777" w:rsidR="00750D30" w:rsidRPr="00750D30" w:rsidRDefault="00750D30" w:rsidP="00902BF8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614F6EF5" w14:textId="160AD756" w:rsidR="00750D30" w:rsidRPr="0030200A" w:rsidRDefault="007F6C8D" w:rsidP="008B3F47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39300965" w:edGrp="everyone"/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2139300965"/>
          </w:p>
        </w:tc>
      </w:tr>
    </w:tbl>
    <w:p w14:paraId="47BC3409" w14:textId="486D7D08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p w14:paraId="2B6269AF" w14:textId="77777777" w:rsidR="00750D30" w:rsidRPr="00750D30" w:rsidRDefault="00750D30" w:rsidP="00C76B5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BE2234" w:rsidRPr="00750D30" w14:paraId="60B51E9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101069BD" w14:textId="5E7CB340" w:rsidR="00BE2234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994CC6" w:rsidRPr="00750D30" w14:paraId="22FAE44C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26B8C86" w14:textId="11A8BC4C" w:rsidR="00994CC6" w:rsidRPr="00750D30" w:rsidRDefault="00994CC6" w:rsidP="00994CC6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C76B5E" w:rsidRPr="00750D30" w14:paraId="6F4837BB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5EE41E75" w14:textId="01B0F131" w:rsidR="00BE2234" w:rsidRPr="00750D30" w:rsidRDefault="002D0927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questions as outlined on the following pages. </w:t>
            </w:r>
            <w:r w:rsidR="00BE2234" w:rsidRPr="00750D30">
              <w:rPr>
                <w:rFonts w:ascii="Arial" w:hAnsi="Arial" w:cs="Arial"/>
                <w:sz w:val="20"/>
              </w:rPr>
              <w:t xml:space="preserve">You must </w:t>
            </w:r>
            <w:r w:rsidR="007956AF" w:rsidRPr="00750D30">
              <w:rPr>
                <w:rFonts w:ascii="Arial" w:hAnsi="Arial" w:cs="Arial"/>
                <w:sz w:val="20"/>
              </w:rPr>
              <w:t xml:space="preserve">attempt all questions and </w:t>
            </w:r>
            <w:r w:rsidR="00BE2234" w:rsidRPr="00750D30">
              <w:rPr>
                <w:rFonts w:ascii="Arial" w:hAnsi="Arial" w:cs="Arial"/>
                <w:sz w:val="20"/>
              </w:rPr>
              <w:t xml:space="preserve">provide enough detail in </w:t>
            </w:r>
            <w:r w:rsidR="00994CC6" w:rsidRPr="00750D30">
              <w:rPr>
                <w:rFonts w:ascii="Arial" w:hAnsi="Arial" w:cs="Arial"/>
                <w:sz w:val="20"/>
              </w:rPr>
              <w:t>your</w:t>
            </w:r>
            <w:r w:rsidR="00BE2234" w:rsidRPr="00750D30">
              <w:rPr>
                <w:rFonts w:ascii="Arial" w:hAnsi="Arial" w:cs="Arial"/>
                <w:sz w:val="20"/>
              </w:rPr>
              <w:t xml:space="preserve"> responses to demonstrate your knowledge.</w:t>
            </w:r>
          </w:p>
          <w:p w14:paraId="399D6E87" w14:textId="3D1FAE8D" w:rsidR="002D0927" w:rsidRPr="00750D30" w:rsidRDefault="00BE2234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It is anticipated that you should complete this assessment within </w:t>
            </w:r>
            <w:r w:rsidRPr="00022314">
              <w:rPr>
                <w:rFonts w:ascii="Arial" w:hAnsi="Arial" w:cs="Arial"/>
                <w:sz w:val="20"/>
              </w:rPr>
              <w:t>two (2) hours,</w:t>
            </w:r>
            <w:r w:rsidRPr="00750D30">
              <w:rPr>
                <w:rFonts w:ascii="Arial" w:hAnsi="Arial" w:cs="Arial"/>
                <w:sz w:val="20"/>
              </w:rPr>
              <w:t xml:space="preserve"> but additional time may be allowed upon negotiation with the Assessor.</w:t>
            </w:r>
          </w:p>
          <w:p w14:paraId="15975E44" w14:textId="1E5AFB10" w:rsidR="00BE2234" w:rsidRPr="00750D30" w:rsidRDefault="002D0927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</w:t>
            </w:r>
            <w:r w:rsidR="00BE2234" w:rsidRPr="00750D30">
              <w:rPr>
                <w:rFonts w:ascii="Arial" w:hAnsi="Arial" w:cs="Arial"/>
                <w:sz w:val="20"/>
              </w:rPr>
              <w:t>correctly</w:t>
            </w:r>
            <w:r w:rsidRPr="00750D30">
              <w:rPr>
                <w:rFonts w:ascii="Arial" w:hAnsi="Arial" w:cs="Arial"/>
                <w:sz w:val="20"/>
              </w:rPr>
              <w:t xml:space="preserve"> for a ‘Satisfactory’ assessment outcome to be awarded. </w:t>
            </w:r>
          </w:p>
          <w:p w14:paraId="10C6261F" w14:textId="7E884972" w:rsidR="00BE2234" w:rsidRPr="00750D30" w:rsidRDefault="00BE2234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62E541EE" w14:textId="423ECBC7" w:rsidR="004C6B3F" w:rsidRPr="00750D30" w:rsidRDefault="00994CC6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</w:t>
            </w:r>
            <w:r w:rsidR="002D0927" w:rsidRPr="00750D30">
              <w:rPr>
                <w:rFonts w:ascii="Arial" w:hAnsi="Arial" w:cs="Arial"/>
                <w:sz w:val="20"/>
              </w:rPr>
              <w:t xml:space="preserve">ny written questions that are incomplete, or </w:t>
            </w:r>
            <w:r w:rsidRPr="00750D30">
              <w:rPr>
                <w:rFonts w:ascii="Arial" w:hAnsi="Arial" w:cs="Arial"/>
                <w:sz w:val="20"/>
              </w:rPr>
              <w:t>not answered satisfactorily</w:t>
            </w:r>
            <w:r w:rsidR="002D0927" w:rsidRPr="00750D30">
              <w:rPr>
                <w:rFonts w:ascii="Arial" w:hAnsi="Arial" w:cs="Arial"/>
                <w:sz w:val="20"/>
              </w:rPr>
              <w:t xml:space="preserve"> will need to be completed again after further training support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  <w:p w14:paraId="2948F769" w14:textId="7AE81E67" w:rsidR="00C76B5E" w:rsidRPr="00750D30" w:rsidRDefault="00994CC6" w:rsidP="005D4D6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</w:t>
            </w:r>
            <w:r w:rsidR="000C5322" w:rsidRPr="00750D30">
              <w:rPr>
                <w:rFonts w:ascii="Arial" w:hAnsi="Arial" w:cs="Arial"/>
                <w:sz w:val="20"/>
              </w:rPr>
              <w:t>.</w:t>
            </w:r>
          </w:p>
        </w:tc>
      </w:tr>
      <w:tr w:rsidR="00BE2234" w:rsidRPr="00750D30" w14:paraId="0ED45623" w14:textId="77777777" w:rsidTr="00C9350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C90BBD" w14:textId="77722BED" w:rsidR="00BE2234" w:rsidRPr="00750D30" w:rsidRDefault="00BE2234" w:rsidP="00BE2234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BE2234" w:rsidRPr="00750D30" w14:paraId="3144CBA0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F00EB05" w14:textId="411CD725" w:rsidR="00BE2234" w:rsidRPr="00750D30" w:rsidRDefault="00BE2234" w:rsidP="007956AF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289C5E0D" w14:textId="4B6B73B6" w:rsidR="008A2F2D" w:rsidRPr="00750D30" w:rsidRDefault="008A2F2D" w:rsidP="00C76B5E">
      <w:pPr>
        <w:ind w:right="-24"/>
        <w:rPr>
          <w:rFonts w:ascii="Arial" w:hAnsi="Arial" w:cs="Arial"/>
          <w:sz w:val="20"/>
        </w:rPr>
      </w:pPr>
    </w:p>
    <w:p w14:paraId="7442D9FE" w14:textId="77777777" w:rsidR="00750D30" w:rsidRPr="00750D30" w:rsidRDefault="00750D30" w:rsidP="00C76B5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A2F2D" w:rsidRPr="00750D30" w14:paraId="0FA78E6F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27D41E9F" w14:textId="5E3C99F3" w:rsidR="008A2F2D" w:rsidRPr="00750D30" w:rsidRDefault="000C5322" w:rsidP="000C5322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8A2F2D" w:rsidRPr="00750D30" w14:paraId="414B985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A0FF58B" w14:textId="45D372DB" w:rsidR="008A2F2D" w:rsidRPr="00750D30" w:rsidRDefault="008A2F2D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8A2F2D" w:rsidRPr="00750D30" w14:paraId="228FFF62" w14:textId="77777777" w:rsidTr="00750D30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384C0074" w14:textId="3FDBB76D" w:rsidR="007956AF" w:rsidRPr="00750D30" w:rsidRDefault="007956AF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0306E30C" w14:textId="56F32E39" w:rsidR="008A2F2D" w:rsidRPr="00750D30" w:rsidRDefault="008A2F2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55F5EDC2" w14:textId="108623A9" w:rsidR="008A2F2D" w:rsidRPr="00750D30" w:rsidRDefault="008A2F2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0E991A3B" w14:textId="1A9E235A" w:rsidR="008A2F2D" w:rsidRPr="00750D30" w:rsidRDefault="008A2F2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</w:t>
            </w:r>
            <w:r w:rsidR="00EF7575" w:rsidRPr="00750D30">
              <w:rPr>
                <w:rFonts w:ascii="Arial" w:hAnsi="Arial" w:cs="Arial"/>
                <w:sz w:val="20"/>
              </w:rPr>
              <w:t xml:space="preserve">verbatim </w:t>
            </w:r>
            <w:r w:rsidRPr="00750D30">
              <w:rPr>
                <w:rFonts w:ascii="Arial" w:hAnsi="Arial" w:cs="Arial"/>
                <w:sz w:val="20"/>
              </w:rPr>
              <w:t xml:space="preserve">and put your initials next to the written change. </w:t>
            </w:r>
          </w:p>
        </w:tc>
      </w:tr>
    </w:tbl>
    <w:p w14:paraId="6CDAD581" w14:textId="77777777" w:rsidR="00E42AA6" w:rsidRDefault="00E42AA6">
      <w:pPr>
        <w:jc w:val="left"/>
        <w:rPr>
          <w:rFonts w:ascii="Arial" w:hAnsi="Arial" w:cs="Arial"/>
          <w:sz w:val="19"/>
          <w:szCs w:val="19"/>
        </w:rPr>
      </w:pPr>
      <w:bookmarkStart w:id="0" w:name="_Ref396827952"/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8649E6" w:rsidRPr="00BA4D9F" w14:paraId="0382371C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5A62FBC" w14:textId="77777777" w:rsidR="008649E6" w:rsidRPr="00750D30" w:rsidRDefault="008649E6" w:rsidP="00D532B0">
            <w:pPr>
              <w:jc w:val="left"/>
              <w:rPr>
                <w:rFonts w:ascii="Arial" w:hAnsi="Arial" w:cs="Arial"/>
                <w:b/>
                <w:sz w:val="20"/>
              </w:rPr>
            </w:pPr>
            <w:bookmarkStart w:id="1" w:name="_Hlk82780839"/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8649E6" w:rsidRPr="00BA4D9F" w14:paraId="3224BD13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88F1BB" w14:textId="77777777" w:rsidR="008649E6" w:rsidRPr="00DE303D" w:rsidRDefault="008649E6" w:rsidP="00D532B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61AE747D" w14:textId="77777777" w:rsidR="008649E6" w:rsidRPr="00DE303D" w:rsidRDefault="008649E6" w:rsidP="008649E6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7CB7CC47" w14:textId="77777777" w:rsidR="008649E6" w:rsidRPr="00750D30" w:rsidRDefault="008649E6" w:rsidP="008649E6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8649E6" w:rsidRPr="00BA4D9F" w14:paraId="43F56D5A" w14:textId="77777777" w:rsidTr="00D532B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6505A" w14:textId="77777777" w:rsidR="008649E6" w:rsidRPr="001A3ED6" w:rsidRDefault="008649E6" w:rsidP="00D532B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99176804" w:edGrp="everyone"/>
            <w:permEnd w:id="999176804"/>
          </w:p>
        </w:tc>
      </w:tr>
      <w:bookmarkEnd w:id="1"/>
    </w:tbl>
    <w:p w14:paraId="69641849" w14:textId="77777777" w:rsidR="00C76B5E" w:rsidRPr="000E310E" w:rsidRDefault="00C76B5E" w:rsidP="00C76B5E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4004923E" w14:textId="4E8DA1BC" w:rsidR="00B115D7" w:rsidRPr="00830749" w:rsidRDefault="008046A3" w:rsidP="00136E8C">
      <w:pPr>
        <w:pStyle w:val="20TAQuestionNumber"/>
        <w:ind w:left="709" w:hanging="709"/>
      </w:pPr>
      <w:bookmarkStart w:id="2" w:name="_Ref132700954"/>
      <w:bookmarkEnd w:id="0"/>
      <w:r>
        <w:lastRenderedPageBreak/>
        <w:t>Discuss the different project documents you need to source and read to organise the site and workers for a building and construction project</w:t>
      </w:r>
      <w:r w:rsidR="00B115D7">
        <w:t>.</w:t>
      </w:r>
      <w:bookmarkEnd w:id="2"/>
    </w:p>
    <w:p w14:paraId="0A6B39AE" w14:textId="77777777" w:rsidR="00B115D7" w:rsidRPr="00830749" w:rsidRDefault="00B115D7" w:rsidP="00B115D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115D7" w:rsidRPr="00830749" w14:paraId="5C7B9C57" w14:textId="77777777" w:rsidTr="008649E6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9083EE" w14:textId="77777777" w:rsidR="00B115D7" w:rsidRPr="001C4084" w:rsidRDefault="00B115D7" w:rsidP="002D67B4">
            <w:pPr>
              <w:pStyle w:val="AnswerHeading"/>
            </w:pPr>
            <w:bookmarkStart w:id="3" w:name="_Hlk85785851"/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301B1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permStart w:id="660753353" w:edGrp="everyone"/>
            <w:r w:rsidRPr="009377FF">
              <w:rPr>
                <w:rFonts w:ascii="Arial" w:hAnsi="Arial" w:cs="Arial"/>
                <w:sz w:val="22"/>
                <w:szCs w:val="22"/>
              </w:rPr>
              <w:t>Project Plans &amp; Drawings</w:t>
            </w:r>
          </w:p>
          <w:p w14:paraId="46D4BBF1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Show design, layout, and specifications for construction.</w:t>
            </w:r>
          </w:p>
          <w:p w14:paraId="6A3AE1D1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Scope of Works</w:t>
            </w:r>
          </w:p>
          <w:p w14:paraId="6FF603E3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Details what work needs to be done by each trade.</w:t>
            </w:r>
          </w:p>
          <w:p w14:paraId="4C000A0F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Construction Schedule / Program</w:t>
            </w:r>
          </w:p>
          <w:p w14:paraId="388EBF2F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Timeline for tasks and deadlines to coordinate workers and materials.</w:t>
            </w:r>
          </w:p>
          <w:p w14:paraId="574950D4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Safe Work Method Statements (SWMS)</w:t>
            </w:r>
          </w:p>
          <w:p w14:paraId="32AEBE4A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Required for high-risk work; outlines how to do the job safely.</w:t>
            </w:r>
          </w:p>
          <w:p w14:paraId="74C6FE96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Site Safety Plan / WHS Plan</w:t>
            </w:r>
          </w:p>
          <w:p w14:paraId="1121BB4E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Covers safety rules, risks, PPE, and emergency procedures.</w:t>
            </w:r>
          </w:p>
          <w:p w14:paraId="561B47B9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Permits &amp; Approvals</w:t>
            </w:r>
          </w:p>
          <w:p w14:paraId="6F9B5A5F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Legal documents allowing work to proceed (e.g., building permits).</w:t>
            </w:r>
          </w:p>
          <w:p w14:paraId="35E6EA5E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Site Induction Records</w:t>
            </w:r>
          </w:p>
          <w:p w14:paraId="76B9FBBA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Confirms all workers understand site rules and safety.</w:t>
            </w:r>
          </w:p>
          <w:p w14:paraId="57FAF7C5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Subcontractor Agreements</w:t>
            </w:r>
          </w:p>
          <w:p w14:paraId="52001B4E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Details responsibilities, timelines, and payment terms.</w:t>
            </w:r>
          </w:p>
          <w:p w14:paraId="692457E6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Material Safety Data Sheets (MSDS)</w:t>
            </w:r>
          </w:p>
          <w:p w14:paraId="324D0738" w14:textId="77777777" w:rsidR="009377FF" w:rsidRPr="009377FF" w:rsidRDefault="009377FF" w:rsidP="009377FF">
            <w:pPr>
              <w:numPr>
                <w:ilvl w:val="1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Info on handling hazardous substances safely.</w:t>
            </w:r>
          </w:p>
          <w:p w14:paraId="501AC210" w14:textId="77777777" w:rsidR="009377FF" w:rsidRPr="009377FF" w:rsidRDefault="009377FF" w:rsidP="009377FF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Site Layout Plan</w:t>
            </w:r>
          </w:p>
          <w:p w14:paraId="2D93CE09" w14:textId="77777777" w:rsidR="009377FF" w:rsidRPr="009377FF" w:rsidRDefault="009377FF" w:rsidP="009377FF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9377FF">
              <w:rPr>
                <w:rFonts w:ascii="Arial" w:hAnsi="Arial" w:cs="Arial"/>
                <w:sz w:val="22"/>
                <w:szCs w:val="22"/>
              </w:rPr>
              <w:t>Shows location of amenities, work zones, and access routes.</w:t>
            </w:r>
          </w:p>
          <w:permEnd w:id="660753353"/>
          <w:p w14:paraId="19221263" w14:textId="28B5CD02" w:rsidR="00B115D7" w:rsidRPr="001C4084" w:rsidRDefault="00B115D7" w:rsidP="00677444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35705597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B281A09" w14:textId="1466E8B0" w:rsidR="00B115D7" w:rsidRPr="00533511" w:rsidRDefault="00806066" w:rsidP="00677444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094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57055971"/>
          </w:p>
        </w:tc>
      </w:tr>
      <w:bookmarkEnd w:id="3"/>
    </w:tbl>
    <w:p w14:paraId="0D29A3FA" w14:textId="189E958D" w:rsidR="00B115D7" w:rsidRDefault="00B115D7" w:rsidP="00B115D7">
      <w:pPr>
        <w:rPr>
          <w:rFonts w:ascii="Arial" w:hAnsi="Arial" w:cs="Arial"/>
          <w:sz w:val="22"/>
          <w:szCs w:val="22"/>
        </w:rPr>
      </w:pPr>
    </w:p>
    <w:p w14:paraId="6FAF5E96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5CC86B2" w14:textId="5556162C" w:rsidR="001F0C9E" w:rsidRPr="00830749" w:rsidRDefault="008046A3" w:rsidP="001F0C9E">
      <w:pPr>
        <w:pStyle w:val="20TAQuestionNumber"/>
        <w:ind w:left="709" w:hanging="709"/>
      </w:pPr>
      <w:bookmarkStart w:id="4" w:name="_Ref132700960"/>
      <w:r>
        <w:t>Discuss the purpose of organising a site handover</w:t>
      </w:r>
      <w:r w:rsidR="000B2EA2">
        <w:t xml:space="preserve"> date</w:t>
      </w:r>
      <w:r>
        <w:t xml:space="preserve"> with the client</w:t>
      </w:r>
      <w:r w:rsidR="001F0C9E">
        <w:t>.</w:t>
      </w:r>
      <w:bookmarkEnd w:id="4"/>
    </w:p>
    <w:p w14:paraId="02582B37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3DA0DD95" w14:textId="77777777" w:rsidTr="008649E6">
        <w:trPr>
          <w:trHeight w:val="635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B7E9A93" w14:textId="77777777" w:rsidR="001F0C9E" w:rsidRPr="001C4084" w:rsidRDefault="001F0C9E" w:rsidP="00F5423B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8B9" w14:textId="06A3290B" w:rsidR="001F0C9E" w:rsidRPr="001C4084" w:rsidRDefault="005623C2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2142581786" w:edGrp="everyone"/>
            <w:r>
              <w:rPr>
                <w:rFonts w:ascii="Arial" w:hAnsi="Arial" w:cs="Arial"/>
                <w:sz w:val="22"/>
                <w:szCs w:val="22"/>
              </w:rPr>
              <w:t xml:space="preserve">It marks the official end to works and gives the client </w:t>
            </w:r>
            <w:r w:rsidR="00847FA5">
              <w:rPr>
                <w:rFonts w:ascii="Arial" w:hAnsi="Arial" w:cs="Arial"/>
                <w:sz w:val="22"/>
                <w:szCs w:val="22"/>
              </w:rPr>
              <w:t>a chance to sign on works which will in turn trigger final payments.</w:t>
            </w:r>
            <w:permEnd w:id="2142581786"/>
          </w:p>
        </w:tc>
        <w:permStart w:id="84766562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4747F9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1111099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47665629"/>
          </w:p>
        </w:tc>
      </w:tr>
    </w:tbl>
    <w:p w14:paraId="5F616F36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46E5BA90" w14:textId="77777777" w:rsidR="00E707C4" w:rsidRPr="00830749" w:rsidRDefault="00E707C4" w:rsidP="00E707C4">
      <w:pPr>
        <w:pStyle w:val="20TAQuestionNumber"/>
        <w:ind w:left="709" w:hanging="709"/>
      </w:pPr>
      <w:bookmarkStart w:id="5" w:name="_Ref128653947"/>
      <w:r>
        <w:t>Discuss the following types of insurance and the purpose that builders or building companies need to organise them.</w:t>
      </w:r>
      <w:bookmarkEnd w:id="5"/>
    </w:p>
    <w:p w14:paraId="763300BF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2435"/>
        <w:gridCol w:w="4934"/>
        <w:gridCol w:w="609"/>
      </w:tblGrid>
      <w:tr w:rsidR="00E707C4" w14:paraId="09FC74C5" w14:textId="77777777" w:rsidTr="006B63E9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DB0A8CF" w14:textId="77777777" w:rsidR="00E707C4" w:rsidRDefault="00E707C4" w:rsidP="006B63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D48C5C6" w14:textId="77777777" w:rsidR="00E707C4" w:rsidRDefault="00E707C4" w:rsidP="006B63E9">
            <w:pPr>
              <w:keepNext/>
              <w:ind w:left="993" w:hanging="993"/>
              <w:jc w:val="center"/>
            </w:pPr>
            <w:r>
              <w:t xml:space="preserve">Insurance 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BD7F5BB" w14:textId="77777777" w:rsidR="00E707C4" w:rsidRDefault="00E707C4" w:rsidP="006B63E9">
            <w:pPr>
              <w:pStyle w:val="TableHeading"/>
              <w:framePr w:hSpace="0" w:wrap="auto" w:vAnchor="margin" w:hAnchor="text" w:yAlign="inline"/>
            </w:pPr>
            <w:r>
              <w:t>Purpose/requirement</w:t>
            </w:r>
          </w:p>
        </w:tc>
        <w:permStart w:id="11451826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76FAAE45" w14:textId="77777777" w:rsidR="00E707C4" w:rsidRPr="00533511" w:rsidRDefault="00806066" w:rsidP="006B63E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845057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4518263"/>
          </w:p>
        </w:tc>
      </w:tr>
      <w:tr w:rsidR="00E707C4" w14:paraId="69BA2D35" w14:textId="77777777" w:rsidTr="006B63E9">
        <w:trPr>
          <w:trHeight w:val="238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186C07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6CF" w14:textId="77777777" w:rsidR="00E707C4" w:rsidRPr="00447473" w:rsidRDefault="00E707C4" w:rsidP="006B63E9">
            <w:pPr>
              <w:jc w:val="center"/>
            </w:pPr>
            <w:r>
              <w:t>Workers compensation</w:t>
            </w:r>
          </w:p>
        </w:tc>
        <w:tc>
          <w:tcPr>
            <w:tcW w:w="2715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2FF37B" w14:textId="3830ACB6" w:rsidR="00E707C4" w:rsidRPr="008649E6" w:rsidRDefault="00B71EAF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819486470" w:edGrp="everyone"/>
            <w:r w:rsidRPr="00B71EAF">
              <w:rPr>
                <w:rFonts w:ascii="Arial" w:hAnsi="Arial" w:cs="Arial"/>
                <w:sz w:val="22"/>
                <w:szCs w:val="22"/>
              </w:rPr>
              <w:t>Covers workers for injuries or illnesses that happen on the job. Legally required in Australia for all employees.</w:t>
            </w:r>
            <w:permEnd w:id="81948647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9C717B" w14:textId="77777777" w:rsidR="00E707C4" w:rsidRDefault="00E707C4" w:rsidP="006B63E9">
            <w:pPr>
              <w:ind w:left="993" w:hanging="993"/>
            </w:pPr>
          </w:p>
        </w:tc>
      </w:tr>
      <w:tr w:rsidR="00E707C4" w14:paraId="67A526B0" w14:textId="77777777" w:rsidTr="006B63E9">
        <w:trPr>
          <w:trHeight w:val="2551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6654CEF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52360" w14:textId="77777777" w:rsidR="00E707C4" w:rsidRDefault="00E707C4" w:rsidP="006B63E9">
            <w:pPr>
              <w:jc w:val="center"/>
            </w:pPr>
            <w:bookmarkStart w:id="6" w:name="_Hlk132705097"/>
            <w:r>
              <w:t>Contract/Construction Works insurance</w:t>
            </w:r>
            <w:bookmarkEnd w:id="6"/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ADB7D9" w14:textId="3F49FAEF" w:rsidR="00E707C4" w:rsidRPr="008649E6" w:rsidRDefault="00FD0118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2014278389" w:edGrp="everyone"/>
            <w:r w:rsidRPr="00FD0118">
              <w:rPr>
                <w:rFonts w:ascii="Arial" w:hAnsi="Arial" w:cs="Arial"/>
                <w:sz w:val="22"/>
                <w:szCs w:val="22"/>
              </w:rPr>
              <w:t>Covers damage to the construction site, materials, and partially completed works caused by events like fire, theft, or storms during the build.</w:t>
            </w:r>
            <w:permEnd w:id="20142783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72DD6C" w14:textId="77777777" w:rsidR="00E707C4" w:rsidRDefault="00E707C4" w:rsidP="006B63E9">
            <w:pPr>
              <w:ind w:left="993" w:hanging="993"/>
            </w:pPr>
          </w:p>
        </w:tc>
      </w:tr>
      <w:tr w:rsidR="00E707C4" w14:paraId="165271A4" w14:textId="77777777" w:rsidTr="006B63E9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5CA1F74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58618" w14:textId="77777777" w:rsidR="00E707C4" w:rsidRPr="00257322" w:rsidRDefault="00E707C4" w:rsidP="006B63E9">
            <w:pPr>
              <w:jc w:val="center"/>
            </w:pPr>
            <w:r>
              <w:t>Public liability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964892" w14:textId="0CC0492E" w:rsidR="00E707C4" w:rsidRPr="008649E6" w:rsidRDefault="00FD0118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1923185668" w:edGrp="everyone"/>
            <w:r w:rsidRPr="00FD0118">
              <w:rPr>
                <w:rFonts w:ascii="Arial" w:hAnsi="Arial" w:cs="Arial"/>
                <w:sz w:val="22"/>
                <w:szCs w:val="22"/>
              </w:rPr>
              <w:t>Protects the builder from claims if someone (like a visitor or passerby) is injured or their property is damaged due to site activities.</w:t>
            </w:r>
            <w:permEnd w:id="19231856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86ADAA3" w14:textId="77777777" w:rsidR="00E707C4" w:rsidRDefault="00E707C4" w:rsidP="006B63E9">
            <w:pPr>
              <w:ind w:left="993" w:hanging="993"/>
            </w:pPr>
          </w:p>
        </w:tc>
      </w:tr>
      <w:tr w:rsidR="00E707C4" w14:paraId="6D441CC6" w14:textId="77777777" w:rsidTr="006B63E9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3DE4C8F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BFBB1" w14:textId="77777777" w:rsidR="00E707C4" w:rsidRPr="00257322" w:rsidRDefault="00E707C4" w:rsidP="006B63E9">
            <w:pPr>
              <w:jc w:val="center"/>
            </w:pPr>
            <w:r>
              <w:t>Professional indemnity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214302" w14:textId="1009B6F6" w:rsidR="00E707C4" w:rsidRPr="008649E6" w:rsidRDefault="00070C3E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1204630733" w:edGrp="everyone"/>
            <w:r w:rsidRPr="00070C3E">
              <w:rPr>
                <w:rFonts w:ascii="Arial" w:hAnsi="Arial" w:cs="Arial"/>
                <w:sz w:val="22"/>
                <w:szCs w:val="22"/>
              </w:rPr>
              <w:t>Covers claims arising from professional advice or design errors (e.g. by architects or engineers working for the builder). Mostly for design and consultancy.</w:t>
            </w:r>
            <w:permEnd w:id="12046307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6148BCD" w14:textId="77777777" w:rsidR="00E707C4" w:rsidRDefault="00E707C4" w:rsidP="006B63E9">
            <w:pPr>
              <w:ind w:left="993" w:hanging="993"/>
            </w:pPr>
          </w:p>
        </w:tc>
      </w:tr>
      <w:tr w:rsidR="00E707C4" w14:paraId="7A21680E" w14:textId="77777777" w:rsidTr="006B63E9">
        <w:trPr>
          <w:trHeight w:val="2324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910C7F2" w14:textId="77777777" w:rsidR="00E707C4" w:rsidRPr="00FE608E" w:rsidRDefault="00E707C4" w:rsidP="006B63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340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37E08" w14:textId="77777777" w:rsidR="00E707C4" w:rsidRPr="00257322" w:rsidRDefault="00E707C4" w:rsidP="006B63E9">
            <w:pPr>
              <w:jc w:val="center"/>
            </w:pPr>
            <w:r>
              <w:t>Commercial Motor Vehicle</w:t>
            </w:r>
          </w:p>
        </w:tc>
        <w:tc>
          <w:tcPr>
            <w:tcW w:w="2715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44C25B" w14:textId="36E04202" w:rsidR="00E707C4" w:rsidRPr="008649E6" w:rsidRDefault="00070C3E" w:rsidP="008649E6">
            <w:pPr>
              <w:rPr>
                <w:rFonts w:ascii="Arial" w:hAnsi="Arial" w:cs="Arial"/>
                <w:sz w:val="22"/>
                <w:szCs w:val="22"/>
              </w:rPr>
            </w:pPr>
            <w:permStart w:id="1732392285" w:edGrp="everyone"/>
            <w:r w:rsidRPr="00070C3E">
              <w:rPr>
                <w:rFonts w:ascii="Arial" w:hAnsi="Arial" w:cs="Arial"/>
                <w:sz w:val="22"/>
                <w:szCs w:val="22"/>
              </w:rPr>
              <w:t>Covers company vehicles used for transporting tools, materials, or workers. Essential if vehicles are involved in site work.</w:t>
            </w:r>
            <w:permEnd w:id="17323922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EE108F4" w14:textId="77777777" w:rsidR="00E707C4" w:rsidRDefault="00E707C4" w:rsidP="006B63E9">
            <w:pPr>
              <w:ind w:left="993" w:hanging="993"/>
            </w:pPr>
          </w:p>
        </w:tc>
      </w:tr>
    </w:tbl>
    <w:p w14:paraId="6EA1E51B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6A1B824E" w14:textId="77777777" w:rsidR="00BC35D6" w:rsidRPr="00830749" w:rsidRDefault="00BC35D6" w:rsidP="00BC35D6">
      <w:pPr>
        <w:pStyle w:val="20TAQuestionNumber"/>
        <w:ind w:left="709" w:hanging="709"/>
      </w:pPr>
      <w:bookmarkStart w:id="7" w:name="_Ref131684332"/>
      <w:r>
        <w:t>Describe the approval or permits needed before construction can start on most types of residential building work in your state or territory.</w:t>
      </w:r>
      <w:bookmarkEnd w:id="7"/>
    </w:p>
    <w:p w14:paraId="3C62DE40" w14:textId="77777777" w:rsidR="00BC35D6" w:rsidRPr="00830749" w:rsidRDefault="00BC35D6" w:rsidP="00BC35D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C35D6" w:rsidRPr="00830749" w14:paraId="00A956DA" w14:textId="77777777" w:rsidTr="008649E6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F51704" w14:textId="77777777" w:rsidR="00BC35D6" w:rsidRPr="001C4084" w:rsidRDefault="00BC35D6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B1CF" w14:textId="77777777" w:rsidR="00BC35D6" w:rsidRDefault="00FB0841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859921464" w:edGrp="everyone"/>
            <w:r>
              <w:rPr>
                <w:rFonts w:ascii="Arial" w:hAnsi="Arial" w:cs="Arial"/>
                <w:sz w:val="22"/>
                <w:szCs w:val="22"/>
              </w:rPr>
              <w:t>Development approval</w:t>
            </w:r>
          </w:p>
          <w:p w14:paraId="2AEE2F7F" w14:textId="77777777" w:rsidR="00BC35D6" w:rsidRDefault="002111BF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Building approval</w:t>
            </w:r>
          </w:p>
          <w:p w14:paraId="676522E5" w14:textId="77777777" w:rsidR="00BC35D6" w:rsidRDefault="002111BF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Plumbing and drainage approval</w:t>
            </w:r>
          </w:p>
          <w:p w14:paraId="162A9DEE" w14:textId="77777777" w:rsidR="00BC35D6" w:rsidRDefault="002111BF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QBCC ho</w:t>
            </w:r>
            <w:r w:rsidR="004A0644">
              <w:rPr>
                <w:rFonts w:ascii="Arial" w:hAnsi="Arial" w:cs="Arial"/>
                <w:sz w:val="22"/>
                <w:szCs w:val="22"/>
              </w:rPr>
              <w:t>me insurance warranty</w:t>
            </w:r>
          </w:p>
          <w:p w14:paraId="5080BF28" w14:textId="4CADEA60" w:rsidR="00BC35D6" w:rsidRPr="001C4084" w:rsidRDefault="004A0644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Notice of works commencement </w:t>
            </w:r>
            <w:permEnd w:id="1859921464"/>
          </w:p>
        </w:tc>
        <w:permStart w:id="5475125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323F0A" w14:textId="77777777" w:rsidR="00BC35D6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9029637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C35D6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47512557"/>
          </w:p>
        </w:tc>
      </w:tr>
    </w:tbl>
    <w:p w14:paraId="7B75922E" w14:textId="77777777" w:rsidR="00BC35D6" w:rsidRDefault="00BC35D6" w:rsidP="00BC35D6">
      <w:pPr>
        <w:rPr>
          <w:rFonts w:ascii="Arial" w:hAnsi="Arial" w:cs="Arial"/>
          <w:sz w:val="22"/>
          <w:szCs w:val="22"/>
        </w:rPr>
      </w:pPr>
    </w:p>
    <w:p w14:paraId="7FEEFEB6" w14:textId="77777777" w:rsidR="00F1447D" w:rsidRPr="000E310E" w:rsidRDefault="00F1447D" w:rsidP="00F1447D">
      <w:pPr>
        <w:jc w:val="left"/>
        <w:rPr>
          <w:rFonts w:ascii="Arial" w:hAnsi="Arial"/>
          <w:bCs/>
          <w:sz w:val="22"/>
          <w:szCs w:val="22"/>
        </w:rPr>
      </w:pPr>
    </w:p>
    <w:p w14:paraId="0EAE83EE" w14:textId="77777777" w:rsidR="00F1447D" w:rsidRPr="00830749" w:rsidRDefault="00F1447D" w:rsidP="00F1447D">
      <w:pPr>
        <w:pStyle w:val="20TAQuestionNumber"/>
        <w:ind w:left="709" w:hanging="709"/>
      </w:pPr>
      <w:bookmarkStart w:id="8" w:name="_Ref132108467"/>
      <w:r>
        <w:t>Discuss when and how you will submit the plans for approval with the local council.</w:t>
      </w:r>
      <w:bookmarkEnd w:id="8"/>
    </w:p>
    <w:p w14:paraId="58080605" w14:textId="77777777" w:rsidR="00F1447D" w:rsidRPr="00830749" w:rsidRDefault="00F1447D" w:rsidP="00F144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47D" w:rsidRPr="00830749" w14:paraId="2F9FA6C5" w14:textId="77777777" w:rsidTr="008649E6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6DBCF5F" w14:textId="77777777" w:rsidR="00F1447D" w:rsidRPr="001C4084" w:rsidRDefault="00F1447D" w:rsidP="00F5423B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5A57" w14:textId="77777777" w:rsidR="00F1447D" w:rsidRDefault="00943DC7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357465743" w:edGrp="everyone"/>
            <w:r w:rsidRPr="00943DC7">
              <w:rPr>
                <w:rFonts w:ascii="Arial" w:hAnsi="Arial" w:cs="Arial"/>
                <w:sz w:val="22"/>
                <w:szCs w:val="22"/>
              </w:rPr>
              <w:t xml:space="preserve">You must submit your plans once they’re finalised but before any on-site work </w:t>
            </w:r>
            <w:r w:rsidR="00E769D5" w:rsidRPr="00943DC7">
              <w:rPr>
                <w:rFonts w:ascii="Arial" w:hAnsi="Arial" w:cs="Arial"/>
                <w:sz w:val="22"/>
                <w:szCs w:val="22"/>
              </w:rPr>
              <w:t>begins. This</w:t>
            </w:r>
            <w:r w:rsidRPr="00943DC7">
              <w:rPr>
                <w:rFonts w:ascii="Arial" w:hAnsi="Arial" w:cs="Arial"/>
                <w:sz w:val="22"/>
                <w:szCs w:val="22"/>
              </w:rPr>
              <w:t xml:space="preserve"> is to ensure your project complies with local planning rules and the Building Code of Australia (BCA</w:t>
            </w:r>
            <w:r w:rsidRPr="00943DC7">
              <w:rPr>
                <w:rFonts w:ascii="Arial" w:hAnsi="Arial" w:cs="Arial"/>
                <w:b/>
                <w:bCs/>
                <w:sz w:val="22"/>
                <w:szCs w:val="22"/>
              </w:rPr>
              <w:t>)</w:t>
            </w:r>
            <w:r w:rsidRPr="00943DC7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9AF5C61" w14:textId="56F985A5" w:rsidR="00F1447D" w:rsidRPr="001C4084" w:rsidRDefault="00870184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Then engage a building certifier</w:t>
            </w:r>
            <w:r w:rsidR="001977A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DC2C31">
              <w:rPr>
                <w:rFonts w:ascii="Arial" w:hAnsi="Arial" w:cs="Arial"/>
                <w:sz w:val="22"/>
                <w:szCs w:val="22"/>
              </w:rPr>
              <w:t>prepare required documents</w:t>
            </w:r>
            <w:r w:rsidR="001977AA">
              <w:rPr>
                <w:rFonts w:ascii="Arial" w:hAnsi="Arial" w:cs="Arial"/>
                <w:sz w:val="22"/>
                <w:szCs w:val="22"/>
              </w:rPr>
              <w:t xml:space="preserve"> and lodge with council and wait for approval.</w:t>
            </w:r>
            <w:r w:rsidR="00DC2C31">
              <w:rPr>
                <w:rFonts w:ascii="Arial" w:hAnsi="Arial" w:cs="Arial"/>
                <w:sz w:val="22"/>
                <w:szCs w:val="22"/>
              </w:rPr>
              <w:t xml:space="preserve"> </w:t>
            </w:r>
            <w:permEnd w:id="357465743"/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77F284" w14:textId="3BC1A849" w:rsidR="00F1447D" w:rsidRPr="00533511" w:rsidRDefault="00F1447D" w:rsidP="00F5423B">
            <w:pPr>
              <w:rPr>
                <w:rFonts w:ascii="Arial" w:hAnsi="Arial" w:cs="Arial"/>
                <w:sz w:val="44"/>
                <w:szCs w:val="44"/>
              </w:rPr>
            </w:pPr>
            <w:permStart w:id="206006575" w:edGrp="everyone"/>
            <w:r>
              <w:rPr>
                <w:rFonts w:ascii="Arial" w:hAnsi="Arial" w:cs="Arial"/>
                <w:sz w:val="44"/>
                <w:szCs w:val="44"/>
              </w:rPr>
              <w:sym w:font="Wingdings" w:char="F0A8"/>
            </w:r>
            <w:permEnd w:id="206006575"/>
          </w:p>
        </w:tc>
      </w:tr>
    </w:tbl>
    <w:p w14:paraId="1ACD8DDD" w14:textId="77777777" w:rsidR="00F1447D" w:rsidRDefault="00F1447D" w:rsidP="00F1447D">
      <w:pPr>
        <w:rPr>
          <w:rFonts w:ascii="Arial" w:hAnsi="Arial" w:cs="Arial"/>
          <w:sz w:val="22"/>
          <w:szCs w:val="22"/>
        </w:rPr>
      </w:pPr>
    </w:p>
    <w:p w14:paraId="430E9642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21A73A05" w14:textId="7472A44D" w:rsidR="00E707C4" w:rsidRPr="00830749" w:rsidRDefault="00E707C4" w:rsidP="00E707C4">
      <w:pPr>
        <w:pStyle w:val="20TAQuestionNumber"/>
        <w:ind w:left="709" w:hanging="709"/>
      </w:pPr>
      <w:bookmarkStart w:id="9" w:name="_Ref127447340"/>
      <w:r>
        <w:t xml:space="preserve">Discuss why builders should keep and maintain records of </w:t>
      </w:r>
      <w:r w:rsidRPr="00DE11E6">
        <w:t xml:space="preserve">subcontractors, site supervisors and </w:t>
      </w:r>
      <w:r>
        <w:t>worker competencies and licences</w:t>
      </w:r>
      <w:r w:rsidRPr="00DE11E6">
        <w:t>.</w:t>
      </w:r>
      <w:bookmarkEnd w:id="9"/>
    </w:p>
    <w:p w14:paraId="276995B4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07C4" w:rsidRPr="00830749" w14:paraId="44938BD0" w14:textId="77777777" w:rsidTr="008649E6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8A0E399" w14:textId="77777777" w:rsidR="00E707C4" w:rsidRPr="001C4084" w:rsidRDefault="00E707C4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29D0" w14:textId="7E2ECA07" w:rsidR="00E707C4" w:rsidRPr="001C4084" w:rsidRDefault="00F26656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254040583" w:edGrp="everyone"/>
            <w:r>
              <w:rPr>
                <w:rFonts w:ascii="Arial" w:hAnsi="Arial" w:cs="Arial"/>
                <w:sz w:val="22"/>
                <w:szCs w:val="22"/>
              </w:rPr>
              <w:t xml:space="preserve">It helps with understanding who has required licenses </w:t>
            </w:r>
            <w:r w:rsidR="000235A5">
              <w:rPr>
                <w:rFonts w:ascii="Arial" w:hAnsi="Arial" w:cs="Arial"/>
                <w:sz w:val="22"/>
                <w:szCs w:val="22"/>
              </w:rPr>
              <w:t>and is competent to undertake works</w:t>
            </w:r>
            <w:r w:rsidR="009A1E46">
              <w:rPr>
                <w:rFonts w:ascii="Arial" w:hAnsi="Arial" w:cs="Arial"/>
                <w:sz w:val="22"/>
                <w:szCs w:val="22"/>
              </w:rPr>
              <w:t xml:space="preserve"> safely under WHS</w:t>
            </w:r>
            <w:r w:rsidR="000235A5">
              <w:rPr>
                <w:rFonts w:ascii="Arial" w:hAnsi="Arial" w:cs="Arial"/>
                <w:sz w:val="22"/>
                <w:szCs w:val="22"/>
              </w:rPr>
              <w:t xml:space="preserve"> and follow relevant standards</w:t>
            </w:r>
            <w:r w:rsidR="009A1E46">
              <w:rPr>
                <w:rFonts w:ascii="Arial" w:hAnsi="Arial" w:cs="Arial"/>
                <w:sz w:val="22"/>
                <w:szCs w:val="22"/>
              </w:rPr>
              <w:t>.</w:t>
            </w:r>
            <w:permEnd w:id="1254040583"/>
          </w:p>
        </w:tc>
        <w:permStart w:id="60216212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E790A79" w14:textId="77777777" w:rsidR="00E707C4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6606239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02162120"/>
          </w:p>
        </w:tc>
      </w:tr>
    </w:tbl>
    <w:p w14:paraId="6B678BD1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02244F1E" w14:textId="77777777" w:rsidR="00FD4331" w:rsidRPr="000E310E" w:rsidRDefault="00FD4331" w:rsidP="00FD4331">
      <w:pPr>
        <w:jc w:val="left"/>
        <w:rPr>
          <w:rFonts w:ascii="Arial" w:hAnsi="Arial"/>
          <w:bCs/>
          <w:sz w:val="22"/>
          <w:szCs w:val="22"/>
        </w:rPr>
      </w:pPr>
    </w:p>
    <w:p w14:paraId="45FBF63C" w14:textId="77777777" w:rsidR="00FD4331" w:rsidRPr="00830749" w:rsidRDefault="00FD4331" w:rsidP="00FD4331">
      <w:pPr>
        <w:pStyle w:val="20TAQuestionNumber"/>
        <w:ind w:left="709" w:hanging="709"/>
      </w:pPr>
      <w:bookmarkStart w:id="10" w:name="_Ref132704217"/>
      <w:r>
        <w:t>Discuss which fees</w:t>
      </w:r>
      <w:r w:rsidRPr="008854D6">
        <w:t xml:space="preserve"> </w:t>
      </w:r>
      <w:r>
        <w:t>must be</w:t>
      </w:r>
      <w:r w:rsidRPr="008854D6">
        <w:t xml:space="preserve"> confirmed paid with </w:t>
      </w:r>
      <w:r>
        <w:t>accounts personnel before handover to the client</w:t>
      </w:r>
      <w:r w:rsidRPr="008854D6">
        <w:t>.</w:t>
      </w:r>
      <w:bookmarkEnd w:id="10"/>
    </w:p>
    <w:p w14:paraId="6E222873" w14:textId="77777777" w:rsidR="00FD4331" w:rsidRPr="00830749" w:rsidRDefault="00FD4331" w:rsidP="00FD43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D4331" w:rsidRPr="00830749" w14:paraId="6FED34F7" w14:textId="77777777" w:rsidTr="008649E6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76ADA7" w14:textId="77777777" w:rsidR="00FD4331" w:rsidRPr="001C4084" w:rsidRDefault="00FD4331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A8CD" w14:textId="77777777" w:rsidR="00FD4331" w:rsidRDefault="00087602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487109320" w:edGrp="everyone"/>
            <w:r>
              <w:rPr>
                <w:rFonts w:ascii="Arial" w:hAnsi="Arial" w:cs="Arial"/>
                <w:sz w:val="22"/>
                <w:szCs w:val="22"/>
              </w:rPr>
              <w:t>Council fees</w:t>
            </w:r>
          </w:p>
          <w:p w14:paraId="0F6A5123" w14:textId="77777777" w:rsidR="00FD4331" w:rsidRDefault="00FD3D9A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Certifier fees</w:t>
            </w:r>
          </w:p>
          <w:p w14:paraId="30EB7A43" w14:textId="77777777" w:rsidR="00FD4331" w:rsidRDefault="00FD3D9A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QBCC fees</w:t>
            </w:r>
          </w:p>
          <w:p w14:paraId="68D495B0" w14:textId="77777777" w:rsidR="00FD4331" w:rsidRDefault="00FD3D9A" w:rsidP="00F5423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  <w:szCs w:val="22"/>
              </w:rPr>
              <w:t>Sub contractor</w:t>
            </w:r>
            <w:proofErr w:type="spellEnd"/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invoices</w:t>
            </w:r>
          </w:p>
          <w:p w14:paraId="76F0AC77" w14:textId="45FE36EA" w:rsidR="00FD4331" w:rsidRPr="001C4084" w:rsidRDefault="00DB6659" w:rsidP="00F5423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Suppplier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payements</w:t>
            </w:r>
            <w:permEnd w:id="1487109320"/>
            <w:proofErr w:type="spellEnd"/>
          </w:p>
        </w:tc>
        <w:permStart w:id="7766016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A155868" w14:textId="77777777" w:rsidR="00FD4331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6644313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4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776601663"/>
          </w:p>
        </w:tc>
      </w:tr>
    </w:tbl>
    <w:p w14:paraId="7A15E7DB" w14:textId="77777777" w:rsidR="00FD4331" w:rsidRDefault="00FD4331" w:rsidP="00FD4331">
      <w:pPr>
        <w:rPr>
          <w:rFonts w:ascii="Arial" w:hAnsi="Arial" w:cs="Arial"/>
          <w:sz w:val="22"/>
          <w:szCs w:val="22"/>
        </w:rPr>
      </w:pPr>
    </w:p>
    <w:p w14:paraId="3A699E52" w14:textId="77777777" w:rsidR="00FD4331" w:rsidRPr="000E310E" w:rsidRDefault="00FD4331" w:rsidP="00FD4331">
      <w:pPr>
        <w:jc w:val="left"/>
        <w:rPr>
          <w:rFonts w:ascii="Arial" w:hAnsi="Arial"/>
          <w:bCs/>
          <w:sz w:val="22"/>
          <w:szCs w:val="22"/>
        </w:rPr>
      </w:pPr>
    </w:p>
    <w:p w14:paraId="00EB9279" w14:textId="6EBBD116" w:rsidR="00FD4331" w:rsidRPr="00830749" w:rsidRDefault="00FD4331" w:rsidP="00FD4331">
      <w:pPr>
        <w:pStyle w:val="20TAQuestionNumber"/>
        <w:ind w:left="709" w:hanging="709"/>
      </w:pPr>
      <w:bookmarkStart w:id="11" w:name="_Ref132707799"/>
      <w:r>
        <w:t>Discuss security arrangements that may need to be organised for the site.</w:t>
      </w:r>
      <w:bookmarkEnd w:id="11"/>
    </w:p>
    <w:p w14:paraId="685EE7E6" w14:textId="77777777" w:rsidR="00FD4331" w:rsidRPr="00830749" w:rsidRDefault="00FD4331" w:rsidP="00FD433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D4331" w:rsidRPr="00830749" w14:paraId="6422BB49" w14:textId="77777777" w:rsidTr="008649E6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F34863" w14:textId="77777777" w:rsidR="00FD4331" w:rsidRPr="001C4084" w:rsidRDefault="00FD4331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A6E8" w14:textId="77777777" w:rsidR="00101ADC" w:rsidRPr="00101ADC" w:rsidRDefault="00101ADC" w:rsidP="00101ADC">
            <w:pPr>
              <w:rPr>
                <w:rFonts w:ascii="Arial" w:hAnsi="Arial" w:cs="Arial"/>
                <w:sz w:val="22"/>
                <w:szCs w:val="22"/>
              </w:rPr>
            </w:pPr>
            <w:permStart w:id="1959081496" w:edGrp="everyone"/>
            <w:r w:rsidRPr="00101ADC">
              <w:rPr>
                <w:rFonts w:ascii="Arial" w:hAnsi="Arial" w:cs="Arial"/>
                <w:sz w:val="22"/>
                <w:szCs w:val="22"/>
              </w:rPr>
              <w:t>Temporary Fencing</w:t>
            </w:r>
          </w:p>
          <w:p w14:paraId="0762EDEC" w14:textId="77777777" w:rsidR="00101ADC" w:rsidRPr="00101ADC" w:rsidRDefault="00101ADC" w:rsidP="00101AD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4E2FD4" w14:textId="77777777" w:rsidR="00101ADC" w:rsidRPr="00101ADC" w:rsidRDefault="00101ADC" w:rsidP="00101ADC">
            <w:pPr>
              <w:rPr>
                <w:rFonts w:ascii="Arial" w:hAnsi="Arial" w:cs="Arial"/>
                <w:sz w:val="22"/>
                <w:szCs w:val="22"/>
              </w:rPr>
            </w:pPr>
            <w:r w:rsidRPr="00101ADC">
              <w:rPr>
                <w:rFonts w:ascii="Arial" w:hAnsi="Arial" w:cs="Arial"/>
                <w:sz w:val="22"/>
                <w:szCs w:val="22"/>
              </w:rPr>
              <w:t>Required by law for most residential and commercial sites.</w:t>
            </w:r>
          </w:p>
          <w:p w14:paraId="478DC197" w14:textId="77777777" w:rsidR="00101ADC" w:rsidRPr="00101ADC" w:rsidRDefault="00101ADC" w:rsidP="00101AD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F2CB722" w14:textId="24489526" w:rsidR="00FD4331" w:rsidRPr="001C4084" w:rsidRDefault="00101ADC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101ADC">
              <w:rPr>
                <w:rFonts w:ascii="Arial" w:hAnsi="Arial" w:cs="Arial"/>
                <w:sz w:val="22"/>
                <w:szCs w:val="22"/>
              </w:rPr>
              <w:t>Prevents unauthorised access, helps with public safety, and protects from theft or vandalism.</w:t>
            </w:r>
            <w:permEnd w:id="1959081496"/>
          </w:p>
        </w:tc>
        <w:permStart w:id="140530587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17A83E5" w14:textId="77777777" w:rsidR="00FD4331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83099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433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05305878"/>
          </w:p>
        </w:tc>
      </w:tr>
    </w:tbl>
    <w:p w14:paraId="2377CA38" w14:textId="77777777" w:rsidR="00FD4331" w:rsidRDefault="00FD4331" w:rsidP="00FD4331">
      <w:pPr>
        <w:rPr>
          <w:rFonts w:ascii="Arial" w:hAnsi="Arial" w:cs="Arial"/>
          <w:sz w:val="22"/>
          <w:szCs w:val="22"/>
        </w:rPr>
      </w:pPr>
    </w:p>
    <w:p w14:paraId="6B79A2AC" w14:textId="77777777" w:rsidR="009560A7" w:rsidRPr="000E310E" w:rsidRDefault="009560A7" w:rsidP="009560A7">
      <w:pPr>
        <w:jc w:val="left"/>
        <w:rPr>
          <w:rFonts w:ascii="Arial" w:hAnsi="Arial"/>
          <w:bCs/>
          <w:sz w:val="22"/>
          <w:szCs w:val="22"/>
        </w:rPr>
      </w:pPr>
    </w:p>
    <w:p w14:paraId="346283FD" w14:textId="77777777" w:rsidR="009560A7" w:rsidRPr="00830749" w:rsidRDefault="009560A7" w:rsidP="009560A7">
      <w:pPr>
        <w:pStyle w:val="20TAQuestionNumber"/>
        <w:ind w:left="709" w:hanging="709"/>
      </w:pPr>
      <w:bookmarkStart w:id="12" w:name="_Ref132709876"/>
      <w:r>
        <w:lastRenderedPageBreak/>
        <w:t>What is the legal reason you must understand and adhere to site policies, procedures and work instructions.</w:t>
      </w:r>
      <w:bookmarkEnd w:id="12"/>
    </w:p>
    <w:p w14:paraId="426E6324" w14:textId="77777777" w:rsidR="009560A7" w:rsidRPr="00830749" w:rsidRDefault="009560A7" w:rsidP="009560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0A7" w:rsidRPr="00830749" w14:paraId="614DDEC6" w14:textId="77777777" w:rsidTr="008649E6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DE3AF1" w14:textId="77777777" w:rsidR="009560A7" w:rsidRPr="001C4084" w:rsidRDefault="009560A7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E161" w14:textId="2F3BFF4E" w:rsidR="009560A7" w:rsidRPr="001C4084" w:rsidRDefault="00A442E3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385354489" w:edGrp="everyone"/>
            <w:r w:rsidRPr="00A442E3">
              <w:rPr>
                <w:rFonts w:ascii="Arial" w:hAnsi="Arial" w:cs="Arial"/>
                <w:sz w:val="22"/>
                <w:szCs w:val="22"/>
              </w:rPr>
              <w:t>The main legal reason is to comply with the Work Health and Safety Act 2011 (Qld) and related regulations.</w:t>
            </w:r>
            <w:permEnd w:id="385354489"/>
          </w:p>
        </w:tc>
        <w:permStart w:id="109367718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DE1810" w14:textId="77777777" w:rsidR="009560A7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9058990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0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93677180"/>
          </w:p>
        </w:tc>
      </w:tr>
    </w:tbl>
    <w:p w14:paraId="03683E48" w14:textId="77777777" w:rsidR="009560A7" w:rsidRDefault="009560A7" w:rsidP="009560A7">
      <w:pPr>
        <w:rPr>
          <w:rFonts w:ascii="Arial" w:hAnsi="Arial" w:cs="Arial"/>
          <w:sz w:val="22"/>
          <w:szCs w:val="22"/>
        </w:rPr>
      </w:pPr>
    </w:p>
    <w:p w14:paraId="477FE25D" w14:textId="77777777" w:rsidR="00EC488A" w:rsidRPr="000E310E" w:rsidRDefault="00EC488A" w:rsidP="00EC488A">
      <w:pPr>
        <w:jc w:val="left"/>
        <w:rPr>
          <w:rFonts w:ascii="Arial" w:hAnsi="Arial"/>
          <w:bCs/>
          <w:sz w:val="22"/>
          <w:szCs w:val="22"/>
        </w:rPr>
      </w:pPr>
    </w:p>
    <w:p w14:paraId="101BDF82" w14:textId="77777777" w:rsidR="00EC488A" w:rsidRPr="009A4937" w:rsidRDefault="00EC488A" w:rsidP="00EC488A">
      <w:pPr>
        <w:pStyle w:val="20TAQuestionNumber"/>
        <w:ind w:left="709" w:hanging="709"/>
      </w:pPr>
      <w:bookmarkStart w:id="13" w:name="_Ref132718658"/>
      <w:r>
        <w:t xml:space="preserve">Specify who should be advised of upcoming </w:t>
      </w:r>
      <w:r w:rsidRPr="008854D6">
        <w:t>work, parking and other restrictions.</w:t>
      </w:r>
      <w:bookmarkEnd w:id="13"/>
    </w:p>
    <w:p w14:paraId="185A29EA" w14:textId="77777777" w:rsidR="00EC488A" w:rsidRPr="00830749" w:rsidRDefault="00EC488A" w:rsidP="00EC488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C488A" w:rsidRPr="00830749" w14:paraId="0B1ED047" w14:textId="77777777" w:rsidTr="008649E6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06A583" w14:textId="77777777" w:rsidR="00EC488A" w:rsidRPr="001C4084" w:rsidRDefault="00EC488A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5C330" w14:textId="25159FFE" w:rsidR="00A12716" w:rsidRPr="00A12716" w:rsidRDefault="00A12716" w:rsidP="00A12716">
            <w:pPr>
              <w:rPr>
                <w:rFonts w:ascii="Arial" w:hAnsi="Arial" w:cs="Arial"/>
                <w:sz w:val="22"/>
                <w:szCs w:val="22"/>
              </w:rPr>
            </w:pPr>
            <w:permStart w:id="515709033" w:edGrp="everyone"/>
            <w:r w:rsidRPr="00A12716">
              <w:rPr>
                <w:rFonts w:ascii="Arial" w:hAnsi="Arial" w:cs="Arial"/>
                <w:sz w:val="22"/>
                <w:szCs w:val="22"/>
              </w:rPr>
              <w:t xml:space="preserve">Workers &amp; Subcontractors </w:t>
            </w:r>
          </w:p>
          <w:p w14:paraId="12CD4BFE" w14:textId="2C1E4788" w:rsidR="00A12716" w:rsidRPr="00A12716" w:rsidRDefault="00A12716" w:rsidP="00A12716">
            <w:pPr>
              <w:rPr>
                <w:rFonts w:ascii="Arial" w:hAnsi="Arial" w:cs="Arial"/>
                <w:sz w:val="22"/>
                <w:szCs w:val="22"/>
              </w:rPr>
            </w:pPr>
            <w:r w:rsidRPr="00A12716">
              <w:rPr>
                <w:rFonts w:ascii="Arial" w:hAnsi="Arial" w:cs="Arial"/>
                <w:sz w:val="22"/>
                <w:szCs w:val="22"/>
              </w:rPr>
              <w:t xml:space="preserve">Site Supervisors/Managers </w:t>
            </w:r>
          </w:p>
          <w:p w14:paraId="4F9C8017" w14:textId="4297D55A" w:rsidR="00A12716" w:rsidRPr="00A12716" w:rsidRDefault="00A12716" w:rsidP="00A12716">
            <w:pPr>
              <w:rPr>
                <w:rFonts w:ascii="Arial" w:hAnsi="Arial" w:cs="Arial"/>
                <w:sz w:val="22"/>
                <w:szCs w:val="22"/>
              </w:rPr>
            </w:pPr>
            <w:r w:rsidRPr="00A12716">
              <w:rPr>
                <w:rFonts w:ascii="Arial" w:hAnsi="Arial" w:cs="Arial"/>
                <w:sz w:val="22"/>
                <w:szCs w:val="22"/>
              </w:rPr>
              <w:t>Clients/Owners –</w:t>
            </w:r>
          </w:p>
          <w:p w14:paraId="6B124485" w14:textId="02621991" w:rsidR="00A12716" w:rsidRPr="00A12716" w:rsidRDefault="00A12716" w:rsidP="00A12716">
            <w:pPr>
              <w:rPr>
                <w:rFonts w:ascii="Arial" w:hAnsi="Arial" w:cs="Arial"/>
                <w:sz w:val="22"/>
                <w:szCs w:val="22"/>
              </w:rPr>
            </w:pPr>
            <w:r w:rsidRPr="00A12716">
              <w:rPr>
                <w:rFonts w:ascii="Arial" w:hAnsi="Arial" w:cs="Arial"/>
                <w:sz w:val="22"/>
                <w:szCs w:val="22"/>
              </w:rPr>
              <w:t xml:space="preserve">Neighbours/Businesses </w:t>
            </w:r>
          </w:p>
          <w:p w14:paraId="681F7F5A" w14:textId="77777777" w:rsidR="00A12716" w:rsidRDefault="00A12716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A12716">
              <w:rPr>
                <w:rFonts w:ascii="Arial" w:hAnsi="Arial" w:cs="Arial"/>
                <w:sz w:val="22"/>
                <w:szCs w:val="22"/>
              </w:rPr>
              <w:t xml:space="preserve">Local Council </w:t>
            </w:r>
          </w:p>
          <w:p w14:paraId="58087292" w14:textId="19C9A72F" w:rsidR="00EC488A" w:rsidRPr="001C4084" w:rsidRDefault="00A12716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A12716">
              <w:rPr>
                <w:rFonts w:ascii="Arial" w:hAnsi="Arial" w:cs="Arial"/>
                <w:sz w:val="22"/>
                <w:szCs w:val="22"/>
              </w:rPr>
              <w:t xml:space="preserve">Suppliers/Delivery Drivers </w:t>
            </w:r>
            <w:permEnd w:id="515709033"/>
          </w:p>
        </w:tc>
        <w:permStart w:id="165498135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7203F07" w14:textId="77777777" w:rsidR="00EC488A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8527272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C488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54981350"/>
          </w:p>
        </w:tc>
      </w:tr>
    </w:tbl>
    <w:p w14:paraId="3828FA60" w14:textId="77777777" w:rsidR="00EC488A" w:rsidRDefault="00EC488A" w:rsidP="00EC488A">
      <w:pPr>
        <w:rPr>
          <w:rFonts w:ascii="Arial" w:hAnsi="Arial" w:cs="Arial"/>
          <w:sz w:val="22"/>
          <w:szCs w:val="22"/>
        </w:rPr>
      </w:pPr>
    </w:p>
    <w:p w14:paraId="591835AD" w14:textId="77777777" w:rsidR="00956F53" w:rsidRPr="00830749" w:rsidRDefault="00956F53" w:rsidP="00956F53">
      <w:pPr>
        <w:pStyle w:val="20TAQuestionNumber"/>
        <w:ind w:left="709" w:hanging="709"/>
      </w:pPr>
      <w:bookmarkStart w:id="14" w:name="_Ref132719954"/>
      <w:r>
        <w:t>Discuss the facilities that need to be organised for the site.</w:t>
      </w:r>
      <w:bookmarkEnd w:id="14"/>
    </w:p>
    <w:p w14:paraId="10D02596" w14:textId="77777777" w:rsidR="00956F53" w:rsidRPr="00830749" w:rsidRDefault="00956F53" w:rsidP="00956F5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F53" w:rsidRPr="00830749" w14:paraId="2FF2119E" w14:textId="77777777" w:rsidTr="004411A4">
        <w:trPr>
          <w:trHeight w:val="289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EA903" w14:textId="77777777" w:rsidR="00956F53" w:rsidRPr="001C4084" w:rsidRDefault="00956F53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4BAB" w14:textId="77777777" w:rsidR="00956F53" w:rsidRDefault="00A12716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489961321" w:edGrp="everyone"/>
            <w:r>
              <w:rPr>
                <w:rFonts w:ascii="Arial" w:hAnsi="Arial" w:cs="Arial"/>
                <w:sz w:val="22"/>
                <w:szCs w:val="22"/>
              </w:rPr>
              <w:t xml:space="preserve">Toilet amenities </w:t>
            </w:r>
          </w:p>
          <w:p w14:paraId="2F15BE07" w14:textId="77777777" w:rsidR="009D118B" w:rsidRDefault="00A12716" w:rsidP="00F5423B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Lunch room</w:t>
            </w:r>
            <w:proofErr w:type="gramEnd"/>
          </w:p>
          <w:p w14:paraId="69F0F22A" w14:textId="77777777" w:rsidR="009D118B" w:rsidRDefault="009D118B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Handwashing station</w:t>
            </w:r>
          </w:p>
          <w:p w14:paraId="03601A20" w14:textId="77777777" w:rsidR="009D118B" w:rsidRDefault="009D118B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Drinking water</w:t>
            </w:r>
          </w:p>
          <w:p w14:paraId="188800EF" w14:textId="77777777" w:rsidR="00EB09D6" w:rsidRDefault="00EB09D6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First aid</w:t>
            </w:r>
          </w:p>
          <w:p w14:paraId="15340651" w14:textId="77777777" w:rsidR="00EB09D6" w:rsidRDefault="00EB09D6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Car park</w:t>
            </w:r>
          </w:p>
          <w:p w14:paraId="5943272C" w14:textId="5A3DB79A" w:rsidR="00956F53" w:rsidRDefault="00EB09D6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Waste disposal</w:t>
            </w:r>
            <w:r w:rsidR="00A1271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ermEnd w:id="1489961321"/>
          <w:p w14:paraId="2AE69070" w14:textId="1AF7224D" w:rsidR="00956F53" w:rsidRPr="001C4084" w:rsidRDefault="00956F53" w:rsidP="00F54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47870691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A3FE2F0" w14:textId="77777777" w:rsidR="00956F53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14492924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F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478706913"/>
          </w:p>
        </w:tc>
      </w:tr>
    </w:tbl>
    <w:p w14:paraId="749A9A9C" w14:textId="77777777" w:rsidR="00956F53" w:rsidRDefault="00956F53" w:rsidP="00956F53">
      <w:pPr>
        <w:rPr>
          <w:rFonts w:ascii="Arial" w:hAnsi="Arial" w:cs="Arial"/>
          <w:sz w:val="22"/>
          <w:szCs w:val="22"/>
        </w:rPr>
      </w:pPr>
    </w:p>
    <w:p w14:paraId="07B50F29" w14:textId="77777777" w:rsidR="00F1447D" w:rsidRPr="000E310E" w:rsidRDefault="00F1447D" w:rsidP="00F1447D">
      <w:pPr>
        <w:jc w:val="left"/>
        <w:rPr>
          <w:rFonts w:ascii="Arial" w:hAnsi="Arial"/>
          <w:bCs/>
          <w:sz w:val="22"/>
          <w:szCs w:val="22"/>
        </w:rPr>
      </w:pPr>
    </w:p>
    <w:p w14:paraId="481340E1" w14:textId="1403E04D" w:rsidR="00F1447D" w:rsidRPr="00830749" w:rsidRDefault="00F1447D" w:rsidP="00F1447D">
      <w:pPr>
        <w:pStyle w:val="20TAQuestionNumber"/>
        <w:ind w:left="709" w:hanging="709"/>
      </w:pPr>
      <w:bookmarkStart w:id="15" w:name="_Ref132109161"/>
      <w:r>
        <w:t xml:space="preserve">Explain the importance of documenting </w:t>
      </w:r>
      <w:r w:rsidRPr="00292830">
        <w:t xml:space="preserve">site access and egress </w:t>
      </w:r>
      <w:r>
        <w:t>for</w:t>
      </w:r>
      <w:r w:rsidRPr="00292830">
        <w:t xml:space="preserve"> construction site works</w:t>
      </w:r>
      <w:bookmarkEnd w:id="15"/>
      <w:r w:rsidR="006B63E9">
        <w:t>.</w:t>
      </w:r>
    </w:p>
    <w:p w14:paraId="25ACDF4B" w14:textId="77777777" w:rsidR="00F1447D" w:rsidRPr="00830749" w:rsidRDefault="00F1447D" w:rsidP="00F1447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1447D" w:rsidRPr="00830749" w14:paraId="0437E90E" w14:textId="77777777" w:rsidTr="004411A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3FEF4C5" w14:textId="77777777" w:rsidR="00F1447D" w:rsidRPr="001C4084" w:rsidRDefault="00F1447D" w:rsidP="00F5423B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D20EA" w14:textId="77777777" w:rsidR="00CD0F5E" w:rsidRPr="00CD0F5E" w:rsidRDefault="00CD0F5E" w:rsidP="00CD0F5E">
            <w:pPr>
              <w:rPr>
                <w:rFonts w:ascii="Arial" w:hAnsi="Arial" w:cs="Arial"/>
                <w:sz w:val="22"/>
                <w:szCs w:val="22"/>
              </w:rPr>
            </w:pPr>
            <w:permStart w:id="828965968" w:edGrp="everyone"/>
            <w:r w:rsidRPr="00CD0F5E">
              <w:rPr>
                <w:rFonts w:ascii="Arial" w:hAnsi="Arial" w:cs="Arial"/>
                <w:sz w:val="22"/>
                <w:szCs w:val="22"/>
              </w:rPr>
              <w:t>Safety – Ensures safe entry/exit for workers and emergency services.</w:t>
            </w:r>
          </w:p>
          <w:p w14:paraId="092BEABF" w14:textId="77777777" w:rsidR="00CD0F5E" w:rsidRPr="00CD0F5E" w:rsidRDefault="00CD0F5E" w:rsidP="00CD0F5E">
            <w:pPr>
              <w:rPr>
                <w:rFonts w:ascii="Arial" w:hAnsi="Arial" w:cs="Arial"/>
                <w:sz w:val="22"/>
                <w:szCs w:val="22"/>
              </w:rPr>
            </w:pPr>
            <w:r w:rsidRPr="00CD0F5E">
              <w:rPr>
                <w:rFonts w:ascii="Arial" w:hAnsi="Arial" w:cs="Arial"/>
                <w:sz w:val="22"/>
                <w:szCs w:val="22"/>
              </w:rPr>
              <w:t>Emergency Evacuation – Clear routes are vital in an emergency.</w:t>
            </w:r>
          </w:p>
          <w:p w14:paraId="51D8859A" w14:textId="77777777" w:rsidR="00CD0F5E" w:rsidRPr="00CD0F5E" w:rsidRDefault="00CD0F5E" w:rsidP="00CD0F5E">
            <w:pPr>
              <w:rPr>
                <w:rFonts w:ascii="Arial" w:hAnsi="Arial" w:cs="Arial"/>
                <w:sz w:val="22"/>
                <w:szCs w:val="22"/>
              </w:rPr>
            </w:pPr>
            <w:r w:rsidRPr="00CD0F5E">
              <w:rPr>
                <w:rFonts w:ascii="Arial" w:hAnsi="Arial" w:cs="Arial"/>
                <w:sz w:val="22"/>
                <w:szCs w:val="22"/>
              </w:rPr>
              <w:t>Security – Controls who enters and leaves the site.</w:t>
            </w:r>
          </w:p>
          <w:p w14:paraId="24F9324C" w14:textId="77777777" w:rsidR="00CD0F5E" w:rsidRPr="00CD0F5E" w:rsidRDefault="00CD0F5E" w:rsidP="00CD0F5E">
            <w:pPr>
              <w:rPr>
                <w:rFonts w:ascii="Arial" w:hAnsi="Arial" w:cs="Arial"/>
                <w:sz w:val="22"/>
                <w:szCs w:val="22"/>
              </w:rPr>
            </w:pPr>
            <w:r w:rsidRPr="00CD0F5E">
              <w:rPr>
                <w:rFonts w:ascii="Arial" w:hAnsi="Arial" w:cs="Arial"/>
                <w:sz w:val="22"/>
                <w:szCs w:val="22"/>
              </w:rPr>
              <w:t>Traffic Flow – Helps manage vehicles and reduce congestion.</w:t>
            </w:r>
          </w:p>
          <w:p w14:paraId="17011012" w14:textId="57BB246B" w:rsidR="00F1447D" w:rsidRPr="001C4084" w:rsidRDefault="00CD0F5E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CD0F5E">
              <w:rPr>
                <w:rFonts w:ascii="Arial" w:hAnsi="Arial" w:cs="Arial"/>
                <w:sz w:val="22"/>
                <w:szCs w:val="22"/>
              </w:rPr>
              <w:t>Inductions – Workers are shown correct access during site induction.</w:t>
            </w:r>
            <w:permEnd w:id="828965968"/>
          </w:p>
        </w:tc>
        <w:permStart w:id="39258221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D24899" w14:textId="77777777" w:rsidR="00F1447D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10210088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1447D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92582216"/>
          </w:p>
        </w:tc>
      </w:tr>
    </w:tbl>
    <w:p w14:paraId="6FF47EE5" w14:textId="77777777" w:rsidR="00F1447D" w:rsidRDefault="00F1447D" w:rsidP="00F1447D">
      <w:pPr>
        <w:rPr>
          <w:rFonts w:ascii="Arial" w:hAnsi="Arial" w:cs="Arial"/>
          <w:sz w:val="22"/>
          <w:szCs w:val="22"/>
        </w:rPr>
      </w:pPr>
    </w:p>
    <w:p w14:paraId="47B7D3F4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724B2568" w14:textId="2937FA87" w:rsidR="00E707C4" w:rsidRPr="00830749" w:rsidRDefault="00E707C4" w:rsidP="00E707C4">
      <w:pPr>
        <w:pStyle w:val="20TAQuestionNumber"/>
        <w:ind w:left="709" w:hanging="709"/>
      </w:pPr>
      <w:bookmarkStart w:id="16" w:name="_Ref127449083"/>
      <w:r>
        <w:t xml:space="preserve">Discuss </w:t>
      </w:r>
      <w:r w:rsidRPr="00A10D53">
        <w:t xml:space="preserve">strategies </w:t>
      </w:r>
      <w:r>
        <w:t>you can apply that</w:t>
      </w:r>
      <w:r w:rsidRPr="00A10D53">
        <w:t xml:space="preserve"> ensure all workers are inducted, informed and regularly updated of their on-site safety responsibilities</w:t>
      </w:r>
      <w:bookmarkEnd w:id="16"/>
      <w:r w:rsidR="006B63E9">
        <w:t>.</w:t>
      </w:r>
    </w:p>
    <w:p w14:paraId="47E70AF4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07C4" w:rsidRPr="00830749" w14:paraId="248CFCFE" w14:textId="77777777" w:rsidTr="004411A4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59C1C5E" w14:textId="77777777" w:rsidR="00E707C4" w:rsidRPr="001C4084" w:rsidRDefault="00E707C4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786A" w14:textId="6734F408" w:rsidR="00FD3858" w:rsidRDefault="00FD3858" w:rsidP="00FD3858">
            <w:pPr>
              <w:rPr>
                <w:rFonts w:ascii="Arial" w:hAnsi="Arial" w:cs="Arial"/>
                <w:sz w:val="22"/>
                <w:szCs w:val="22"/>
              </w:rPr>
            </w:pPr>
            <w:permStart w:id="1055803281" w:edGrp="everyone"/>
            <w:r w:rsidRPr="00FD3858">
              <w:rPr>
                <w:rFonts w:ascii="Arial" w:hAnsi="Arial" w:cs="Arial"/>
                <w:sz w:val="22"/>
                <w:szCs w:val="22"/>
              </w:rPr>
              <w:t>Toolbox Talks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FD3858">
              <w:rPr>
                <w:rFonts w:ascii="Arial" w:hAnsi="Arial" w:cs="Arial"/>
                <w:sz w:val="22"/>
                <w:szCs w:val="22"/>
              </w:rPr>
              <w:t>Short, regular safety meetings to discuss specific risks, incidents, or changes on-site.</w:t>
            </w:r>
          </w:p>
          <w:p w14:paraId="1A3AE8D9" w14:textId="2440BEC8" w:rsidR="00ED4F55" w:rsidRPr="00FD3858" w:rsidRDefault="00ED4F55" w:rsidP="00ED4F55">
            <w:pPr>
              <w:rPr>
                <w:rFonts w:ascii="Arial" w:hAnsi="Arial" w:cs="Arial"/>
                <w:sz w:val="22"/>
                <w:szCs w:val="22"/>
              </w:rPr>
            </w:pPr>
            <w:r w:rsidRPr="00ED4F55">
              <w:rPr>
                <w:rFonts w:ascii="Arial" w:hAnsi="Arial" w:cs="Arial"/>
                <w:sz w:val="22"/>
                <w:szCs w:val="22"/>
              </w:rPr>
              <w:t>Site Inductions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ED4F55">
              <w:rPr>
                <w:rFonts w:ascii="Arial" w:hAnsi="Arial" w:cs="Arial"/>
                <w:sz w:val="22"/>
                <w:szCs w:val="22"/>
              </w:rPr>
              <w:t>Mandatory before starting work. Covers site rules, hazards, PPE, emergency procedures, and access points.</w:t>
            </w:r>
          </w:p>
          <w:permEnd w:id="1055803281"/>
          <w:p w14:paraId="50F900F0" w14:textId="573A6219" w:rsidR="00E707C4" w:rsidRPr="001C4084" w:rsidRDefault="00E707C4" w:rsidP="00F54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832182828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A5D944" w14:textId="77777777" w:rsidR="00E707C4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238262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32182828"/>
          </w:p>
        </w:tc>
      </w:tr>
    </w:tbl>
    <w:p w14:paraId="4FD25658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1C2935CE" w14:textId="77777777" w:rsidR="00956F53" w:rsidRPr="000E310E" w:rsidRDefault="00956F53" w:rsidP="00956F53">
      <w:pPr>
        <w:jc w:val="left"/>
        <w:rPr>
          <w:rFonts w:ascii="Arial" w:hAnsi="Arial"/>
          <w:bCs/>
          <w:sz w:val="22"/>
          <w:szCs w:val="22"/>
        </w:rPr>
      </w:pPr>
    </w:p>
    <w:p w14:paraId="7401E511" w14:textId="5B293F40" w:rsidR="00956F53" w:rsidRPr="00830749" w:rsidRDefault="00956F53" w:rsidP="00956F53">
      <w:pPr>
        <w:pStyle w:val="20TAQuestionNumber"/>
        <w:ind w:left="709" w:hanging="709"/>
      </w:pPr>
      <w:bookmarkStart w:id="17" w:name="_Ref132720694"/>
      <w:r>
        <w:t xml:space="preserve">What services </w:t>
      </w:r>
      <w:r w:rsidR="00E018B3">
        <w:t>must be organised for the site? Discuss how this is achieved.</w:t>
      </w:r>
      <w:bookmarkEnd w:id="17"/>
    </w:p>
    <w:p w14:paraId="07BDB716" w14:textId="77777777" w:rsidR="00956F53" w:rsidRPr="00830749" w:rsidRDefault="00956F53" w:rsidP="00956F5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56F53" w:rsidRPr="00830749" w14:paraId="1493972D" w14:textId="77777777" w:rsidTr="004411A4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258EDA" w14:textId="77777777" w:rsidR="00956F53" w:rsidRPr="001C4084" w:rsidRDefault="00956F53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194C" w14:textId="77777777" w:rsidR="005A282D" w:rsidRPr="005A282D" w:rsidRDefault="005A282D" w:rsidP="005A282D">
            <w:pPr>
              <w:rPr>
                <w:rFonts w:ascii="Arial" w:hAnsi="Arial" w:cs="Arial"/>
                <w:sz w:val="22"/>
                <w:szCs w:val="22"/>
              </w:rPr>
            </w:pPr>
            <w:permStart w:id="276304369" w:edGrp="everyone"/>
            <w:r w:rsidRPr="005A282D">
              <w:rPr>
                <w:rFonts w:ascii="Arial" w:hAnsi="Arial" w:cs="Arial"/>
                <w:sz w:val="22"/>
                <w:szCs w:val="22"/>
              </w:rPr>
              <w:t>Power – Arrange temporary electricity via local provider or electrician.</w:t>
            </w:r>
          </w:p>
          <w:p w14:paraId="5EC8A0B0" w14:textId="77777777" w:rsidR="005A282D" w:rsidRPr="005A282D" w:rsidRDefault="005A282D" w:rsidP="005A282D">
            <w:pPr>
              <w:rPr>
                <w:rFonts w:ascii="Arial" w:hAnsi="Arial" w:cs="Arial"/>
                <w:sz w:val="22"/>
                <w:szCs w:val="22"/>
              </w:rPr>
            </w:pPr>
            <w:r w:rsidRPr="005A282D">
              <w:rPr>
                <w:rFonts w:ascii="Arial" w:hAnsi="Arial" w:cs="Arial"/>
                <w:sz w:val="22"/>
                <w:szCs w:val="22"/>
              </w:rPr>
              <w:t>Water – Connect to mains or organise delivery if needed.</w:t>
            </w:r>
          </w:p>
          <w:p w14:paraId="381AEFB6" w14:textId="77777777" w:rsidR="005A282D" w:rsidRPr="005A282D" w:rsidRDefault="005A282D" w:rsidP="005A282D">
            <w:pPr>
              <w:rPr>
                <w:rFonts w:ascii="Arial" w:hAnsi="Arial" w:cs="Arial"/>
                <w:sz w:val="22"/>
                <w:szCs w:val="22"/>
              </w:rPr>
            </w:pPr>
            <w:r w:rsidRPr="005A282D">
              <w:rPr>
                <w:rFonts w:ascii="Arial" w:hAnsi="Arial" w:cs="Arial"/>
                <w:sz w:val="22"/>
                <w:szCs w:val="22"/>
              </w:rPr>
              <w:t>Toilets/Sewerage – Connect to sewer or hire serviced portable toilets.</w:t>
            </w:r>
          </w:p>
          <w:p w14:paraId="2C5C652C" w14:textId="77777777" w:rsidR="005A282D" w:rsidRPr="005A282D" w:rsidRDefault="005A282D" w:rsidP="005A282D">
            <w:pPr>
              <w:rPr>
                <w:rFonts w:ascii="Arial" w:hAnsi="Arial" w:cs="Arial"/>
                <w:sz w:val="22"/>
                <w:szCs w:val="22"/>
              </w:rPr>
            </w:pPr>
            <w:r w:rsidRPr="005A282D">
              <w:rPr>
                <w:rFonts w:ascii="Arial" w:hAnsi="Arial" w:cs="Arial"/>
                <w:sz w:val="22"/>
                <w:szCs w:val="22"/>
              </w:rPr>
              <w:t>Waste – Set up skip bins and arrange regular collection.</w:t>
            </w:r>
          </w:p>
          <w:p w14:paraId="7FE5FC16" w14:textId="36647543" w:rsidR="00956F53" w:rsidRPr="001C4084" w:rsidRDefault="005A282D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5A282D">
              <w:rPr>
                <w:rFonts w:ascii="Arial" w:hAnsi="Arial" w:cs="Arial"/>
                <w:sz w:val="22"/>
                <w:szCs w:val="22"/>
              </w:rPr>
              <w:t>Internet/Phone – Optional for larger jobs; set up mobile or temp solutions.</w:t>
            </w:r>
            <w:permEnd w:id="276304369"/>
          </w:p>
        </w:tc>
        <w:permStart w:id="1311975831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04CF5B" w14:textId="77777777" w:rsidR="00956F53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3461767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6F53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11975831"/>
          </w:p>
        </w:tc>
      </w:tr>
    </w:tbl>
    <w:p w14:paraId="7D1B46E7" w14:textId="77777777" w:rsidR="00956F53" w:rsidRDefault="00956F53" w:rsidP="00956F53">
      <w:pPr>
        <w:rPr>
          <w:rFonts w:ascii="Arial" w:hAnsi="Arial" w:cs="Arial"/>
          <w:sz w:val="22"/>
          <w:szCs w:val="22"/>
        </w:rPr>
      </w:pPr>
    </w:p>
    <w:p w14:paraId="25EAA96B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36724384" w14:textId="77777777" w:rsidR="00E707C4" w:rsidRPr="00830749" w:rsidRDefault="00E707C4" w:rsidP="00E707C4">
      <w:pPr>
        <w:pStyle w:val="20TAQuestionNumber"/>
        <w:ind w:left="709" w:hanging="709"/>
      </w:pPr>
      <w:bookmarkStart w:id="18" w:name="_Ref128732736"/>
      <w:r>
        <w:lastRenderedPageBreak/>
        <w:t>Discuss how waste avoidance actions can be encouraged and monitored on-site.</w:t>
      </w:r>
      <w:bookmarkEnd w:id="18"/>
    </w:p>
    <w:p w14:paraId="5894EA08" w14:textId="77777777" w:rsidR="00E707C4" w:rsidRPr="00830749" w:rsidRDefault="00E707C4" w:rsidP="00E707C4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707C4" w:rsidRPr="00830749" w14:paraId="4F275DBC" w14:textId="77777777" w:rsidTr="004411A4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E30EE5" w14:textId="77777777" w:rsidR="00E707C4" w:rsidRPr="001C4084" w:rsidRDefault="00E707C4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92137" w14:textId="37F14AF4" w:rsidR="00FF3C2C" w:rsidRPr="00FF3C2C" w:rsidRDefault="00FF3C2C" w:rsidP="00FF3C2C">
            <w:pPr>
              <w:rPr>
                <w:rFonts w:ascii="Arial" w:hAnsi="Arial" w:cs="Arial"/>
                <w:sz w:val="22"/>
                <w:szCs w:val="22"/>
              </w:rPr>
            </w:pPr>
            <w:permStart w:id="429551834" w:edGrp="everyone"/>
            <w:r w:rsidRPr="00FF3C2C">
              <w:rPr>
                <w:rFonts w:ascii="Arial" w:hAnsi="Arial" w:cs="Arial"/>
                <w:sz w:val="22"/>
                <w:szCs w:val="22"/>
              </w:rPr>
              <w:t>Set Clear Rules – Include waste policies in inductions and toolbox talks.</w:t>
            </w:r>
          </w:p>
          <w:p w14:paraId="39DBF2F4" w14:textId="60E530A7" w:rsidR="00FF3C2C" w:rsidRPr="00FF3C2C" w:rsidRDefault="00FF3C2C" w:rsidP="00FF3C2C">
            <w:pPr>
              <w:rPr>
                <w:rFonts w:ascii="Arial" w:hAnsi="Arial" w:cs="Arial"/>
                <w:sz w:val="22"/>
                <w:szCs w:val="22"/>
              </w:rPr>
            </w:pPr>
            <w:r w:rsidRPr="00FF3C2C">
              <w:rPr>
                <w:rFonts w:ascii="Arial" w:hAnsi="Arial" w:cs="Arial"/>
                <w:sz w:val="22"/>
                <w:szCs w:val="22"/>
              </w:rPr>
              <w:t>Provide Labelled Bins – Make it easy to separate and recycle materials.</w:t>
            </w:r>
          </w:p>
          <w:p w14:paraId="4604486B" w14:textId="77964948" w:rsidR="00FF3C2C" w:rsidRPr="00FF3C2C" w:rsidRDefault="00FF3C2C" w:rsidP="00FF3C2C">
            <w:pPr>
              <w:rPr>
                <w:rFonts w:ascii="Arial" w:hAnsi="Arial" w:cs="Arial"/>
                <w:sz w:val="22"/>
                <w:szCs w:val="22"/>
              </w:rPr>
            </w:pPr>
            <w:r w:rsidRPr="00FF3C2C">
              <w:rPr>
                <w:rFonts w:ascii="Arial" w:hAnsi="Arial" w:cs="Arial"/>
                <w:sz w:val="22"/>
                <w:szCs w:val="22"/>
              </w:rPr>
              <w:t>Order Smart – Only order what’s needed and store materials properly.</w:t>
            </w:r>
          </w:p>
          <w:p w14:paraId="2D5AF92E" w14:textId="72218A38" w:rsidR="00FF3C2C" w:rsidRPr="00FF3C2C" w:rsidRDefault="00FF3C2C" w:rsidP="00FF3C2C">
            <w:pPr>
              <w:rPr>
                <w:rFonts w:ascii="Arial" w:hAnsi="Arial" w:cs="Arial"/>
                <w:sz w:val="22"/>
                <w:szCs w:val="22"/>
              </w:rPr>
            </w:pPr>
            <w:r w:rsidRPr="00FF3C2C">
              <w:rPr>
                <w:rFonts w:ascii="Arial" w:hAnsi="Arial" w:cs="Arial"/>
                <w:sz w:val="22"/>
                <w:szCs w:val="22"/>
              </w:rPr>
              <w:t>Reuse Materials – Use offcuts and leftovers where possible.</w:t>
            </w:r>
          </w:p>
          <w:p w14:paraId="1616180E" w14:textId="31BC66BB" w:rsidR="00FF3C2C" w:rsidRPr="00FF3C2C" w:rsidRDefault="00FF3C2C" w:rsidP="00FF3C2C">
            <w:pPr>
              <w:rPr>
                <w:rFonts w:ascii="Arial" w:hAnsi="Arial" w:cs="Arial"/>
                <w:sz w:val="22"/>
                <w:szCs w:val="22"/>
              </w:rPr>
            </w:pPr>
            <w:r w:rsidRPr="00FF3C2C">
              <w:rPr>
                <w:rFonts w:ascii="Arial" w:hAnsi="Arial" w:cs="Arial"/>
                <w:sz w:val="22"/>
                <w:szCs w:val="22"/>
              </w:rPr>
              <w:t>Monitor Waste – Supervisors check bins and track waste regularly.</w:t>
            </w:r>
          </w:p>
          <w:permEnd w:id="429551834"/>
          <w:p w14:paraId="18BF46CD" w14:textId="7C2F8CD1" w:rsidR="00E707C4" w:rsidRPr="001C4084" w:rsidRDefault="00E707C4" w:rsidP="00F5423B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6094387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0BF79E" w14:textId="77777777" w:rsidR="00E707C4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5022435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707C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943875"/>
          </w:p>
        </w:tc>
      </w:tr>
    </w:tbl>
    <w:p w14:paraId="3443E085" w14:textId="77777777" w:rsidR="00E707C4" w:rsidRDefault="00E707C4" w:rsidP="00E707C4">
      <w:pPr>
        <w:rPr>
          <w:rFonts w:ascii="Arial" w:hAnsi="Arial" w:cs="Arial"/>
          <w:sz w:val="22"/>
          <w:szCs w:val="22"/>
        </w:rPr>
      </w:pPr>
    </w:p>
    <w:p w14:paraId="3C2A57C6" w14:textId="77777777" w:rsidR="003A6CA7" w:rsidRDefault="003A6CA7" w:rsidP="003A6CA7">
      <w:pPr>
        <w:rPr>
          <w:rFonts w:ascii="Arial" w:hAnsi="Arial" w:cs="Arial"/>
          <w:sz w:val="22"/>
          <w:szCs w:val="22"/>
        </w:rPr>
      </w:pPr>
    </w:p>
    <w:p w14:paraId="3F7623B1" w14:textId="77777777" w:rsidR="003A6CA7" w:rsidRPr="00830749" w:rsidRDefault="003A6CA7" w:rsidP="003A6CA7">
      <w:pPr>
        <w:pStyle w:val="20TAQuestionNumber"/>
        <w:ind w:left="709" w:hanging="709"/>
      </w:pPr>
      <w:bookmarkStart w:id="19" w:name="_Ref127448691"/>
      <w:r>
        <w:t>Why would the builder change/a</w:t>
      </w:r>
      <w:r w:rsidRPr="00A10D53">
        <w:t>dapt workplace procedures and workplace safety requirements</w:t>
      </w:r>
      <w:r>
        <w:t xml:space="preserve"> at a new site?</w:t>
      </w:r>
      <w:bookmarkEnd w:id="19"/>
    </w:p>
    <w:p w14:paraId="32441232" w14:textId="77777777" w:rsidR="003A6CA7" w:rsidRPr="00830749" w:rsidRDefault="003A6CA7" w:rsidP="003A6C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A6CA7" w:rsidRPr="00830749" w14:paraId="3046089B" w14:textId="77777777" w:rsidTr="004411A4">
        <w:trPr>
          <w:trHeight w:val="436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7ADA48" w14:textId="77777777" w:rsidR="003A6CA7" w:rsidRPr="001C4084" w:rsidRDefault="003A6CA7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4FF5C" w14:textId="1F08F442" w:rsidR="003A6CA7" w:rsidRPr="001C4084" w:rsidRDefault="00542167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1850149287" w:edGrp="everyone"/>
            <w:r>
              <w:rPr>
                <w:rFonts w:ascii="Arial" w:hAnsi="Arial" w:cs="Arial"/>
                <w:sz w:val="22"/>
                <w:szCs w:val="22"/>
              </w:rPr>
              <w:t xml:space="preserve">This could be </w:t>
            </w:r>
            <w:proofErr w:type="gramStart"/>
            <w:r w:rsidR="00572F4B">
              <w:rPr>
                <w:rFonts w:ascii="Arial" w:hAnsi="Arial" w:cs="Arial"/>
                <w:sz w:val="22"/>
                <w:szCs w:val="22"/>
              </w:rPr>
              <w:t>happen</w:t>
            </w:r>
            <w:proofErr w:type="gramEnd"/>
            <w:r w:rsidR="00572F4B">
              <w:rPr>
                <w:rFonts w:ascii="Arial" w:hAnsi="Arial" w:cs="Arial"/>
                <w:sz w:val="22"/>
                <w:szCs w:val="22"/>
              </w:rPr>
              <w:t xml:space="preserve"> due to the type of work being undertaken e.g. high risk works.</w:t>
            </w:r>
            <w:permEnd w:id="1850149287"/>
          </w:p>
        </w:tc>
        <w:permStart w:id="172813342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9521FE" w14:textId="77777777" w:rsidR="003A6CA7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98461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6C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8133422"/>
          </w:p>
        </w:tc>
      </w:tr>
    </w:tbl>
    <w:p w14:paraId="09C4FB8D" w14:textId="77777777" w:rsidR="003A6CA7" w:rsidRDefault="003A6CA7" w:rsidP="003A6CA7">
      <w:pPr>
        <w:rPr>
          <w:rFonts w:ascii="Arial" w:hAnsi="Arial" w:cs="Arial"/>
          <w:sz w:val="22"/>
          <w:szCs w:val="22"/>
        </w:rPr>
      </w:pPr>
    </w:p>
    <w:p w14:paraId="305B2336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36298B9" w14:textId="7692A3B3" w:rsidR="001F0C9E" w:rsidRPr="00830749" w:rsidRDefault="00643488" w:rsidP="001F0C9E">
      <w:pPr>
        <w:pStyle w:val="20TAQuestionNumber"/>
        <w:ind w:left="709" w:hanging="709"/>
      </w:pPr>
      <w:bookmarkStart w:id="20" w:name="_Ref135123040"/>
      <w:r w:rsidRPr="00643488">
        <w:t>What industrial relations requirements need to be considered when organising on-site human resources?</w:t>
      </w:r>
      <w:bookmarkEnd w:id="20"/>
    </w:p>
    <w:p w14:paraId="6889BD55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340AF2F8" w14:textId="77777777" w:rsidTr="004411A4">
        <w:trPr>
          <w:trHeight w:val="77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3154B4" w14:textId="77777777" w:rsidR="001F0C9E" w:rsidRPr="001C4084" w:rsidRDefault="001F0C9E" w:rsidP="00F5423B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E36C3" w14:textId="77777777" w:rsidR="008A290C" w:rsidRPr="008A290C" w:rsidRDefault="008A290C" w:rsidP="008A290C">
            <w:pPr>
              <w:rPr>
                <w:rFonts w:ascii="Arial" w:hAnsi="Arial" w:cs="Arial"/>
                <w:sz w:val="22"/>
                <w:szCs w:val="22"/>
              </w:rPr>
            </w:pPr>
            <w:permStart w:id="1728790531" w:edGrp="everyone"/>
            <w:r w:rsidRPr="008A290C">
              <w:rPr>
                <w:rFonts w:ascii="Arial" w:hAnsi="Arial" w:cs="Arial"/>
                <w:sz w:val="22"/>
                <w:szCs w:val="22"/>
              </w:rPr>
              <w:t>Pay &amp; Awards – Follow correct award rates or enterprise agreements.</w:t>
            </w:r>
          </w:p>
          <w:p w14:paraId="3B275890" w14:textId="77777777" w:rsidR="008A290C" w:rsidRPr="008A290C" w:rsidRDefault="008A290C" w:rsidP="008A290C">
            <w:pPr>
              <w:rPr>
                <w:rFonts w:ascii="Arial" w:hAnsi="Arial" w:cs="Arial"/>
                <w:sz w:val="22"/>
                <w:szCs w:val="22"/>
              </w:rPr>
            </w:pPr>
            <w:r w:rsidRPr="008A290C">
              <w:rPr>
                <w:rFonts w:ascii="Arial" w:hAnsi="Arial" w:cs="Arial"/>
                <w:sz w:val="22"/>
                <w:szCs w:val="22"/>
              </w:rPr>
              <w:t>Fair Work Compliance – Meet rules for hours, breaks, leave, and termination.</w:t>
            </w:r>
          </w:p>
          <w:p w14:paraId="35AE3B68" w14:textId="77777777" w:rsidR="008A290C" w:rsidRPr="008A290C" w:rsidRDefault="008A290C" w:rsidP="008A290C">
            <w:pPr>
              <w:rPr>
                <w:rFonts w:ascii="Arial" w:hAnsi="Arial" w:cs="Arial"/>
                <w:sz w:val="22"/>
                <w:szCs w:val="22"/>
              </w:rPr>
            </w:pPr>
            <w:r w:rsidRPr="008A290C">
              <w:rPr>
                <w:rFonts w:ascii="Arial" w:hAnsi="Arial" w:cs="Arial"/>
                <w:sz w:val="22"/>
                <w:szCs w:val="22"/>
              </w:rPr>
              <w:t>Right to Work – Check all workers can legally work in Australia.</w:t>
            </w:r>
          </w:p>
          <w:p w14:paraId="769C6A78" w14:textId="77777777" w:rsidR="008A290C" w:rsidRPr="008A290C" w:rsidRDefault="008A290C" w:rsidP="008A290C">
            <w:pPr>
              <w:rPr>
                <w:rFonts w:ascii="Arial" w:hAnsi="Arial" w:cs="Arial"/>
                <w:sz w:val="22"/>
                <w:szCs w:val="22"/>
              </w:rPr>
            </w:pPr>
            <w:r w:rsidRPr="008A290C">
              <w:rPr>
                <w:rFonts w:ascii="Arial" w:hAnsi="Arial" w:cs="Arial"/>
                <w:sz w:val="22"/>
                <w:szCs w:val="22"/>
              </w:rPr>
              <w:t>Union Rights – Allow lawful union access and follow site agreements.</w:t>
            </w:r>
          </w:p>
          <w:p w14:paraId="3E725BDC" w14:textId="77777777" w:rsidR="008A290C" w:rsidRPr="008A290C" w:rsidRDefault="008A290C" w:rsidP="008A290C">
            <w:pPr>
              <w:rPr>
                <w:rFonts w:ascii="Arial" w:hAnsi="Arial" w:cs="Arial"/>
                <w:sz w:val="22"/>
                <w:szCs w:val="22"/>
              </w:rPr>
            </w:pPr>
            <w:r w:rsidRPr="008A290C">
              <w:rPr>
                <w:rFonts w:ascii="Arial" w:hAnsi="Arial" w:cs="Arial"/>
                <w:sz w:val="22"/>
                <w:szCs w:val="22"/>
              </w:rPr>
              <w:t>No Discrimination – Ensure a fair, respectful workplace.</w:t>
            </w:r>
          </w:p>
          <w:p w14:paraId="0A8B234F" w14:textId="1FAE22F5" w:rsidR="001F0C9E" w:rsidRPr="001C4084" w:rsidRDefault="008A290C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8A290C">
              <w:rPr>
                <w:rFonts w:ascii="Arial" w:hAnsi="Arial" w:cs="Arial"/>
                <w:sz w:val="22"/>
                <w:szCs w:val="22"/>
              </w:rPr>
              <w:t>Dispute Process – Have clear steps to resolve issues or complaints.</w:t>
            </w:r>
            <w:permEnd w:id="1728790531"/>
          </w:p>
        </w:tc>
        <w:permStart w:id="172054204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6D63DBB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5872984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0542043"/>
          </w:p>
        </w:tc>
      </w:tr>
    </w:tbl>
    <w:p w14:paraId="2317EB3D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7EE930CB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5301E6BD" w14:textId="5371F755" w:rsidR="001F0C9E" w:rsidRPr="00830749" w:rsidRDefault="00643488" w:rsidP="001F0C9E">
      <w:pPr>
        <w:pStyle w:val="20TAQuestionNumber"/>
        <w:ind w:left="709" w:hanging="709"/>
      </w:pPr>
      <w:bookmarkStart w:id="21" w:name="_Ref135123134"/>
      <w:r>
        <w:t>Specify competencies and licences needed by workers on a construction site</w:t>
      </w:r>
      <w:r w:rsidR="001F0C9E">
        <w:t>.</w:t>
      </w:r>
      <w:bookmarkEnd w:id="21"/>
    </w:p>
    <w:p w14:paraId="0AFDB868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05EB82DF" w14:textId="77777777" w:rsidTr="004411A4">
        <w:trPr>
          <w:trHeight w:val="34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9815CB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6DCA" w14:textId="77777777" w:rsidR="001F0C9E" w:rsidRDefault="00BF4227" w:rsidP="00F5423B">
            <w:pPr>
              <w:rPr>
                <w:rFonts w:ascii="Arial" w:hAnsi="Arial" w:cs="Arial"/>
                <w:sz w:val="22"/>
                <w:szCs w:val="22"/>
              </w:rPr>
            </w:pPr>
            <w:permStart w:id="669394943" w:edGrp="everyone"/>
            <w:r>
              <w:rPr>
                <w:rFonts w:ascii="Arial" w:hAnsi="Arial" w:cs="Arial"/>
                <w:sz w:val="22"/>
                <w:szCs w:val="22"/>
              </w:rPr>
              <w:t>White card</w:t>
            </w:r>
          </w:p>
          <w:p w14:paraId="1FB616A5" w14:textId="77777777" w:rsidR="001F0C9E" w:rsidRDefault="00BF4227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Trade license</w:t>
            </w:r>
          </w:p>
          <w:p w14:paraId="67FEE6A9" w14:textId="77777777" w:rsidR="001F0C9E" w:rsidRDefault="0069728E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Plant tickets</w:t>
            </w:r>
          </w:p>
          <w:p w14:paraId="5F88E66F" w14:textId="7FDB1AC5" w:rsidR="001F0C9E" w:rsidRPr="001C4084" w:rsidRDefault="0069728E" w:rsidP="00F5423B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High risk work license </w:t>
            </w:r>
            <w:permEnd w:id="669394943"/>
          </w:p>
        </w:tc>
        <w:permStart w:id="137797308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FD1A6D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67471636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377973086"/>
          </w:p>
        </w:tc>
      </w:tr>
    </w:tbl>
    <w:p w14:paraId="37084C20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C521922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249B1D39" w14:textId="407019AB" w:rsidR="001F0C9E" w:rsidRPr="00830749" w:rsidRDefault="000C7945" w:rsidP="001F0C9E">
      <w:pPr>
        <w:pStyle w:val="20TAQuestionNumber"/>
        <w:ind w:left="709" w:hanging="709"/>
      </w:pPr>
      <w:bookmarkStart w:id="22" w:name="_Ref135119207"/>
      <w:r>
        <w:t xml:space="preserve">Specify </w:t>
      </w:r>
      <w:r w:rsidRPr="000C7945">
        <w:t>processes</w:t>
      </w:r>
      <w:r>
        <w:t xml:space="preserve"> applied</w:t>
      </w:r>
      <w:r w:rsidRPr="000C7945">
        <w:t xml:space="preserve"> to protect existing services at the site.</w:t>
      </w:r>
      <w:bookmarkEnd w:id="22"/>
    </w:p>
    <w:p w14:paraId="6DBCCE86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1A8C271B" w14:textId="77777777" w:rsidTr="004411A4">
        <w:trPr>
          <w:trHeight w:val="532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4BDB12" w14:textId="77777777" w:rsidR="001F0C9E" w:rsidRPr="001C4084" w:rsidRDefault="001F0C9E" w:rsidP="00F5423B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A162" w14:textId="77777777" w:rsidR="004225A9" w:rsidRPr="004225A9" w:rsidRDefault="004225A9" w:rsidP="004225A9">
            <w:pPr>
              <w:rPr>
                <w:rFonts w:ascii="Arial" w:hAnsi="Arial" w:cs="Arial"/>
                <w:sz w:val="22"/>
                <w:szCs w:val="22"/>
              </w:rPr>
            </w:pPr>
            <w:permStart w:id="1891334214" w:edGrp="everyone"/>
            <w:r w:rsidRPr="004225A9">
              <w:rPr>
                <w:rFonts w:ascii="Arial" w:hAnsi="Arial" w:cs="Arial"/>
                <w:sz w:val="22"/>
                <w:szCs w:val="22"/>
              </w:rPr>
              <w:t>Dial Before You Dig – Locate underground services before excavation.</w:t>
            </w:r>
          </w:p>
          <w:p w14:paraId="1EEE7150" w14:textId="77777777" w:rsidR="004225A9" w:rsidRPr="004225A9" w:rsidRDefault="004225A9" w:rsidP="004225A9">
            <w:pPr>
              <w:rPr>
                <w:rFonts w:ascii="Arial" w:hAnsi="Arial" w:cs="Arial"/>
                <w:sz w:val="22"/>
                <w:szCs w:val="22"/>
              </w:rPr>
            </w:pPr>
            <w:r w:rsidRPr="004225A9">
              <w:rPr>
                <w:rFonts w:ascii="Arial" w:hAnsi="Arial" w:cs="Arial"/>
                <w:sz w:val="22"/>
                <w:szCs w:val="22"/>
              </w:rPr>
              <w:t>Mark-Out Services – Clearly mark service lines on the ground.</w:t>
            </w:r>
          </w:p>
          <w:p w14:paraId="3FA65FC1" w14:textId="77777777" w:rsidR="004225A9" w:rsidRPr="004225A9" w:rsidRDefault="004225A9" w:rsidP="004225A9">
            <w:pPr>
              <w:rPr>
                <w:rFonts w:ascii="Arial" w:hAnsi="Arial" w:cs="Arial"/>
                <w:sz w:val="22"/>
                <w:szCs w:val="22"/>
              </w:rPr>
            </w:pPr>
            <w:r w:rsidRPr="004225A9">
              <w:rPr>
                <w:rFonts w:ascii="Arial" w:hAnsi="Arial" w:cs="Arial"/>
                <w:sz w:val="22"/>
                <w:szCs w:val="22"/>
              </w:rPr>
              <w:t>Review Plans – Check and share service drawings with workers.</w:t>
            </w:r>
          </w:p>
          <w:p w14:paraId="5851AD7D" w14:textId="77777777" w:rsidR="004225A9" w:rsidRPr="004225A9" w:rsidRDefault="004225A9" w:rsidP="004225A9">
            <w:pPr>
              <w:rPr>
                <w:rFonts w:ascii="Arial" w:hAnsi="Arial" w:cs="Arial"/>
                <w:sz w:val="22"/>
                <w:szCs w:val="22"/>
              </w:rPr>
            </w:pPr>
            <w:r w:rsidRPr="004225A9">
              <w:rPr>
                <w:rFonts w:ascii="Arial" w:hAnsi="Arial" w:cs="Arial"/>
                <w:sz w:val="22"/>
                <w:szCs w:val="22"/>
              </w:rPr>
              <w:t>Use Barriers – Fence off or signpost sensitive areas.</w:t>
            </w:r>
          </w:p>
          <w:p w14:paraId="5EBDD0F4" w14:textId="77777777" w:rsidR="004225A9" w:rsidRPr="004225A9" w:rsidRDefault="004225A9" w:rsidP="004225A9">
            <w:pPr>
              <w:rPr>
                <w:rFonts w:ascii="Arial" w:hAnsi="Arial" w:cs="Arial"/>
                <w:sz w:val="22"/>
                <w:szCs w:val="22"/>
              </w:rPr>
            </w:pPr>
            <w:r w:rsidRPr="004225A9">
              <w:rPr>
                <w:rFonts w:ascii="Arial" w:hAnsi="Arial" w:cs="Arial"/>
                <w:sz w:val="22"/>
                <w:szCs w:val="22"/>
              </w:rPr>
              <w:t>Hand Dig Near Services – Use hand tools or vacuum digging near live services.</w:t>
            </w:r>
          </w:p>
          <w:p w14:paraId="1C202D10" w14:textId="09A038C1" w:rsidR="001F0C9E" w:rsidRPr="001C4084" w:rsidRDefault="004225A9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4225A9">
              <w:rPr>
                <w:rFonts w:ascii="Arial" w:hAnsi="Arial" w:cs="Arial"/>
                <w:sz w:val="22"/>
                <w:szCs w:val="22"/>
              </w:rPr>
              <w:t>Permit to Work – Required for high-risk work near active services</w:t>
            </w:r>
            <w:permEnd w:id="1891334214"/>
          </w:p>
        </w:tc>
        <w:permStart w:id="210891453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96D8B78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554475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8914532"/>
          </w:p>
        </w:tc>
      </w:tr>
    </w:tbl>
    <w:p w14:paraId="0DC4E63E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24FD1FD4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1DBAD711" w14:textId="3D251B96" w:rsidR="001F0C9E" w:rsidRPr="00830749" w:rsidRDefault="00676E17" w:rsidP="001F0C9E">
      <w:pPr>
        <w:pStyle w:val="20TAQuestionNumber"/>
        <w:ind w:left="709" w:hanging="709"/>
      </w:pPr>
      <w:bookmarkStart w:id="23" w:name="_Ref135122641"/>
      <w:r>
        <w:t>Describe the steps you take to organise a temporary power supply at a building site</w:t>
      </w:r>
      <w:r w:rsidR="001F0C9E">
        <w:t>.</w:t>
      </w:r>
      <w:bookmarkEnd w:id="23"/>
    </w:p>
    <w:p w14:paraId="23D972DB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05903E4D" w14:textId="77777777" w:rsidTr="004411A4">
        <w:trPr>
          <w:trHeight w:val="623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180091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0F293" w14:textId="77777777" w:rsidR="003C16AC" w:rsidRPr="003C16AC" w:rsidRDefault="003C16AC" w:rsidP="003C16AC">
            <w:pPr>
              <w:rPr>
                <w:rFonts w:ascii="Arial" w:hAnsi="Arial" w:cs="Arial"/>
                <w:sz w:val="22"/>
                <w:szCs w:val="22"/>
              </w:rPr>
            </w:pPr>
            <w:permStart w:id="464275454" w:edGrp="everyone"/>
            <w:r w:rsidRPr="003C16AC">
              <w:rPr>
                <w:rFonts w:ascii="Arial" w:hAnsi="Arial" w:cs="Arial"/>
                <w:sz w:val="22"/>
                <w:szCs w:val="22"/>
              </w:rPr>
              <w:t>Apply to Power Provider – Request a temporary supply connection.</w:t>
            </w:r>
          </w:p>
          <w:p w14:paraId="385C23AD" w14:textId="77777777" w:rsidR="003C16AC" w:rsidRPr="003C16AC" w:rsidRDefault="003C16AC" w:rsidP="003C16AC">
            <w:pPr>
              <w:rPr>
                <w:rFonts w:ascii="Arial" w:hAnsi="Arial" w:cs="Arial"/>
                <w:sz w:val="22"/>
                <w:szCs w:val="22"/>
              </w:rPr>
            </w:pPr>
            <w:r w:rsidRPr="003C16AC">
              <w:rPr>
                <w:rFonts w:ascii="Arial" w:hAnsi="Arial" w:cs="Arial"/>
                <w:sz w:val="22"/>
                <w:szCs w:val="22"/>
              </w:rPr>
              <w:t>Hire Licensed Electrician – Install temp power box and wiring.</w:t>
            </w:r>
          </w:p>
          <w:p w14:paraId="1A939459" w14:textId="77777777" w:rsidR="003C16AC" w:rsidRPr="003C16AC" w:rsidRDefault="003C16AC" w:rsidP="003C16AC">
            <w:pPr>
              <w:rPr>
                <w:rFonts w:ascii="Arial" w:hAnsi="Arial" w:cs="Arial"/>
                <w:sz w:val="22"/>
                <w:szCs w:val="22"/>
              </w:rPr>
            </w:pPr>
            <w:r w:rsidRPr="003C16AC">
              <w:rPr>
                <w:rFonts w:ascii="Arial" w:hAnsi="Arial" w:cs="Arial"/>
                <w:sz w:val="22"/>
                <w:szCs w:val="22"/>
              </w:rPr>
              <w:t>Get Safety Certificate – Confirms setup meets regulations.</w:t>
            </w:r>
          </w:p>
          <w:p w14:paraId="1133D7B1" w14:textId="77777777" w:rsidR="003C16AC" w:rsidRPr="003C16AC" w:rsidRDefault="003C16AC" w:rsidP="003C16AC">
            <w:pPr>
              <w:rPr>
                <w:rFonts w:ascii="Arial" w:hAnsi="Arial" w:cs="Arial"/>
                <w:sz w:val="22"/>
                <w:szCs w:val="22"/>
              </w:rPr>
            </w:pPr>
            <w:r w:rsidRPr="003C16AC">
              <w:rPr>
                <w:rFonts w:ascii="Arial" w:hAnsi="Arial" w:cs="Arial"/>
                <w:sz w:val="22"/>
                <w:szCs w:val="22"/>
              </w:rPr>
              <w:t>Book Connection – Electrician arranges connection with Energex/Ergon.</w:t>
            </w:r>
          </w:p>
          <w:p w14:paraId="7ABC8E8F" w14:textId="77777777" w:rsidR="003C16AC" w:rsidRPr="003C16AC" w:rsidRDefault="003C16AC" w:rsidP="003C16AC">
            <w:pPr>
              <w:rPr>
                <w:rFonts w:ascii="Arial" w:hAnsi="Arial" w:cs="Arial"/>
                <w:sz w:val="22"/>
                <w:szCs w:val="22"/>
              </w:rPr>
            </w:pPr>
            <w:r w:rsidRPr="003C16AC">
              <w:rPr>
                <w:rFonts w:ascii="Arial" w:hAnsi="Arial" w:cs="Arial"/>
                <w:sz w:val="22"/>
                <w:szCs w:val="22"/>
              </w:rPr>
              <w:t>Inspection &amp; Hook-Up – Distributor connects power after inspection.</w:t>
            </w:r>
          </w:p>
          <w:p w14:paraId="7BDA9FAD" w14:textId="14B9614C" w:rsidR="001F0C9E" w:rsidRPr="001C4084" w:rsidRDefault="003C16AC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3C16AC">
              <w:rPr>
                <w:rFonts w:ascii="Arial" w:hAnsi="Arial" w:cs="Arial"/>
                <w:sz w:val="22"/>
                <w:szCs w:val="22"/>
              </w:rPr>
              <w:t>Secure &amp; Maintain – Keep the power box safe, weatherproof, and checked</w:t>
            </w:r>
            <w:permEnd w:id="464275454"/>
          </w:p>
        </w:tc>
        <w:permStart w:id="19353393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D2CAA5C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3370410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3533939"/>
          </w:p>
        </w:tc>
      </w:tr>
    </w:tbl>
    <w:p w14:paraId="09B2D044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3A7CAC84" w14:textId="77777777" w:rsidR="00676E17" w:rsidRPr="000E310E" w:rsidRDefault="00676E17" w:rsidP="00676E17">
      <w:pPr>
        <w:jc w:val="left"/>
        <w:rPr>
          <w:rFonts w:ascii="Arial" w:hAnsi="Arial"/>
          <w:bCs/>
          <w:sz w:val="22"/>
          <w:szCs w:val="22"/>
        </w:rPr>
      </w:pPr>
    </w:p>
    <w:p w14:paraId="5BF32103" w14:textId="7A75DE80" w:rsidR="00676E17" w:rsidRPr="00830749" w:rsidRDefault="00676E17" w:rsidP="00676E17">
      <w:pPr>
        <w:pStyle w:val="20TAQuestionNumber"/>
        <w:ind w:left="709" w:hanging="709"/>
      </w:pPr>
      <w:bookmarkStart w:id="24" w:name="_Ref135122643"/>
      <w:r>
        <w:lastRenderedPageBreak/>
        <w:t xml:space="preserve">Describe the steps you take to organise a temporary water supply </w:t>
      </w:r>
      <w:r w:rsidR="006F1E80">
        <w:t>to</w:t>
      </w:r>
      <w:r>
        <w:t xml:space="preserve"> a building site.</w:t>
      </w:r>
      <w:bookmarkEnd w:id="24"/>
    </w:p>
    <w:p w14:paraId="194660DC" w14:textId="77777777" w:rsidR="00676E17" w:rsidRPr="00830749" w:rsidRDefault="00676E17" w:rsidP="00676E1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676E17" w:rsidRPr="00830749" w14:paraId="7B76DAE9" w14:textId="77777777" w:rsidTr="004411A4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BFE998F" w14:textId="77777777" w:rsidR="00676E17" w:rsidRPr="001C4084" w:rsidRDefault="00676E17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FAFCE" w14:textId="77777777" w:rsidR="001E287D" w:rsidRPr="001E287D" w:rsidRDefault="001E287D" w:rsidP="001E287D">
            <w:pPr>
              <w:rPr>
                <w:rFonts w:ascii="Arial" w:hAnsi="Arial" w:cs="Arial"/>
                <w:sz w:val="22"/>
                <w:szCs w:val="22"/>
              </w:rPr>
            </w:pPr>
            <w:permStart w:id="1762221281" w:edGrp="everyone"/>
            <w:r w:rsidRPr="001E287D">
              <w:rPr>
                <w:rFonts w:ascii="Arial" w:hAnsi="Arial" w:cs="Arial"/>
                <w:sz w:val="22"/>
                <w:szCs w:val="22"/>
              </w:rPr>
              <w:t>Apply to Council/Water Authority – Request a temporary water connection.</w:t>
            </w:r>
          </w:p>
          <w:p w14:paraId="31C7CDDF" w14:textId="77777777" w:rsidR="001E287D" w:rsidRPr="001E287D" w:rsidRDefault="001E287D" w:rsidP="001E287D">
            <w:pPr>
              <w:rPr>
                <w:rFonts w:ascii="Arial" w:hAnsi="Arial" w:cs="Arial"/>
                <w:sz w:val="22"/>
                <w:szCs w:val="22"/>
              </w:rPr>
            </w:pPr>
            <w:r w:rsidRPr="001E287D">
              <w:rPr>
                <w:rFonts w:ascii="Arial" w:hAnsi="Arial" w:cs="Arial"/>
                <w:sz w:val="22"/>
                <w:szCs w:val="22"/>
              </w:rPr>
              <w:t>Hire a Licensed Plumber – Set up piping and connect to mains or meter.</w:t>
            </w:r>
          </w:p>
          <w:p w14:paraId="643ED203" w14:textId="77777777" w:rsidR="001E287D" w:rsidRPr="001E287D" w:rsidRDefault="001E287D" w:rsidP="001E287D">
            <w:pPr>
              <w:rPr>
                <w:rFonts w:ascii="Arial" w:hAnsi="Arial" w:cs="Arial"/>
                <w:sz w:val="22"/>
                <w:szCs w:val="22"/>
              </w:rPr>
            </w:pPr>
            <w:r w:rsidRPr="001E287D">
              <w:rPr>
                <w:rFonts w:ascii="Arial" w:hAnsi="Arial" w:cs="Arial"/>
                <w:sz w:val="22"/>
                <w:szCs w:val="22"/>
              </w:rPr>
              <w:t>Install Tap or Standpipe – For easy on-site access.</w:t>
            </w:r>
          </w:p>
          <w:p w14:paraId="31E29DFF" w14:textId="77777777" w:rsidR="001E287D" w:rsidRPr="001E287D" w:rsidRDefault="001E287D" w:rsidP="001E287D">
            <w:pPr>
              <w:rPr>
                <w:rFonts w:ascii="Arial" w:hAnsi="Arial" w:cs="Arial"/>
                <w:sz w:val="22"/>
                <w:szCs w:val="22"/>
              </w:rPr>
            </w:pPr>
            <w:r w:rsidRPr="001E287D">
              <w:rPr>
                <w:rFonts w:ascii="Arial" w:hAnsi="Arial" w:cs="Arial"/>
                <w:sz w:val="22"/>
                <w:szCs w:val="22"/>
              </w:rPr>
              <w:t>Add Backflow Prevention – Protects the main water supply.</w:t>
            </w:r>
          </w:p>
          <w:p w14:paraId="2D18CC89" w14:textId="77777777" w:rsidR="001E287D" w:rsidRPr="001E287D" w:rsidRDefault="001E287D" w:rsidP="001E287D">
            <w:pPr>
              <w:rPr>
                <w:rFonts w:ascii="Arial" w:hAnsi="Arial" w:cs="Arial"/>
                <w:sz w:val="22"/>
                <w:szCs w:val="22"/>
              </w:rPr>
            </w:pPr>
            <w:r w:rsidRPr="001E287D">
              <w:rPr>
                <w:rFonts w:ascii="Arial" w:hAnsi="Arial" w:cs="Arial"/>
                <w:sz w:val="22"/>
                <w:szCs w:val="22"/>
              </w:rPr>
              <w:t>Test &amp; Inspect – Plumber tests; council may inspect.</w:t>
            </w:r>
          </w:p>
          <w:p w14:paraId="3155E149" w14:textId="5570FED6" w:rsidR="00676E17" w:rsidRPr="001C4084" w:rsidRDefault="001E287D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1E287D">
              <w:rPr>
                <w:rFonts w:ascii="Arial" w:hAnsi="Arial" w:cs="Arial"/>
                <w:sz w:val="22"/>
                <w:szCs w:val="22"/>
              </w:rPr>
              <w:t>Maintain – Check regularly for leaks or damage.</w:t>
            </w:r>
            <w:permEnd w:id="1762221281"/>
          </w:p>
        </w:tc>
        <w:permStart w:id="174256326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B07B4C" w14:textId="77777777" w:rsidR="00676E17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660345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676E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42563263"/>
          </w:p>
        </w:tc>
      </w:tr>
    </w:tbl>
    <w:p w14:paraId="19B927B7" w14:textId="77777777" w:rsidR="00676E17" w:rsidRDefault="00676E17" w:rsidP="00676E17">
      <w:pPr>
        <w:rPr>
          <w:rFonts w:ascii="Arial" w:hAnsi="Arial" w:cs="Arial"/>
          <w:sz w:val="22"/>
          <w:szCs w:val="22"/>
        </w:rPr>
      </w:pPr>
    </w:p>
    <w:p w14:paraId="09B7A35F" w14:textId="77777777" w:rsidR="0034072E" w:rsidRPr="000E310E" w:rsidRDefault="0034072E" w:rsidP="0034072E">
      <w:pPr>
        <w:jc w:val="left"/>
        <w:rPr>
          <w:rFonts w:ascii="Arial" w:hAnsi="Arial"/>
          <w:bCs/>
          <w:sz w:val="22"/>
          <w:szCs w:val="22"/>
        </w:rPr>
      </w:pPr>
    </w:p>
    <w:p w14:paraId="650323C3" w14:textId="77777777" w:rsidR="0034072E" w:rsidRPr="00830749" w:rsidRDefault="0034072E" w:rsidP="0034072E">
      <w:pPr>
        <w:pStyle w:val="20TAQuestionNumber"/>
        <w:ind w:left="709" w:hanging="709"/>
      </w:pPr>
      <w:bookmarkStart w:id="25" w:name="_Ref135124475"/>
      <w:r>
        <w:t>Discuss the ‘</w:t>
      </w:r>
      <w:r w:rsidRPr="0034072E">
        <w:t>Must-have</w:t>
      </w:r>
      <w:r>
        <w:t>’</w:t>
      </w:r>
      <w:r w:rsidRPr="0034072E">
        <w:t xml:space="preserve"> temporary services for on-site operations</w:t>
      </w:r>
      <w:r>
        <w:t>.</w:t>
      </w:r>
      <w:bookmarkEnd w:id="25"/>
    </w:p>
    <w:p w14:paraId="447FEF25" w14:textId="77777777" w:rsidR="0034072E" w:rsidRPr="00830749" w:rsidRDefault="0034072E" w:rsidP="0034072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34072E" w:rsidRPr="00830749" w14:paraId="45B47C1F" w14:textId="77777777" w:rsidTr="004411A4">
        <w:trPr>
          <w:trHeight w:val="85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B062937" w14:textId="77777777" w:rsidR="0034072E" w:rsidRPr="001C4084" w:rsidRDefault="0034072E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3DDF" w14:textId="61796847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  <w:permStart w:id="69492725" w:edGrp="everyone"/>
            <w:r w:rsidRPr="008765FD">
              <w:rPr>
                <w:rFonts w:ascii="Arial" w:hAnsi="Arial" w:cs="Arial"/>
                <w:sz w:val="22"/>
                <w:szCs w:val="22"/>
              </w:rPr>
              <w:t>Power Supply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765FD">
              <w:rPr>
                <w:rFonts w:ascii="Arial" w:hAnsi="Arial" w:cs="Arial"/>
                <w:sz w:val="22"/>
                <w:szCs w:val="22"/>
              </w:rPr>
              <w:t>Needed to run tools, equipment, lighting, and site amenities.</w:t>
            </w:r>
          </w:p>
          <w:p w14:paraId="5D866382" w14:textId="77777777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2A74E1" w14:textId="36F16F1A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  <w:r w:rsidRPr="008765FD">
              <w:rPr>
                <w:rFonts w:ascii="Arial" w:hAnsi="Arial" w:cs="Arial"/>
                <w:sz w:val="22"/>
                <w:szCs w:val="22"/>
              </w:rPr>
              <w:t>Water Supply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765FD">
              <w:rPr>
                <w:rFonts w:ascii="Arial" w:hAnsi="Arial" w:cs="Arial"/>
                <w:sz w:val="22"/>
                <w:szCs w:val="22"/>
              </w:rPr>
              <w:t>Essential for mixing materials, cleaning, hygiene, and worker hydration.</w:t>
            </w:r>
          </w:p>
          <w:p w14:paraId="16D29AC1" w14:textId="77777777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26A3EE6" w14:textId="5EBCD848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  <w:r w:rsidRPr="008765FD">
              <w:rPr>
                <w:rFonts w:ascii="Arial" w:hAnsi="Arial" w:cs="Arial"/>
                <w:sz w:val="22"/>
                <w:szCs w:val="22"/>
              </w:rPr>
              <w:t>Toilets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765FD">
              <w:rPr>
                <w:rFonts w:ascii="Arial" w:hAnsi="Arial" w:cs="Arial"/>
                <w:sz w:val="22"/>
                <w:szCs w:val="22"/>
              </w:rPr>
              <w:t>Legally required; must be clean and accessible for all workers.</w:t>
            </w:r>
          </w:p>
          <w:p w14:paraId="20FBEA94" w14:textId="77777777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EE8C8E" w14:textId="5E4A4EA5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  <w:r w:rsidRPr="008765FD">
              <w:rPr>
                <w:rFonts w:ascii="Arial" w:hAnsi="Arial" w:cs="Arial"/>
                <w:sz w:val="22"/>
                <w:szCs w:val="22"/>
              </w:rPr>
              <w:t>Waste Management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765FD">
              <w:rPr>
                <w:rFonts w:ascii="Arial" w:hAnsi="Arial" w:cs="Arial"/>
                <w:sz w:val="22"/>
                <w:szCs w:val="22"/>
              </w:rPr>
              <w:t>Skips or bins for general and construction waste to keep the site clean and safe.</w:t>
            </w:r>
          </w:p>
          <w:p w14:paraId="1993097E" w14:textId="77777777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BDEC760" w14:textId="0CCD8BDA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  <w:r w:rsidRPr="008765FD">
              <w:rPr>
                <w:rFonts w:ascii="Arial" w:hAnsi="Arial" w:cs="Arial"/>
                <w:sz w:val="22"/>
                <w:szCs w:val="22"/>
              </w:rPr>
              <w:t>First Aid Facilities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765FD">
              <w:rPr>
                <w:rFonts w:ascii="Arial" w:hAnsi="Arial" w:cs="Arial"/>
                <w:sz w:val="22"/>
                <w:szCs w:val="22"/>
              </w:rPr>
              <w:t xml:space="preserve">A stocked first aid kit must </w:t>
            </w:r>
            <w:proofErr w:type="gramStart"/>
            <w:r w:rsidRPr="008765FD">
              <w:rPr>
                <w:rFonts w:ascii="Arial" w:hAnsi="Arial" w:cs="Arial"/>
                <w:sz w:val="22"/>
                <w:szCs w:val="22"/>
              </w:rPr>
              <w:t>be available and accessible at all times</w:t>
            </w:r>
            <w:proofErr w:type="gramEnd"/>
            <w:r w:rsidRPr="008765FD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C93822B" w14:textId="77777777" w:rsidR="008765FD" w:rsidRPr="008765FD" w:rsidRDefault="008765FD" w:rsidP="008765F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6682DD3" w14:textId="7489A2A7" w:rsidR="0034072E" w:rsidRPr="001C4084" w:rsidRDefault="008765FD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8765FD">
              <w:rPr>
                <w:rFonts w:ascii="Arial" w:hAnsi="Arial" w:cs="Arial"/>
                <w:sz w:val="22"/>
                <w:szCs w:val="22"/>
              </w:rPr>
              <w:t>Site Access &amp; Security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8765FD">
              <w:rPr>
                <w:rFonts w:ascii="Arial" w:hAnsi="Arial" w:cs="Arial"/>
                <w:sz w:val="22"/>
                <w:szCs w:val="22"/>
              </w:rPr>
              <w:t>Temporary fencing, lockable gates, and signage to control entry and protect workers and the public.</w:t>
            </w:r>
            <w:permEnd w:id="69492725"/>
          </w:p>
        </w:tc>
        <w:permStart w:id="12386555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B2C175" w14:textId="77777777" w:rsidR="0034072E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6689796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4072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238655584"/>
          </w:p>
        </w:tc>
      </w:tr>
    </w:tbl>
    <w:p w14:paraId="1E9C43B1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1049191" w14:textId="70F8BA3F" w:rsidR="001F0C9E" w:rsidRDefault="0034072E" w:rsidP="0034072E">
      <w:pPr>
        <w:pStyle w:val="20TAQuestionNumber"/>
        <w:ind w:left="709" w:hanging="709"/>
      </w:pPr>
      <w:bookmarkStart w:id="26" w:name="_Ref135124493"/>
      <w:r w:rsidRPr="0034072E">
        <w:t>Discuss the relevant Workplace Health and Safety codes with regards to Council requirements for temporary site set-up.</w:t>
      </w:r>
      <w:bookmarkEnd w:id="26"/>
    </w:p>
    <w:p w14:paraId="2D6EE6E4" w14:textId="77777777" w:rsidR="0084266E" w:rsidRPr="0034072E" w:rsidRDefault="0084266E" w:rsidP="0084266E">
      <w:pPr>
        <w:pStyle w:val="20TAQuestionNumber"/>
        <w:numPr>
          <w:ilvl w:val="0"/>
          <w:numId w:val="0"/>
        </w:num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1850A65A" w14:textId="77777777" w:rsidTr="00CA793B">
        <w:trPr>
          <w:trHeight w:val="334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512B0A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DEC1" w14:textId="4CBFF8C1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  <w:permStart w:id="1080972621" w:edGrp="everyone"/>
            <w:r w:rsidRPr="00110B6B">
              <w:rPr>
                <w:rFonts w:ascii="Arial" w:hAnsi="Arial" w:cs="Arial"/>
                <w:sz w:val="22"/>
                <w:szCs w:val="22"/>
              </w:rPr>
              <w:t>Managing the Risk of Falls at Workplaces Code of Practice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110B6B">
              <w:rPr>
                <w:rFonts w:ascii="Arial" w:hAnsi="Arial" w:cs="Arial"/>
                <w:sz w:val="22"/>
                <w:szCs w:val="22"/>
              </w:rPr>
              <w:t>Applies to edge protection, scaffolding, and working at heights during site setup.</w:t>
            </w:r>
          </w:p>
          <w:p w14:paraId="627F4EE1" w14:textId="77777777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7368B1" w14:textId="617BBEC7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  <w:r w:rsidRPr="00110B6B">
              <w:rPr>
                <w:rFonts w:ascii="Arial" w:hAnsi="Arial" w:cs="Arial"/>
                <w:sz w:val="22"/>
                <w:szCs w:val="22"/>
              </w:rPr>
              <w:t>Construction Work Code of Practice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110B6B">
              <w:rPr>
                <w:rFonts w:ascii="Arial" w:hAnsi="Arial" w:cs="Arial"/>
                <w:sz w:val="22"/>
                <w:szCs w:val="22"/>
              </w:rPr>
              <w:t>Covers general requirements for setting up a safe construction site, including site access, amenities, signage, and emergency planning.</w:t>
            </w:r>
          </w:p>
          <w:p w14:paraId="1B8431BC" w14:textId="77777777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F23E43" w14:textId="6C02DD74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  <w:r w:rsidRPr="00110B6B">
              <w:rPr>
                <w:rFonts w:ascii="Arial" w:hAnsi="Arial" w:cs="Arial"/>
                <w:sz w:val="22"/>
                <w:szCs w:val="22"/>
              </w:rPr>
              <w:t>Managing Risks of Plant in the Workplace Code of Practice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110B6B">
              <w:rPr>
                <w:rFonts w:ascii="Arial" w:hAnsi="Arial" w:cs="Arial"/>
                <w:sz w:val="22"/>
                <w:szCs w:val="22"/>
              </w:rPr>
              <w:t>Ensures safe use and storage of tools, equipment, and machinery brought to the site.</w:t>
            </w:r>
          </w:p>
          <w:p w14:paraId="0A4B3F53" w14:textId="77777777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010A84" w14:textId="18E5F418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  <w:r w:rsidRPr="00110B6B">
              <w:rPr>
                <w:rFonts w:ascii="Arial" w:hAnsi="Arial" w:cs="Arial"/>
                <w:sz w:val="22"/>
                <w:szCs w:val="22"/>
              </w:rPr>
              <w:t>First Aid in the Workplace Code of Practice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110B6B">
              <w:rPr>
                <w:rFonts w:ascii="Arial" w:hAnsi="Arial" w:cs="Arial"/>
                <w:sz w:val="22"/>
                <w:szCs w:val="22"/>
              </w:rPr>
              <w:t>Requires accessible and well-stocked first aid facilities to be provided on site.</w:t>
            </w:r>
          </w:p>
          <w:p w14:paraId="3CFD4930" w14:textId="77777777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</w:p>
          <w:p w14:paraId="35DDB52A" w14:textId="4BEAA17A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  <w:r w:rsidRPr="00110B6B">
              <w:rPr>
                <w:rFonts w:ascii="Arial" w:hAnsi="Arial" w:cs="Arial"/>
                <w:sz w:val="22"/>
                <w:szCs w:val="22"/>
              </w:rPr>
              <w:t>Managing Noise and Preventing Hearing Loss Code of Practice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110B6B">
              <w:rPr>
                <w:rFonts w:ascii="Arial" w:hAnsi="Arial" w:cs="Arial"/>
                <w:sz w:val="22"/>
                <w:szCs w:val="22"/>
              </w:rPr>
              <w:t>Important when machinery is used near residential or public areas—often a council concern.</w:t>
            </w:r>
          </w:p>
          <w:p w14:paraId="157BE700" w14:textId="77777777" w:rsidR="00110B6B" w:rsidRPr="00110B6B" w:rsidRDefault="00110B6B" w:rsidP="00110B6B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ECDD6D" w14:textId="2DC256C4" w:rsidR="001F0C9E" w:rsidRPr="001C4084" w:rsidRDefault="00110B6B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110B6B">
              <w:rPr>
                <w:rFonts w:ascii="Arial" w:hAnsi="Arial" w:cs="Arial"/>
                <w:sz w:val="22"/>
                <w:szCs w:val="22"/>
              </w:rPr>
              <w:t>Work Health and Safety Regulation 2011 (QLD)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110B6B">
              <w:rPr>
                <w:rFonts w:ascii="Arial" w:hAnsi="Arial" w:cs="Arial"/>
                <w:sz w:val="22"/>
                <w:szCs w:val="22"/>
              </w:rPr>
              <w:t>Sets minimum standards for amenities (e.g. toilets, hand washing), site fencing, signage, and traffic management.</w:t>
            </w:r>
            <w:permEnd w:id="1080972621"/>
          </w:p>
        </w:tc>
        <w:permStart w:id="44238321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F75A50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61512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42383217"/>
          </w:p>
        </w:tc>
      </w:tr>
    </w:tbl>
    <w:p w14:paraId="690A84C3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757EF616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22B39ECF" w14:textId="476CF95A" w:rsidR="001F0C9E" w:rsidRPr="00830749" w:rsidRDefault="003273FB" w:rsidP="001F0C9E">
      <w:pPr>
        <w:pStyle w:val="20TAQuestionNumber"/>
        <w:ind w:left="709" w:hanging="709"/>
      </w:pPr>
      <w:bookmarkStart w:id="27" w:name="_Ref135125726"/>
      <w:r>
        <w:t xml:space="preserve">Clarify </w:t>
      </w:r>
      <w:r w:rsidRPr="007E075E">
        <w:t>waste facilities and waste removal</w:t>
      </w:r>
      <w:r>
        <w:t xml:space="preserve"> that must be organised for the site</w:t>
      </w:r>
      <w:r w:rsidR="001F0C9E">
        <w:t>.</w:t>
      </w:r>
      <w:bookmarkEnd w:id="27"/>
    </w:p>
    <w:p w14:paraId="5FE02591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58925AE2" w14:textId="77777777" w:rsidTr="00CA793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0E189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A8A1" w14:textId="77777777" w:rsidR="005E51D1" w:rsidRPr="005E51D1" w:rsidRDefault="005E51D1" w:rsidP="005E51D1">
            <w:pPr>
              <w:rPr>
                <w:rFonts w:ascii="Arial" w:hAnsi="Arial" w:cs="Arial"/>
                <w:sz w:val="22"/>
                <w:szCs w:val="22"/>
              </w:rPr>
            </w:pPr>
            <w:permStart w:id="2042828684" w:edGrp="everyone"/>
            <w:r w:rsidRPr="005E51D1">
              <w:rPr>
                <w:rFonts w:ascii="Arial" w:hAnsi="Arial" w:cs="Arial"/>
                <w:sz w:val="22"/>
                <w:szCs w:val="22"/>
              </w:rPr>
              <w:t>Skip Bins – For general construction waste.</w:t>
            </w:r>
          </w:p>
          <w:p w14:paraId="69F06BD0" w14:textId="77777777" w:rsidR="005E51D1" w:rsidRPr="005E51D1" w:rsidRDefault="005E51D1" w:rsidP="005E51D1">
            <w:pPr>
              <w:rPr>
                <w:rFonts w:ascii="Arial" w:hAnsi="Arial" w:cs="Arial"/>
                <w:sz w:val="22"/>
                <w:szCs w:val="22"/>
              </w:rPr>
            </w:pPr>
            <w:r w:rsidRPr="005E51D1">
              <w:rPr>
                <w:rFonts w:ascii="Arial" w:hAnsi="Arial" w:cs="Arial"/>
                <w:sz w:val="22"/>
                <w:szCs w:val="22"/>
              </w:rPr>
              <w:t>Recycling Bins – For metal, cardboard, concrete, etc.</w:t>
            </w:r>
          </w:p>
          <w:p w14:paraId="06EE1A53" w14:textId="77777777" w:rsidR="005E51D1" w:rsidRPr="005E51D1" w:rsidRDefault="005E51D1" w:rsidP="005E51D1">
            <w:pPr>
              <w:rPr>
                <w:rFonts w:ascii="Arial" w:hAnsi="Arial" w:cs="Arial"/>
                <w:sz w:val="22"/>
                <w:szCs w:val="22"/>
              </w:rPr>
            </w:pPr>
            <w:r w:rsidRPr="005E51D1">
              <w:rPr>
                <w:rFonts w:ascii="Arial" w:hAnsi="Arial" w:cs="Arial"/>
                <w:sz w:val="22"/>
                <w:szCs w:val="22"/>
              </w:rPr>
              <w:t>Hazardous Waste – Use licensed removal for asbestos, paint, or chemicals.</w:t>
            </w:r>
          </w:p>
          <w:p w14:paraId="4D300396" w14:textId="77777777" w:rsidR="005E51D1" w:rsidRPr="005E51D1" w:rsidRDefault="005E51D1" w:rsidP="005E51D1">
            <w:pPr>
              <w:rPr>
                <w:rFonts w:ascii="Arial" w:hAnsi="Arial" w:cs="Arial"/>
                <w:sz w:val="22"/>
                <w:szCs w:val="22"/>
              </w:rPr>
            </w:pPr>
            <w:r w:rsidRPr="005E51D1">
              <w:rPr>
                <w:rFonts w:ascii="Arial" w:hAnsi="Arial" w:cs="Arial"/>
                <w:sz w:val="22"/>
                <w:szCs w:val="22"/>
              </w:rPr>
              <w:t>Toilet Waste – Arrange regular servicing of portable toilets.</w:t>
            </w:r>
          </w:p>
          <w:p w14:paraId="78D369A5" w14:textId="7D3405DC" w:rsidR="001F0C9E" w:rsidRPr="001C4084" w:rsidRDefault="005E51D1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5E51D1">
              <w:rPr>
                <w:rFonts w:ascii="Arial" w:hAnsi="Arial" w:cs="Arial"/>
                <w:sz w:val="22"/>
                <w:szCs w:val="22"/>
              </w:rPr>
              <w:t>Scheduled Pickups – Book regular waste collections to keep site clear.</w:t>
            </w:r>
            <w:permEnd w:id="2042828684"/>
          </w:p>
        </w:tc>
        <w:permStart w:id="150609277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88CFA2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16983523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506092776"/>
          </w:p>
        </w:tc>
      </w:tr>
    </w:tbl>
    <w:p w14:paraId="01B57290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C31AE65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48FC4DE1" w14:textId="261B0BEF" w:rsidR="001F0C9E" w:rsidRPr="00830749" w:rsidRDefault="00485E69" w:rsidP="001F0C9E">
      <w:pPr>
        <w:pStyle w:val="20TAQuestionNumber"/>
        <w:ind w:left="709" w:hanging="709"/>
      </w:pPr>
      <w:bookmarkStart w:id="28" w:name="_Ref135127423"/>
      <w:r>
        <w:t>Describe methods used to c</w:t>
      </w:r>
      <w:r w:rsidRPr="007E075E">
        <w:t xml:space="preserve">onfirm materials </w:t>
      </w:r>
      <w:r>
        <w:t>needed for the build.</w:t>
      </w:r>
      <w:r w:rsidR="001F0C9E">
        <w:t>.</w:t>
      </w:r>
      <w:bookmarkEnd w:id="28"/>
    </w:p>
    <w:p w14:paraId="12448DE1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3E32E1A2" w14:textId="77777777" w:rsidTr="00CA79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039BB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6F016" w14:textId="77777777" w:rsidR="007C2780" w:rsidRDefault="00A73403" w:rsidP="00A73403">
            <w:pPr>
              <w:rPr>
                <w:rFonts w:ascii="Arial" w:hAnsi="Arial" w:cs="Arial"/>
                <w:sz w:val="22"/>
                <w:szCs w:val="22"/>
              </w:rPr>
            </w:pPr>
            <w:permStart w:id="117512596" w:edGrp="everyone"/>
            <w:r w:rsidRPr="00A73403">
              <w:rPr>
                <w:rFonts w:ascii="Arial" w:hAnsi="Arial" w:cs="Arial"/>
                <w:sz w:val="22"/>
                <w:szCs w:val="22"/>
              </w:rPr>
              <w:t>Check Plans &amp; Specs – Identify materials from drawings.</w:t>
            </w:r>
          </w:p>
          <w:p w14:paraId="02C1992F" w14:textId="14011B74" w:rsidR="00A73403" w:rsidRPr="00A73403" w:rsidRDefault="00A73403" w:rsidP="00A73403">
            <w:pPr>
              <w:rPr>
                <w:rFonts w:ascii="Arial" w:hAnsi="Arial" w:cs="Arial"/>
                <w:sz w:val="22"/>
                <w:szCs w:val="22"/>
              </w:rPr>
            </w:pPr>
            <w:r w:rsidRPr="00A73403">
              <w:rPr>
                <w:rFonts w:ascii="Arial" w:hAnsi="Arial" w:cs="Arial"/>
                <w:sz w:val="22"/>
                <w:szCs w:val="22"/>
              </w:rPr>
              <w:t>Do a Take-Off – Measure quantities from plans</w:t>
            </w:r>
          </w:p>
          <w:p w14:paraId="08B42E3B" w14:textId="77777777" w:rsidR="007C2780" w:rsidRDefault="00A73403" w:rsidP="00A73403">
            <w:pPr>
              <w:rPr>
                <w:rFonts w:ascii="Arial" w:hAnsi="Arial" w:cs="Arial"/>
                <w:sz w:val="22"/>
                <w:szCs w:val="22"/>
              </w:rPr>
            </w:pPr>
            <w:r w:rsidRPr="00A73403">
              <w:rPr>
                <w:rFonts w:ascii="Arial" w:hAnsi="Arial" w:cs="Arial"/>
                <w:sz w:val="22"/>
                <w:szCs w:val="22"/>
              </w:rPr>
              <w:t>Review Scope of Works – Match materials to job tasks.</w:t>
            </w:r>
          </w:p>
          <w:p w14:paraId="470F57B3" w14:textId="3435A2D2" w:rsidR="00A73403" w:rsidRPr="00A73403" w:rsidRDefault="00A73403" w:rsidP="00A73403">
            <w:pPr>
              <w:rPr>
                <w:rFonts w:ascii="Arial" w:hAnsi="Arial" w:cs="Arial"/>
                <w:sz w:val="22"/>
                <w:szCs w:val="22"/>
              </w:rPr>
            </w:pPr>
            <w:r w:rsidRPr="00A73403">
              <w:rPr>
                <w:rFonts w:ascii="Arial" w:hAnsi="Arial" w:cs="Arial"/>
                <w:sz w:val="22"/>
                <w:szCs w:val="22"/>
              </w:rPr>
              <w:t>Talk to Suppliers – Confirm availability and quantities.</w:t>
            </w:r>
          </w:p>
          <w:p w14:paraId="047AD245" w14:textId="6545EBB9" w:rsidR="001F0C9E" w:rsidRPr="001C4084" w:rsidRDefault="00A73403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A73403">
              <w:rPr>
                <w:rFonts w:ascii="Arial" w:hAnsi="Arial" w:cs="Arial"/>
                <w:sz w:val="22"/>
                <w:szCs w:val="22"/>
              </w:rPr>
              <w:t>Site Walkthrough – Check existing conditions if needed.</w:t>
            </w:r>
            <w:permEnd w:id="117512596"/>
          </w:p>
        </w:tc>
        <w:permStart w:id="2109016110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6E1597C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30509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109016110"/>
          </w:p>
        </w:tc>
      </w:tr>
    </w:tbl>
    <w:p w14:paraId="4106D9CB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DB0B30A" w14:textId="77777777" w:rsidR="006B63E9" w:rsidRDefault="006B63E9" w:rsidP="001F0C9E">
      <w:pPr>
        <w:rPr>
          <w:rFonts w:ascii="Arial" w:hAnsi="Arial" w:cs="Arial"/>
          <w:sz w:val="22"/>
          <w:szCs w:val="22"/>
        </w:rPr>
      </w:pPr>
    </w:p>
    <w:p w14:paraId="6E86E818" w14:textId="500AD8C6" w:rsidR="001F0C9E" w:rsidRPr="00830749" w:rsidRDefault="00485E69" w:rsidP="001F0C9E">
      <w:pPr>
        <w:pStyle w:val="20TAQuestionNumber"/>
        <w:ind w:left="709" w:hanging="709"/>
      </w:pPr>
      <w:bookmarkStart w:id="29" w:name="_Ref135127426"/>
      <w:r>
        <w:t>Describe processes you follow when</w:t>
      </w:r>
      <w:r w:rsidRPr="007E075E">
        <w:t xml:space="preserve"> order</w:t>
      </w:r>
      <w:r>
        <w:t>ing</w:t>
      </w:r>
      <w:r w:rsidRPr="007E075E">
        <w:t xml:space="preserve"> materials to meet scheduled delivery dates</w:t>
      </w:r>
      <w:r w:rsidR="001F0C9E">
        <w:t>.</w:t>
      </w:r>
      <w:bookmarkEnd w:id="29"/>
    </w:p>
    <w:p w14:paraId="4882E245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29C85837" w14:textId="77777777" w:rsidTr="00CA793B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2F4D27" w14:textId="77777777" w:rsidR="001F0C9E" w:rsidRPr="001C4084" w:rsidRDefault="001F0C9E" w:rsidP="00F5423B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5978" w14:textId="77777777" w:rsidR="008649CE" w:rsidRPr="008649CE" w:rsidRDefault="008649CE" w:rsidP="008649CE">
            <w:pPr>
              <w:rPr>
                <w:rFonts w:ascii="Arial" w:hAnsi="Arial" w:cs="Arial"/>
                <w:sz w:val="22"/>
                <w:szCs w:val="22"/>
              </w:rPr>
            </w:pPr>
            <w:permStart w:id="1322930379" w:edGrp="everyone"/>
            <w:r w:rsidRPr="008649CE">
              <w:rPr>
                <w:rFonts w:ascii="Arial" w:hAnsi="Arial" w:cs="Arial"/>
                <w:sz w:val="22"/>
                <w:szCs w:val="22"/>
              </w:rPr>
              <w:t>Check Project Schedule – Know when materials are needed.</w:t>
            </w:r>
          </w:p>
          <w:p w14:paraId="28C578E6" w14:textId="77777777" w:rsidR="008649CE" w:rsidRPr="008649CE" w:rsidRDefault="008649CE" w:rsidP="008649CE">
            <w:pPr>
              <w:rPr>
                <w:rFonts w:ascii="Arial" w:hAnsi="Arial" w:cs="Arial"/>
                <w:sz w:val="22"/>
                <w:szCs w:val="22"/>
              </w:rPr>
            </w:pPr>
            <w:r w:rsidRPr="008649CE">
              <w:rPr>
                <w:rFonts w:ascii="Arial" w:hAnsi="Arial" w:cs="Arial"/>
                <w:sz w:val="22"/>
                <w:szCs w:val="22"/>
              </w:rPr>
              <w:t>Order Early – Allow for lead times.</w:t>
            </w:r>
          </w:p>
          <w:p w14:paraId="54EA4564" w14:textId="77777777" w:rsidR="008649CE" w:rsidRPr="008649CE" w:rsidRDefault="008649CE" w:rsidP="008649CE">
            <w:pPr>
              <w:rPr>
                <w:rFonts w:ascii="Arial" w:hAnsi="Arial" w:cs="Arial"/>
                <w:sz w:val="22"/>
                <w:szCs w:val="22"/>
              </w:rPr>
            </w:pPr>
            <w:r w:rsidRPr="008649CE">
              <w:rPr>
                <w:rFonts w:ascii="Arial" w:hAnsi="Arial" w:cs="Arial"/>
                <w:sz w:val="22"/>
                <w:szCs w:val="22"/>
              </w:rPr>
              <w:t>Confirm Quantities – Use take-offs to avoid mistakes.</w:t>
            </w:r>
          </w:p>
          <w:p w14:paraId="31B58FB7" w14:textId="77777777" w:rsidR="008649CE" w:rsidRPr="008649CE" w:rsidRDefault="008649CE" w:rsidP="008649CE">
            <w:pPr>
              <w:rPr>
                <w:rFonts w:ascii="Arial" w:hAnsi="Arial" w:cs="Arial"/>
                <w:sz w:val="22"/>
                <w:szCs w:val="22"/>
              </w:rPr>
            </w:pPr>
            <w:r w:rsidRPr="008649CE">
              <w:rPr>
                <w:rFonts w:ascii="Arial" w:hAnsi="Arial" w:cs="Arial"/>
                <w:sz w:val="22"/>
                <w:szCs w:val="22"/>
              </w:rPr>
              <w:t>Talk to Suppliers – Confirm stock and delivery dates.</w:t>
            </w:r>
          </w:p>
          <w:p w14:paraId="3738E536" w14:textId="77777777" w:rsidR="008649CE" w:rsidRPr="008649CE" w:rsidRDefault="008649CE" w:rsidP="008649CE">
            <w:pPr>
              <w:rPr>
                <w:rFonts w:ascii="Arial" w:hAnsi="Arial" w:cs="Arial"/>
                <w:sz w:val="22"/>
                <w:szCs w:val="22"/>
              </w:rPr>
            </w:pPr>
            <w:r w:rsidRPr="008649CE">
              <w:rPr>
                <w:rFonts w:ascii="Arial" w:hAnsi="Arial" w:cs="Arial"/>
                <w:sz w:val="22"/>
                <w:szCs w:val="22"/>
              </w:rPr>
              <w:t>Book Delivery Windows – Time deliveries to site needs.</w:t>
            </w:r>
          </w:p>
          <w:p w14:paraId="11AFB414" w14:textId="432EABD8" w:rsidR="001F0C9E" w:rsidRPr="001C4084" w:rsidRDefault="008649CE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8649CE">
              <w:rPr>
                <w:rFonts w:ascii="Arial" w:hAnsi="Arial" w:cs="Arial"/>
                <w:sz w:val="22"/>
                <w:szCs w:val="22"/>
              </w:rPr>
              <w:t>Track Orders – Follow up to prevent delays.</w:t>
            </w:r>
            <w:permEnd w:id="1322930379"/>
          </w:p>
        </w:tc>
        <w:permStart w:id="186328600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C9C0DC1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3881458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63286004"/>
          </w:p>
        </w:tc>
      </w:tr>
    </w:tbl>
    <w:p w14:paraId="05ED0B2E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48FE784D" w14:textId="58566AE1" w:rsidR="001F0C9E" w:rsidRPr="00830749" w:rsidRDefault="00485E69" w:rsidP="001F0C9E">
      <w:pPr>
        <w:pStyle w:val="20TAQuestionNumber"/>
        <w:ind w:left="709" w:hanging="709"/>
      </w:pPr>
      <w:bookmarkStart w:id="30" w:name="_Ref135127581"/>
      <w:r>
        <w:t>Discuss the steps involved when receiving ordered materials at the site</w:t>
      </w:r>
      <w:r w:rsidR="001F0C9E">
        <w:t>.</w:t>
      </w:r>
      <w:bookmarkEnd w:id="30"/>
    </w:p>
    <w:p w14:paraId="655A0780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7F1ED112" w14:textId="77777777" w:rsidTr="00CA793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DE980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54F1" w14:textId="77777777" w:rsidR="00417F2C" w:rsidRPr="00417F2C" w:rsidRDefault="00417F2C" w:rsidP="00417F2C">
            <w:pPr>
              <w:rPr>
                <w:rFonts w:ascii="Arial" w:hAnsi="Arial" w:cs="Arial"/>
                <w:sz w:val="22"/>
                <w:szCs w:val="22"/>
              </w:rPr>
            </w:pPr>
            <w:permStart w:id="1469710874" w:edGrp="everyone"/>
            <w:r w:rsidRPr="00417F2C">
              <w:rPr>
                <w:rFonts w:ascii="Arial" w:hAnsi="Arial" w:cs="Arial"/>
                <w:sz w:val="22"/>
                <w:szCs w:val="22"/>
              </w:rPr>
              <w:t>Check Delivery Note – Match items to the order.</w:t>
            </w:r>
          </w:p>
          <w:p w14:paraId="44FA2500" w14:textId="77777777" w:rsidR="00417F2C" w:rsidRPr="00417F2C" w:rsidRDefault="00417F2C" w:rsidP="00417F2C">
            <w:pPr>
              <w:rPr>
                <w:rFonts w:ascii="Arial" w:hAnsi="Arial" w:cs="Arial"/>
                <w:sz w:val="22"/>
                <w:szCs w:val="22"/>
              </w:rPr>
            </w:pPr>
            <w:r w:rsidRPr="00417F2C">
              <w:rPr>
                <w:rFonts w:ascii="Arial" w:hAnsi="Arial" w:cs="Arial"/>
                <w:sz w:val="22"/>
                <w:szCs w:val="22"/>
              </w:rPr>
              <w:t>Inspect Goods – Look for damage or errors.</w:t>
            </w:r>
          </w:p>
          <w:p w14:paraId="4A806C5A" w14:textId="77777777" w:rsidR="00417F2C" w:rsidRPr="00417F2C" w:rsidRDefault="00417F2C" w:rsidP="00417F2C">
            <w:pPr>
              <w:rPr>
                <w:rFonts w:ascii="Arial" w:hAnsi="Arial" w:cs="Arial"/>
                <w:sz w:val="22"/>
                <w:szCs w:val="22"/>
              </w:rPr>
            </w:pPr>
            <w:r w:rsidRPr="00417F2C">
              <w:rPr>
                <w:rFonts w:ascii="Arial" w:hAnsi="Arial" w:cs="Arial"/>
                <w:sz w:val="22"/>
                <w:szCs w:val="22"/>
              </w:rPr>
              <w:t>Confirm Quantities – Ensure the correct amount arrived.</w:t>
            </w:r>
          </w:p>
          <w:p w14:paraId="3E5DCB12" w14:textId="77777777" w:rsidR="00417F2C" w:rsidRPr="00417F2C" w:rsidRDefault="00417F2C" w:rsidP="00417F2C">
            <w:pPr>
              <w:rPr>
                <w:rFonts w:ascii="Arial" w:hAnsi="Arial" w:cs="Arial"/>
                <w:sz w:val="22"/>
                <w:szCs w:val="22"/>
              </w:rPr>
            </w:pPr>
            <w:r w:rsidRPr="00417F2C">
              <w:rPr>
                <w:rFonts w:ascii="Arial" w:hAnsi="Arial" w:cs="Arial"/>
                <w:sz w:val="22"/>
                <w:szCs w:val="22"/>
              </w:rPr>
              <w:t>Sign for Delivery – Only if everything’s correct.</w:t>
            </w:r>
          </w:p>
          <w:p w14:paraId="6BECA44F" w14:textId="77777777" w:rsidR="00417F2C" w:rsidRPr="00417F2C" w:rsidRDefault="00417F2C" w:rsidP="00417F2C">
            <w:pPr>
              <w:rPr>
                <w:rFonts w:ascii="Arial" w:hAnsi="Arial" w:cs="Arial"/>
                <w:sz w:val="22"/>
                <w:szCs w:val="22"/>
              </w:rPr>
            </w:pPr>
            <w:r w:rsidRPr="00417F2C">
              <w:rPr>
                <w:rFonts w:ascii="Arial" w:hAnsi="Arial" w:cs="Arial"/>
                <w:sz w:val="22"/>
                <w:szCs w:val="22"/>
              </w:rPr>
              <w:t>Store Safely – Keep materials secure and dry.</w:t>
            </w:r>
          </w:p>
          <w:p w14:paraId="7B7C5A20" w14:textId="7121CE5B" w:rsidR="001F0C9E" w:rsidRPr="001C4084" w:rsidRDefault="00417F2C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417F2C">
              <w:rPr>
                <w:rFonts w:ascii="Arial" w:hAnsi="Arial" w:cs="Arial"/>
                <w:sz w:val="22"/>
                <w:szCs w:val="22"/>
              </w:rPr>
              <w:t>Report Issues – Notify supplier of problems ASAP.</w:t>
            </w:r>
            <w:permEnd w:id="1469710874"/>
          </w:p>
        </w:tc>
        <w:permStart w:id="99892708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9A864B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429679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98927084"/>
          </w:p>
        </w:tc>
      </w:tr>
    </w:tbl>
    <w:p w14:paraId="5C479A0C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7919D238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6EA29571" w14:textId="6741826B" w:rsidR="001F0C9E" w:rsidRPr="00830749" w:rsidRDefault="00485E69" w:rsidP="00485E69">
      <w:pPr>
        <w:pStyle w:val="20TAQuestionNumber"/>
        <w:ind w:left="709" w:hanging="709"/>
      </w:pPr>
      <w:bookmarkStart w:id="31" w:name="_Ref135127822"/>
      <w:r>
        <w:t xml:space="preserve">How do you </w:t>
      </w:r>
      <w:r w:rsidRPr="00485E69">
        <w:t>secure and protect materials and plant and equipment</w:t>
      </w:r>
      <w:r>
        <w:t xml:space="preserve"> that is held on site?</w:t>
      </w:r>
      <w:bookmarkEnd w:id="31"/>
    </w:p>
    <w:p w14:paraId="6E4C0DDA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251268EC" w14:textId="77777777" w:rsidTr="00CA793B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BC637F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4AFA" w14:textId="77777777" w:rsidR="00D43CB8" w:rsidRPr="00D43CB8" w:rsidRDefault="00D43CB8" w:rsidP="00D43CB8">
            <w:pPr>
              <w:rPr>
                <w:rFonts w:ascii="Arial" w:hAnsi="Arial" w:cs="Arial"/>
                <w:sz w:val="22"/>
                <w:szCs w:val="22"/>
              </w:rPr>
            </w:pPr>
            <w:permStart w:id="1860310346" w:edGrp="everyone"/>
            <w:r w:rsidRPr="00D43CB8">
              <w:rPr>
                <w:rFonts w:ascii="Arial" w:hAnsi="Arial" w:cs="Arial"/>
                <w:sz w:val="22"/>
                <w:szCs w:val="22"/>
              </w:rPr>
              <w:t>Lockable Storage – Use secure boxes or sheds.</w:t>
            </w:r>
          </w:p>
          <w:p w14:paraId="124E4A16" w14:textId="77777777" w:rsidR="00D43CB8" w:rsidRPr="00D43CB8" w:rsidRDefault="00D43CB8" w:rsidP="00D43CB8">
            <w:pPr>
              <w:rPr>
                <w:rFonts w:ascii="Arial" w:hAnsi="Arial" w:cs="Arial"/>
                <w:sz w:val="22"/>
                <w:szCs w:val="22"/>
              </w:rPr>
            </w:pPr>
            <w:r w:rsidRPr="00D43CB8">
              <w:rPr>
                <w:rFonts w:ascii="Arial" w:hAnsi="Arial" w:cs="Arial"/>
                <w:sz w:val="22"/>
                <w:szCs w:val="22"/>
              </w:rPr>
              <w:t>Temporary Fencing – Fence site with lockable gates.</w:t>
            </w:r>
          </w:p>
          <w:p w14:paraId="30C5F712" w14:textId="77777777" w:rsidR="00D43CB8" w:rsidRPr="00D43CB8" w:rsidRDefault="00D43CB8" w:rsidP="00D43CB8">
            <w:pPr>
              <w:rPr>
                <w:rFonts w:ascii="Arial" w:hAnsi="Arial" w:cs="Arial"/>
                <w:sz w:val="22"/>
                <w:szCs w:val="22"/>
              </w:rPr>
            </w:pPr>
            <w:r w:rsidRPr="00D43CB8">
              <w:rPr>
                <w:rFonts w:ascii="Arial" w:hAnsi="Arial" w:cs="Arial"/>
                <w:sz w:val="22"/>
                <w:szCs w:val="22"/>
              </w:rPr>
              <w:t>Lighting &amp; CCTV – Deter theft and monitor activity.</w:t>
            </w:r>
          </w:p>
          <w:p w14:paraId="78285EDE" w14:textId="77777777" w:rsidR="00D43CB8" w:rsidRPr="00D43CB8" w:rsidRDefault="00D43CB8" w:rsidP="00D43CB8">
            <w:pPr>
              <w:rPr>
                <w:rFonts w:ascii="Arial" w:hAnsi="Arial" w:cs="Arial"/>
                <w:sz w:val="22"/>
                <w:szCs w:val="22"/>
              </w:rPr>
            </w:pPr>
            <w:r w:rsidRPr="00D43CB8">
              <w:rPr>
                <w:rFonts w:ascii="Arial" w:hAnsi="Arial" w:cs="Arial"/>
                <w:sz w:val="22"/>
                <w:szCs w:val="22"/>
              </w:rPr>
              <w:t>Safe Storage – Keep items off the ground and covered.</w:t>
            </w:r>
          </w:p>
          <w:p w14:paraId="1E90F15D" w14:textId="77777777" w:rsidR="00D43CB8" w:rsidRPr="00D43CB8" w:rsidRDefault="00D43CB8" w:rsidP="00D43CB8">
            <w:pPr>
              <w:rPr>
                <w:rFonts w:ascii="Arial" w:hAnsi="Arial" w:cs="Arial"/>
                <w:sz w:val="22"/>
                <w:szCs w:val="22"/>
              </w:rPr>
            </w:pPr>
            <w:r w:rsidRPr="00D43CB8">
              <w:rPr>
                <w:rFonts w:ascii="Arial" w:hAnsi="Arial" w:cs="Arial"/>
                <w:sz w:val="22"/>
                <w:szCs w:val="22"/>
              </w:rPr>
              <w:t>Label &amp; Log – Track tools and equipment.</w:t>
            </w:r>
          </w:p>
          <w:p w14:paraId="3441F05B" w14:textId="3AB2D4DD" w:rsidR="001F0C9E" w:rsidRPr="001C4084" w:rsidRDefault="00D43CB8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D43CB8">
              <w:rPr>
                <w:rFonts w:ascii="Arial" w:hAnsi="Arial" w:cs="Arial"/>
                <w:sz w:val="22"/>
                <w:szCs w:val="22"/>
              </w:rPr>
              <w:t>Restricted Access – Allow only authorised users.</w:t>
            </w:r>
            <w:permEnd w:id="1860310346"/>
          </w:p>
        </w:tc>
        <w:permStart w:id="460542905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AE9837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9605028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60542905"/>
          </w:p>
        </w:tc>
      </w:tr>
    </w:tbl>
    <w:p w14:paraId="4E4FF1A3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5E714298" w14:textId="77777777" w:rsidR="001F0C9E" w:rsidRPr="000E310E" w:rsidRDefault="001F0C9E" w:rsidP="001F0C9E">
      <w:pPr>
        <w:jc w:val="left"/>
        <w:rPr>
          <w:rFonts w:ascii="Arial" w:hAnsi="Arial"/>
          <w:bCs/>
          <w:sz w:val="22"/>
          <w:szCs w:val="22"/>
        </w:rPr>
      </w:pPr>
    </w:p>
    <w:p w14:paraId="3A14AA58" w14:textId="2E1DCF05" w:rsidR="001F0C9E" w:rsidRPr="00830749" w:rsidRDefault="00EF1B62" w:rsidP="001F0C9E">
      <w:pPr>
        <w:pStyle w:val="20TAQuestionNumber"/>
        <w:ind w:left="709" w:hanging="709"/>
      </w:pPr>
      <w:bookmarkStart w:id="32" w:name="_Ref135128143"/>
      <w:r>
        <w:t xml:space="preserve">Why would the builder engage a </w:t>
      </w:r>
      <w:r w:rsidRPr="00EF1B62">
        <w:t>construction work supervisor</w:t>
      </w:r>
      <w:r>
        <w:t>?</w:t>
      </w:r>
      <w:bookmarkEnd w:id="32"/>
    </w:p>
    <w:p w14:paraId="45D7C5BD" w14:textId="77777777" w:rsidR="001F0C9E" w:rsidRPr="00830749" w:rsidRDefault="001F0C9E" w:rsidP="001F0C9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F0C9E" w:rsidRPr="00830749" w14:paraId="28FDEDCF" w14:textId="77777777" w:rsidTr="00CA79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C9C05A" w14:textId="77777777" w:rsidR="001F0C9E" w:rsidRPr="001C4084" w:rsidRDefault="001F0C9E" w:rsidP="00F5423B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75BB" w14:textId="77777777" w:rsidR="00700B6F" w:rsidRPr="00700B6F" w:rsidRDefault="00700B6F" w:rsidP="00700B6F">
            <w:pPr>
              <w:rPr>
                <w:rFonts w:ascii="Arial" w:hAnsi="Arial" w:cs="Arial"/>
                <w:sz w:val="22"/>
                <w:szCs w:val="22"/>
              </w:rPr>
            </w:pPr>
            <w:permStart w:id="2004487141" w:edGrp="everyone"/>
            <w:r w:rsidRPr="00700B6F">
              <w:rPr>
                <w:rFonts w:ascii="Arial" w:hAnsi="Arial" w:cs="Arial"/>
                <w:sz w:val="22"/>
                <w:szCs w:val="22"/>
              </w:rPr>
              <w:t>Manage Daily Work – Keeps the project running smoothly.</w:t>
            </w:r>
          </w:p>
          <w:p w14:paraId="30CAD09D" w14:textId="77777777" w:rsidR="00700B6F" w:rsidRPr="00700B6F" w:rsidRDefault="00700B6F" w:rsidP="00700B6F">
            <w:pPr>
              <w:rPr>
                <w:rFonts w:ascii="Arial" w:hAnsi="Arial" w:cs="Arial"/>
                <w:sz w:val="22"/>
                <w:szCs w:val="22"/>
              </w:rPr>
            </w:pPr>
            <w:r w:rsidRPr="00700B6F">
              <w:rPr>
                <w:rFonts w:ascii="Arial" w:hAnsi="Arial" w:cs="Arial"/>
                <w:sz w:val="22"/>
                <w:szCs w:val="22"/>
              </w:rPr>
              <w:t>Ensure Safety – Enforces WHS rules on-site.</w:t>
            </w:r>
          </w:p>
          <w:p w14:paraId="172DC1AA" w14:textId="77777777" w:rsidR="00700B6F" w:rsidRPr="00700B6F" w:rsidRDefault="00700B6F" w:rsidP="00700B6F">
            <w:pPr>
              <w:rPr>
                <w:rFonts w:ascii="Arial" w:hAnsi="Arial" w:cs="Arial"/>
                <w:sz w:val="22"/>
                <w:szCs w:val="22"/>
              </w:rPr>
            </w:pPr>
            <w:r w:rsidRPr="00700B6F">
              <w:rPr>
                <w:rFonts w:ascii="Arial" w:hAnsi="Arial" w:cs="Arial"/>
                <w:sz w:val="22"/>
                <w:szCs w:val="22"/>
              </w:rPr>
              <w:t>Check Quality – Makes sure work meets standards.</w:t>
            </w:r>
          </w:p>
          <w:p w14:paraId="1CC968F0" w14:textId="77777777" w:rsidR="00700B6F" w:rsidRPr="00700B6F" w:rsidRDefault="00700B6F" w:rsidP="00700B6F">
            <w:pPr>
              <w:rPr>
                <w:rFonts w:ascii="Arial" w:hAnsi="Arial" w:cs="Arial"/>
                <w:sz w:val="22"/>
                <w:szCs w:val="22"/>
              </w:rPr>
            </w:pPr>
            <w:r w:rsidRPr="00700B6F">
              <w:rPr>
                <w:rFonts w:ascii="Arial" w:hAnsi="Arial" w:cs="Arial"/>
                <w:sz w:val="22"/>
                <w:szCs w:val="22"/>
              </w:rPr>
              <w:t>Coordinate Trades – Organises workers and deliveries.</w:t>
            </w:r>
          </w:p>
          <w:p w14:paraId="33E4E442" w14:textId="18653C28" w:rsidR="001F0C9E" w:rsidRPr="001C4084" w:rsidRDefault="00700B6F" w:rsidP="00F5423B">
            <w:pPr>
              <w:rPr>
                <w:rFonts w:ascii="Arial" w:hAnsi="Arial" w:cs="Arial"/>
                <w:sz w:val="22"/>
                <w:szCs w:val="22"/>
              </w:rPr>
            </w:pPr>
            <w:r w:rsidRPr="00700B6F">
              <w:rPr>
                <w:rFonts w:ascii="Arial" w:hAnsi="Arial" w:cs="Arial"/>
                <w:sz w:val="22"/>
                <w:szCs w:val="22"/>
              </w:rPr>
              <w:t>Solve Issues – Handles problems quickly.</w:t>
            </w:r>
            <w:permEnd w:id="2004487141"/>
          </w:p>
        </w:tc>
        <w:permStart w:id="1720062342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F158E38" w14:textId="77777777" w:rsidR="001F0C9E" w:rsidRPr="00533511" w:rsidRDefault="00806066" w:rsidP="00F5423B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9862346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F0C9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720062342"/>
          </w:p>
        </w:tc>
      </w:tr>
    </w:tbl>
    <w:p w14:paraId="3098F498" w14:textId="77777777" w:rsidR="001F0C9E" w:rsidRDefault="001F0C9E" w:rsidP="001F0C9E">
      <w:pPr>
        <w:rPr>
          <w:rFonts w:ascii="Arial" w:hAnsi="Arial" w:cs="Arial"/>
          <w:sz w:val="22"/>
          <w:szCs w:val="22"/>
        </w:rPr>
      </w:pPr>
    </w:p>
    <w:p w14:paraId="657CD140" w14:textId="77777777" w:rsidR="006B63E9" w:rsidRDefault="006B63E9" w:rsidP="001F0C9E">
      <w:pPr>
        <w:rPr>
          <w:rFonts w:ascii="Arial" w:hAnsi="Arial" w:cs="Arial"/>
          <w:sz w:val="22"/>
          <w:szCs w:val="22"/>
        </w:rPr>
      </w:pPr>
    </w:p>
    <w:p w14:paraId="6D1B9965" w14:textId="45B6CA6F" w:rsidR="00EF1B62" w:rsidRPr="00830749" w:rsidRDefault="00286A30" w:rsidP="00EF1B62">
      <w:pPr>
        <w:pStyle w:val="20TAQuestionNumber"/>
        <w:ind w:left="709" w:hanging="709"/>
      </w:pPr>
      <w:bookmarkStart w:id="33" w:name="_Ref135129306"/>
      <w:r>
        <w:t>What is the name of the road traffic authority in your work area?</w:t>
      </w:r>
      <w:bookmarkEnd w:id="33"/>
    </w:p>
    <w:p w14:paraId="56D89B1F" w14:textId="77777777" w:rsidR="00EF1B62" w:rsidRPr="00830749" w:rsidRDefault="00EF1B62" w:rsidP="00EF1B6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1B62" w:rsidRPr="00830749" w14:paraId="3268D62A" w14:textId="77777777" w:rsidTr="00CA793B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C3CF99" w14:textId="77777777" w:rsidR="00EF1B62" w:rsidRPr="001C4084" w:rsidRDefault="00EF1B62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0A88" w14:textId="3BDD16A6" w:rsidR="00EF1B62" w:rsidRPr="001C4084" w:rsidRDefault="000165C1" w:rsidP="00D60275">
            <w:pPr>
              <w:rPr>
                <w:rFonts w:ascii="Arial" w:hAnsi="Arial" w:cs="Arial"/>
                <w:sz w:val="22"/>
                <w:szCs w:val="22"/>
              </w:rPr>
            </w:pPr>
            <w:permStart w:id="923872643" w:edGrp="everyone"/>
            <w:r w:rsidRPr="000165C1">
              <w:rPr>
                <w:rFonts w:ascii="Arial" w:hAnsi="Arial" w:cs="Arial"/>
                <w:sz w:val="22"/>
                <w:szCs w:val="22"/>
              </w:rPr>
              <w:t>Department of Transport and Main Roads (TMR)</w:t>
            </w:r>
            <w:permEnd w:id="923872643"/>
          </w:p>
        </w:tc>
        <w:permStart w:id="107770555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1A0D71A" w14:textId="77777777" w:rsidR="00EF1B62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14572872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1B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077705557"/>
          </w:p>
        </w:tc>
      </w:tr>
    </w:tbl>
    <w:p w14:paraId="7AECDB4D" w14:textId="77777777" w:rsidR="00EF1B62" w:rsidRDefault="00EF1B62" w:rsidP="00EF1B62">
      <w:pPr>
        <w:rPr>
          <w:rFonts w:ascii="Arial" w:hAnsi="Arial" w:cs="Arial"/>
          <w:sz w:val="22"/>
          <w:szCs w:val="22"/>
        </w:rPr>
      </w:pPr>
    </w:p>
    <w:p w14:paraId="5008BC1B" w14:textId="356B8E5C" w:rsidR="00EF1B62" w:rsidRPr="00830749" w:rsidRDefault="00286A30" w:rsidP="00EF1B62">
      <w:pPr>
        <w:pStyle w:val="20TAQuestionNumber"/>
        <w:ind w:left="709" w:hanging="709"/>
      </w:pPr>
      <w:bookmarkStart w:id="34" w:name="_Ref135129307"/>
      <w:r>
        <w:t xml:space="preserve">Discuss the importance of traffic management </w:t>
      </w:r>
      <w:r w:rsidR="00BA16DF">
        <w:t>related to a construction zone</w:t>
      </w:r>
      <w:r w:rsidR="00EF1B62">
        <w:t>.</w:t>
      </w:r>
      <w:bookmarkEnd w:id="34"/>
    </w:p>
    <w:p w14:paraId="7A25383D" w14:textId="77777777" w:rsidR="00EF1B62" w:rsidRPr="00830749" w:rsidRDefault="00EF1B62" w:rsidP="00EF1B6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1B62" w:rsidRPr="00830749" w14:paraId="0B4288F1" w14:textId="77777777" w:rsidTr="00CA793B">
        <w:trPr>
          <w:trHeight w:val="725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EB739A" w14:textId="77777777" w:rsidR="00EF1B62" w:rsidRPr="001C4084" w:rsidRDefault="00EF1B62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CB057" w14:textId="77777777" w:rsidR="001F7847" w:rsidRPr="001F7847" w:rsidRDefault="001F7847" w:rsidP="001F7847">
            <w:pPr>
              <w:rPr>
                <w:rFonts w:ascii="Arial" w:hAnsi="Arial" w:cs="Arial"/>
                <w:sz w:val="22"/>
                <w:szCs w:val="22"/>
              </w:rPr>
            </w:pPr>
            <w:permStart w:id="1396077884" w:edGrp="everyone"/>
            <w:r w:rsidRPr="001F7847">
              <w:rPr>
                <w:rFonts w:ascii="Arial" w:hAnsi="Arial" w:cs="Arial"/>
                <w:sz w:val="22"/>
                <w:szCs w:val="22"/>
              </w:rPr>
              <w:t>Keeps Workers &amp; Public Safe</w:t>
            </w:r>
          </w:p>
          <w:p w14:paraId="60A37DBD" w14:textId="77777777" w:rsidR="001F7847" w:rsidRPr="001F7847" w:rsidRDefault="001F7847" w:rsidP="001F7847">
            <w:pPr>
              <w:rPr>
                <w:rFonts w:ascii="Arial" w:hAnsi="Arial" w:cs="Arial"/>
                <w:sz w:val="22"/>
                <w:szCs w:val="22"/>
              </w:rPr>
            </w:pPr>
            <w:r w:rsidRPr="001F7847">
              <w:rPr>
                <w:rFonts w:ascii="Arial" w:hAnsi="Arial" w:cs="Arial"/>
                <w:sz w:val="22"/>
                <w:szCs w:val="22"/>
              </w:rPr>
              <w:t>Meets Legal &amp; Council Rules</w:t>
            </w:r>
          </w:p>
          <w:p w14:paraId="6CA7BCA5" w14:textId="77777777" w:rsidR="001F7847" w:rsidRPr="001F7847" w:rsidRDefault="001F7847" w:rsidP="001F7847">
            <w:pPr>
              <w:rPr>
                <w:rFonts w:ascii="Arial" w:hAnsi="Arial" w:cs="Arial"/>
                <w:sz w:val="22"/>
                <w:szCs w:val="22"/>
              </w:rPr>
            </w:pPr>
            <w:r w:rsidRPr="001F7847">
              <w:rPr>
                <w:rFonts w:ascii="Arial" w:hAnsi="Arial" w:cs="Arial"/>
                <w:sz w:val="22"/>
                <w:szCs w:val="22"/>
              </w:rPr>
              <w:t>Reduces Traffic Disruptions</w:t>
            </w:r>
          </w:p>
          <w:p w14:paraId="7674FE24" w14:textId="77777777" w:rsidR="001F7847" w:rsidRPr="001F7847" w:rsidRDefault="001F7847" w:rsidP="001F7847">
            <w:pPr>
              <w:rPr>
                <w:rFonts w:ascii="Arial" w:hAnsi="Arial" w:cs="Arial"/>
                <w:sz w:val="22"/>
                <w:szCs w:val="22"/>
              </w:rPr>
            </w:pPr>
            <w:r w:rsidRPr="001F7847">
              <w:rPr>
                <w:rFonts w:ascii="Arial" w:hAnsi="Arial" w:cs="Arial"/>
                <w:sz w:val="22"/>
                <w:szCs w:val="22"/>
              </w:rPr>
              <w:t>Protects Site Equipment</w:t>
            </w:r>
          </w:p>
          <w:p w14:paraId="63BE7CBC" w14:textId="0C401C46" w:rsidR="00EF1B62" w:rsidRPr="001C4084" w:rsidRDefault="001F7847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1F7847">
              <w:rPr>
                <w:rFonts w:ascii="Arial" w:hAnsi="Arial" w:cs="Arial"/>
                <w:sz w:val="22"/>
                <w:szCs w:val="22"/>
              </w:rPr>
              <w:t>Shows Professionalism</w:t>
            </w:r>
            <w:permEnd w:id="1396077884"/>
          </w:p>
        </w:tc>
        <w:permStart w:id="1979012377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C4356E" w14:textId="77777777" w:rsidR="00EF1B62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53896683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1B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979012377"/>
          </w:p>
        </w:tc>
      </w:tr>
    </w:tbl>
    <w:p w14:paraId="128C4013" w14:textId="77777777" w:rsidR="00EF1B62" w:rsidRDefault="00EF1B62" w:rsidP="00EF1B62">
      <w:pPr>
        <w:rPr>
          <w:rFonts w:ascii="Arial" w:hAnsi="Arial" w:cs="Arial"/>
          <w:sz w:val="22"/>
          <w:szCs w:val="22"/>
        </w:rPr>
      </w:pPr>
    </w:p>
    <w:p w14:paraId="511E3432" w14:textId="77777777" w:rsidR="00EF1B62" w:rsidRPr="000E310E" w:rsidRDefault="00EF1B62" w:rsidP="00EF1B62">
      <w:pPr>
        <w:jc w:val="left"/>
        <w:rPr>
          <w:rFonts w:ascii="Arial" w:hAnsi="Arial"/>
          <w:bCs/>
          <w:sz w:val="22"/>
          <w:szCs w:val="22"/>
        </w:rPr>
      </w:pPr>
    </w:p>
    <w:p w14:paraId="0EC5333D" w14:textId="4F7262C1" w:rsidR="00EF1B62" w:rsidRPr="00830749" w:rsidRDefault="00BA16DF" w:rsidP="00EF1B62">
      <w:pPr>
        <w:pStyle w:val="20TAQuestionNumber"/>
        <w:ind w:left="709" w:hanging="709"/>
      </w:pPr>
      <w:bookmarkStart w:id="35" w:name="_Ref135129682"/>
      <w:r>
        <w:t>Discuss different types of electronic communication you use when arranging resources and preparing for a building and construction project</w:t>
      </w:r>
      <w:r w:rsidR="00EF1B62">
        <w:t>.</w:t>
      </w:r>
      <w:bookmarkEnd w:id="35"/>
    </w:p>
    <w:p w14:paraId="3E4B732B" w14:textId="77777777" w:rsidR="00EF1B62" w:rsidRPr="00830749" w:rsidRDefault="00EF1B62" w:rsidP="00EF1B6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F1B62" w:rsidRPr="00830749" w14:paraId="54F989BF" w14:textId="77777777" w:rsidTr="00CA793B">
        <w:trPr>
          <w:trHeight w:val="379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F8E0173" w14:textId="77777777" w:rsidR="00EF1B62" w:rsidRPr="001C4084" w:rsidRDefault="00EF1B62" w:rsidP="00D60275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F74A1" w14:textId="77777777" w:rsidR="00B255B5" w:rsidRPr="00B255B5" w:rsidRDefault="00B255B5" w:rsidP="00B255B5">
            <w:pPr>
              <w:rPr>
                <w:rFonts w:ascii="Arial" w:hAnsi="Arial" w:cs="Arial"/>
                <w:sz w:val="22"/>
                <w:szCs w:val="22"/>
              </w:rPr>
            </w:pPr>
            <w:permStart w:id="516366555" w:edGrp="everyone"/>
            <w:r w:rsidRPr="00B255B5">
              <w:rPr>
                <w:rFonts w:ascii="Arial" w:hAnsi="Arial" w:cs="Arial"/>
                <w:sz w:val="22"/>
                <w:szCs w:val="22"/>
              </w:rPr>
              <w:t>Email – For orders, quotes, and formal info.</w:t>
            </w:r>
          </w:p>
          <w:p w14:paraId="1314A527" w14:textId="77777777" w:rsidR="00B255B5" w:rsidRPr="00B255B5" w:rsidRDefault="00B255B5" w:rsidP="00B255B5">
            <w:pPr>
              <w:rPr>
                <w:rFonts w:ascii="Arial" w:hAnsi="Arial" w:cs="Arial"/>
                <w:sz w:val="22"/>
                <w:szCs w:val="22"/>
              </w:rPr>
            </w:pPr>
            <w:r w:rsidRPr="00B255B5">
              <w:rPr>
                <w:rFonts w:ascii="Arial" w:hAnsi="Arial" w:cs="Arial"/>
                <w:sz w:val="22"/>
                <w:szCs w:val="22"/>
              </w:rPr>
              <w:t>Calls &amp; Texts – Quick updates and coordination.</w:t>
            </w:r>
          </w:p>
          <w:p w14:paraId="093C4D12" w14:textId="77777777" w:rsidR="00B255B5" w:rsidRPr="00B255B5" w:rsidRDefault="00B255B5" w:rsidP="00B255B5">
            <w:pPr>
              <w:rPr>
                <w:rFonts w:ascii="Arial" w:hAnsi="Arial" w:cs="Arial"/>
                <w:sz w:val="22"/>
                <w:szCs w:val="22"/>
              </w:rPr>
            </w:pPr>
            <w:r w:rsidRPr="00B255B5">
              <w:rPr>
                <w:rFonts w:ascii="Arial" w:hAnsi="Arial" w:cs="Arial"/>
                <w:sz w:val="22"/>
                <w:szCs w:val="22"/>
              </w:rPr>
              <w:t xml:space="preserve">Project Software – Track tasks and share docs (e.g. </w:t>
            </w:r>
            <w:proofErr w:type="spellStart"/>
            <w:r w:rsidRPr="00B255B5">
              <w:rPr>
                <w:rFonts w:ascii="Arial" w:hAnsi="Arial" w:cs="Arial"/>
                <w:sz w:val="22"/>
                <w:szCs w:val="22"/>
              </w:rPr>
              <w:t>Buildertrend</w:t>
            </w:r>
            <w:proofErr w:type="spellEnd"/>
            <w:r w:rsidRPr="00B255B5"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6EF2A588" w14:textId="77777777" w:rsidR="00B255B5" w:rsidRPr="00B255B5" w:rsidRDefault="00B255B5" w:rsidP="00B255B5">
            <w:pPr>
              <w:rPr>
                <w:rFonts w:ascii="Arial" w:hAnsi="Arial" w:cs="Arial"/>
                <w:sz w:val="22"/>
                <w:szCs w:val="22"/>
              </w:rPr>
            </w:pPr>
            <w:r w:rsidRPr="00B255B5">
              <w:rPr>
                <w:rFonts w:ascii="Arial" w:hAnsi="Arial" w:cs="Arial"/>
                <w:sz w:val="22"/>
                <w:szCs w:val="22"/>
              </w:rPr>
              <w:t>Group Chats – Fast team communication.</w:t>
            </w:r>
          </w:p>
          <w:p w14:paraId="42BA81FA" w14:textId="77777777" w:rsidR="00B255B5" w:rsidRPr="00B255B5" w:rsidRDefault="00B255B5" w:rsidP="00B255B5">
            <w:pPr>
              <w:rPr>
                <w:rFonts w:ascii="Arial" w:hAnsi="Arial" w:cs="Arial"/>
                <w:sz w:val="22"/>
                <w:szCs w:val="22"/>
              </w:rPr>
            </w:pPr>
            <w:r w:rsidRPr="00B255B5">
              <w:rPr>
                <w:rFonts w:ascii="Arial" w:hAnsi="Arial" w:cs="Arial"/>
                <w:sz w:val="22"/>
                <w:szCs w:val="22"/>
              </w:rPr>
              <w:t>Video Calls – Remote meetings with clients/suppliers.</w:t>
            </w:r>
          </w:p>
          <w:p w14:paraId="35DA87E6" w14:textId="4A696D83" w:rsidR="00EF1B62" w:rsidRPr="001C4084" w:rsidRDefault="00B255B5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B255B5">
              <w:rPr>
                <w:rFonts w:ascii="Arial" w:hAnsi="Arial" w:cs="Arial"/>
                <w:sz w:val="22"/>
                <w:szCs w:val="22"/>
              </w:rPr>
              <w:t>Online Ordering – Order materials from suppliers.</w:t>
            </w:r>
            <w:permEnd w:id="516366555"/>
          </w:p>
        </w:tc>
        <w:permStart w:id="584846083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B9C446B" w14:textId="77777777" w:rsidR="00EF1B62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94210863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F1B62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4846083"/>
          </w:p>
        </w:tc>
      </w:tr>
    </w:tbl>
    <w:p w14:paraId="04264C2B" w14:textId="77777777" w:rsidR="00EF1B62" w:rsidRDefault="00EF1B62" w:rsidP="00EF1B62">
      <w:pPr>
        <w:rPr>
          <w:rFonts w:ascii="Arial" w:hAnsi="Arial" w:cs="Arial"/>
          <w:sz w:val="22"/>
          <w:szCs w:val="22"/>
        </w:rPr>
      </w:pPr>
    </w:p>
    <w:p w14:paraId="2D55A1F3" w14:textId="16881A3B" w:rsidR="00BA16DF" w:rsidRPr="00830749" w:rsidRDefault="00A02BBC" w:rsidP="00BA16DF">
      <w:pPr>
        <w:pStyle w:val="20TAQuestionNumber"/>
        <w:ind w:left="709" w:hanging="709"/>
      </w:pPr>
      <w:bookmarkStart w:id="36" w:name="_Ref135132110"/>
      <w:r>
        <w:t>What is involved in organising building approval with the local council?</w:t>
      </w:r>
      <w:bookmarkEnd w:id="36"/>
    </w:p>
    <w:p w14:paraId="4932A8C4" w14:textId="77777777" w:rsidR="00BA16DF" w:rsidRPr="00830749" w:rsidRDefault="00BA16DF" w:rsidP="00BA16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16DF" w:rsidRPr="00830749" w14:paraId="67059F57" w14:textId="77777777" w:rsidTr="00CA793B">
        <w:trPr>
          <w:trHeight w:val="430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81379A" w14:textId="77777777" w:rsidR="00BA16DF" w:rsidRPr="001C4084" w:rsidRDefault="00BA16DF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B498C" w14:textId="77777777" w:rsidR="00D60A4F" w:rsidRPr="00D60A4F" w:rsidRDefault="00D60A4F" w:rsidP="00D60A4F">
            <w:pPr>
              <w:rPr>
                <w:rFonts w:ascii="Arial" w:hAnsi="Arial" w:cs="Arial"/>
                <w:sz w:val="22"/>
                <w:szCs w:val="22"/>
              </w:rPr>
            </w:pPr>
            <w:permStart w:id="2083154113" w:edGrp="everyone"/>
            <w:r w:rsidRPr="00D60A4F">
              <w:rPr>
                <w:rFonts w:ascii="Arial" w:hAnsi="Arial" w:cs="Arial"/>
                <w:sz w:val="22"/>
                <w:szCs w:val="22"/>
              </w:rPr>
              <w:t>Hire a Certifier – Private or council.</w:t>
            </w:r>
          </w:p>
          <w:p w14:paraId="5DE819D4" w14:textId="77777777" w:rsidR="00D60A4F" w:rsidRPr="00D60A4F" w:rsidRDefault="00D60A4F" w:rsidP="00D60A4F">
            <w:pPr>
              <w:rPr>
                <w:rFonts w:ascii="Arial" w:hAnsi="Arial" w:cs="Arial"/>
                <w:sz w:val="22"/>
                <w:szCs w:val="22"/>
              </w:rPr>
            </w:pPr>
            <w:r w:rsidRPr="00D60A4F">
              <w:rPr>
                <w:rFonts w:ascii="Arial" w:hAnsi="Arial" w:cs="Arial"/>
                <w:sz w:val="22"/>
                <w:szCs w:val="22"/>
              </w:rPr>
              <w:t>Prepare Documents – Plans, engineering, energy report, soil test.</w:t>
            </w:r>
          </w:p>
          <w:p w14:paraId="571483E4" w14:textId="77777777" w:rsidR="00D60A4F" w:rsidRPr="00D60A4F" w:rsidRDefault="00D60A4F" w:rsidP="00D60A4F">
            <w:pPr>
              <w:rPr>
                <w:rFonts w:ascii="Arial" w:hAnsi="Arial" w:cs="Arial"/>
                <w:sz w:val="22"/>
                <w:szCs w:val="22"/>
              </w:rPr>
            </w:pPr>
            <w:r w:rsidRPr="00D60A4F">
              <w:rPr>
                <w:rFonts w:ascii="Arial" w:hAnsi="Arial" w:cs="Arial"/>
                <w:sz w:val="22"/>
                <w:szCs w:val="22"/>
              </w:rPr>
              <w:t>Lodge Application – Certifier submits to council.</w:t>
            </w:r>
          </w:p>
          <w:p w14:paraId="3ACF30D0" w14:textId="77777777" w:rsidR="00D60A4F" w:rsidRPr="00D60A4F" w:rsidRDefault="00D60A4F" w:rsidP="00D60A4F">
            <w:pPr>
              <w:rPr>
                <w:rFonts w:ascii="Arial" w:hAnsi="Arial" w:cs="Arial"/>
                <w:sz w:val="22"/>
                <w:szCs w:val="22"/>
              </w:rPr>
            </w:pPr>
            <w:r w:rsidRPr="00D60A4F">
              <w:rPr>
                <w:rFonts w:ascii="Arial" w:hAnsi="Arial" w:cs="Arial"/>
                <w:sz w:val="22"/>
                <w:szCs w:val="22"/>
              </w:rPr>
              <w:t>Respond to Queries – Make changes if needed.</w:t>
            </w:r>
          </w:p>
          <w:p w14:paraId="733EE4F6" w14:textId="3FF8D10A" w:rsidR="00BA16DF" w:rsidRPr="001C4084" w:rsidRDefault="00D60A4F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D60A4F">
              <w:rPr>
                <w:rFonts w:ascii="Arial" w:hAnsi="Arial" w:cs="Arial"/>
                <w:sz w:val="22"/>
                <w:szCs w:val="22"/>
              </w:rPr>
              <w:t>Receive Approval – Then work can legally start.</w:t>
            </w:r>
            <w:permEnd w:id="2083154113"/>
          </w:p>
        </w:tc>
        <w:permStart w:id="1102723036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E29F49" w14:textId="77777777" w:rsidR="00BA16DF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634160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16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02723036"/>
          </w:p>
        </w:tc>
      </w:tr>
    </w:tbl>
    <w:p w14:paraId="5DBEB50E" w14:textId="77777777" w:rsidR="00BA16DF" w:rsidRDefault="00BA16DF" w:rsidP="00BA16DF">
      <w:pPr>
        <w:rPr>
          <w:rFonts w:ascii="Arial" w:hAnsi="Arial" w:cs="Arial"/>
          <w:sz w:val="22"/>
          <w:szCs w:val="22"/>
        </w:rPr>
      </w:pPr>
    </w:p>
    <w:p w14:paraId="61E87BB8" w14:textId="77777777" w:rsidR="00BA16DF" w:rsidRPr="000E310E" w:rsidRDefault="00BA16DF" w:rsidP="00BA16DF">
      <w:pPr>
        <w:jc w:val="left"/>
        <w:rPr>
          <w:rFonts w:ascii="Arial" w:hAnsi="Arial"/>
          <w:bCs/>
          <w:sz w:val="22"/>
          <w:szCs w:val="22"/>
        </w:rPr>
      </w:pPr>
    </w:p>
    <w:p w14:paraId="2EDF25A6" w14:textId="2A4C8AF6" w:rsidR="00BA16DF" w:rsidRPr="00830749" w:rsidRDefault="00A02BBC" w:rsidP="00BA16DF">
      <w:pPr>
        <w:pStyle w:val="20TAQuestionNumber"/>
        <w:ind w:left="709" w:hanging="709"/>
      </w:pPr>
      <w:bookmarkStart w:id="37" w:name="_Ref135132533"/>
      <w:r>
        <w:t>Discuss how the local councils protect heritage places.</w:t>
      </w:r>
      <w:bookmarkEnd w:id="37"/>
    </w:p>
    <w:p w14:paraId="41B4290C" w14:textId="77777777" w:rsidR="00BA16DF" w:rsidRPr="00830749" w:rsidRDefault="00BA16DF" w:rsidP="00BA16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16DF" w:rsidRPr="00830749" w14:paraId="774FDC92" w14:textId="77777777" w:rsidTr="00CA793B">
        <w:trPr>
          <w:trHeight w:val="243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977FBC" w14:textId="77777777" w:rsidR="00BA16DF" w:rsidRPr="001C4084" w:rsidRDefault="00BA16DF" w:rsidP="00D60275">
            <w:pPr>
              <w:pStyle w:val="AnswerHeading"/>
            </w:pPr>
            <w:r w:rsidRPr="001C4084"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8176D" w14:textId="77777777" w:rsidR="00215494" w:rsidRPr="00215494" w:rsidRDefault="00215494" w:rsidP="00215494">
            <w:pPr>
              <w:rPr>
                <w:rFonts w:ascii="Arial" w:hAnsi="Arial" w:cs="Arial"/>
                <w:sz w:val="22"/>
                <w:szCs w:val="22"/>
              </w:rPr>
            </w:pPr>
            <w:permStart w:id="2118321445" w:edGrp="everyone"/>
            <w:r w:rsidRPr="00215494">
              <w:rPr>
                <w:rFonts w:ascii="Arial" w:hAnsi="Arial" w:cs="Arial"/>
                <w:sz w:val="22"/>
                <w:szCs w:val="22"/>
              </w:rPr>
              <w:t>Heritage Listings – Identify and register protected sites.</w:t>
            </w:r>
          </w:p>
          <w:p w14:paraId="1B6BFB79" w14:textId="77777777" w:rsidR="00215494" w:rsidRPr="00215494" w:rsidRDefault="00215494" w:rsidP="00215494">
            <w:pPr>
              <w:rPr>
                <w:rFonts w:ascii="Arial" w:hAnsi="Arial" w:cs="Arial"/>
                <w:sz w:val="22"/>
                <w:szCs w:val="22"/>
              </w:rPr>
            </w:pPr>
            <w:r w:rsidRPr="00215494">
              <w:rPr>
                <w:rFonts w:ascii="Arial" w:hAnsi="Arial" w:cs="Arial"/>
                <w:sz w:val="22"/>
                <w:szCs w:val="22"/>
              </w:rPr>
              <w:t>Approval Required – Special permits needed for any changes.</w:t>
            </w:r>
          </w:p>
          <w:p w14:paraId="10618CD7" w14:textId="77777777" w:rsidR="00215494" w:rsidRPr="00215494" w:rsidRDefault="00215494" w:rsidP="00215494">
            <w:pPr>
              <w:rPr>
                <w:rFonts w:ascii="Arial" w:hAnsi="Arial" w:cs="Arial"/>
                <w:sz w:val="22"/>
                <w:szCs w:val="22"/>
              </w:rPr>
            </w:pPr>
            <w:r w:rsidRPr="00215494">
              <w:rPr>
                <w:rFonts w:ascii="Arial" w:hAnsi="Arial" w:cs="Arial"/>
                <w:sz w:val="22"/>
                <w:szCs w:val="22"/>
              </w:rPr>
              <w:t>Planning Rules – Control alterations to key features.</w:t>
            </w:r>
          </w:p>
          <w:p w14:paraId="7CC1D458" w14:textId="77777777" w:rsidR="00215494" w:rsidRPr="00215494" w:rsidRDefault="00215494" w:rsidP="00215494">
            <w:pPr>
              <w:rPr>
                <w:rFonts w:ascii="Arial" w:hAnsi="Arial" w:cs="Arial"/>
                <w:sz w:val="22"/>
                <w:szCs w:val="22"/>
              </w:rPr>
            </w:pPr>
            <w:r w:rsidRPr="00215494">
              <w:rPr>
                <w:rFonts w:ascii="Arial" w:hAnsi="Arial" w:cs="Arial"/>
                <w:sz w:val="22"/>
                <w:szCs w:val="22"/>
              </w:rPr>
              <w:t>Guidelines &amp; Advice – Help owners carry out respectful work.</w:t>
            </w:r>
          </w:p>
          <w:p w14:paraId="4A0C28FC" w14:textId="12757632" w:rsidR="00BA16DF" w:rsidRPr="001C4084" w:rsidRDefault="00215494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215494">
              <w:rPr>
                <w:rFonts w:ascii="Arial" w:hAnsi="Arial" w:cs="Arial"/>
                <w:sz w:val="22"/>
                <w:szCs w:val="22"/>
              </w:rPr>
              <w:t>Penalties – Fines for unauthorised changes.</w:t>
            </w:r>
            <w:permEnd w:id="2118321445"/>
          </w:p>
        </w:tc>
        <w:permStart w:id="820653109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8D35A5" w14:textId="77777777" w:rsidR="00BA16DF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20370261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16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820653109"/>
          </w:p>
        </w:tc>
      </w:tr>
    </w:tbl>
    <w:p w14:paraId="4DCDC0E1" w14:textId="77777777" w:rsidR="00BA16DF" w:rsidRDefault="00BA16DF" w:rsidP="00BA16DF">
      <w:pPr>
        <w:rPr>
          <w:rFonts w:ascii="Arial" w:hAnsi="Arial" w:cs="Arial"/>
          <w:sz w:val="22"/>
          <w:szCs w:val="22"/>
        </w:rPr>
      </w:pPr>
    </w:p>
    <w:p w14:paraId="360BF6DE" w14:textId="77777777" w:rsidR="00BA16DF" w:rsidRPr="000E310E" w:rsidRDefault="00BA16DF" w:rsidP="00BA16DF">
      <w:pPr>
        <w:jc w:val="left"/>
        <w:rPr>
          <w:rFonts w:ascii="Arial" w:hAnsi="Arial"/>
          <w:bCs/>
          <w:sz w:val="22"/>
          <w:szCs w:val="22"/>
        </w:rPr>
      </w:pPr>
    </w:p>
    <w:p w14:paraId="040A6D5B" w14:textId="4D15C0C1" w:rsidR="00BA16DF" w:rsidRPr="00830749" w:rsidRDefault="00DB2993" w:rsidP="00BA16DF">
      <w:pPr>
        <w:pStyle w:val="20TAQuestionNumber"/>
        <w:ind w:left="709" w:hanging="709"/>
      </w:pPr>
      <w:bookmarkStart w:id="38" w:name="_Ref135133074"/>
      <w:r>
        <w:t>Discuss your local council requirements relating to tree conservation</w:t>
      </w:r>
      <w:r w:rsidR="00BA16DF">
        <w:t>.</w:t>
      </w:r>
      <w:bookmarkEnd w:id="38"/>
    </w:p>
    <w:p w14:paraId="1F11F335" w14:textId="77777777" w:rsidR="00BA16DF" w:rsidRPr="00830749" w:rsidRDefault="00BA16DF" w:rsidP="00BA16DF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A16DF" w:rsidRPr="00830749" w14:paraId="07C235B4" w14:textId="77777777" w:rsidTr="00CA793B">
        <w:trPr>
          <w:trHeight w:val="385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EAC061C" w14:textId="77777777" w:rsidR="00BA16DF" w:rsidRPr="001C4084" w:rsidRDefault="00BA16DF" w:rsidP="00D60275">
            <w:pPr>
              <w:pStyle w:val="AnswerHeading"/>
            </w:pPr>
            <w:r w:rsidRPr="001C4084">
              <w:lastRenderedPageBreak/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4F37" w14:textId="77777777" w:rsidR="005672D8" w:rsidRPr="005672D8" w:rsidRDefault="005672D8" w:rsidP="005672D8">
            <w:pPr>
              <w:rPr>
                <w:rFonts w:ascii="Arial" w:hAnsi="Arial" w:cs="Arial"/>
                <w:sz w:val="22"/>
                <w:szCs w:val="22"/>
              </w:rPr>
            </w:pPr>
            <w:permStart w:id="811347601" w:edGrp="everyone"/>
            <w:r w:rsidRPr="005672D8">
              <w:rPr>
                <w:rFonts w:ascii="Arial" w:hAnsi="Arial" w:cs="Arial"/>
                <w:sz w:val="22"/>
                <w:szCs w:val="22"/>
              </w:rPr>
              <w:t>Protected Trees – Some trees are covered by local laws or VPOs.</w:t>
            </w:r>
          </w:p>
          <w:p w14:paraId="1D3CE3E3" w14:textId="77777777" w:rsidR="005672D8" w:rsidRPr="005672D8" w:rsidRDefault="005672D8" w:rsidP="005672D8">
            <w:pPr>
              <w:rPr>
                <w:rFonts w:ascii="Arial" w:hAnsi="Arial" w:cs="Arial"/>
                <w:sz w:val="22"/>
                <w:szCs w:val="22"/>
              </w:rPr>
            </w:pPr>
            <w:r w:rsidRPr="005672D8">
              <w:rPr>
                <w:rFonts w:ascii="Arial" w:hAnsi="Arial" w:cs="Arial"/>
                <w:sz w:val="22"/>
                <w:szCs w:val="22"/>
              </w:rPr>
              <w:t>Approval Needed – Must get council OK before removing or pruning.</w:t>
            </w:r>
          </w:p>
          <w:p w14:paraId="34AC57B1" w14:textId="77777777" w:rsidR="005672D8" w:rsidRPr="005672D8" w:rsidRDefault="005672D8" w:rsidP="005672D8">
            <w:pPr>
              <w:rPr>
                <w:rFonts w:ascii="Arial" w:hAnsi="Arial" w:cs="Arial"/>
                <w:sz w:val="22"/>
                <w:szCs w:val="22"/>
              </w:rPr>
            </w:pPr>
            <w:r w:rsidRPr="005672D8">
              <w:rPr>
                <w:rFonts w:ascii="Arial" w:hAnsi="Arial" w:cs="Arial"/>
                <w:sz w:val="22"/>
                <w:szCs w:val="22"/>
              </w:rPr>
              <w:t>Arborist Report – May be required to assess tree condition.</w:t>
            </w:r>
          </w:p>
          <w:p w14:paraId="512885E1" w14:textId="77777777" w:rsidR="005672D8" w:rsidRPr="005672D8" w:rsidRDefault="005672D8" w:rsidP="005672D8">
            <w:pPr>
              <w:rPr>
                <w:rFonts w:ascii="Arial" w:hAnsi="Arial" w:cs="Arial"/>
                <w:sz w:val="22"/>
                <w:szCs w:val="22"/>
              </w:rPr>
            </w:pPr>
            <w:r w:rsidRPr="005672D8">
              <w:rPr>
                <w:rFonts w:ascii="Arial" w:hAnsi="Arial" w:cs="Arial"/>
                <w:sz w:val="22"/>
                <w:szCs w:val="22"/>
              </w:rPr>
              <w:t>Replanting – Replacement trees may be part of approval.</w:t>
            </w:r>
          </w:p>
          <w:p w14:paraId="78730914" w14:textId="4321F31A" w:rsidR="00BA16DF" w:rsidRPr="001C4084" w:rsidRDefault="005672D8" w:rsidP="00D60275">
            <w:pPr>
              <w:rPr>
                <w:rFonts w:ascii="Arial" w:hAnsi="Arial" w:cs="Arial"/>
                <w:sz w:val="22"/>
                <w:szCs w:val="22"/>
              </w:rPr>
            </w:pPr>
            <w:r w:rsidRPr="005672D8">
              <w:rPr>
                <w:rFonts w:ascii="Arial" w:hAnsi="Arial" w:cs="Arial"/>
                <w:sz w:val="22"/>
                <w:szCs w:val="22"/>
              </w:rPr>
              <w:t>Fines Apply – Penalties for unauthorised removal.</w:t>
            </w:r>
            <w:permEnd w:id="811347601"/>
          </w:p>
        </w:tc>
        <w:permStart w:id="581050664" w:edGrp="everyone"/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0304B35" w14:textId="77777777" w:rsidR="00BA16DF" w:rsidRPr="00533511" w:rsidRDefault="00806066" w:rsidP="00D60275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224038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A16DF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81050664"/>
          </w:p>
        </w:tc>
      </w:tr>
    </w:tbl>
    <w:p w14:paraId="1C2884FD" w14:textId="77777777" w:rsidR="00787509" w:rsidRDefault="00787509" w:rsidP="004E67D0">
      <w:pPr>
        <w:jc w:val="left"/>
        <w:rPr>
          <w:rFonts w:ascii="Arial" w:hAnsi="Arial"/>
          <w:b/>
        </w:rPr>
      </w:pPr>
    </w:p>
    <w:p w14:paraId="3D2097A1" w14:textId="77777777" w:rsidR="006B63E9" w:rsidRDefault="006B63E9" w:rsidP="004E67D0">
      <w:pPr>
        <w:jc w:val="left"/>
        <w:rPr>
          <w:rFonts w:ascii="Arial" w:hAnsi="Arial"/>
          <w:b/>
        </w:rPr>
        <w:sectPr w:rsidR="006B63E9" w:rsidSect="00101E97">
          <w:headerReference w:type="default" r:id="rId16"/>
          <w:footerReference w:type="default" r:id="rId17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6592963D" w14:textId="72B95A19" w:rsidR="00787509" w:rsidRPr="004932A4" w:rsidRDefault="00806066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131756475"/>
          <w:placeholder>
            <w:docPart w:val="651844A1133943CF8A8F5CA995E9E38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787509" w:rsidRPr="004932A4">
        <w:rPr>
          <w:szCs w:val="32"/>
        </w:rPr>
        <w:t xml:space="preserve"> </w:t>
      </w:r>
    </w:p>
    <w:p w14:paraId="439A7E8C" w14:textId="56E74F94" w:rsidR="00787509" w:rsidRDefault="00806066" w:rsidP="00787509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1999992583"/>
          <w:placeholder>
            <w:docPart w:val="E671437E981C4ACE85A6EA8021A0FF6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</w:p>
    <w:p w14:paraId="18F59947" w14:textId="77777777" w:rsidR="00787509" w:rsidRPr="002D0927" w:rsidRDefault="00787509" w:rsidP="00787509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2105F929" w14:textId="3CA1AD32" w:rsidR="00787509" w:rsidRPr="004932A4" w:rsidRDefault="00787509" w:rsidP="00787509">
      <w:pPr>
        <w:pStyle w:val="01BoldTitleUnitCodeandName"/>
        <w:rPr>
          <w:szCs w:val="32"/>
        </w:rPr>
      </w:pPr>
      <w:r>
        <w:rPr>
          <w:szCs w:val="32"/>
        </w:rPr>
        <w:t>WORKBOOK</w:t>
      </w:r>
    </w:p>
    <w:p w14:paraId="7D344E7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5AB4253E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787509" w:rsidRPr="00750D30" w14:paraId="783BBAAE" w14:textId="77777777" w:rsidTr="009100AE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05A3E6" w14:textId="77777777" w:rsidR="00787509" w:rsidRPr="00750D30" w:rsidRDefault="00787509" w:rsidP="009100AE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0F6D895F" w14:textId="5D42A234" w:rsidR="00787509" w:rsidRPr="00CA793B" w:rsidRDefault="00A73867" w:rsidP="009100AE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7801178" w:edGrp="everyone"/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1027801178"/>
          </w:p>
        </w:tc>
      </w:tr>
    </w:tbl>
    <w:p w14:paraId="267595C1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p w14:paraId="07FEE05D" w14:textId="77777777" w:rsidR="00787509" w:rsidRPr="00750D30" w:rsidRDefault="00787509" w:rsidP="00787509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7951A012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F1FBB1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787509" w:rsidRPr="00750D30" w14:paraId="2790FF6E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B76CC86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6533B28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14:paraId="00A3F522" w14:textId="06F0FB5C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will complete written </w:t>
            </w:r>
            <w:r>
              <w:rPr>
                <w:rFonts w:ascii="Arial" w:hAnsi="Arial" w:cs="Arial"/>
                <w:sz w:val="20"/>
              </w:rPr>
              <w:t xml:space="preserve">activities </w:t>
            </w:r>
            <w:r w:rsidRPr="00750D30">
              <w:rPr>
                <w:rFonts w:ascii="Arial" w:hAnsi="Arial" w:cs="Arial"/>
                <w:sz w:val="20"/>
              </w:rPr>
              <w:t>as outlined on the following pages. You must attempt all questions and provide enough detail in your responses to demonstrate your knowledge.</w:t>
            </w:r>
          </w:p>
          <w:p w14:paraId="2CFFC87C" w14:textId="27E5C5D9" w:rsidR="00787509" w:rsidRPr="00750D30" w:rsidRDefault="005526C8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The timeframe for these tasks will be established by your Assessor or Training Plan</w:t>
            </w:r>
            <w:r w:rsidR="00787509" w:rsidRPr="00750D30">
              <w:rPr>
                <w:rFonts w:ascii="Arial" w:hAnsi="Arial" w:cs="Arial"/>
                <w:sz w:val="20"/>
              </w:rPr>
              <w:t>, but additional time may be allowed upon negotiation with the Assessor.</w:t>
            </w:r>
          </w:p>
          <w:p w14:paraId="6BBAFA30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questions unassisted by the Assessor or other personnel but may refer to reference material as needed. All questions must be answered correctly for a ‘Satisfactory’ assessment outcome to be awarded. </w:t>
            </w:r>
          </w:p>
          <w:p w14:paraId="7F1CF12B" w14:textId="77777777" w:rsidR="00787509" w:rsidRPr="00750D30" w:rsidRDefault="00787509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An oral examination may be allowed under certain circumstances, whereby your answers will be documented by another party. </w:t>
            </w:r>
          </w:p>
          <w:p w14:paraId="145CEC3F" w14:textId="77777777" w:rsidR="00787509" w:rsidRPr="00750D30" w:rsidRDefault="00787509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written questions that are incomplete, or not answered satisfactorily will need to be completed again after further training support.</w:t>
            </w:r>
          </w:p>
          <w:p w14:paraId="4BDFD679" w14:textId="77777777" w:rsidR="00787509" w:rsidRPr="00750D30" w:rsidRDefault="00787509" w:rsidP="005D4D6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you answer a question incorrectly but modify your response, put your initials next to the written change (or the Assessor must initial a verbal change).</w:t>
            </w:r>
          </w:p>
        </w:tc>
      </w:tr>
      <w:tr w:rsidR="00787509" w:rsidRPr="00750D30" w14:paraId="4E22EAA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B54C554" w14:textId="47401356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Resources required</w:t>
            </w:r>
          </w:p>
        </w:tc>
      </w:tr>
      <w:tr w:rsidR="00787509" w:rsidRPr="00750D30" w14:paraId="4BDE7774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90D8EB" w14:textId="77777777" w:rsidR="00787509" w:rsidRPr="00750D30" w:rsidRDefault="00787509" w:rsidP="009100AE">
            <w:pPr>
              <w:ind w:right="-24"/>
              <w:jc w:val="left"/>
              <w:rPr>
                <w:rFonts w:ascii="Arial" w:hAnsi="Arial" w:cs="Arial"/>
                <w:bCs/>
                <w:sz w:val="20"/>
              </w:rPr>
            </w:pPr>
            <w:r w:rsidRPr="00750D30">
              <w:rPr>
                <w:rFonts w:ascii="Arial" w:hAnsi="Arial" w:cs="Arial"/>
                <w:bCs/>
                <w:sz w:val="20"/>
              </w:rPr>
              <w:t>Pen</w:t>
            </w:r>
          </w:p>
        </w:tc>
      </w:tr>
    </w:tbl>
    <w:p w14:paraId="30996CF1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p w14:paraId="08F51E30" w14:textId="77777777" w:rsidR="00787509" w:rsidRPr="00750D30" w:rsidRDefault="00787509" w:rsidP="00787509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787509" w:rsidRPr="00750D30" w14:paraId="490FAB55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3E93D999" w14:textId="77777777" w:rsidR="00787509" w:rsidRPr="00750D30" w:rsidRDefault="00787509" w:rsidP="009100AE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</w:p>
        </w:tc>
      </w:tr>
      <w:tr w:rsidR="00787509" w:rsidRPr="00750D30" w14:paraId="42E269EA" w14:textId="77777777" w:rsidTr="009100AE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92CB32B" w14:textId="77777777" w:rsidR="00787509" w:rsidRPr="00750D30" w:rsidRDefault="00787509" w:rsidP="009100AE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787509" w:rsidRPr="00750D30" w14:paraId="081F3A57" w14:textId="77777777" w:rsidTr="009100AE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060210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oral examination has occurred, ensure that this is acknowledged in writing (e.g. FT001 and Assessor Comments)</w:t>
            </w:r>
          </w:p>
          <w:p w14:paraId="1889E14D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All questions must be satisfactorily demonstrated by the Participant for a Satisfactory determination (indicated by an Assessor tick to the right of the question).</w:t>
            </w:r>
          </w:p>
          <w:p w14:paraId="7C95175F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Assessors are to complete marking in pen of a different colour to the Participant.</w:t>
            </w:r>
          </w:p>
          <w:p w14:paraId="7EAE8487" w14:textId="77777777" w:rsidR="00787509" w:rsidRPr="00750D30" w:rsidRDefault="0078750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If the Participant verbally modifies their response, write in the modified response verbatim and put your initials next to the written change. </w:t>
            </w:r>
          </w:p>
        </w:tc>
      </w:tr>
    </w:tbl>
    <w:p w14:paraId="310DC27F" w14:textId="77777777" w:rsidR="00787509" w:rsidRDefault="00787509" w:rsidP="00787509">
      <w:pPr>
        <w:jc w:val="left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br w:type="page"/>
      </w: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CA793B" w:rsidRPr="00BA4D9F" w14:paraId="42F4F26C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02BDB5D2" w14:textId="77777777" w:rsidR="00CA793B" w:rsidRPr="00750D30" w:rsidRDefault="00CA793B" w:rsidP="00D532B0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lastRenderedPageBreak/>
              <w:t>ASSESSOR COMMENTS</w:t>
            </w:r>
          </w:p>
        </w:tc>
      </w:tr>
      <w:tr w:rsidR="00CA793B" w:rsidRPr="00BA4D9F" w14:paraId="2BC9C290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04F31D" w14:textId="77777777" w:rsidR="00CA793B" w:rsidRPr="00DE303D" w:rsidRDefault="00CA793B" w:rsidP="00D532B0">
            <w:pPr>
              <w:ind w:right="390"/>
              <w:rPr>
                <w:rFonts w:ascii="Arial" w:hAnsi="Arial" w:cs="Arial"/>
                <w:b/>
                <w:bCs/>
                <w:spacing w:val="-4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4"/>
                <w:sz w:val="20"/>
              </w:rPr>
              <w:t>As necessary, outline:</w:t>
            </w:r>
          </w:p>
          <w:p w14:paraId="3AEF787A" w14:textId="77777777" w:rsidR="00CA793B" w:rsidRPr="00DE303D" w:rsidRDefault="00CA793B" w:rsidP="00CA793B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4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Details on reattempts, alternative arrangements or reasonable adjustments made.</w:t>
            </w:r>
          </w:p>
          <w:p w14:paraId="0FEDAB1A" w14:textId="77777777" w:rsidR="00CA793B" w:rsidRPr="00750D30" w:rsidRDefault="00CA793B" w:rsidP="00CA793B">
            <w:pPr>
              <w:numPr>
                <w:ilvl w:val="0"/>
                <w:numId w:val="19"/>
              </w:numPr>
              <w:ind w:right="390"/>
              <w:jc w:val="left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4"/>
                <w:sz w:val="20"/>
              </w:rPr>
              <w:t>Where a Participant is deemed ‘Not Satisfactory’, provide recommendations for future training.</w:t>
            </w:r>
          </w:p>
        </w:tc>
      </w:tr>
      <w:tr w:rsidR="00CA793B" w:rsidRPr="00BA4D9F" w14:paraId="2421EDA6" w14:textId="77777777" w:rsidTr="00D532B0">
        <w:trPr>
          <w:trHeight w:val="12595"/>
        </w:trPr>
        <w:tc>
          <w:tcPr>
            <w:tcW w:w="907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39D80A" w14:textId="77777777" w:rsidR="00CA793B" w:rsidRPr="001A3ED6" w:rsidRDefault="00CA793B" w:rsidP="00D532B0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284623198" w:edGrp="everyone"/>
            <w:permEnd w:id="284623198"/>
          </w:p>
        </w:tc>
      </w:tr>
    </w:tbl>
    <w:p w14:paraId="4A8CFF41" w14:textId="77777777" w:rsidR="00787509" w:rsidRPr="000E310E" w:rsidRDefault="00787509" w:rsidP="00787509">
      <w:pPr>
        <w:jc w:val="left"/>
        <w:rPr>
          <w:rFonts w:ascii="Arial" w:hAnsi="Arial"/>
          <w:bCs/>
          <w:sz w:val="22"/>
          <w:szCs w:val="22"/>
        </w:rPr>
      </w:pPr>
      <w:r w:rsidRPr="000E310E">
        <w:rPr>
          <w:rFonts w:ascii="Arial" w:hAnsi="Arial"/>
          <w:bCs/>
          <w:sz w:val="22"/>
          <w:szCs w:val="22"/>
        </w:rPr>
        <w:br w:type="page"/>
      </w:r>
    </w:p>
    <w:p w14:paraId="35C80205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02432C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52D7C227" w14:textId="77777777" w:rsidR="00920F6C" w:rsidRPr="00594B1F" w:rsidRDefault="00920F6C" w:rsidP="00920F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3A4043D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rFonts w:cs="Arial"/>
          <w:b w:val="0"/>
          <w:bCs/>
          <w:sz w:val="22"/>
          <w:szCs w:val="22"/>
        </w:rPr>
      </w:pPr>
    </w:p>
    <w:p w14:paraId="4E773146" w14:textId="77777777" w:rsidR="00920F6C" w:rsidRPr="00594B1F" w:rsidRDefault="00920F6C" w:rsidP="00920F6C">
      <w:pPr>
        <w:pStyle w:val="11CSTCPLQuestionBulle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ind w:left="0" w:firstLine="0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4DAA1DAD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1241481F" w14:textId="585F5ADD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  <w:r w:rsidRPr="00BE22CD">
        <w:rPr>
          <w:rFonts w:ascii="Arial" w:hAnsi="Arial" w:cs="Arial"/>
          <w:sz w:val="22"/>
          <w:szCs w:val="22"/>
        </w:rPr>
        <w:t>For the following activit</w:t>
      </w:r>
      <w:r w:rsidR="00A02BBC">
        <w:rPr>
          <w:rFonts w:ascii="Arial" w:hAnsi="Arial" w:cs="Arial"/>
          <w:sz w:val="22"/>
          <w:szCs w:val="22"/>
        </w:rPr>
        <w:t>y</w:t>
      </w:r>
      <w:r w:rsidRPr="00BE22CD">
        <w:rPr>
          <w:rFonts w:ascii="Arial" w:hAnsi="Arial" w:cs="Arial"/>
          <w:sz w:val="22"/>
          <w:szCs w:val="22"/>
        </w:rPr>
        <w:t xml:space="preserve">, name a </w:t>
      </w:r>
      <w:r w:rsidR="00DD0C16">
        <w:rPr>
          <w:rFonts w:ascii="Arial" w:hAnsi="Arial" w:cs="Arial"/>
          <w:sz w:val="22"/>
          <w:szCs w:val="22"/>
        </w:rPr>
        <w:t>local authority (council)</w:t>
      </w:r>
      <w:r w:rsidRPr="00BE22CD">
        <w:rPr>
          <w:rFonts w:ascii="Arial" w:hAnsi="Arial" w:cs="Arial"/>
          <w:sz w:val="22"/>
          <w:szCs w:val="22"/>
        </w:rPr>
        <w:t xml:space="preserve"> that you wish to examine. </w:t>
      </w:r>
    </w:p>
    <w:p w14:paraId="6D7891AB" w14:textId="77777777" w:rsidR="00920F6C" w:rsidRPr="00BE22CD" w:rsidRDefault="00920F6C" w:rsidP="00920F6C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97" w:type="dxa"/>
        <w:tblInd w:w="-147" w:type="dxa"/>
        <w:tblLook w:val="04A0" w:firstRow="1" w:lastRow="0" w:firstColumn="1" w:lastColumn="0" w:noHBand="0" w:noVBand="1"/>
      </w:tblPr>
      <w:tblGrid>
        <w:gridCol w:w="2836"/>
        <w:gridCol w:w="6461"/>
      </w:tblGrid>
      <w:tr w:rsidR="00920F6C" w:rsidRPr="00BE22CD" w14:paraId="7F41351D" w14:textId="77777777" w:rsidTr="006B63E9">
        <w:trPr>
          <w:trHeight w:val="454"/>
        </w:trPr>
        <w:tc>
          <w:tcPr>
            <w:tcW w:w="2836" w:type="dxa"/>
            <w:shd w:val="clear" w:color="auto" w:fill="D9D9D9" w:themeFill="background1" w:themeFillShade="D9"/>
            <w:vAlign w:val="center"/>
          </w:tcPr>
          <w:p w14:paraId="4579471B" w14:textId="220CC153" w:rsidR="00920F6C" w:rsidRPr="00BE22CD" w:rsidRDefault="00DD0C16" w:rsidP="009100AE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Local authority (council)</w:t>
            </w:r>
          </w:p>
        </w:tc>
        <w:tc>
          <w:tcPr>
            <w:tcW w:w="6461" w:type="dxa"/>
            <w:vAlign w:val="center"/>
          </w:tcPr>
          <w:p w14:paraId="58A9A58F" w14:textId="7C0FF93E" w:rsidR="00920F6C" w:rsidRPr="00CA793B" w:rsidRDefault="00A73867" w:rsidP="00CA793B">
            <w:pPr>
              <w:rPr>
                <w:rFonts w:ascii="Arial" w:hAnsi="Arial" w:cs="Arial"/>
                <w:sz w:val="22"/>
                <w:szCs w:val="22"/>
              </w:rPr>
            </w:pPr>
            <w:permStart w:id="523510192" w:edGrp="everyone"/>
            <w:r>
              <w:rPr>
                <w:rFonts w:ascii="Arial" w:hAnsi="Arial" w:cs="Arial"/>
                <w:sz w:val="22"/>
                <w:szCs w:val="22"/>
              </w:rPr>
              <w:t>Brisbane city</w:t>
            </w:r>
            <w:r w:rsidR="00B461D4">
              <w:rPr>
                <w:rFonts w:ascii="Arial" w:hAnsi="Arial" w:cs="Arial"/>
                <w:sz w:val="22"/>
                <w:szCs w:val="22"/>
              </w:rPr>
              <w:t xml:space="preserve"> council</w:t>
            </w:r>
            <w:permEnd w:id="523510192"/>
          </w:p>
        </w:tc>
      </w:tr>
    </w:tbl>
    <w:p w14:paraId="039F9565" w14:textId="77777777" w:rsidR="00920F6C" w:rsidRPr="00BE22CD" w:rsidRDefault="00920F6C" w:rsidP="00920F6C">
      <w:pPr>
        <w:pStyle w:val="11CSTCPLQuestionBullet"/>
        <w:rPr>
          <w:sz w:val="22"/>
          <w:szCs w:val="22"/>
        </w:rPr>
      </w:pPr>
    </w:p>
    <w:p w14:paraId="2D7C5B02" w14:textId="77777777" w:rsidR="00920F6C" w:rsidRPr="00BE22CD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9155" w:type="dxa"/>
        <w:tblInd w:w="-5" w:type="dxa"/>
        <w:shd w:val="clear" w:color="auto" w:fill="F7CAAC"/>
        <w:tblLook w:val="04A0" w:firstRow="1" w:lastRow="0" w:firstColumn="1" w:lastColumn="0" w:noHBand="0" w:noVBand="1"/>
      </w:tblPr>
      <w:tblGrid>
        <w:gridCol w:w="9155"/>
      </w:tblGrid>
      <w:tr w:rsidR="00920F6C" w:rsidRPr="00DD1A2A" w14:paraId="4B93E20A" w14:textId="77777777" w:rsidTr="005D4D6D">
        <w:trPr>
          <w:tblHeader/>
        </w:trPr>
        <w:tc>
          <w:tcPr>
            <w:tcW w:w="9155" w:type="dxa"/>
            <w:shd w:val="clear" w:color="auto" w:fill="232F84"/>
          </w:tcPr>
          <w:p w14:paraId="16BC2994" w14:textId="77777777" w:rsidR="00920F6C" w:rsidRPr="00DD1A2A" w:rsidRDefault="00920F6C" w:rsidP="0082461B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39" w:name="_Ref35349341"/>
          </w:p>
        </w:tc>
        <w:bookmarkEnd w:id="39"/>
      </w:tr>
      <w:tr w:rsidR="00920F6C" w:rsidRPr="00DD1A2A" w14:paraId="1A944E38" w14:textId="77777777" w:rsidTr="00455CED">
        <w:tc>
          <w:tcPr>
            <w:tcW w:w="9155" w:type="dxa"/>
            <w:shd w:val="clear" w:color="auto" w:fill="A1D7E1"/>
          </w:tcPr>
          <w:p w14:paraId="21A89ACD" w14:textId="4B200FE9" w:rsidR="00DD0C16" w:rsidRDefault="00DD0C16" w:rsidP="00DD0C16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Locate the website of the local authority relevant to </w:t>
            </w:r>
            <w:r w:rsidR="00346F22">
              <w:rPr>
                <w:rFonts w:ascii="Arial" w:hAnsi="Arial" w:cs="Arial"/>
                <w:sz w:val="22"/>
              </w:rPr>
              <w:t>a</w:t>
            </w:r>
            <w:r>
              <w:rPr>
                <w:rFonts w:ascii="Arial" w:hAnsi="Arial" w:cs="Arial"/>
                <w:sz w:val="22"/>
              </w:rPr>
              <w:t xml:space="preserve"> building site you are currently involved in. Research and respond to the following:</w:t>
            </w:r>
          </w:p>
          <w:p w14:paraId="03537A38" w14:textId="050EC426" w:rsidR="00920F6C" w:rsidRPr="00DD0C16" w:rsidRDefault="00DD0C16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0" w:name="_Ref132715168"/>
            <w:r>
              <w:rPr>
                <w:rFonts w:ascii="Arial" w:hAnsi="Arial" w:cs="Arial"/>
                <w:sz w:val="22"/>
              </w:rPr>
              <w:t>Specify the council requirements relating to work zones on sections of road</w:t>
            </w:r>
            <w:r w:rsidR="00920F6C" w:rsidRPr="00DD0C16">
              <w:rPr>
                <w:rFonts w:ascii="Arial" w:hAnsi="Arial" w:cs="Arial"/>
                <w:sz w:val="22"/>
              </w:rPr>
              <w:t>.</w:t>
            </w:r>
            <w:bookmarkEnd w:id="40"/>
            <w:r w:rsidR="00920F6C" w:rsidRPr="00DD0C16">
              <w:rPr>
                <w:rFonts w:ascii="Arial" w:hAnsi="Arial" w:cs="Arial"/>
                <w:sz w:val="22"/>
              </w:rPr>
              <w:t xml:space="preserve"> </w:t>
            </w:r>
          </w:p>
          <w:p w14:paraId="72613B72" w14:textId="77777777" w:rsidR="00920F6C" w:rsidRDefault="00455CED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Protection for heritage places. </w:t>
            </w:r>
          </w:p>
          <w:p w14:paraId="79FA452C" w14:textId="77777777" w:rsidR="00B33A42" w:rsidRDefault="00B33A42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Permits to remove or clear protected vegetation.</w:t>
            </w:r>
          </w:p>
          <w:p w14:paraId="57A2C60A" w14:textId="528DADF0" w:rsidR="005D4D6D" w:rsidRPr="00DD0C16" w:rsidRDefault="005D4D6D" w:rsidP="0082461B">
            <w:pPr>
              <w:numPr>
                <w:ilvl w:val="0"/>
                <w:numId w:val="26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Environmental nuisance complaints- building work noise.</w:t>
            </w:r>
          </w:p>
        </w:tc>
      </w:tr>
    </w:tbl>
    <w:p w14:paraId="468972FD" w14:textId="77777777" w:rsidR="00920F6C" w:rsidRPr="00DD1A2A" w:rsidRDefault="00920F6C" w:rsidP="00920F6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20F6C" w:rsidRPr="00DD0C16" w14:paraId="1DA6B544" w14:textId="77777777" w:rsidTr="009100AE">
        <w:tc>
          <w:tcPr>
            <w:tcW w:w="9016" w:type="dxa"/>
            <w:shd w:val="clear" w:color="auto" w:fill="D9D9D9"/>
          </w:tcPr>
          <w:p w14:paraId="19CB0C61" w14:textId="1F7CDBB0" w:rsidR="00455CED" w:rsidRPr="00455CED" w:rsidRDefault="00DD0C16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455CED">
              <w:rPr>
                <w:rFonts w:ascii="Arial" w:hAnsi="Arial" w:cs="Arial"/>
                <w:b/>
                <w:bCs/>
                <w:sz w:val="22"/>
              </w:rPr>
              <w:t>Specify the council requirements relating to work zones on sections of road</w:t>
            </w:r>
          </w:p>
        </w:tc>
      </w:tr>
      <w:tr w:rsidR="00D16B07" w:rsidRPr="00CA793B" w14:paraId="7A66673E" w14:textId="77777777" w:rsidTr="006B63E9">
        <w:trPr>
          <w:trHeight w:val="3402"/>
        </w:trPr>
        <w:tc>
          <w:tcPr>
            <w:tcW w:w="9016" w:type="dxa"/>
            <w:shd w:val="clear" w:color="auto" w:fill="auto"/>
          </w:tcPr>
          <w:p w14:paraId="302CC847" w14:textId="77777777" w:rsidR="00CA6B9F" w:rsidRPr="00CA6B9F" w:rsidRDefault="00CA6B9F" w:rsidP="00CA6B9F">
            <w:pPr>
              <w:rPr>
                <w:rFonts w:ascii="Arial" w:hAnsi="Arial" w:cs="Arial"/>
                <w:sz w:val="22"/>
              </w:rPr>
            </w:pPr>
            <w:permStart w:id="1768758769" w:edGrp="everyone"/>
            <w:r w:rsidRPr="00CA6B9F">
              <w:rPr>
                <w:rFonts w:ascii="Arial" w:hAnsi="Arial" w:cs="Arial"/>
                <w:sz w:val="22"/>
              </w:rPr>
              <w:t>Permit Needed – Apply for a Road Work or Temporary Work Zone Permit.</w:t>
            </w:r>
          </w:p>
          <w:p w14:paraId="0766280C" w14:textId="77777777" w:rsidR="00CA6B9F" w:rsidRPr="00CA6B9F" w:rsidRDefault="00CA6B9F" w:rsidP="00CA6B9F">
            <w:pPr>
              <w:rPr>
                <w:rFonts w:ascii="Arial" w:hAnsi="Arial" w:cs="Arial"/>
                <w:sz w:val="22"/>
              </w:rPr>
            </w:pPr>
            <w:r w:rsidRPr="00CA6B9F">
              <w:rPr>
                <w:rFonts w:ascii="Arial" w:hAnsi="Arial" w:cs="Arial"/>
                <w:sz w:val="22"/>
              </w:rPr>
              <w:t>Traffic Management Plan – Must include a certified TMP.</w:t>
            </w:r>
          </w:p>
          <w:p w14:paraId="2AFC97EA" w14:textId="77777777" w:rsidR="00CA6B9F" w:rsidRPr="00CA6B9F" w:rsidRDefault="00CA6B9F" w:rsidP="00CA6B9F">
            <w:pPr>
              <w:rPr>
                <w:rFonts w:ascii="Arial" w:hAnsi="Arial" w:cs="Arial"/>
                <w:sz w:val="22"/>
              </w:rPr>
            </w:pPr>
            <w:r w:rsidRPr="00CA6B9F">
              <w:rPr>
                <w:rFonts w:ascii="Arial" w:hAnsi="Arial" w:cs="Arial"/>
                <w:sz w:val="22"/>
              </w:rPr>
              <w:t>Public Liability Insurance – Minimum $20 million cover required.</w:t>
            </w:r>
          </w:p>
          <w:p w14:paraId="7914160F" w14:textId="77777777" w:rsidR="00CA6B9F" w:rsidRPr="00CA6B9F" w:rsidRDefault="00CA6B9F" w:rsidP="00CA6B9F">
            <w:pPr>
              <w:rPr>
                <w:rFonts w:ascii="Arial" w:hAnsi="Arial" w:cs="Arial"/>
                <w:sz w:val="22"/>
              </w:rPr>
            </w:pPr>
            <w:r w:rsidRPr="00CA6B9F">
              <w:rPr>
                <w:rFonts w:ascii="Arial" w:hAnsi="Arial" w:cs="Arial"/>
                <w:sz w:val="22"/>
              </w:rPr>
              <w:t>Approved Work Hours – Usually outside peak times.</w:t>
            </w:r>
          </w:p>
          <w:p w14:paraId="0018D7EC" w14:textId="77777777" w:rsidR="00CA6B9F" w:rsidRPr="00CA6B9F" w:rsidRDefault="00CA6B9F" w:rsidP="00CA6B9F">
            <w:pPr>
              <w:rPr>
                <w:rFonts w:ascii="Arial" w:hAnsi="Arial" w:cs="Arial"/>
                <w:sz w:val="22"/>
              </w:rPr>
            </w:pPr>
            <w:r w:rsidRPr="00CA6B9F">
              <w:rPr>
                <w:rFonts w:ascii="Arial" w:hAnsi="Arial" w:cs="Arial"/>
                <w:sz w:val="22"/>
              </w:rPr>
              <w:t>Pedestrian Safety – Maintain clear, safe access with signage/barriers.</w:t>
            </w:r>
          </w:p>
          <w:p w14:paraId="2C1D482B" w14:textId="7080CE78" w:rsidR="006B63E9" w:rsidRPr="00CA793B" w:rsidRDefault="00CA6B9F" w:rsidP="00CA793B">
            <w:pPr>
              <w:rPr>
                <w:rFonts w:ascii="Arial" w:hAnsi="Arial" w:cs="Arial"/>
                <w:sz w:val="22"/>
              </w:rPr>
            </w:pPr>
            <w:r w:rsidRPr="00CA6B9F">
              <w:rPr>
                <w:rFonts w:ascii="Arial" w:hAnsi="Arial" w:cs="Arial"/>
                <w:sz w:val="22"/>
              </w:rPr>
              <w:t>Fees Apply – Based on zone size, location, and duration.</w:t>
            </w:r>
            <w:permEnd w:id="1768758769"/>
          </w:p>
        </w:tc>
      </w:tr>
      <w:tr w:rsidR="00920F6C" w:rsidRPr="00DD0C16" w14:paraId="46219CF7" w14:textId="77777777" w:rsidTr="009100AE">
        <w:tc>
          <w:tcPr>
            <w:tcW w:w="9016" w:type="dxa"/>
            <w:shd w:val="clear" w:color="auto" w:fill="D9D9D9"/>
          </w:tcPr>
          <w:p w14:paraId="2C514DC7" w14:textId="7C86B3A4" w:rsidR="00920F6C" w:rsidRPr="00455CED" w:rsidRDefault="00455CED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b/>
                <w:bCs/>
                <w:sz w:val="22"/>
              </w:rPr>
            </w:pPr>
            <w:r w:rsidRPr="00455CED">
              <w:rPr>
                <w:rFonts w:ascii="Arial" w:hAnsi="Arial" w:cs="Arial"/>
                <w:b/>
                <w:bCs/>
                <w:sz w:val="22"/>
              </w:rPr>
              <w:t>Protection for heritage places</w:t>
            </w:r>
          </w:p>
        </w:tc>
      </w:tr>
      <w:tr w:rsidR="00920F6C" w:rsidRPr="00CA793B" w14:paraId="7E011A3B" w14:textId="77777777" w:rsidTr="006B63E9">
        <w:trPr>
          <w:trHeight w:val="3402"/>
        </w:trPr>
        <w:tc>
          <w:tcPr>
            <w:tcW w:w="9016" w:type="dxa"/>
          </w:tcPr>
          <w:p w14:paraId="21E4F32D" w14:textId="77777777" w:rsidR="00354849" w:rsidRPr="00354849" w:rsidRDefault="00354849" w:rsidP="00354849">
            <w:pPr>
              <w:rPr>
                <w:rFonts w:ascii="Arial" w:hAnsi="Arial" w:cs="Arial"/>
                <w:sz w:val="22"/>
              </w:rPr>
            </w:pPr>
            <w:permStart w:id="527458337" w:edGrp="everyone"/>
            <w:r w:rsidRPr="00354849">
              <w:rPr>
                <w:rFonts w:ascii="Arial" w:hAnsi="Arial" w:cs="Arial"/>
                <w:sz w:val="22"/>
              </w:rPr>
              <w:t>Heritage Registers: Identifying and listing significant heritage sites to ensure their preservation.​</w:t>
            </w:r>
          </w:p>
          <w:p w14:paraId="6751C9E8" w14:textId="77777777" w:rsidR="00354849" w:rsidRPr="00354849" w:rsidRDefault="00354849" w:rsidP="00354849">
            <w:pPr>
              <w:rPr>
                <w:rFonts w:ascii="Arial" w:hAnsi="Arial" w:cs="Arial"/>
                <w:sz w:val="22"/>
              </w:rPr>
            </w:pPr>
          </w:p>
          <w:p w14:paraId="47BBAAD6" w14:textId="77777777" w:rsidR="00354849" w:rsidRPr="00354849" w:rsidRDefault="00354849" w:rsidP="00354849">
            <w:pPr>
              <w:rPr>
                <w:rFonts w:ascii="Arial" w:hAnsi="Arial" w:cs="Arial"/>
                <w:sz w:val="22"/>
              </w:rPr>
            </w:pPr>
            <w:r w:rsidRPr="00354849">
              <w:rPr>
                <w:rFonts w:ascii="Arial" w:hAnsi="Arial" w:cs="Arial"/>
                <w:sz w:val="22"/>
              </w:rPr>
              <w:t>Development Controls: Requiring development applications for any proposed work on or adjacent to heritage places to assess potential impacts.​</w:t>
            </w:r>
          </w:p>
          <w:p w14:paraId="0595C09E" w14:textId="77777777" w:rsidR="00354849" w:rsidRPr="00354849" w:rsidRDefault="00354849" w:rsidP="00354849">
            <w:pPr>
              <w:rPr>
                <w:rFonts w:ascii="Arial" w:hAnsi="Arial" w:cs="Arial"/>
                <w:sz w:val="22"/>
              </w:rPr>
            </w:pPr>
          </w:p>
          <w:p w14:paraId="495FDF2A" w14:textId="5D0B1DF3" w:rsidR="00920F6C" w:rsidRPr="00CA793B" w:rsidRDefault="00354849" w:rsidP="00CA793B">
            <w:pPr>
              <w:rPr>
                <w:rFonts w:ascii="Arial" w:hAnsi="Arial" w:cs="Arial"/>
                <w:sz w:val="22"/>
              </w:rPr>
            </w:pPr>
            <w:r w:rsidRPr="00354849">
              <w:rPr>
                <w:rFonts w:ascii="Arial" w:hAnsi="Arial" w:cs="Arial"/>
                <w:sz w:val="22"/>
              </w:rPr>
              <w:t>Guidelines and Support: Providing resources to assist property owners in maintaining and restoring heritage properties appropriately.</w:t>
            </w:r>
            <w:permEnd w:id="527458337"/>
          </w:p>
        </w:tc>
      </w:tr>
      <w:tr w:rsidR="00920F6C" w:rsidRPr="00DD0C16" w14:paraId="561BF7CE" w14:textId="77777777" w:rsidTr="009100AE">
        <w:tc>
          <w:tcPr>
            <w:tcW w:w="9016" w:type="dxa"/>
            <w:shd w:val="clear" w:color="auto" w:fill="D9D9D9" w:themeFill="background1" w:themeFillShade="D9"/>
          </w:tcPr>
          <w:p w14:paraId="0B5850AF" w14:textId="11156649" w:rsidR="00920F6C" w:rsidRPr="005D4D6D" w:rsidRDefault="00B33A42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b/>
                <w:bCs/>
                <w:iCs/>
                <w:sz w:val="22"/>
              </w:rPr>
            </w:pPr>
            <w:r w:rsidRPr="005D4D6D">
              <w:rPr>
                <w:rFonts w:ascii="Arial" w:hAnsi="Arial" w:cs="Arial"/>
                <w:b/>
                <w:bCs/>
                <w:iCs/>
                <w:sz w:val="22"/>
              </w:rPr>
              <w:lastRenderedPageBreak/>
              <w:t>Permits to remove or clear protected vegetation</w:t>
            </w:r>
          </w:p>
        </w:tc>
      </w:tr>
      <w:tr w:rsidR="00920F6C" w:rsidRPr="00CA793B" w14:paraId="40233D7C" w14:textId="77777777" w:rsidTr="006B63E9">
        <w:trPr>
          <w:trHeight w:val="3402"/>
        </w:trPr>
        <w:tc>
          <w:tcPr>
            <w:tcW w:w="9016" w:type="dxa"/>
          </w:tcPr>
          <w:p w14:paraId="1B02665E" w14:textId="3C332C63" w:rsidR="006A3667" w:rsidRPr="006A3667" w:rsidRDefault="006A3667" w:rsidP="006A3667">
            <w:pPr>
              <w:rPr>
                <w:rFonts w:ascii="Arial" w:hAnsi="Arial" w:cs="Arial"/>
                <w:sz w:val="22"/>
              </w:rPr>
            </w:pPr>
            <w:permStart w:id="1973886483" w:edGrp="everyone"/>
            <w:r w:rsidRPr="006A3667">
              <w:rPr>
                <w:rFonts w:ascii="Arial" w:hAnsi="Arial" w:cs="Arial"/>
                <w:sz w:val="22"/>
              </w:rPr>
              <w:t>Under the Natural Assets Local Law 2003 (NALL), a permit is required to work on protected vegetation unless an exemption applies. The process involves:</w:t>
            </w:r>
          </w:p>
          <w:p w14:paraId="461DD274" w14:textId="77777777" w:rsidR="006A3667" w:rsidRPr="006A3667" w:rsidRDefault="006A3667" w:rsidP="006A3667">
            <w:pPr>
              <w:rPr>
                <w:rFonts w:ascii="Arial" w:hAnsi="Arial" w:cs="Arial"/>
                <w:sz w:val="22"/>
              </w:rPr>
            </w:pPr>
          </w:p>
          <w:p w14:paraId="07D28405" w14:textId="5C9717F1" w:rsidR="006A3667" w:rsidRPr="006A3667" w:rsidRDefault="006A3667" w:rsidP="006A3667">
            <w:pPr>
              <w:rPr>
                <w:rFonts w:ascii="Arial" w:hAnsi="Arial" w:cs="Arial"/>
                <w:sz w:val="22"/>
              </w:rPr>
            </w:pPr>
            <w:r w:rsidRPr="006A3667">
              <w:rPr>
                <w:rFonts w:ascii="Arial" w:hAnsi="Arial" w:cs="Arial"/>
                <w:sz w:val="22"/>
              </w:rPr>
              <w:t>Determining Protection Status: Request a map and report online or contact the council to find out if your property has protected vegetation.​</w:t>
            </w:r>
          </w:p>
          <w:p w14:paraId="321F6B0A" w14:textId="77777777" w:rsidR="006A3667" w:rsidRPr="006A3667" w:rsidRDefault="006A3667" w:rsidP="006A3667">
            <w:pPr>
              <w:rPr>
                <w:rFonts w:ascii="Arial" w:hAnsi="Arial" w:cs="Arial"/>
                <w:sz w:val="22"/>
              </w:rPr>
            </w:pPr>
          </w:p>
          <w:p w14:paraId="02E0B94A" w14:textId="1DDFCF7D" w:rsidR="006A3667" w:rsidRPr="006A3667" w:rsidRDefault="006A3667" w:rsidP="006A3667">
            <w:pPr>
              <w:rPr>
                <w:rFonts w:ascii="Arial" w:hAnsi="Arial" w:cs="Arial"/>
                <w:sz w:val="22"/>
              </w:rPr>
            </w:pPr>
            <w:r w:rsidRPr="006A3667">
              <w:rPr>
                <w:rFonts w:ascii="Arial" w:hAnsi="Arial" w:cs="Arial"/>
                <w:sz w:val="22"/>
              </w:rPr>
              <w:t xml:space="preserve">Applying for a Permit: </w:t>
            </w:r>
            <w:proofErr w:type="gramStart"/>
            <w:r w:rsidRPr="006A3667">
              <w:rPr>
                <w:rFonts w:ascii="Arial" w:hAnsi="Arial" w:cs="Arial"/>
                <w:sz w:val="22"/>
              </w:rPr>
              <w:t>Submit an application</w:t>
            </w:r>
            <w:proofErr w:type="gramEnd"/>
            <w:r w:rsidRPr="006A3667">
              <w:rPr>
                <w:rFonts w:ascii="Arial" w:hAnsi="Arial" w:cs="Arial"/>
                <w:sz w:val="22"/>
              </w:rPr>
              <w:t xml:space="preserve"> for activities such as pruning or removing protected vegetation, conducting construction work near protected vegetation, or minor pruning of street trees.​</w:t>
            </w:r>
          </w:p>
          <w:p w14:paraId="0230FEC3" w14:textId="77777777" w:rsidR="006A3667" w:rsidRPr="006A3667" w:rsidRDefault="006A3667" w:rsidP="006A3667">
            <w:pPr>
              <w:rPr>
                <w:rFonts w:ascii="Arial" w:hAnsi="Arial" w:cs="Arial"/>
                <w:sz w:val="22"/>
              </w:rPr>
            </w:pPr>
          </w:p>
          <w:p w14:paraId="294466A9" w14:textId="2CAA3F22" w:rsidR="00920F6C" w:rsidRPr="00CA793B" w:rsidRDefault="006A3667" w:rsidP="00CA793B">
            <w:pPr>
              <w:rPr>
                <w:rFonts w:ascii="Arial" w:hAnsi="Arial" w:cs="Arial"/>
                <w:sz w:val="22"/>
              </w:rPr>
            </w:pPr>
            <w:r w:rsidRPr="006A3667">
              <w:rPr>
                <w:rFonts w:ascii="Arial" w:hAnsi="Arial" w:cs="Arial"/>
                <w:sz w:val="22"/>
              </w:rPr>
              <w:t>Assessment: The council evaluates applications based on criteria like ecological value, habitat significance, and cultural importance</w:t>
            </w:r>
            <w:permEnd w:id="1973886483"/>
          </w:p>
        </w:tc>
      </w:tr>
      <w:tr w:rsidR="00920F6C" w:rsidRPr="00B33A42" w14:paraId="60FAA649" w14:textId="77777777" w:rsidTr="009100AE">
        <w:tc>
          <w:tcPr>
            <w:tcW w:w="9016" w:type="dxa"/>
            <w:shd w:val="clear" w:color="auto" w:fill="D9D9D9"/>
          </w:tcPr>
          <w:p w14:paraId="01B03C01" w14:textId="3739300B" w:rsidR="00920F6C" w:rsidRPr="005D4D6D" w:rsidRDefault="00B33A42" w:rsidP="0082461B">
            <w:pPr>
              <w:pStyle w:val="ListParagraph"/>
              <w:keepNext/>
              <w:numPr>
                <w:ilvl w:val="0"/>
                <w:numId w:val="30"/>
              </w:numPr>
              <w:ind w:left="313"/>
              <w:jc w:val="left"/>
              <w:rPr>
                <w:rFonts w:ascii="Arial" w:hAnsi="Arial" w:cs="Arial"/>
                <w:sz w:val="22"/>
              </w:rPr>
            </w:pPr>
            <w:r w:rsidRPr="005D4D6D">
              <w:rPr>
                <w:rFonts w:ascii="Arial" w:hAnsi="Arial" w:cs="Arial"/>
                <w:b/>
                <w:sz w:val="22"/>
              </w:rPr>
              <w:t>Environmental nuisance complaints</w:t>
            </w:r>
            <w:r w:rsidR="00920F6C" w:rsidRPr="005D4D6D">
              <w:rPr>
                <w:rFonts w:ascii="Arial" w:hAnsi="Arial" w:cs="Arial"/>
                <w:b/>
                <w:sz w:val="22"/>
              </w:rPr>
              <w:t xml:space="preserve"> </w:t>
            </w:r>
            <w:r w:rsidR="005D4D6D" w:rsidRPr="005D4D6D">
              <w:rPr>
                <w:rFonts w:ascii="Arial" w:hAnsi="Arial" w:cs="Arial"/>
                <w:b/>
                <w:sz w:val="22"/>
              </w:rPr>
              <w:t>– building work noise</w:t>
            </w:r>
          </w:p>
        </w:tc>
      </w:tr>
      <w:tr w:rsidR="00D16B07" w:rsidRPr="00CA793B" w14:paraId="2C6F7008" w14:textId="77777777" w:rsidTr="006B63E9">
        <w:trPr>
          <w:trHeight w:val="3402"/>
        </w:trPr>
        <w:tc>
          <w:tcPr>
            <w:tcW w:w="9016" w:type="dxa"/>
          </w:tcPr>
          <w:p w14:paraId="0A20512C" w14:textId="77777777" w:rsidR="00B461D4" w:rsidRPr="00B461D4" w:rsidRDefault="00B461D4" w:rsidP="00B461D4">
            <w:pPr>
              <w:rPr>
                <w:rFonts w:ascii="Arial" w:hAnsi="Arial" w:cs="Arial"/>
                <w:sz w:val="22"/>
              </w:rPr>
            </w:pPr>
            <w:permStart w:id="2090010236" w:edGrp="everyone"/>
            <w:r w:rsidRPr="00B461D4">
              <w:rPr>
                <w:rFonts w:ascii="Arial" w:hAnsi="Arial" w:cs="Arial"/>
                <w:sz w:val="22"/>
              </w:rPr>
              <w:t>Permissible Hours: Building work noise is restricted to between 6:30 am and 6:30 pm, Monday to Saturday. No audible noise is allowed on Sundays or public holidays.​</w:t>
            </w:r>
          </w:p>
          <w:p w14:paraId="14D6B11F" w14:textId="77777777" w:rsidR="00B461D4" w:rsidRPr="00B461D4" w:rsidRDefault="00B461D4" w:rsidP="00B461D4">
            <w:pPr>
              <w:rPr>
                <w:rFonts w:ascii="Arial" w:hAnsi="Arial" w:cs="Arial"/>
                <w:sz w:val="22"/>
              </w:rPr>
            </w:pPr>
          </w:p>
          <w:p w14:paraId="6FAFF63C" w14:textId="63D9AF88" w:rsidR="00B461D4" w:rsidRPr="00B461D4" w:rsidRDefault="00B461D4" w:rsidP="00B461D4">
            <w:pPr>
              <w:rPr>
                <w:rFonts w:ascii="Arial" w:hAnsi="Arial" w:cs="Arial"/>
                <w:sz w:val="22"/>
              </w:rPr>
            </w:pPr>
            <w:r w:rsidRPr="00B461D4">
              <w:rPr>
                <w:rFonts w:ascii="Arial" w:hAnsi="Arial" w:cs="Arial"/>
                <w:sz w:val="22"/>
              </w:rPr>
              <w:t>Noise Assessment: Even within permitted hours, noise may be deemed a nuisance if it exceeds acceptable levels when assessed against specific criteria.​</w:t>
            </w:r>
          </w:p>
          <w:p w14:paraId="4C865209" w14:textId="77777777" w:rsidR="00B461D4" w:rsidRPr="00B461D4" w:rsidRDefault="00B461D4" w:rsidP="00B461D4">
            <w:pPr>
              <w:rPr>
                <w:rFonts w:ascii="Arial" w:hAnsi="Arial" w:cs="Arial"/>
                <w:sz w:val="22"/>
              </w:rPr>
            </w:pPr>
          </w:p>
          <w:p w14:paraId="5485CF52" w14:textId="5805EF05" w:rsidR="006B63E9" w:rsidRPr="00CA793B" w:rsidRDefault="00B461D4" w:rsidP="00CA793B">
            <w:pPr>
              <w:rPr>
                <w:rFonts w:ascii="Arial" w:hAnsi="Arial" w:cs="Arial"/>
                <w:sz w:val="22"/>
              </w:rPr>
            </w:pPr>
            <w:r w:rsidRPr="00B461D4">
              <w:rPr>
                <w:rFonts w:ascii="Arial" w:hAnsi="Arial" w:cs="Arial"/>
                <w:sz w:val="22"/>
              </w:rPr>
              <w:t>Complaints: Residents can report excessive or non-compliant building noise to the council for investigation and potential enforcement action.</w:t>
            </w:r>
            <w:permEnd w:id="2090010236"/>
          </w:p>
        </w:tc>
      </w:tr>
    </w:tbl>
    <w:p w14:paraId="35BEEE18" w14:textId="7D50548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06BE1EFF" w14:textId="77777777" w:rsidR="005D4D6D" w:rsidRPr="00830749" w:rsidRDefault="005D4D6D" w:rsidP="00920F6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624"/>
      </w:tblGrid>
      <w:tr w:rsidR="00920F6C" w:rsidRPr="00830749" w14:paraId="7BC861BE" w14:textId="77777777" w:rsidTr="006B63E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8C0DE11" w14:textId="77777777" w:rsidR="00920F6C" w:rsidRPr="001C4084" w:rsidRDefault="00920F6C" w:rsidP="009100A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1A1419BB" w14:textId="7CF68635" w:rsidR="00920F6C" w:rsidRPr="001C4084" w:rsidRDefault="00920F6C" w:rsidP="009100A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594100829" w:edGrp="everyone"/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102BCF9D" w14:textId="77777777" w:rsidR="00920F6C" w:rsidRPr="00533511" w:rsidRDefault="00806066" w:rsidP="009100A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204794975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20F6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594100829"/>
          </w:p>
        </w:tc>
      </w:tr>
    </w:tbl>
    <w:p w14:paraId="515AC091" w14:textId="77777777" w:rsidR="00920F6C" w:rsidRDefault="00920F6C" w:rsidP="00920F6C">
      <w:pPr>
        <w:rPr>
          <w:rFonts w:ascii="Arial" w:hAnsi="Arial" w:cs="Arial"/>
          <w:sz w:val="22"/>
          <w:szCs w:val="22"/>
        </w:rPr>
      </w:pPr>
    </w:p>
    <w:p w14:paraId="51658D88" w14:textId="77777777" w:rsidR="006B63E9" w:rsidRDefault="006B63E9" w:rsidP="00920F6C">
      <w:pPr>
        <w:rPr>
          <w:rFonts w:ascii="Arial" w:hAnsi="Arial" w:cs="Arial"/>
          <w:sz w:val="22"/>
          <w:szCs w:val="22"/>
        </w:rPr>
      </w:pPr>
    </w:p>
    <w:p w14:paraId="1AC73531" w14:textId="1B972F33" w:rsidR="004E206C" w:rsidRPr="00020700" w:rsidRDefault="004E206C" w:rsidP="004B17CF">
      <w:pPr>
        <w:jc w:val="left"/>
        <w:rPr>
          <w:rFonts w:ascii="Arial" w:hAnsi="Arial" w:cs="Arial"/>
          <w:sz w:val="10"/>
          <w:szCs w:val="10"/>
        </w:rPr>
      </w:pPr>
    </w:p>
    <w:p w14:paraId="29FDC08B" w14:textId="33D3806F" w:rsidR="00C76B5E" w:rsidRPr="004932A4" w:rsidRDefault="00C76B5E" w:rsidP="005037A0">
      <w:pPr>
        <w:pStyle w:val="02TACheckbox"/>
        <w:sectPr w:rsidR="00C76B5E" w:rsidRPr="004932A4" w:rsidSect="00787509">
          <w:headerReference w:type="even" r:id="rId18"/>
          <w:headerReference w:type="default" r:id="rId19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365C0F60" w14:textId="3747A4D6" w:rsidR="004E699E" w:rsidRPr="004932A4" w:rsidRDefault="00806066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Title"/>
          <w:tag w:val=""/>
          <w:id w:val="-966196169"/>
          <w:placeholder>
            <w:docPart w:val="B04D90A5C5B049EBAC8D0F3EAD6E359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szCs w:val="32"/>
            </w:rPr>
            <w:t>CPCCBC4017</w:t>
          </w:r>
        </w:sdtContent>
      </w:sdt>
      <w:r w:rsidR="004E699E" w:rsidRPr="004932A4">
        <w:rPr>
          <w:szCs w:val="32"/>
        </w:rPr>
        <w:t xml:space="preserve"> </w:t>
      </w:r>
    </w:p>
    <w:p w14:paraId="04C6AC92" w14:textId="2B41ECDF" w:rsidR="004E699E" w:rsidRDefault="00806066" w:rsidP="004E699E">
      <w:pPr>
        <w:pStyle w:val="01BoldTitleUnitCodeandName"/>
        <w:rPr>
          <w:szCs w:val="32"/>
        </w:rPr>
      </w:pPr>
      <w:sdt>
        <w:sdtPr>
          <w:rPr>
            <w:szCs w:val="32"/>
          </w:rPr>
          <w:alias w:val="Subject"/>
          <w:tag w:val=""/>
          <w:id w:val="-303540618"/>
          <w:placeholder>
            <w:docPart w:val="2E37618BA45A47EB996186394A8A21C8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22314">
            <w:rPr>
              <w:szCs w:val="32"/>
            </w:rPr>
            <w:t>Arrange resources and prepare for the building and construction project</w:t>
          </w:r>
        </w:sdtContent>
      </w:sdt>
    </w:p>
    <w:p w14:paraId="54D71695" w14:textId="1C5AA077" w:rsidR="004E699E" w:rsidRPr="002D0927" w:rsidRDefault="004E699E" w:rsidP="004E699E">
      <w:pPr>
        <w:pStyle w:val="01BoldTitleUnitCodeandName"/>
        <w:rPr>
          <w:rFonts w:ascii="Arial" w:hAnsi="Arial" w:cs="Arial"/>
          <w:b w:val="0"/>
          <w:bCs/>
          <w:sz w:val="20"/>
        </w:rPr>
      </w:pPr>
    </w:p>
    <w:p w14:paraId="5A8A3F26" w14:textId="7AB73901" w:rsidR="004E699E" w:rsidRPr="004932A4" w:rsidRDefault="004E699E" w:rsidP="004E699E">
      <w:pPr>
        <w:pStyle w:val="01BoldTitleUnitCodeandName"/>
        <w:rPr>
          <w:szCs w:val="32"/>
        </w:rPr>
      </w:pPr>
      <w:r>
        <w:rPr>
          <w:szCs w:val="32"/>
        </w:rPr>
        <w:t>PRACTICAL ASSESSMENT</w:t>
      </w:r>
    </w:p>
    <w:p w14:paraId="04A579AA" w14:textId="46B73A42" w:rsidR="004E699E" w:rsidRDefault="004E699E" w:rsidP="004E699E">
      <w:pPr>
        <w:ind w:left="709" w:right="-24" w:hanging="709"/>
        <w:rPr>
          <w:rFonts w:ascii="Arial" w:hAnsi="Arial" w:cs="Arial"/>
          <w:sz w:val="20"/>
        </w:rPr>
      </w:pPr>
    </w:p>
    <w:p w14:paraId="109ADFA8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28"/>
        <w:gridCol w:w="7144"/>
      </w:tblGrid>
      <w:tr w:rsidR="00902BF8" w:rsidRPr="00750D30" w14:paraId="61E94F7A" w14:textId="77777777" w:rsidTr="00AA576C">
        <w:trPr>
          <w:trHeight w:val="397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82EC0D" w14:textId="77777777" w:rsidR="00902BF8" w:rsidRPr="00750D30" w:rsidRDefault="00902BF8" w:rsidP="00AA576C">
            <w:pPr>
              <w:ind w:right="-107"/>
              <w:jc w:val="left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Participant name</w:t>
            </w:r>
          </w:p>
        </w:tc>
        <w:tc>
          <w:tcPr>
            <w:tcW w:w="71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59A67527" w14:textId="78A1A3E0" w:rsidR="00902BF8" w:rsidRPr="00CA793B" w:rsidRDefault="00B461D4" w:rsidP="00AA576C">
            <w:p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3323351" w:edGrp="everyone"/>
            <w:r>
              <w:rPr>
                <w:rFonts w:ascii="Arial" w:hAnsi="Arial" w:cs="Arial"/>
                <w:sz w:val="22"/>
                <w:szCs w:val="22"/>
              </w:rPr>
              <w:t>Michael Trott</w:t>
            </w:r>
            <w:permEnd w:id="133323351"/>
          </w:p>
        </w:tc>
      </w:tr>
    </w:tbl>
    <w:p w14:paraId="4E9AF441" w14:textId="77777777" w:rsidR="00902BF8" w:rsidRPr="00750D30" w:rsidRDefault="00902BF8" w:rsidP="00902BF8">
      <w:pPr>
        <w:ind w:left="709" w:right="-24" w:hanging="709"/>
        <w:rPr>
          <w:rFonts w:ascii="Arial" w:hAnsi="Arial" w:cs="Arial"/>
          <w:sz w:val="20"/>
        </w:rPr>
      </w:pPr>
    </w:p>
    <w:p w14:paraId="7E42C2A0" w14:textId="5C0354F5" w:rsidR="00750D30" w:rsidRPr="00750D30" w:rsidRDefault="00750D30" w:rsidP="004E699E">
      <w:pPr>
        <w:ind w:left="709" w:right="-24" w:hanging="709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36F20B5A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B390E9A" w14:textId="309150E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PARTICIPANT</w:t>
            </w:r>
          </w:p>
        </w:tc>
      </w:tr>
      <w:tr w:rsidR="004E699E" w:rsidRPr="00750D30" w14:paraId="6863B1A5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EAA5AA0" w14:textId="5D0466BB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1CDB226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FF1C2CF" w14:textId="6D9EE1E3" w:rsidR="00D82F1D" w:rsidRPr="00750D30" w:rsidRDefault="002342BE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tasks outlined on the following pages will require performance of normal workplace activities, as a result of a structured activity set by an </w:t>
            </w:r>
            <w:r w:rsidR="00D82F1D" w:rsidRPr="00750D30">
              <w:rPr>
                <w:rFonts w:ascii="Arial" w:hAnsi="Arial" w:cs="Arial"/>
                <w:sz w:val="20"/>
              </w:rPr>
              <w:t>O</w:t>
            </w:r>
            <w:r w:rsidRPr="00750D30">
              <w:rPr>
                <w:rFonts w:ascii="Arial" w:hAnsi="Arial" w:cs="Arial"/>
                <w:sz w:val="20"/>
              </w:rPr>
              <w:t xml:space="preserve">bserver in the workplace or a simulated activity set by your Assessor/Observer. </w:t>
            </w:r>
          </w:p>
          <w:p w14:paraId="7FFF2AB1" w14:textId="02B4B578" w:rsidR="00D82F1D" w:rsidRPr="00750D30" w:rsidRDefault="00D82F1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The timeframe for these tasks will be established by your Assessor/Observer, in consideration of location conditions and industry requirements.</w:t>
            </w:r>
          </w:p>
          <w:p w14:paraId="60F27210" w14:textId="22671D0D" w:rsidR="00BE45C9" w:rsidRPr="00750D30" w:rsidRDefault="00BE45C9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You must complete all tasks unassisted by the Assessor or other personnel, unless the steps note this assistance. </w:t>
            </w:r>
          </w:p>
          <w:p w14:paraId="53A2FB28" w14:textId="515DA76C" w:rsidR="004E699E" w:rsidRPr="00750D30" w:rsidRDefault="004E699E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You must attempt all task</w:t>
            </w:r>
            <w:r w:rsidR="002342BE" w:rsidRPr="00750D30">
              <w:rPr>
                <w:rFonts w:ascii="Arial" w:hAnsi="Arial" w:cs="Arial"/>
                <w:sz w:val="20"/>
              </w:rPr>
              <w:t>s (and itemised steps)</w:t>
            </w:r>
            <w:r w:rsidR="00D82F1D" w:rsidRPr="00750D30">
              <w:rPr>
                <w:rFonts w:ascii="Arial" w:hAnsi="Arial" w:cs="Arial"/>
                <w:sz w:val="20"/>
              </w:rPr>
              <w:t xml:space="preserve"> for a ‘Satisfactory’ assessment outcome to be awarded</w:t>
            </w:r>
            <w:r w:rsidRPr="00750D30">
              <w:rPr>
                <w:rFonts w:ascii="Arial" w:hAnsi="Arial" w:cs="Arial"/>
                <w:sz w:val="20"/>
              </w:rPr>
              <w:t>.</w:t>
            </w:r>
          </w:p>
          <w:p w14:paraId="04C4ED3B" w14:textId="3C75D2F1" w:rsidR="00D82F1D" w:rsidRPr="00750D30" w:rsidRDefault="00D82F1D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For any observation conducted that is incomplete, or without satisfactory performance, the observation will need to be completed again after further training support.</w:t>
            </w:r>
          </w:p>
        </w:tc>
      </w:tr>
    </w:tbl>
    <w:p w14:paraId="78762BEA" w14:textId="355AC5B0" w:rsidR="004E699E" w:rsidRDefault="004E699E" w:rsidP="004E699E">
      <w:pPr>
        <w:ind w:right="-24"/>
        <w:rPr>
          <w:rFonts w:ascii="Arial" w:hAnsi="Arial" w:cs="Arial"/>
          <w:sz w:val="20"/>
        </w:rPr>
      </w:pPr>
    </w:p>
    <w:p w14:paraId="765EBA4A" w14:textId="77777777" w:rsidR="00DE303D" w:rsidRPr="00750D30" w:rsidRDefault="00DE303D" w:rsidP="004E699E">
      <w:pPr>
        <w:ind w:right="-24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4E699E" w:rsidRPr="00750D30" w14:paraId="070D888E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687FB9F3" w14:textId="2DF0570D" w:rsidR="004E699E" w:rsidRPr="00750D30" w:rsidRDefault="004E699E" w:rsidP="00F52EC8">
            <w:pPr>
              <w:ind w:right="-24"/>
              <w:jc w:val="center"/>
              <w:rPr>
                <w:rFonts w:ascii="Arial" w:hAnsi="Arial" w:cs="Arial"/>
                <w:b/>
                <w:sz w:val="20"/>
              </w:rPr>
            </w:pPr>
            <w:r w:rsidRPr="00750D30">
              <w:rPr>
                <w:rFonts w:ascii="Arial" w:hAnsi="Arial" w:cs="Arial"/>
                <w:b/>
                <w:sz w:val="20"/>
              </w:rPr>
              <w:t>FOR THE ASSESSOR</w:t>
            </w:r>
            <w:r w:rsidR="00651B97" w:rsidRPr="00750D30">
              <w:rPr>
                <w:rFonts w:ascii="Arial" w:hAnsi="Arial" w:cs="Arial"/>
                <w:b/>
                <w:sz w:val="20"/>
              </w:rPr>
              <w:t>/OBSERVER</w:t>
            </w:r>
          </w:p>
        </w:tc>
      </w:tr>
      <w:tr w:rsidR="004E699E" w:rsidRPr="00750D30" w14:paraId="01DF00E9" w14:textId="77777777" w:rsidTr="00C9350D">
        <w:tc>
          <w:tcPr>
            <w:tcW w:w="89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D3C6AEE" w14:textId="7689D2BC" w:rsidR="004E699E" w:rsidRPr="00750D30" w:rsidRDefault="004E699E" w:rsidP="00F52EC8">
            <w:pPr>
              <w:ind w:right="390"/>
              <w:rPr>
                <w:rFonts w:ascii="Arial" w:hAnsi="Arial" w:cs="Arial"/>
                <w:b/>
                <w:bCs/>
                <w:sz w:val="20"/>
              </w:rPr>
            </w:pPr>
            <w:r w:rsidRPr="00750D30">
              <w:rPr>
                <w:rFonts w:ascii="Arial" w:hAnsi="Arial" w:cs="Arial"/>
                <w:b/>
                <w:bCs/>
                <w:sz w:val="20"/>
              </w:rPr>
              <w:t>Instructions</w:t>
            </w:r>
          </w:p>
        </w:tc>
      </w:tr>
      <w:tr w:rsidR="004E699E" w:rsidRPr="00750D30" w14:paraId="1879819D" w14:textId="77777777" w:rsidTr="00DE303D">
        <w:tc>
          <w:tcPr>
            <w:tcW w:w="898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27DA6239" w14:textId="4C62D899" w:rsidR="00D82F1D" w:rsidRPr="00750D30" w:rsidRDefault="00D82F1D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The following observation record should be used to judge and record your observations of the Participant as they complete the task(s) set. You </w:t>
            </w:r>
            <w:r w:rsidR="00651B97" w:rsidRPr="00750D30">
              <w:rPr>
                <w:rFonts w:ascii="Arial" w:hAnsi="Arial" w:cs="Arial"/>
                <w:sz w:val="20"/>
              </w:rPr>
              <w:t xml:space="preserve">must </w:t>
            </w:r>
            <w:r w:rsidRPr="00750D30">
              <w:rPr>
                <w:rFonts w:ascii="Arial" w:hAnsi="Arial" w:cs="Arial"/>
                <w:sz w:val="20"/>
              </w:rPr>
              <w:t xml:space="preserve">record your observations of the </w:t>
            </w:r>
            <w:r w:rsidR="00DE303D">
              <w:rPr>
                <w:rFonts w:ascii="Arial" w:hAnsi="Arial" w:cs="Arial"/>
                <w:sz w:val="20"/>
              </w:rPr>
              <w:t>Participant</w:t>
            </w:r>
            <w:r w:rsidRPr="00750D30">
              <w:rPr>
                <w:rFonts w:ascii="Arial" w:hAnsi="Arial" w:cs="Arial"/>
                <w:sz w:val="20"/>
              </w:rPr>
              <w:t xml:space="preserve">’s performance. </w:t>
            </w:r>
          </w:p>
          <w:p w14:paraId="0A7C0629" w14:textId="36F9D100" w:rsidR="0057509D" w:rsidRPr="00750D30" w:rsidRDefault="00651B97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For each occasion, indicate the task performed and whether it was a simulation or workplace-based task. </w:t>
            </w:r>
          </w:p>
          <w:p w14:paraId="34F6BA67" w14:textId="119A7DAA" w:rsidR="00BE45C9" w:rsidRPr="00750D30" w:rsidRDefault="00BE45C9" w:rsidP="005D4D6D">
            <w:pPr>
              <w:numPr>
                <w:ilvl w:val="2"/>
                <w:numId w:val="19"/>
              </w:numPr>
              <w:ind w:left="1283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Any simulated assessment must ensure the Participant still performs under workplace conditions which reflect industry standards.</w:t>
            </w:r>
          </w:p>
          <w:p w14:paraId="0919FF81" w14:textId="088EC7F6" w:rsidR="0057509D" w:rsidRPr="00750D30" w:rsidRDefault="0057509D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In the comments, provide clear detail regarding the task that the Participant was required to do (e.g. PPE used, materials handled, attachments connected, plant types).</w:t>
            </w:r>
          </w:p>
          <w:p w14:paraId="49738D1C" w14:textId="3C0C8A78" w:rsidR="004E699E" w:rsidRPr="00750D30" w:rsidRDefault="004E699E" w:rsidP="005D4D6D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 xml:space="preserve">All steps must be satisfactorily demonstrated by the Participant for a </w:t>
            </w:r>
            <w:r w:rsidR="00906AB7" w:rsidRPr="00750D30">
              <w:rPr>
                <w:rFonts w:ascii="Arial" w:hAnsi="Arial" w:cs="Arial"/>
                <w:sz w:val="20"/>
              </w:rPr>
              <w:t>‘</w:t>
            </w:r>
            <w:r w:rsidRPr="00750D30">
              <w:rPr>
                <w:rFonts w:ascii="Arial" w:hAnsi="Arial" w:cs="Arial"/>
                <w:sz w:val="20"/>
              </w:rPr>
              <w:t>Satisfactory</w:t>
            </w:r>
            <w:r w:rsidR="00906AB7" w:rsidRPr="00750D30">
              <w:rPr>
                <w:rFonts w:ascii="Arial" w:hAnsi="Arial" w:cs="Arial"/>
                <w:sz w:val="20"/>
              </w:rPr>
              <w:t>’</w:t>
            </w:r>
            <w:r w:rsidRPr="00750D30">
              <w:rPr>
                <w:rFonts w:ascii="Arial" w:hAnsi="Arial" w:cs="Arial"/>
                <w:sz w:val="20"/>
              </w:rPr>
              <w:t xml:space="preserve"> determination (indicated by an Assessor tick to the right of </w:t>
            </w:r>
            <w:r w:rsidR="00D82F1D" w:rsidRPr="00750D30">
              <w:rPr>
                <w:rFonts w:ascii="Arial" w:hAnsi="Arial" w:cs="Arial"/>
                <w:sz w:val="20"/>
              </w:rPr>
              <w:t>each itemised step</w:t>
            </w:r>
            <w:r w:rsidR="00651B97" w:rsidRPr="00750D30">
              <w:rPr>
                <w:rFonts w:ascii="Arial" w:hAnsi="Arial" w:cs="Arial"/>
                <w:sz w:val="20"/>
              </w:rPr>
              <w:t>, or an Observer tick to the right of each itemised step, and confirmation by an Assessor</w:t>
            </w:r>
            <w:r w:rsidR="00906AB7" w:rsidRPr="00750D30">
              <w:rPr>
                <w:rFonts w:ascii="Arial" w:hAnsi="Arial" w:cs="Arial"/>
                <w:sz w:val="20"/>
              </w:rPr>
              <w:t xml:space="preserve"> in the Assessor Comments</w:t>
            </w:r>
            <w:r w:rsidRPr="00750D30">
              <w:rPr>
                <w:rFonts w:ascii="Arial" w:hAnsi="Arial" w:cs="Arial"/>
                <w:sz w:val="20"/>
              </w:rPr>
              <w:t>).</w:t>
            </w:r>
          </w:p>
          <w:p w14:paraId="243CF6D8" w14:textId="7C938ECE" w:rsidR="00906AB7" w:rsidRPr="00750D30" w:rsidRDefault="00651B97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Where you have determined that one or more task steps have not been satisfactorily demonstrated, provide the Participant with additional support and outl</w:t>
            </w:r>
            <w:r w:rsidR="00906AB7" w:rsidRPr="00750D30">
              <w:rPr>
                <w:rFonts w:ascii="Arial" w:hAnsi="Arial" w:cs="Arial"/>
                <w:sz w:val="20"/>
              </w:rPr>
              <w:t xml:space="preserve">ine details of such assistance </w:t>
            </w:r>
            <w:r w:rsidRPr="00750D30">
              <w:rPr>
                <w:rFonts w:ascii="Arial" w:hAnsi="Arial" w:cs="Arial"/>
                <w:sz w:val="20"/>
              </w:rPr>
              <w:t>in the Assessor</w:t>
            </w:r>
            <w:r w:rsidR="00906AB7" w:rsidRPr="00750D30">
              <w:rPr>
                <w:rFonts w:ascii="Arial" w:hAnsi="Arial" w:cs="Arial"/>
                <w:sz w:val="20"/>
              </w:rPr>
              <w:t>/Observer</w:t>
            </w:r>
            <w:r w:rsidRPr="00750D30">
              <w:rPr>
                <w:rFonts w:ascii="Arial" w:hAnsi="Arial" w:cs="Arial"/>
                <w:sz w:val="20"/>
              </w:rPr>
              <w:t xml:space="preserve"> Comments</w:t>
            </w:r>
            <w:r w:rsidR="00906AB7" w:rsidRPr="00750D30">
              <w:rPr>
                <w:rFonts w:ascii="Arial" w:hAnsi="Arial" w:cs="Arial"/>
                <w:sz w:val="20"/>
              </w:rPr>
              <w:t xml:space="preserve">. Allow the Participant two (2) further opportunities to demonstrate the task again to allow an opportunity for a ‘Satisfactory’ assessment outcome to be achieved. </w:t>
            </w:r>
          </w:p>
          <w:p w14:paraId="3147544B" w14:textId="261DADD9" w:rsidR="00906AB7" w:rsidRPr="00750D30" w:rsidRDefault="00906AB7" w:rsidP="005D4D6D">
            <w:pPr>
              <w:numPr>
                <w:ilvl w:val="1"/>
                <w:numId w:val="19"/>
              </w:numPr>
              <w:ind w:left="858" w:right="390"/>
              <w:rPr>
                <w:rFonts w:ascii="Arial" w:hAnsi="Arial" w:cs="Arial"/>
                <w:sz w:val="20"/>
              </w:rPr>
            </w:pPr>
            <w:r w:rsidRPr="00750D30">
              <w:rPr>
                <w:rFonts w:ascii="Arial" w:hAnsi="Arial" w:cs="Arial"/>
                <w:sz w:val="20"/>
              </w:rPr>
              <w:t>If after t</w:t>
            </w:r>
            <w:r w:rsidR="00BB14F2" w:rsidRPr="00750D30">
              <w:rPr>
                <w:rFonts w:ascii="Arial" w:hAnsi="Arial" w:cs="Arial"/>
                <w:sz w:val="20"/>
              </w:rPr>
              <w:t>hree</w:t>
            </w:r>
            <w:r w:rsidRPr="00750D30">
              <w:rPr>
                <w:rFonts w:ascii="Arial" w:hAnsi="Arial" w:cs="Arial"/>
                <w:sz w:val="20"/>
              </w:rPr>
              <w:t xml:space="preserve"> (</w:t>
            </w:r>
            <w:r w:rsidR="00BB14F2" w:rsidRPr="00750D30">
              <w:rPr>
                <w:rFonts w:ascii="Arial" w:hAnsi="Arial" w:cs="Arial"/>
                <w:sz w:val="20"/>
              </w:rPr>
              <w:t>3</w:t>
            </w:r>
            <w:r w:rsidRPr="00750D30">
              <w:rPr>
                <w:rFonts w:ascii="Arial" w:hAnsi="Arial" w:cs="Arial"/>
                <w:sz w:val="20"/>
              </w:rPr>
              <w:t>) attempts the Assessor determines that the Participant cannot demonstrate the required steps, a ‘Not Satisfactory’ outcome is to be determined.</w:t>
            </w:r>
          </w:p>
        </w:tc>
      </w:tr>
    </w:tbl>
    <w:p w14:paraId="54822B3A" w14:textId="135DD9F0" w:rsidR="00906AB7" w:rsidRDefault="00906AB7" w:rsidP="004E699E">
      <w:pPr>
        <w:ind w:right="-24"/>
        <w:rPr>
          <w:rFonts w:ascii="Arial" w:hAnsi="Arial" w:cs="Arial"/>
          <w:b/>
          <w:sz w:val="16"/>
          <w:szCs w:val="16"/>
        </w:rPr>
      </w:pPr>
    </w:p>
    <w:p w14:paraId="127E87AF" w14:textId="77777777" w:rsidR="00906AB7" w:rsidRDefault="00906AB7">
      <w:pPr>
        <w:jc w:val="lef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br w:type="page"/>
      </w:r>
    </w:p>
    <w:tbl>
      <w:tblPr>
        <w:tblW w:w="904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"/>
        <w:gridCol w:w="1387"/>
        <w:gridCol w:w="1417"/>
        <w:gridCol w:w="2693"/>
        <w:gridCol w:w="1287"/>
        <w:gridCol w:w="1287"/>
      </w:tblGrid>
      <w:tr w:rsidR="0057509D" w:rsidRPr="004932A4" w14:paraId="0DF7C85D" w14:textId="77777777" w:rsidTr="00C9350D">
        <w:trPr>
          <w:trHeight w:val="217"/>
          <w:jc w:val="center"/>
        </w:trPr>
        <w:tc>
          <w:tcPr>
            <w:tcW w:w="904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719C2301" w14:textId="0FDB0D28" w:rsidR="0057509D" w:rsidRPr="00906AB7" w:rsidRDefault="0057509D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TASK OUTCOME</w:t>
            </w:r>
          </w:p>
        </w:tc>
      </w:tr>
      <w:tr w:rsidR="0057509D" w:rsidRPr="004932A4" w14:paraId="70AC8A23" w14:textId="77777777" w:rsidTr="006B63E9">
        <w:trPr>
          <w:trHeight w:val="217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3F3F3"/>
            <w:vAlign w:val="center"/>
          </w:tcPr>
          <w:p w14:paraId="06806F8A" w14:textId="5437E655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</w:t>
            </w:r>
          </w:p>
        </w:tc>
        <w:tc>
          <w:tcPr>
            <w:tcW w:w="138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3C24B89B" w14:textId="7846FA4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Date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4652EFBF" w14:textId="56A92F5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Task Type (Tick)</w:t>
            </w:r>
          </w:p>
        </w:tc>
        <w:tc>
          <w:tcPr>
            <w:tcW w:w="2693" w:type="dxa"/>
            <w:vMerge w:val="restart"/>
            <w:tcBorders>
              <w:top w:val="single" w:sz="12" w:space="0" w:color="auto"/>
            </w:tcBorders>
            <w:shd w:val="clear" w:color="auto" w:fill="F3F3F3"/>
            <w:vAlign w:val="center"/>
          </w:tcPr>
          <w:p w14:paraId="55A65D39" w14:textId="48B62EC0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Location</w:t>
            </w:r>
          </w:p>
        </w:tc>
        <w:tc>
          <w:tcPr>
            <w:tcW w:w="2574" w:type="dxa"/>
            <w:gridSpan w:val="2"/>
            <w:tcBorders>
              <w:top w:val="single" w:sz="12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67CAF882" w14:textId="536B479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906AB7">
              <w:rPr>
                <w:rFonts w:ascii="Arial" w:hAnsi="Arial" w:cs="Arial"/>
                <w:b/>
                <w:bCs/>
                <w:sz w:val="19"/>
                <w:szCs w:val="19"/>
              </w:rPr>
              <w:t>Task outcome (Tick)</w:t>
            </w:r>
          </w:p>
        </w:tc>
      </w:tr>
      <w:tr w:rsidR="0057509D" w:rsidRPr="004932A4" w14:paraId="27EE6FAE" w14:textId="77777777" w:rsidTr="006B63E9">
        <w:trPr>
          <w:cantSplit/>
          <w:jc w:val="center"/>
        </w:trPr>
        <w:tc>
          <w:tcPr>
            <w:tcW w:w="978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84F3807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387" w:type="dxa"/>
            <w:vMerge/>
            <w:tcBorders>
              <w:bottom w:val="single" w:sz="4" w:space="0" w:color="auto"/>
            </w:tcBorders>
            <w:vAlign w:val="center"/>
          </w:tcPr>
          <w:p w14:paraId="263C44AC" w14:textId="0843B3A3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</w:tcPr>
          <w:p w14:paraId="64A7337D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2693" w:type="dxa"/>
            <w:vMerge/>
            <w:shd w:val="clear" w:color="auto" w:fill="F2F2F2" w:themeFill="background1" w:themeFillShade="F2"/>
          </w:tcPr>
          <w:p w14:paraId="472AE3A0" w14:textId="77777777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1287" w:type="dxa"/>
            <w:shd w:val="clear" w:color="auto" w:fill="F2F2F2" w:themeFill="background1" w:themeFillShade="F2"/>
            <w:vAlign w:val="center"/>
          </w:tcPr>
          <w:p w14:paraId="712339F2" w14:textId="36571E1C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Satisfactory</w:t>
            </w:r>
          </w:p>
        </w:tc>
        <w:tc>
          <w:tcPr>
            <w:tcW w:w="1287" w:type="dxa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F72F358" w14:textId="1A69F402" w:rsidR="0057509D" w:rsidRPr="00906AB7" w:rsidRDefault="0057509D" w:rsidP="00906AB7">
            <w:pPr>
              <w:ind w:right="-24"/>
              <w:jc w:val="center"/>
              <w:rPr>
                <w:rFonts w:ascii="Arial" w:hAnsi="Arial" w:cs="Arial"/>
                <w:sz w:val="19"/>
                <w:szCs w:val="19"/>
              </w:rPr>
            </w:pPr>
            <w:r w:rsidRPr="00906AB7">
              <w:rPr>
                <w:rFonts w:ascii="Arial" w:hAnsi="Arial" w:cs="Arial"/>
                <w:sz w:val="19"/>
                <w:szCs w:val="19"/>
              </w:rPr>
              <w:t>Not Satisfactory</w:t>
            </w:r>
          </w:p>
        </w:tc>
      </w:tr>
      <w:tr w:rsidR="00CA793B" w:rsidRPr="004932A4" w14:paraId="33EE888A" w14:textId="77777777" w:rsidTr="006B63E9">
        <w:trPr>
          <w:cantSplit/>
          <w:jc w:val="center"/>
        </w:trPr>
        <w:tc>
          <w:tcPr>
            <w:tcW w:w="978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664D9002" w14:textId="048B5F19" w:rsidR="00CA793B" w:rsidRPr="00906AB7" w:rsidRDefault="00CA793B" w:rsidP="00CA793B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r w:rsidRPr="001F0C9E">
              <w:rPr>
                <w:rFonts w:ascii="Arial" w:hAnsi="Arial" w:cs="Arial"/>
                <w:sz w:val="19"/>
                <w:szCs w:val="19"/>
              </w:rPr>
              <w:t>Task 1</w:t>
            </w:r>
          </w:p>
        </w:tc>
        <w:permStart w:id="53748844" w:edGrp="everyone"/>
        <w:tc>
          <w:tcPr>
            <w:tcW w:w="1387" w:type="dxa"/>
            <w:tcBorders>
              <w:top w:val="single" w:sz="4" w:space="0" w:color="auto"/>
            </w:tcBorders>
            <w:vAlign w:val="center"/>
          </w:tcPr>
          <w:p w14:paraId="013F31AB" w14:textId="2F4013BF" w:rsidR="00CA793B" w:rsidRPr="00906AB7" w:rsidRDefault="00806066" w:rsidP="00CA793B">
            <w:pPr>
              <w:ind w:right="-24"/>
              <w:jc w:val="center"/>
              <w:rPr>
                <w:rFonts w:ascii="Arial" w:hAnsi="Arial" w:cs="Arial"/>
                <w:sz w:val="19"/>
                <w:szCs w:val="19"/>
                <w:highlight w:val="yellow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34612543"/>
                <w:date w:fullDate="2025-03-21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461D4">
                  <w:rPr>
                    <w:rFonts w:ascii="Arial" w:hAnsi="Arial" w:cs="Arial"/>
                    <w:sz w:val="22"/>
                    <w:szCs w:val="22"/>
                  </w:rPr>
                  <w:t>21/03/2025</w:t>
                </w:r>
              </w:sdtContent>
            </w:sdt>
            <w:permEnd w:id="53748844"/>
          </w:p>
        </w:tc>
        <w:permStart w:id="1180775375" w:edGrp="everyone"/>
        <w:tc>
          <w:tcPr>
            <w:tcW w:w="1417" w:type="dxa"/>
            <w:vAlign w:val="center"/>
          </w:tcPr>
          <w:p w14:paraId="770FDC3E" w14:textId="091C9493" w:rsidR="00CA793B" w:rsidRPr="00906AB7" w:rsidRDefault="00806066" w:rsidP="00CA793B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523049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461D4">
                  <w:rPr>
                    <w:rFonts w:ascii="Arial" w:hAnsi="Arial" w:cs="Arial"/>
                    <w:sz w:val="28"/>
                    <w:szCs w:val="28"/>
                  </w:rPr>
                  <w:sym w:font="Wingdings" w:char="F0FE"/>
                </w:r>
              </w:sdtContent>
            </w:sdt>
            <w:permEnd w:id="1180775375"/>
            <w:r w:rsidR="00CA793B" w:rsidRPr="00D06775">
              <w:rPr>
                <w:rFonts w:ascii="Arial" w:hAnsi="Arial" w:cs="Arial"/>
                <w:sz w:val="28"/>
              </w:rPr>
              <w:t xml:space="preserve"> </w:t>
            </w:r>
            <w:r w:rsidR="00CA793B" w:rsidRPr="00906AB7">
              <w:rPr>
                <w:rFonts w:ascii="Arial" w:hAnsi="Arial" w:cs="Arial"/>
                <w:sz w:val="19"/>
                <w:szCs w:val="19"/>
              </w:rPr>
              <w:t>Workplace</w:t>
            </w:r>
          </w:p>
          <w:p w14:paraId="2E502A3F" w14:textId="05DB9A9A" w:rsidR="00CA793B" w:rsidRPr="00A44CB5" w:rsidRDefault="00806066" w:rsidP="00CA793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19847321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05355936" w:edGrp="everyone"/>
                <w:r w:rsidR="00B461D4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  <w:permEnd w:id="1205355936"/>
              </w:sdtContent>
            </w:sdt>
            <w:r w:rsidR="00CA793B" w:rsidRPr="00D06775">
              <w:rPr>
                <w:rFonts w:ascii="Arial" w:hAnsi="Arial" w:cs="Arial"/>
                <w:sz w:val="28"/>
              </w:rPr>
              <w:t xml:space="preserve"> </w:t>
            </w:r>
            <w:r w:rsidR="00CA793B" w:rsidRPr="00906AB7">
              <w:rPr>
                <w:rFonts w:ascii="Arial" w:hAnsi="Arial" w:cs="Arial"/>
                <w:sz w:val="19"/>
                <w:szCs w:val="19"/>
              </w:rPr>
              <w:t>Simulation</w:t>
            </w:r>
          </w:p>
        </w:tc>
        <w:tc>
          <w:tcPr>
            <w:tcW w:w="2693" w:type="dxa"/>
            <w:vAlign w:val="center"/>
          </w:tcPr>
          <w:p w14:paraId="413EA5E3" w14:textId="77777777" w:rsidR="00CA793B" w:rsidRPr="00A44CB5" w:rsidRDefault="00CA793B" w:rsidP="00CA793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36468359" w:edGrp="everyone"/>
            <w:permEnd w:id="1036468359"/>
          </w:p>
        </w:tc>
        <w:permStart w:id="1961106202" w:edGrp="everyone"/>
        <w:tc>
          <w:tcPr>
            <w:tcW w:w="1287" w:type="dxa"/>
            <w:vAlign w:val="center"/>
          </w:tcPr>
          <w:p w14:paraId="70611D39" w14:textId="1D69975A" w:rsidR="00CA793B" w:rsidRPr="00533511" w:rsidRDefault="00806066" w:rsidP="00CA793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16468647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793B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1961106202"/>
          </w:p>
        </w:tc>
        <w:permStart w:id="500436913" w:edGrp="everyone"/>
        <w:tc>
          <w:tcPr>
            <w:tcW w:w="1287" w:type="dxa"/>
            <w:tcBorders>
              <w:right w:val="single" w:sz="12" w:space="0" w:color="auto"/>
            </w:tcBorders>
            <w:vAlign w:val="center"/>
          </w:tcPr>
          <w:p w14:paraId="58AB0513" w14:textId="15F5D417" w:rsidR="00CA793B" w:rsidRPr="00533511" w:rsidRDefault="00806066" w:rsidP="00CA793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32"/>
                  <w:szCs w:val="22"/>
                </w:rPr>
                <w:id w:val="5619165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CA793B" w:rsidRPr="00F821B9">
                  <w:rPr>
                    <w:rFonts w:ascii="Arial" w:hAnsi="Arial" w:cs="Arial"/>
                    <w:sz w:val="32"/>
                    <w:szCs w:val="22"/>
                  </w:rPr>
                  <w:sym w:font="Wingdings" w:char="F0A8"/>
                </w:r>
              </w:sdtContent>
            </w:sdt>
            <w:permEnd w:id="500436913"/>
          </w:p>
        </w:tc>
      </w:tr>
    </w:tbl>
    <w:p w14:paraId="3D3CC559" w14:textId="77777777" w:rsidR="001B28E5" w:rsidRDefault="001B28E5" w:rsidP="001B28E5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5E4340" w:rsidRPr="00C92642" w14:paraId="517D32F3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57722834" w14:textId="77777777" w:rsidR="005E4340" w:rsidRPr="00DE303D" w:rsidRDefault="005E4340" w:rsidP="00D532B0">
            <w:pPr>
              <w:jc w:val="left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ASSESSOR </w:t>
            </w:r>
            <w:r w:rsidRPr="00DE303D">
              <w:rPr>
                <w:rFonts w:ascii="Arial" w:hAnsi="Arial" w:cs="Arial"/>
                <w:b/>
                <w:sz w:val="20"/>
              </w:rPr>
              <w:t>COMMENTS</w:t>
            </w:r>
            <w:r>
              <w:rPr>
                <w:rFonts w:ascii="Arial" w:hAnsi="Arial" w:cs="Arial"/>
                <w:b/>
                <w:sz w:val="20"/>
              </w:rPr>
              <w:t>: GENERAL</w:t>
            </w:r>
          </w:p>
        </w:tc>
      </w:tr>
      <w:tr w:rsidR="005E4340" w:rsidRPr="00C92642" w14:paraId="278AE3FF" w14:textId="77777777" w:rsidTr="00D532B0">
        <w:tc>
          <w:tcPr>
            <w:tcW w:w="907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B1868DF" w14:textId="77777777" w:rsidR="005E4340" w:rsidRPr="00DE303D" w:rsidRDefault="005E4340" w:rsidP="00D532B0">
            <w:pPr>
              <w:ind w:right="390"/>
              <w:rPr>
                <w:rFonts w:ascii="Arial" w:hAnsi="Arial" w:cs="Arial"/>
                <w:b/>
                <w:bCs/>
                <w:spacing w:val="-2"/>
                <w:sz w:val="20"/>
              </w:rPr>
            </w:pPr>
            <w:r w:rsidRPr="00DE303D">
              <w:rPr>
                <w:rFonts w:ascii="Arial" w:hAnsi="Arial" w:cs="Arial"/>
                <w:b/>
                <w:bCs/>
                <w:spacing w:val="-2"/>
                <w:sz w:val="20"/>
              </w:rPr>
              <w:t>As necessary, outline:</w:t>
            </w:r>
          </w:p>
          <w:p w14:paraId="027C0FA1" w14:textId="77777777" w:rsidR="005E4340" w:rsidRPr="00DE303D" w:rsidRDefault="005E4340" w:rsidP="005E43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pacing w:val="-2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Details on reattempts, alternative arrangements or reasonable adjustments made.</w:t>
            </w:r>
          </w:p>
          <w:p w14:paraId="6C703414" w14:textId="77777777" w:rsidR="005E4340" w:rsidRPr="00DE303D" w:rsidRDefault="005E4340" w:rsidP="005E4340">
            <w:pPr>
              <w:numPr>
                <w:ilvl w:val="0"/>
                <w:numId w:val="19"/>
              </w:numPr>
              <w:ind w:right="390"/>
              <w:rPr>
                <w:rFonts w:ascii="Arial" w:hAnsi="Arial" w:cs="Arial"/>
                <w:sz w:val="20"/>
              </w:rPr>
            </w:pPr>
            <w:r w:rsidRPr="00DE303D">
              <w:rPr>
                <w:rFonts w:ascii="Arial" w:hAnsi="Arial" w:cs="Arial"/>
                <w:spacing w:val="-2"/>
                <w:sz w:val="20"/>
              </w:rPr>
              <w:t>Where a Participant is deemed ‘Not Satisfactory’, provide recommendations for future training.</w:t>
            </w:r>
          </w:p>
        </w:tc>
      </w:tr>
      <w:tr w:rsidR="005E4340" w:rsidRPr="00BA4D9F" w14:paraId="01BAFB80" w14:textId="77777777" w:rsidTr="00D532B0">
        <w:trPr>
          <w:trHeight w:val="2155"/>
        </w:trPr>
        <w:tc>
          <w:tcPr>
            <w:tcW w:w="907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6597A71" w14:textId="77777777" w:rsidR="005E4340" w:rsidRPr="00466359" w:rsidRDefault="005E4340" w:rsidP="00D532B0">
            <w:pPr>
              <w:rPr>
                <w:rFonts w:ascii="Arial" w:hAnsi="Arial" w:cs="Arial"/>
                <w:bCs/>
                <w:sz w:val="22"/>
                <w:szCs w:val="22"/>
              </w:rPr>
            </w:pPr>
            <w:permStart w:id="667635140" w:edGrp="everyone"/>
            <w:permEnd w:id="667635140"/>
          </w:p>
        </w:tc>
      </w:tr>
    </w:tbl>
    <w:p w14:paraId="72831E11" w14:textId="77777777" w:rsidR="005E4340" w:rsidRDefault="005E4340"/>
    <w:tbl>
      <w:tblPr>
        <w:tblW w:w="9072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8401"/>
      </w:tblGrid>
      <w:tr w:rsidR="00E6168D" w:rsidRPr="00BA4D9F" w14:paraId="788D9B59" w14:textId="34CD404B" w:rsidTr="001808DB">
        <w:trPr>
          <w:trHeight w:val="47"/>
          <w:tblHeader/>
        </w:trPr>
        <w:tc>
          <w:tcPr>
            <w:tcW w:w="90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000000" w:themeFill="text1"/>
          </w:tcPr>
          <w:p w14:paraId="412842DB" w14:textId="0896E2C6" w:rsidR="00E6168D" w:rsidRPr="0011416F" w:rsidRDefault="001B28E5" w:rsidP="0011416F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pacing w:val="-2"/>
                <w:sz w:val="20"/>
              </w:rPr>
              <w:t xml:space="preserve">ASSESSOR COMMENTS: PRACTICAL </w:t>
            </w:r>
            <w:r w:rsidRPr="001F0C9E">
              <w:rPr>
                <w:rFonts w:ascii="Arial" w:hAnsi="Arial" w:cs="Arial"/>
                <w:b/>
                <w:bCs/>
                <w:spacing w:val="-2"/>
                <w:sz w:val="20"/>
              </w:rPr>
              <w:t>TASK 1</w:t>
            </w:r>
          </w:p>
        </w:tc>
      </w:tr>
      <w:permStart w:id="433849124" w:edGrp="everyone"/>
      <w:tr w:rsidR="00BF5999" w:rsidRPr="00BA4D9F" w14:paraId="63646E18" w14:textId="77777777" w:rsidTr="005B26D6">
        <w:trPr>
          <w:trHeight w:val="253"/>
        </w:trPr>
        <w:tc>
          <w:tcPr>
            <w:tcW w:w="9072" w:type="dxa"/>
            <w:gridSpan w:val="2"/>
            <w:tcBorders>
              <w:top w:val="nil"/>
              <w:left w:val="single" w:sz="12" w:space="0" w:color="auto"/>
              <w:bottom w:val="dotted" w:sz="4" w:space="0" w:color="auto"/>
              <w:right w:val="single" w:sz="12" w:space="0" w:color="auto"/>
            </w:tcBorders>
            <w:shd w:val="clear" w:color="auto" w:fill="auto"/>
          </w:tcPr>
          <w:p w14:paraId="1E231CF8" w14:textId="4FC3E00F" w:rsidR="00BF5999" w:rsidRDefault="00806066" w:rsidP="00BF5999">
            <w:pPr>
              <w:ind w:right="-24"/>
              <w:jc w:val="lef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11989668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E51646">
                  <w:rPr>
                    <w:rFonts w:ascii="Arial" w:hAnsi="Arial" w:cs="Arial"/>
                    <w:szCs w:val="24"/>
                  </w:rPr>
                  <w:sym w:font="Wingdings" w:char="F0FE"/>
                </w:r>
              </w:sdtContent>
            </w:sdt>
            <w:permEnd w:id="433849124"/>
            <w:r w:rsidR="00BF5999" w:rsidRPr="006C1A6C">
              <w:rPr>
                <w:rFonts w:ascii="Arial" w:hAnsi="Arial" w:cs="Arial"/>
                <w:szCs w:val="18"/>
              </w:rPr>
              <w:t xml:space="preserve"> </w:t>
            </w:r>
            <w:r w:rsidR="00BF5999">
              <w:rPr>
                <w:rFonts w:ascii="Arial" w:hAnsi="Arial" w:cs="Arial"/>
                <w:sz w:val="19"/>
                <w:szCs w:val="19"/>
              </w:rPr>
              <w:t>Individual student (as named on cover page)</w:t>
            </w:r>
          </w:p>
          <w:permStart w:id="1621447564" w:edGrp="everyone"/>
          <w:p w14:paraId="788D64E4" w14:textId="441B05E6" w:rsidR="00BF5999" w:rsidRDefault="00806066" w:rsidP="00BF5999">
            <w:pPr>
              <w:ind w:right="-24"/>
              <w:jc w:val="left"/>
              <w:rPr>
                <w:rFonts w:ascii="Arial" w:hAnsi="Arial" w:cs="Arial"/>
                <w:sz w:val="28"/>
                <w:szCs w:val="28"/>
              </w:rPr>
            </w:pPr>
            <w:sdt>
              <w:sdtPr>
                <w:rPr>
                  <w:rFonts w:ascii="Arial" w:hAnsi="Arial" w:cs="Arial"/>
                  <w:szCs w:val="24"/>
                </w:rPr>
                <w:id w:val="-212776670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 w:rsidRPr="006C1A6C">
                  <w:rPr>
                    <w:rFonts w:ascii="Arial" w:hAnsi="Arial" w:cs="Arial"/>
                    <w:szCs w:val="24"/>
                  </w:rPr>
                  <w:sym w:font="Wingdings" w:char="F0A8"/>
                </w:r>
              </w:sdtContent>
            </w:sdt>
            <w:permEnd w:id="1621447564"/>
            <w:r w:rsidR="00BF5999" w:rsidRPr="006C1A6C">
              <w:rPr>
                <w:rFonts w:ascii="Arial" w:hAnsi="Arial" w:cs="Arial"/>
                <w:szCs w:val="18"/>
              </w:rPr>
              <w:t xml:space="preserve"> </w:t>
            </w:r>
            <w:r w:rsidR="00BF5999" w:rsidRPr="0011416F">
              <w:rPr>
                <w:rFonts w:ascii="Arial" w:hAnsi="Arial" w:cs="Arial"/>
                <w:sz w:val="19"/>
                <w:szCs w:val="19"/>
              </w:rPr>
              <w:t xml:space="preserve">Multiple </w:t>
            </w:r>
            <w:r w:rsidR="00BF5999" w:rsidRPr="002908D0">
              <w:rPr>
                <w:rFonts w:ascii="Arial" w:hAnsi="Arial" w:cs="Arial"/>
                <w:sz w:val="19"/>
                <w:szCs w:val="19"/>
              </w:rPr>
              <w:t xml:space="preserve">students </w:t>
            </w:r>
            <w:r w:rsidR="00BF5999">
              <w:rPr>
                <w:rFonts w:ascii="Arial" w:hAnsi="Arial" w:cs="Arial"/>
                <w:sz w:val="19"/>
                <w:szCs w:val="19"/>
              </w:rPr>
              <w:t>[</w:t>
            </w:r>
            <w:permStart w:id="882006796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83556241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882006796"/>
            <w:r w:rsidR="00BF5999" w:rsidRPr="002908D0">
              <w:rPr>
                <w:rFonts w:ascii="Arial" w:hAnsi="Arial" w:cs="Arial"/>
                <w:sz w:val="19"/>
                <w:szCs w:val="19"/>
              </w:rPr>
              <w:t xml:space="preserve"> All from Attendance Report, </w:t>
            </w:r>
            <w:permStart w:id="1228173361" w:edGrp="everyone"/>
            <w:sdt>
              <w:sdtPr>
                <w:rPr>
                  <w:rFonts w:ascii="Arial" w:hAnsi="Arial" w:cs="Arial"/>
                  <w:sz w:val="19"/>
                  <w:szCs w:val="19"/>
                </w:rPr>
                <w:id w:val="10608965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F5999" w:rsidRPr="002908D0">
                  <w:rPr>
                    <w:rFonts w:ascii="Arial" w:hAnsi="Arial" w:cs="Arial"/>
                    <w:sz w:val="19"/>
                    <w:szCs w:val="19"/>
                  </w:rPr>
                  <w:sym w:font="Wingdings" w:char="F0A8"/>
                </w:r>
              </w:sdtContent>
            </w:sdt>
            <w:permEnd w:id="1228173361"/>
            <w:r w:rsidR="00BF5999" w:rsidRPr="002908D0">
              <w:rPr>
                <w:rFonts w:ascii="Arial" w:hAnsi="Arial" w:cs="Arial"/>
                <w:sz w:val="19"/>
                <w:szCs w:val="19"/>
              </w:rPr>
              <w:t xml:space="preserve"> Specific student</w:t>
            </w:r>
            <w:r w:rsidR="00BF5999">
              <w:rPr>
                <w:rFonts w:ascii="Arial" w:hAnsi="Arial" w:cs="Arial"/>
                <w:sz w:val="19"/>
                <w:szCs w:val="19"/>
              </w:rPr>
              <w:t>s involved – identify students]</w:t>
            </w:r>
          </w:p>
        </w:tc>
      </w:tr>
      <w:tr w:rsidR="00BF5999" w:rsidRPr="00BA4D9F" w14:paraId="52227B5E" w14:textId="3EB974F1" w:rsidTr="00713A89">
        <w:trPr>
          <w:trHeight w:val="75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E4A88A" w14:textId="3C2B3A9B" w:rsidR="00BF5999" w:rsidRPr="00BD2F22" w:rsidRDefault="00BF5999" w:rsidP="00BF599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>T</w:t>
            </w:r>
            <w:r w:rsidRPr="00BD2F22">
              <w:rPr>
                <w:rFonts w:ascii="Arial" w:hAnsi="Arial" w:cs="Arial"/>
                <w:b/>
                <w:bCs/>
                <w:sz w:val="19"/>
                <w:szCs w:val="19"/>
              </w:rPr>
              <w:t>ask</w:t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BC80ECD" w14:textId="6960B3ED" w:rsidR="00BF5999" w:rsidRPr="00BD2F22" w:rsidRDefault="00BF5999" w:rsidP="00BF5999">
            <w:pPr>
              <w:jc w:val="left"/>
              <w:rPr>
                <w:rFonts w:ascii="Arial" w:hAnsi="Arial" w:cs="Arial"/>
                <w:b/>
                <w:bCs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Provide detail </w:t>
            </w:r>
          </w:p>
        </w:tc>
      </w:tr>
      <w:tr w:rsidR="00BF5999" w:rsidRPr="00BA4D9F" w14:paraId="2835A828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3FF4B6" w14:textId="2565340D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_Ref135137075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DBE1241" w14:textId="1013BB89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 w:rsidRPr="001F0C9E">
              <w:rPr>
                <w:rFonts w:ascii="Arial" w:hAnsi="Arial" w:cs="Arial"/>
                <w:sz w:val="19"/>
                <w:szCs w:val="19"/>
              </w:rPr>
              <w:t xml:space="preserve">Specify </w:t>
            </w:r>
            <w:r>
              <w:rPr>
                <w:rFonts w:ascii="Arial" w:hAnsi="Arial" w:cs="Arial"/>
                <w:sz w:val="19"/>
                <w:szCs w:val="19"/>
              </w:rPr>
              <w:t>project documents located, read and understood</w:t>
            </w:r>
            <w:r w:rsidRPr="001F0C9E">
              <w:rPr>
                <w:rFonts w:ascii="Arial" w:hAnsi="Arial" w:cs="Arial"/>
                <w:sz w:val="19"/>
                <w:szCs w:val="19"/>
              </w:rPr>
              <w:t xml:space="preserve">: </w:t>
            </w:r>
          </w:p>
          <w:p w14:paraId="0D9BAC82" w14:textId="01ADB4A8" w:rsidR="00BF5999" w:rsidRPr="00DA29C7" w:rsidRDefault="00BB2432" w:rsidP="00BF5999">
            <w:pPr>
              <w:pStyle w:val="38PASBenchmark"/>
              <w:rPr>
                <w:vanish w:val="0"/>
                <w:color w:val="auto"/>
              </w:rPr>
            </w:pPr>
            <w:permStart w:id="1268390428" w:edGrp="everyone"/>
            <w:r>
              <w:rPr>
                <w:vanish w:val="0"/>
                <w:color w:val="auto"/>
              </w:rPr>
              <w:t>Engineer reports</w:t>
            </w:r>
            <w:permEnd w:id="1268390428"/>
          </w:p>
        </w:tc>
      </w:tr>
      <w:tr w:rsidR="00BF5999" w:rsidRPr="00BA4D9F" w14:paraId="1C6E2769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5F1F01" w14:textId="368A98F6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_Ref135137381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C93A63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site hand over date set with client.</w:t>
            </w:r>
          </w:p>
          <w:p w14:paraId="49354A3F" w14:textId="4DE43A84" w:rsidR="00BF5999" w:rsidRPr="00DA29C7" w:rsidRDefault="00D40FB7" w:rsidP="00BF5999">
            <w:pPr>
              <w:pStyle w:val="38PASBenchmark"/>
              <w:rPr>
                <w:vanish w:val="0"/>
                <w:color w:val="auto"/>
              </w:rPr>
            </w:pPr>
            <w:permStart w:id="1377309458" w:edGrp="everyone"/>
            <w:r>
              <w:rPr>
                <w:vanish w:val="0"/>
                <w:color w:val="auto"/>
              </w:rPr>
              <w:t>11/02/25</w:t>
            </w:r>
            <w:permEnd w:id="1377309458"/>
          </w:p>
        </w:tc>
      </w:tr>
      <w:tr w:rsidR="00BF5999" w:rsidRPr="00BA4D9F" w14:paraId="58D8DCDB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16EEA8" w14:textId="7E1ADEB8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_Ref135137381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6A0947C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who appropriate fee payment was confirmed with:</w:t>
            </w:r>
          </w:p>
          <w:p w14:paraId="26CE712F" w14:textId="7EE8CFFF" w:rsidR="00BF5999" w:rsidRPr="00DA29C7" w:rsidRDefault="00D40FB7" w:rsidP="00BF5999">
            <w:pPr>
              <w:pStyle w:val="38PASBenchmark"/>
              <w:rPr>
                <w:vanish w:val="0"/>
                <w:color w:val="auto"/>
              </w:rPr>
            </w:pPr>
            <w:permStart w:id="1298929443" w:edGrp="everyone"/>
            <w:r>
              <w:rPr>
                <w:vanish w:val="0"/>
                <w:color w:val="auto"/>
              </w:rPr>
              <w:t>Client</w:t>
            </w:r>
            <w:permEnd w:id="1298929443"/>
          </w:p>
        </w:tc>
      </w:tr>
      <w:tr w:rsidR="00BF5999" w:rsidRPr="00BA4D9F" w14:paraId="4F32BF1D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DD0E04" w14:textId="67DF3260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_Ref135137593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BF53FA0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insurance organised:</w:t>
            </w:r>
          </w:p>
          <w:p w14:paraId="756F7043" w14:textId="458AF53A" w:rsidR="00BF5999" w:rsidRPr="00DA29C7" w:rsidRDefault="00D40FB7" w:rsidP="00BF5999">
            <w:pPr>
              <w:pStyle w:val="38PASBenchmark"/>
              <w:rPr>
                <w:vanish w:val="0"/>
                <w:color w:val="auto"/>
              </w:rPr>
            </w:pPr>
            <w:permStart w:id="646009258" w:edGrp="everyone"/>
            <w:r>
              <w:rPr>
                <w:vanish w:val="0"/>
                <w:color w:val="auto"/>
              </w:rPr>
              <w:t>Building insurance</w:t>
            </w:r>
            <w:permEnd w:id="646009258"/>
          </w:p>
        </w:tc>
      </w:tr>
      <w:tr w:rsidR="00BF5999" w:rsidRPr="00BA4D9F" w14:paraId="3E5EFB02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DAA75B" w14:textId="789C7EB0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_Ref135137593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22A6E0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security requirements organised:</w:t>
            </w:r>
          </w:p>
          <w:p w14:paraId="27533683" w14:textId="24F7F1A6" w:rsidR="00BF5999" w:rsidRPr="00DA29C7" w:rsidRDefault="00D40FB7" w:rsidP="00BF5999">
            <w:pPr>
              <w:pStyle w:val="38PASBenchmark"/>
              <w:rPr>
                <w:vanish w:val="0"/>
                <w:color w:val="auto"/>
              </w:rPr>
            </w:pPr>
            <w:permStart w:id="1478695916" w:edGrp="everyone"/>
            <w:r>
              <w:rPr>
                <w:vanish w:val="0"/>
                <w:color w:val="auto"/>
              </w:rPr>
              <w:t>Temporary fencing</w:t>
            </w:r>
            <w:permEnd w:id="1478695916"/>
          </w:p>
        </w:tc>
      </w:tr>
      <w:tr w:rsidR="00BF5999" w:rsidRPr="00BA4D9F" w14:paraId="45C0B761" w14:textId="77777777" w:rsidTr="00713A89">
        <w:trPr>
          <w:trHeight w:val="1020"/>
        </w:trPr>
        <w:tc>
          <w:tcPr>
            <w:tcW w:w="67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A0F88A" w14:textId="26B522C5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_Ref135137798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7DDBFF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authorities notified of the commencement of scheduled works:</w:t>
            </w:r>
          </w:p>
          <w:p w14:paraId="456B7051" w14:textId="3075055E" w:rsidR="00BF5999" w:rsidRPr="00DA29C7" w:rsidRDefault="00D40FB7" w:rsidP="00BF5999">
            <w:pPr>
              <w:pStyle w:val="38PASBenchmark"/>
              <w:rPr>
                <w:vanish w:val="0"/>
                <w:color w:val="auto"/>
              </w:rPr>
            </w:pPr>
            <w:permStart w:id="543295018" w:edGrp="everyone"/>
            <w:r>
              <w:rPr>
                <w:vanish w:val="0"/>
                <w:color w:val="auto"/>
              </w:rPr>
              <w:t>Local council</w:t>
            </w:r>
            <w:r w:rsidR="00A86E8A">
              <w:rPr>
                <w:vanish w:val="0"/>
                <w:color w:val="auto"/>
              </w:rPr>
              <w:t>-Brisbane city</w:t>
            </w:r>
            <w:permEnd w:id="543295018"/>
          </w:p>
        </w:tc>
      </w:tr>
      <w:tr w:rsidR="00BF5999" w:rsidRPr="00BA4D9F" w14:paraId="7698094C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D47E9EB" w14:textId="0E03AAB9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_Ref135137899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D1F1802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where information was recorded and maintained:</w:t>
            </w:r>
          </w:p>
          <w:p w14:paraId="1AE5A282" w14:textId="754C0FC0" w:rsidR="00BF5999" w:rsidRPr="00DA29C7" w:rsidRDefault="00681CAD" w:rsidP="00BF5999">
            <w:pPr>
              <w:pStyle w:val="38PASBenchmark"/>
              <w:rPr>
                <w:vanish w:val="0"/>
                <w:color w:val="auto"/>
              </w:rPr>
            </w:pPr>
            <w:permStart w:id="1780971477" w:edGrp="everyone"/>
            <w:r>
              <w:rPr>
                <w:vanish w:val="0"/>
                <w:color w:val="auto"/>
              </w:rPr>
              <w:t>Site diary and software</w:t>
            </w:r>
            <w:permEnd w:id="1780971477"/>
          </w:p>
        </w:tc>
      </w:tr>
      <w:tr w:rsidR="00BF5999" w:rsidRPr="00BA4D9F" w14:paraId="24B6487B" w14:textId="77777777" w:rsidTr="00713A89">
        <w:trPr>
          <w:trHeight w:val="1020"/>
        </w:trPr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A9B207" w14:textId="3DB935CD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lastRenderedPageBreak/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_Ref135138042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1.1F.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1D2BBA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who was advised of</w:t>
            </w:r>
            <w:r w:rsidRPr="001808DB">
              <w:rPr>
                <w:rFonts w:ascii="Arial" w:hAnsi="Arial" w:cs="Arial"/>
                <w:sz w:val="19"/>
                <w:szCs w:val="19"/>
              </w:rPr>
              <w:t xml:space="preserve"> work, parking and other restrictions</w:t>
            </w:r>
            <w:r>
              <w:rPr>
                <w:rFonts w:ascii="Arial" w:hAnsi="Arial" w:cs="Arial"/>
                <w:sz w:val="19"/>
                <w:szCs w:val="19"/>
              </w:rPr>
              <w:t>:</w:t>
            </w:r>
          </w:p>
          <w:p w14:paraId="261F957B" w14:textId="196DD472" w:rsidR="00BF5999" w:rsidRPr="00DA29C7" w:rsidRDefault="00681CAD" w:rsidP="00BF5999">
            <w:pPr>
              <w:pStyle w:val="38PASBenchmark"/>
              <w:rPr>
                <w:vanish w:val="0"/>
                <w:color w:val="auto"/>
              </w:rPr>
            </w:pPr>
            <w:permStart w:id="689908402" w:edGrp="everyone"/>
            <w:r>
              <w:rPr>
                <w:vanish w:val="0"/>
                <w:color w:val="auto"/>
              </w:rPr>
              <w:t>Residents</w:t>
            </w:r>
            <w:permEnd w:id="689908402"/>
          </w:p>
        </w:tc>
      </w:tr>
      <w:tr w:rsidR="00BF5999" w:rsidRPr="00BA4D9F" w14:paraId="473FFD16" w14:textId="2463FF2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77A3B41" w14:textId="0551D4F7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_Ref135138211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F330A94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temporary services arranged and scheduled:</w:t>
            </w:r>
          </w:p>
          <w:p w14:paraId="2B404400" w14:textId="73730D40" w:rsidR="00BF5999" w:rsidRPr="00DA29C7" w:rsidRDefault="003A02F4" w:rsidP="00BF5999">
            <w:pPr>
              <w:pStyle w:val="38PASBenchmark"/>
              <w:rPr>
                <w:vanish w:val="0"/>
                <w:color w:val="auto"/>
              </w:rPr>
            </w:pPr>
            <w:permStart w:id="822563622" w:edGrp="everyone"/>
            <w:r>
              <w:rPr>
                <w:vanish w:val="0"/>
                <w:color w:val="auto"/>
              </w:rPr>
              <w:t>Drinking water</w:t>
            </w:r>
            <w:permEnd w:id="822563622"/>
          </w:p>
        </w:tc>
      </w:tr>
      <w:tr w:rsidR="00BF5999" w:rsidRPr="00BA4D9F" w14:paraId="7C5280B0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5C4166" w14:textId="2F63B2E4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_Ref135138354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99CAB3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protection or utilisation of existing services:</w:t>
            </w:r>
          </w:p>
          <w:p w14:paraId="5145C2E4" w14:textId="6E2C4D36" w:rsidR="00BF5999" w:rsidRPr="00DA29C7" w:rsidRDefault="00337ADA" w:rsidP="00BF5999">
            <w:pPr>
              <w:pStyle w:val="38PASBenchmark"/>
              <w:rPr>
                <w:vanish w:val="0"/>
                <w:color w:val="auto"/>
              </w:rPr>
            </w:pPr>
            <w:permStart w:id="1691630808" w:edGrp="everyone"/>
            <w:r>
              <w:rPr>
                <w:vanish w:val="0"/>
                <w:color w:val="auto"/>
              </w:rPr>
              <w:t>Service locations</w:t>
            </w:r>
            <w:permEnd w:id="1691630808"/>
          </w:p>
        </w:tc>
      </w:tr>
      <w:tr w:rsidR="00BF5999" w:rsidRPr="00BA4D9F" w14:paraId="7ABFA248" w14:textId="77777777" w:rsidTr="006B63E9">
        <w:trPr>
          <w:trHeight w:val="1361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1FD44E" w14:textId="1ED2A049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_Ref135138404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1.2E.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828469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council requirements met for temporary site set-up:</w:t>
            </w:r>
          </w:p>
          <w:p w14:paraId="54206B42" w14:textId="03F31C9B" w:rsidR="00BF5999" w:rsidRPr="00DA29C7" w:rsidRDefault="00236A30" w:rsidP="00BF5999">
            <w:pPr>
              <w:pStyle w:val="38PASBenchmark"/>
              <w:rPr>
                <w:vanish w:val="0"/>
                <w:color w:val="auto"/>
              </w:rPr>
            </w:pPr>
            <w:permStart w:id="2095014994" w:edGrp="everyone"/>
            <w:r>
              <w:rPr>
                <w:vanish w:val="0"/>
                <w:color w:val="auto"/>
              </w:rPr>
              <w:t>Temporary fencing</w:t>
            </w:r>
            <w:permEnd w:id="2095014994"/>
          </w:p>
        </w:tc>
      </w:tr>
      <w:tr w:rsidR="00BF5999" w:rsidRPr="00BA4D9F" w14:paraId="564248C2" w14:textId="07D8BF3B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6B0240" w14:textId="115BC0A0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_Ref135138627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1.3D.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F31DF01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waste  facilities and removal organised:</w:t>
            </w:r>
          </w:p>
          <w:p w14:paraId="212CFDF2" w14:textId="34550E17" w:rsidR="00BF5999" w:rsidRPr="00DA29C7" w:rsidRDefault="00236A30" w:rsidP="00BF5999">
            <w:pPr>
              <w:pStyle w:val="38PASBenchmark"/>
              <w:rPr>
                <w:vanish w:val="0"/>
                <w:color w:val="auto"/>
              </w:rPr>
            </w:pPr>
            <w:permStart w:id="2146264821" w:edGrp="everyone"/>
            <w:r>
              <w:rPr>
                <w:vanish w:val="0"/>
                <w:color w:val="auto"/>
              </w:rPr>
              <w:t xml:space="preserve">Skip bins and drop off to </w:t>
            </w:r>
            <w:proofErr w:type="spellStart"/>
            <w:r>
              <w:rPr>
                <w:vanish w:val="0"/>
                <w:color w:val="auto"/>
              </w:rPr>
              <w:t>wste</w:t>
            </w:r>
            <w:proofErr w:type="spellEnd"/>
            <w:r>
              <w:rPr>
                <w:vanish w:val="0"/>
                <w:color w:val="auto"/>
              </w:rPr>
              <w:t xml:space="preserve"> management sites</w:t>
            </w:r>
            <w:permEnd w:id="2146264821"/>
          </w:p>
        </w:tc>
      </w:tr>
      <w:tr w:rsidR="00BF5999" w:rsidRPr="00BA4D9F" w14:paraId="37DCBD7E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842B19" w14:textId="07F98522" w:rsidR="00BF5999" w:rsidRPr="001F0C9E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_Ref135138760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D2C434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materials needed were determined:</w:t>
            </w:r>
          </w:p>
          <w:p w14:paraId="72761A52" w14:textId="2290DE90" w:rsidR="00BF5999" w:rsidRPr="00DA29C7" w:rsidRDefault="00236A30" w:rsidP="00BF5999">
            <w:pPr>
              <w:pStyle w:val="38PASBenchmark"/>
              <w:rPr>
                <w:vanish w:val="0"/>
                <w:color w:val="auto"/>
              </w:rPr>
            </w:pPr>
            <w:permStart w:id="1786014149" w:edGrp="everyone"/>
            <w:r>
              <w:rPr>
                <w:vanish w:val="0"/>
                <w:color w:val="auto"/>
              </w:rPr>
              <w:t>Through engineer</w:t>
            </w:r>
            <w:permEnd w:id="1786014149"/>
          </w:p>
        </w:tc>
      </w:tr>
      <w:tr w:rsidR="00BF5999" w:rsidRPr="00BA4D9F" w14:paraId="1062DDC9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85D76C" w14:textId="25A12015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_Ref135138836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4488949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ordering process for material delivery:</w:t>
            </w:r>
          </w:p>
          <w:p w14:paraId="12A6499E" w14:textId="09CAE06F" w:rsidR="00BF5999" w:rsidRPr="00DA29C7" w:rsidRDefault="002B07B2" w:rsidP="00BF5999">
            <w:pPr>
              <w:pStyle w:val="38PASBenchmark"/>
              <w:rPr>
                <w:vanish w:val="0"/>
                <w:color w:val="auto"/>
              </w:rPr>
            </w:pPr>
            <w:permStart w:id="985156514" w:edGrp="everyone"/>
            <w:r>
              <w:rPr>
                <w:vanish w:val="0"/>
                <w:color w:val="auto"/>
              </w:rPr>
              <w:t>Requesting quotes</w:t>
            </w:r>
            <w:permEnd w:id="985156514"/>
          </w:p>
        </w:tc>
      </w:tr>
      <w:tr w:rsidR="00BF5999" w:rsidRPr="00BA4D9F" w14:paraId="7F20E313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E32204" w14:textId="0A751603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_Ref135139021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1.4D.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03123A0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process adhered to during order delivery:</w:t>
            </w:r>
          </w:p>
          <w:p w14:paraId="05035026" w14:textId="77777777" w:rsidR="00BF5999" w:rsidRDefault="002B07B2" w:rsidP="00BF5999">
            <w:pPr>
              <w:pStyle w:val="38PASBenchmark"/>
              <w:rPr>
                <w:vanish w:val="0"/>
                <w:color w:val="auto"/>
              </w:rPr>
            </w:pPr>
            <w:permStart w:id="1029519801" w:edGrp="everyone"/>
            <w:r>
              <w:rPr>
                <w:vanish w:val="0"/>
                <w:color w:val="auto"/>
              </w:rPr>
              <w:t>Check material</w:t>
            </w:r>
          </w:p>
          <w:p w14:paraId="139CBD8F" w14:textId="1C2AB7EB" w:rsidR="00BF5999" w:rsidRPr="00DA29C7" w:rsidRDefault="00433B5B" w:rsidP="00BF5999">
            <w:pPr>
              <w:pStyle w:val="38PASBenchmark"/>
              <w:rPr>
                <w:vanish w:val="0"/>
                <w:color w:val="auto"/>
              </w:rPr>
            </w:pPr>
            <w:r>
              <w:rPr>
                <w:vanish w:val="0"/>
                <w:color w:val="auto"/>
              </w:rPr>
              <w:t>Storing material correctly as per manufactures advice</w:t>
            </w:r>
            <w:permEnd w:id="1029519801"/>
          </w:p>
        </w:tc>
      </w:tr>
      <w:tr w:rsidR="00BF5999" w:rsidRPr="00BA4D9F" w14:paraId="20E34A50" w14:textId="77777777" w:rsidTr="00713A89">
        <w:trPr>
          <w:trHeight w:val="1020"/>
        </w:trPr>
        <w:tc>
          <w:tcPr>
            <w:tcW w:w="6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BB43EB9" w14:textId="51DD9546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_Ref135139216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1.5A.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_Ref135139219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1.5B.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_Ref135139222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1.5C.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  <w:r>
              <w:rPr>
                <w:rFonts w:ascii="Arial" w:hAnsi="Arial" w:cs="Arial"/>
                <w:sz w:val="19"/>
                <w:szCs w:val="19"/>
              </w:rPr>
              <w:fldChar w:fldCharType="begin"/>
            </w:r>
            <w:r>
              <w:rPr>
                <w:rFonts w:ascii="Arial" w:hAnsi="Arial" w:cs="Arial"/>
                <w:sz w:val="19"/>
                <w:szCs w:val="19"/>
              </w:rPr>
              <w:instrText xml:space="preserve"> REF _Ref135139224 \r \h  \* MERGEFORMAT </w:instrText>
            </w:r>
            <w:r>
              <w:rPr>
                <w:rFonts w:ascii="Arial" w:hAnsi="Arial" w:cs="Arial"/>
                <w:sz w:val="19"/>
                <w:szCs w:val="19"/>
              </w:rPr>
            </w:r>
            <w:r>
              <w:rPr>
                <w:rFonts w:ascii="Arial" w:hAnsi="Arial" w:cs="Arial"/>
                <w:sz w:val="19"/>
                <w:szCs w:val="19"/>
              </w:rPr>
              <w:fldChar w:fldCharType="separate"/>
            </w:r>
            <w:r>
              <w:rPr>
                <w:rFonts w:ascii="Arial" w:hAnsi="Arial" w:cs="Arial"/>
                <w:sz w:val="19"/>
                <w:szCs w:val="19"/>
              </w:rPr>
              <w:t xml:space="preserve">1.5D. </w:t>
            </w:r>
            <w:r>
              <w:rPr>
                <w:rFonts w:ascii="Arial" w:hAnsi="Arial" w:cs="Arial"/>
                <w:sz w:val="19"/>
                <w:szCs w:val="19"/>
              </w:rPr>
              <w:fldChar w:fldCharType="end"/>
            </w:r>
          </w:p>
        </w:tc>
        <w:tc>
          <w:tcPr>
            <w:tcW w:w="84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C7FB84" w14:textId="77777777" w:rsidR="00BF5999" w:rsidRDefault="00BF5999" w:rsidP="00BF5999">
            <w:pPr>
              <w:jc w:val="lef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Specify how human resources were organised:</w:t>
            </w:r>
          </w:p>
          <w:p w14:paraId="3CD70B8F" w14:textId="7BE87397" w:rsidR="00BF5999" w:rsidRPr="00DA29C7" w:rsidRDefault="00254486" w:rsidP="00BF5999">
            <w:pPr>
              <w:pStyle w:val="38PASBenchmark"/>
              <w:rPr>
                <w:vanish w:val="0"/>
                <w:color w:val="auto"/>
              </w:rPr>
            </w:pPr>
            <w:permStart w:id="324209080" w:edGrp="everyone"/>
            <w:r>
              <w:rPr>
                <w:vanish w:val="0"/>
                <w:color w:val="auto"/>
              </w:rPr>
              <w:t>Hiring and engagement</w:t>
            </w:r>
            <w:permEnd w:id="324209080"/>
          </w:p>
        </w:tc>
      </w:tr>
    </w:tbl>
    <w:p w14:paraId="675C812A" w14:textId="54ED4750" w:rsidR="002908D0" w:rsidRDefault="002908D0">
      <w:pPr>
        <w:jc w:val="left"/>
      </w:pPr>
    </w:p>
    <w:p w14:paraId="46D0B4E5" w14:textId="605BDCF9" w:rsidR="00A9666F" w:rsidRDefault="00C76B5E" w:rsidP="001F0C9E">
      <w:pPr>
        <w:jc w:val="left"/>
      </w:pPr>
      <w:r w:rsidRPr="007678DC">
        <w:rPr>
          <w:rFonts w:ascii="Arial" w:hAnsi="Arial" w:cs="Arial"/>
          <w:sz w:val="20"/>
        </w:rPr>
        <w:br w:type="page"/>
      </w:r>
    </w:p>
    <w:p w14:paraId="74F82739" w14:textId="16399F98" w:rsidR="00FC083A" w:rsidRPr="00BF7956" w:rsidRDefault="00806066" w:rsidP="00FC083A">
      <w:pPr>
        <w:pStyle w:val="30PASIndividualTaskUnitCodeandTItle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728684688"/>
          <w:placeholder>
            <w:docPart w:val="696ED913DD914085BEA781096DA96B48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22314">
            <w:rPr>
              <w:rFonts w:ascii="Arial Black" w:hAnsi="Arial Black"/>
            </w:rPr>
            <w:t>CPCCBC4017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1173453010"/>
        <w:placeholder>
          <w:docPart w:val="453F67D637E945B0AE9214EC705285D0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6F05B562" w14:textId="79BA58AE" w:rsidR="00FC083A" w:rsidRPr="00BF7956" w:rsidRDefault="00022314" w:rsidP="00FC083A">
          <w:pPr>
            <w:pStyle w:val="30PASIndividualTaskUnitCodeandTItle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Arrange resources and prepare for the building and construction project</w:t>
          </w:r>
        </w:p>
      </w:sdtContent>
    </w:sdt>
    <w:p w14:paraId="490C5E39" w14:textId="77777777" w:rsidR="00FC083A" w:rsidRDefault="00FC083A" w:rsidP="00FC083A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6474"/>
      </w:tblGrid>
      <w:tr w:rsidR="00FC083A" w:rsidRPr="00683908" w14:paraId="3B5F7F9A" w14:textId="77777777" w:rsidTr="006B63E9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7A8780A7" w14:textId="43C49E60" w:rsidR="00FC083A" w:rsidRPr="00696855" w:rsidRDefault="00FC083A" w:rsidP="00A80ACC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1F0C9E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FC083A" w:rsidRPr="000559FC" w14:paraId="64EBEA44" w14:textId="77777777" w:rsidTr="006B63E9">
        <w:trPr>
          <w:trHeight w:val="9823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AF1760" w14:textId="77777777" w:rsidR="00FC083A" w:rsidRPr="0047390E" w:rsidRDefault="00FC083A" w:rsidP="00A80ACC">
            <w:pPr>
              <w:jc w:val="left"/>
              <w:rPr>
                <w:rFonts w:cs="Arial"/>
                <w:b/>
                <w:sz w:val="20"/>
              </w:rPr>
            </w:pPr>
            <w:r w:rsidRPr="0047390E">
              <w:rPr>
                <w:rFonts w:cs="Arial"/>
                <w:b/>
                <w:sz w:val="20"/>
              </w:rPr>
              <w:t>Description of task:</w:t>
            </w:r>
          </w:p>
          <w:p w14:paraId="4DD984BF" w14:textId="4A8D8CC5" w:rsidR="004B17CF" w:rsidRPr="004B17CF" w:rsidRDefault="004B17CF" w:rsidP="004B17C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The participant must demonstrate the ability and skill to arrange resources and prepare for a building and construction project </w:t>
            </w:r>
            <w:r w:rsidRPr="004B17CF">
              <w:rPr>
                <w:rFonts w:cs="Arial"/>
                <w:sz w:val="20"/>
              </w:rPr>
              <w:t>by identifying, planning and establishing the essential pre-construction infrastructure for a commercial or residential project</w:t>
            </w:r>
            <w:r>
              <w:rPr>
                <w:rFonts w:cs="Arial"/>
                <w:sz w:val="20"/>
              </w:rPr>
              <w:t xml:space="preserve"> including:</w:t>
            </w:r>
          </w:p>
          <w:p w14:paraId="4779C0C8" w14:textId="77777777" w:rsidR="004B17CF" w:rsidRPr="004B17CF" w:rsidRDefault="004B17CF" w:rsidP="004B17CF">
            <w:pPr>
              <w:jc w:val="left"/>
              <w:rPr>
                <w:rFonts w:cs="Arial"/>
                <w:sz w:val="20"/>
              </w:rPr>
            </w:pPr>
          </w:p>
          <w:p w14:paraId="4070A1CB" w14:textId="0409B6F8" w:rsidR="004B17CF" w:rsidRDefault="004B17CF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Complete preliminary construction requirements.</w:t>
            </w:r>
          </w:p>
          <w:p w14:paraId="05018B26" w14:textId="37A05DD7" w:rsidR="004B17CF" w:rsidRPr="004B17CF" w:rsidRDefault="004B17CF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Locate</w:t>
            </w:r>
            <w:r w:rsidRPr="004B17CF">
              <w:rPr>
                <w:rFonts w:cs="Arial"/>
                <w:sz w:val="20"/>
              </w:rPr>
              <w:t>, read and interpret relevant project documentation.</w:t>
            </w:r>
          </w:p>
          <w:p w14:paraId="2743E3AF" w14:textId="0952C031" w:rsidR="004B17CF" w:rsidRPr="004B17CF" w:rsidRDefault="004B17CF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Set</w:t>
            </w:r>
            <w:r>
              <w:rPr>
                <w:rFonts w:cs="Arial"/>
                <w:sz w:val="20"/>
              </w:rPr>
              <w:t xml:space="preserve"> a</w:t>
            </w:r>
            <w:r w:rsidRPr="004B17CF">
              <w:rPr>
                <w:rFonts w:cs="Arial"/>
                <w:sz w:val="20"/>
              </w:rPr>
              <w:t xml:space="preserve"> site handover date with client once appropriate fees are confirmed paid with relevant persons.</w:t>
            </w:r>
          </w:p>
          <w:p w14:paraId="60178F4B" w14:textId="3DE6C994" w:rsidR="004B17CF" w:rsidRPr="004B17CF" w:rsidRDefault="004B17CF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Organise</w:t>
            </w:r>
            <w:r w:rsidRPr="004B17CF">
              <w:rPr>
                <w:rFonts w:cs="Arial"/>
                <w:sz w:val="20"/>
              </w:rPr>
              <w:t xml:space="preserve"> and provide insurance and security requirements.</w:t>
            </w:r>
          </w:p>
          <w:p w14:paraId="13781C06" w14:textId="7A934F35" w:rsidR="004B17CF" w:rsidRDefault="004B17CF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Notify authorities of the commencement of scheduled works.</w:t>
            </w:r>
          </w:p>
          <w:p w14:paraId="5DC780DE" w14:textId="617B755C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Pr="004B17CF">
              <w:rPr>
                <w:rFonts w:cs="Arial"/>
                <w:sz w:val="20"/>
              </w:rPr>
              <w:t>ecord and maintain information from local council, external authorities, employees and contractors.</w:t>
            </w:r>
          </w:p>
          <w:p w14:paraId="63F98915" w14:textId="01D7C642" w:rsidR="004B17CF" w:rsidRDefault="004B17CF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4B17CF">
              <w:rPr>
                <w:rFonts w:cs="Arial"/>
                <w:sz w:val="20"/>
              </w:rPr>
              <w:t>Determine and advise relevant persons of work, parking and other restrictions.</w:t>
            </w:r>
          </w:p>
          <w:p w14:paraId="1761461C" w14:textId="00ED86FF" w:rsidR="00D963DA" w:rsidRP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on-site services and facilities</w:t>
            </w:r>
          </w:p>
          <w:p w14:paraId="40EEA70B" w14:textId="64FDEC35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document</w:t>
            </w:r>
            <w:r w:rsidRPr="00D963DA">
              <w:rPr>
                <w:rFonts w:cs="Arial"/>
                <w:sz w:val="20"/>
              </w:rPr>
              <w:t xml:space="preserve"> requirements for on-site facilities and services.</w:t>
            </w:r>
          </w:p>
          <w:p w14:paraId="1E8B176E" w14:textId="77777777" w:rsid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Arrange, receive and position site office, storage sheds and on-site toilets and facilities.</w:t>
            </w:r>
          </w:p>
          <w:p w14:paraId="0FB4CD19" w14:textId="13B7CEF6" w:rsidR="00D963DA" w:rsidRPr="004B17CF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4B17CF">
              <w:rPr>
                <w:rFonts w:cs="Arial"/>
                <w:sz w:val="20"/>
              </w:rPr>
              <w:t>chedule</w:t>
            </w:r>
            <w:r>
              <w:rPr>
                <w:rFonts w:cs="Arial"/>
                <w:sz w:val="20"/>
              </w:rPr>
              <w:t xml:space="preserve"> and arrange</w:t>
            </w:r>
            <w:r w:rsidRPr="004B17CF">
              <w:rPr>
                <w:rFonts w:cs="Arial"/>
                <w:sz w:val="20"/>
              </w:rPr>
              <w:t xml:space="preserve"> temporary services</w:t>
            </w:r>
            <w:r>
              <w:rPr>
                <w:rFonts w:cs="Arial"/>
                <w:sz w:val="20"/>
              </w:rPr>
              <w:t>.</w:t>
            </w:r>
          </w:p>
          <w:p w14:paraId="2F347CD7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Identify and develop processes to protect or utilise existing services at the site.</w:t>
            </w:r>
          </w:p>
          <w:p w14:paraId="4298541C" w14:textId="4B98B178" w:rsid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Identify and meet council requirements for temporary site set-up.</w:t>
            </w:r>
          </w:p>
          <w:p w14:paraId="3AE014E8" w14:textId="0CC08631" w:rsid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Arrange public protection.</w:t>
            </w:r>
          </w:p>
          <w:p w14:paraId="7ED1485B" w14:textId="6D052663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Adhere to </w:t>
            </w:r>
            <w:r w:rsidRPr="00D963DA">
              <w:rPr>
                <w:rFonts w:cs="Arial"/>
                <w:sz w:val="20"/>
              </w:rPr>
              <w:t>WHS and local authority authorisations for site setup.</w:t>
            </w:r>
          </w:p>
          <w:p w14:paraId="16E77AEF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Erect compliant hoardings, fencing and signage.</w:t>
            </w:r>
          </w:p>
          <w:p w14:paraId="62BDE023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Arrange temporary site access and egress to meet local authority requirements.</w:t>
            </w:r>
          </w:p>
          <w:p w14:paraId="3121D8FD" w14:textId="6B30D6B9" w:rsid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waste facilities and waste removal.</w:t>
            </w:r>
          </w:p>
          <w:p w14:paraId="4562C2F7" w14:textId="1B859462" w:rsid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on-site delivery.</w:t>
            </w:r>
          </w:p>
          <w:p w14:paraId="551F8FEE" w14:textId="6BA2ACC5" w:rsid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Determine and confirm materials required.</w:t>
            </w:r>
          </w:p>
          <w:p w14:paraId="3C020579" w14:textId="601C1FE6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D963DA">
              <w:rPr>
                <w:rFonts w:cs="Arial"/>
                <w:sz w:val="20"/>
              </w:rPr>
              <w:t>rder materials to meet scheduled delivery dates.</w:t>
            </w:r>
          </w:p>
          <w:p w14:paraId="60C648E4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Check availability of physical resources and schedule delivery as needed.</w:t>
            </w:r>
          </w:p>
          <w:p w14:paraId="36D36681" w14:textId="165D0F5E" w:rsid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Receive, secure and protect materials and plant and equipment.</w:t>
            </w:r>
          </w:p>
          <w:p w14:paraId="45228260" w14:textId="3E393046" w:rsidR="00D963DA" w:rsidRDefault="00D963DA" w:rsidP="0082461B">
            <w:pPr>
              <w:pStyle w:val="ListParagraph"/>
              <w:numPr>
                <w:ilvl w:val="0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Organise on- site human resources.</w:t>
            </w:r>
          </w:p>
          <w:p w14:paraId="0DACDDC6" w14:textId="19E89967" w:rsidR="00D963DA" w:rsidRPr="004B17CF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</w:t>
            </w:r>
            <w:r w:rsidRPr="004B17CF">
              <w:rPr>
                <w:rFonts w:cs="Arial"/>
                <w:sz w:val="20"/>
              </w:rPr>
              <w:t>chedule</w:t>
            </w:r>
            <w:r>
              <w:rPr>
                <w:rFonts w:cs="Arial"/>
                <w:sz w:val="20"/>
              </w:rPr>
              <w:t xml:space="preserve"> and arrange</w:t>
            </w:r>
            <w:r w:rsidRPr="004B17CF">
              <w:rPr>
                <w:rFonts w:cs="Arial"/>
                <w:sz w:val="20"/>
              </w:rPr>
              <w:t xml:space="preserve"> human resources</w:t>
            </w:r>
            <w:r>
              <w:rPr>
                <w:rFonts w:cs="Arial"/>
                <w:sz w:val="20"/>
              </w:rPr>
              <w:t>.</w:t>
            </w:r>
          </w:p>
          <w:p w14:paraId="22E564B5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Address industrial relations and on-site safety matters that could impact on the preparation and human resourcing for building work.</w:t>
            </w:r>
          </w:p>
          <w:p w14:paraId="78BEE4BF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Identify and allocate on-site human resource requirements.</w:t>
            </w:r>
          </w:p>
          <w:p w14:paraId="7BD6062D" w14:textId="77777777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Engage or appoint construction work supervisor.</w:t>
            </w:r>
          </w:p>
          <w:p w14:paraId="72852245" w14:textId="5D015F13" w:rsidR="00D963DA" w:rsidRPr="00D963DA" w:rsidRDefault="00D963DA" w:rsidP="0082461B">
            <w:pPr>
              <w:pStyle w:val="ListParagraph"/>
              <w:numPr>
                <w:ilvl w:val="1"/>
                <w:numId w:val="32"/>
              </w:numPr>
              <w:jc w:val="left"/>
              <w:rPr>
                <w:rFonts w:cs="Arial"/>
                <w:sz w:val="20"/>
              </w:rPr>
            </w:pPr>
            <w:r w:rsidRPr="00D963DA">
              <w:rPr>
                <w:rFonts w:cs="Arial"/>
                <w:sz w:val="20"/>
              </w:rPr>
              <w:t>Engage appropriate employees or contractors as stated for project needs.</w:t>
            </w:r>
          </w:p>
          <w:p w14:paraId="5AD88611" w14:textId="77777777" w:rsidR="00FC083A" w:rsidRPr="0047390E" w:rsidRDefault="00FC083A" w:rsidP="00A80ACC">
            <w:pPr>
              <w:jc w:val="left"/>
              <w:rPr>
                <w:rFonts w:cs="Arial"/>
                <w:sz w:val="20"/>
              </w:rPr>
            </w:pPr>
          </w:p>
          <w:p w14:paraId="3F9C295F" w14:textId="7DE5320B" w:rsidR="00305E0F" w:rsidRPr="0047390E" w:rsidRDefault="00FC083A" w:rsidP="00041FA8">
            <w:pPr>
              <w:jc w:val="left"/>
              <w:rPr>
                <w:rFonts w:cs="Arial"/>
                <w:sz w:val="20"/>
              </w:rPr>
            </w:pPr>
            <w:r w:rsidRPr="00FC083A">
              <w:rPr>
                <w:rFonts w:cs="Arial"/>
                <w:sz w:val="20"/>
              </w:rPr>
              <w:t xml:space="preserve">These tasks may be simulated or real. The </w:t>
            </w:r>
            <w:r w:rsidR="00750D30">
              <w:rPr>
                <w:rFonts w:cs="Arial"/>
                <w:sz w:val="20"/>
              </w:rPr>
              <w:t>Participant</w:t>
            </w:r>
            <w:r w:rsidRPr="00FC083A">
              <w:rPr>
                <w:rFonts w:cs="Arial"/>
                <w:sz w:val="20"/>
              </w:rPr>
              <w:t xml:space="preserve"> is to gather evidence of how they have completed each component of the Practical Task, which is to be submitted with this Practical Assessment sheet.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 xml:space="preserve">bserver is to provide detailed comments on the tasks completed by the </w:t>
            </w:r>
            <w:r w:rsidR="00BE45C9">
              <w:rPr>
                <w:rFonts w:cs="Arial"/>
                <w:sz w:val="20"/>
              </w:rPr>
              <w:t>P</w:t>
            </w:r>
            <w:r w:rsidRPr="00FC083A">
              <w:rPr>
                <w:rFonts w:cs="Arial"/>
                <w:sz w:val="20"/>
              </w:rPr>
              <w:t>articipant</w:t>
            </w:r>
            <w:r w:rsidR="00041FA8">
              <w:rPr>
                <w:rFonts w:cs="Arial"/>
                <w:sz w:val="20"/>
              </w:rPr>
              <w:t xml:space="preserve"> (on the Observer Comments, overleaf)</w:t>
            </w:r>
            <w:r w:rsidRPr="00FC083A">
              <w:rPr>
                <w:rFonts w:cs="Arial"/>
                <w:sz w:val="20"/>
              </w:rPr>
              <w:t xml:space="preserve">. The </w:t>
            </w:r>
            <w:r w:rsidR="00BE45C9">
              <w:rPr>
                <w:rFonts w:cs="Arial"/>
                <w:sz w:val="20"/>
              </w:rPr>
              <w:t>A</w:t>
            </w:r>
            <w:r w:rsidRPr="00FC083A">
              <w:rPr>
                <w:rFonts w:cs="Arial"/>
                <w:sz w:val="20"/>
              </w:rPr>
              <w:t xml:space="preserve">ssessor is to verify the </w:t>
            </w:r>
            <w:r w:rsidR="00BE45C9">
              <w:rPr>
                <w:rFonts w:cs="Arial"/>
                <w:sz w:val="20"/>
              </w:rPr>
              <w:t>O</w:t>
            </w:r>
            <w:r w:rsidRPr="00FC083A">
              <w:rPr>
                <w:rFonts w:cs="Arial"/>
                <w:sz w:val="20"/>
              </w:rPr>
              <w:t>bserver’s comments</w:t>
            </w:r>
            <w:r w:rsidR="00041FA8">
              <w:rPr>
                <w:rFonts w:cs="Arial"/>
                <w:sz w:val="20"/>
              </w:rPr>
              <w:t>, noting their findings</w:t>
            </w:r>
            <w:r w:rsidRPr="00FC083A">
              <w:rPr>
                <w:rFonts w:cs="Arial"/>
                <w:sz w:val="20"/>
              </w:rPr>
              <w:t xml:space="preserve"> in the Assessor Comments </w:t>
            </w:r>
            <w:r w:rsidR="00041FA8">
              <w:rPr>
                <w:rFonts w:cs="Arial"/>
                <w:sz w:val="20"/>
              </w:rPr>
              <w:t>(on the back of the Practical Assessment cover page) and provide the assessment outcome</w:t>
            </w:r>
            <w:r w:rsidR="00041FA8" w:rsidRPr="00703DE3">
              <w:rPr>
                <w:rFonts w:cs="Arial"/>
                <w:sz w:val="20"/>
              </w:rPr>
              <w:t>.</w:t>
            </w:r>
          </w:p>
        </w:tc>
      </w:tr>
      <w:tr w:rsidR="00FC083A" w:rsidRPr="000559FC" w14:paraId="1E5E0621" w14:textId="77777777" w:rsidTr="006B63E9">
        <w:trPr>
          <w:trHeight w:val="1474"/>
        </w:trPr>
        <w:tc>
          <w:tcPr>
            <w:tcW w:w="9072" w:type="dxa"/>
            <w:gridSpan w:val="2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9871ADA" w14:textId="379B87B5" w:rsidR="00FC083A" w:rsidRDefault="00FC083A" w:rsidP="00FC083A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Resources required:</w:t>
            </w:r>
          </w:p>
          <w:p w14:paraId="5F1E0977" w14:textId="6D4A20A5" w:rsidR="00305E0F" w:rsidRPr="000861CC" w:rsidRDefault="00D963DA" w:rsidP="00305E0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Work site; Access to </w:t>
            </w:r>
            <w:r w:rsidRPr="00D963DA">
              <w:rPr>
                <w:rFonts w:cs="Arial"/>
                <w:sz w:val="20"/>
              </w:rPr>
              <w:t>relevant government building and industrial relations legislation</w:t>
            </w:r>
            <w:r>
              <w:rPr>
                <w:rFonts w:cs="Arial"/>
                <w:sz w:val="20"/>
              </w:rPr>
              <w:t>; C</w:t>
            </w:r>
            <w:r w:rsidRPr="00D963DA">
              <w:rPr>
                <w:rFonts w:cs="Arial"/>
                <w:sz w:val="20"/>
              </w:rPr>
              <w:t>urrent relevant Building and Construction codes and standards</w:t>
            </w:r>
            <w:r>
              <w:rPr>
                <w:rFonts w:cs="Arial"/>
                <w:sz w:val="20"/>
              </w:rPr>
              <w:t xml:space="preserve">; </w:t>
            </w:r>
            <w:r w:rsidR="00305E0F">
              <w:rPr>
                <w:rFonts w:cs="Arial"/>
                <w:sz w:val="20"/>
              </w:rPr>
              <w:t>P</w:t>
            </w:r>
            <w:r w:rsidRPr="00D963DA">
              <w:rPr>
                <w:rFonts w:cs="Arial"/>
                <w:sz w:val="20"/>
              </w:rPr>
              <w:t>roject plans, specifications and manufacturer’s product information</w:t>
            </w:r>
            <w:r w:rsidR="00305E0F">
              <w:rPr>
                <w:rFonts w:cs="Arial"/>
                <w:sz w:val="20"/>
              </w:rPr>
              <w:t>; Workplace</w:t>
            </w:r>
            <w:r w:rsidRPr="00D963DA">
              <w:rPr>
                <w:rFonts w:cs="Arial"/>
                <w:sz w:val="20"/>
              </w:rPr>
              <w:t xml:space="preserve"> policies, procedures and other quality documentation</w:t>
            </w:r>
            <w:r w:rsidR="00305E0F">
              <w:rPr>
                <w:rFonts w:cs="Arial"/>
                <w:sz w:val="20"/>
              </w:rPr>
              <w:t>;</w:t>
            </w:r>
            <w:r w:rsidRPr="00D963DA">
              <w:rPr>
                <w:rFonts w:cs="Arial"/>
                <w:sz w:val="20"/>
              </w:rPr>
              <w:t xml:space="preserve"> </w:t>
            </w:r>
            <w:r w:rsidR="00305E0F">
              <w:rPr>
                <w:rFonts w:cs="Arial"/>
                <w:sz w:val="20"/>
              </w:rPr>
              <w:t>B</w:t>
            </w:r>
            <w:r w:rsidRPr="00D963DA">
              <w:rPr>
                <w:rFonts w:cs="Arial"/>
                <w:sz w:val="20"/>
              </w:rPr>
              <w:t>usiness equipment and technology to facilitate arranging resources and preparing for a construction project.</w:t>
            </w:r>
          </w:p>
        </w:tc>
      </w:tr>
      <w:tr w:rsidR="00FC083A" w:rsidRPr="00683908" w14:paraId="4E8228A8" w14:textId="77777777" w:rsidTr="006B63E9">
        <w:trPr>
          <w:trHeight w:val="567"/>
        </w:trPr>
        <w:tc>
          <w:tcPr>
            <w:tcW w:w="907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181DE90C" w14:textId="7F6C132E" w:rsidR="00FC083A" w:rsidRPr="00696855" w:rsidRDefault="00162AE6" w:rsidP="006B63E9">
            <w:pPr>
              <w:keepNext/>
              <w:keepLines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Observer details</w:t>
            </w:r>
          </w:p>
        </w:tc>
      </w:tr>
      <w:tr w:rsidR="00DA29C7" w:rsidRPr="00683908" w14:paraId="18151E20" w14:textId="77777777" w:rsidTr="006B63E9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725E90D1" w14:textId="12122B1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30E68F53" w14:textId="168BB074" w:rsidR="00DA29C7" w:rsidRPr="00DE6B06" w:rsidRDefault="00254486" w:rsidP="00DA29C7">
            <w:pPr>
              <w:jc w:val="left"/>
              <w:rPr>
                <w:rFonts w:ascii="Arial" w:hAnsi="Arial" w:cs="Arial"/>
                <w:sz w:val="22"/>
              </w:rPr>
            </w:pPr>
            <w:permStart w:id="802907607" w:edGrp="everyone"/>
            <w:r>
              <w:rPr>
                <w:rFonts w:ascii="Arial" w:hAnsi="Arial" w:cs="Arial"/>
                <w:sz w:val="22"/>
              </w:rPr>
              <w:t>Dylan Cunningham</w:t>
            </w:r>
            <w:permEnd w:id="802907607"/>
          </w:p>
        </w:tc>
      </w:tr>
      <w:tr w:rsidR="00DA29C7" w:rsidRPr="00683908" w14:paraId="47E71B4B" w14:textId="77777777" w:rsidTr="006B63E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91D8FEA" w14:textId="77777777" w:rsidR="00DA29C7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14:paraId="1E26B098" w14:textId="7777777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4D516D9E" w14:textId="5B973801" w:rsidR="00DA29C7" w:rsidRPr="00DE6B06" w:rsidRDefault="00254486" w:rsidP="00DA29C7">
            <w:pPr>
              <w:jc w:val="left"/>
              <w:rPr>
                <w:rFonts w:ascii="Arial" w:hAnsi="Arial" w:cs="Arial"/>
                <w:sz w:val="22"/>
              </w:rPr>
            </w:pPr>
            <w:permStart w:id="1285883008" w:edGrp="everyone"/>
            <w:r>
              <w:rPr>
                <w:rFonts w:ascii="Arial" w:hAnsi="Arial" w:cs="Arial"/>
                <w:sz w:val="22"/>
              </w:rPr>
              <w:t>Head project manager</w:t>
            </w:r>
            <w:permEnd w:id="1285883008"/>
          </w:p>
        </w:tc>
      </w:tr>
      <w:tr w:rsidR="00DA29C7" w:rsidRPr="00683908" w14:paraId="637AD768" w14:textId="77777777" w:rsidTr="006B63E9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080EDE5F" w14:textId="77777777" w:rsidR="00DA29C7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3D7598FC" w14:textId="749F8BAB" w:rsidR="00DA29C7" w:rsidRPr="00DE6B06" w:rsidRDefault="00806066" w:rsidP="00DA29C7">
            <w:pPr>
              <w:jc w:val="left"/>
              <w:rPr>
                <w:rFonts w:ascii="Arial" w:hAnsi="Arial" w:cs="Arial"/>
                <w:sz w:val="22"/>
              </w:rPr>
            </w:pPr>
            <w:permStart w:id="1769278787" w:edGrp="everyone"/>
            <w:r>
              <w:rPr>
                <w:rFonts w:ascii="Arial" w:hAnsi="Arial" w:cs="Arial"/>
                <w:noProof/>
                <w:sz w:val="22"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27BE07DF" wp14:editId="512A41B5">
                      <wp:simplePos x="0" y="0"/>
                      <wp:positionH relativeFrom="column">
                        <wp:posOffset>59770</wp:posOffset>
                      </wp:positionH>
                      <wp:positionV relativeFrom="paragraph">
                        <wp:posOffset>265450</wp:posOffset>
                      </wp:positionV>
                      <wp:extent cx="1203480" cy="426960"/>
                      <wp:effectExtent l="38100" t="38100" r="34925" b="30480"/>
                      <wp:wrapNone/>
                      <wp:docPr id="1479151223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0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1203480" cy="426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7EFBC957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4.35pt;margin-top:20.55pt;width:95.45pt;height:34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">
                      <v:imagedata r:id="rId21" o:title=""/>
                    </v:shape>
                  </w:pict>
                </mc:Fallback>
              </mc:AlternateContent>
            </w:r>
            <w:r w:rsidR="00254486">
              <w:rPr>
                <w:rFonts w:ascii="Arial" w:hAnsi="Arial" w:cs="Arial"/>
                <w:sz w:val="22"/>
              </w:rPr>
              <w:t>dcunningham@core4service.com</w:t>
            </w:r>
            <w:permEnd w:id="1769278787"/>
          </w:p>
        </w:tc>
      </w:tr>
      <w:tr w:rsidR="00DA29C7" w:rsidRPr="00683908" w14:paraId="1BEE3403" w14:textId="77777777" w:rsidTr="006B63E9">
        <w:trPr>
          <w:trHeight w:val="850"/>
        </w:trPr>
        <w:tc>
          <w:tcPr>
            <w:tcW w:w="259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6A524" w14:textId="7777777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90016656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048728312"/>
            <w:showingPlcHdr/>
            <w:picture/>
          </w:sdtPr>
          <w:sdtEndPr/>
          <w:sdtContent>
            <w:tc>
              <w:tcPr>
                <w:tcW w:w="6474" w:type="dxa"/>
                <w:tcBorders>
                  <w:left w:val="single" w:sz="4" w:space="0" w:color="000000"/>
                  <w:bottom w:val="single" w:sz="4" w:space="0" w:color="000000"/>
                  <w:right w:val="single" w:sz="12" w:space="0" w:color="000000"/>
                </w:tcBorders>
                <w:vAlign w:val="center"/>
              </w:tcPr>
              <w:p w14:paraId="661A59A6" w14:textId="52739A8D" w:rsidR="00DA29C7" w:rsidRPr="00DE6B06" w:rsidRDefault="00DA29C7" w:rsidP="00DA29C7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2373CE">
                  <w:rPr>
                    <w:rFonts w:ascii="Arial" w:hAnsi="Arial" w:cs="Arial"/>
                    <w:noProof/>
                    <w:sz w:val="22"/>
                    <w:szCs w:val="22"/>
                  </w:rPr>
                  <w:drawing>
                    <wp:inline distT="0" distB="0" distL="0" distR="0" wp14:anchorId="37FCF3F5" wp14:editId="7E27C495">
                      <wp:extent cx="3913549" cy="360000"/>
                      <wp:effectExtent l="0" t="0" r="0" b="2540"/>
                      <wp:docPr id="698657934" name="Picture 6986579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13549" cy="36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00166560" w:displacedByCustomXml="prev"/>
      </w:tr>
      <w:tr w:rsidR="00DA29C7" w:rsidRPr="00683908" w14:paraId="6BD19315" w14:textId="77777777" w:rsidTr="006B63E9">
        <w:trPr>
          <w:trHeight w:val="454"/>
        </w:trPr>
        <w:tc>
          <w:tcPr>
            <w:tcW w:w="2598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14:paraId="1C4E107D" w14:textId="77777777" w:rsidR="00DA29C7" w:rsidRPr="00696855" w:rsidRDefault="00DA29C7" w:rsidP="00DA29C7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525569196" w:edGrp="everyone"/>
        <w:tc>
          <w:tcPr>
            <w:tcW w:w="6474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DB4421" w14:textId="7B17A4A9" w:rsidR="00DA29C7" w:rsidRPr="00DE6B06" w:rsidRDefault="00806066" w:rsidP="00DA29C7">
            <w:pPr>
              <w:jc w:val="left"/>
              <w:rPr>
                <w:rFonts w:ascii="Arial" w:hAnsi="Arial" w:cs="Arial"/>
                <w:sz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790589695"/>
                <w:date w:fullDate="2025-03-28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254486">
                  <w:rPr>
                    <w:rFonts w:ascii="Arial" w:hAnsi="Arial" w:cs="Arial"/>
                    <w:sz w:val="22"/>
                    <w:szCs w:val="22"/>
                  </w:rPr>
                  <w:t>28/03/2025</w:t>
                </w:r>
              </w:sdtContent>
            </w:sdt>
            <w:permEnd w:id="1525569196"/>
          </w:p>
        </w:tc>
      </w:tr>
    </w:tbl>
    <w:p w14:paraId="521FB641" w14:textId="77777777" w:rsidR="004C68EC" w:rsidRPr="004C68EC" w:rsidRDefault="004C68EC">
      <w:pPr>
        <w:rPr>
          <w:sz w:val="19"/>
          <w:szCs w:val="19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513"/>
        <w:gridCol w:w="1559"/>
      </w:tblGrid>
      <w:tr w:rsidR="00FC083A" w:rsidRPr="00683908" w14:paraId="387DBEB9" w14:textId="77777777" w:rsidTr="001F0C9E">
        <w:trPr>
          <w:tblHeader/>
        </w:trPr>
        <w:tc>
          <w:tcPr>
            <w:tcW w:w="7513" w:type="dxa"/>
            <w:tcBorders>
              <w:top w:val="single" w:sz="12" w:space="0" w:color="auto"/>
              <w:left w:val="single" w:sz="12" w:space="0" w:color="000000"/>
            </w:tcBorders>
            <w:shd w:val="clear" w:color="auto" w:fill="F2F2F2"/>
            <w:vAlign w:val="center"/>
          </w:tcPr>
          <w:p w14:paraId="62047873" w14:textId="4870D474" w:rsidR="00FC083A" w:rsidRPr="0019760F" w:rsidRDefault="00FC083A" w:rsidP="00A80ACC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 w:rsidR="00750D30"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000000"/>
            </w:tcBorders>
            <w:shd w:val="clear" w:color="auto" w:fill="F2F2F2"/>
            <w:vAlign w:val="center"/>
          </w:tcPr>
          <w:p w14:paraId="608DBC4D" w14:textId="77777777" w:rsidR="00FC083A" w:rsidRPr="00696855" w:rsidRDefault="00FC083A" w:rsidP="00A80ACC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FC083A" w:rsidRPr="00696855" w14:paraId="47954F60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9FC855E" w14:textId="046CD733" w:rsidR="00FC083A" w:rsidRPr="005A68BC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8854D6" w:rsidRPr="008854D6">
              <w:rPr>
                <w:rFonts w:cs="Arial"/>
                <w:b/>
                <w:sz w:val="20"/>
              </w:rPr>
              <w:t>Complete preliminary construction requirements.</w:t>
            </w:r>
          </w:p>
        </w:tc>
      </w:tr>
      <w:tr w:rsidR="00AF63E0" w:rsidRPr="00696855" w14:paraId="65B19E1E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612EE37" w14:textId="49B0778B" w:rsidR="00AF63E0" w:rsidRPr="00931795" w:rsidRDefault="00AF63E0" w:rsidP="00AF63E0">
            <w:pPr>
              <w:pStyle w:val="331PASListTask1"/>
            </w:pPr>
            <w:bookmarkStart w:id="41" w:name="_Ref135137075"/>
            <w:r>
              <w:t>Locate</w:t>
            </w:r>
            <w:r w:rsidRPr="004B17CF">
              <w:t>, read and interpret relevant project documentation</w:t>
            </w:r>
            <w:r>
              <w:t>.</w:t>
            </w:r>
            <w:bookmarkEnd w:id="41"/>
          </w:p>
        </w:tc>
        <w:permStart w:id="934546163" w:edGrp="everyone" w:displacedByCustomXml="next"/>
        <w:sdt>
          <w:sdtPr>
            <w:rPr>
              <w:rFonts w:cs="Arial"/>
              <w:sz w:val="36"/>
              <w:szCs w:val="36"/>
            </w:rPr>
            <w:id w:val="-131725695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4B598BF" w14:textId="58C76658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34546163" w:displacedByCustomXml="prev"/>
      </w:tr>
      <w:tr w:rsidR="00AF63E0" w:rsidRPr="00696855" w14:paraId="3EBDCDF5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A0BD0B8" w14:textId="4A7105B9" w:rsidR="00AF63E0" w:rsidRPr="00931795" w:rsidRDefault="00AF63E0" w:rsidP="00AF63E0">
            <w:pPr>
              <w:pStyle w:val="331PASListTask1"/>
            </w:pPr>
            <w:bookmarkStart w:id="42" w:name="_Ref135137381"/>
            <w:r w:rsidRPr="004B17CF">
              <w:t>Set</w:t>
            </w:r>
            <w:r>
              <w:t xml:space="preserve"> a</w:t>
            </w:r>
            <w:r w:rsidRPr="004B17CF">
              <w:t xml:space="preserve"> site handover date with client once appropriate fees are confirmed paid with relevant persons</w:t>
            </w:r>
            <w:r>
              <w:t>.</w:t>
            </w:r>
            <w:bookmarkEnd w:id="42"/>
          </w:p>
        </w:tc>
        <w:permStart w:id="1700935008" w:edGrp="everyone" w:displacedByCustomXml="next"/>
        <w:sdt>
          <w:sdtPr>
            <w:rPr>
              <w:rFonts w:cs="Arial"/>
              <w:sz w:val="36"/>
              <w:szCs w:val="36"/>
            </w:rPr>
            <w:id w:val="-12535721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6E51E08" w14:textId="3084DB86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00935008" w:displacedByCustomXml="prev"/>
      </w:tr>
      <w:tr w:rsidR="00AF63E0" w:rsidRPr="00696855" w14:paraId="55636F2A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AFCFE87" w14:textId="2C26C478" w:rsidR="00AF63E0" w:rsidRPr="00134F7E" w:rsidRDefault="00AF63E0" w:rsidP="00AF63E0">
            <w:pPr>
              <w:pStyle w:val="331PASListTask1"/>
            </w:pPr>
            <w:bookmarkStart w:id="43" w:name="_Ref135137593"/>
            <w:r>
              <w:t>Organise</w:t>
            </w:r>
            <w:r w:rsidRPr="004B17CF">
              <w:t xml:space="preserve"> and provide insurance and security requirements.</w:t>
            </w:r>
            <w:bookmarkEnd w:id="43"/>
          </w:p>
        </w:tc>
        <w:permStart w:id="1782600014" w:edGrp="everyone" w:displacedByCustomXml="next"/>
        <w:sdt>
          <w:sdtPr>
            <w:rPr>
              <w:rFonts w:cs="Arial"/>
              <w:sz w:val="36"/>
              <w:szCs w:val="36"/>
            </w:rPr>
            <w:id w:val="-105099044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6BD4094" w14:textId="6A4A7EC9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82600014" w:displacedByCustomXml="prev"/>
      </w:tr>
      <w:tr w:rsidR="00AF63E0" w:rsidRPr="00696855" w14:paraId="64FAD084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515BAA" w14:textId="50FDAC9F" w:rsidR="00AF63E0" w:rsidRPr="00931795" w:rsidRDefault="00AF63E0" w:rsidP="00AF63E0">
            <w:pPr>
              <w:pStyle w:val="331PASListTask1"/>
            </w:pPr>
            <w:bookmarkStart w:id="44" w:name="_Ref135137798"/>
            <w:r w:rsidRPr="004B17CF">
              <w:t>Notify authorities of the commencement of scheduled works</w:t>
            </w:r>
            <w:r>
              <w:t>.</w:t>
            </w:r>
            <w:bookmarkEnd w:id="44"/>
          </w:p>
        </w:tc>
        <w:permStart w:id="1345149602" w:edGrp="everyone" w:displacedByCustomXml="next"/>
        <w:sdt>
          <w:sdtPr>
            <w:rPr>
              <w:rFonts w:cs="Arial"/>
              <w:sz w:val="36"/>
              <w:szCs w:val="36"/>
            </w:rPr>
            <w:id w:val="148442495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0367A34" w14:textId="653AEFB9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45149602" w:displacedByCustomXml="prev"/>
      </w:tr>
      <w:tr w:rsidR="00AF63E0" w:rsidRPr="00696855" w14:paraId="2BD9729B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8F30F8B" w14:textId="60E2F095" w:rsidR="00AF63E0" w:rsidRPr="00931795" w:rsidRDefault="00AF63E0" w:rsidP="00AF63E0">
            <w:pPr>
              <w:pStyle w:val="331PASListTask1"/>
            </w:pPr>
            <w:bookmarkStart w:id="45" w:name="_Ref135137899"/>
            <w:r w:rsidRPr="001808DB">
              <w:t>Record and maintain information from local council, external authorities, employees and contractors.</w:t>
            </w:r>
            <w:bookmarkEnd w:id="45"/>
          </w:p>
        </w:tc>
        <w:permStart w:id="387911437" w:edGrp="everyone" w:displacedByCustomXml="next"/>
        <w:sdt>
          <w:sdtPr>
            <w:rPr>
              <w:rFonts w:cs="Arial"/>
              <w:sz w:val="36"/>
              <w:szCs w:val="36"/>
            </w:rPr>
            <w:id w:val="195267045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FA80520" w14:textId="6B441418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387911437" w:displacedByCustomXml="prev"/>
      </w:tr>
      <w:tr w:rsidR="00AF63E0" w:rsidRPr="00696855" w14:paraId="2EF54375" w14:textId="77777777" w:rsidTr="00273A87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292FA90" w14:textId="28124589" w:rsidR="00AF63E0" w:rsidRPr="001808DB" w:rsidRDefault="00AF63E0" w:rsidP="00AF63E0">
            <w:pPr>
              <w:pStyle w:val="331PASListTask1"/>
            </w:pPr>
            <w:bookmarkStart w:id="46" w:name="_Ref135138042"/>
            <w:r w:rsidRPr="001808DB">
              <w:t>Determine and advise relevant persons of work, parking and other restrictions.</w:t>
            </w:r>
            <w:bookmarkEnd w:id="46"/>
          </w:p>
        </w:tc>
        <w:permStart w:id="916934839" w:edGrp="everyone" w:displacedByCustomXml="next"/>
        <w:sdt>
          <w:sdtPr>
            <w:rPr>
              <w:rFonts w:cs="Arial"/>
              <w:sz w:val="36"/>
              <w:szCs w:val="36"/>
            </w:rPr>
            <w:id w:val="-30894488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9975DC6" w14:textId="2059A3CB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16934839" w:displacedByCustomXml="prev"/>
      </w:tr>
      <w:tr w:rsidR="00FC083A" w:rsidRPr="00696855" w14:paraId="6209610F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1229A0C5" w14:textId="7460436D" w:rsidR="00FC083A" w:rsidRPr="004E1BC5" w:rsidRDefault="00FC083A" w:rsidP="008854D6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2 </w:t>
            </w:r>
            <w:r w:rsidR="008854D6" w:rsidRPr="008854D6">
              <w:rPr>
                <w:rFonts w:cs="Arial"/>
                <w:b/>
                <w:sz w:val="20"/>
              </w:rPr>
              <w:t>Organise on-site services and facilities.</w:t>
            </w:r>
          </w:p>
        </w:tc>
      </w:tr>
      <w:tr w:rsidR="00AF63E0" w:rsidRPr="00696855" w14:paraId="60E3723C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CDD5ED5" w14:textId="53AD373B" w:rsidR="00AF63E0" w:rsidRPr="001808DB" w:rsidRDefault="00AF63E0" w:rsidP="00AF63E0">
            <w:pPr>
              <w:pStyle w:val="332PASListTask1"/>
            </w:pPr>
            <w:bookmarkStart w:id="47" w:name="_Ref135139417"/>
            <w:r w:rsidRPr="001808DB">
              <w:t>Determine and document requirements for on-site facilities and services.</w:t>
            </w:r>
            <w:bookmarkEnd w:id="47"/>
          </w:p>
        </w:tc>
        <w:permStart w:id="803288341" w:edGrp="everyone" w:displacedByCustomXml="next"/>
        <w:sdt>
          <w:sdtPr>
            <w:rPr>
              <w:rFonts w:cs="Arial"/>
              <w:sz w:val="36"/>
              <w:szCs w:val="36"/>
            </w:rPr>
            <w:id w:val="8872298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6E31683" w14:textId="32F2B20A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803288341" w:displacedByCustomXml="prev"/>
      </w:tr>
      <w:tr w:rsidR="00AF63E0" w:rsidRPr="00696855" w14:paraId="7854F013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A24F0D" w14:textId="078B8134" w:rsidR="00AF63E0" w:rsidRPr="00931795" w:rsidRDefault="00AF63E0" w:rsidP="00AF63E0">
            <w:pPr>
              <w:pStyle w:val="332PASListTask1"/>
            </w:pPr>
            <w:bookmarkStart w:id="48" w:name="_Ref135139426"/>
            <w:r w:rsidRPr="00D963DA">
              <w:t>Arrange, receive and position site office, storage sheds and on-site toilets and facilities.</w:t>
            </w:r>
            <w:bookmarkEnd w:id="48"/>
          </w:p>
        </w:tc>
        <w:permStart w:id="2049930901" w:edGrp="everyone" w:displacedByCustomXml="next"/>
        <w:sdt>
          <w:sdtPr>
            <w:rPr>
              <w:rFonts w:cs="Arial"/>
              <w:sz w:val="36"/>
              <w:szCs w:val="36"/>
            </w:rPr>
            <w:id w:val="153167943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2887748" w14:textId="1494BBD9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049930901" w:displacedByCustomXml="prev"/>
      </w:tr>
      <w:tr w:rsidR="00AF63E0" w:rsidRPr="00696855" w14:paraId="238C5FFB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D8B10E5" w14:textId="00FCED77" w:rsidR="00AF63E0" w:rsidRPr="00931795" w:rsidRDefault="00AF63E0" w:rsidP="00AF63E0">
            <w:pPr>
              <w:pStyle w:val="332PASListTask1"/>
            </w:pPr>
            <w:bookmarkStart w:id="49" w:name="_Ref135138211"/>
            <w:r>
              <w:t>S</w:t>
            </w:r>
            <w:r w:rsidRPr="004B17CF">
              <w:t>chedule</w:t>
            </w:r>
            <w:r>
              <w:t xml:space="preserve"> and arrange</w:t>
            </w:r>
            <w:r w:rsidRPr="004B17CF">
              <w:t xml:space="preserve"> temporary services</w:t>
            </w:r>
            <w:r>
              <w:t>.</w:t>
            </w:r>
            <w:bookmarkEnd w:id="49"/>
          </w:p>
        </w:tc>
        <w:permStart w:id="161963314" w:edGrp="everyone" w:displacedByCustomXml="next"/>
        <w:sdt>
          <w:sdtPr>
            <w:rPr>
              <w:rFonts w:cs="Arial"/>
              <w:sz w:val="36"/>
              <w:szCs w:val="36"/>
            </w:rPr>
            <w:id w:val="-4287433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C7A86A6" w14:textId="4A284397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61963314" w:displacedByCustomXml="prev"/>
      </w:tr>
      <w:tr w:rsidR="00AF63E0" w:rsidRPr="00696855" w14:paraId="528F4A68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06803F9" w14:textId="34C37BB1" w:rsidR="00AF63E0" w:rsidRPr="00931795" w:rsidRDefault="00AF63E0" w:rsidP="00AF63E0">
            <w:pPr>
              <w:pStyle w:val="332PASListTask1"/>
            </w:pPr>
            <w:bookmarkStart w:id="50" w:name="_Ref135138354"/>
            <w:r w:rsidRPr="00D963DA">
              <w:t>Identify and develop processes to protect or utilise existing services at the site.</w:t>
            </w:r>
            <w:bookmarkEnd w:id="50"/>
          </w:p>
        </w:tc>
        <w:permStart w:id="142883877" w:edGrp="everyone" w:displacedByCustomXml="next"/>
        <w:sdt>
          <w:sdtPr>
            <w:rPr>
              <w:rFonts w:cs="Arial"/>
              <w:sz w:val="36"/>
              <w:szCs w:val="36"/>
            </w:rPr>
            <w:id w:val="-15381843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16D20C8" w14:textId="20665B3F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42883877" w:displacedByCustomXml="prev"/>
      </w:tr>
      <w:tr w:rsidR="00AF63E0" w:rsidRPr="00696855" w14:paraId="7456DFD0" w14:textId="77777777" w:rsidTr="00627EF1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E2668FF" w14:textId="12D19614" w:rsidR="00AF63E0" w:rsidRPr="00931795" w:rsidRDefault="00AF63E0" w:rsidP="00AF63E0">
            <w:pPr>
              <w:pStyle w:val="332PASListTask1"/>
            </w:pPr>
            <w:bookmarkStart w:id="51" w:name="_Ref135138404"/>
            <w:r w:rsidRPr="00D963DA">
              <w:t>Identify and meet council requirements for temporary site set-up.</w:t>
            </w:r>
            <w:bookmarkEnd w:id="51"/>
          </w:p>
        </w:tc>
        <w:permStart w:id="1856726472" w:edGrp="everyone" w:displacedByCustomXml="next"/>
        <w:sdt>
          <w:sdtPr>
            <w:rPr>
              <w:rFonts w:cs="Arial"/>
              <w:sz w:val="36"/>
              <w:szCs w:val="36"/>
            </w:rPr>
            <w:id w:val="161448287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296F58D" w14:textId="1EB6650A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856726472" w:displacedByCustomXml="prev"/>
      </w:tr>
      <w:tr w:rsidR="00FC083A" w:rsidRPr="00696855" w14:paraId="60958CD7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5B4AD335" w14:textId="40F84E68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3 </w:t>
            </w:r>
            <w:r w:rsidR="008854D6" w:rsidRPr="008854D6">
              <w:rPr>
                <w:rFonts w:cs="Arial"/>
                <w:b/>
                <w:sz w:val="20"/>
              </w:rPr>
              <w:t>Arrange public protection.</w:t>
            </w:r>
          </w:p>
        </w:tc>
      </w:tr>
      <w:tr w:rsidR="00AF63E0" w:rsidRPr="00696855" w14:paraId="688A7305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4490638" w14:textId="4E2F8584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2" w:name="_Ref135139536"/>
            <w:r w:rsidRPr="00631AFF">
              <w:rPr>
                <w:rFonts w:cs="Arial"/>
                <w:sz w:val="20"/>
              </w:rPr>
              <w:t>Adhere to WHS and local authority authorisations for site setup.</w:t>
            </w:r>
            <w:bookmarkEnd w:id="52"/>
          </w:p>
        </w:tc>
        <w:permStart w:id="12536382" w:edGrp="everyone" w:displacedByCustomXml="next"/>
        <w:sdt>
          <w:sdtPr>
            <w:rPr>
              <w:rFonts w:cs="Arial"/>
              <w:sz w:val="36"/>
              <w:szCs w:val="36"/>
            </w:rPr>
            <w:id w:val="-2119515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D6F0E75" w14:textId="3E944FA7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2536382" w:displacedByCustomXml="prev"/>
      </w:tr>
      <w:tr w:rsidR="00AF63E0" w:rsidRPr="00696855" w14:paraId="50303B58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26B82D3" w14:textId="1021EFB9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3" w:name="_Ref135139542"/>
            <w:r w:rsidRPr="00631AFF">
              <w:rPr>
                <w:rFonts w:cs="Arial"/>
                <w:sz w:val="20"/>
              </w:rPr>
              <w:t>Erect compliant hoardings, fencing and signage.</w:t>
            </w:r>
            <w:bookmarkEnd w:id="53"/>
          </w:p>
        </w:tc>
        <w:permStart w:id="1771506310" w:edGrp="everyone" w:displacedByCustomXml="next"/>
        <w:sdt>
          <w:sdtPr>
            <w:rPr>
              <w:rFonts w:cs="Arial"/>
              <w:sz w:val="36"/>
              <w:szCs w:val="36"/>
            </w:rPr>
            <w:id w:val="130566143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754416EB" w14:textId="03226E7D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771506310" w:displacedByCustomXml="prev"/>
      </w:tr>
      <w:tr w:rsidR="00AF63E0" w:rsidRPr="00696855" w14:paraId="3F7EF81F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6561701D" w14:textId="00F64CB9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4" w:name="_Ref135139549"/>
            <w:r w:rsidRPr="00631AFF">
              <w:rPr>
                <w:rFonts w:cs="Arial"/>
                <w:sz w:val="20"/>
              </w:rPr>
              <w:t>Arrange temporary site access and egress to meet local authority requirements.</w:t>
            </w:r>
            <w:bookmarkEnd w:id="54"/>
          </w:p>
        </w:tc>
        <w:permStart w:id="903558598" w:edGrp="everyone" w:displacedByCustomXml="next"/>
        <w:sdt>
          <w:sdtPr>
            <w:rPr>
              <w:rFonts w:cs="Arial"/>
              <w:sz w:val="36"/>
              <w:szCs w:val="36"/>
            </w:rPr>
            <w:id w:val="-322706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1B163F16" w14:textId="5A985719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03558598" w:displacedByCustomXml="prev"/>
      </w:tr>
      <w:tr w:rsidR="00AF63E0" w:rsidRPr="00696855" w14:paraId="4A9C9C4E" w14:textId="77777777" w:rsidTr="002B21E3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501A1E5" w14:textId="03EA17BF" w:rsidR="00AF63E0" w:rsidRPr="00931795" w:rsidRDefault="00AF63E0" w:rsidP="00AF63E0">
            <w:pPr>
              <w:numPr>
                <w:ilvl w:val="0"/>
                <w:numId w:val="23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5" w:name="_Ref135138627"/>
            <w:r w:rsidRPr="00631AFF">
              <w:rPr>
                <w:rFonts w:cs="Arial"/>
                <w:sz w:val="20"/>
              </w:rPr>
              <w:t>Organise waste facilities and waste removal.</w:t>
            </w:r>
            <w:bookmarkEnd w:id="55"/>
          </w:p>
        </w:tc>
        <w:permStart w:id="14292305" w:edGrp="everyone" w:displacedByCustomXml="next"/>
        <w:sdt>
          <w:sdtPr>
            <w:rPr>
              <w:rFonts w:cs="Arial"/>
              <w:sz w:val="36"/>
              <w:szCs w:val="36"/>
            </w:rPr>
            <w:id w:val="20801784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6A3F28B" w14:textId="40A4E4F4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4292305" w:displacedByCustomXml="prev"/>
      </w:tr>
      <w:tr w:rsidR="00FC083A" w:rsidRPr="00696855" w14:paraId="5F76313C" w14:textId="77777777" w:rsidTr="00BE45C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2A60D272" w14:textId="537BAB43" w:rsidR="00FC083A" w:rsidRPr="004E1BC5" w:rsidRDefault="00FC083A" w:rsidP="00FC083A">
            <w:pPr>
              <w:jc w:val="center"/>
              <w:rPr>
                <w:rFonts w:cs="Arial"/>
                <w:b/>
                <w:sz w:val="20"/>
              </w:rPr>
            </w:pPr>
            <w:r w:rsidRPr="004E1BC5">
              <w:rPr>
                <w:rFonts w:cs="Arial"/>
                <w:b/>
                <w:sz w:val="20"/>
              </w:rPr>
              <w:t xml:space="preserve">4 </w:t>
            </w:r>
            <w:r w:rsidR="008854D6" w:rsidRPr="008854D6">
              <w:rPr>
                <w:rFonts w:cs="Arial"/>
                <w:b/>
                <w:sz w:val="20"/>
              </w:rPr>
              <w:t>Organise on-site delivery.</w:t>
            </w:r>
          </w:p>
        </w:tc>
      </w:tr>
      <w:tr w:rsidR="00AF63E0" w:rsidRPr="00696855" w14:paraId="3C482F5B" w14:textId="77777777" w:rsidTr="00DF2E1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44BB21F" w14:textId="2340A2EC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6" w:name="_Ref135138760"/>
            <w:r w:rsidRPr="00B84C2A">
              <w:rPr>
                <w:rFonts w:cs="Arial"/>
                <w:sz w:val="20"/>
              </w:rPr>
              <w:t>Determine and confirm materials required.</w:t>
            </w:r>
            <w:bookmarkEnd w:id="56"/>
          </w:p>
        </w:tc>
        <w:permStart w:id="2013214469" w:edGrp="everyone" w:displacedByCustomXml="next"/>
        <w:sdt>
          <w:sdtPr>
            <w:rPr>
              <w:rFonts w:cs="Arial"/>
              <w:sz w:val="36"/>
              <w:szCs w:val="36"/>
            </w:rPr>
            <w:id w:val="-10931607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BE49C2C" w14:textId="131EBB16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013214469" w:displacedByCustomXml="prev"/>
      </w:tr>
      <w:tr w:rsidR="00AF63E0" w:rsidRPr="00696855" w14:paraId="5965B982" w14:textId="77777777" w:rsidTr="00DF2E1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384D9B23" w14:textId="01B6EDE9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7" w:name="_Ref135138836"/>
            <w:r w:rsidRPr="00B84C2A">
              <w:rPr>
                <w:rFonts w:cs="Arial"/>
                <w:sz w:val="20"/>
              </w:rPr>
              <w:t>Order materials to meet scheduled delivery dates.</w:t>
            </w:r>
            <w:bookmarkEnd w:id="57"/>
          </w:p>
        </w:tc>
        <w:permStart w:id="2100183103" w:edGrp="everyone" w:displacedByCustomXml="next"/>
        <w:sdt>
          <w:sdtPr>
            <w:rPr>
              <w:rFonts w:cs="Arial"/>
              <w:sz w:val="36"/>
              <w:szCs w:val="36"/>
            </w:rPr>
            <w:id w:val="12283406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45D3620F" w14:textId="32BB72CF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2100183103" w:displacedByCustomXml="prev"/>
      </w:tr>
      <w:tr w:rsidR="00AF63E0" w:rsidRPr="00696855" w14:paraId="4F6E8914" w14:textId="77777777" w:rsidTr="00DF2E1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4D81B124" w14:textId="61D1C3A2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8" w:name="_Ref135138845"/>
            <w:r w:rsidRPr="00B84C2A">
              <w:rPr>
                <w:rFonts w:cs="Arial"/>
                <w:sz w:val="20"/>
              </w:rPr>
              <w:t>Check availability of physical resources and schedule delivery as needed.</w:t>
            </w:r>
            <w:bookmarkEnd w:id="58"/>
          </w:p>
        </w:tc>
        <w:permStart w:id="690557179" w:edGrp="everyone" w:displacedByCustomXml="next"/>
        <w:sdt>
          <w:sdtPr>
            <w:rPr>
              <w:rFonts w:cs="Arial"/>
              <w:sz w:val="36"/>
              <w:szCs w:val="36"/>
            </w:rPr>
            <w:id w:val="-132889755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03758B52" w14:textId="6838D41F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690557179" w:displacedByCustomXml="prev"/>
      </w:tr>
      <w:tr w:rsidR="00AF63E0" w:rsidRPr="00696855" w14:paraId="44AA041F" w14:textId="77777777" w:rsidTr="00DF2E1C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7B905982" w14:textId="474AFC57" w:rsidR="00AF63E0" w:rsidRPr="00931795" w:rsidRDefault="00AF63E0" w:rsidP="00AF63E0">
            <w:pPr>
              <w:numPr>
                <w:ilvl w:val="0"/>
                <w:numId w:val="24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59" w:name="_Ref135139021"/>
            <w:r w:rsidRPr="00B84C2A">
              <w:rPr>
                <w:rFonts w:cs="Arial"/>
                <w:sz w:val="20"/>
              </w:rPr>
              <w:lastRenderedPageBreak/>
              <w:t>Receive, secure and protect materials and plant and equipment</w:t>
            </w:r>
            <w:bookmarkEnd w:id="59"/>
          </w:p>
        </w:tc>
        <w:permStart w:id="1321349071" w:edGrp="everyone" w:displacedByCustomXml="next"/>
        <w:sdt>
          <w:sdtPr>
            <w:rPr>
              <w:rFonts w:cs="Arial"/>
              <w:sz w:val="36"/>
              <w:szCs w:val="36"/>
            </w:rPr>
            <w:id w:val="158286542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6BC6CCC1" w14:textId="01CEA36C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321349071" w:displacedByCustomXml="prev"/>
      </w:tr>
      <w:tr w:rsidR="006B63E9" w:rsidRPr="00696855" w14:paraId="60568BB7" w14:textId="77777777" w:rsidTr="006B63E9">
        <w:trPr>
          <w:trHeight w:val="283"/>
        </w:trPr>
        <w:tc>
          <w:tcPr>
            <w:tcW w:w="9072" w:type="dxa"/>
            <w:gridSpan w:val="2"/>
            <w:tcBorders>
              <w:left w:val="single" w:sz="12" w:space="0" w:color="000000"/>
              <w:right w:val="single" w:sz="12" w:space="0" w:color="000000"/>
            </w:tcBorders>
            <w:shd w:val="clear" w:color="auto" w:fill="F2F2F2"/>
            <w:vAlign w:val="center"/>
          </w:tcPr>
          <w:p w14:paraId="71839776" w14:textId="79016BD6" w:rsidR="006B63E9" w:rsidRPr="004E1BC5" w:rsidRDefault="006B63E9" w:rsidP="006B63E9">
            <w:pPr>
              <w:jc w:val="center"/>
              <w:rPr>
                <w:rFonts w:cs="Arial"/>
                <w:sz w:val="20"/>
              </w:rPr>
            </w:pPr>
            <w:r w:rsidRPr="008854D6">
              <w:rPr>
                <w:rFonts w:cs="Arial"/>
                <w:b/>
                <w:bCs/>
                <w:sz w:val="20"/>
              </w:rPr>
              <w:t>5. Organise on- site human resources</w:t>
            </w:r>
          </w:p>
        </w:tc>
      </w:tr>
      <w:tr w:rsidR="00AF63E0" w:rsidRPr="00696855" w14:paraId="2BE447BD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2E8A84D2" w14:textId="325E9178" w:rsidR="00AF63E0" w:rsidRPr="00931795" w:rsidRDefault="00AF63E0" w:rsidP="00AF63E0">
            <w:pPr>
              <w:pStyle w:val="335PASListTask1"/>
            </w:pPr>
            <w:bookmarkStart w:id="60" w:name="_Ref135139216"/>
            <w:r w:rsidRPr="00894AFF">
              <w:t>Schedule and arrange human resources.</w:t>
            </w:r>
            <w:bookmarkEnd w:id="60"/>
          </w:p>
        </w:tc>
        <w:permStart w:id="112419489" w:edGrp="everyone" w:displacedByCustomXml="next"/>
        <w:sdt>
          <w:sdtPr>
            <w:rPr>
              <w:rFonts w:cs="Arial"/>
              <w:sz w:val="36"/>
              <w:szCs w:val="36"/>
            </w:rPr>
            <w:id w:val="195885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8F78CE0" w14:textId="7D64B7D8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12419489" w:displacedByCustomXml="prev"/>
      </w:tr>
      <w:tr w:rsidR="00AF63E0" w:rsidRPr="00696855" w14:paraId="21BAD412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032B19D8" w14:textId="70FF6941" w:rsidR="00AF63E0" w:rsidRPr="00931795" w:rsidRDefault="00AF63E0" w:rsidP="00AF63E0">
            <w:pPr>
              <w:pStyle w:val="335PASListTask1"/>
            </w:pPr>
            <w:bookmarkStart w:id="61" w:name="_Ref135139219"/>
            <w:r w:rsidRPr="00894AFF">
              <w:t>Address industrial relations and on-site safety matters that could impact on the preparation and human resourcing for building work.</w:t>
            </w:r>
            <w:bookmarkEnd w:id="61"/>
          </w:p>
        </w:tc>
        <w:permStart w:id="1032665276" w:edGrp="everyone" w:displacedByCustomXml="next"/>
        <w:sdt>
          <w:sdtPr>
            <w:rPr>
              <w:rFonts w:cs="Arial"/>
              <w:sz w:val="36"/>
              <w:szCs w:val="36"/>
            </w:rPr>
            <w:id w:val="-4785336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278B2FF0" w14:textId="51415CB0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1032665276" w:displacedByCustomXml="prev"/>
      </w:tr>
      <w:tr w:rsidR="00AF63E0" w:rsidRPr="00696855" w14:paraId="408792F0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5B465A07" w14:textId="1175D974" w:rsidR="00AF63E0" w:rsidRPr="00931795" w:rsidRDefault="00AF63E0" w:rsidP="00AF63E0">
            <w:pPr>
              <w:pStyle w:val="335PASListTask1"/>
            </w:pPr>
            <w:bookmarkStart w:id="62" w:name="_Ref135139222"/>
            <w:r w:rsidRPr="00894AFF">
              <w:t>Identify and allocate on-site human resource requirements.</w:t>
            </w:r>
            <w:bookmarkEnd w:id="62"/>
          </w:p>
        </w:tc>
        <w:permStart w:id="594156235" w:edGrp="everyone" w:displacedByCustomXml="next"/>
        <w:sdt>
          <w:sdtPr>
            <w:rPr>
              <w:rFonts w:cs="Arial"/>
              <w:sz w:val="36"/>
              <w:szCs w:val="36"/>
            </w:rPr>
            <w:id w:val="136741399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34F89C0E" w14:textId="1843C5D6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594156235" w:displacedByCustomXml="prev"/>
      </w:tr>
      <w:tr w:rsidR="00AF63E0" w:rsidRPr="00696855" w14:paraId="46B068FB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</w:tcBorders>
          </w:tcPr>
          <w:p w14:paraId="176684C4" w14:textId="7123EDE9" w:rsidR="00AF63E0" w:rsidRPr="00931795" w:rsidRDefault="00AF63E0" w:rsidP="00AF63E0">
            <w:pPr>
              <w:pStyle w:val="335PASListTask1"/>
            </w:pPr>
            <w:bookmarkStart w:id="63" w:name="_Ref135139224"/>
            <w:r w:rsidRPr="00894AFF">
              <w:t>Engage or appoint construction work supervisor.</w:t>
            </w:r>
            <w:bookmarkEnd w:id="63"/>
          </w:p>
        </w:tc>
        <w:permStart w:id="458502938" w:edGrp="everyone" w:displacedByCustomXml="next"/>
        <w:sdt>
          <w:sdtPr>
            <w:rPr>
              <w:rFonts w:cs="Arial"/>
              <w:sz w:val="36"/>
              <w:szCs w:val="36"/>
            </w:rPr>
            <w:id w:val="-129720682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right w:val="single" w:sz="12" w:space="0" w:color="000000"/>
                </w:tcBorders>
                <w:vAlign w:val="center"/>
              </w:tcPr>
              <w:p w14:paraId="53001EF4" w14:textId="4805F986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458502938" w:displacedByCustomXml="prev"/>
      </w:tr>
      <w:tr w:rsidR="00AF63E0" w:rsidRPr="00696855" w14:paraId="76B7C5C5" w14:textId="77777777" w:rsidTr="00FF227E">
        <w:trPr>
          <w:trHeight w:val="25"/>
        </w:trPr>
        <w:tc>
          <w:tcPr>
            <w:tcW w:w="7513" w:type="dxa"/>
            <w:tcBorders>
              <w:left w:val="single" w:sz="12" w:space="0" w:color="000000"/>
              <w:bottom w:val="single" w:sz="12" w:space="0" w:color="auto"/>
            </w:tcBorders>
          </w:tcPr>
          <w:p w14:paraId="416E3B3C" w14:textId="0A6AFB62" w:rsidR="00AF63E0" w:rsidRPr="00931795" w:rsidRDefault="00AF63E0" w:rsidP="00AF63E0">
            <w:pPr>
              <w:pStyle w:val="335PASListTask1"/>
            </w:pPr>
            <w:bookmarkStart w:id="64" w:name="_Ref135139644"/>
            <w:r w:rsidRPr="00894AFF">
              <w:t>Engage appropriate employees or contractors as stated for project needs.</w:t>
            </w:r>
            <w:bookmarkEnd w:id="64"/>
          </w:p>
        </w:tc>
        <w:permStart w:id="985736165" w:edGrp="everyone" w:displacedByCustomXml="next"/>
        <w:sdt>
          <w:sdtPr>
            <w:rPr>
              <w:rFonts w:cs="Arial"/>
              <w:sz w:val="36"/>
              <w:szCs w:val="36"/>
            </w:rPr>
            <w:id w:val="6793215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559" w:type="dxa"/>
                <w:tcBorders>
                  <w:bottom w:val="single" w:sz="12" w:space="0" w:color="auto"/>
                  <w:right w:val="single" w:sz="12" w:space="0" w:color="000000"/>
                </w:tcBorders>
                <w:vAlign w:val="center"/>
              </w:tcPr>
              <w:p w14:paraId="3CE34AC2" w14:textId="2D0B5A2A" w:rsidR="00AF63E0" w:rsidRPr="004E1BC5" w:rsidRDefault="00705D06" w:rsidP="00AF63E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cs="Arial"/>
                    <w:sz w:val="36"/>
                    <w:szCs w:val="36"/>
                  </w:rPr>
                  <w:sym w:font="Wingdings" w:char="F0FE"/>
                </w:r>
              </w:p>
            </w:tc>
          </w:sdtContent>
        </w:sdt>
        <w:permEnd w:id="985736165" w:displacedByCustomXml="prev"/>
      </w:tr>
    </w:tbl>
    <w:p w14:paraId="271F772F" w14:textId="77777777" w:rsidR="00FC083A" w:rsidRDefault="00FC083A" w:rsidP="00FC083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3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2"/>
      </w:tblGrid>
      <w:tr w:rsidR="00663AC3" w:rsidRPr="00BA4D9F" w14:paraId="3AC7468F" w14:textId="77777777" w:rsidTr="004B6801">
        <w:tc>
          <w:tcPr>
            <w:tcW w:w="9072" w:type="dxa"/>
          </w:tcPr>
          <w:p w14:paraId="505DD528" w14:textId="77777777" w:rsidR="00663AC3" w:rsidRPr="00BA4D9F" w:rsidRDefault="00663AC3" w:rsidP="004B6801">
            <w:pPr>
              <w:jc w:val="left"/>
              <w:rPr>
                <w:rFonts w:ascii="Arial Black" w:hAnsi="Arial Black"/>
                <w:b/>
                <w:sz w:val="28"/>
                <w:szCs w:val="28"/>
              </w:rPr>
            </w:pPr>
            <w:r w:rsidRPr="00E24691">
              <w:rPr>
                <w:rFonts w:cs="Arial"/>
                <w:b/>
                <w:szCs w:val="22"/>
              </w:rPr>
              <w:t>Observer comments:</w:t>
            </w:r>
          </w:p>
        </w:tc>
      </w:tr>
      <w:tr w:rsidR="00663AC3" w:rsidRPr="00F73091" w14:paraId="0AE58839" w14:textId="77777777" w:rsidTr="00AF63E0">
        <w:trPr>
          <w:trHeight w:val="8803"/>
        </w:trPr>
        <w:tc>
          <w:tcPr>
            <w:tcW w:w="9072" w:type="dxa"/>
          </w:tcPr>
          <w:p w14:paraId="09EAAC6D" w14:textId="77777777" w:rsidR="00663AC3" w:rsidRPr="00F73091" w:rsidRDefault="00663AC3" w:rsidP="004B6801">
            <w:pPr>
              <w:jc w:val="left"/>
              <w:rPr>
                <w:rFonts w:ascii="Arial" w:hAnsi="Arial" w:cs="Arial"/>
                <w:sz w:val="22"/>
                <w:szCs w:val="18"/>
              </w:rPr>
            </w:pPr>
            <w:permStart w:id="978801036" w:edGrp="everyone"/>
            <w:permEnd w:id="978801036"/>
          </w:p>
        </w:tc>
      </w:tr>
    </w:tbl>
    <w:p w14:paraId="1200A142" w14:textId="218E2ED1" w:rsidR="0039623A" w:rsidRDefault="0039623A" w:rsidP="00677EAE">
      <w:pPr>
        <w:jc w:val="left"/>
        <w:rPr>
          <w:rFonts w:ascii="Arial" w:hAnsi="Arial" w:cs="Arial"/>
          <w:sz w:val="22"/>
          <w:szCs w:val="22"/>
        </w:rPr>
      </w:pPr>
    </w:p>
    <w:sectPr w:rsidR="0039623A" w:rsidSect="00677EAE">
      <w:headerReference w:type="even" r:id="rId22"/>
      <w:headerReference w:type="default" r:id="rId23"/>
      <w:footerReference w:type="default" r:id="rId24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B1B0" w14:textId="77777777" w:rsidR="00CA234C" w:rsidRDefault="00CA234C" w:rsidP="00A67754">
      <w:r>
        <w:separator/>
      </w:r>
    </w:p>
    <w:p w14:paraId="1B2FA3DA" w14:textId="77777777" w:rsidR="00CA234C" w:rsidRDefault="00CA234C"/>
    <w:p w14:paraId="0DAD9FCA" w14:textId="77777777" w:rsidR="00CA234C" w:rsidRDefault="00CA234C"/>
  </w:endnote>
  <w:endnote w:type="continuationSeparator" w:id="0">
    <w:p w14:paraId="6914E428" w14:textId="77777777" w:rsidR="00CA234C" w:rsidRDefault="00CA234C" w:rsidP="00A67754">
      <w:r>
        <w:continuationSeparator/>
      </w:r>
    </w:p>
    <w:p w14:paraId="6181D355" w14:textId="77777777" w:rsidR="00CA234C" w:rsidRDefault="00CA234C"/>
    <w:p w14:paraId="4C9546EF" w14:textId="77777777" w:rsidR="00CA234C" w:rsidRDefault="00CA234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C43D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553069D" w14:textId="312AE1C8" w:rsidR="006E5B7D" w:rsidRPr="00830749" w:rsidRDefault="0080606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6E5B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6E5B7D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6</w:t>
            </w:r>
            <w:r w:rsidR="006E5B7D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6E5B7D">
      <w:rPr>
        <w:rFonts w:ascii="Arial" w:hAnsi="Arial" w:cs="Arial"/>
        <w:b/>
        <w:sz w:val="16"/>
        <w:szCs w:val="16"/>
      </w:rPr>
      <w:ptab w:relativeTo="margin" w:alignment="right" w:leader="none"/>
    </w:r>
    <w:r w:rsidR="006E5B7D" w:rsidRPr="00B115D7">
      <w:rPr>
        <w:rFonts w:ascii="Arial" w:hAnsi="Arial" w:cs="Arial"/>
        <w:b/>
        <w:sz w:val="16"/>
        <w:szCs w:val="16"/>
      </w:rPr>
      <w:t>CSTC Pty Ltd_</w:t>
    </w:r>
    <w:r w:rsidR="006E5B7D">
      <w:rPr>
        <w:rFonts w:ascii="Arial" w:hAnsi="Arial" w:cs="Arial"/>
        <w:b/>
        <w:sz w:val="16"/>
        <w:szCs w:val="16"/>
      </w:rPr>
      <w:t>RTO#</w:t>
    </w:r>
    <w:r w:rsidR="006E5B7D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v1-0_18/04/2023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F502E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1043D034" w14:textId="64B8C414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2314" w:rsidRPr="00022314">
          <w:rPr>
            <w:rFonts w:ascii="Arial" w:hAnsi="Arial" w:cs="Arial"/>
            <w:b/>
            <w:sz w:val="16"/>
            <w:szCs w:val="16"/>
          </w:rPr>
          <w:t>v1-0_18/04/2023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0606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3171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7C27C7C" w14:textId="36AB7BE7" w:rsidR="006E5B7D" w:rsidRPr="00830749" w:rsidRDefault="006E5B7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v1-0_18/04/2023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806066">
          <w:rPr>
            <w:rFonts w:ascii="Arial" w:hAnsi="Arial" w:cs="Arial"/>
            <w:b/>
            <w:bCs/>
            <w:noProof/>
            <w:sz w:val="16"/>
            <w:szCs w:val="16"/>
          </w:rPr>
          <w:t>4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18C6C" w14:textId="77777777" w:rsidR="006E5B7D" w:rsidRPr="00830749" w:rsidRDefault="006E5B7D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0F3944FB" w14:textId="75E9D515" w:rsidR="006E5B7D" w:rsidRPr="004C68EC" w:rsidRDefault="006E5B7D" w:rsidP="004C68EC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v1-0_18/04/2023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806066">
      <w:rPr>
        <w:rFonts w:ascii="Arial" w:hAnsi="Arial" w:cs="Arial"/>
        <w:b/>
        <w:noProof/>
        <w:sz w:val="16"/>
        <w:szCs w:val="16"/>
      </w:rPr>
      <w:t>6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D9B958" w14:textId="77777777" w:rsidR="00CA234C" w:rsidRDefault="00CA234C" w:rsidP="00A67754">
      <w:r>
        <w:separator/>
      </w:r>
    </w:p>
    <w:p w14:paraId="28A834C5" w14:textId="77777777" w:rsidR="00CA234C" w:rsidRDefault="00CA234C"/>
    <w:p w14:paraId="57FD2E33" w14:textId="77777777" w:rsidR="00CA234C" w:rsidRDefault="00CA234C"/>
  </w:footnote>
  <w:footnote w:type="continuationSeparator" w:id="0">
    <w:p w14:paraId="51333279" w14:textId="77777777" w:rsidR="00CA234C" w:rsidRDefault="00CA234C" w:rsidP="00A67754">
      <w:r>
        <w:continuationSeparator/>
      </w:r>
    </w:p>
    <w:p w14:paraId="34242340" w14:textId="77777777" w:rsidR="00CA234C" w:rsidRDefault="00CA234C"/>
    <w:p w14:paraId="6969192D" w14:textId="77777777" w:rsidR="00CA234C" w:rsidRDefault="00CA23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A409D" w14:textId="68DD695C" w:rsidR="006E5B7D" w:rsidRDefault="006B63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="005526C8">
      <w:rPr>
        <w:rFonts w:ascii="Arial" w:hAnsi="Arial" w:cs="Arial"/>
        <w:b/>
        <w:sz w:val="16"/>
        <w:szCs w:val="16"/>
      </w:rPr>
      <w:t xml:space="preserve"> </w:t>
    </w:r>
    <w:r w:rsidR="006E5B7D"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10ADA500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FCBC" w14:textId="6C0B1ED5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 w:rsidRP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22314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 w:rsidRP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1D459B21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13A1" w14:textId="2BFADCF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532BC78D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197C7" w14:textId="06AFC5F1" w:rsidR="006B63E9" w:rsidRDefault="006B63E9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Workbook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73500939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65383474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33D87E5E" w14:textId="77777777" w:rsidR="006B63E9" w:rsidRPr="00830749" w:rsidRDefault="006B63E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11552" w14:textId="3AB47793" w:rsidR="00787509" w:rsidRDefault="00787509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Workbook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117838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27984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785BC167" w14:textId="77777777" w:rsidR="00787509" w:rsidRPr="00830749" w:rsidRDefault="00787509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56D05" w14:textId="736D6A3F" w:rsidR="006E5B7D" w:rsidRDefault="00677EAE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Practical </w:t>
    </w:r>
    <w:r w:rsidR="006E5B7D"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="006E5B7D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70245558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7DE3C" w14:textId="184C6F78" w:rsidR="006E5B7D" w:rsidRDefault="006E5B7D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="00677EAE">
      <w:rPr>
        <w:rFonts w:ascii="Arial" w:hAnsi="Arial" w:cs="Arial"/>
        <w:b/>
        <w:sz w:val="16"/>
        <w:szCs w:val="16"/>
      </w:rPr>
      <w:t xml:space="preserve">Practical </w:t>
    </w:r>
    <w:r w:rsidRPr="000C7FA2">
      <w:rPr>
        <w:rFonts w:ascii="Arial" w:hAnsi="Arial" w:cs="Arial"/>
        <w:b/>
        <w:sz w:val="16"/>
        <w:szCs w:val="16"/>
      </w:rPr>
      <w:t xml:space="preserve">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CPCCBC4017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022314">
          <w:rPr>
            <w:rFonts w:ascii="Arial" w:hAnsi="Arial" w:cs="Arial"/>
            <w:b/>
            <w:sz w:val="16"/>
            <w:szCs w:val="16"/>
          </w:rPr>
          <w:t>Arrange resources and prepare for the building and construction project</w:t>
        </w:r>
      </w:sdtContent>
    </w:sdt>
  </w:p>
  <w:p w14:paraId="65F566A2" w14:textId="77777777" w:rsidR="006E5B7D" w:rsidRPr="00830749" w:rsidRDefault="006E5B7D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24870"/>
    <w:multiLevelType w:val="hybridMultilevel"/>
    <w:tmpl w:val="543E21C6"/>
    <w:lvl w:ilvl="0" w:tplc="2C622960">
      <w:start w:val="1"/>
      <w:numFmt w:val="decimal"/>
      <w:pStyle w:val="402AMGPCElement2List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77C545C"/>
    <w:multiLevelType w:val="singleLevel"/>
    <w:tmpl w:val="34EE02CC"/>
    <w:lvl w:ilvl="0">
      <w:start w:val="1"/>
      <w:numFmt w:val="upperLetter"/>
      <w:pStyle w:val="333PASListTask1"/>
      <w:lvlText w:val="1.3%1. "/>
      <w:lvlJc w:val="left"/>
      <w:pPr>
        <w:ind w:left="502" w:hanging="360"/>
      </w:pPr>
      <w:rPr>
        <w:rFonts w:hint="default"/>
      </w:rPr>
    </w:lvl>
  </w:abstractNum>
  <w:abstractNum w:abstractNumId="3" w15:restartNumberingAfterBreak="0">
    <w:nsid w:val="1AE8621E"/>
    <w:multiLevelType w:val="hybridMultilevel"/>
    <w:tmpl w:val="2B18AC7A"/>
    <w:lvl w:ilvl="0" w:tplc="74DEF682">
      <w:start w:val="1"/>
      <w:numFmt w:val="decimal"/>
      <w:pStyle w:val="20TAQuestionNumber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720812"/>
    <w:multiLevelType w:val="hybridMultilevel"/>
    <w:tmpl w:val="36F4B9E2"/>
    <w:lvl w:ilvl="0" w:tplc="BF244FB6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E3545"/>
    <w:multiLevelType w:val="multilevel"/>
    <w:tmpl w:val="9C086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2A553D17"/>
    <w:multiLevelType w:val="singleLevel"/>
    <w:tmpl w:val="CE1C82EA"/>
    <w:lvl w:ilvl="0">
      <w:start w:val="1"/>
      <w:numFmt w:val="upperLetter"/>
      <w:pStyle w:val="321PASListTask1"/>
      <w:lvlText w:val="1.%1. "/>
      <w:lvlJc w:val="left"/>
      <w:pPr>
        <w:ind w:left="720" w:hanging="360"/>
      </w:pPr>
      <w:rPr>
        <w:rFonts w:hint="default"/>
        <w:sz w:val="20"/>
        <w:szCs w:val="20"/>
      </w:rPr>
    </w:lvl>
  </w:abstractNum>
  <w:abstractNum w:abstractNumId="8" w15:restartNumberingAfterBreak="0">
    <w:nsid w:val="2A744E5F"/>
    <w:multiLevelType w:val="hybridMultilevel"/>
    <w:tmpl w:val="9F1C80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0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981A00"/>
    <w:multiLevelType w:val="hybridMultilevel"/>
    <w:tmpl w:val="8E1C3F7C"/>
    <w:lvl w:ilvl="0" w:tplc="EA0A4828">
      <w:start w:val="1"/>
      <w:numFmt w:val="upperLetter"/>
      <w:pStyle w:val="337PASListTask1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DD6F6D"/>
    <w:multiLevelType w:val="hybridMultilevel"/>
    <w:tmpl w:val="96FA64D0"/>
    <w:lvl w:ilvl="0" w:tplc="E64C929C">
      <w:start w:val="1"/>
      <w:numFmt w:val="bullet"/>
      <w:pStyle w:val="44AMGComments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C967D5"/>
    <w:multiLevelType w:val="multilevel"/>
    <w:tmpl w:val="40A8F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772FBC"/>
    <w:multiLevelType w:val="singleLevel"/>
    <w:tmpl w:val="E93C4F0A"/>
    <w:lvl w:ilvl="0">
      <w:start w:val="1"/>
      <w:numFmt w:val="upperLetter"/>
      <w:pStyle w:val="331PASListTask1"/>
      <w:lvlText w:val="1.1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43EA213A"/>
    <w:multiLevelType w:val="hybridMultilevel"/>
    <w:tmpl w:val="AB042EB6"/>
    <w:lvl w:ilvl="0" w:tplc="61A2F724">
      <w:start w:val="1"/>
      <w:numFmt w:val="upperLetter"/>
      <w:pStyle w:val="336PASListTask1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762C5"/>
    <w:multiLevelType w:val="hybridMultilevel"/>
    <w:tmpl w:val="777C502E"/>
    <w:lvl w:ilvl="0" w:tplc="6D34F704">
      <w:start w:val="1"/>
      <w:numFmt w:val="upperLetter"/>
      <w:pStyle w:val="334PASListTask1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AA5303"/>
    <w:multiLevelType w:val="singleLevel"/>
    <w:tmpl w:val="0E3E9CA2"/>
    <w:lvl w:ilvl="0">
      <w:start w:val="1"/>
      <w:numFmt w:val="upperLetter"/>
      <w:pStyle w:val="332PASListTask1"/>
      <w:lvlText w:val="1.2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E2814B8"/>
    <w:multiLevelType w:val="hybridMultilevel"/>
    <w:tmpl w:val="B074EE02"/>
    <w:lvl w:ilvl="0" w:tplc="5A8C0760">
      <w:start w:val="1"/>
      <w:numFmt w:val="decimal"/>
      <w:pStyle w:val="403AMGPCElement3List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DC4D14"/>
    <w:multiLevelType w:val="hybridMultilevel"/>
    <w:tmpl w:val="36C0E316"/>
    <w:lvl w:ilvl="0" w:tplc="61E02336">
      <w:start w:val="1"/>
      <w:numFmt w:val="decimal"/>
      <w:pStyle w:val="405AMGPCElement5List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516F92"/>
    <w:multiLevelType w:val="hybridMultilevel"/>
    <w:tmpl w:val="062891E4"/>
    <w:lvl w:ilvl="0" w:tplc="4DEE134A">
      <w:start w:val="1"/>
      <w:numFmt w:val="decimal"/>
      <w:pStyle w:val="401AMGPCElement1List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702873A9"/>
    <w:multiLevelType w:val="hybridMultilevel"/>
    <w:tmpl w:val="2ADC8E98"/>
    <w:lvl w:ilvl="0" w:tplc="09B26B4A">
      <w:start w:val="1"/>
      <w:numFmt w:val="upperLetter"/>
      <w:pStyle w:val="335PASListTask1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B5065F"/>
    <w:multiLevelType w:val="hybridMultilevel"/>
    <w:tmpl w:val="5E2C1DF2"/>
    <w:lvl w:ilvl="0" w:tplc="51D6D7E2">
      <w:start w:val="1"/>
      <w:numFmt w:val="upperLetter"/>
      <w:pStyle w:val="26TAMatch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D2616D"/>
    <w:multiLevelType w:val="multilevel"/>
    <w:tmpl w:val="D81AE5EE"/>
    <w:lvl w:ilvl="0">
      <w:start w:val="1"/>
      <w:numFmt w:val="decimal"/>
      <w:pStyle w:val="41AMGNumberingLevel1"/>
      <w:lvlText w:val="%1)"/>
      <w:lvlJc w:val="left"/>
      <w:pPr>
        <w:ind w:left="360" w:hanging="360"/>
      </w:pPr>
    </w:lvl>
    <w:lvl w:ilvl="1">
      <w:start w:val="1"/>
      <w:numFmt w:val="lowerLetter"/>
      <w:pStyle w:val="42AMGNumberingLevel2"/>
      <w:lvlText w:val="%2)"/>
      <w:lvlJc w:val="left"/>
      <w:pPr>
        <w:ind w:left="720" w:hanging="360"/>
      </w:pPr>
    </w:lvl>
    <w:lvl w:ilvl="2">
      <w:start w:val="1"/>
      <w:numFmt w:val="lowerRoman"/>
      <w:pStyle w:val="43AMGNumberingLevel3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73E57B25"/>
    <w:multiLevelType w:val="hybridMultilevel"/>
    <w:tmpl w:val="1728ADFA"/>
    <w:lvl w:ilvl="0" w:tplc="FD622264">
      <w:start w:val="1"/>
      <w:numFmt w:val="decimal"/>
      <w:pStyle w:val="404AMGPCElement4List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B3934"/>
    <w:multiLevelType w:val="hybridMultilevel"/>
    <w:tmpl w:val="62A861F2"/>
    <w:lvl w:ilvl="0" w:tplc="D8DE47BA">
      <w:start w:val="1"/>
      <w:numFmt w:val="decimal"/>
      <w:pStyle w:val="25TAMatchNumb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2316F7"/>
    <w:multiLevelType w:val="hybridMultilevel"/>
    <w:tmpl w:val="669CF6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BE2822"/>
    <w:multiLevelType w:val="singleLevel"/>
    <w:tmpl w:val="C906780E"/>
    <w:lvl w:ilvl="0">
      <w:start w:val="1"/>
      <w:numFmt w:val="upperLetter"/>
      <w:pStyle w:val="322PASListTask2"/>
      <w:lvlText w:val="2.%1. "/>
      <w:lvlJc w:val="left"/>
      <w:pPr>
        <w:ind w:left="720" w:hanging="360"/>
      </w:pPr>
      <w:rPr>
        <w:rFonts w:hint="default"/>
        <w:sz w:val="20"/>
        <w:szCs w:val="20"/>
      </w:rPr>
    </w:lvl>
  </w:abstractNum>
  <w:num w:numId="1" w16cid:durableId="1430196601">
    <w:abstractNumId w:val="12"/>
  </w:num>
  <w:num w:numId="2" w16cid:durableId="938607714">
    <w:abstractNumId w:val="20"/>
  </w:num>
  <w:num w:numId="3" w16cid:durableId="958145445">
    <w:abstractNumId w:val="9"/>
  </w:num>
  <w:num w:numId="4" w16cid:durableId="1196194321">
    <w:abstractNumId w:val="18"/>
  </w:num>
  <w:num w:numId="5" w16cid:durableId="1867134969">
    <w:abstractNumId w:val="17"/>
  </w:num>
  <w:num w:numId="6" w16cid:durableId="1025326758">
    <w:abstractNumId w:val="25"/>
  </w:num>
  <w:num w:numId="7" w16cid:durableId="1482577371">
    <w:abstractNumId w:val="3"/>
  </w:num>
  <w:num w:numId="8" w16cid:durableId="1085491312">
    <w:abstractNumId w:val="2"/>
  </w:num>
  <w:num w:numId="9" w16cid:durableId="1369525979">
    <w:abstractNumId w:val="16"/>
  </w:num>
  <w:num w:numId="10" w16cid:durableId="744459">
    <w:abstractNumId w:val="11"/>
  </w:num>
  <w:num w:numId="11" w16cid:durableId="255016049">
    <w:abstractNumId w:val="7"/>
  </w:num>
  <w:num w:numId="12" w16cid:durableId="926841987">
    <w:abstractNumId w:val="31"/>
  </w:num>
  <w:num w:numId="13" w16cid:durableId="1303079462">
    <w:abstractNumId w:val="23"/>
  </w:num>
  <w:num w:numId="14" w16cid:durableId="1959607258">
    <w:abstractNumId w:val="0"/>
  </w:num>
  <w:num w:numId="15" w16cid:durableId="788476904">
    <w:abstractNumId w:val="19"/>
  </w:num>
  <w:num w:numId="16" w16cid:durableId="738527274">
    <w:abstractNumId w:val="28"/>
  </w:num>
  <w:num w:numId="17" w16cid:durableId="347292598">
    <w:abstractNumId w:val="22"/>
  </w:num>
  <w:num w:numId="18" w16cid:durableId="775098443">
    <w:abstractNumId w:val="27"/>
  </w:num>
  <w:num w:numId="19" w16cid:durableId="246036738">
    <w:abstractNumId w:val="21"/>
  </w:num>
  <w:num w:numId="20" w16cid:durableId="1151870601">
    <w:abstractNumId w:val="29"/>
  </w:num>
  <w:num w:numId="21" w16cid:durableId="1397627776">
    <w:abstractNumId w:val="26"/>
  </w:num>
  <w:num w:numId="22" w16cid:durableId="792098474">
    <w:abstractNumId w:val="24"/>
  </w:num>
  <w:num w:numId="23" w16cid:durableId="431824439">
    <w:abstractNumId w:val="6"/>
  </w:num>
  <w:num w:numId="24" w16cid:durableId="1970740571">
    <w:abstractNumId w:val="1"/>
  </w:num>
  <w:num w:numId="25" w16cid:durableId="519197551">
    <w:abstractNumId w:val="15"/>
  </w:num>
  <w:num w:numId="26" w16cid:durableId="1194808596">
    <w:abstractNumId w:val="13"/>
  </w:num>
  <w:num w:numId="27" w16cid:durableId="459954404">
    <w:abstractNumId w:val="10"/>
  </w:num>
  <w:num w:numId="28" w16cid:durableId="11251541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1560527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81594251">
    <w:abstractNumId w:val="4"/>
  </w:num>
  <w:num w:numId="31" w16cid:durableId="1389570968">
    <w:abstractNumId w:val="8"/>
  </w:num>
  <w:num w:numId="32" w16cid:durableId="67963930">
    <w:abstractNumId w:val="30"/>
  </w:num>
  <w:num w:numId="33" w16cid:durableId="1550652547">
    <w:abstractNumId w:val="14"/>
  </w:num>
  <w:num w:numId="34" w16cid:durableId="710149184">
    <w:abstractNumId w:val="5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urbJCCN6xPoEySzWXS7NaCsX+47O9CqFvlv8sey0T/Yu37wzA/mpKDsbaY+e7hxpM82gb9zXHHp/VjiQnpE/Bw==" w:salt="zzj9B6KhpcxYQ/9aV1aTe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0720C"/>
    <w:rsid w:val="00010145"/>
    <w:rsid w:val="00010AAE"/>
    <w:rsid w:val="000165C1"/>
    <w:rsid w:val="00020BB6"/>
    <w:rsid w:val="00022314"/>
    <w:rsid w:val="000235A5"/>
    <w:rsid w:val="00024F65"/>
    <w:rsid w:val="00027B47"/>
    <w:rsid w:val="00035243"/>
    <w:rsid w:val="00041FA8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0C3E"/>
    <w:rsid w:val="00074457"/>
    <w:rsid w:val="00076AD6"/>
    <w:rsid w:val="0008468E"/>
    <w:rsid w:val="00087602"/>
    <w:rsid w:val="00090D03"/>
    <w:rsid w:val="00091491"/>
    <w:rsid w:val="0009164E"/>
    <w:rsid w:val="000A2303"/>
    <w:rsid w:val="000A7B07"/>
    <w:rsid w:val="000B2EA2"/>
    <w:rsid w:val="000B346C"/>
    <w:rsid w:val="000B7B64"/>
    <w:rsid w:val="000C233D"/>
    <w:rsid w:val="000C4F46"/>
    <w:rsid w:val="000C5322"/>
    <w:rsid w:val="000C6FB4"/>
    <w:rsid w:val="000C7945"/>
    <w:rsid w:val="000C7FA2"/>
    <w:rsid w:val="000E310E"/>
    <w:rsid w:val="000E680F"/>
    <w:rsid w:val="000F0FCA"/>
    <w:rsid w:val="000F6AFC"/>
    <w:rsid w:val="00101ADC"/>
    <w:rsid w:val="00101E97"/>
    <w:rsid w:val="00103A5E"/>
    <w:rsid w:val="00106585"/>
    <w:rsid w:val="00110B6B"/>
    <w:rsid w:val="0011218C"/>
    <w:rsid w:val="0011416F"/>
    <w:rsid w:val="001157AF"/>
    <w:rsid w:val="00116C30"/>
    <w:rsid w:val="00122B03"/>
    <w:rsid w:val="0012562F"/>
    <w:rsid w:val="001266C6"/>
    <w:rsid w:val="00126C85"/>
    <w:rsid w:val="00132977"/>
    <w:rsid w:val="00133A08"/>
    <w:rsid w:val="00134F7E"/>
    <w:rsid w:val="00136E8C"/>
    <w:rsid w:val="001457FC"/>
    <w:rsid w:val="00152592"/>
    <w:rsid w:val="00154A40"/>
    <w:rsid w:val="00154DAE"/>
    <w:rsid w:val="0015733E"/>
    <w:rsid w:val="001578F8"/>
    <w:rsid w:val="00162AE6"/>
    <w:rsid w:val="00166E7F"/>
    <w:rsid w:val="001709EB"/>
    <w:rsid w:val="00175F6C"/>
    <w:rsid w:val="001808DB"/>
    <w:rsid w:val="00184237"/>
    <w:rsid w:val="0018673D"/>
    <w:rsid w:val="00187D1C"/>
    <w:rsid w:val="00191E86"/>
    <w:rsid w:val="0019250A"/>
    <w:rsid w:val="001977AA"/>
    <w:rsid w:val="001A77CF"/>
    <w:rsid w:val="001B0445"/>
    <w:rsid w:val="001B09BC"/>
    <w:rsid w:val="001B28E5"/>
    <w:rsid w:val="001C0B34"/>
    <w:rsid w:val="001C4084"/>
    <w:rsid w:val="001D01D1"/>
    <w:rsid w:val="001E05E8"/>
    <w:rsid w:val="001E287D"/>
    <w:rsid w:val="001E45AF"/>
    <w:rsid w:val="001E600A"/>
    <w:rsid w:val="001F0C9E"/>
    <w:rsid w:val="001F3555"/>
    <w:rsid w:val="001F6FA5"/>
    <w:rsid w:val="001F7847"/>
    <w:rsid w:val="00201769"/>
    <w:rsid w:val="00201E01"/>
    <w:rsid w:val="00202782"/>
    <w:rsid w:val="00204C77"/>
    <w:rsid w:val="002111BF"/>
    <w:rsid w:val="0021139D"/>
    <w:rsid w:val="00213294"/>
    <w:rsid w:val="0021376B"/>
    <w:rsid w:val="00214096"/>
    <w:rsid w:val="00215494"/>
    <w:rsid w:val="002168EB"/>
    <w:rsid w:val="00220F44"/>
    <w:rsid w:val="0022264D"/>
    <w:rsid w:val="00222B64"/>
    <w:rsid w:val="00233402"/>
    <w:rsid w:val="002337BA"/>
    <w:rsid w:val="002342BE"/>
    <w:rsid w:val="00236A30"/>
    <w:rsid w:val="00252300"/>
    <w:rsid w:val="00252494"/>
    <w:rsid w:val="00254486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A30"/>
    <w:rsid w:val="00287CC3"/>
    <w:rsid w:val="002908D0"/>
    <w:rsid w:val="00294162"/>
    <w:rsid w:val="002A1EB3"/>
    <w:rsid w:val="002A316B"/>
    <w:rsid w:val="002A35D4"/>
    <w:rsid w:val="002A4B14"/>
    <w:rsid w:val="002B03AC"/>
    <w:rsid w:val="002B07B2"/>
    <w:rsid w:val="002B2600"/>
    <w:rsid w:val="002B3B34"/>
    <w:rsid w:val="002B6786"/>
    <w:rsid w:val="002B7054"/>
    <w:rsid w:val="002B74AA"/>
    <w:rsid w:val="002C4301"/>
    <w:rsid w:val="002C66FA"/>
    <w:rsid w:val="002D0927"/>
    <w:rsid w:val="002D1837"/>
    <w:rsid w:val="002D3E2B"/>
    <w:rsid w:val="002D4C72"/>
    <w:rsid w:val="002D67B4"/>
    <w:rsid w:val="002E052A"/>
    <w:rsid w:val="00301207"/>
    <w:rsid w:val="00301C4E"/>
    <w:rsid w:val="0030200A"/>
    <w:rsid w:val="00304897"/>
    <w:rsid w:val="003050B6"/>
    <w:rsid w:val="00305282"/>
    <w:rsid w:val="00305E0F"/>
    <w:rsid w:val="00311E5D"/>
    <w:rsid w:val="00314915"/>
    <w:rsid w:val="00315805"/>
    <w:rsid w:val="00315AAA"/>
    <w:rsid w:val="00317391"/>
    <w:rsid w:val="00317404"/>
    <w:rsid w:val="00324DB2"/>
    <w:rsid w:val="003259FD"/>
    <w:rsid w:val="003273FB"/>
    <w:rsid w:val="0033666D"/>
    <w:rsid w:val="00336763"/>
    <w:rsid w:val="00337ADA"/>
    <w:rsid w:val="0034072E"/>
    <w:rsid w:val="00340FD1"/>
    <w:rsid w:val="003430D8"/>
    <w:rsid w:val="00343189"/>
    <w:rsid w:val="00346F22"/>
    <w:rsid w:val="00347500"/>
    <w:rsid w:val="00347A6D"/>
    <w:rsid w:val="00354498"/>
    <w:rsid w:val="00354849"/>
    <w:rsid w:val="003548CB"/>
    <w:rsid w:val="003614DC"/>
    <w:rsid w:val="00361CE5"/>
    <w:rsid w:val="00362760"/>
    <w:rsid w:val="00374DDE"/>
    <w:rsid w:val="003758B4"/>
    <w:rsid w:val="00376162"/>
    <w:rsid w:val="0039160D"/>
    <w:rsid w:val="0039623A"/>
    <w:rsid w:val="00396581"/>
    <w:rsid w:val="003A02F4"/>
    <w:rsid w:val="003A6CA7"/>
    <w:rsid w:val="003B0094"/>
    <w:rsid w:val="003B0DC7"/>
    <w:rsid w:val="003B5C02"/>
    <w:rsid w:val="003C16AC"/>
    <w:rsid w:val="003C173C"/>
    <w:rsid w:val="003C33FB"/>
    <w:rsid w:val="003C3E0C"/>
    <w:rsid w:val="003C6A1A"/>
    <w:rsid w:val="003D2DB8"/>
    <w:rsid w:val="003D337A"/>
    <w:rsid w:val="003D3B69"/>
    <w:rsid w:val="003D6A86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046"/>
    <w:rsid w:val="004163B0"/>
    <w:rsid w:val="00417106"/>
    <w:rsid w:val="00417F2C"/>
    <w:rsid w:val="00420D74"/>
    <w:rsid w:val="004225A9"/>
    <w:rsid w:val="004305BF"/>
    <w:rsid w:val="004316FB"/>
    <w:rsid w:val="0043335E"/>
    <w:rsid w:val="00433B5B"/>
    <w:rsid w:val="00433D65"/>
    <w:rsid w:val="00435D5B"/>
    <w:rsid w:val="004403AD"/>
    <w:rsid w:val="004411A4"/>
    <w:rsid w:val="00446281"/>
    <w:rsid w:val="004467A9"/>
    <w:rsid w:val="00454B97"/>
    <w:rsid w:val="004559DC"/>
    <w:rsid w:val="00455CED"/>
    <w:rsid w:val="004575AD"/>
    <w:rsid w:val="004624D6"/>
    <w:rsid w:val="0046338F"/>
    <w:rsid w:val="004650AF"/>
    <w:rsid w:val="00466598"/>
    <w:rsid w:val="004676B1"/>
    <w:rsid w:val="00467952"/>
    <w:rsid w:val="004712D1"/>
    <w:rsid w:val="00473850"/>
    <w:rsid w:val="004768EA"/>
    <w:rsid w:val="00482720"/>
    <w:rsid w:val="00485E69"/>
    <w:rsid w:val="00486541"/>
    <w:rsid w:val="00494241"/>
    <w:rsid w:val="004A0644"/>
    <w:rsid w:val="004A3499"/>
    <w:rsid w:val="004B007F"/>
    <w:rsid w:val="004B0525"/>
    <w:rsid w:val="004B17CF"/>
    <w:rsid w:val="004B42E2"/>
    <w:rsid w:val="004B6B29"/>
    <w:rsid w:val="004B7C32"/>
    <w:rsid w:val="004C3241"/>
    <w:rsid w:val="004C48E0"/>
    <w:rsid w:val="004C56C5"/>
    <w:rsid w:val="004C68EC"/>
    <w:rsid w:val="004C6B3F"/>
    <w:rsid w:val="004C72F3"/>
    <w:rsid w:val="004D0680"/>
    <w:rsid w:val="004D18D8"/>
    <w:rsid w:val="004D7CCC"/>
    <w:rsid w:val="004E1BC5"/>
    <w:rsid w:val="004E206C"/>
    <w:rsid w:val="004E3FB7"/>
    <w:rsid w:val="004E5C7F"/>
    <w:rsid w:val="004E6613"/>
    <w:rsid w:val="004E67D0"/>
    <w:rsid w:val="004E699E"/>
    <w:rsid w:val="004E7502"/>
    <w:rsid w:val="004E79AD"/>
    <w:rsid w:val="004F06CC"/>
    <w:rsid w:val="0050226B"/>
    <w:rsid w:val="005025D4"/>
    <w:rsid w:val="005037A0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55DB"/>
    <w:rsid w:val="005362A7"/>
    <w:rsid w:val="00536B74"/>
    <w:rsid w:val="00536CB1"/>
    <w:rsid w:val="00540846"/>
    <w:rsid w:val="00542167"/>
    <w:rsid w:val="00543100"/>
    <w:rsid w:val="00544F28"/>
    <w:rsid w:val="00545C50"/>
    <w:rsid w:val="005526C8"/>
    <w:rsid w:val="005539E1"/>
    <w:rsid w:val="00555130"/>
    <w:rsid w:val="00555943"/>
    <w:rsid w:val="005623C2"/>
    <w:rsid w:val="005672D8"/>
    <w:rsid w:val="00572F4B"/>
    <w:rsid w:val="00573C4A"/>
    <w:rsid w:val="0057509D"/>
    <w:rsid w:val="00583840"/>
    <w:rsid w:val="00584F56"/>
    <w:rsid w:val="005868D2"/>
    <w:rsid w:val="005948F5"/>
    <w:rsid w:val="005A282D"/>
    <w:rsid w:val="005A435B"/>
    <w:rsid w:val="005B3783"/>
    <w:rsid w:val="005B3D52"/>
    <w:rsid w:val="005B424E"/>
    <w:rsid w:val="005B4B38"/>
    <w:rsid w:val="005B4F95"/>
    <w:rsid w:val="005B7523"/>
    <w:rsid w:val="005C1FB7"/>
    <w:rsid w:val="005C20EC"/>
    <w:rsid w:val="005C48AD"/>
    <w:rsid w:val="005D0D43"/>
    <w:rsid w:val="005D4D6D"/>
    <w:rsid w:val="005D6DBE"/>
    <w:rsid w:val="005E26ED"/>
    <w:rsid w:val="005E2B40"/>
    <w:rsid w:val="005E2C83"/>
    <w:rsid w:val="005E4340"/>
    <w:rsid w:val="005E51D1"/>
    <w:rsid w:val="005F3093"/>
    <w:rsid w:val="005F48A3"/>
    <w:rsid w:val="005F55E6"/>
    <w:rsid w:val="005F56A8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204"/>
    <w:rsid w:val="00621440"/>
    <w:rsid w:val="00622B2F"/>
    <w:rsid w:val="00625D42"/>
    <w:rsid w:val="00625E7C"/>
    <w:rsid w:val="00626283"/>
    <w:rsid w:val="00627CAE"/>
    <w:rsid w:val="00630215"/>
    <w:rsid w:val="006302E6"/>
    <w:rsid w:val="00632918"/>
    <w:rsid w:val="00633CAE"/>
    <w:rsid w:val="0063511D"/>
    <w:rsid w:val="00640395"/>
    <w:rsid w:val="006407D6"/>
    <w:rsid w:val="00640DDA"/>
    <w:rsid w:val="006420A5"/>
    <w:rsid w:val="00643488"/>
    <w:rsid w:val="00650C50"/>
    <w:rsid w:val="0065179C"/>
    <w:rsid w:val="00651B97"/>
    <w:rsid w:val="00652FA9"/>
    <w:rsid w:val="00653936"/>
    <w:rsid w:val="006555C5"/>
    <w:rsid w:val="00655694"/>
    <w:rsid w:val="00655F6F"/>
    <w:rsid w:val="0065692C"/>
    <w:rsid w:val="00663AC3"/>
    <w:rsid w:val="00666379"/>
    <w:rsid w:val="0066767E"/>
    <w:rsid w:val="00672D43"/>
    <w:rsid w:val="00672FAE"/>
    <w:rsid w:val="00674DE6"/>
    <w:rsid w:val="00675E17"/>
    <w:rsid w:val="00676E17"/>
    <w:rsid w:val="00677444"/>
    <w:rsid w:val="006774E6"/>
    <w:rsid w:val="00677EAE"/>
    <w:rsid w:val="00680BFE"/>
    <w:rsid w:val="00681CAD"/>
    <w:rsid w:val="00683963"/>
    <w:rsid w:val="0068582E"/>
    <w:rsid w:val="006862FA"/>
    <w:rsid w:val="00691ED4"/>
    <w:rsid w:val="006923AD"/>
    <w:rsid w:val="0069728E"/>
    <w:rsid w:val="00697DC1"/>
    <w:rsid w:val="00697EDC"/>
    <w:rsid w:val="006A3667"/>
    <w:rsid w:val="006A4B98"/>
    <w:rsid w:val="006A4E12"/>
    <w:rsid w:val="006A6387"/>
    <w:rsid w:val="006B065A"/>
    <w:rsid w:val="006B2FB9"/>
    <w:rsid w:val="006B5A1A"/>
    <w:rsid w:val="006B6115"/>
    <w:rsid w:val="006B63E9"/>
    <w:rsid w:val="006B7CFD"/>
    <w:rsid w:val="006C1A6C"/>
    <w:rsid w:val="006C212E"/>
    <w:rsid w:val="006C26ED"/>
    <w:rsid w:val="006C509B"/>
    <w:rsid w:val="006C5BB4"/>
    <w:rsid w:val="006C7661"/>
    <w:rsid w:val="006C7FA5"/>
    <w:rsid w:val="006D4449"/>
    <w:rsid w:val="006D4794"/>
    <w:rsid w:val="006E0BDE"/>
    <w:rsid w:val="006E5B7D"/>
    <w:rsid w:val="006F01CB"/>
    <w:rsid w:val="006F1570"/>
    <w:rsid w:val="006F1E14"/>
    <w:rsid w:val="006F1E80"/>
    <w:rsid w:val="006F5046"/>
    <w:rsid w:val="006F5707"/>
    <w:rsid w:val="006F5A8E"/>
    <w:rsid w:val="006F7D66"/>
    <w:rsid w:val="00700B6F"/>
    <w:rsid w:val="00702F50"/>
    <w:rsid w:val="00703DE3"/>
    <w:rsid w:val="007045DB"/>
    <w:rsid w:val="00705D06"/>
    <w:rsid w:val="007070CF"/>
    <w:rsid w:val="00707741"/>
    <w:rsid w:val="007128AF"/>
    <w:rsid w:val="00713A89"/>
    <w:rsid w:val="00714BB8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0D30"/>
    <w:rsid w:val="007518B1"/>
    <w:rsid w:val="00754C46"/>
    <w:rsid w:val="00757B27"/>
    <w:rsid w:val="00760942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87509"/>
    <w:rsid w:val="00791658"/>
    <w:rsid w:val="007956AF"/>
    <w:rsid w:val="00795D87"/>
    <w:rsid w:val="0079626D"/>
    <w:rsid w:val="007A1BB4"/>
    <w:rsid w:val="007A5008"/>
    <w:rsid w:val="007B3AC8"/>
    <w:rsid w:val="007B48B1"/>
    <w:rsid w:val="007C1D61"/>
    <w:rsid w:val="007C2780"/>
    <w:rsid w:val="007C4FE0"/>
    <w:rsid w:val="007C52E8"/>
    <w:rsid w:val="007C63F4"/>
    <w:rsid w:val="007D3292"/>
    <w:rsid w:val="007D3954"/>
    <w:rsid w:val="007D3BDB"/>
    <w:rsid w:val="007E0151"/>
    <w:rsid w:val="007E075E"/>
    <w:rsid w:val="007E2C77"/>
    <w:rsid w:val="007E57E8"/>
    <w:rsid w:val="007E72A0"/>
    <w:rsid w:val="007E7CAC"/>
    <w:rsid w:val="007F1F7F"/>
    <w:rsid w:val="007F575E"/>
    <w:rsid w:val="007F6C8D"/>
    <w:rsid w:val="008046A3"/>
    <w:rsid w:val="00806066"/>
    <w:rsid w:val="008121F4"/>
    <w:rsid w:val="008133D3"/>
    <w:rsid w:val="00817A2D"/>
    <w:rsid w:val="0082461B"/>
    <w:rsid w:val="008264AD"/>
    <w:rsid w:val="00827AA9"/>
    <w:rsid w:val="0083003D"/>
    <w:rsid w:val="00830749"/>
    <w:rsid w:val="00833553"/>
    <w:rsid w:val="00835B05"/>
    <w:rsid w:val="0084266E"/>
    <w:rsid w:val="00842AE4"/>
    <w:rsid w:val="00843997"/>
    <w:rsid w:val="00847C7B"/>
    <w:rsid w:val="00847FA5"/>
    <w:rsid w:val="00855F97"/>
    <w:rsid w:val="00860AFB"/>
    <w:rsid w:val="008643F9"/>
    <w:rsid w:val="008649CE"/>
    <w:rsid w:val="008649E6"/>
    <w:rsid w:val="00864D30"/>
    <w:rsid w:val="00870184"/>
    <w:rsid w:val="00872007"/>
    <w:rsid w:val="008748CE"/>
    <w:rsid w:val="00875329"/>
    <w:rsid w:val="008765FD"/>
    <w:rsid w:val="00881F05"/>
    <w:rsid w:val="00882B9D"/>
    <w:rsid w:val="0088349C"/>
    <w:rsid w:val="008854D6"/>
    <w:rsid w:val="008868DF"/>
    <w:rsid w:val="008A082C"/>
    <w:rsid w:val="008A257C"/>
    <w:rsid w:val="008A290C"/>
    <w:rsid w:val="008A2F2D"/>
    <w:rsid w:val="008A3A99"/>
    <w:rsid w:val="008B22FC"/>
    <w:rsid w:val="008B39C9"/>
    <w:rsid w:val="008C48F6"/>
    <w:rsid w:val="008D4DE9"/>
    <w:rsid w:val="008F0BA8"/>
    <w:rsid w:val="008F464C"/>
    <w:rsid w:val="00901593"/>
    <w:rsid w:val="009025D4"/>
    <w:rsid w:val="00902BF8"/>
    <w:rsid w:val="009030D3"/>
    <w:rsid w:val="009046CD"/>
    <w:rsid w:val="009055FD"/>
    <w:rsid w:val="009056E2"/>
    <w:rsid w:val="00906AB7"/>
    <w:rsid w:val="00914CA4"/>
    <w:rsid w:val="00917FD2"/>
    <w:rsid w:val="00920F6C"/>
    <w:rsid w:val="00921288"/>
    <w:rsid w:val="00925912"/>
    <w:rsid w:val="009304CA"/>
    <w:rsid w:val="0093060F"/>
    <w:rsid w:val="0093095D"/>
    <w:rsid w:val="00931795"/>
    <w:rsid w:val="009324BA"/>
    <w:rsid w:val="00936180"/>
    <w:rsid w:val="009377FF"/>
    <w:rsid w:val="00942B7B"/>
    <w:rsid w:val="00943DC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0A7"/>
    <w:rsid w:val="0095645B"/>
    <w:rsid w:val="00956F53"/>
    <w:rsid w:val="009606F6"/>
    <w:rsid w:val="00961ADD"/>
    <w:rsid w:val="00966633"/>
    <w:rsid w:val="00970B74"/>
    <w:rsid w:val="00971AC8"/>
    <w:rsid w:val="0098186A"/>
    <w:rsid w:val="00986974"/>
    <w:rsid w:val="00986BC7"/>
    <w:rsid w:val="00993997"/>
    <w:rsid w:val="00994CC6"/>
    <w:rsid w:val="00996BEA"/>
    <w:rsid w:val="009A1E46"/>
    <w:rsid w:val="009A34C4"/>
    <w:rsid w:val="009A4937"/>
    <w:rsid w:val="009B2C5D"/>
    <w:rsid w:val="009B750D"/>
    <w:rsid w:val="009C22FD"/>
    <w:rsid w:val="009C7961"/>
    <w:rsid w:val="009D06DA"/>
    <w:rsid w:val="009D118B"/>
    <w:rsid w:val="009D1E85"/>
    <w:rsid w:val="009E08FC"/>
    <w:rsid w:val="009E3CED"/>
    <w:rsid w:val="009E4376"/>
    <w:rsid w:val="009E78AF"/>
    <w:rsid w:val="009F34EB"/>
    <w:rsid w:val="00A02BBC"/>
    <w:rsid w:val="00A07F94"/>
    <w:rsid w:val="00A12716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2D15"/>
    <w:rsid w:val="00A43D76"/>
    <w:rsid w:val="00A442E3"/>
    <w:rsid w:val="00A44580"/>
    <w:rsid w:val="00A4462D"/>
    <w:rsid w:val="00A44CB5"/>
    <w:rsid w:val="00A526B7"/>
    <w:rsid w:val="00A52BAB"/>
    <w:rsid w:val="00A52C7C"/>
    <w:rsid w:val="00A572AC"/>
    <w:rsid w:val="00A579E6"/>
    <w:rsid w:val="00A61D78"/>
    <w:rsid w:val="00A67415"/>
    <w:rsid w:val="00A67754"/>
    <w:rsid w:val="00A706D2"/>
    <w:rsid w:val="00A70A48"/>
    <w:rsid w:val="00A73403"/>
    <w:rsid w:val="00A73867"/>
    <w:rsid w:val="00A7628D"/>
    <w:rsid w:val="00A763CE"/>
    <w:rsid w:val="00A76EA1"/>
    <w:rsid w:val="00A773FD"/>
    <w:rsid w:val="00A80ACC"/>
    <w:rsid w:val="00A81BDD"/>
    <w:rsid w:val="00A81FCA"/>
    <w:rsid w:val="00A827C6"/>
    <w:rsid w:val="00A8283F"/>
    <w:rsid w:val="00A86913"/>
    <w:rsid w:val="00A86E8A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3FCA"/>
    <w:rsid w:val="00AB5FF9"/>
    <w:rsid w:val="00AC0794"/>
    <w:rsid w:val="00AC6BE2"/>
    <w:rsid w:val="00AC79B9"/>
    <w:rsid w:val="00AD147B"/>
    <w:rsid w:val="00AD2C30"/>
    <w:rsid w:val="00AD390C"/>
    <w:rsid w:val="00AD7FAE"/>
    <w:rsid w:val="00AE25FB"/>
    <w:rsid w:val="00AE2D04"/>
    <w:rsid w:val="00AE7E0E"/>
    <w:rsid w:val="00AF272A"/>
    <w:rsid w:val="00AF28A2"/>
    <w:rsid w:val="00AF41C0"/>
    <w:rsid w:val="00AF5A03"/>
    <w:rsid w:val="00AF63E0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55B5"/>
    <w:rsid w:val="00B33A42"/>
    <w:rsid w:val="00B370F6"/>
    <w:rsid w:val="00B37A11"/>
    <w:rsid w:val="00B44885"/>
    <w:rsid w:val="00B44BA8"/>
    <w:rsid w:val="00B45123"/>
    <w:rsid w:val="00B461D4"/>
    <w:rsid w:val="00B46CA0"/>
    <w:rsid w:val="00B50D23"/>
    <w:rsid w:val="00B60A8E"/>
    <w:rsid w:val="00B61114"/>
    <w:rsid w:val="00B63435"/>
    <w:rsid w:val="00B64BF7"/>
    <w:rsid w:val="00B65524"/>
    <w:rsid w:val="00B71EAF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16DF"/>
    <w:rsid w:val="00BA235F"/>
    <w:rsid w:val="00BA45C3"/>
    <w:rsid w:val="00BA7D5F"/>
    <w:rsid w:val="00BB14F2"/>
    <w:rsid w:val="00BB2432"/>
    <w:rsid w:val="00BB3713"/>
    <w:rsid w:val="00BC35D6"/>
    <w:rsid w:val="00BD1359"/>
    <w:rsid w:val="00BD2445"/>
    <w:rsid w:val="00BD2F22"/>
    <w:rsid w:val="00BD4B75"/>
    <w:rsid w:val="00BD5D83"/>
    <w:rsid w:val="00BE1F60"/>
    <w:rsid w:val="00BE2234"/>
    <w:rsid w:val="00BE45C9"/>
    <w:rsid w:val="00BE5659"/>
    <w:rsid w:val="00BF15FF"/>
    <w:rsid w:val="00BF4227"/>
    <w:rsid w:val="00BF51EE"/>
    <w:rsid w:val="00BF5999"/>
    <w:rsid w:val="00BF721E"/>
    <w:rsid w:val="00C01EED"/>
    <w:rsid w:val="00C02070"/>
    <w:rsid w:val="00C05340"/>
    <w:rsid w:val="00C0790A"/>
    <w:rsid w:val="00C116AB"/>
    <w:rsid w:val="00C145EE"/>
    <w:rsid w:val="00C1477C"/>
    <w:rsid w:val="00C15CA8"/>
    <w:rsid w:val="00C17076"/>
    <w:rsid w:val="00C21B79"/>
    <w:rsid w:val="00C25494"/>
    <w:rsid w:val="00C26A87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28F5"/>
    <w:rsid w:val="00C731E3"/>
    <w:rsid w:val="00C7472B"/>
    <w:rsid w:val="00C76B5E"/>
    <w:rsid w:val="00C804A2"/>
    <w:rsid w:val="00C806B2"/>
    <w:rsid w:val="00C82BD7"/>
    <w:rsid w:val="00C83199"/>
    <w:rsid w:val="00C9246D"/>
    <w:rsid w:val="00C92642"/>
    <w:rsid w:val="00C931D7"/>
    <w:rsid w:val="00C9350D"/>
    <w:rsid w:val="00C95773"/>
    <w:rsid w:val="00C963C2"/>
    <w:rsid w:val="00C963E0"/>
    <w:rsid w:val="00C97C42"/>
    <w:rsid w:val="00CA0F42"/>
    <w:rsid w:val="00CA234C"/>
    <w:rsid w:val="00CA6B9F"/>
    <w:rsid w:val="00CA78C3"/>
    <w:rsid w:val="00CA793B"/>
    <w:rsid w:val="00CB7163"/>
    <w:rsid w:val="00CB7187"/>
    <w:rsid w:val="00CC2593"/>
    <w:rsid w:val="00CC3D35"/>
    <w:rsid w:val="00CC5E27"/>
    <w:rsid w:val="00CD0491"/>
    <w:rsid w:val="00CD0F5E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6775"/>
    <w:rsid w:val="00D07170"/>
    <w:rsid w:val="00D073B1"/>
    <w:rsid w:val="00D073B2"/>
    <w:rsid w:val="00D10C1C"/>
    <w:rsid w:val="00D12E1D"/>
    <w:rsid w:val="00D157D2"/>
    <w:rsid w:val="00D16B07"/>
    <w:rsid w:val="00D20EA7"/>
    <w:rsid w:val="00D238C2"/>
    <w:rsid w:val="00D25838"/>
    <w:rsid w:val="00D26665"/>
    <w:rsid w:val="00D323A9"/>
    <w:rsid w:val="00D342DF"/>
    <w:rsid w:val="00D402D1"/>
    <w:rsid w:val="00D40FB7"/>
    <w:rsid w:val="00D41220"/>
    <w:rsid w:val="00D43CB8"/>
    <w:rsid w:val="00D44406"/>
    <w:rsid w:val="00D445AA"/>
    <w:rsid w:val="00D448E3"/>
    <w:rsid w:val="00D44AC7"/>
    <w:rsid w:val="00D51F14"/>
    <w:rsid w:val="00D521B0"/>
    <w:rsid w:val="00D52AE9"/>
    <w:rsid w:val="00D60A4F"/>
    <w:rsid w:val="00D612CD"/>
    <w:rsid w:val="00D644BC"/>
    <w:rsid w:val="00D72E53"/>
    <w:rsid w:val="00D74F43"/>
    <w:rsid w:val="00D762CD"/>
    <w:rsid w:val="00D82F1D"/>
    <w:rsid w:val="00D936AE"/>
    <w:rsid w:val="00D948E2"/>
    <w:rsid w:val="00D952D8"/>
    <w:rsid w:val="00D95463"/>
    <w:rsid w:val="00D95679"/>
    <w:rsid w:val="00D963DA"/>
    <w:rsid w:val="00DA162F"/>
    <w:rsid w:val="00DA29C7"/>
    <w:rsid w:val="00DA2CF0"/>
    <w:rsid w:val="00DA34F5"/>
    <w:rsid w:val="00DA44D3"/>
    <w:rsid w:val="00DA7219"/>
    <w:rsid w:val="00DB20FD"/>
    <w:rsid w:val="00DB24CF"/>
    <w:rsid w:val="00DB2993"/>
    <w:rsid w:val="00DB572F"/>
    <w:rsid w:val="00DB5E55"/>
    <w:rsid w:val="00DB620A"/>
    <w:rsid w:val="00DB6659"/>
    <w:rsid w:val="00DC123B"/>
    <w:rsid w:val="00DC25CE"/>
    <w:rsid w:val="00DC2C31"/>
    <w:rsid w:val="00DC54AD"/>
    <w:rsid w:val="00DC763D"/>
    <w:rsid w:val="00DD0BB5"/>
    <w:rsid w:val="00DD0C16"/>
    <w:rsid w:val="00DD533D"/>
    <w:rsid w:val="00DD571C"/>
    <w:rsid w:val="00DE18C7"/>
    <w:rsid w:val="00DE303D"/>
    <w:rsid w:val="00DE37A3"/>
    <w:rsid w:val="00DE52AD"/>
    <w:rsid w:val="00DF0328"/>
    <w:rsid w:val="00DF5671"/>
    <w:rsid w:val="00DF71FB"/>
    <w:rsid w:val="00E015C8"/>
    <w:rsid w:val="00E018B3"/>
    <w:rsid w:val="00E0429C"/>
    <w:rsid w:val="00E06C7B"/>
    <w:rsid w:val="00E07F3E"/>
    <w:rsid w:val="00E106BF"/>
    <w:rsid w:val="00E14241"/>
    <w:rsid w:val="00E14FDF"/>
    <w:rsid w:val="00E20A05"/>
    <w:rsid w:val="00E264E3"/>
    <w:rsid w:val="00E26E31"/>
    <w:rsid w:val="00E3181C"/>
    <w:rsid w:val="00E36EDD"/>
    <w:rsid w:val="00E42AA6"/>
    <w:rsid w:val="00E42E04"/>
    <w:rsid w:val="00E441DD"/>
    <w:rsid w:val="00E50AAD"/>
    <w:rsid w:val="00E51079"/>
    <w:rsid w:val="00E51646"/>
    <w:rsid w:val="00E51C4F"/>
    <w:rsid w:val="00E548A5"/>
    <w:rsid w:val="00E572E5"/>
    <w:rsid w:val="00E6168D"/>
    <w:rsid w:val="00E62A2B"/>
    <w:rsid w:val="00E707C4"/>
    <w:rsid w:val="00E7090F"/>
    <w:rsid w:val="00E769D5"/>
    <w:rsid w:val="00E77A19"/>
    <w:rsid w:val="00E83A7C"/>
    <w:rsid w:val="00E85228"/>
    <w:rsid w:val="00E909B8"/>
    <w:rsid w:val="00E90CAF"/>
    <w:rsid w:val="00E91CA9"/>
    <w:rsid w:val="00E930E5"/>
    <w:rsid w:val="00EA10A5"/>
    <w:rsid w:val="00EA2593"/>
    <w:rsid w:val="00EA4ACC"/>
    <w:rsid w:val="00EA4C21"/>
    <w:rsid w:val="00EA5ACC"/>
    <w:rsid w:val="00EA7937"/>
    <w:rsid w:val="00EB09D6"/>
    <w:rsid w:val="00EB0AA2"/>
    <w:rsid w:val="00EB100E"/>
    <w:rsid w:val="00EB2F5E"/>
    <w:rsid w:val="00EB4A67"/>
    <w:rsid w:val="00EB5CE4"/>
    <w:rsid w:val="00EB7E28"/>
    <w:rsid w:val="00EC488A"/>
    <w:rsid w:val="00ED4F55"/>
    <w:rsid w:val="00EE0EDC"/>
    <w:rsid w:val="00EE235C"/>
    <w:rsid w:val="00EE272B"/>
    <w:rsid w:val="00EE4CDC"/>
    <w:rsid w:val="00EF1B62"/>
    <w:rsid w:val="00EF2F06"/>
    <w:rsid w:val="00EF529A"/>
    <w:rsid w:val="00EF69A4"/>
    <w:rsid w:val="00EF7575"/>
    <w:rsid w:val="00F01B45"/>
    <w:rsid w:val="00F01C05"/>
    <w:rsid w:val="00F023CE"/>
    <w:rsid w:val="00F03457"/>
    <w:rsid w:val="00F04BBE"/>
    <w:rsid w:val="00F06E9D"/>
    <w:rsid w:val="00F07185"/>
    <w:rsid w:val="00F1447D"/>
    <w:rsid w:val="00F212C3"/>
    <w:rsid w:val="00F21DF2"/>
    <w:rsid w:val="00F22B42"/>
    <w:rsid w:val="00F23659"/>
    <w:rsid w:val="00F26656"/>
    <w:rsid w:val="00F30473"/>
    <w:rsid w:val="00F3545B"/>
    <w:rsid w:val="00F425D4"/>
    <w:rsid w:val="00F4286F"/>
    <w:rsid w:val="00F46E9C"/>
    <w:rsid w:val="00F4706B"/>
    <w:rsid w:val="00F47987"/>
    <w:rsid w:val="00F503E7"/>
    <w:rsid w:val="00F56D33"/>
    <w:rsid w:val="00F715C5"/>
    <w:rsid w:val="00F7213B"/>
    <w:rsid w:val="00F72340"/>
    <w:rsid w:val="00F739DD"/>
    <w:rsid w:val="00F73AD5"/>
    <w:rsid w:val="00F7653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0841"/>
    <w:rsid w:val="00FB203E"/>
    <w:rsid w:val="00FB4E1E"/>
    <w:rsid w:val="00FB5100"/>
    <w:rsid w:val="00FB5C12"/>
    <w:rsid w:val="00FC083A"/>
    <w:rsid w:val="00FC2BA4"/>
    <w:rsid w:val="00FC4794"/>
    <w:rsid w:val="00FC73DB"/>
    <w:rsid w:val="00FD0118"/>
    <w:rsid w:val="00FD01E7"/>
    <w:rsid w:val="00FD095A"/>
    <w:rsid w:val="00FD1A3B"/>
    <w:rsid w:val="00FD3858"/>
    <w:rsid w:val="00FD3D9A"/>
    <w:rsid w:val="00FD4331"/>
    <w:rsid w:val="00FD51DF"/>
    <w:rsid w:val="00FE33FB"/>
    <w:rsid w:val="00FE5ACC"/>
    <w:rsid w:val="00FE5B94"/>
    <w:rsid w:val="00FF0FC5"/>
    <w:rsid w:val="00FF3C2C"/>
    <w:rsid w:val="00FF3F7A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DFFFD5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17C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BoldTitleUnitCodeandName">
    <w:name w:val="(01) Bold Title (Unit Code and Name)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30PASIndividualTaskUnitCodeandTItle">
    <w:name w:val="(30) PAS Individual Task Unit Code and TItle"/>
    <w:basedOn w:val="Normal"/>
    <w:next w:val="Normal"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321PASListTask1">
    <w:name w:val="(32.1) PAS List (Task 1"/>
    <w:aliases w:val="No Categories)"/>
    <w:basedOn w:val="ListParagraph"/>
    <w:qFormat/>
    <w:rsid w:val="00702F50"/>
    <w:pPr>
      <w:numPr>
        <w:numId w:val="11"/>
      </w:numPr>
      <w:ind w:left="459" w:hanging="459"/>
      <w:jc w:val="left"/>
    </w:pPr>
    <w:rPr>
      <w:rFonts w:cs="Arial"/>
      <w:sz w:val="20"/>
    </w:rPr>
  </w:style>
  <w:style w:type="paragraph" w:customStyle="1" w:styleId="37PASAssessorDirection">
    <w:name w:val="(37) PAS Assessor Direction"/>
    <w:basedOn w:val="ListParagraph"/>
    <w:qFormat/>
    <w:rsid w:val="00702F50"/>
    <w:pPr>
      <w:ind w:left="459"/>
      <w:jc w:val="left"/>
    </w:pPr>
    <w:rPr>
      <w:rFonts w:cs="Arial"/>
      <w:i/>
      <w:iCs/>
      <w:sz w:val="20"/>
    </w:rPr>
  </w:style>
  <w:style w:type="paragraph" w:customStyle="1" w:styleId="38PASBenchmark">
    <w:name w:val="(38) PAS Benchmark"/>
    <w:basedOn w:val="Normal"/>
    <w:qFormat/>
    <w:rsid w:val="009C22FD"/>
    <w:pPr>
      <w:jc w:val="left"/>
    </w:pPr>
    <w:rPr>
      <w:rFonts w:ascii="Arial" w:hAnsi="Arial" w:cs="Arial"/>
      <w:vanish/>
      <w:color w:val="17365D" w:themeColor="text2" w:themeShade="BF"/>
      <w:sz w:val="19"/>
      <w:szCs w:val="19"/>
    </w:rPr>
  </w:style>
  <w:style w:type="paragraph" w:customStyle="1" w:styleId="39PASOutcome">
    <w:name w:val="(39) PAS Outcome"/>
    <w:basedOn w:val="Normal"/>
    <w:qFormat/>
    <w:rsid w:val="005037A0"/>
    <w:pPr>
      <w:jc w:val="center"/>
    </w:pPr>
    <w:rPr>
      <w:rFonts w:cs="Arial"/>
      <w:b/>
      <w:szCs w:val="22"/>
    </w:rPr>
  </w:style>
  <w:style w:type="paragraph" w:customStyle="1" w:styleId="02TACheckbox">
    <w:name w:val="(02) TA Checkbox"/>
    <w:basedOn w:val="Normal"/>
    <w:qFormat/>
    <w:rsid w:val="005037A0"/>
    <w:rPr>
      <w:rFonts w:ascii="Arial" w:hAnsi="Arial" w:cs="Arial"/>
      <w:sz w:val="44"/>
      <w:szCs w:val="44"/>
    </w:rPr>
  </w:style>
  <w:style w:type="paragraph" w:customStyle="1" w:styleId="322PASListTask2">
    <w:name w:val="(32.2) PAS List (Task 2"/>
    <w:aliases w:val="No categories)"/>
    <w:basedOn w:val="ListParagraph"/>
    <w:qFormat/>
    <w:rsid w:val="005037A0"/>
    <w:pPr>
      <w:numPr>
        <w:numId w:val="12"/>
      </w:numPr>
      <w:ind w:left="459" w:hanging="459"/>
      <w:jc w:val="left"/>
    </w:pPr>
    <w:rPr>
      <w:rFonts w:cs="Arial"/>
      <w:sz w:val="20"/>
    </w:rPr>
  </w:style>
  <w:style w:type="paragraph" w:customStyle="1" w:styleId="41AMGNumberingLevel1">
    <w:name w:val="(41) AMG Numbering Level 1"/>
    <w:qFormat/>
    <w:rsid w:val="004E1BC5"/>
    <w:pPr>
      <w:numPr>
        <w:numId w:val="18"/>
      </w:numPr>
    </w:pPr>
    <w:rPr>
      <w:rFonts w:ascii="Arial" w:hAnsi="Arial" w:cs="Arial"/>
      <w:sz w:val="22"/>
      <w:szCs w:val="22"/>
    </w:rPr>
  </w:style>
  <w:style w:type="paragraph" w:customStyle="1" w:styleId="20TAQuestionNumber">
    <w:name w:val="(20) TA Question Number"/>
    <w:basedOn w:val="Normal"/>
    <w:qFormat/>
    <w:rsid w:val="00E106BF"/>
    <w:pPr>
      <w:numPr>
        <w:numId w:val="7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3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aliases w:val="List Paragraph1,Single bullet style,Bullets,Table numbering,Questions and numbered lists,List Paragraph 2,APA-Bullets"/>
    <w:basedOn w:val="Normal"/>
    <w:link w:val="ListParagraphChar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2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3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22TAHiddenWrittenResponse">
    <w:name w:val="(22) TA Hidden Written Response"/>
    <w:link w:val="22TAHiddenWrittenResponseChar"/>
    <w:autoRedefine/>
    <w:qFormat/>
    <w:rsid w:val="0054084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22TAHiddenWrittenResponseChar">
    <w:name w:val="(22) TA Hidden Written Response Char"/>
    <w:basedOn w:val="DefaultParagraphFont"/>
    <w:link w:val="22TAHiddenWrittenResponse"/>
    <w:rsid w:val="0054084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331PASListTask1">
    <w:name w:val="(33.1) PAS List (Task 1"/>
    <w:aliases w:val="Category 1)"/>
    <w:basedOn w:val="ListParagraph"/>
    <w:qFormat/>
    <w:rsid w:val="005037A0"/>
    <w:pPr>
      <w:numPr>
        <w:numId w:val="25"/>
      </w:numPr>
      <w:ind w:left="601" w:hanging="601"/>
    </w:pPr>
    <w:rPr>
      <w:rFonts w:cs="Arial"/>
      <w:sz w:val="20"/>
    </w:rPr>
  </w:style>
  <w:style w:type="paragraph" w:customStyle="1" w:styleId="332PASListTask1">
    <w:name w:val="(33.2) PAS List (Task 1"/>
    <w:aliases w:val="Category 2)"/>
    <w:basedOn w:val="ListParagraph"/>
    <w:qFormat/>
    <w:rsid w:val="00FF0FC5"/>
    <w:pPr>
      <w:numPr>
        <w:numId w:val="4"/>
      </w:numPr>
      <w:ind w:left="601" w:hanging="601"/>
      <w:jc w:val="left"/>
    </w:pPr>
    <w:rPr>
      <w:rFonts w:cs="Arial"/>
      <w:sz w:val="20"/>
    </w:rPr>
  </w:style>
  <w:style w:type="paragraph" w:customStyle="1" w:styleId="23TATick">
    <w:name w:val="(23) TA Tick"/>
    <w:basedOn w:val="Normal"/>
    <w:link w:val="23TATickChar"/>
    <w:qFormat/>
    <w:rsid w:val="00621204"/>
    <w:pPr>
      <w:framePr w:hSpace="180" w:wrap="around" w:vAnchor="text" w:hAnchor="margin" w:y="36"/>
      <w:ind w:left="993" w:hanging="993"/>
      <w:jc w:val="center"/>
    </w:pPr>
    <w:rPr>
      <w:vanish/>
      <w:color w:val="17365D" w:themeColor="text2" w:themeShade="BF"/>
    </w:rPr>
  </w:style>
  <w:style w:type="paragraph" w:customStyle="1" w:styleId="24TAHiddenStepNumber">
    <w:name w:val="(24) TA Hidden Step Number"/>
    <w:basedOn w:val="Normal"/>
    <w:qFormat/>
    <w:rsid w:val="00621204"/>
    <w:pPr>
      <w:framePr w:hSpace="180" w:wrap="around" w:vAnchor="text" w:hAnchor="margin" w:y="36"/>
      <w:ind w:right="82"/>
      <w:jc w:val="center"/>
    </w:pPr>
    <w:rPr>
      <w:vanish/>
      <w:color w:val="17365D" w:themeColor="text2" w:themeShade="BF"/>
    </w:rPr>
  </w:style>
  <w:style w:type="character" w:customStyle="1" w:styleId="23TATickChar">
    <w:name w:val="(23) TA Tick Char"/>
    <w:basedOn w:val="DefaultParagraphFont"/>
    <w:link w:val="23TATick"/>
    <w:rsid w:val="00621204"/>
    <w:rPr>
      <w:rFonts w:ascii="Arial Narrow" w:hAnsi="Arial Narrow"/>
      <w:vanish/>
      <w:color w:val="17365D" w:themeColor="text2" w:themeShade="BF"/>
      <w:sz w:val="24"/>
      <w:lang w:eastAsia="en-US"/>
    </w:rPr>
  </w:style>
  <w:style w:type="paragraph" w:customStyle="1" w:styleId="29TAChooseFrom">
    <w:name w:val="(29) TA Choose From"/>
    <w:basedOn w:val="22TAHiddenWrittenResponse"/>
    <w:qFormat/>
    <w:rsid w:val="00621204"/>
    <w:pPr>
      <w:jc w:val="center"/>
    </w:pPr>
    <w:rPr>
      <w:color w:val="auto"/>
    </w:rPr>
  </w:style>
  <w:style w:type="paragraph" w:customStyle="1" w:styleId="25TAMatchNumber">
    <w:name w:val="(25) TA Match Number"/>
    <w:basedOn w:val="ListParagraph"/>
    <w:qFormat/>
    <w:rsid w:val="002D67B4"/>
    <w:pPr>
      <w:framePr w:hSpace="180" w:wrap="around" w:vAnchor="text" w:hAnchor="margin" w:y="36"/>
      <w:numPr>
        <w:numId w:val="20"/>
      </w:numPr>
      <w:ind w:left="0" w:right="82" w:firstLine="0"/>
      <w:jc w:val="center"/>
    </w:pPr>
  </w:style>
  <w:style w:type="paragraph" w:customStyle="1" w:styleId="26TAMatchLetter">
    <w:name w:val="(26) TA Match Letter"/>
    <w:basedOn w:val="ListParagraph"/>
    <w:qFormat/>
    <w:rsid w:val="002D67B4"/>
    <w:pPr>
      <w:framePr w:hSpace="180" w:wrap="around" w:vAnchor="text" w:hAnchor="margin" w:y="36"/>
      <w:numPr>
        <w:numId w:val="21"/>
      </w:numPr>
      <w:ind w:left="0" w:firstLine="0"/>
      <w:jc w:val="center"/>
    </w:pPr>
  </w:style>
  <w:style w:type="paragraph" w:customStyle="1" w:styleId="28TAHiddenFillintheblank">
    <w:name w:val="(28) TA Hidden Fill in the blank"/>
    <w:basedOn w:val="Normal"/>
    <w:qFormat/>
    <w:rsid w:val="002D67B4"/>
    <w:rPr>
      <w:vanish/>
      <w:color w:val="17365D" w:themeColor="text2" w:themeShade="BF"/>
    </w:rPr>
  </w:style>
  <w:style w:type="paragraph" w:customStyle="1" w:styleId="21TANormal">
    <w:name w:val="(21) TA Normal"/>
    <w:basedOn w:val="Normal"/>
    <w:qFormat/>
    <w:rsid w:val="002D67B4"/>
    <w:pPr>
      <w:jc w:val="left"/>
    </w:pPr>
    <w:rPr>
      <w:rFonts w:ascii="Arial" w:hAnsi="Arial"/>
      <w:b/>
    </w:rPr>
  </w:style>
  <w:style w:type="paragraph" w:customStyle="1" w:styleId="AnswerHeading">
    <w:name w:val="Answer Heading"/>
    <w:basedOn w:val="Normal"/>
    <w:qFormat/>
    <w:rsid w:val="002D67B4"/>
    <w:rPr>
      <w:rFonts w:ascii="Arial" w:hAnsi="Arial" w:cs="Arial"/>
      <w:b/>
      <w:sz w:val="22"/>
      <w:szCs w:val="22"/>
    </w:rPr>
  </w:style>
  <w:style w:type="paragraph" w:customStyle="1" w:styleId="TableHeading">
    <w:name w:val="Table Heading"/>
    <w:basedOn w:val="Normal"/>
    <w:qFormat/>
    <w:rsid w:val="002D67B4"/>
    <w:pPr>
      <w:keepNext/>
      <w:framePr w:hSpace="180" w:wrap="around" w:vAnchor="text" w:hAnchor="margin" w:y="36"/>
      <w:ind w:left="993" w:hanging="993"/>
      <w:jc w:val="center"/>
    </w:pPr>
  </w:style>
  <w:style w:type="paragraph" w:customStyle="1" w:styleId="27TAAnswerGuideVisible">
    <w:name w:val="(27) TA Answer Guide Visible"/>
    <w:basedOn w:val="24TAHiddenStepNumber"/>
    <w:qFormat/>
    <w:rsid w:val="0065692C"/>
    <w:pPr>
      <w:framePr w:wrap="around"/>
    </w:pPr>
    <w:rPr>
      <w:vanish w:val="0"/>
    </w:rPr>
  </w:style>
  <w:style w:type="paragraph" w:customStyle="1" w:styleId="31PASTaskTitle">
    <w:name w:val="(31) PAS Task Title"/>
    <w:basedOn w:val="Normal"/>
    <w:qFormat/>
    <w:rsid w:val="0065692C"/>
    <w:pPr>
      <w:jc w:val="center"/>
    </w:pPr>
    <w:rPr>
      <w:rFonts w:cs="Arial"/>
      <w:b/>
      <w:sz w:val="28"/>
      <w:szCs w:val="28"/>
    </w:rPr>
  </w:style>
  <w:style w:type="paragraph" w:customStyle="1" w:styleId="333PASListTask1">
    <w:name w:val="(33.3) PAS List (Task 1"/>
    <w:aliases w:val="Category 3)"/>
    <w:basedOn w:val="ListParagraph"/>
    <w:qFormat/>
    <w:rsid w:val="00FF0FC5"/>
    <w:pPr>
      <w:numPr>
        <w:numId w:val="8"/>
      </w:numPr>
      <w:ind w:left="601" w:hanging="601"/>
      <w:jc w:val="left"/>
    </w:pPr>
    <w:rPr>
      <w:rFonts w:cs="Arial"/>
      <w:sz w:val="20"/>
    </w:rPr>
  </w:style>
  <w:style w:type="paragraph" w:customStyle="1" w:styleId="334PASListTask1">
    <w:name w:val="(33.4) PAS List (Task 1"/>
    <w:aliases w:val="Category 4)"/>
    <w:basedOn w:val="ListParagraph"/>
    <w:qFormat/>
    <w:rsid w:val="00FF0FC5"/>
    <w:pPr>
      <w:numPr>
        <w:numId w:val="5"/>
      </w:numPr>
      <w:ind w:left="601" w:hanging="601"/>
    </w:pPr>
    <w:rPr>
      <w:rFonts w:cs="Arial"/>
      <w:sz w:val="20"/>
    </w:rPr>
  </w:style>
  <w:style w:type="paragraph" w:customStyle="1" w:styleId="330PASCategoryHeading">
    <w:name w:val="(33.0) PAS Category Heading"/>
    <w:basedOn w:val="Normal"/>
    <w:qFormat/>
    <w:rsid w:val="00FF0FC5"/>
    <w:pPr>
      <w:jc w:val="center"/>
    </w:pPr>
    <w:rPr>
      <w:rFonts w:cs="Arial"/>
      <w:b/>
      <w:sz w:val="20"/>
    </w:rPr>
  </w:style>
  <w:style w:type="paragraph" w:customStyle="1" w:styleId="335PASListTask1">
    <w:name w:val="(33.5) PAS List (Task 1"/>
    <w:aliases w:val="Category 5)"/>
    <w:basedOn w:val="ListParagraph"/>
    <w:qFormat/>
    <w:rsid w:val="00FF0FC5"/>
    <w:pPr>
      <w:numPr>
        <w:numId w:val="6"/>
      </w:numPr>
      <w:ind w:left="601" w:hanging="601"/>
    </w:pPr>
    <w:rPr>
      <w:rFonts w:cs="Arial"/>
      <w:sz w:val="20"/>
    </w:rPr>
  </w:style>
  <w:style w:type="paragraph" w:customStyle="1" w:styleId="336PASListTask1">
    <w:name w:val="(33.6) PAS List (Task 1"/>
    <w:aliases w:val="Category 6)"/>
    <w:basedOn w:val="ListParagraph"/>
    <w:qFormat/>
    <w:rsid w:val="00FF0FC5"/>
    <w:pPr>
      <w:numPr>
        <w:numId w:val="9"/>
      </w:numPr>
      <w:ind w:left="601" w:hanging="601"/>
    </w:pPr>
    <w:rPr>
      <w:rFonts w:cs="Arial"/>
      <w:sz w:val="20"/>
    </w:rPr>
  </w:style>
  <w:style w:type="paragraph" w:customStyle="1" w:styleId="337PASListTask1">
    <w:name w:val="(33.7) PAS List (Task 1"/>
    <w:aliases w:val="Category 7)"/>
    <w:basedOn w:val="ListParagraph"/>
    <w:qFormat/>
    <w:rsid w:val="00FF0FC5"/>
    <w:pPr>
      <w:numPr>
        <w:numId w:val="10"/>
      </w:numPr>
      <w:ind w:left="601" w:hanging="601"/>
    </w:pPr>
    <w:rPr>
      <w:rFonts w:cs="Arial"/>
      <w:sz w:val="20"/>
    </w:rPr>
  </w:style>
  <w:style w:type="paragraph" w:customStyle="1" w:styleId="401AMGPCElement1List">
    <w:name w:val="(40.1) AMG PC Element 1 List"/>
    <w:basedOn w:val="ListParagraph"/>
    <w:qFormat/>
    <w:rsid w:val="00FF0FC5"/>
    <w:pPr>
      <w:numPr>
        <w:numId w:val="13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2AMGPCElement2List">
    <w:name w:val="(40.2) AMG PC Element 2 List"/>
    <w:basedOn w:val="ListParagraph"/>
    <w:qFormat/>
    <w:rsid w:val="00FF0FC5"/>
    <w:pPr>
      <w:numPr>
        <w:numId w:val="14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3AMGPCElement3List">
    <w:name w:val="(40.3) AMG PC Element 3 List"/>
    <w:basedOn w:val="ListParagraph"/>
    <w:qFormat/>
    <w:rsid w:val="00FF0FC5"/>
    <w:pPr>
      <w:numPr>
        <w:numId w:val="15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4AMGPCElement4List">
    <w:name w:val="(40.4) AMG PC Element 4 List"/>
    <w:basedOn w:val="ListParagraph"/>
    <w:qFormat/>
    <w:rsid w:val="00FF0FC5"/>
    <w:pPr>
      <w:numPr>
        <w:numId w:val="16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05AMGPCElement5List">
    <w:name w:val="(40.5) AMG PC Element 5 List"/>
    <w:basedOn w:val="ListParagraph"/>
    <w:qFormat/>
    <w:rsid w:val="004E1BC5"/>
    <w:pPr>
      <w:numPr>
        <w:numId w:val="17"/>
      </w:numPr>
      <w:ind w:left="630" w:hanging="630"/>
      <w:jc w:val="left"/>
    </w:pPr>
    <w:rPr>
      <w:rFonts w:ascii="Arial" w:hAnsi="Arial" w:cs="Arial"/>
      <w:sz w:val="22"/>
      <w:szCs w:val="22"/>
    </w:rPr>
  </w:style>
  <w:style w:type="paragraph" w:customStyle="1" w:styleId="42AMGNumberingLevel2">
    <w:name w:val="(42) AMG Numbering Level 2"/>
    <w:qFormat/>
    <w:rsid w:val="004E1BC5"/>
    <w:pPr>
      <w:numPr>
        <w:ilvl w:val="1"/>
        <w:numId w:val="18"/>
      </w:numPr>
    </w:pPr>
    <w:rPr>
      <w:rFonts w:ascii="Arial" w:hAnsi="Arial" w:cs="Arial"/>
      <w:sz w:val="22"/>
      <w:szCs w:val="22"/>
    </w:rPr>
  </w:style>
  <w:style w:type="paragraph" w:customStyle="1" w:styleId="43AMGNumberingLevel3">
    <w:name w:val="(43) AMG Numbering Level 3"/>
    <w:qFormat/>
    <w:rsid w:val="004E1BC5"/>
    <w:pPr>
      <w:numPr>
        <w:ilvl w:val="2"/>
        <w:numId w:val="18"/>
      </w:numPr>
    </w:pPr>
    <w:rPr>
      <w:rFonts w:ascii="Arial" w:hAnsi="Arial" w:cs="Arial"/>
      <w:sz w:val="22"/>
      <w:szCs w:val="22"/>
    </w:rPr>
  </w:style>
  <w:style w:type="paragraph" w:customStyle="1" w:styleId="44AMGCommentsList">
    <w:name w:val="(44) AMG Comments List"/>
    <w:qFormat/>
    <w:rsid w:val="004E1BC5"/>
    <w:pPr>
      <w:numPr>
        <w:numId w:val="1"/>
      </w:numPr>
      <w:ind w:left="347" w:hanging="347"/>
    </w:pPr>
    <w:rPr>
      <w:rFonts w:ascii="Arial" w:hAnsi="Arial" w:cs="Arial"/>
      <w:sz w:val="22"/>
      <w:szCs w:val="22"/>
    </w:rPr>
  </w:style>
  <w:style w:type="paragraph" w:customStyle="1" w:styleId="11CSTCPLQuestionBullet">
    <w:name w:val="(11) CSTC P/L Question Bullet"/>
    <w:basedOn w:val="Normal"/>
    <w:qFormat/>
    <w:rsid w:val="00920F6C"/>
    <w:pPr>
      <w:ind w:left="360" w:hanging="360"/>
      <w:jc w:val="left"/>
    </w:pPr>
    <w:rPr>
      <w:rFonts w:ascii="Arial" w:hAnsi="Arial"/>
      <w:b/>
    </w:rPr>
  </w:style>
  <w:style w:type="paragraph" w:customStyle="1" w:styleId="7BAnswer">
    <w:name w:val="7B Answer"/>
    <w:link w:val="7BAnswerChar"/>
    <w:autoRedefine/>
    <w:qFormat/>
    <w:rsid w:val="00920F6C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920F6C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920F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E206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1 Char,Single bullet style Char,Bullets Char,Table numbering Char,Questions and numbered lists Char,List Paragraph 2 Char,APA-Bullets Char"/>
    <w:link w:val="ListParagraph"/>
    <w:uiPriority w:val="34"/>
    <w:qFormat/>
    <w:locked/>
    <w:rsid w:val="00643488"/>
    <w:rPr>
      <w:rFonts w:ascii="Arial Narrow" w:hAnsi="Arial Narrow"/>
      <w:sz w:val="24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A16DF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  <w:style w:type="character" w:styleId="Emphasis">
    <w:name w:val="Emphasis"/>
    <w:basedOn w:val="DefaultParagraphFont"/>
    <w:uiPriority w:val="20"/>
    <w:qFormat/>
    <w:rsid w:val="00A02BBC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02B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87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8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image" Target="media/image3.png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customXml" Target="ink/ink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eader" Target="header7.xml"/><Relationship Id="rId10" Type="http://schemas.openxmlformats.org/officeDocument/2006/relationships/image" Target="media/image1.png"/><Relationship Id="rId19" Type="http://schemas.openxmlformats.org/officeDocument/2006/relationships/header" Target="header5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footer" Target="footer1.xml"/><Relationship Id="rId22" Type="http://schemas.openxmlformats.org/officeDocument/2006/relationships/header" Target="header6.xml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696ED913DD914085BEA781096DA96B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1FE878-BCB4-4273-8F04-AB8EE0BDAC47}"/>
      </w:docPartPr>
      <w:docPartBody>
        <w:p w:rsidR="007F5DDF" w:rsidRDefault="00C86AC1" w:rsidP="00C86AC1">
          <w:pPr>
            <w:pStyle w:val="696ED913DD914085BEA781096DA96B48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53F67D637E945B0AE9214EC70528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0F23B2-50E1-4593-B875-4C1A4DB685FF}"/>
      </w:docPartPr>
      <w:docPartBody>
        <w:p w:rsidR="007F5DDF" w:rsidRDefault="00C86AC1" w:rsidP="00C86AC1">
          <w:pPr>
            <w:pStyle w:val="453F67D637E945B0AE9214EC705285D0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04D90A5C5B049EBAC8D0F3EAD6E35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ACC10-5551-4717-8928-34EE7ACFFC01}"/>
      </w:docPartPr>
      <w:docPartBody>
        <w:p w:rsidR="008F3A83" w:rsidRDefault="00181DB6" w:rsidP="00181DB6">
          <w:pPr>
            <w:pStyle w:val="B04D90A5C5B049EBAC8D0F3EAD6E359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E37618BA45A47EB996186394A8A21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71458-695C-4A5F-B5BD-927C091B6600}"/>
      </w:docPartPr>
      <w:docPartBody>
        <w:p w:rsidR="008F3A83" w:rsidRDefault="00181DB6" w:rsidP="00181DB6">
          <w:pPr>
            <w:pStyle w:val="2E37618BA45A47EB996186394A8A21C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51844A1133943CF8A8F5CA995E9E3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0C891-1170-4AD3-AC1C-35B3A0CCC91A}"/>
      </w:docPartPr>
      <w:docPartBody>
        <w:p w:rsidR="005330BF" w:rsidRDefault="00276B73" w:rsidP="00276B73">
          <w:pPr>
            <w:pStyle w:val="651844A1133943CF8A8F5CA995E9E38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E671437E981C4ACE85A6EA8021A0F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F15D04-74A6-4880-801C-7B0F0B601197}"/>
      </w:docPartPr>
      <w:docPartBody>
        <w:p w:rsidR="005330BF" w:rsidRDefault="00276B73" w:rsidP="00276B73">
          <w:pPr>
            <w:pStyle w:val="E671437E981C4ACE85A6EA8021A0FF68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D77629A428984D2E98EDD95181884B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E74339-C252-4FFC-8EA3-D4A48F1C6405}"/>
      </w:docPartPr>
      <w:docPartBody>
        <w:p w:rsidR="006E766C" w:rsidRDefault="006E766C" w:rsidP="006E766C">
          <w:pPr>
            <w:pStyle w:val="D77629A428984D2E98EDD95181884B53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0927945448C34995BD0316E17D9D39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CA826-5DF8-4E66-9494-BEB417FDD0B0}"/>
      </w:docPartPr>
      <w:docPartBody>
        <w:p w:rsidR="006E766C" w:rsidRDefault="006E766C" w:rsidP="006E766C">
          <w:pPr>
            <w:pStyle w:val="0927945448C34995BD0316E17D9D39FB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E45AF3C91A054D4F9B5A61573C1C5F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9BE3B6-C15C-45E2-A7C0-3F3927755694}"/>
      </w:docPartPr>
      <w:docPartBody>
        <w:p w:rsidR="006E766C" w:rsidRDefault="006E766C" w:rsidP="006E766C">
          <w:pPr>
            <w:pStyle w:val="E45AF3C91A054D4F9B5A61573C1C5F6D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  <w:docPart>
      <w:docPartPr>
        <w:name w:val="322669A888764A44AD111B169D7C3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0CCA45-AF8D-4451-A81D-F19CDC85E153}"/>
      </w:docPartPr>
      <w:docPartBody>
        <w:p w:rsidR="006E766C" w:rsidRDefault="006E766C" w:rsidP="006E766C">
          <w:pPr>
            <w:pStyle w:val="322669A888764A44AD111B169D7C36A4"/>
          </w:pPr>
          <w:r w:rsidRPr="000300FA">
            <w:rPr>
              <w:rStyle w:val="PlaceholderText"/>
            </w:rPr>
            <w:t>[Title]</w:t>
          </w:r>
        </w:p>
      </w:docPartBody>
    </w:docPart>
    <w:docPart>
      <w:docPartPr>
        <w:name w:val="0B3F7D5B31674F66B8FF69300E56EA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A9517B-F18A-4F14-AEBF-8B02EED4713B}"/>
      </w:docPartPr>
      <w:docPartBody>
        <w:p w:rsidR="006E766C" w:rsidRDefault="006E766C" w:rsidP="006E766C">
          <w:pPr>
            <w:pStyle w:val="0B3F7D5B31674F66B8FF69300E56EAEF"/>
          </w:pPr>
          <w:r w:rsidRPr="00786856">
            <w:rPr>
              <w:rStyle w:val="PlaceholderText"/>
              <w:color w:val="808080" w:themeColor="background1" w:themeShade="80"/>
            </w:rPr>
            <w:t>Select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55DCA"/>
    <w:rsid w:val="00181DB6"/>
    <w:rsid w:val="001E4222"/>
    <w:rsid w:val="001F2D33"/>
    <w:rsid w:val="00216485"/>
    <w:rsid w:val="00217293"/>
    <w:rsid w:val="00247826"/>
    <w:rsid w:val="0026412C"/>
    <w:rsid w:val="00276B73"/>
    <w:rsid w:val="002A67A7"/>
    <w:rsid w:val="003D7AF8"/>
    <w:rsid w:val="00530616"/>
    <w:rsid w:val="005330BF"/>
    <w:rsid w:val="005D3BC9"/>
    <w:rsid w:val="006206DC"/>
    <w:rsid w:val="00645E48"/>
    <w:rsid w:val="00654A91"/>
    <w:rsid w:val="006A5ED9"/>
    <w:rsid w:val="006E766C"/>
    <w:rsid w:val="00714BB8"/>
    <w:rsid w:val="00776B89"/>
    <w:rsid w:val="007C130D"/>
    <w:rsid w:val="007E2E66"/>
    <w:rsid w:val="007F5DDF"/>
    <w:rsid w:val="00834F76"/>
    <w:rsid w:val="00854CEF"/>
    <w:rsid w:val="008946ED"/>
    <w:rsid w:val="008A49B9"/>
    <w:rsid w:val="008C1EB3"/>
    <w:rsid w:val="008E6DF9"/>
    <w:rsid w:val="008F3A83"/>
    <w:rsid w:val="009133ED"/>
    <w:rsid w:val="0092096F"/>
    <w:rsid w:val="00955000"/>
    <w:rsid w:val="009662BC"/>
    <w:rsid w:val="0098441D"/>
    <w:rsid w:val="009A5338"/>
    <w:rsid w:val="009A7ADB"/>
    <w:rsid w:val="009B3343"/>
    <w:rsid w:val="009D1912"/>
    <w:rsid w:val="00A12C05"/>
    <w:rsid w:val="00A8521E"/>
    <w:rsid w:val="00AF01A1"/>
    <w:rsid w:val="00B06821"/>
    <w:rsid w:val="00B4136F"/>
    <w:rsid w:val="00B4478C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DD1CB8"/>
    <w:rsid w:val="00E04351"/>
    <w:rsid w:val="00E37314"/>
    <w:rsid w:val="00E45AA5"/>
    <w:rsid w:val="00E94F3E"/>
    <w:rsid w:val="00EA1D00"/>
    <w:rsid w:val="00EC27D2"/>
    <w:rsid w:val="00F21F00"/>
    <w:rsid w:val="00F27999"/>
    <w:rsid w:val="00F3130A"/>
    <w:rsid w:val="00F34F30"/>
    <w:rsid w:val="00F53755"/>
    <w:rsid w:val="00FA7C23"/>
    <w:rsid w:val="00FC3B9B"/>
    <w:rsid w:val="00FF2740"/>
    <w:rsid w:val="00FF3F7A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766C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B04D90A5C5B049EBAC8D0F3EAD6E3593">
    <w:name w:val="B04D90A5C5B049EBAC8D0F3EAD6E3593"/>
    <w:rsid w:val="00181DB6"/>
    <w:pPr>
      <w:spacing w:after="160" w:line="259" w:lineRule="auto"/>
    </w:pPr>
  </w:style>
  <w:style w:type="paragraph" w:customStyle="1" w:styleId="2E37618BA45A47EB996186394A8A21C8">
    <w:name w:val="2E37618BA45A47EB996186394A8A21C8"/>
    <w:rsid w:val="00181DB6"/>
    <w:pPr>
      <w:spacing w:after="160" w:line="259" w:lineRule="auto"/>
    </w:pPr>
  </w:style>
  <w:style w:type="paragraph" w:customStyle="1" w:styleId="651844A1133943CF8A8F5CA995E9E381">
    <w:name w:val="651844A1133943CF8A8F5CA995E9E381"/>
    <w:rsid w:val="00276B73"/>
    <w:pPr>
      <w:spacing w:after="160" w:line="259" w:lineRule="auto"/>
    </w:pPr>
  </w:style>
  <w:style w:type="paragraph" w:customStyle="1" w:styleId="E671437E981C4ACE85A6EA8021A0FF68">
    <w:name w:val="E671437E981C4ACE85A6EA8021A0FF68"/>
    <w:rsid w:val="00276B73"/>
    <w:pPr>
      <w:spacing w:after="160" w:line="259" w:lineRule="auto"/>
    </w:pPr>
  </w:style>
  <w:style w:type="paragraph" w:customStyle="1" w:styleId="D77629A428984D2E98EDD95181884B53">
    <w:name w:val="D77629A428984D2E98EDD95181884B53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0927945448C34995BD0316E17D9D39FB">
    <w:name w:val="0927945448C34995BD0316E17D9D39FB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E45AF3C91A054D4F9B5A61573C1C5F6D">
    <w:name w:val="E45AF3C91A054D4F9B5A61573C1C5F6D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322669A888764A44AD111B169D7C36A4">
    <w:name w:val="322669A888764A44AD111B169D7C36A4"/>
    <w:rsid w:val="006E766C"/>
    <w:pPr>
      <w:spacing w:after="160" w:line="259" w:lineRule="auto"/>
    </w:pPr>
    <w:rPr>
      <w:kern w:val="2"/>
      <w14:ligatures w14:val="standardContextual"/>
    </w:rPr>
  </w:style>
  <w:style w:type="paragraph" w:customStyle="1" w:styleId="0B3F7D5B31674F66B8FF69300E56EAEF">
    <w:name w:val="0B3F7D5B31674F66B8FF69300E56EAEF"/>
    <w:rsid w:val="006E766C"/>
    <w:pPr>
      <w:spacing w:after="160" w:line="259" w:lineRule="auto"/>
    </w:pPr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28T03:15:36.03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0 927 24575,'6'-7'0,"0"-1"0,0 1 0,12-10 0,3-4 0,659-727 0,-579 638 0,-101 109 0,0 1 0,1-1 0,-1 0 0,1 1 0,-1-1 0,1 1 0,-1-1 0,1 1 0,0-1 0,-1 1 0,1 0 0,0-1 0,-1 1 0,1 0 0,0-1 0,-1 1 0,1 0 0,0 0 0,-1 0 0,1-1 0,1 1 0,-1 1 0,-1-1 0,0 1 0,0-1 0,1 1 0,-1-1 0,0 1 0,0-1 0,0 1 0,0 0 0,0-1 0,0 1 0,1-1 0,-1 1 0,-1-1 0,1 1 0,0 0 0,0-1 0,0 1 0,0-1 0,0 2 0,-13 34 0,-38 84 0,-16 29 0,51-117 0,0 1 0,3 0 0,-13 46 0,20-58 0,1 1 0,2 1 0,0-1 0,1 0 0,1 1 0,3 32 0,-2-53 0,1 0 0,-1 0 0,0 0 0,0 0 0,1 1 0,0-1 0,-1 0 0,1 0 0,0 0 0,0 0 0,0 0 0,0 0 0,0-1 0,0 1 0,1 0 0,-1 0 0,1-1 0,-1 1 0,1-1 0,-1 1 0,1-1 0,0 0 0,0 0 0,0 0 0,0 0 0,0 0 0,0 0 0,0 0 0,0-1 0,4 2 0,-1-2 0,-1 0 0,1 0 0,0 0 0,-1-1 0,1 0 0,0 0 0,-1 0 0,1 0 0,-1-1 0,0 1 0,0-1 0,1 0 0,6-5 0,21-16 0,-1 0 0,36-37 0,50-62 0,-44 45 0,80-81 0,-144 147 0,0 0 0,9-17 0,3-2 0,-15 25 0,-7 12 0,-6 13 0,-24 35 0,17-30 0,1 0 0,-16 40 0,2 27 0,-16 104 0,41-187 0,0-1 0,0-1 0,1 1 0,0 0 0,0 0 0,1-1 0,0 1 0,0 0 0,1 0 0,2 13 0,-2-20 0,-1 0 0,1 0 0,-1 0 0,1 0 0,-1 0 0,1 0 0,-1 0 0,1 0 0,0 0 0,0 0 0,-1 0 0,1-1 0,0 1 0,0 0 0,0-1 0,0 1 0,0-1 0,0 1 0,0-1 0,0 1 0,0-1 0,0 1 0,0-1 0,2 0 0,-1 0 0,1 0 0,-1 0 0,0-1 0,0 1 0,0 0 0,1-1 0,-1 0 0,0 0 0,0 0 0,0 0 0,3-2 0,4-3 0,0 0 0,-1-1 0,14-15 0,64-78 0,-5-4 0,76-127 0,-143 208 0,-2-1 0,0-1 0,12-41 0,-20 58 0,-47 97 0,-3 4 0,-3 23 0,-67 238 0,105-308 0,-4 47 0,13-72 0,1 0 0,1 0 0,0-1 0,7 38 0,-7-55 0,1 0 0,0-1 0,-1 1 0,1-1 0,0 1 0,0-1 0,1 1 0,-1-1 0,0 1 0,1-1 0,0 0 0,-1 0 0,1 0 0,0 0 0,0 0 0,0 0 0,0 0 0,0-1 0,1 1 0,-1-1 0,0 0 0,1 1 0,2 0 0,1-1 0,-1 0 0,0 0 0,0 0 0,1-1 0,-1 1 0,0-1 0,1 0 0,-1-1 0,0 0 0,0 0 0,8-2 0,3-2 0,-1-1 0,0 0 0,-1-1 0,1-1 0,-2 0 0,1-1 0,13-11 0,8-10 0,38-41 0,-21 16 0,-3-3 0,72-112 0,-80 97 0,-72 143 0,22-49 0,1 2 0,1-1 0,-5 28 0,47-97 0,-18 23 0,-8 10 0,1 1 0,0 0 0,1 0 0,1 1 0,17-15 0,57-49 0,-80 72 0,0 0 0,0 0 0,1 0 0,0 1 0,9-4 0,-13 6 0,0 1 0,0-1 0,-1 0 0,1 1 0,0 0 0,0-1 0,5 1 0,-7 0 0,0 1 0,0-1 0,-1 0 0,1 0 0,0 0 0,0 1 0,0-1 0,0 0 0,-1 1 0,1-1 0,0 1 0,0-1 0,-1 1 0,1-1 0,0 1 0,-1 0 0,1-1 0,0 1 0,-1 0 0,1-1 0,-1 1 0,0 0 0,2 1 0,-2 1 0,1-1 0,-1 0 0,0 0 0,0 0 0,1 1 0,-1-1 0,-1 0 0,1 0 0,0 1 0,0-1 0,-1 0 0,0 0 0,1 0 0,-1 0 0,0 0 0,-2 3 0,-20 33 0,20-34 0,-15 21 0,2 1 0,-24 48 0,31-55 0,5-12 0,1 0 0,0-1 0,0 1 0,1 0 0,0 0 0,0 1 0,-1 8 0,10-25 0,2-10 0,46-143 0,-34 98 0,-16 47 0,-4 13 0,0 1 0,0-1 0,0 0 0,0 1 0,0-1 0,1 0 0,0 1 0,0-1 0,0 1 0,0 0 0,0 0 0,1 0 0,-1 0 0,1 0 0,0 0 0,0 1 0,0 0 0,0-1 0,0 1 0,1 0 0,4-2 0,11-7 0,-1-1 0,0-1 0,-1 0 0,0-1 0,28-32 0,-36 35 0,0-1 0,8-16 0,5-5 0,-22 33 0,0 0 0,1-1 0,-1 1 0,0 0 0,0 0 0,0 0 0,0 0 0,0-1 0,0 1 0,0 0 0,0 0 0,0 0 0,0 0 0,1 0 0,-1 0 0,0-1 0,0 1 0,0 0 0,0 0 0,0 0 0,1 0 0,-1 0 0,0 0 0,0 0 0,0 0 0,0 0 0,1 0 0,-1 0 0,0 0 0,0 0 0,0 0 0,0 0 0,1 0 0,-1 0 0,0 0 0,0 0 0,0 0 0,0 0 0,1 0 0,-1 0 0,0 0 0,0 0 0,0 0 0,0 0 0,0 0 0,1 1 0,-1-1 0,0 0 0,0 0 0,0 0 0,0 0 0,0 0 0,4 14 0,-2 18 0,-9 52 0,-20 101 0,5-54 0,8-45 0,5-31 0,-4 67 0,16-105 0,-3-17 0,0 0 0,0 0 0,1 0 0,-1 1 0,0-1 0,0 0 0,0 0 0,1 0 0,-1 1 0,0-1 0,0 0 0,1 0 0,-1 0 0,0 0 0,1 0 0,-1 0 0,0 0 0,0 0 0,1 1 0,-1-1 0,0 0 0,1 0 0,-1 0 0,0-1 0,1 1 0,-1 0 0,0 0 0,0 0 0,1 0 0,-1 0 0,3-2 0,0 1 0,0-1 0,-1 0 0,1 0 0,-1 0 0,0 0 0,0 0 0,4-5 0,41-56 0,-3-2 0,47-94 0,-81 142 0,111-218 0,-98 185 0,-3 0 0,25-98 0,-44 147 0,-1 0 0,1 0 0,-1 0 0,0 1 0,0-1 0,1 0 0,-1 0 0,0 0 0,0 0 0,0 0 0,0 0 0,0 1 0,0-1 0,0 0 0,0 0 0,0 0 0,-1 0 0,1 0 0,0 1 0,0-1 0,-1 0 0,1 0 0,-1-1 0,0 3 0,-1 0 0,1 0 0,0 0 0,0 0 0,0 0 0,0 1 0,0-1 0,0 0 0,0 0 0,1 0 0,-1 1 0,0-1 0,1 1 0,-1-1 0,0 3 0,-29 73 0,3 2 0,3 0 0,4 2 0,-18 156 0,36-209 0,0 0 0,2 0 0,4 32 0,-4-58 0,0-1 0,1 1 0,-1-1 0,0 1 0,1-1 0,-1 1 0,1-1 0,0 1 0,-1-1 0,1 0 0,0 1 0,0-1 0,0 0 0,0 0 0,0 0 0,0 1 0,0-1 0,0 0 0,0 0 0,1-1 0,0 2 0,1-1 0,-1 0 0,1 0 0,-1-1 0,1 1 0,0 0 0,-1-1 0,1 0 0,0 0 0,-1 0 0,1 0 0,3 0 0,2-2 0,1 0 0,-1 0 0,0 0 0,0-1 0,-1 0 0,15-8 0,-10 3 0,0-1 0,0 0 0,-1-1 0,0-1 0,12-14 0,44-65 0,-32 41 0,-32 43 0,9-9 0,0-1 0,-1 0 0,-1-1 0,15-35 0,-25 51 0,1 0 0,-1 1 0,0-1 0,1 0 0,-1 0 0,0 0 0,0 0 0,0 0 0,0 0 0,0 0 0,0 0 0,0 0 0,0 0 0,0 0 0,0 0 0,0 0 0,-1 0 0,1 0 0,0 0 0,-1 0 0,1 0 0,-1 1 0,1-1 0,-1 0 0,1 0 0,-1 0 0,1 1 0,-1-1 0,0 0 0,0 0 0,1 1 0,-1-1 0,0 1 0,0-1 0,0 1 0,1-1 0,-1 1 0,0-1 0,0 1 0,0 0 0,0 0 0,0-1 0,0 1 0,0 0 0,0 0 0,0 0 0,-2 0 0,-3 0 0,-1 0 0,0 0 0,0 1 0,1 0 0,-14 3 0,-54 22 0,1 3 0,-115 64 0,23-10 0,-161 44 0,248-104 0,-1-4 0,-102 12 0,29-18 0,67-7 0,-85 18 0,117-10 0,39-9 0,1-1 0,-1-1 0,0 0 0,-22 1 0,-34-5-1365,55 1-5461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3-28T05:56:11.786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1185 24575,'12'-26'0,"8"-33"0,5-10 0,212-445 0,-111 267 0,-118 231 0,2 0 0,0 1 0,16-18 0,-12 16 0,17-27 0,-26 36 0,0 2 0,1-1 0,-1 1 0,1-1 0,1 2 0,8-8 0,-7 7 0,0-1 0,0 0 0,9-13 0,-12 14 0,18-21 0,-23 26 0,0 1 0,0 0 0,1 0 0,-1-1 0,0 1 0,1 0 0,-1 0 0,0 0 0,1-1 0,-1 1 0,0 0 0,1 0 0,-1 0 0,1 0 0,-1 0 0,0 0 0,1 0 0,-1 0 0,0 0 0,1 0 0,-1 0 0,1 0 0,-1 0 0,0 0 0,1 0 0,-1 0 0,1 1 0,0-1 0,-1 1 0,1 0 0,-1 0 0,1 0 0,-1 0 0,1 0 0,-1-1 0,1 1 0,-1 0 0,0 0 0,0 0 0,1 0 0,-1 0 0,0 0 0,0 2 0,2 11 0,1-1 0,9 23 0,-8-24 0,0 0 0,-1 0 0,-1 0 0,2 15 0,-2 0 0,-1 1 0,-2-1 0,-1 0 0,0 0 0,-3 0 0,0-1 0,-1 1 0,-2-1 0,-19 44 0,11-33 0,10-22 0,0-1 0,-1 0 0,-1 0 0,0-1 0,-14 18 0,0-3 0,-33 54 0,41-60 0,-1-4 0,10-15 0,9-13 0,9-16 0,16-43 0,-19 48 0,0 1 0,2-1 0,0 1 0,20-23 0,-12 17 0,20-37 0,-27 40 0,27-34 0,-24 37 0,24-41 0,-29 42 0,1 0 0,29-32 0,8-13 0,-48 62 0,0 0 0,1 0 0,-1 0 0,0 0 0,1 1 0,-1-1 0,1 0 0,3-2 0,-4 4 0,-1 0 0,1 0 0,0 0 0,-1 0 0,1 0 0,-1 0 0,1 0 0,0 0 0,-1 1 0,1-1 0,-1 0 0,1 0 0,-1 1 0,1-1 0,0 0 0,-1 0 0,1 1 0,-1-1 0,0 1 0,1-1 0,-1 0 0,1 1 0,-1-1 0,0 1 0,1-1 0,-1 1 0,0-1 0,1 1 0,-1 0 0,0-1 0,0 1 0,0-1 0,1 1 0,-1-1 0,0 1 0,0 0 0,9 19 0,-1 1 0,-1 0 0,0 0 0,-2 0 0,0 0 0,-1 1 0,1 42 0,-5-54 0,-5 202 0,2-180 0,-2 0 0,0 0 0,-2-1 0,-18 48 0,-15 56 0,28-90 0,6-30 0,0 0 0,-1 0 0,0-1 0,-1 0 0,-20 24 0,-5 11 0,32-47 0,0 0 0,0 0 0,-1 0 0,1 0 0,-1-1 0,1 1 0,-1 0 0,0-1 0,1 1 0,-1-1 0,0 0 0,0 1 0,0-1 0,-4 2 0,5-3 0,0 0 0,1 0 0,-1 0 0,1 0 0,-1 0 0,0 0 0,1 0 0,-1 0 0,1 0 0,-1 0 0,0 0 0,1-1 0,-1 1 0,1 0 0,-1 0 0,0-1 0,1 1 0,-1 0 0,1-1 0,-1 1 0,1 0 0,-1-1 0,0-1 0,0 1 0,0 0 0,0-1 0,0 1 0,1-1 0,-1 0 0,0 1 0,1-1 0,-1 1 0,1-1 0,-1-2 0,-1-9 0,1 0 0,0 1 0,0-1 0,2 0 0,0 0 0,0 1 0,1-1 0,0 1 0,1-1 0,9-23 0,-6 22 0,0 1 0,1 0 0,0 0 0,11-15 0,-13 23 0,-1 1 0,0-1 0,1 1 0,0 0 0,0 0 0,1 0 0,-1 1 0,1-1 0,-1 1 0,1 1 0,8-3 0,14-8 0,-17 6 0,1 0 0,-1 0 0,-1-2 0,14-12 0,17-13 0,-43 37 0,-1 0 0,1 0 0,0 0 0,0 0 0,0 0 0,0 1 0,0-1 0,1 1 0,-2 4 0,-12 39 0,9-25 0,-8 30 0,13-48 0,0 0 0,1 0 0,0 1 0,0-1 0,0 0 0,0 0 0,0 0 0,1 0 0,2 8 0,-2-10 0,0-1 0,0 1 0,0-1 0,0 1 0,0-1 0,0 1 0,1-1 0,-1 0 0,0 0 0,1 1 0,-1-1 0,1 0 0,-1 0 0,1-1 0,0 1 0,-1 0 0,1-1 0,0 1 0,0 0 0,-1-1 0,1 0 0,0 0 0,2 1 0,7 0 0,-1-1 0,20-1 0,-16 0 0,-9 0 0,1 1 0,-1-1 0,0 0 0,1 0 0,-1 0 0,0-1 0,0 0 0,0 0 0,0 0 0,-1-1 0,1 0 0,0 0 0,7-6 0,-1-2 0,-1 0 0,0-1 0,13-18 0,-17 19 0,2 1 0,0 0 0,0 1 0,1-1 0,0 2 0,13-11 0,-16 14 0,-1 0 0,1 0 0,-1 0 0,-1-1 0,1 0 0,-1 0 0,6-11 0,-1 3 0,-29 61 0,7-20 0,2 1 0,0 1 0,-7 33 0,15-48 0,1 1 0,0 0 0,1-1 0,1 1 0,2 28 0,-2-42 0,1 1 0,-1 0 0,0-1 0,1 1 0,-1 0 0,1-1 0,0 1 0,-1-1 0,1 1 0,0-1 0,0 1 0,0-1 0,0 0 0,0 1 0,0-1 0,1 0 0,-1 0 0,0 0 0,0 0 0,2 1 0,1 0 0,-1-1 0,1 1 0,0-1 0,0 0 0,-1 0 0,1 0 0,0 0 0,6 0 0,3-1 0,0 0 0,0-1 0,0 0 0,18-5 0,-18 4 0,0-1 0,-1-1 0,1 0 0,-1-1 0,0 0 0,0-1 0,15-9 0,-7 1 0,-1-2 0,-1 0 0,29-32 0,-22 23 0,40-31 0,-34 30 0,-11 11 0,34-20 0,6-5 0,-25 16 0,0 0 0,2 3 0,0 1 0,1 2 0,1 1 0,0 2 0,1 2 0,48-9 0,-10 4 0,108-20 0,-140 31 0,0 2 0,52 1 0,-74 4 0,0 2 0,37 6 0,-49-5 0,0 0 0,-1 1 0,1 0 0,-1 1 0,0 1 0,20 12 0,-26-15 0,12 9 0,25 21 0,-36-28 0,-1 1 0,1 0 0,-2 0 0,1 0 0,-1 1 0,0-1 0,5 12 0,20 40 0,-21-46 0,-1 1 0,-1 0 0,0 1 0,0-1 0,-2 1 0,1 0 0,-2 0 0,0 1 0,1 17 0,-3-21 0,-1 0 0,-1 0 0,0 1 0,0-1 0,-4 12 0,4-19 0,0-1 0,0 0 0,-1 0 0,1 1 0,-1-1 0,0 0 0,0-1 0,0 1 0,0 0 0,-1-1 0,1 1 0,-1-1 0,0 1 0,1-1 0,-1 0 0,0 0 0,0-1 0,-1 1 0,1-1 0,-6 3 0,0-2 0,0 1 0,0-2 0,0 1 0,-1-1 0,1-1 0,0 0 0,-10-1 0,-68-11 0,50 6 0,29 5 0,0-1 0,0 1 0,1-1 0,-1-1 0,0 1 0,1-1 0,0-1 0,0 1 0,0-1 0,0-1 0,1 1 0,-1-1 0,1 0 0,0 0 0,1-1 0,-1 0 0,1 0 0,0 0 0,1-1 0,-1 1 0,1-1 0,0 0 0,1 0 0,-4-11 0,-16-68 0,23 86 0,0 0 0,0-1 0,0 1 0,0-1 0,0 1 0,-1-1 0,1 1 0,0 0 0,0-1 0,0 1 0,-1-1 0,1 1 0,0 0 0,-1-1 0,1 1 0,0 0 0,-1-1 0,1 1 0,0 0 0,-1 0 0,1-1 0,-1 1 0,1 0 0,0 0 0,-1 0 0,1-1 0,-1 1 0,1 0 0,-1 0 0,1 0 0,-1 0 0,1 0 0,-1 0 0,1 0 0,-1 0 0,-1 1 0,1 0 0,0-1 0,0 1 0,-1 0 0,1 0 0,0 0 0,0 0 0,0 0 0,0 0 0,0 0 0,-1 2 0,-20 38 0,21-40 0,-20 55 0,16-41 0,0-1 0,-1 1 0,-1-1 0,-10 17 0,14-27 0,-1 0 0,1 0 0,-1 0 0,1 0 0,-1-1 0,0 1 0,0-1 0,-1 0 0,1 0 0,-1-1 0,1 1 0,-1-1 0,0 0 0,0 0 0,0-1 0,0 0 0,-6 1 0,2 0 0,0-1 0,0 0 0,0-1 0,0 0 0,0-1 0,0 0 0,0 0 0,0-1 0,0 0 0,0 0 0,1-1 0,-16-7 0,9 3 0,12 7 0,0-2 0,0 1 0,0 0 0,1 0 0,-1-1 0,0 0 0,1 1 0,-1-1 0,1 0 0,-1 0 0,1-1 0,0 1 0,0 0 0,0-1 0,0 1 0,0-1 0,1 0 0,-1 1 0,-1-6 0,-3-6 0,-16-48 0,21 58 0,0-1 0,0-1 0,0 1 0,1 0 0,-1 0 0,1 0 0,0 0 0,1 0 0,-1-1 0,2-4 0,-2 10 0,0-1 0,0 1 0,0 0 0,0-1 0,0 1 0,0 0 0,0-1 0,1 1 0,-1 0 0,0-1 0,0 1 0,0 0 0,0-1 0,0 1 0,1 0 0,-1-1 0,0 1 0,0 0 0,0 0 0,1-1 0,-1 1 0,0 0 0,0 0 0,1 0 0,-1-1 0,0 1 0,1 0 0,-1 0 0,1 0 0,3 8 0,-2 18 0,-5-10 0,-2-1 0,0 0 0,-1 0 0,-1-1 0,0 1 0,-1-1 0,-16 22 0,5-6 0,14-24 0,0 0 0,0 0 0,0 0 0,-1-1 0,0 0 0,0 0 0,-1 0 0,1-1 0,-1 0 0,-10 5 0,6-3 0,0 0 0,1 1 0,-13 10 0,19-14 0,-1 0 0,1 0 0,-1-1 0,1 1 0,-1-1 0,0 0 0,0-1 0,0 1 0,0-1 0,0 0 0,-1 0 0,-9 0 0,-6-1 0,-38-3 0,40-1 0,0 0 0,1-2 0,-1 0 0,-18-9 0,28 12 0,6 1 0,0 1 0,-1 0 0,1-1 0,0 0 0,0 0 0,0 0 0,1 0 0,-1 0 0,0 0 0,1-1 0,0 1 0,-1-1 0,1 0 0,0 0 0,0 0 0,1 0 0,-1 0 0,0 0 0,-1-6 0,1-2 0,0 1 0,1-1 0,0 1 0,1-1 0,1-12 0,-1 10 0,2-6 0,0 0 0,1 1 0,1-1 0,7-18 0,2-8 0,-11 40 0,-1 0 0,2 0 0,-1 0 0,0 0 0,1 1 0,6-9 0,-8 12 0,-1 0 0,1 0 0,0 0 0,0 0 0,-1 0 0,1 0 0,0 0 0,0 0 0,0 0 0,1 0 0,-1 0 0,0 1 0,0-1 0,0 0 0,1 1 0,-1-1 0,0 1 0,0-1 0,1 1 0,-1 0 0,0 0 0,1-1 0,-1 1 0,0 0 0,1 0 0,-1 0 0,1 0 0,-1 1 0,0-1 0,3 1 0,-3 0 0,0 0 0,0 0 0,0 0 0,0 0 0,0 0 0,0 0 0,0 1 0,0-1 0,-1 0 0,1 1 0,0-1 0,-1 0 0,1 1 0,-1-1 0,0 1 0,1-1 0,-1 1 0,0-1 0,0 1 0,0-1 0,0 1 0,0-1 0,0 1 0,0-1 0,-1 0 0,1 1 0,0-1 0,-1 1 0,1-1 0,-1 0 0,-1 3 0,-1 4 0,-1 1 0,0-1 0,-9 13 0,-5 5 0,12-15 0,-1 0 0,-1-1 0,-14 16 0,4-8 0,-1 0 0,-26 22 0,39-35 0,1-1 0,-1-1 0,0 1 0,0-1 0,0 0 0,0 0 0,-1-1 0,1 0 0,-1 0 0,-7 1 0,13-3 0,0 0 0,-1 0 0,1 1 0,0-1 0,0 0 0,0 0 0,0 0 0,0 0 0,0-1 0,0 1 0,0 0 0,0 0 0,0-1 0,0 1 0,0 0 0,0-1 0,0 1 0,0-1 0,0 0 0,0 1 0,0-1 0,0 0 0,0 1 0,1-1 0,-1 0 0,0 0 0,1 0 0,-1 0 0,0 1 0,1-1 0,-1 0 0,0-2 0,1 1 0,0 0 0,0 1 0,-1-1 0,2 1 0,-1-1 0,0 0 0,0 1 0,0-1 0,1 1 0,-1-1 0,1 1 0,-1-1 0,1 1 0,0-1 0,-1 1 0,1-1 0,0 1 0,0 0 0,0 0 0,0-1 0,0 1 0,2-1 0,1-2 0,1 0 0,0 1 0,0 0 0,0 0 0,1 0 0,-1 0 0,1 1 0,-1 0 0,8-2 0,57-7 0,-12 3 0,-14-1 0,1 3 0,56-2 0,93 8 0,-86 2 0,-28-2 0,0 3 0,-1 3 0,117 25 0,-43 1 0,27 7 0,-112-24 0,25 7 0,-65-14 0,-1-1 0,1-2 0,0 0 0,0-2 0,43-1 0,-40 1-1365,-19 0-5461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A5CEF9C-B333-402A-8526-E37DD6A95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1129</TotalTime>
  <Pages>30</Pages>
  <Words>5100</Words>
  <Characters>29071</Characters>
  <Application>Microsoft Office Word</Application>
  <DocSecurity>8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CPCCBC4017</vt:lpstr>
    </vt:vector>
  </TitlesOfParts>
  <Company/>
  <LinksUpToDate>false</LinksUpToDate>
  <CharactersWithSpaces>34103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CPCCBC4017</dc:title>
  <dc:subject>Arrange resources and prepare for the building and construction project</dc:subject>
  <dc:creator>Author Name</dc:creator>
  <cp:lastModifiedBy>Michael Trott</cp:lastModifiedBy>
  <cp:revision>102</cp:revision>
  <cp:lastPrinted>2023-12-11T00:39:00Z</cp:lastPrinted>
  <dcterms:created xsi:type="dcterms:W3CDTF">2023-04-17T21:16:00Z</dcterms:created>
  <dcterms:modified xsi:type="dcterms:W3CDTF">2025-03-28T05:56:00Z</dcterms:modified>
  <cp:contentStatus>v1-0_18/04/2023</cp:contentStatus>
</cp:coreProperties>
</file>