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B3114D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B529E8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B3114D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529E8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B546AD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25464942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225464942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2610382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26103822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43307794" w:edGrp="everyone"/>
            <w:permEnd w:id="1443307794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2526693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25266938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6019998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showingPlcHdr/>
            <w:date w:fullDate="2019-03-1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B546AD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6A17DD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permEnd w:id="1360199985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68785794" w:edGrp="everyone"/>
            <w:permEnd w:id="1368785794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30217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0217622" w:displacedByCustomXml="prev"/>
        <w:permStart w:id="527115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711586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348532091" w:edGrp="everyone"/>
            <w:permEnd w:id="348532091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4975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9756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82673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26735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172679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726791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216528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165280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60318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031843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06530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65301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05541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FE64B8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55410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FE64B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42569175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2042569175"/>
          </w:p>
        </w:tc>
        <w:permStart w:id="12258113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5811319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56374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738302186" w:edGrp="everyone"/>
            <w:r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B546AD">
              <w:rPr>
                <w:rFonts w:ascii="Arial" w:hAnsi="Arial" w:cs="Arial"/>
                <w:sz w:val="22"/>
                <w:szCs w:val="22"/>
              </w:rPr>
              <w:t xml:space="preserve">plan is top down view showing the layout or arrangement of the structure. And surroundings. It also shows the site on a </w:t>
            </w:r>
            <w:proofErr w:type="gramStart"/>
            <w:r w:rsidR="00B546AD">
              <w:rPr>
                <w:rFonts w:ascii="Arial" w:hAnsi="Arial" w:cs="Arial"/>
                <w:sz w:val="22"/>
                <w:szCs w:val="22"/>
              </w:rPr>
              <w:t>particular street</w:t>
            </w:r>
            <w:proofErr w:type="gramEnd"/>
            <w:r w:rsidR="00B546AD">
              <w:rPr>
                <w:rFonts w:ascii="Arial" w:hAnsi="Arial" w:cs="Arial"/>
                <w:sz w:val="22"/>
                <w:szCs w:val="22"/>
              </w:rPr>
              <w:t xml:space="preserve"> and lot numbers.</w:t>
            </w:r>
            <w:permEnd w:id="1738302186"/>
          </w:p>
        </w:tc>
        <w:permStart w:id="613892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3892911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546A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70988767" w:edGrp="everyone"/>
            <w:r>
              <w:rPr>
                <w:rFonts w:ascii="Arial" w:hAnsi="Arial" w:cs="Arial"/>
                <w:sz w:val="22"/>
                <w:szCs w:val="22"/>
              </w:rPr>
              <w:t>Provides specific details of the block of land and site boundaries.</w:t>
            </w:r>
            <w:permEnd w:id="1870988767"/>
          </w:p>
        </w:tc>
        <w:permStart w:id="1546615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B546AD" w:rsidP="00931C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615398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546A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38244269" w:edGrp="everyone"/>
            <w:r>
              <w:rPr>
                <w:rFonts w:ascii="Arial" w:hAnsi="Arial" w:cs="Arial"/>
                <w:sz w:val="22"/>
                <w:szCs w:val="22"/>
              </w:rPr>
              <w:t>Shows detail of the proposed structure such as rooms, positions of fixtures, floor coverings in measurements.</w:t>
            </w:r>
            <w:permEnd w:id="2138244269"/>
          </w:p>
        </w:tc>
        <w:permStart w:id="2025204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88093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B546AD" w:rsidP="00931C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520448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546A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28344636" w:edGrp="everyone"/>
            <w:r>
              <w:rPr>
                <w:rFonts w:ascii="Arial" w:hAnsi="Arial" w:cs="Arial"/>
                <w:sz w:val="22"/>
                <w:szCs w:val="22"/>
              </w:rPr>
              <w:t xml:space="preserve">Details of plants, footpaths, garden layouts and retaining walls. Shows soft and hard landscaping. </w:t>
            </w:r>
            <w:permEnd w:id="1128344636"/>
          </w:p>
        </w:tc>
        <w:permStart w:id="614559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4559031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546A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95678776" w:edGrp="everyone"/>
            <w:r>
              <w:rPr>
                <w:rFonts w:ascii="Arial" w:hAnsi="Arial" w:cs="Arial"/>
                <w:sz w:val="22"/>
                <w:szCs w:val="22"/>
              </w:rPr>
              <w:t>View of proposed structure from its sides (North, South, East &amp; West and if it is multi story.</w:t>
            </w:r>
            <w:permEnd w:id="1395678776"/>
          </w:p>
        </w:tc>
        <w:permStart w:id="6316011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160118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ACD" w:rsidRDefault="003C0AC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94247942" w:edGrp="everyone"/>
            <w:r>
              <w:rPr>
                <w:rFonts w:ascii="Arial" w:hAnsi="Arial" w:cs="Arial"/>
                <w:sz w:val="22"/>
                <w:szCs w:val="22"/>
              </w:rPr>
              <w:t xml:space="preserve">Elevation and plant views cannot show sufficient information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enable  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builder to see how various structural parts are to be built.</w:t>
            </w:r>
          </w:p>
          <w:p w:rsidR="00931C5E" w:rsidRPr="001C4084" w:rsidRDefault="003C0ACD" w:rsidP="00931C5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section of a view is after it had been cut vertically at some point. Like the floor plan, it shows the size and thickness of structural members and relationships between spaces.</w:t>
            </w:r>
            <w:permEnd w:id="894247942"/>
          </w:p>
        </w:tc>
        <w:permStart w:id="19645354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453546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834" w:rsidRDefault="00CD0815" w:rsidP="00CD0815">
            <w:pPr>
              <w:rPr>
                <w:rFonts w:ascii="Arial" w:hAnsi="Arial" w:cs="Arial"/>
                <w:sz w:val="22"/>
                <w:szCs w:val="22"/>
              </w:rPr>
            </w:pPr>
            <w:permStart w:id="497449789" w:edGrp="everyone"/>
            <w:r>
              <w:rPr>
                <w:rFonts w:ascii="Arial" w:hAnsi="Arial" w:cs="Arial"/>
                <w:sz w:val="22"/>
                <w:szCs w:val="22"/>
              </w:rPr>
              <w:t>Where a change is a change to the building project, the drawings will need to be amended to show the change made. Current / up to date set of drawings are required to be lodged with any construction submission.</w:t>
            </w:r>
          </w:p>
          <w:p w:rsidR="00110834" w:rsidRDefault="00110834" w:rsidP="00110834">
            <w:pPr>
              <w:rPr>
                <w:rFonts w:ascii="Arial" w:hAnsi="Arial" w:cs="Arial"/>
                <w:sz w:val="22"/>
                <w:szCs w:val="22"/>
              </w:rPr>
            </w:pPr>
          </w:p>
          <w:p w:rsidR="00110834" w:rsidRPr="00110834" w:rsidRDefault="00110834" w:rsidP="00110834">
            <w:pPr>
              <w:rPr>
                <w:rFonts w:ascii="Arial" w:hAnsi="Arial" w:cs="Arial"/>
                <w:sz w:val="22"/>
                <w:szCs w:val="22"/>
              </w:rPr>
            </w:pPr>
          </w:p>
          <w:permEnd w:id="497449789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23974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3974185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3114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80961860" w:edGrp="everyone"/>
            <w:r>
              <w:rPr>
                <w:rFonts w:ascii="Arial" w:hAnsi="Arial" w:cs="Arial"/>
                <w:sz w:val="22"/>
                <w:szCs w:val="22"/>
              </w:rPr>
              <w:t xml:space="preserve">Specifications pertain to the plans, contract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documentation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engineers details, building permits, forms &amp; legal documentation.</w:t>
            </w:r>
            <w:permEnd w:id="1880961860"/>
          </w:p>
        </w:tc>
        <w:permStart w:id="2113040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3040090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788695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869511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428E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34398055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13343980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24038158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11240381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00341173" w:edGrp="everyone"/>
            <w:r>
              <w:rPr>
                <w:rFonts w:ascii="Arial" w:hAnsi="Arial" w:cs="Arial"/>
                <w:sz w:val="22"/>
                <w:szCs w:val="22"/>
              </w:rPr>
              <w:t>ASSUMED DANTUM</w:t>
            </w:r>
            <w:permEnd w:id="1500341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37679280" w:edGrp="everyone"/>
            <w:r>
              <w:rPr>
                <w:rFonts w:ascii="Arial" w:hAnsi="Arial" w:cs="Arial"/>
                <w:sz w:val="22"/>
                <w:szCs w:val="22"/>
              </w:rPr>
              <w:t>BASINS</w:t>
            </w:r>
            <w:permEnd w:id="12376792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40080030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9400800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8876986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11488769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3551050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7235510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8586229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1385862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7B23A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24379013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7243790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57277851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8572778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15329317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7153293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67862934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9678629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50479174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7504791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DE605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07507601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110750760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2448663" w:edGrp="everyone"/>
            <w:r>
              <w:rPr>
                <w:rFonts w:ascii="Arial" w:hAnsi="Arial" w:cs="Arial"/>
                <w:sz w:val="22"/>
                <w:szCs w:val="22"/>
              </w:rPr>
              <w:t>DOUBLE HANG</w:t>
            </w:r>
            <w:permEnd w:id="11724486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4327783" w:edGrp="everyone"/>
            <w:r>
              <w:rPr>
                <w:rFonts w:ascii="Arial" w:hAnsi="Arial" w:cs="Arial"/>
                <w:sz w:val="22"/>
                <w:szCs w:val="22"/>
              </w:rPr>
              <w:t xml:space="preserve">DAMP PROOF COURSE </w:t>
            </w:r>
            <w:permEnd w:id="244327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5302406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11353024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EA74A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18283190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5182831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B71E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3477652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14834776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B71E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8475309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4184753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E65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48455797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11484557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E65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45965710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7459657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CE653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4688298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3746882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833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00395980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7003959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833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1190682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13811906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A8337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8861241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8388612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1937467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3746712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468952979" w:edGrp="everyone"/>
            <w:r>
              <w:rPr>
                <w:rFonts w:ascii="Arial" w:hAnsi="Arial" w:cs="Arial"/>
                <w:sz w:val="22"/>
                <w:szCs w:val="22"/>
              </w:rPr>
              <w:t>CAVITY BRICK</w:t>
            </w:r>
            <w:permEnd w:id="146895297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58303314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2058303314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28870098" w:edGrp="everyone"/>
            <w:r>
              <w:rPr>
                <w:rFonts w:ascii="Arial" w:hAnsi="Arial" w:cs="Arial"/>
                <w:sz w:val="22"/>
                <w:szCs w:val="22"/>
              </w:rPr>
              <w:t>WALL-TIMBER STUD</w:t>
            </w:r>
            <w:permEnd w:id="92887009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94098F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265049746" w:edGrp="everyone"/>
            <w:r>
              <w:rPr>
                <w:rFonts w:ascii="Arial" w:hAnsi="Arial" w:cs="Arial"/>
                <w:sz w:val="22"/>
                <w:szCs w:val="22"/>
              </w:rPr>
              <w:t>WINDOW-IN CAVITY</w:t>
            </w:r>
            <w:permEnd w:id="126504974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90809622" w:edGrp="everyone"/>
            <w:r>
              <w:rPr>
                <w:rFonts w:ascii="Arial" w:hAnsi="Arial" w:cs="Arial"/>
                <w:sz w:val="22"/>
                <w:szCs w:val="22"/>
              </w:rPr>
              <w:t>WINDOW SINGLE WALL</w:t>
            </w:r>
            <w:permEnd w:id="29080962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90621699" w:edGrp="everyone"/>
            <w:r>
              <w:rPr>
                <w:rFonts w:ascii="Arial" w:hAnsi="Arial" w:cs="Arial"/>
                <w:sz w:val="22"/>
                <w:szCs w:val="22"/>
              </w:rPr>
              <w:t>DOOR SWING</w:t>
            </w:r>
            <w:permEnd w:id="59062169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95552861" w:edGrp="everyone"/>
            <w:r>
              <w:rPr>
                <w:rFonts w:ascii="Arial" w:hAnsi="Arial" w:cs="Arial"/>
                <w:sz w:val="22"/>
                <w:szCs w:val="22"/>
              </w:rPr>
              <w:t>DOOR SWING DOUBLE</w:t>
            </w:r>
            <w:permEnd w:id="79555286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0306D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65037541" w:edGrp="everyone"/>
            <w:r>
              <w:rPr>
                <w:rFonts w:ascii="Arial" w:hAnsi="Arial" w:cs="Arial"/>
                <w:sz w:val="22"/>
                <w:szCs w:val="22"/>
              </w:rPr>
              <w:t>DOOR SLIDING INTO POCKET</w:t>
            </w:r>
            <w:permEnd w:id="176503754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44A8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749219563" w:edGrp="everyone"/>
            <w:r>
              <w:rPr>
                <w:rFonts w:ascii="Arial" w:hAnsi="Arial" w:cs="Arial"/>
                <w:sz w:val="22"/>
                <w:szCs w:val="22"/>
              </w:rPr>
              <w:t>DOOR SLIDING EXPOSED ON WALL</w:t>
            </w:r>
            <w:permEnd w:id="74921956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E44A8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88354956" w:edGrp="everyone"/>
            <w:r>
              <w:rPr>
                <w:rFonts w:ascii="Arial" w:hAnsi="Arial" w:cs="Arial"/>
                <w:sz w:val="22"/>
                <w:szCs w:val="22"/>
              </w:rPr>
              <w:t>SOCKET</w:t>
            </w:r>
            <w:r w:rsidR="009560B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OUTLET-POWER GENERAL</w:t>
            </w:r>
            <w:permEnd w:id="68835495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6658042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5804203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E380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538925365" w:edGrp="everyone"/>
            <w:r>
              <w:rPr>
                <w:rFonts w:ascii="Arial" w:hAnsi="Arial" w:cs="Arial"/>
                <w:sz w:val="22"/>
                <w:szCs w:val="22"/>
              </w:rPr>
              <w:t>HANGED ON SIDE</w:t>
            </w:r>
            <w:permEnd w:id="153892536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6E380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448027523" w:edGrp="everyone"/>
            <w:r>
              <w:rPr>
                <w:rFonts w:ascii="Arial" w:hAnsi="Arial" w:cs="Arial"/>
                <w:sz w:val="22"/>
                <w:szCs w:val="22"/>
              </w:rPr>
              <w:t>HANGED ON TOP</w:t>
            </w:r>
            <w:permEnd w:id="144802752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CA6E8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1386058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2138605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CA6E85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840282845" w:edGrp="everyone"/>
            <w:r>
              <w:rPr>
                <w:rFonts w:ascii="Arial" w:hAnsi="Arial" w:cs="Arial"/>
                <w:sz w:val="22"/>
                <w:szCs w:val="22"/>
              </w:rPr>
              <w:t>FIXED WINDOW</w:t>
            </w:r>
            <w:permEnd w:id="184028284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0C5B5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48852257" w:edGrp="everyone"/>
            <w:r>
              <w:rPr>
                <w:rFonts w:ascii="Arial" w:hAnsi="Arial" w:cs="Arial"/>
                <w:sz w:val="22"/>
                <w:szCs w:val="22"/>
              </w:rPr>
              <w:t xml:space="preserve">THIS APPEARS ON DRAWINGS TO REPRESENT </w:t>
            </w:r>
            <w:r w:rsidR="006C648D">
              <w:rPr>
                <w:rFonts w:ascii="Arial" w:hAnsi="Arial" w:cs="Arial"/>
                <w:sz w:val="22"/>
                <w:szCs w:val="22"/>
              </w:rPr>
              <w:t>AN AMENDMENT TO SPECIFICATIONS</w:t>
            </w:r>
            <w:r w:rsidR="00E0531F">
              <w:rPr>
                <w:rFonts w:ascii="Arial" w:hAnsi="Arial" w:cs="Arial"/>
                <w:sz w:val="22"/>
                <w:szCs w:val="22"/>
              </w:rPr>
              <w:t xml:space="preserve"> TO WHAT IS CALLED </w:t>
            </w:r>
            <w:r>
              <w:rPr>
                <w:rFonts w:ascii="Arial" w:hAnsi="Arial" w:cs="Arial"/>
                <w:sz w:val="22"/>
                <w:szCs w:val="22"/>
              </w:rPr>
              <w:t>VARIATIONS.</w:t>
            </w:r>
            <w:permEnd w:id="1048852257"/>
          </w:p>
        </w:tc>
        <w:permStart w:id="2048025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8025556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11258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1258140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296655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4234A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296655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231547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A7B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315470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9520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A7B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9520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5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8C11D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99055085" w:edGrp="everyone"/>
            <w:r>
              <w:rPr>
                <w:rFonts w:ascii="Arial" w:hAnsi="Arial" w:cs="Arial"/>
                <w:sz w:val="22"/>
                <w:szCs w:val="22"/>
              </w:rPr>
              <w:t>5/10/2011</w:t>
            </w:r>
            <w:permEnd w:id="2099055085"/>
          </w:p>
        </w:tc>
        <w:permStart w:id="2117877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787736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8A17EF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52594912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31C5E" w:rsidRPr="00827129" w:rsidRDefault="00B3114D" w:rsidP="00931C5E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913166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063D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052594912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54838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4838948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56852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685226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8C11D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9235500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849235500"/>
          </w:p>
        </w:tc>
        <w:permStart w:id="3514893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1489309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34839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4839710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1831938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827129" w:rsidRDefault="00B3114D" w:rsidP="00931C5E">
            <w:pPr>
              <w:keepNext/>
              <w:ind w:left="993" w:right="82" w:hanging="993"/>
              <w:jc w:val="center"/>
              <w:rPr>
                <w:color w:val="17365D" w:themeColor="text2" w:themeShade="BF"/>
                <w:sz w:val="40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9196371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6C0FB3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41831938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2648653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648653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028756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028756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279771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79771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6C0FB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35474542" w:edGrp="everyone"/>
            <w:r>
              <w:rPr>
                <w:rFonts w:ascii="Arial" w:hAnsi="Arial" w:cs="Arial"/>
                <w:sz w:val="22"/>
                <w:szCs w:val="22"/>
              </w:rPr>
              <w:t>LOT 16</w:t>
            </w:r>
            <w:permEnd w:id="1735474542"/>
          </w:p>
        </w:tc>
        <w:permStart w:id="89216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21668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6C0FB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94636370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1594636370"/>
          </w:p>
        </w:tc>
        <w:permStart w:id="1352468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468688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050074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500749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239208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39208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1979990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A0525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79990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119609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8035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196092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61243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1243298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710702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8035F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10702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461504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D394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61504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549503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4950300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337579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6D3942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37579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C0326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3525933" w:edGrp="everyone"/>
            <w:r>
              <w:rPr>
                <w:rFonts w:ascii="Arial" w:hAnsi="Arial" w:cs="Arial"/>
                <w:sz w:val="22"/>
                <w:szCs w:val="22"/>
              </w:rPr>
              <w:t>5 meters</w:t>
            </w:r>
            <w:permEnd w:id="1403525933"/>
          </w:p>
        </w:tc>
        <w:permStart w:id="1886275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6275487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89851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8F3147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98519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5560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560757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6930205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30205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0557E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02676666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602676666"/>
          </w:p>
        </w:tc>
        <w:permStart w:id="8447735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4773567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23564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2356488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486434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CE7DC8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64342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5540175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CE7DC8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40175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8A17EF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8A17EF">
        <w:rPr>
          <w:rFonts w:cs="Arial"/>
          <w:szCs w:val="24"/>
        </w:rPr>
        <w:t xml:space="preserve">Q26.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14D" w:rsidRDefault="00B3114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0431784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this is the same structure proposed. </w:t>
            </w:r>
          </w:p>
          <w:p w:rsidR="001E780F" w:rsidRPr="001C4084" w:rsidRDefault="00B3114D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is a 4 bedroom, residential </w:t>
            </w:r>
            <w:r w:rsidR="00757425">
              <w:rPr>
                <w:rFonts w:ascii="Arial" w:hAnsi="Arial" w:cs="Arial"/>
                <w:sz w:val="22"/>
                <w:szCs w:val="22"/>
              </w:rPr>
              <w:t xml:space="preserve">with a </w:t>
            </w:r>
            <w:proofErr w:type="spellStart"/>
            <w:r w:rsidR="00757425">
              <w:rPr>
                <w:rFonts w:ascii="Arial" w:hAnsi="Arial" w:cs="Arial"/>
                <w:sz w:val="22"/>
                <w:szCs w:val="22"/>
              </w:rPr>
              <w:t>verandah</w:t>
            </w:r>
            <w:proofErr w:type="spellEnd"/>
            <w:r w:rsidR="00757425">
              <w:rPr>
                <w:rFonts w:ascii="Arial" w:hAnsi="Arial" w:cs="Arial"/>
                <w:sz w:val="22"/>
                <w:szCs w:val="22"/>
              </w:rPr>
              <w:t>. It shows page 5 of 7 of the plan. Drawing number WD 9733.</w:t>
            </w:r>
            <w:bookmarkStart w:id="32" w:name="_GoBack"/>
            <w:bookmarkEnd w:id="32"/>
            <w:permEnd w:id="1900431784"/>
          </w:p>
        </w:tc>
        <w:permStart w:id="1057259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7259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6"/>
      <w:r w:rsidRPr="00F87BB4">
        <w:t>Who is the client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82108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1083107" w:edGrp="everyone"/>
            <w:r>
              <w:rPr>
                <w:rFonts w:ascii="Arial" w:hAnsi="Arial" w:cs="Arial"/>
                <w:sz w:val="22"/>
                <w:szCs w:val="22"/>
              </w:rPr>
              <w:t>H &amp; M SMITH</w:t>
            </w:r>
            <w:permEnd w:id="1171083107"/>
          </w:p>
        </w:tc>
        <w:permStart w:id="1165895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58954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7"/>
      <w:r w:rsidRPr="00F87BB4">
        <w:t>Where is this project to be built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4D094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9210479" w:edGrp="everyone"/>
            <w:r>
              <w:rPr>
                <w:rFonts w:ascii="Arial" w:hAnsi="Arial" w:cs="Arial"/>
                <w:sz w:val="22"/>
                <w:szCs w:val="22"/>
              </w:rPr>
              <w:t>LOT 16 GLENVALLEY ROAD, RICHMOND</w:t>
            </w:r>
            <w:permEnd w:id="1939210479"/>
          </w:p>
        </w:tc>
        <w:permStart w:id="1547447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44775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59"/>
      <w:r w:rsidRPr="00F87BB4">
        <w:t>What are the contact details for the draftsman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10352585" w:edGrp="everyone"/>
            <w:r>
              <w:rPr>
                <w:rFonts w:ascii="Arial" w:hAnsi="Arial" w:cs="Arial"/>
                <w:sz w:val="22"/>
                <w:szCs w:val="22"/>
              </w:rPr>
              <w:t xml:space="preserve">JOE FOREMAN </w:t>
            </w:r>
          </w:p>
          <w:p w:rsidR="002B25BD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FAIRWAY ROAD RICHMOND 3216</w:t>
            </w:r>
          </w:p>
          <w:p w:rsidR="002B25BD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MOBILE 04013 113 113</w:t>
            </w:r>
          </w:p>
          <w:p w:rsidR="002B25BD" w:rsidRPr="001C4084" w:rsidRDefault="006A1589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03 95142311</w:t>
            </w:r>
            <w:permEnd w:id="710352585"/>
          </w:p>
        </w:tc>
        <w:permStart w:id="992690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269040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733761"/>
      <w:r w:rsidRPr="00F87BB4">
        <w:t>What sheet number is this drawing</w:t>
      </w:r>
      <w:r>
        <w:t>?</w:t>
      </w:r>
      <w:bookmarkEnd w:id="3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7D1D1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2012409" w:edGrp="everyone"/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="0075397D">
              <w:rPr>
                <w:rFonts w:ascii="Arial" w:hAnsi="Arial" w:cs="Arial"/>
                <w:sz w:val="22"/>
                <w:szCs w:val="22"/>
              </w:rPr>
              <w:t>OF 7</w:t>
            </w:r>
            <w:permEnd w:id="1352012409"/>
          </w:p>
        </w:tc>
        <w:permStart w:id="21313158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31589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7" w:name="_Ref427660519"/>
      <w:bookmarkStart w:id="38" w:name="_Ref427733762"/>
      <w:r w:rsidRPr="00F87BB4">
        <w:t>What timber is required for loading and non-load bearing walls</w:t>
      </w:r>
      <w:bookmarkEnd w:id="37"/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7D1D1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6359210" w:edGrp="everyone"/>
            <w:r>
              <w:rPr>
                <w:rFonts w:ascii="Arial" w:hAnsi="Arial" w:cs="Arial"/>
                <w:sz w:val="22"/>
                <w:szCs w:val="22"/>
              </w:rPr>
              <w:t>FC PINE BATTENS</w:t>
            </w:r>
            <w:permEnd w:id="1866359210"/>
          </w:p>
        </w:tc>
        <w:permStart w:id="884553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455314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3"/>
      <w:r w:rsidRPr="00F87BB4">
        <w:t>What spacing is recommended for common studs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0034E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85728645" w:edGrp="everyone"/>
            <w:r>
              <w:rPr>
                <w:rFonts w:ascii="Arial" w:hAnsi="Arial" w:cs="Arial"/>
                <w:sz w:val="22"/>
                <w:szCs w:val="22"/>
              </w:rPr>
              <w:t>600</w:t>
            </w:r>
            <w:permEnd w:id="685728645"/>
          </w:p>
        </w:tc>
        <w:permStart w:id="18995089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50897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5"/>
      <w:r w:rsidRPr="00F87BB4">
        <w:t>What type of roof truss is to be installed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3506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06034442" w:edGrp="everyone"/>
            <w:r>
              <w:rPr>
                <w:rFonts w:ascii="Arial" w:hAnsi="Arial" w:cs="Arial"/>
                <w:sz w:val="22"/>
                <w:szCs w:val="22"/>
              </w:rPr>
              <w:t>SCISSOR TRUSSES AT 900 SPACING</w:t>
            </w:r>
            <w:permEnd w:id="1606034442"/>
          </w:p>
        </w:tc>
        <w:permStart w:id="1951561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156117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6"/>
      <w:r w:rsidRPr="00F72FAF">
        <w:t>What centres are the trusses positioned at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E7C5E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93504028" w:edGrp="everyone"/>
            <w:r>
              <w:rPr>
                <w:rFonts w:ascii="Arial" w:hAnsi="Arial" w:cs="Arial"/>
                <w:sz w:val="22"/>
                <w:szCs w:val="22"/>
              </w:rPr>
              <w:t>TOP CORD 30 DEGREES BOTTOM CORD 20 DEGREES</w:t>
            </w:r>
            <w:permEnd w:id="593504028"/>
          </w:p>
        </w:tc>
        <w:permStart w:id="979710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971009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69"/>
      <w:r w:rsidRPr="00F87BB4">
        <w:t>What size are the veranda posts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E6300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87638450" w:edGrp="everyone"/>
            <w:r>
              <w:rPr>
                <w:rFonts w:ascii="Arial" w:hAnsi="Arial" w:cs="Arial"/>
                <w:sz w:val="22"/>
                <w:szCs w:val="22"/>
              </w:rPr>
              <w:t xml:space="preserve">90X90 </w:t>
            </w:r>
            <w:permEnd w:id="1687638450"/>
          </w:p>
        </w:tc>
        <w:permStart w:id="842281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228154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1"/>
      <w:r w:rsidRPr="00F87BB4">
        <w:t>What timber species are the veranda posts to come from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440A6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95079984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1395079984"/>
          </w:p>
        </w:tc>
        <w:permStart w:id="11464440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64440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3"/>
      <w:r w:rsidRPr="00F87BB4">
        <w:t>What pitch is the roof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773A2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3196941" w:edGrp="everyone"/>
            <w:r>
              <w:rPr>
                <w:rFonts w:ascii="Arial" w:hAnsi="Arial" w:cs="Arial"/>
                <w:sz w:val="22"/>
                <w:szCs w:val="22"/>
              </w:rPr>
              <w:t>30</w:t>
            </w:r>
            <w:permEnd w:id="453196941"/>
          </w:p>
        </w:tc>
        <w:permStart w:id="1578771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877196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4"/>
      <w:r w:rsidRPr="00F87BB4">
        <w:t>What size are the noggings and at what spacing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3A5D6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07707437" w:edGrp="everyone"/>
            <w:r>
              <w:rPr>
                <w:rFonts w:ascii="Arial" w:hAnsi="Arial" w:cs="Arial"/>
                <w:sz w:val="22"/>
                <w:szCs w:val="22"/>
              </w:rPr>
              <w:t>35X70 AND 1350 SPACING</w:t>
            </w:r>
            <w:permEnd w:id="1307707437"/>
          </w:p>
        </w:tc>
        <w:permStart w:id="18123997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23997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6"/>
      <w:r w:rsidRPr="00F87BB4">
        <w:t>What size are the ceiling joists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CD3A2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6326098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23D36">
              <w:rPr>
                <w:rFonts w:ascii="Arial" w:hAnsi="Arial" w:cs="Arial"/>
                <w:sz w:val="22"/>
                <w:szCs w:val="22"/>
              </w:rPr>
              <w:t>40</w:t>
            </w:r>
            <w:permEnd w:id="763260989"/>
          </w:p>
        </w:tc>
        <w:permStart w:id="7070689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706891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78"/>
      <w:r w:rsidRPr="00F87BB4">
        <w:t>What timber is used for roof battens and what spacing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01664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55926029" w:edGrp="everyone"/>
            <w:r>
              <w:rPr>
                <w:rFonts w:ascii="Arial" w:hAnsi="Arial" w:cs="Arial"/>
                <w:sz w:val="22"/>
                <w:szCs w:val="22"/>
              </w:rPr>
              <w:t xml:space="preserve">FG </w:t>
            </w:r>
            <w:r w:rsidR="008744D3">
              <w:rPr>
                <w:rFonts w:ascii="Arial" w:hAnsi="Arial" w:cs="Arial"/>
                <w:sz w:val="22"/>
                <w:szCs w:val="22"/>
              </w:rPr>
              <w:t xml:space="preserve">PINE </w:t>
            </w:r>
            <w:r>
              <w:rPr>
                <w:rFonts w:ascii="Arial" w:hAnsi="Arial" w:cs="Arial"/>
                <w:sz w:val="22"/>
                <w:szCs w:val="22"/>
              </w:rPr>
              <w:t>BATTENS AND 900 SPACING</w:t>
            </w:r>
            <w:permEnd w:id="355926029"/>
          </w:p>
        </w:tc>
        <w:permStart w:id="1473657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6573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0"/>
      <w:r w:rsidRPr="00F87BB4">
        <w:t>What thickness is the plasterboard sheeting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E70DB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46742509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1846742509"/>
          </w:p>
        </w:tc>
        <w:permStart w:id="2928403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284036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1"/>
      <w:r w:rsidRPr="00F87BB4">
        <w:t>What type of flooring is to be installed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8C684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08553325" w:edGrp="everyone"/>
            <w:r>
              <w:rPr>
                <w:rFonts w:ascii="Arial" w:hAnsi="Arial" w:cs="Arial"/>
                <w:sz w:val="22"/>
                <w:szCs w:val="22"/>
              </w:rPr>
              <w:t>15MM PLYWO</w:t>
            </w:r>
            <w:r w:rsidR="005841DB">
              <w:rPr>
                <w:rFonts w:ascii="Arial" w:hAnsi="Arial" w:cs="Arial"/>
                <w:sz w:val="22"/>
                <w:szCs w:val="22"/>
              </w:rPr>
              <w:t>OD</w:t>
            </w:r>
            <w:permEnd w:id="2008553325"/>
          </w:p>
        </w:tc>
        <w:permStart w:id="19076317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763177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3"/>
      <w:r w:rsidRPr="00F87BB4">
        <w:t>What is the roof cladding material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77036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118325629" w:edGrp="everyone"/>
            <w:r>
              <w:rPr>
                <w:rFonts w:ascii="Arial" w:hAnsi="Arial" w:cs="Arial"/>
                <w:sz w:val="22"/>
                <w:szCs w:val="22"/>
              </w:rPr>
              <w:t>COLORBOND CORRUGATED METAL ROOFING</w:t>
            </w:r>
            <w:permEnd w:id="2118325629"/>
          </w:p>
        </w:tc>
        <w:permStart w:id="1486185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618525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4"/>
      <w:r w:rsidRPr="00F87BB4">
        <w:t>Where will you find information about the footings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5841D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92368681" w:edGrp="everyone"/>
            <w:r>
              <w:rPr>
                <w:rFonts w:ascii="Arial" w:hAnsi="Arial" w:cs="Arial"/>
                <w:sz w:val="22"/>
                <w:szCs w:val="22"/>
              </w:rPr>
              <w:t>SECTION a-a OF ENGINEERS DRAWING</w:t>
            </w:r>
            <w:permEnd w:id="1192368681"/>
          </w:p>
        </w:tc>
        <w:permStart w:id="16078750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8750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57116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08000992" w:edGrp="everyone"/>
            <w:r>
              <w:rPr>
                <w:rFonts w:ascii="Arial" w:hAnsi="Arial" w:cs="Arial"/>
                <w:sz w:val="22"/>
                <w:szCs w:val="22"/>
              </w:rPr>
              <w:t xml:space="preserve">DRESSED ALL ROUND </w:t>
            </w:r>
            <w:permEnd w:id="708000992"/>
          </w:p>
        </w:tc>
        <w:permStart w:id="14897170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971709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67141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1897216" w:edGrp="everyone"/>
            <w:r>
              <w:rPr>
                <w:rFonts w:ascii="Arial" w:hAnsi="Arial" w:cs="Arial"/>
                <w:sz w:val="22"/>
                <w:szCs w:val="22"/>
              </w:rPr>
              <w:t>THE LVL PRODUCT IS USED AS THE STARTING JOIST BETWEEN FAMILY ROOM AND VERANDAH</w:t>
            </w:r>
            <w:r w:rsidR="00D51F00">
              <w:rPr>
                <w:rFonts w:ascii="Arial" w:hAnsi="Arial" w:cs="Arial"/>
                <w:sz w:val="22"/>
                <w:szCs w:val="22"/>
              </w:rPr>
              <w:t xml:space="preserve"> AT</w:t>
            </w:r>
            <w:permEnd w:id="2011897216"/>
          </w:p>
        </w:tc>
        <w:permStart w:id="1984768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768332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663500"/>
      <w:r w:rsidRPr="00F72FAF">
        <w:t>What is the number of the drawing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522A7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42122961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42122961"/>
          </w:p>
        </w:tc>
        <w:permStart w:id="1324634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463493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4"/>
      <w:r w:rsidRPr="00F72FAF">
        <w:t>What is the Job Number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22A7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55176740" w:edGrp="everyone"/>
            <w:r>
              <w:rPr>
                <w:rFonts w:ascii="Arial" w:hAnsi="Arial" w:cs="Arial"/>
                <w:sz w:val="22"/>
                <w:szCs w:val="22"/>
              </w:rPr>
              <w:t>OOR-112</w:t>
            </w:r>
            <w:permEnd w:id="755176740"/>
          </w:p>
        </w:tc>
        <w:permStart w:id="1806836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683605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4106"/>
      <w:r w:rsidRPr="00F72FAF">
        <w:t>What is the scale of the drawing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33373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21425498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1221425498"/>
          </w:p>
        </w:tc>
        <w:permStart w:id="1847764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77641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3995"/>
      <w:r w:rsidRPr="00F72FAF">
        <w:t>What does the drawing show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3373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42211" w:edGrp="everyone"/>
            <w:r>
              <w:rPr>
                <w:rFonts w:ascii="Arial" w:hAnsi="Arial" w:cs="Arial"/>
                <w:sz w:val="22"/>
                <w:szCs w:val="22"/>
              </w:rPr>
              <w:t xml:space="preserve">WEST, </w:t>
            </w:r>
            <w:r w:rsidR="005C6E62">
              <w:rPr>
                <w:rFonts w:ascii="Arial" w:hAnsi="Arial" w:cs="Arial"/>
                <w:sz w:val="22"/>
                <w:szCs w:val="22"/>
              </w:rPr>
              <w:t xml:space="preserve">EAST, </w:t>
            </w:r>
            <w:r>
              <w:rPr>
                <w:rFonts w:ascii="Arial" w:hAnsi="Arial" w:cs="Arial"/>
                <w:sz w:val="22"/>
                <w:szCs w:val="22"/>
              </w:rPr>
              <w:t>SOUTH AND NORTH ELEVATION</w:t>
            </w:r>
            <w:r w:rsidR="00B80E87">
              <w:rPr>
                <w:rFonts w:ascii="Arial" w:hAnsi="Arial" w:cs="Arial"/>
                <w:sz w:val="22"/>
                <w:szCs w:val="22"/>
              </w:rPr>
              <w:t xml:space="preserve"> OF THE PLAN</w:t>
            </w:r>
            <w:permEnd w:id="2042211"/>
          </w:p>
        </w:tc>
        <w:permStart w:id="415591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559134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0"/>
      <w:r w:rsidRPr="00F72FAF">
        <w:t>Which view shows the front of the house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C6E6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74587419" w:edGrp="everyone"/>
            <w:r>
              <w:rPr>
                <w:rFonts w:ascii="Arial" w:hAnsi="Arial" w:cs="Arial"/>
                <w:sz w:val="22"/>
                <w:szCs w:val="22"/>
              </w:rPr>
              <w:t xml:space="preserve">EAST </w:t>
            </w:r>
            <w:r w:rsidR="00573818">
              <w:rPr>
                <w:rFonts w:ascii="Arial" w:hAnsi="Arial" w:cs="Arial"/>
                <w:sz w:val="22"/>
                <w:szCs w:val="22"/>
              </w:rPr>
              <w:t>ELEVATION</w:t>
            </w:r>
            <w:permEnd w:id="1574587419"/>
          </w:p>
        </w:tc>
        <w:permStart w:id="1305301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53019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3"/>
      <w:r w:rsidRPr="00F72FAF">
        <w:t>How many motor vehicles can be parked in the garage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7381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4833040" w:edGrp="everyone"/>
            <w:r>
              <w:rPr>
                <w:rFonts w:ascii="Arial" w:hAnsi="Arial" w:cs="Arial"/>
                <w:sz w:val="22"/>
                <w:szCs w:val="22"/>
              </w:rPr>
              <w:t>TWO</w:t>
            </w:r>
            <w:permEnd w:id="794833040"/>
          </w:p>
        </w:tc>
        <w:permStart w:id="4990712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07121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4"/>
      <w:r w:rsidRPr="00F72FAF">
        <w:t>What are the window and doors made from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DA16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30773150" w:edGrp="everyone"/>
            <w:r>
              <w:rPr>
                <w:rFonts w:ascii="Arial" w:hAnsi="Arial" w:cs="Arial"/>
                <w:sz w:val="22"/>
                <w:szCs w:val="22"/>
              </w:rPr>
              <w:t>ALUMINIU</w:t>
            </w:r>
            <w:r w:rsidR="008D219F">
              <w:rPr>
                <w:rFonts w:ascii="Arial" w:hAnsi="Arial" w:cs="Arial"/>
                <w:sz w:val="22"/>
                <w:szCs w:val="22"/>
              </w:rPr>
              <w:t>M FRAMED WINDOW</w:t>
            </w:r>
            <w:r w:rsidR="00DA71F1">
              <w:rPr>
                <w:rFonts w:ascii="Arial" w:hAnsi="Arial" w:cs="Arial"/>
                <w:sz w:val="22"/>
                <w:szCs w:val="22"/>
              </w:rPr>
              <w:t xml:space="preserve"> AND DOORS</w:t>
            </w:r>
            <w:permEnd w:id="330773150"/>
          </w:p>
        </w:tc>
        <w:permStart w:id="285149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514963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6"/>
      <w:r w:rsidRPr="00F72FAF">
        <w:t>What is the size of the eaves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8D219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22790537" w:edGrp="everyone"/>
            <w:r>
              <w:rPr>
                <w:rFonts w:ascii="Arial" w:hAnsi="Arial" w:cs="Arial"/>
                <w:sz w:val="22"/>
                <w:szCs w:val="22"/>
              </w:rPr>
              <w:t>450</w:t>
            </w:r>
            <w:r w:rsidR="00B15A55">
              <w:rPr>
                <w:rFonts w:ascii="Arial" w:hAnsi="Arial" w:cs="Arial"/>
                <w:sz w:val="22"/>
                <w:szCs w:val="22"/>
              </w:rPr>
              <w:t>MM</w:t>
            </w:r>
            <w:permEnd w:id="1922790537"/>
          </w:p>
        </w:tc>
        <w:permStart w:id="1404597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459796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19"/>
      <w:r w:rsidRPr="00F72FAF">
        <w:t>What are the eaves lined with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E152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5671619" w:edGrp="everyone"/>
            <w:r>
              <w:rPr>
                <w:rFonts w:ascii="Arial" w:hAnsi="Arial" w:cs="Arial"/>
                <w:sz w:val="22"/>
                <w:szCs w:val="22"/>
              </w:rPr>
              <w:t>HARDIFLEX SHEETING</w:t>
            </w:r>
            <w:permEnd w:id="1245671619"/>
          </w:p>
        </w:tc>
        <w:permStart w:id="232605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260569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3" w:name="_Ref427734120"/>
      <w:r w:rsidRPr="00F72FAF">
        <w:t>What type of roof structure is the roof built from</w:t>
      </w:r>
      <w:r>
        <w:t>?</w:t>
      </w:r>
      <w:bookmarkEnd w:id="6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1527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82312204" w:edGrp="everyone"/>
            <w:r>
              <w:rPr>
                <w:rFonts w:ascii="Arial" w:hAnsi="Arial" w:cs="Arial"/>
                <w:sz w:val="22"/>
                <w:szCs w:val="22"/>
              </w:rPr>
              <w:t>TIMBER FRAMED ROOF TRUSSES</w:t>
            </w:r>
            <w:permEnd w:id="1682312204"/>
          </w:p>
        </w:tc>
        <w:permStart w:id="19060524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60524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8A17EF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8169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89230609" w:edGrp="everyone"/>
            <w:r>
              <w:rPr>
                <w:rFonts w:ascii="Arial" w:hAnsi="Arial" w:cs="Arial"/>
                <w:sz w:val="22"/>
                <w:szCs w:val="22"/>
              </w:rPr>
              <w:t>CLAUSE 3.11.6 VOL 2 NCC</w:t>
            </w:r>
            <w:permEnd w:id="1289230609"/>
          </w:p>
        </w:tc>
        <w:permStart w:id="995047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5047348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5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8A17EF">
        <w:t xml:space="preserve">Q59. </w:t>
      </w:r>
      <w:r>
        <w:fldChar w:fldCharType="end"/>
      </w:r>
      <w:r>
        <w:t>?</w:t>
      </w:r>
      <w:bookmarkEnd w:id="65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8169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4641124" w:edGrp="everyone"/>
            <w:r>
              <w:rPr>
                <w:rFonts w:ascii="Arial" w:hAnsi="Arial" w:cs="Arial"/>
                <w:sz w:val="22"/>
                <w:szCs w:val="22"/>
              </w:rPr>
              <w:t>AS1720</w:t>
            </w:r>
            <w:permEnd w:id="1134641124"/>
          </w:p>
        </w:tc>
        <w:permStart w:id="1191934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193429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6" w:name="_Ref427734122"/>
      <w:r w:rsidRPr="00F72FAF">
        <w:t>What is the roof cladding materials made from</w:t>
      </w:r>
      <w:r>
        <w:t>?</w:t>
      </w:r>
      <w:bookmarkEnd w:id="6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36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2771419" w:edGrp="everyone"/>
            <w:r>
              <w:rPr>
                <w:rFonts w:ascii="Arial" w:hAnsi="Arial" w:cs="Arial"/>
                <w:sz w:val="22"/>
                <w:szCs w:val="22"/>
              </w:rPr>
              <w:t>WATERPROOF MEMBRANE</w:t>
            </w:r>
            <w:permEnd w:id="52771419"/>
          </w:p>
        </w:tc>
        <w:permStart w:id="22247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24755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7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8A17EF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6A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5801992" w:edGrp="everyone"/>
            <w:r>
              <w:rPr>
                <w:rFonts w:ascii="Arial" w:hAnsi="Arial" w:cs="Arial"/>
                <w:sz w:val="22"/>
                <w:szCs w:val="22"/>
              </w:rPr>
              <w:t>CLAUSE 3.5.1.0 AND 3.5.1.2 VOLUME 2 NCC</w:t>
            </w:r>
            <w:permEnd w:id="1175801992"/>
          </w:p>
        </w:tc>
        <w:permStart w:id="657872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787230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8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8A17EF">
        <w:t xml:space="preserve">Q62. </w:t>
      </w:r>
      <w:r>
        <w:fldChar w:fldCharType="end"/>
      </w:r>
      <w:r>
        <w:t>?</w:t>
      </w:r>
      <w:bookmarkEnd w:id="68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6A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83607026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183607026"/>
          </w:p>
        </w:tc>
        <w:permStart w:id="764287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4287525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9" w:name="_Ref427663512"/>
      <w:r w:rsidRPr="00F72FAF">
        <w:t>What is the roof pitch</w:t>
      </w:r>
      <w:r>
        <w:t>?</w:t>
      </w:r>
      <w:bookmarkEnd w:id="6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B6A0B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29234105" w:edGrp="everyone"/>
            <w:r>
              <w:rPr>
                <w:rFonts w:ascii="Arial" w:hAnsi="Arial" w:cs="Arial"/>
                <w:sz w:val="22"/>
                <w:szCs w:val="22"/>
              </w:rPr>
              <w:t>22.5</w:t>
            </w:r>
            <w:r w:rsidR="00E33F4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DEGREES</w:t>
            </w:r>
            <w:permEnd w:id="829234105"/>
          </w:p>
        </w:tc>
        <w:permStart w:id="7595764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9576410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1871432"/>
      <w:r>
        <w:lastRenderedPageBreak/>
        <w:t>Identify one (1) regulatory body you may need to submit plans to for approval?</w:t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9E3F9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1846593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1381846593"/>
          </w:p>
        </w:tc>
        <w:permStart w:id="10119558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1955893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1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8A17EF">
        <w:t xml:space="preserve">Q66. </w:t>
      </w:r>
      <w:r>
        <w:fldChar w:fldCharType="end"/>
      </w:r>
      <w:bookmarkEnd w:id="71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381" w:rsidRDefault="004B54B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26778815" w:edGrp="everyone"/>
            <w:r>
              <w:rPr>
                <w:rFonts w:ascii="Arial" w:hAnsi="Arial" w:cs="Arial"/>
                <w:sz w:val="22"/>
                <w:szCs w:val="22"/>
              </w:rPr>
              <w:t>ASSESORS DISCRETION AS PER DA APPROVAL CAN TAKE 6 DAYS TO 3 MONTHS</w:t>
            </w:r>
          </w:p>
          <w:permEnd w:id="1826778815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34215213" w:edGrp="everyone"/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ED6381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931C5E" w:rsidRPr="00DD7A44" w:rsidRDefault="00B3114D" w:rsidP="00931C5E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1094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931C5E"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4215213"/>
          </w:p>
        </w:tc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88"/>
      <w:r>
        <w:rPr>
          <w:bCs/>
        </w:rPr>
        <w:t>What is a prime cost (PC)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D638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080063215" w:edGrp="everyone"/>
            <w:r>
              <w:rPr>
                <w:rFonts w:ascii="Arial" w:hAnsi="Arial" w:cs="Arial"/>
                <w:sz w:val="22"/>
                <w:szCs w:val="22"/>
              </w:rPr>
              <w:t>AN AMOUNT OF MONEY INCLUDED IN THE CONTRACT SUM TO PURCHASE A SPECIFIC ITEMS SUCH AS TILES, TAPS, DOORS, BATHROOM FITTINGS.</w:t>
            </w:r>
            <w:r w:rsidR="00A80A27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80063215"/>
          </w:p>
        </w:tc>
        <w:permStart w:id="1508127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8127485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3" w:name="_Ref427673790"/>
      <w:r>
        <w:rPr>
          <w:bCs/>
        </w:rPr>
        <w:t>What is a provisional sum (PS) item</w:t>
      </w:r>
      <w:r>
        <w:t>? Give an example.</w:t>
      </w:r>
      <w:bookmarkEnd w:id="73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5256F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3221340" w:edGrp="everyone"/>
            <w:r>
              <w:rPr>
                <w:rFonts w:ascii="Arial" w:hAnsi="Arial" w:cs="Arial"/>
                <w:sz w:val="22"/>
                <w:szCs w:val="22"/>
              </w:rPr>
              <w:t>AN AMOUNT OF MONEY INCLUDED IN THE CONTRACT SUM TO COVER WORK AND/OR MATERIALS NOT DETAILED WHEN ENTERING THE CONTRACT SUCH AS SITE COST.</w:t>
            </w:r>
            <w:r w:rsidR="00675529">
              <w:rPr>
                <w:rFonts w:ascii="Arial" w:hAnsi="Arial" w:cs="Arial"/>
                <w:sz w:val="22"/>
                <w:szCs w:val="22"/>
              </w:rPr>
              <w:t xml:space="preserve">FOR EXAMPLE </w:t>
            </w:r>
            <w:r w:rsidR="00990D9D">
              <w:rPr>
                <w:rFonts w:ascii="Arial" w:hAnsi="Arial" w:cs="Arial"/>
                <w:sz w:val="22"/>
                <w:szCs w:val="22"/>
              </w:rPr>
              <w:t>THE BUILDER MIGHT COME ACROSS LIMESTONE RO</w:t>
            </w:r>
            <w:r w:rsidR="00215DEA">
              <w:rPr>
                <w:rFonts w:ascii="Arial" w:hAnsi="Arial" w:cs="Arial"/>
                <w:sz w:val="22"/>
                <w:szCs w:val="22"/>
              </w:rPr>
              <w:t>CKS ETC CONCEALED BELOW THE SURFACE WHICH IS UNEXPECTED</w:t>
            </w:r>
            <w:r w:rsidR="00ED2A8F">
              <w:rPr>
                <w:rFonts w:ascii="Arial" w:hAnsi="Arial" w:cs="Arial"/>
                <w:sz w:val="22"/>
                <w:szCs w:val="22"/>
              </w:rPr>
              <w:t xml:space="preserve"> WHICH MAY CAUSE COST OVERUN. </w:t>
            </w:r>
            <w:permEnd w:id="193221340"/>
          </w:p>
        </w:tc>
        <w:permStart w:id="14213032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A24FA0" w:rsidP="00931C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1303205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2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1867328"/>
      <w:r>
        <w:t>True or False (Tick your response): This Bill of Quantities represents a job for a two-storey house.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08121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A15106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081215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20602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0602603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252583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258393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02"/>
      <w:r>
        <w:t>Identify two (2) materials being used for the floors?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A15106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76936424" w:edGrp="everyone"/>
            <w:r>
              <w:rPr>
                <w:rFonts w:ascii="Arial" w:hAnsi="Arial" w:cs="Arial"/>
                <w:sz w:val="22"/>
                <w:szCs w:val="22"/>
              </w:rPr>
              <w:t>FLOATING FLOOR AND CARPET</w:t>
            </w:r>
            <w:permEnd w:id="1676936424"/>
          </w:p>
        </w:tc>
        <w:permStart w:id="1042971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971494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6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6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695140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BB5A69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951405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7245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24592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18808441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808441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BB5A6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79853868" w:edGrp="everyone"/>
            <w:r>
              <w:rPr>
                <w:rFonts w:ascii="Arial" w:hAnsi="Arial" w:cs="Arial"/>
                <w:sz w:val="22"/>
                <w:szCs w:val="22"/>
              </w:rPr>
              <w:t>12,900</w:t>
            </w:r>
            <w:permEnd w:id="1079853868"/>
          </w:p>
        </w:tc>
        <w:permStart w:id="413611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3611512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8" w:name="_Ref532199058"/>
      <w:r>
        <w:t>How much do the kitchen appliances cost?</w:t>
      </w:r>
      <w:bookmarkEnd w:id="78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1A302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0021468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3436F9">
              <w:rPr>
                <w:rFonts w:ascii="Arial" w:hAnsi="Arial" w:cs="Arial"/>
                <w:sz w:val="22"/>
                <w:szCs w:val="22"/>
              </w:rPr>
              <w:t>700</w:t>
            </w:r>
            <w:permEnd w:id="1720021468"/>
          </w:p>
        </w:tc>
        <w:permStart w:id="937625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7625861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D06FE7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28144526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1028144526"/>
          </w:p>
        </w:tc>
        <w:permStart w:id="1700676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676407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EE312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00943218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06FE7">
              <w:rPr>
                <w:rFonts w:ascii="Arial" w:hAnsi="Arial" w:cs="Arial"/>
                <w:sz w:val="22"/>
                <w:szCs w:val="22"/>
              </w:rPr>
              <w:t>7</w:t>
            </w:r>
            <w:r w:rsidR="000D284B">
              <w:rPr>
                <w:rFonts w:ascii="Arial" w:hAnsi="Arial" w:cs="Arial"/>
                <w:sz w:val="22"/>
                <w:szCs w:val="22"/>
              </w:rPr>
              <w:t>%</w:t>
            </w:r>
            <w:permEnd w:id="1800943218"/>
          </w:p>
        </w:tc>
        <w:permStart w:id="953179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179336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4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A8696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49037272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749037272"/>
          </w:p>
        </w:tc>
        <w:permStart w:id="2069462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946251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8A17EF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7F1E5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407743536" w:edGrp="everyone"/>
            <w:r>
              <w:rPr>
                <w:rFonts w:ascii="Arial" w:hAnsi="Arial" w:cs="Arial"/>
                <w:sz w:val="22"/>
                <w:szCs w:val="22"/>
              </w:rPr>
              <w:t>275</w:t>
            </w:r>
            <w:permEnd w:id="1407743536"/>
          </w:p>
        </w:tc>
        <w:permStart w:id="1822184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218493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Default="00DE5F67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527922133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2C16F4">
              <w:rPr>
                <w:rFonts w:ascii="Arial" w:hAnsi="Arial" w:cs="Arial"/>
                <w:sz w:val="22"/>
                <w:szCs w:val="22"/>
              </w:rPr>
              <w:t xml:space="preserve"> SHEETS</w:t>
            </w:r>
            <w:r>
              <w:rPr>
                <w:rFonts w:ascii="Arial" w:hAnsi="Arial" w:cs="Arial"/>
                <w:sz w:val="22"/>
                <w:szCs w:val="22"/>
              </w:rPr>
              <w:t xml:space="preserve"> – 4MM PLY</w:t>
            </w:r>
          </w:p>
          <w:p w:rsidR="006D5E85" w:rsidRDefault="002F5ACE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2400X1200 – 3 SHEETS</w:t>
            </w:r>
          </w:p>
          <w:p w:rsidR="002F5ACE" w:rsidRDefault="002F5ACE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2700X1200 – 6 SHEETS</w:t>
            </w:r>
          </w:p>
          <w:p w:rsidR="002F5ACE" w:rsidRDefault="002F5ACE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3000X1200 – 4 SHEETS</w:t>
            </w:r>
            <w:r w:rsidR="00966232">
              <w:rPr>
                <w:rFonts w:ascii="Arial" w:hAnsi="Arial" w:cs="Arial"/>
                <w:sz w:val="22"/>
                <w:szCs w:val="22"/>
              </w:rPr>
              <w:t>P</w:t>
            </w:r>
          </w:p>
          <w:permEnd w:id="1527922133"/>
          <w:p w:rsidR="006D5E85" w:rsidRPr="001C4084" w:rsidRDefault="006D5E85" w:rsidP="0011083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5430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43034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966232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541210454" w:edGrp="everyone"/>
            <w:r>
              <w:rPr>
                <w:rFonts w:ascii="Arial" w:hAnsi="Arial" w:cs="Arial"/>
                <w:sz w:val="22"/>
                <w:szCs w:val="22"/>
              </w:rPr>
              <w:t>STUDS - PINE 90X45 MGP 10 $322.50</w:t>
            </w:r>
            <w:permEnd w:id="1541210454"/>
          </w:p>
        </w:tc>
        <w:permStart w:id="21143365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33651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8A17EF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2C1320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373467754" w:edGrp="everyone"/>
            <w:r>
              <w:rPr>
                <w:rFonts w:ascii="Arial" w:hAnsi="Arial" w:cs="Arial"/>
                <w:sz w:val="22"/>
                <w:szCs w:val="22"/>
              </w:rPr>
              <w:t>322.5</w:t>
            </w:r>
            <w:r w:rsidR="006E7F75">
              <w:rPr>
                <w:rFonts w:ascii="Arial" w:hAnsi="Arial" w:cs="Arial"/>
                <w:sz w:val="22"/>
                <w:szCs w:val="22"/>
              </w:rPr>
              <w:t>M</w:t>
            </w:r>
            <w:permEnd w:id="1373467754"/>
          </w:p>
        </w:tc>
        <w:permStart w:id="1250318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031873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27065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027952806" w:edGrp="everyone"/>
            <w:r>
              <w:rPr>
                <w:rFonts w:ascii="Arial" w:hAnsi="Arial" w:cs="Arial"/>
                <w:sz w:val="22"/>
                <w:szCs w:val="22"/>
              </w:rPr>
              <w:t xml:space="preserve">E14 </w:t>
            </w:r>
            <w:permEnd w:id="1027952806"/>
          </w:p>
        </w:tc>
        <w:permStart w:id="11316425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164256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8A17EF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6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377AC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28349359" w:edGrp="everyone"/>
            <w:r>
              <w:rPr>
                <w:rFonts w:ascii="Arial" w:hAnsi="Arial" w:cs="Arial"/>
                <w:sz w:val="22"/>
                <w:szCs w:val="22"/>
              </w:rPr>
              <w:t>ASPHALTER – ROAD CONSTRUCT</w:t>
            </w:r>
            <w:r w:rsidR="00E10251">
              <w:rPr>
                <w:rFonts w:ascii="Arial" w:hAnsi="Arial" w:cs="Arial"/>
                <w:sz w:val="22"/>
                <w:szCs w:val="22"/>
              </w:rPr>
              <w:t>ION</w:t>
            </w:r>
            <w:permEnd w:id="1928349359"/>
          </w:p>
        </w:tc>
        <w:permStart w:id="602366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2366559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8A17EF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F0028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3971142" w:edGrp="everyone"/>
            <w:r>
              <w:rPr>
                <w:rFonts w:ascii="Arial" w:hAnsi="Arial" w:cs="Arial"/>
                <w:sz w:val="22"/>
                <w:szCs w:val="22"/>
              </w:rPr>
              <w:t>214.80</w:t>
            </w:r>
            <w:permEnd w:id="63971142"/>
          </w:p>
        </w:tc>
        <w:permStart w:id="1444115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411503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A33CD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72099454" w:edGrp="everyone"/>
            <w:r>
              <w:rPr>
                <w:rFonts w:ascii="Arial" w:hAnsi="Arial" w:cs="Arial"/>
                <w:sz w:val="22"/>
                <w:szCs w:val="22"/>
              </w:rPr>
              <w:t>BAR BENDER AND FIXER</w:t>
            </w:r>
            <w:permEnd w:id="1472099454"/>
          </w:p>
        </w:tc>
        <w:permStart w:id="1773623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362379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8A17EF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A33CD4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963746133" w:edGrp="everyone"/>
            <w:r>
              <w:rPr>
                <w:rFonts w:ascii="Arial" w:hAnsi="Arial" w:cs="Arial"/>
                <w:sz w:val="22"/>
                <w:szCs w:val="22"/>
              </w:rPr>
              <w:t>1285.80</w:t>
            </w:r>
            <w:permEnd w:id="1963746133"/>
          </w:p>
        </w:tc>
        <w:permStart w:id="1944782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478262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110834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11083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Default="006751A3" w:rsidP="00110834">
            <w:pPr>
              <w:rPr>
                <w:rFonts w:ascii="Arial" w:hAnsi="Arial" w:cs="Arial"/>
                <w:sz w:val="22"/>
                <w:szCs w:val="22"/>
              </w:rPr>
            </w:pPr>
            <w:permStart w:id="1558586162" w:edGrp="everyone"/>
            <w:r>
              <w:rPr>
                <w:rFonts w:ascii="Arial" w:hAnsi="Arial" w:cs="Arial"/>
                <w:sz w:val="22"/>
                <w:szCs w:val="22"/>
              </w:rPr>
              <w:t>BUILDING ACT 1975 (QLD)</w:t>
            </w:r>
          </w:p>
          <w:p w:rsidR="009B63D3" w:rsidRDefault="006751A3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REGULATION 2006 (QLD)</w:t>
            </w:r>
          </w:p>
          <w:p w:rsidR="009B63D3" w:rsidRPr="001C4084" w:rsidRDefault="006B0906" w:rsidP="0011083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0E6BB7">
              <w:rPr>
                <w:rFonts w:ascii="Arial" w:hAnsi="Arial" w:cs="Arial"/>
                <w:sz w:val="22"/>
                <w:szCs w:val="22"/>
              </w:rPr>
              <w:t>ATIONAL CONTRUCTION CODE</w:t>
            </w:r>
            <w:permEnd w:id="1558586162"/>
          </w:p>
        </w:tc>
        <w:permStart w:id="1679896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11083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896587" w:displacedByCustomXml="prev"/>
      </w:tr>
    </w:tbl>
    <w:p w:rsidR="00956D8C" w:rsidRDefault="00956D8C" w:rsidP="00FC6580"/>
    <w:sectPr w:rsidR="00956D8C" w:rsidSect="00FC6580">
      <w:headerReference w:type="even" r:id="rId37"/>
      <w:headerReference w:type="default" r:id="rId38"/>
      <w:footerReference w:type="even" r:id="rId39"/>
      <w:footerReference w:type="default" r:id="rId4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114D" w:rsidRDefault="00B3114D" w:rsidP="00A67754">
      <w:r>
        <w:separator/>
      </w:r>
    </w:p>
  </w:endnote>
  <w:endnote w:type="continuationSeparator" w:id="0">
    <w:p w:rsidR="00B3114D" w:rsidRDefault="00B3114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14D" w:rsidRPr="00830749" w:rsidRDefault="00B3114D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3114D" w:rsidRDefault="00B3114D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57425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14D" w:rsidRPr="00830749" w:rsidRDefault="00B3114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3114D" w:rsidRPr="00830749" w:rsidRDefault="00B3114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57425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114D" w:rsidRDefault="00B3114D" w:rsidP="00A67754">
      <w:r>
        <w:separator/>
      </w:r>
    </w:p>
  </w:footnote>
  <w:footnote w:type="continuationSeparator" w:id="0">
    <w:p w:rsidR="00B3114D" w:rsidRDefault="00B3114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14D" w:rsidRDefault="00B3114D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B3114D" w:rsidRPr="00830749" w:rsidRDefault="00B3114D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114D" w:rsidRDefault="00B3114D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B3114D" w:rsidRPr="00830749" w:rsidRDefault="00B3114D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20"/>
  </w:num>
  <w:num w:numId="8">
    <w:abstractNumId w:val="14"/>
  </w:num>
  <w:num w:numId="9">
    <w:abstractNumId w:val="19"/>
  </w:num>
  <w:num w:numId="10">
    <w:abstractNumId w:val="12"/>
  </w:num>
  <w:num w:numId="11">
    <w:abstractNumId w:val="2"/>
  </w:num>
  <w:num w:numId="12">
    <w:abstractNumId w:val="9"/>
  </w:num>
  <w:num w:numId="13">
    <w:abstractNumId w:val="28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1"/>
  </w:num>
  <w:num w:numId="19">
    <w:abstractNumId w:val="11"/>
  </w:num>
  <w:num w:numId="20">
    <w:abstractNumId w:val="27"/>
  </w:num>
  <w:num w:numId="21">
    <w:abstractNumId w:val="22"/>
  </w:num>
  <w:num w:numId="22">
    <w:abstractNumId w:val="26"/>
  </w:num>
  <w:num w:numId="23">
    <w:abstractNumId w:val="24"/>
  </w:num>
  <w:num w:numId="24">
    <w:abstractNumId w:val="29"/>
  </w:num>
  <w:num w:numId="25">
    <w:abstractNumId w:val="4"/>
  </w:num>
  <w:num w:numId="26">
    <w:abstractNumId w:val="18"/>
  </w:num>
  <w:num w:numId="27">
    <w:abstractNumId w:val="25"/>
  </w:num>
  <w:num w:numId="28">
    <w:abstractNumId w:val="16"/>
  </w:num>
  <w:num w:numId="29">
    <w:abstractNumId w:val="13"/>
  </w:num>
  <w:num w:numId="30">
    <w:abstractNumId w:val="30"/>
  </w:num>
  <w:num w:numId="31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34EE"/>
    <w:rsid w:val="00004086"/>
    <w:rsid w:val="000058E5"/>
    <w:rsid w:val="00010145"/>
    <w:rsid w:val="00010AAE"/>
    <w:rsid w:val="0001396A"/>
    <w:rsid w:val="0001664B"/>
    <w:rsid w:val="00020BB6"/>
    <w:rsid w:val="00022333"/>
    <w:rsid w:val="00024F65"/>
    <w:rsid w:val="00027B47"/>
    <w:rsid w:val="00035243"/>
    <w:rsid w:val="00037820"/>
    <w:rsid w:val="0004368E"/>
    <w:rsid w:val="0004675B"/>
    <w:rsid w:val="0005203C"/>
    <w:rsid w:val="00052041"/>
    <w:rsid w:val="00054D7B"/>
    <w:rsid w:val="000557E9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036A"/>
    <w:rsid w:val="000B346C"/>
    <w:rsid w:val="000B7B64"/>
    <w:rsid w:val="000C0E0A"/>
    <w:rsid w:val="000C233D"/>
    <w:rsid w:val="000C4F46"/>
    <w:rsid w:val="000C50C7"/>
    <w:rsid w:val="000C5B55"/>
    <w:rsid w:val="000C6FB4"/>
    <w:rsid w:val="000D110E"/>
    <w:rsid w:val="000D284B"/>
    <w:rsid w:val="000D3673"/>
    <w:rsid w:val="000E5258"/>
    <w:rsid w:val="000E680F"/>
    <w:rsid w:val="000E6BB7"/>
    <w:rsid w:val="000F0FCA"/>
    <w:rsid w:val="0010306D"/>
    <w:rsid w:val="00103A5E"/>
    <w:rsid w:val="0010488F"/>
    <w:rsid w:val="00110834"/>
    <w:rsid w:val="001157AF"/>
    <w:rsid w:val="00116C30"/>
    <w:rsid w:val="0012562F"/>
    <w:rsid w:val="001266C6"/>
    <w:rsid w:val="00126C85"/>
    <w:rsid w:val="00132977"/>
    <w:rsid w:val="001368BC"/>
    <w:rsid w:val="001455EB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169D"/>
    <w:rsid w:val="00181A36"/>
    <w:rsid w:val="00184237"/>
    <w:rsid w:val="0018673D"/>
    <w:rsid w:val="00187D1C"/>
    <w:rsid w:val="00191E86"/>
    <w:rsid w:val="0019250A"/>
    <w:rsid w:val="00196FFB"/>
    <w:rsid w:val="001A14C9"/>
    <w:rsid w:val="001A2506"/>
    <w:rsid w:val="001A3026"/>
    <w:rsid w:val="001A77CF"/>
    <w:rsid w:val="001B09BC"/>
    <w:rsid w:val="001B36A4"/>
    <w:rsid w:val="001B4113"/>
    <w:rsid w:val="001B6A0B"/>
    <w:rsid w:val="001B6E6D"/>
    <w:rsid w:val="001C0776"/>
    <w:rsid w:val="001C0B34"/>
    <w:rsid w:val="001C2ABE"/>
    <w:rsid w:val="001C4084"/>
    <w:rsid w:val="001D01D1"/>
    <w:rsid w:val="001E05E8"/>
    <w:rsid w:val="001E0D55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063D7"/>
    <w:rsid w:val="00213294"/>
    <w:rsid w:val="0021376B"/>
    <w:rsid w:val="00214096"/>
    <w:rsid w:val="00215DEA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065C"/>
    <w:rsid w:val="00271B12"/>
    <w:rsid w:val="00271E4A"/>
    <w:rsid w:val="0027392A"/>
    <w:rsid w:val="002762BF"/>
    <w:rsid w:val="00280C4A"/>
    <w:rsid w:val="00281347"/>
    <w:rsid w:val="00281ED1"/>
    <w:rsid w:val="00282382"/>
    <w:rsid w:val="002824BE"/>
    <w:rsid w:val="00282828"/>
    <w:rsid w:val="0028322B"/>
    <w:rsid w:val="00287CC3"/>
    <w:rsid w:val="00294162"/>
    <w:rsid w:val="00294E35"/>
    <w:rsid w:val="002A316B"/>
    <w:rsid w:val="002A4B14"/>
    <w:rsid w:val="002A7B63"/>
    <w:rsid w:val="002B03AC"/>
    <w:rsid w:val="002B25BD"/>
    <w:rsid w:val="002B2600"/>
    <w:rsid w:val="002B6786"/>
    <w:rsid w:val="002B7054"/>
    <w:rsid w:val="002C1320"/>
    <w:rsid w:val="002C16F4"/>
    <w:rsid w:val="002C181F"/>
    <w:rsid w:val="002C4301"/>
    <w:rsid w:val="002C4D10"/>
    <w:rsid w:val="002C66FA"/>
    <w:rsid w:val="002D1837"/>
    <w:rsid w:val="002D381F"/>
    <w:rsid w:val="002D3E2B"/>
    <w:rsid w:val="002D4C72"/>
    <w:rsid w:val="002D62B3"/>
    <w:rsid w:val="002F5ACE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426"/>
    <w:rsid w:val="00317391"/>
    <w:rsid w:val="003217BF"/>
    <w:rsid w:val="00324DB2"/>
    <w:rsid w:val="003259FD"/>
    <w:rsid w:val="00325C35"/>
    <w:rsid w:val="00325E3F"/>
    <w:rsid w:val="00326BB7"/>
    <w:rsid w:val="00327E27"/>
    <w:rsid w:val="00333739"/>
    <w:rsid w:val="00334096"/>
    <w:rsid w:val="00335B61"/>
    <w:rsid w:val="00335F76"/>
    <w:rsid w:val="0033666D"/>
    <w:rsid w:val="00336763"/>
    <w:rsid w:val="00336AE6"/>
    <w:rsid w:val="003403FD"/>
    <w:rsid w:val="003436F9"/>
    <w:rsid w:val="00347500"/>
    <w:rsid w:val="00347A6D"/>
    <w:rsid w:val="003506E8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77ACF"/>
    <w:rsid w:val="00390A28"/>
    <w:rsid w:val="0039160D"/>
    <w:rsid w:val="00396581"/>
    <w:rsid w:val="003965FE"/>
    <w:rsid w:val="00397E79"/>
    <w:rsid w:val="003A5D63"/>
    <w:rsid w:val="003B0DC7"/>
    <w:rsid w:val="003B3CF7"/>
    <w:rsid w:val="003B5C02"/>
    <w:rsid w:val="003C065D"/>
    <w:rsid w:val="003C0ACD"/>
    <w:rsid w:val="003C173C"/>
    <w:rsid w:val="003C33FB"/>
    <w:rsid w:val="003C6A1A"/>
    <w:rsid w:val="003D2DB8"/>
    <w:rsid w:val="003D337A"/>
    <w:rsid w:val="003D6EB8"/>
    <w:rsid w:val="003D7CD7"/>
    <w:rsid w:val="003E1239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0A61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E9B"/>
    <w:rsid w:val="00482720"/>
    <w:rsid w:val="004860CB"/>
    <w:rsid w:val="004A3499"/>
    <w:rsid w:val="004A3A20"/>
    <w:rsid w:val="004B0BF6"/>
    <w:rsid w:val="004B1F2B"/>
    <w:rsid w:val="004B23AD"/>
    <w:rsid w:val="004B42E2"/>
    <w:rsid w:val="004B54B2"/>
    <w:rsid w:val="004C0F70"/>
    <w:rsid w:val="004C48E0"/>
    <w:rsid w:val="004C56C5"/>
    <w:rsid w:val="004C72F3"/>
    <w:rsid w:val="004D0680"/>
    <w:rsid w:val="004D0943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22A78"/>
    <w:rsid w:val="00523D36"/>
    <w:rsid w:val="00527610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03C0"/>
    <w:rsid w:val="0055155C"/>
    <w:rsid w:val="005536BA"/>
    <w:rsid w:val="00553E37"/>
    <w:rsid w:val="00555130"/>
    <w:rsid w:val="0056403E"/>
    <w:rsid w:val="00564D69"/>
    <w:rsid w:val="0057071F"/>
    <w:rsid w:val="00571164"/>
    <w:rsid w:val="00573818"/>
    <w:rsid w:val="00573C4A"/>
    <w:rsid w:val="00576813"/>
    <w:rsid w:val="0058050E"/>
    <w:rsid w:val="00583840"/>
    <w:rsid w:val="005841DB"/>
    <w:rsid w:val="00585CFF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6E62"/>
    <w:rsid w:val="005D0D43"/>
    <w:rsid w:val="005D6DBE"/>
    <w:rsid w:val="005E06DA"/>
    <w:rsid w:val="005E26ED"/>
    <w:rsid w:val="005E2B40"/>
    <w:rsid w:val="005E2C83"/>
    <w:rsid w:val="005E4FE4"/>
    <w:rsid w:val="005F3093"/>
    <w:rsid w:val="005F3B7D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1AA3"/>
    <w:rsid w:val="00642EB1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1413"/>
    <w:rsid w:val="00672D43"/>
    <w:rsid w:val="00672FAE"/>
    <w:rsid w:val="00674685"/>
    <w:rsid w:val="006748C1"/>
    <w:rsid w:val="00674DE6"/>
    <w:rsid w:val="006751A3"/>
    <w:rsid w:val="00675529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1589"/>
    <w:rsid w:val="006A4B98"/>
    <w:rsid w:val="006A4E12"/>
    <w:rsid w:val="006A6387"/>
    <w:rsid w:val="006B065A"/>
    <w:rsid w:val="006B0906"/>
    <w:rsid w:val="006B1FC9"/>
    <w:rsid w:val="006B2FB9"/>
    <w:rsid w:val="006B5A1A"/>
    <w:rsid w:val="006B6115"/>
    <w:rsid w:val="006B69C3"/>
    <w:rsid w:val="006B7ABE"/>
    <w:rsid w:val="006B7CFD"/>
    <w:rsid w:val="006C0FB3"/>
    <w:rsid w:val="006C212E"/>
    <w:rsid w:val="006C26ED"/>
    <w:rsid w:val="006C648D"/>
    <w:rsid w:val="006C7661"/>
    <w:rsid w:val="006D3942"/>
    <w:rsid w:val="006D4794"/>
    <w:rsid w:val="006D5E85"/>
    <w:rsid w:val="006E0BDE"/>
    <w:rsid w:val="006E0D26"/>
    <w:rsid w:val="006E3805"/>
    <w:rsid w:val="006E47EF"/>
    <w:rsid w:val="006E7C5E"/>
    <w:rsid w:val="006E7E95"/>
    <w:rsid w:val="006E7F75"/>
    <w:rsid w:val="006F0028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397D"/>
    <w:rsid w:val="00754C46"/>
    <w:rsid w:val="00757425"/>
    <w:rsid w:val="00757B27"/>
    <w:rsid w:val="00764294"/>
    <w:rsid w:val="007649A3"/>
    <w:rsid w:val="00765E11"/>
    <w:rsid w:val="0076703A"/>
    <w:rsid w:val="00770366"/>
    <w:rsid w:val="007715C5"/>
    <w:rsid w:val="00772359"/>
    <w:rsid w:val="0077287B"/>
    <w:rsid w:val="00773A23"/>
    <w:rsid w:val="007750F4"/>
    <w:rsid w:val="00775598"/>
    <w:rsid w:val="007830B6"/>
    <w:rsid w:val="0079354E"/>
    <w:rsid w:val="0079371C"/>
    <w:rsid w:val="00796F29"/>
    <w:rsid w:val="007A1BB4"/>
    <w:rsid w:val="007A5008"/>
    <w:rsid w:val="007B23AC"/>
    <w:rsid w:val="007B2C43"/>
    <w:rsid w:val="007C1D61"/>
    <w:rsid w:val="007C2545"/>
    <w:rsid w:val="007C52E8"/>
    <w:rsid w:val="007C63F4"/>
    <w:rsid w:val="007D1D12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E53"/>
    <w:rsid w:val="007F1F7F"/>
    <w:rsid w:val="007F575E"/>
    <w:rsid w:val="007F677F"/>
    <w:rsid w:val="008119EB"/>
    <w:rsid w:val="008121F4"/>
    <w:rsid w:val="008133D3"/>
    <w:rsid w:val="00817A2D"/>
    <w:rsid w:val="00821083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0FFF"/>
    <w:rsid w:val="00872A11"/>
    <w:rsid w:val="008744D3"/>
    <w:rsid w:val="008748CE"/>
    <w:rsid w:val="00874A41"/>
    <w:rsid w:val="00882B9D"/>
    <w:rsid w:val="008868DF"/>
    <w:rsid w:val="00892B07"/>
    <w:rsid w:val="00894B86"/>
    <w:rsid w:val="008A082C"/>
    <w:rsid w:val="008A09B1"/>
    <w:rsid w:val="008A17EF"/>
    <w:rsid w:val="008A257C"/>
    <w:rsid w:val="008A3A99"/>
    <w:rsid w:val="008B39C9"/>
    <w:rsid w:val="008C11D4"/>
    <w:rsid w:val="008C48F6"/>
    <w:rsid w:val="008C6841"/>
    <w:rsid w:val="008D219F"/>
    <w:rsid w:val="008D53C6"/>
    <w:rsid w:val="008D6E9C"/>
    <w:rsid w:val="008E6F7B"/>
    <w:rsid w:val="008F0BA8"/>
    <w:rsid w:val="008F3147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5B32"/>
    <w:rsid w:val="00917FD2"/>
    <w:rsid w:val="00921288"/>
    <w:rsid w:val="009304CA"/>
    <w:rsid w:val="0093060F"/>
    <w:rsid w:val="00931C5E"/>
    <w:rsid w:val="009324BA"/>
    <w:rsid w:val="00936180"/>
    <w:rsid w:val="0094098F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0BB"/>
    <w:rsid w:val="00956D8C"/>
    <w:rsid w:val="00957D25"/>
    <w:rsid w:val="00966232"/>
    <w:rsid w:val="00970B74"/>
    <w:rsid w:val="00971AC8"/>
    <w:rsid w:val="0098186A"/>
    <w:rsid w:val="00986974"/>
    <w:rsid w:val="00986BC7"/>
    <w:rsid w:val="00990D9D"/>
    <w:rsid w:val="00993997"/>
    <w:rsid w:val="00996BEA"/>
    <w:rsid w:val="00997D1A"/>
    <w:rsid w:val="009A34C4"/>
    <w:rsid w:val="009A4937"/>
    <w:rsid w:val="009A4B47"/>
    <w:rsid w:val="009B5952"/>
    <w:rsid w:val="009B63D3"/>
    <w:rsid w:val="009B750D"/>
    <w:rsid w:val="009C6182"/>
    <w:rsid w:val="009C7106"/>
    <w:rsid w:val="009C7961"/>
    <w:rsid w:val="009D1E85"/>
    <w:rsid w:val="009D22C4"/>
    <w:rsid w:val="009D4A76"/>
    <w:rsid w:val="009E08FC"/>
    <w:rsid w:val="009E33A9"/>
    <w:rsid w:val="009E3CED"/>
    <w:rsid w:val="009E3F96"/>
    <w:rsid w:val="009E4376"/>
    <w:rsid w:val="009E78AF"/>
    <w:rsid w:val="009F34EB"/>
    <w:rsid w:val="00A07F94"/>
    <w:rsid w:val="00A15106"/>
    <w:rsid w:val="00A2147E"/>
    <w:rsid w:val="00A24FA0"/>
    <w:rsid w:val="00A25B81"/>
    <w:rsid w:val="00A2624A"/>
    <w:rsid w:val="00A265D7"/>
    <w:rsid w:val="00A33567"/>
    <w:rsid w:val="00A33CD4"/>
    <w:rsid w:val="00A34BA9"/>
    <w:rsid w:val="00A37B4A"/>
    <w:rsid w:val="00A406B8"/>
    <w:rsid w:val="00A41676"/>
    <w:rsid w:val="00A43D76"/>
    <w:rsid w:val="00A5246B"/>
    <w:rsid w:val="00A5256F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0A27"/>
    <w:rsid w:val="00A81BDD"/>
    <w:rsid w:val="00A81FCA"/>
    <w:rsid w:val="00A8283F"/>
    <w:rsid w:val="00A83374"/>
    <w:rsid w:val="00A86913"/>
    <w:rsid w:val="00A86965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4649"/>
    <w:rsid w:val="00AD757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550"/>
    <w:rsid w:val="00B11880"/>
    <w:rsid w:val="00B11CEE"/>
    <w:rsid w:val="00B11D92"/>
    <w:rsid w:val="00B141EE"/>
    <w:rsid w:val="00B15A55"/>
    <w:rsid w:val="00B21A3B"/>
    <w:rsid w:val="00B21CC5"/>
    <w:rsid w:val="00B23004"/>
    <w:rsid w:val="00B23116"/>
    <w:rsid w:val="00B24E19"/>
    <w:rsid w:val="00B3114D"/>
    <w:rsid w:val="00B370F6"/>
    <w:rsid w:val="00B44885"/>
    <w:rsid w:val="00B45123"/>
    <w:rsid w:val="00B46CA0"/>
    <w:rsid w:val="00B50D23"/>
    <w:rsid w:val="00B52725"/>
    <w:rsid w:val="00B529E8"/>
    <w:rsid w:val="00B546AD"/>
    <w:rsid w:val="00B60A8E"/>
    <w:rsid w:val="00B61114"/>
    <w:rsid w:val="00B63435"/>
    <w:rsid w:val="00B63A1B"/>
    <w:rsid w:val="00B64BF7"/>
    <w:rsid w:val="00B65524"/>
    <w:rsid w:val="00B71B96"/>
    <w:rsid w:val="00B80970"/>
    <w:rsid w:val="00B80E87"/>
    <w:rsid w:val="00B82C75"/>
    <w:rsid w:val="00B84397"/>
    <w:rsid w:val="00B84BDF"/>
    <w:rsid w:val="00B86B60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B5A69"/>
    <w:rsid w:val="00BC4E1A"/>
    <w:rsid w:val="00BD033B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26E"/>
    <w:rsid w:val="00C05340"/>
    <w:rsid w:val="00C0790A"/>
    <w:rsid w:val="00C116AB"/>
    <w:rsid w:val="00C145EE"/>
    <w:rsid w:val="00C1477C"/>
    <w:rsid w:val="00C17076"/>
    <w:rsid w:val="00C207BE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0AF7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6E85"/>
    <w:rsid w:val="00CA78C3"/>
    <w:rsid w:val="00CA7930"/>
    <w:rsid w:val="00CB5347"/>
    <w:rsid w:val="00CB6882"/>
    <w:rsid w:val="00CB7163"/>
    <w:rsid w:val="00CB7187"/>
    <w:rsid w:val="00CB71E5"/>
    <w:rsid w:val="00CC1557"/>
    <w:rsid w:val="00CC3D35"/>
    <w:rsid w:val="00CC5E27"/>
    <w:rsid w:val="00CD0491"/>
    <w:rsid w:val="00CD0815"/>
    <w:rsid w:val="00CD3A21"/>
    <w:rsid w:val="00CD6B4E"/>
    <w:rsid w:val="00CE1002"/>
    <w:rsid w:val="00CE17A5"/>
    <w:rsid w:val="00CE1EBF"/>
    <w:rsid w:val="00CE2955"/>
    <w:rsid w:val="00CE2FD4"/>
    <w:rsid w:val="00CE4DB2"/>
    <w:rsid w:val="00CE653E"/>
    <w:rsid w:val="00CE77FE"/>
    <w:rsid w:val="00CE7DC8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6FE7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234A"/>
    <w:rsid w:val="00D44406"/>
    <w:rsid w:val="00D445AA"/>
    <w:rsid w:val="00D448E3"/>
    <w:rsid w:val="00D44AC7"/>
    <w:rsid w:val="00D51F00"/>
    <w:rsid w:val="00D521B0"/>
    <w:rsid w:val="00D52AE9"/>
    <w:rsid w:val="00D56374"/>
    <w:rsid w:val="00D612CD"/>
    <w:rsid w:val="00D74F43"/>
    <w:rsid w:val="00D75704"/>
    <w:rsid w:val="00D762CD"/>
    <w:rsid w:val="00D936AE"/>
    <w:rsid w:val="00D952D8"/>
    <w:rsid w:val="00D95463"/>
    <w:rsid w:val="00D95679"/>
    <w:rsid w:val="00DA0525"/>
    <w:rsid w:val="00DA162F"/>
    <w:rsid w:val="00DA16A4"/>
    <w:rsid w:val="00DA2CF0"/>
    <w:rsid w:val="00DA34F5"/>
    <w:rsid w:val="00DA44D3"/>
    <w:rsid w:val="00DA4E98"/>
    <w:rsid w:val="00DA71F1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E5F67"/>
    <w:rsid w:val="00DE6053"/>
    <w:rsid w:val="00DF0328"/>
    <w:rsid w:val="00DF418E"/>
    <w:rsid w:val="00DF5671"/>
    <w:rsid w:val="00DF71FB"/>
    <w:rsid w:val="00DF75DF"/>
    <w:rsid w:val="00E015C8"/>
    <w:rsid w:val="00E0531F"/>
    <w:rsid w:val="00E06C7B"/>
    <w:rsid w:val="00E07F3E"/>
    <w:rsid w:val="00E10251"/>
    <w:rsid w:val="00E106BF"/>
    <w:rsid w:val="00E14BFA"/>
    <w:rsid w:val="00E14FDF"/>
    <w:rsid w:val="00E15273"/>
    <w:rsid w:val="00E20A05"/>
    <w:rsid w:val="00E22220"/>
    <w:rsid w:val="00E2279E"/>
    <w:rsid w:val="00E3181C"/>
    <w:rsid w:val="00E33F45"/>
    <w:rsid w:val="00E36EDD"/>
    <w:rsid w:val="00E428EA"/>
    <w:rsid w:val="00E441DD"/>
    <w:rsid w:val="00E44A87"/>
    <w:rsid w:val="00E50AAD"/>
    <w:rsid w:val="00E51079"/>
    <w:rsid w:val="00E51C4F"/>
    <w:rsid w:val="00E542EA"/>
    <w:rsid w:val="00E572E5"/>
    <w:rsid w:val="00E611E4"/>
    <w:rsid w:val="00E62A2B"/>
    <w:rsid w:val="00E63003"/>
    <w:rsid w:val="00E7090F"/>
    <w:rsid w:val="00E70DB1"/>
    <w:rsid w:val="00E77A19"/>
    <w:rsid w:val="00E8106E"/>
    <w:rsid w:val="00E83A7C"/>
    <w:rsid w:val="00E85228"/>
    <w:rsid w:val="00E8568F"/>
    <w:rsid w:val="00E97601"/>
    <w:rsid w:val="00EA4ACC"/>
    <w:rsid w:val="00EA4C21"/>
    <w:rsid w:val="00EA5ACC"/>
    <w:rsid w:val="00EA74A6"/>
    <w:rsid w:val="00EB0AA2"/>
    <w:rsid w:val="00EB100E"/>
    <w:rsid w:val="00EB1F6D"/>
    <w:rsid w:val="00EB2F5E"/>
    <w:rsid w:val="00EB7E28"/>
    <w:rsid w:val="00EB7F48"/>
    <w:rsid w:val="00EC2F28"/>
    <w:rsid w:val="00EC73A1"/>
    <w:rsid w:val="00ED2A8F"/>
    <w:rsid w:val="00ED6381"/>
    <w:rsid w:val="00EE0EDC"/>
    <w:rsid w:val="00EE235C"/>
    <w:rsid w:val="00EE2576"/>
    <w:rsid w:val="00EE272B"/>
    <w:rsid w:val="00EE3121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3683C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035F"/>
    <w:rsid w:val="00F84646"/>
    <w:rsid w:val="00F8647F"/>
    <w:rsid w:val="00F8706B"/>
    <w:rsid w:val="00F91CCA"/>
    <w:rsid w:val="00F92F09"/>
    <w:rsid w:val="00F95D14"/>
    <w:rsid w:val="00F97200"/>
    <w:rsid w:val="00F97320"/>
    <w:rsid w:val="00FA33EB"/>
    <w:rsid w:val="00FA5265"/>
    <w:rsid w:val="00FB203E"/>
    <w:rsid w:val="00FB3074"/>
    <w:rsid w:val="00FB493C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64B8"/>
    <w:rsid w:val="00FE7B0E"/>
    <w:rsid w:val="00FF20E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7CDBF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A3A20"/>
    <w:pPr>
      <w:spacing w:before="100" w:beforeAutospacing="1" w:after="100" w:afterAutospacing="1"/>
      <w:jc w:val="left"/>
    </w:pPr>
    <w:rPr>
      <w:rFonts w:ascii="Times New Roman" w:eastAsiaTheme="minorEastAsia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3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21" Type="http://schemas.openxmlformats.org/officeDocument/2006/relationships/image" Target="media/image13.tmp"/><Relationship Id="rId34" Type="http://schemas.openxmlformats.org/officeDocument/2006/relationships/hyperlink" Target="http://organizedbuilders.com.au/sites/default/files/Databuild-Bill-of-Quantities.pdf" TargetMode="External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tmp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png"/><Relationship Id="rId32" Type="http://schemas.openxmlformats.org/officeDocument/2006/relationships/hyperlink" Target="http://organizedbuilders.com.au/sites/default/files/BOQ-Summary.pdf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hyperlink" Target="https://www.archsd.gov.hk/media/89170/sor2013_vol1_builders_works_2013_11_04.pdf" TargetMode="External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hyperlink" Target="http://www.dtwd.wa.gov.au/sites/default/files/teachingproducts/BC1934_CCBY.PDF" TargetMode="External"/><Relationship Id="rId33" Type="http://schemas.openxmlformats.org/officeDocument/2006/relationships/image" Target="media/image23.png"/><Relationship Id="rId38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051CE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31B38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E09FF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3477BF3-1D6E-413D-8410-D6A16B83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308</TotalTime>
  <Pages>27</Pages>
  <Words>2180</Words>
  <Characters>12428</Characters>
  <Application>Microsoft Office Word</Application>
  <DocSecurity>8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Caitlin Hamilton</cp:lastModifiedBy>
  <cp:revision>72</cp:revision>
  <cp:lastPrinted>2018-12-09T21:34:00Z</cp:lastPrinted>
  <dcterms:created xsi:type="dcterms:W3CDTF">2019-03-19T01:17:00Z</dcterms:created>
  <dcterms:modified xsi:type="dcterms:W3CDTF">2019-07-16T04:17:00Z</dcterms:modified>
  <cp:contentStatus>v1-1_10/12/2018</cp:contentStatus>
</cp:coreProperties>
</file>