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B42731" w14:textId="77777777" w:rsidR="00577520" w:rsidRPr="004932A4" w:rsidRDefault="00996802" w:rsidP="00577520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25AFAD590CC481FBAC31DF81FDE344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D21D6">
            <w:rPr>
              <w:szCs w:val="32"/>
            </w:rPr>
            <w:t>CPCCBC4026A Arrange building applications and approvals</w:t>
          </w:r>
        </w:sdtContent>
      </w:sdt>
      <w:r w:rsidR="00577520" w:rsidRPr="004932A4">
        <w:rPr>
          <w:szCs w:val="32"/>
        </w:rPr>
        <w:t xml:space="preserve"> </w:t>
      </w:r>
      <w:r w:rsidR="006D21D6">
        <w:rPr>
          <w:szCs w:val="32"/>
        </w:rPr>
        <w:t xml:space="preserve">&amp; </w:t>
      </w:r>
    </w:p>
    <w:p w14:paraId="12505F7D" w14:textId="77777777" w:rsidR="00577520" w:rsidRPr="004932A4" w:rsidRDefault="00996802" w:rsidP="00577520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B79D4FDFB4CD44A2AF871F9B32247AA4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D21D6">
            <w:rPr>
              <w:szCs w:val="32"/>
            </w:rPr>
            <w:t>CPCCBC4031A Process client requirements</w:t>
          </w:r>
        </w:sdtContent>
      </w:sdt>
    </w:p>
    <w:p w14:paraId="306C0C56" w14:textId="77777777" w:rsidR="00577520" w:rsidRDefault="00577520" w:rsidP="00577520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C22157C" w14:textId="77777777" w:rsidR="00577520" w:rsidRDefault="00577520" w:rsidP="00577520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577520" w14:paraId="7F8ED28C" w14:textId="77777777" w:rsidTr="00577520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029F1283" w14:textId="77777777" w:rsidR="00577520" w:rsidRDefault="00577520" w:rsidP="0057752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2B95E49D" w14:textId="77777777" w:rsidR="00577520" w:rsidRPr="0032118C" w:rsidRDefault="00577520" w:rsidP="0057752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30701748" w14:textId="77777777"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5739F122" w14:textId="77777777"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32118C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64E4863B" w14:textId="77777777"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2DFE8051" w14:textId="77777777" w:rsidR="00577520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78D7912" w14:textId="77777777"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296A729E" w14:textId="77777777"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73BBF162" w14:textId="77777777"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C284294" w14:textId="77777777" w:rsidR="00577520" w:rsidRPr="00923E1E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25303A33" w14:textId="77777777" w:rsidR="00577520" w:rsidRDefault="00577520" w:rsidP="00577520">
      <w:pPr>
        <w:ind w:right="-24"/>
        <w:rPr>
          <w:rFonts w:ascii="Arial" w:hAnsi="Arial" w:cs="Arial"/>
          <w:sz w:val="22"/>
          <w:szCs w:val="22"/>
        </w:rPr>
      </w:pPr>
    </w:p>
    <w:p w14:paraId="46357B63" w14:textId="77777777" w:rsidR="00577520" w:rsidRPr="00830749" w:rsidRDefault="00577520" w:rsidP="0057752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14:paraId="5804C4A9" w14:textId="77777777" w:rsidTr="00636EB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CCB5C09" w14:textId="77777777" w:rsidR="00D262AB" w:rsidRPr="00DD7A44" w:rsidRDefault="00D262AB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0" w:name="_Ref396827952"/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0967B4A" w14:textId="67F7634B" w:rsidR="00D262AB" w:rsidRPr="00DD7A44" w:rsidRDefault="003A4A12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59608600" w:edGrp="everyone"/>
            <w:r>
              <w:rPr>
                <w:rFonts w:ascii="Arial" w:hAnsi="Arial" w:cs="Arial"/>
                <w:sz w:val="22"/>
                <w:szCs w:val="22"/>
              </w:rPr>
              <w:t>Sara Perez Bouzada Baravelli</w:t>
            </w:r>
            <w:permEnd w:id="359608600"/>
          </w:p>
        </w:tc>
      </w:tr>
      <w:tr w:rsidR="00D262AB" w:rsidRPr="00DD7A44" w14:paraId="47BCE4A6" w14:textId="77777777" w:rsidTr="00636EB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9F96E1F" w14:textId="77777777" w:rsidR="00D262AB" w:rsidRPr="00DD7A44" w:rsidRDefault="00D262AB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0102763B" w14:textId="77777777" w:rsidR="00D262AB" w:rsidRPr="00DD7A44" w:rsidRDefault="00D262AB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67E562D" w14:textId="77777777" w:rsidR="00D262AB" w:rsidRPr="00DD7A44" w:rsidRDefault="00D262AB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2AB" w:rsidRPr="00DD7A44" w14:paraId="7260AAF1" w14:textId="77777777" w:rsidTr="00636EB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49C939D" w14:textId="77777777" w:rsidR="00D262AB" w:rsidRPr="00DD7A44" w:rsidRDefault="00D262AB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33516166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5D7C9AB" w14:textId="76E16532" w:rsidR="00D262AB" w:rsidRPr="00DD7A44" w:rsidRDefault="003A4A12" w:rsidP="00636EBE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835EA92" wp14:editId="4C230771">
                      <wp:extent cx="954405" cy="954405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4405" cy="9544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35161666" w:displacedByCustomXml="prev"/>
      </w:tr>
    </w:tbl>
    <w:p w14:paraId="018AC947" w14:textId="77777777"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14:paraId="445867A8" w14:textId="77777777"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14:paraId="73E35BFB" w14:textId="77777777" w:rsidTr="00636EB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E8D8116" w14:textId="77777777" w:rsidR="00D262AB" w:rsidRPr="00DD7A44" w:rsidRDefault="00D262AB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59DDAE4" w14:textId="1A830A2E" w:rsidR="00D262AB" w:rsidRPr="00DD7A44" w:rsidRDefault="003A4A12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04425338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404425338"/>
          </w:p>
        </w:tc>
      </w:tr>
      <w:tr w:rsidR="00D262AB" w:rsidRPr="00DD7A44" w14:paraId="3F9892EF" w14:textId="77777777" w:rsidTr="00636EB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44C8F63" w14:textId="77777777" w:rsidR="00D262AB" w:rsidRPr="00DD7A44" w:rsidRDefault="00D262AB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3825B5B0" w14:textId="77777777" w:rsidR="00D262AB" w:rsidRPr="00DD7A44" w:rsidRDefault="00D262AB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9B7E9FF" w14:textId="77777777" w:rsidR="00D262AB" w:rsidRPr="00DD7A44" w:rsidRDefault="00D262AB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2AB" w:rsidRPr="00DD7A44" w14:paraId="3D11A982" w14:textId="77777777" w:rsidTr="00636EB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B49B69C" w14:textId="77777777" w:rsidR="00D262AB" w:rsidRPr="00DD7A44" w:rsidRDefault="00D262AB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637504144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5EF6C11" w14:textId="77777777" w:rsidR="00D262AB" w:rsidRPr="00DD7A44" w:rsidRDefault="00D262AB" w:rsidP="00636EBE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FC739AF" wp14:editId="48FCF3B9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637504144" w:displacedByCustomXml="next"/>
          </w:sdtContent>
        </w:sdt>
      </w:tr>
    </w:tbl>
    <w:p w14:paraId="69A0B831" w14:textId="77777777"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14:paraId="55C71314" w14:textId="77777777"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14:paraId="4454055A" w14:textId="77777777" w:rsidTr="00636EB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133D9F4" w14:textId="77777777" w:rsidR="00D262AB" w:rsidRPr="00DD7A44" w:rsidRDefault="00D262AB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60404450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4136C320496423C8249975BF6565510"/>
            </w:placeholder>
            <w:date w:fullDate="2019-01-1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D3D50DD" w14:textId="77777777" w:rsidR="00D262AB" w:rsidRPr="00DD7A44" w:rsidRDefault="00D55EF2" w:rsidP="00636EBE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15/01/2019</w:t>
                </w:r>
              </w:p>
            </w:tc>
          </w:sdtContent>
        </w:sdt>
      </w:tr>
      <w:permEnd w:id="1060404450"/>
    </w:tbl>
    <w:p w14:paraId="665E2A14" w14:textId="77777777"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14:paraId="4581400B" w14:textId="77777777"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14:paraId="0A82CCBA" w14:textId="77777777"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262AB" w:rsidRPr="00DD7A44" w14:paraId="3A12B9E0" w14:textId="77777777" w:rsidTr="00636EBE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56F4B02B" w14:textId="77777777" w:rsidR="00D262AB" w:rsidRPr="00DD7A44" w:rsidRDefault="00D262AB" w:rsidP="00636EB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04174F18" w14:textId="77777777" w:rsidR="00D262AB" w:rsidRPr="00DD7A44" w:rsidRDefault="00D262AB" w:rsidP="00636EB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0D420DA9" w14:textId="77777777" w:rsidR="00D262AB" w:rsidRPr="00DD7A44" w:rsidRDefault="00D262AB" w:rsidP="00636EB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262AB" w:rsidRPr="00DD7A44" w14:paraId="3C82DBD4" w14:textId="77777777" w:rsidTr="00636EBE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7B71AA07" w14:textId="77777777" w:rsidR="00D262AB" w:rsidRPr="00DD7A44" w:rsidRDefault="00D262AB" w:rsidP="00636EB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2559" w:type="dxa"/>
            <w:vMerge w:val="restart"/>
            <w:vAlign w:val="center"/>
          </w:tcPr>
          <w:p w14:paraId="5294BEB6" w14:textId="77777777" w:rsidR="00D262AB" w:rsidRPr="00DD7A44" w:rsidRDefault="00D262AB" w:rsidP="00636EB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69896173" w:edGrp="everyone"/>
            <w:permEnd w:id="1769896173"/>
          </w:p>
        </w:tc>
        <w:tc>
          <w:tcPr>
            <w:tcW w:w="1272" w:type="dxa"/>
            <w:vAlign w:val="center"/>
          </w:tcPr>
          <w:p w14:paraId="2F6522D0" w14:textId="77777777" w:rsidR="00D262AB" w:rsidRPr="00DD7A44" w:rsidRDefault="00D262AB" w:rsidP="00636EB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55F53F1B" w14:textId="77777777" w:rsidR="00D262AB" w:rsidRPr="00DD7A44" w:rsidRDefault="00D262AB" w:rsidP="00636EB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262AB" w:rsidRPr="00DD7A44" w14:paraId="5E52FF07" w14:textId="77777777" w:rsidTr="00636EBE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033838E0" w14:textId="77777777" w:rsidR="00D262AB" w:rsidRPr="00DD7A44" w:rsidRDefault="00D262AB" w:rsidP="00636EB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1EEA8939" w14:textId="77777777" w:rsidR="00D262AB" w:rsidRPr="00DD7A44" w:rsidRDefault="00D262AB" w:rsidP="00636EB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6231499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269F0AC1" w14:textId="77777777" w:rsidR="00D262AB" w:rsidRPr="00DD7A44" w:rsidRDefault="00D262AB" w:rsidP="00636E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3149928" w:displacedByCustomXml="prev"/>
        <w:permStart w:id="19874488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3E6C5DB0" w14:textId="77777777" w:rsidR="00D262AB" w:rsidRPr="00DD7A44" w:rsidRDefault="00D262AB" w:rsidP="00636E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7448852" w:displacedByCustomXml="prev"/>
      </w:tr>
    </w:tbl>
    <w:p w14:paraId="310EA46F" w14:textId="77777777" w:rsidR="00577520" w:rsidRDefault="00577520" w:rsidP="00577520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p w14:paraId="19C6F797" w14:textId="77777777" w:rsidR="00577520" w:rsidRDefault="00577520" w:rsidP="00577520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br w:type="page"/>
      </w:r>
    </w:p>
    <w:p w14:paraId="0115175A" w14:textId="77777777" w:rsidR="000544F4" w:rsidRPr="00830749" w:rsidRDefault="000544F4" w:rsidP="000544F4">
      <w:pPr>
        <w:pStyle w:val="11CSTCPLQuestionBullet"/>
        <w:ind w:left="709" w:hanging="709"/>
      </w:pPr>
      <w:bookmarkStart w:id="1" w:name="_Ref428791704"/>
      <w:bookmarkEnd w:id="0"/>
      <w:r>
        <w:lastRenderedPageBreak/>
        <w:t>Identify four (4) details you would try to establish about the client’s design requirements.</w:t>
      </w:r>
      <w:bookmarkEnd w:id="1"/>
    </w:p>
    <w:p w14:paraId="212D93B7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22DC8E71" w14:textId="77777777" w:rsidTr="005832D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8899E9" w14:textId="77777777"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58175" w14:textId="77777777" w:rsidR="003108E2" w:rsidRPr="003108E2" w:rsidRDefault="003108E2" w:rsidP="003108E2">
            <w:pPr>
              <w:rPr>
                <w:rFonts w:ascii="Arial" w:hAnsi="Arial" w:cs="Arial"/>
                <w:sz w:val="22"/>
                <w:szCs w:val="22"/>
              </w:rPr>
            </w:pPr>
            <w:permStart w:id="81088683" w:edGrp="everyone"/>
            <w:r w:rsidRPr="003108E2">
              <w:rPr>
                <w:rFonts w:ascii="Arial" w:hAnsi="Arial" w:cs="Arial"/>
                <w:sz w:val="22"/>
                <w:szCs w:val="22"/>
              </w:rPr>
              <w:t>Client’s objectives and priorities of the project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FC446D6" w14:textId="77777777" w:rsidR="003108E2" w:rsidRPr="003108E2" w:rsidRDefault="003108E2" w:rsidP="003108E2">
            <w:pPr>
              <w:rPr>
                <w:rFonts w:ascii="Arial" w:hAnsi="Arial" w:cs="Arial"/>
                <w:sz w:val="22"/>
                <w:szCs w:val="22"/>
              </w:rPr>
            </w:pPr>
            <w:r w:rsidRPr="003108E2">
              <w:rPr>
                <w:rFonts w:ascii="Arial" w:hAnsi="Arial" w:cs="Arial"/>
                <w:sz w:val="22"/>
                <w:szCs w:val="22"/>
              </w:rPr>
              <w:t>Space, time and budget parameters are aligned with the client’s vision and needs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7DE57B5" w14:textId="77777777" w:rsidR="003108E2" w:rsidRPr="003108E2" w:rsidRDefault="003108E2" w:rsidP="003108E2">
            <w:pPr>
              <w:rPr>
                <w:rFonts w:ascii="Arial" w:hAnsi="Arial" w:cs="Arial"/>
                <w:sz w:val="22"/>
                <w:szCs w:val="22"/>
              </w:rPr>
            </w:pPr>
            <w:r w:rsidRPr="003108E2">
              <w:rPr>
                <w:rFonts w:ascii="Arial" w:hAnsi="Arial" w:cs="Arial"/>
                <w:sz w:val="22"/>
                <w:szCs w:val="22"/>
              </w:rPr>
              <w:t>Expectations are reasonable and attainable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7D79E08" w14:textId="77777777" w:rsidR="000544F4" w:rsidRPr="001C4084" w:rsidRDefault="003108E2" w:rsidP="00BD4857">
            <w:pPr>
              <w:rPr>
                <w:rFonts w:ascii="Arial" w:hAnsi="Arial" w:cs="Arial"/>
                <w:sz w:val="22"/>
                <w:szCs w:val="22"/>
              </w:rPr>
            </w:pPr>
            <w:r w:rsidRPr="003108E2">
              <w:rPr>
                <w:rFonts w:ascii="Arial" w:hAnsi="Arial" w:cs="Arial"/>
                <w:sz w:val="22"/>
                <w:szCs w:val="22"/>
              </w:rPr>
              <w:t>Client’s role and the project structure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permEnd w:id="81088683"/>
          </w:p>
        </w:tc>
        <w:permStart w:id="15030193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4920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5D68C98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3019351" w:displacedByCustomXml="prev"/>
      </w:tr>
    </w:tbl>
    <w:p w14:paraId="02515C1F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0647C74A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0AB513F1" w14:textId="77777777" w:rsidR="000544F4" w:rsidRPr="00830749" w:rsidRDefault="000544F4" w:rsidP="000544F4">
      <w:pPr>
        <w:pStyle w:val="11CSTCPLQuestionBullet"/>
        <w:ind w:left="709" w:hanging="709"/>
      </w:pPr>
      <w:bookmarkStart w:id="2" w:name="_Ref497316899"/>
      <w:r>
        <w:t>In what format should the client’s design requirements be recorded?</w:t>
      </w:r>
      <w:bookmarkEnd w:id="2"/>
    </w:p>
    <w:p w14:paraId="5FCAB58B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637B2C6B" w14:textId="77777777" w:rsidTr="005832D9">
        <w:trPr>
          <w:trHeight w:val="4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A37E7F" w14:textId="77777777" w:rsidR="005832D9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8C1C0" w14:textId="77777777" w:rsidR="000544F4" w:rsidRPr="001C4084" w:rsidRDefault="003108E2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374292253" w:edGrp="everyone"/>
            <w:r>
              <w:rPr>
                <w:rFonts w:ascii="Arial" w:hAnsi="Arial" w:cs="Arial"/>
                <w:sz w:val="22"/>
                <w:szCs w:val="22"/>
              </w:rPr>
              <w:t>In a Project Brief</w:t>
            </w:r>
            <w:permEnd w:id="1374292253"/>
          </w:p>
        </w:tc>
        <w:permStart w:id="448328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32267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96DC714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832879" w:displacedByCustomXml="prev"/>
      </w:tr>
    </w:tbl>
    <w:p w14:paraId="07640321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22D8BEF0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7021CEA2" w14:textId="77777777" w:rsidR="000544F4" w:rsidRPr="00830749" w:rsidRDefault="000544F4" w:rsidP="000544F4">
      <w:pPr>
        <w:pStyle w:val="11CSTCPLQuestionBullet"/>
        <w:ind w:left="709" w:hanging="709"/>
      </w:pPr>
      <w:bookmarkStart w:id="3" w:name="_Ref497316910"/>
      <w:r>
        <w:t>Describe how explaining a product’s strengths and limitations can ensure the client’s design needs are met.</w:t>
      </w:r>
      <w:bookmarkEnd w:id="3"/>
    </w:p>
    <w:p w14:paraId="5C0107B3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310AFC9E" w14:textId="77777777" w:rsidTr="005832D9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9138C4" w14:textId="77777777"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B8FC5" w14:textId="77777777" w:rsidR="003108E2" w:rsidRPr="003108E2" w:rsidRDefault="003108E2" w:rsidP="003108E2">
            <w:pPr>
              <w:rPr>
                <w:rFonts w:ascii="Arial" w:hAnsi="Arial" w:cs="Arial"/>
                <w:sz w:val="22"/>
                <w:szCs w:val="22"/>
              </w:rPr>
            </w:pPr>
            <w:permStart w:id="974861356" w:edGrp="everyone"/>
            <w:r w:rsidRPr="003108E2">
              <w:rPr>
                <w:rFonts w:ascii="Arial" w:hAnsi="Arial" w:cs="Arial"/>
                <w:sz w:val="22"/>
                <w:szCs w:val="22"/>
              </w:rPr>
              <w:t>Its purpose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108E2">
              <w:rPr>
                <w:rFonts w:ascii="Arial" w:hAnsi="Arial" w:cs="Arial"/>
                <w:sz w:val="22"/>
                <w:szCs w:val="22"/>
              </w:rPr>
              <w:t>It will meet their needs and save time and/or money</w:t>
            </w:r>
          </w:p>
          <w:p w14:paraId="4C0746DE" w14:textId="77777777" w:rsidR="003108E2" w:rsidRPr="003108E2" w:rsidRDefault="003108E2" w:rsidP="003108E2">
            <w:pPr>
              <w:rPr>
                <w:rFonts w:ascii="Arial" w:hAnsi="Arial" w:cs="Arial"/>
                <w:sz w:val="22"/>
                <w:szCs w:val="22"/>
              </w:rPr>
            </w:pPr>
            <w:r w:rsidRPr="003108E2">
              <w:rPr>
                <w:rFonts w:ascii="Arial" w:hAnsi="Arial" w:cs="Arial"/>
                <w:sz w:val="22"/>
                <w:szCs w:val="22"/>
              </w:rPr>
              <w:t>How it is checked for quality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108E2">
              <w:rPr>
                <w:rFonts w:ascii="Arial" w:hAnsi="Arial" w:cs="Arial"/>
                <w:sz w:val="22"/>
                <w:szCs w:val="22"/>
              </w:rPr>
              <w:t>It may support local industry and help the environment</w:t>
            </w:r>
          </w:p>
          <w:p w14:paraId="4E36855E" w14:textId="77777777" w:rsidR="003108E2" w:rsidRPr="003108E2" w:rsidRDefault="003108E2" w:rsidP="003108E2">
            <w:pPr>
              <w:rPr>
                <w:rFonts w:ascii="Arial" w:hAnsi="Arial" w:cs="Arial"/>
                <w:sz w:val="22"/>
                <w:szCs w:val="22"/>
              </w:rPr>
            </w:pPr>
            <w:r w:rsidRPr="003108E2">
              <w:rPr>
                <w:rFonts w:ascii="Arial" w:hAnsi="Arial" w:cs="Arial"/>
                <w:sz w:val="22"/>
                <w:szCs w:val="22"/>
              </w:rPr>
              <w:t>How it compares to competitor’s products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108E2">
              <w:rPr>
                <w:rFonts w:ascii="Arial" w:hAnsi="Arial" w:cs="Arial"/>
                <w:sz w:val="22"/>
                <w:szCs w:val="22"/>
              </w:rPr>
              <w:t>How it compares to competitor’s products</w:t>
            </w:r>
          </w:p>
          <w:p w14:paraId="1CA7555F" w14:textId="77777777" w:rsidR="003108E2" w:rsidRPr="003108E2" w:rsidRDefault="003108E2" w:rsidP="003108E2">
            <w:pPr>
              <w:rPr>
                <w:rFonts w:ascii="Arial" w:hAnsi="Arial" w:cs="Arial"/>
                <w:sz w:val="22"/>
                <w:szCs w:val="22"/>
              </w:rPr>
            </w:pPr>
            <w:r w:rsidRPr="003108E2">
              <w:rPr>
                <w:rFonts w:ascii="Arial" w:hAnsi="Arial" w:cs="Arial"/>
                <w:sz w:val="22"/>
                <w:szCs w:val="22"/>
              </w:rPr>
              <w:t>Its strengths and limitations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108E2">
              <w:rPr>
                <w:rFonts w:ascii="Arial" w:hAnsi="Arial" w:cs="Arial"/>
                <w:sz w:val="22"/>
                <w:szCs w:val="22"/>
              </w:rPr>
              <w:t>Client can be assured they are buying a product that is well matched to their particular needs</w:t>
            </w:r>
          </w:p>
          <w:p w14:paraId="5A82D867" w14:textId="77777777" w:rsidR="003108E2" w:rsidRPr="003108E2" w:rsidRDefault="003108E2" w:rsidP="003108E2">
            <w:pPr>
              <w:rPr>
                <w:rFonts w:ascii="Arial" w:hAnsi="Arial" w:cs="Arial"/>
                <w:sz w:val="22"/>
                <w:szCs w:val="22"/>
              </w:rPr>
            </w:pPr>
          </w:p>
          <w:permEnd w:id="974861356"/>
          <w:p w14:paraId="68B4DEC7" w14:textId="77777777"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006103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163583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DD35FB1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0610306" w:displacedByCustomXml="prev"/>
      </w:tr>
    </w:tbl>
    <w:p w14:paraId="0D8A01DC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0275FAD7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0324BA23" w14:textId="77777777" w:rsidR="000544F4" w:rsidRPr="00830749" w:rsidRDefault="000544F4" w:rsidP="000544F4">
      <w:pPr>
        <w:pStyle w:val="11CSTCPLQuestionBullet"/>
        <w:ind w:left="709" w:hanging="709"/>
      </w:pPr>
      <w:bookmarkStart w:id="4" w:name="_Ref497316911"/>
      <w:r>
        <w:t>Identify two (2) types of technical/product knowledge you should provide to a client who wishes to maximise sustainability.</w:t>
      </w:r>
      <w:bookmarkEnd w:id="4"/>
    </w:p>
    <w:p w14:paraId="330594C1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6723F380" w14:textId="77777777" w:rsidTr="005832D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2877E3" w14:textId="77777777"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3879" w14:textId="77777777" w:rsidR="000544F4" w:rsidRPr="001C4084" w:rsidRDefault="00D5697D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225532783" w:edGrp="everyone"/>
            <w:r>
              <w:rPr>
                <w:rFonts w:ascii="Arial" w:hAnsi="Arial" w:cs="Arial"/>
                <w:sz w:val="22"/>
                <w:szCs w:val="22"/>
              </w:rPr>
              <w:t>Source of the product, availability in bulk &amp; lifespan</w:t>
            </w:r>
            <w:r w:rsidR="00CC3987">
              <w:rPr>
                <w:rFonts w:ascii="Arial" w:hAnsi="Arial" w:cs="Arial"/>
                <w:sz w:val="22"/>
                <w:szCs w:val="22"/>
              </w:rPr>
              <w:t xml:space="preserve"> of product.</w:t>
            </w:r>
            <w:permEnd w:id="225532783"/>
          </w:p>
        </w:tc>
        <w:permStart w:id="15618808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463979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55F6148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1880838" w:displacedByCustomXml="prev"/>
      </w:tr>
    </w:tbl>
    <w:p w14:paraId="69416883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0D5362D4" w14:textId="77777777"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14:paraId="53030E72" w14:textId="77777777" w:rsidR="000544F4" w:rsidRPr="00830749" w:rsidRDefault="000544F4" w:rsidP="000544F4">
      <w:pPr>
        <w:pStyle w:val="11CSTCPLQuestionBullet"/>
        <w:ind w:left="709" w:hanging="709"/>
      </w:pPr>
      <w:bookmarkStart w:id="5" w:name="_Ref497317156"/>
      <w:r>
        <w:lastRenderedPageBreak/>
        <w:t xml:space="preserve">Which of the following may be considered a restrictive covenant? </w:t>
      </w:r>
      <w:r>
        <w:br/>
        <w:t>Tick all that apply.</w:t>
      </w:r>
      <w:bookmarkEnd w:id="5"/>
    </w:p>
    <w:p w14:paraId="374E046E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544F4" w14:paraId="533BAE35" w14:textId="77777777" w:rsidTr="00BD485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70CC1B5" w14:textId="77777777" w:rsidR="000544F4" w:rsidRDefault="000544F4" w:rsidP="00BD485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F701D1C" w14:textId="77777777" w:rsidR="000544F4" w:rsidRDefault="000544F4" w:rsidP="00BD485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B19ABA4" w14:textId="77777777" w:rsidR="000544F4" w:rsidRDefault="000544F4" w:rsidP="00BD485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24957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741153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2DA7EB5" w14:textId="77777777" w:rsidR="000544F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495734" w:displacedByCustomXml="prev"/>
      </w:tr>
      <w:tr w:rsidR="005832D9" w14:paraId="0103526F" w14:textId="77777777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9719E5" w14:textId="77777777"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3288726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C93C95" w14:textId="77777777" w:rsidR="005832D9" w:rsidRPr="00DD7A44" w:rsidRDefault="003108E2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2887265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260A87" w14:textId="77777777" w:rsidR="005832D9" w:rsidRDefault="005832D9" w:rsidP="005832D9">
            <w:pPr>
              <w:jc w:val="center"/>
            </w:pPr>
            <w:r>
              <w:t>Limit on building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6EB430" w14:textId="77777777" w:rsidR="005832D9" w:rsidRDefault="005832D9" w:rsidP="005832D9">
            <w:pPr>
              <w:ind w:left="993" w:hanging="993"/>
            </w:pPr>
          </w:p>
        </w:tc>
      </w:tr>
      <w:tr w:rsidR="005832D9" w14:paraId="711531EA" w14:textId="77777777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7E1A41" w14:textId="77777777"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5245661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2876969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C216B7" w14:textId="77777777" w:rsidR="005832D9" w:rsidRPr="00DD7A44" w:rsidRDefault="003108E2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245661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EE4D77" w14:textId="77777777" w:rsidR="005832D9" w:rsidRDefault="005832D9" w:rsidP="005832D9">
            <w:pPr>
              <w:jc w:val="center"/>
            </w:pPr>
            <w:r>
              <w:t>Limit on fence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1E7FB0" w14:textId="77777777" w:rsidR="005832D9" w:rsidRDefault="005832D9" w:rsidP="005832D9">
            <w:pPr>
              <w:ind w:left="993" w:hanging="993"/>
            </w:pPr>
          </w:p>
        </w:tc>
      </w:tr>
      <w:tr w:rsidR="005832D9" w14:paraId="16A21F29" w14:textId="77777777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28D9F0" w14:textId="77777777"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14794978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429610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DB6D0" w14:textId="77777777" w:rsidR="005832D9" w:rsidRPr="00DD7A44" w:rsidRDefault="003108E2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7949780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9B0F3F" w14:textId="77777777" w:rsidR="005832D9" w:rsidRDefault="005832D9" w:rsidP="005832D9">
            <w:pPr>
              <w:jc w:val="center"/>
            </w:pPr>
            <w:r>
              <w:t>Limit on retaining wall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A4BAE1" w14:textId="77777777" w:rsidR="005832D9" w:rsidRDefault="005832D9" w:rsidP="005832D9">
            <w:pPr>
              <w:ind w:left="993" w:hanging="993"/>
            </w:pPr>
          </w:p>
        </w:tc>
      </w:tr>
    </w:tbl>
    <w:p w14:paraId="64921E11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54985887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73891186" w14:textId="77777777" w:rsidR="000544F4" w:rsidRPr="00830749" w:rsidRDefault="000544F4" w:rsidP="000544F4">
      <w:pPr>
        <w:pStyle w:val="11CSTCPLQuestionBullet"/>
        <w:ind w:left="709" w:hanging="709"/>
      </w:pPr>
      <w:bookmarkStart w:id="6" w:name="_Ref497317158"/>
      <w:r>
        <w:t>Why should your client be notified about restrictive covenants?</w:t>
      </w:r>
      <w:bookmarkEnd w:id="6"/>
    </w:p>
    <w:p w14:paraId="6C7243C1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135C5832" w14:textId="77777777" w:rsidTr="007475EB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9E298A" w14:textId="77777777"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C78AA" w14:textId="77777777" w:rsidR="000544F4" w:rsidRPr="001C4084" w:rsidRDefault="003108E2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940792849" w:edGrp="everyone"/>
            <w:r>
              <w:rPr>
                <w:rFonts w:ascii="Arial" w:hAnsi="Arial" w:cs="Arial"/>
                <w:sz w:val="22"/>
                <w:szCs w:val="22"/>
              </w:rPr>
              <w:t>Clients should be notified about restrictive covenants as if they are breached legal action may ensue.</w:t>
            </w:r>
            <w:permEnd w:id="940792849"/>
          </w:p>
        </w:tc>
        <w:permStart w:id="20113141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115968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F9DCA07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1314155" w:displacedByCustomXml="prev"/>
      </w:tr>
    </w:tbl>
    <w:p w14:paraId="58B02E22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79E6C27D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24C02415" w14:textId="77777777" w:rsidR="000544F4" w:rsidRPr="00830749" w:rsidRDefault="000544F4" w:rsidP="000544F4">
      <w:pPr>
        <w:pStyle w:val="11CSTCPLQuestionBullet"/>
        <w:ind w:left="709" w:hanging="709"/>
      </w:pPr>
      <w:bookmarkStart w:id="7" w:name="_Ref497317175"/>
      <w:r>
        <w:t>What document sets out what a client can build within the Council area?</w:t>
      </w:r>
      <w:bookmarkEnd w:id="7"/>
    </w:p>
    <w:p w14:paraId="7A34F80A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318A929E" w14:textId="77777777" w:rsidTr="007475E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1CA399" w14:textId="77777777"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D0A1C" w14:textId="77777777" w:rsidR="000544F4" w:rsidRPr="001C4084" w:rsidRDefault="003108E2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281188785" w:edGrp="everyone"/>
            <w:r>
              <w:rPr>
                <w:rFonts w:ascii="Arial" w:hAnsi="Arial" w:cs="Arial"/>
                <w:sz w:val="22"/>
                <w:szCs w:val="22"/>
              </w:rPr>
              <w:t>The City Plan</w:t>
            </w:r>
            <w:permEnd w:id="1281188785"/>
          </w:p>
        </w:tc>
        <w:permStart w:id="15715001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494293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539B2BC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1500160" w:displacedByCustomXml="prev"/>
      </w:tr>
    </w:tbl>
    <w:p w14:paraId="2C277358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0080B670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64E39464" w14:textId="77777777"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8" w:name="_Ref497317585"/>
      <w:r>
        <w:rPr>
          <w:rFonts w:ascii="Arial" w:hAnsi="Arial"/>
          <w:b/>
        </w:rPr>
        <w:t xml:space="preserve">Outline the requirements of the </w:t>
      </w:r>
      <w:r>
        <w:rPr>
          <w:rFonts w:ascii="Arial" w:hAnsi="Arial"/>
          <w:b/>
          <w:i/>
        </w:rPr>
        <w:t xml:space="preserve">Work Health and Safety Act 2011 </w:t>
      </w:r>
      <w:r>
        <w:rPr>
          <w:rFonts w:ascii="Arial" w:hAnsi="Arial"/>
          <w:b/>
        </w:rPr>
        <w:t>with regards to the design of buildings.</w:t>
      </w:r>
      <w:bookmarkEnd w:id="8"/>
    </w:p>
    <w:p w14:paraId="09C0B8E4" w14:textId="77777777"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14:paraId="740421E8" w14:textId="77777777" w:rsidTr="007475EB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81CBBC" w14:textId="77777777"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BB06" w14:textId="77777777" w:rsidR="003108E2" w:rsidRPr="003108E2" w:rsidRDefault="003108E2" w:rsidP="003108E2">
            <w:pPr>
              <w:rPr>
                <w:rFonts w:ascii="Arial" w:hAnsi="Arial" w:cs="Arial"/>
                <w:sz w:val="22"/>
                <w:szCs w:val="22"/>
              </w:rPr>
            </w:pPr>
            <w:permStart w:id="1830174653" w:edGrp="everyone"/>
            <w:r w:rsidRPr="003108E2">
              <w:rPr>
                <w:rFonts w:ascii="Arial" w:hAnsi="Arial" w:cs="Arial"/>
                <w:sz w:val="22"/>
                <w:szCs w:val="22"/>
              </w:rPr>
              <w:t xml:space="preserve">Section 22 of the </w:t>
            </w:r>
            <w:r w:rsidRPr="003108E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Work Health and Safety Act 2011 </w:t>
            </w:r>
            <w:r w:rsidRPr="003108E2">
              <w:rPr>
                <w:rFonts w:ascii="Arial" w:hAnsi="Arial" w:cs="Arial"/>
                <w:sz w:val="22"/>
                <w:szCs w:val="22"/>
              </w:rPr>
              <w:t>(Qld) states that there is a duty to ensure that the design does not pose risks to people using the building for its intended purpose</w:t>
            </w:r>
          </w:p>
          <w:permEnd w:id="1830174653"/>
          <w:p w14:paraId="452092D8" w14:textId="77777777" w:rsidR="000544F4" w:rsidRPr="007C2A88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389615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86152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DAE551E" w14:textId="77777777"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8961537" w:displacedByCustomXml="prev"/>
      </w:tr>
    </w:tbl>
    <w:p w14:paraId="5D95C275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5551E209" w14:textId="77777777" w:rsidR="00E5195E" w:rsidRDefault="00E5195E" w:rsidP="000544F4">
      <w:pPr>
        <w:rPr>
          <w:rFonts w:ascii="Arial" w:hAnsi="Arial" w:cs="Arial"/>
          <w:sz w:val="22"/>
          <w:szCs w:val="22"/>
        </w:rPr>
      </w:pPr>
    </w:p>
    <w:p w14:paraId="415963D0" w14:textId="77777777" w:rsidR="000544F4" w:rsidRPr="00830749" w:rsidRDefault="000544F4" w:rsidP="000544F4">
      <w:pPr>
        <w:pStyle w:val="11CSTCPLQuestionBullet"/>
        <w:ind w:left="709" w:hanging="709"/>
      </w:pPr>
      <w:bookmarkStart w:id="9" w:name="_Ref497317794"/>
      <w:r>
        <w:t>True or False (Tick your response): The client requesting a design from an architect automatically holds copyright of the design.</w:t>
      </w:r>
      <w:bookmarkEnd w:id="9"/>
    </w:p>
    <w:p w14:paraId="1D56F5A9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733D0" w14:paraId="269CD068" w14:textId="77777777" w:rsidTr="007733D0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C1B18BB" w14:textId="77777777" w:rsidR="007733D0" w:rsidRDefault="007733D0" w:rsidP="007733D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964721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881321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6908A96" w14:textId="77777777" w:rsidR="007733D0" w:rsidRPr="00DD7A44" w:rsidRDefault="007733D0" w:rsidP="007733D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9647210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216F5E" w14:textId="77777777"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BA1894" w14:textId="77777777" w:rsidR="007733D0" w:rsidRPr="00E106BF" w:rsidRDefault="007733D0" w:rsidP="007733D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584251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082183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94DBEC8" w14:textId="77777777" w:rsidR="007733D0" w:rsidRDefault="007733D0" w:rsidP="007733D0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8425184" w:displacedByCustomXml="prev"/>
      </w:tr>
      <w:tr w:rsidR="007733D0" w14:paraId="22454BF8" w14:textId="77777777" w:rsidTr="007733D0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F3DFC6" w14:textId="77777777"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</w:p>
        </w:tc>
        <w:permStart w:id="12407947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978488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EDC9F65" w14:textId="77777777" w:rsidR="007733D0" w:rsidRPr="00DD7A44" w:rsidRDefault="00E4494A" w:rsidP="007733D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4079472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DBD82F" w14:textId="77777777"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014B88" w14:textId="77777777" w:rsidR="007733D0" w:rsidRDefault="007733D0" w:rsidP="007733D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5BB6CAF" w14:textId="77777777" w:rsidR="007733D0" w:rsidRDefault="007733D0" w:rsidP="007733D0">
            <w:pPr>
              <w:ind w:left="993" w:hanging="993"/>
            </w:pPr>
          </w:p>
        </w:tc>
      </w:tr>
    </w:tbl>
    <w:p w14:paraId="57802D21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6B502221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7C3A2F57" w14:textId="77777777" w:rsidR="000544F4" w:rsidRPr="00830749" w:rsidRDefault="000544F4" w:rsidP="000544F4">
      <w:pPr>
        <w:pStyle w:val="11CSTCPLQuestionBullet"/>
        <w:ind w:left="709" w:hanging="709"/>
      </w:pPr>
      <w:bookmarkStart w:id="10" w:name="_Ref497317801"/>
      <w:r>
        <w:lastRenderedPageBreak/>
        <w:t>Identify five (5) site features that would be identified when preparing a site plan.</w:t>
      </w:r>
      <w:bookmarkEnd w:id="10"/>
    </w:p>
    <w:p w14:paraId="5F371769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55E89616" w14:textId="77777777" w:rsidTr="007475EB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8A0C41" w14:textId="77777777"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51625" w14:textId="77777777" w:rsidR="000544F4" w:rsidRDefault="00540260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577120986" w:edGrp="everyone"/>
            <w:r>
              <w:rPr>
                <w:rFonts w:ascii="Arial" w:hAnsi="Arial" w:cs="Arial"/>
                <w:sz w:val="22"/>
                <w:szCs w:val="22"/>
              </w:rPr>
              <w:t>Site Location</w:t>
            </w:r>
          </w:p>
          <w:p w14:paraId="342F5EF0" w14:textId="77777777" w:rsidR="000544F4" w:rsidRDefault="00540260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Access</w:t>
            </w:r>
          </w:p>
          <w:p w14:paraId="1859DA55" w14:textId="77777777" w:rsidR="000544F4" w:rsidRDefault="00540260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Layout</w:t>
            </w:r>
          </w:p>
          <w:p w14:paraId="4A19AABF" w14:textId="77777777" w:rsidR="000544F4" w:rsidRDefault="00540260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Old foundations</w:t>
            </w:r>
          </w:p>
          <w:p w14:paraId="55B8403F" w14:textId="77777777" w:rsidR="000544F4" w:rsidRPr="001C4084" w:rsidRDefault="00540260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Services</w:t>
            </w:r>
            <w:permEnd w:id="577120986"/>
          </w:p>
        </w:tc>
        <w:permStart w:id="18490985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27694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8858914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9098592" w:displacedByCustomXml="prev"/>
      </w:tr>
    </w:tbl>
    <w:p w14:paraId="56D2B151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6BE95CC5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7298E46E" w14:textId="77777777" w:rsidR="000544F4" w:rsidRPr="00830749" w:rsidRDefault="000544F4" w:rsidP="000544F4">
      <w:pPr>
        <w:pStyle w:val="11CSTCPLQuestionBullet"/>
        <w:ind w:left="709" w:hanging="709"/>
      </w:pPr>
      <w:bookmarkStart w:id="11" w:name="_Ref497317805"/>
      <w:r>
        <w:t>Explain the role of a drilling rig in establishing site costs.</w:t>
      </w:r>
      <w:bookmarkEnd w:id="11"/>
    </w:p>
    <w:p w14:paraId="6E803B55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407F8080" w14:textId="77777777" w:rsidTr="007475EB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7110F5" w14:textId="77777777"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46231" w14:textId="77777777" w:rsidR="000544F4" w:rsidRPr="001C4084" w:rsidRDefault="00540260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718379675" w:edGrp="everyone"/>
            <w:r>
              <w:rPr>
                <w:rFonts w:ascii="Arial" w:hAnsi="Arial" w:cs="Arial"/>
                <w:sz w:val="22"/>
                <w:szCs w:val="22"/>
              </w:rPr>
              <w:t>A drilling rig will gather samples of how strong the foundations are</w:t>
            </w:r>
            <w:r w:rsidR="00E4494A">
              <w:rPr>
                <w:rFonts w:ascii="Arial" w:hAnsi="Arial" w:cs="Arial"/>
                <w:sz w:val="22"/>
                <w:szCs w:val="22"/>
              </w:rPr>
              <w:t xml:space="preserve"> and any potential problems.</w:t>
            </w:r>
            <w:permEnd w:id="1718379675"/>
          </w:p>
        </w:tc>
        <w:permStart w:id="9316221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437857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157CDD1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1622126" w:displacedByCustomXml="prev"/>
      </w:tr>
    </w:tbl>
    <w:p w14:paraId="76718377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7BCD6BAE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12A8F15E" w14:textId="77777777" w:rsidR="000544F4" w:rsidRPr="007425AE" w:rsidRDefault="000544F4" w:rsidP="000544F4">
      <w:pPr>
        <w:pStyle w:val="11CSTCPLQuestionBullet"/>
        <w:ind w:left="709" w:hanging="709"/>
      </w:pPr>
      <w:bookmarkStart w:id="12" w:name="_Ref497317816"/>
      <w:r w:rsidRPr="007425AE">
        <w:t>Identify three (3) site works activities that may be conducted by the builder.</w:t>
      </w:r>
      <w:bookmarkEnd w:id="12"/>
    </w:p>
    <w:p w14:paraId="76406010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37F30E9B" w14:textId="77777777" w:rsidTr="007475EB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B23981" w14:textId="77777777"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CEB9" w14:textId="77777777" w:rsidR="00E4494A" w:rsidRDefault="00E4494A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173621588" w:edGrp="everyone"/>
            <w:r>
              <w:rPr>
                <w:rFonts w:ascii="Arial" w:hAnsi="Arial" w:cs="Arial"/>
                <w:sz w:val="22"/>
                <w:szCs w:val="22"/>
              </w:rPr>
              <w:t>Activities intended to render an area suitable for building.</w:t>
            </w:r>
          </w:p>
          <w:p w14:paraId="6E8B6645" w14:textId="77777777" w:rsidR="00E4494A" w:rsidRDefault="00E4494A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Earthmoving.</w:t>
            </w:r>
          </w:p>
          <w:p w14:paraId="74DF67D0" w14:textId="77777777" w:rsidR="00E4494A" w:rsidRDefault="00E4494A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Establishing vehicle access to site.</w:t>
            </w:r>
          </w:p>
          <w:p w14:paraId="399E956B" w14:textId="77777777" w:rsidR="000544F4" w:rsidRPr="001C4084" w:rsidRDefault="00E4494A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173621588"/>
          </w:p>
        </w:tc>
        <w:permStart w:id="1271662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4556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3D6F148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166203" w:displacedByCustomXml="prev"/>
      </w:tr>
    </w:tbl>
    <w:p w14:paraId="028413AC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1FF36C47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588D9B83" w14:textId="77777777" w:rsidR="000544F4" w:rsidRPr="00830749" w:rsidRDefault="000544F4" w:rsidP="000544F4">
      <w:pPr>
        <w:pStyle w:val="11CSTCPLQuestionBullet"/>
        <w:ind w:left="709" w:hanging="709"/>
      </w:pPr>
      <w:bookmarkStart w:id="13" w:name="_Ref497317822"/>
      <w:r>
        <w:t>Identify two (2) documents that a client would receive in relation to site investigations and costs.</w:t>
      </w:r>
      <w:bookmarkEnd w:id="13"/>
    </w:p>
    <w:p w14:paraId="4B93D884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11299F6C" w14:textId="77777777" w:rsidTr="007475EB">
        <w:trPr>
          <w:trHeight w:val="20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E61753" w14:textId="77777777"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76AF" w14:textId="77777777" w:rsidR="000544F4" w:rsidRDefault="00E4494A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929992023" w:edGrp="everyone"/>
            <w:r>
              <w:rPr>
                <w:rFonts w:ascii="Arial" w:hAnsi="Arial" w:cs="Arial"/>
                <w:sz w:val="22"/>
                <w:szCs w:val="22"/>
              </w:rPr>
              <w:t>A report based on information gathered during site investigation.</w:t>
            </w:r>
          </w:p>
          <w:p w14:paraId="32EB05DF" w14:textId="77777777" w:rsidR="000544F4" w:rsidRPr="001C4084" w:rsidRDefault="00E4494A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report collating site costs involved in the building process.</w:t>
            </w:r>
            <w:permEnd w:id="1929992023"/>
          </w:p>
        </w:tc>
        <w:permStart w:id="11335915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854581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D4D14F3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3591517" w:displacedByCustomXml="prev"/>
      </w:tr>
    </w:tbl>
    <w:p w14:paraId="04D5B081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14E0F62B" w14:textId="77777777" w:rsidR="007425AE" w:rsidRDefault="007425A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5509708" w14:textId="77777777" w:rsidR="000544F4" w:rsidRPr="007425AE" w:rsidRDefault="000544F4" w:rsidP="000544F4">
      <w:pPr>
        <w:pStyle w:val="11CSTCPLQuestionBullet"/>
        <w:ind w:left="709" w:hanging="709"/>
      </w:pPr>
      <w:bookmarkStart w:id="14" w:name="_Ref497318510"/>
      <w:r w:rsidRPr="007425AE">
        <w:lastRenderedPageBreak/>
        <w:t>Identify two (2) disclaimers you may need to give a client with regards to site costs.</w:t>
      </w:r>
      <w:bookmarkEnd w:id="14"/>
    </w:p>
    <w:p w14:paraId="4FBEC55A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7DC95300" w14:textId="77777777" w:rsidTr="00597503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A5F76B" w14:textId="77777777"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A906" w14:textId="77777777" w:rsidR="00E4494A" w:rsidRDefault="00EF59F4" w:rsidP="00E4494A">
            <w:pPr>
              <w:rPr>
                <w:rFonts w:ascii="Arial" w:hAnsi="Arial" w:cs="Arial"/>
                <w:sz w:val="22"/>
                <w:szCs w:val="22"/>
              </w:rPr>
            </w:pPr>
            <w:permStart w:id="132996922" w:edGrp="everyone"/>
            <w:r>
              <w:rPr>
                <w:rFonts w:ascii="Arial" w:hAnsi="Arial" w:cs="Arial"/>
                <w:sz w:val="22"/>
                <w:szCs w:val="22"/>
              </w:rPr>
              <w:t>If</w:t>
            </w:r>
            <w:r w:rsidR="00E4494A" w:rsidRPr="00E4494A">
              <w:rPr>
                <w:rFonts w:ascii="Arial" w:hAnsi="Arial" w:cs="Arial"/>
                <w:sz w:val="22"/>
                <w:szCs w:val="22"/>
              </w:rPr>
              <w:t xml:space="preserve"> during excavation worse conditions are encountered the foundation may need to be strengthened at additional cost</w:t>
            </w:r>
          </w:p>
          <w:p w14:paraId="168E2D44" w14:textId="77777777" w:rsidR="00E4494A" w:rsidRPr="00E4494A" w:rsidRDefault="00EF59F4" w:rsidP="00E4494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</w:t>
            </w:r>
            <w:r w:rsidRPr="00EF59F4">
              <w:rPr>
                <w:rFonts w:ascii="Arial" w:hAnsi="Arial" w:cs="Arial"/>
                <w:sz w:val="22"/>
                <w:szCs w:val="22"/>
              </w:rPr>
              <w:t>the site has a slope which requires cut and fill, the foundation may need to be stronger than the report recommendations at an additional cost</w:t>
            </w:r>
          </w:p>
          <w:permEnd w:id="132996922"/>
          <w:p w14:paraId="676B3443" w14:textId="77777777"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015759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13061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6C0CEC7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1575900" w:displacedByCustomXml="prev"/>
      </w:tr>
    </w:tbl>
    <w:p w14:paraId="2F82155F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2C7AA66B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784F2697" w14:textId="77777777" w:rsidR="000544F4" w:rsidRPr="007425AE" w:rsidRDefault="000544F4" w:rsidP="000544F4">
      <w:pPr>
        <w:pStyle w:val="11CSTCPLQuestionBullet"/>
        <w:ind w:left="709" w:hanging="709"/>
      </w:pPr>
      <w:bookmarkStart w:id="15" w:name="_Ref497318551"/>
      <w:r w:rsidRPr="007425AE">
        <w:t>Outline why it is important that the requirements (including variation requests) for sketch plans and drawings should be accurately communicated to drafting personnel.</w:t>
      </w:r>
      <w:bookmarkEnd w:id="15"/>
    </w:p>
    <w:p w14:paraId="0F887940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0D84C8F3" w14:textId="77777777" w:rsidTr="0059750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A0529D" w14:textId="77777777"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F3A6" w14:textId="77777777" w:rsidR="000544F4" w:rsidRPr="001C4084" w:rsidRDefault="00EF59F4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98199841" w:edGrp="everyone"/>
            <w:r>
              <w:rPr>
                <w:rFonts w:ascii="Arial" w:hAnsi="Arial" w:cs="Arial"/>
                <w:sz w:val="22"/>
                <w:szCs w:val="22"/>
              </w:rPr>
              <w:t>These requirements are important to be communicated with the client as they may have cost, planning and time implications.</w:t>
            </w:r>
            <w:permEnd w:id="198199841"/>
          </w:p>
        </w:tc>
        <w:permStart w:id="12522701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3153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6C9245D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2270176" w:displacedByCustomXml="prev"/>
      </w:tr>
    </w:tbl>
    <w:p w14:paraId="3A1DB87E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213B85AE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038417C4" w14:textId="77777777"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6" w:name="_Ref497318560"/>
      <w:r>
        <w:rPr>
          <w:rFonts w:ascii="Arial" w:hAnsi="Arial"/>
          <w:b/>
        </w:rPr>
        <w:t>What might be prepared by the architect to quickly and simply explore initial ideas for designs?</w:t>
      </w:r>
      <w:bookmarkEnd w:id="16"/>
    </w:p>
    <w:p w14:paraId="7D906C7A" w14:textId="77777777"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14:paraId="0E9E39A2" w14:textId="77777777" w:rsidTr="0059750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9E7FF4" w14:textId="77777777"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8263" w14:textId="77777777" w:rsidR="000544F4" w:rsidRPr="007C2A88" w:rsidRDefault="00EF59F4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2084982281" w:edGrp="everyone"/>
            <w:r>
              <w:rPr>
                <w:rFonts w:ascii="Arial" w:hAnsi="Arial" w:cs="Arial"/>
                <w:sz w:val="22"/>
                <w:szCs w:val="22"/>
              </w:rPr>
              <w:t>A concept drawing may be developed</w:t>
            </w:r>
            <w:permEnd w:id="2084982281"/>
          </w:p>
        </w:tc>
        <w:permStart w:id="10641978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040995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95A0C7E" w14:textId="77777777"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4197811" w:displacedByCustomXml="prev"/>
      </w:tr>
    </w:tbl>
    <w:p w14:paraId="6715B911" w14:textId="77777777"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p w14:paraId="4769AA60" w14:textId="77777777"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14:paraId="3BB9FF9D" w14:textId="77777777"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7" w:name="_Ref497318566"/>
      <w:r>
        <w:rPr>
          <w:rFonts w:ascii="Arial" w:hAnsi="Arial"/>
          <w:b/>
        </w:rPr>
        <w:t>Name three (3) types of detailed plans that may be forwarded to the client for approval.</w:t>
      </w:r>
      <w:bookmarkEnd w:id="17"/>
    </w:p>
    <w:p w14:paraId="69900299" w14:textId="77777777"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14:paraId="3637C91B" w14:textId="77777777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C09C3F" w14:textId="77777777"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EF9B" w14:textId="77777777" w:rsidR="000544F4" w:rsidRDefault="00C61EE5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447583181" w:edGrp="everyone"/>
            <w:r>
              <w:rPr>
                <w:rFonts w:ascii="Arial" w:hAnsi="Arial" w:cs="Arial"/>
                <w:sz w:val="22"/>
                <w:szCs w:val="22"/>
              </w:rPr>
              <w:t>3 D Imaginery</w:t>
            </w:r>
          </w:p>
          <w:p w14:paraId="6292FB87" w14:textId="77777777" w:rsidR="00C61EE5" w:rsidRDefault="00C61EE5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Elevations</w:t>
            </w:r>
          </w:p>
          <w:p w14:paraId="3BC84B60" w14:textId="77777777" w:rsidR="00C61EE5" w:rsidRDefault="00C61EE5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Sections</w:t>
            </w:r>
          </w:p>
          <w:p w14:paraId="0E0079D8" w14:textId="77777777" w:rsidR="00C61EE5" w:rsidRDefault="00C61EE5" w:rsidP="00BD4857">
            <w:pPr>
              <w:rPr>
                <w:rFonts w:ascii="Arial" w:hAnsi="Arial" w:cs="Arial"/>
                <w:sz w:val="22"/>
                <w:szCs w:val="22"/>
              </w:rPr>
            </w:pPr>
          </w:p>
          <w:permEnd w:id="1447583181"/>
          <w:p w14:paraId="434F1063" w14:textId="77777777" w:rsidR="000544F4" w:rsidRPr="007C2A88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438231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92172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B34734A" w14:textId="77777777"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3823158" w:displacedByCustomXml="prev"/>
      </w:tr>
    </w:tbl>
    <w:p w14:paraId="152AE7E1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2A0E58C3" w14:textId="77777777"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p w14:paraId="03700942" w14:textId="77777777"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8" w:name="_Ref497318576"/>
      <w:r>
        <w:rPr>
          <w:rFonts w:ascii="Arial" w:hAnsi="Arial"/>
          <w:b/>
        </w:rPr>
        <w:t>Name three (3) costing details that should be able to be established from sketch plans.</w:t>
      </w:r>
      <w:bookmarkEnd w:id="18"/>
    </w:p>
    <w:p w14:paraId="7C1FE956" w14:textId="77777777"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14:paraId="412A5C85" w14:textId="77777777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478991" w14:textId="77777777"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6D4C" w14:textId="77777777" w:rsidR="000544F4" w:rsidRPr="007C2A88" w:rsidRDefault="00C61EE5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2125546786" w:edGrp="everyone"/>
            <w:r w:rsidRPr="00C61EE5">
              <w:rPr>
                <w:rFonts w:ascii="Arial" w:hAnsi="Arial" w:cs="Arial"/>
                <w:sz w:val="22"/>
                <w:szCs w:val="22"/>
              </w:rPr>
              <w:t>From the sketches, there is sufficient information to prepare cost overviews based on the floor areas, use types</w:t>
            </w:r>
            <w:r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00C61EE5">
              <w:rPr>
                <w:rFonts w:ascii="Arial" w:hAnsi="Arial" w:cs="Arial"/>
                <w:sz w:val="22"/>
                <w:szCs w:val="22"/>
              </w:rPr>
              <w:t>likely forms of construction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permEnd w:id="2125546786"/>
          </w:p>
        </w:tc>
        <w:permStart w:id="2493243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21015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1EECC90" w14:textId="77777777"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9324377" w:displacedByCustomXml="prev"/>
      </w:tr>
    </w:tbl>
    <w:p w14:paraId="112C3A9B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68D10015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34FD132D" w14:textId="77777777" w:rsidR="000544F4" w:rsidRPr="00830749" w:rsidRDefault="000544F4" w:rsidP="000544F4">
      <w:pPr>
        <w:pStyle w:val="11CSTCPLQuestionBullet"/>
        <w:ind w:left="709" w:hanging="709"/>
      </w:pPr>
      <w:bookmarkStart w:id="19" w:name="_Ref497318955"/>
      <w:r>
        <w:t>True or False (Tick your response): All documents should be sighted by the client, with details initialled.</w:t>
      </w:r>
      <w:bookmarkEnd w:id="19"/>
    </w:p>
    <w:p w14:paraId="6BD56E40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14:paraId="59EE213A" w14:textId="77777777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5F38356" w14:textId="77777777"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53500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08678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A025E46" w14:textId="77777777" w:rsidR="00B043E5" w:rsidRPr="00DD7A44" w:rsidRDefault="00EF59F4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535006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769C9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D2335D" w14:textId="77777777"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437529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33895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2094D7B" w14:textId="77777777"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3752960" w:displacedByCustomXml="prev"/>
      </w:tr>
      <w:tr w:rsidR="00B043E5" w14:paraId="2402CBC3" w14:textId="77777777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7D9B18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9814211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7722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0B3A636" w14:textId="77777777"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8142118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FC2BD2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2A1F0F" w14:textId="77777777"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1F66162" w14:textId="77777777" w:rsidR="00B043E5" w:rsidRDefault="00B043E5" w:rsidP="00B043E5">
            <w:pPr>
              <w:ind w:left="993" w:hanging="993"/>
            </w:pPr>
          </w:p>
        </w:tc>
      </w:tr>
    </w:tbl>
    <w:p w14:paraId="1A4FC58B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015A26D6" w14:textId="77777777"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14:paraId="7A90A233" w14:textId="77777777"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0" w:name="_Ref428786304"/>
      <w:bookmarkStart w:id="21" w:name="_Ref527019005"/>
      <w:r w:rsidRPr="00EA76DB">
        <w:rPr>
          <w:rFonts w:ascii="Arial" w:hAnsi="Arial"/>
          <w:b/>
        </w:rPr>
        <w:t xml:space="preserve">What </w:t>
      </w:r>
      <w:r w:rsidR="00DE2AAF">
        <w:rPr>
          <w:rFonts w:ascii="Arial" w:hAnsi="Arial"/>
          <w:b/>
        </w:rPr>
        <w:t xml:space="preserve">of the following </w:t>
      </w:r>
      <w:r w:rsidRPr="00EA76DB">
        <w:rPr>
          <w:rFonts w:ascii="Arial" w:hAnsi="Arial"/>
          <w:b/>
        </w:rPr>
        <w:t>are preliminary contracts that a builder could ask a client to sign prior to signing the main contract?</w:t>
      </w:r>
      <w:bookmarkEnd w:id="20"/>
      <w:r w:rsidR="00DE2AAF">
        <w:rPr>
          <w:rFonts w:ascii="Arial" w:hAnsi="Arial"/>
          <w:b/>
        </w:rPr>
        <w:t xml:space="preserve"> Tick all that apply.</w:t>
      </w:r>
      <w:bookmarkEnd w:id="21"/>
    </w:p>
    <w:p w14:paraId="19AB8327" w14:textId="77777777" w:rsidR="00DE2AAF" w:rsidRPr="00EA76DB" w:rsidRDefault="00DE2AAF" w:rsidP="00DE2AA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E2AAF" w:rsidRPr="00EA76DB" w14:paraId="5C9E966E" w14:textId="77777777" w:rsidTr="00DE2AA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D34183" w14:textId="77777777" w:rsidR="00DE2AAF" w:rsidRPr="00EA76DB" w:rsidRDefault="00DE2AAF" w:rsidP="00DE2AAF">
            <w:pPr>
              <w:keepNext/>
              <w:ind w:left="993" w:hanging="993"/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A853055" w14:textId="77777777" w:rsidR="00DE2AAF" w:rsidRPr="00EA76DB" w:rsidRDefault="00DE2AAF" w:rsidP="00DE2AAF">
            <w:pPr>
              <w:keepNext/>
              <w:ind w:left="993" w:hanging="993"/>
              <w:jc w:val="center"/>
            </w:pPr>
            <w:r w:rsidRPr="00EA76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29BFC61" w14:textId="77777777" w:rsidR="00DE2AAF" w:rsidRPr="00EA76DB" w:rsidRDefault="00DE2AAF" w:rsidP="00DE2AAF">
            <w:pPr>
              <w:keepNext/>
              <w:ind w:left="993" w:hanging="993"/>
              <w:jc w:val="center"/>
            </w:pPr>
            <w:r w:rsidRPr="00EA76DB">
              <w:t>Possible Answers</w:t>
            </w:r>
          </w:p>
        </w:tc>
        <w:permStart w:id="20929734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736292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552DE45D" w14:textId="77777777" w:rsidR="00DE2AAF" w:rsidRPr="00EA76D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2973459" w:displacedByCustomXml="prev"/>
      </w:tr>
      <w:tr w:rsidR="00B043E5" w:rsidRPr="00EA76DB" w14:paraId="345C4B1D" w14:textId="77777777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FDE136" w14:textId="77777777"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4369557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734206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14:paraId="08B5BA00" w14:textId="77777777" w:rsidR="00B043E5" w:rsidRPr="00DD7A44" w:rsidRDefault="00C61E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3695578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EAD3C43" w14:textId="77777777" w:rsidR="00B043E5" w:rsidRPr="00EA76DB" w:rsidRDefault="00B043E5" w:rsidP="00B043E5">
            <w:pPr>
              <w:jc w:val="center"/>
            </w:pPr>
            <w:r>
              <w:t>Estimate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ED9AE7" w14:textId="77777777" w:rsidR="00B043E5" w:rsidRPr="00EA76DB" w:rsidRDefault="00B043E5" w:rsidP="00B043E5">
            <w:pPr>
              <w:ind w:left="993" w:hanging="993"/>
            </w:pPr>
          </w:p>
        </w:tc>
      </w:tr>
      <w:tr w:rsidR="00B043E5" w:rsidRPr="00EA76DB" w14:paraId="2D0F70E0" w14:textId="77777777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BA5E0B" w14:textId="77777777"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2526501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122028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14:paraId="2FB6A2EA" w14:textId="77777777"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5265018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C94B976" w14:textId="77777777" w:rsidR="00B043E5" w:rsidRPr="00EA76DB" w:rsidRDefault="00B043E5" w:rsidP="00B043E5">
            <w:pPr>
              <w:jc w:val="center"/>
            </w:pPr>
            <w:r>
              <w:t>Handover certificate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9B9E29" w14:textId="77777777" w:rsidR="00B043E5" w:rsidRPr="00EA76DB" w:rsidRDefault="00B043E5" w:rsidP="00B043E5">
            <w:pPr>
              <w:ind w:left="993" w:hanging="993"/>
            </w:pPr>
          </w:p>
        </w:tc>
      </w:tr>
      <w:tr w:rsidR="00B043E5" w:rsidRPr="00EA76DB" w14:paraId="67149DE5" w14:textId="77777777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69FD05" w14:textId="77777777"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7619980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7547851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14:paraId="311C72C6" w14:textId="77777777" w:rsidR="00B043E5" w:rsidRPr="00DD7A44" w:rsidRDefault="00C61E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6199803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B6BD41F" w14:textId="77777777" w:rsidR="00B043E5" w:rsidRPr="00EA76DB" w:rsidRDefault="00B043E5" w:rsidP="00B043E5">
            <w:pPr>
              <w:jc w:val="center"/>
            </w:pPr>
            <w:r>
              <w:t>Quote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B579F5" w14:textId="77777777" w:rsidR="00B043E5" w:rsidRPr="00EA76DB" w:rsidRDefault="00B043E5" w:rsidP="00B043E5">
            <w:pPr>
              <w:ind w:left="993" w:hanging="993"/>
            </w:pPr>
          </w:p>
        </w:tc>
      </w:tr>
    </w:tbl>
    <w:p w14:paraId="1CFA37A1" w14:textId="77777777" w:rsidR="00DE2AAF" w:rsidRDefault="00DE2AAF" w:rsidP="00DE2AAF">
      <w:pPr>
        <w:rPr>
          <w:rFonts w:ascii="Arial" w:hAnsi="Arial" w:cs="Arial"/>
          <w:sz w:val="22"/>
          <w:szCs w:val="22"/>
        </w:rPr>
      </w:pPr>
    </w:p>
    <w:p w14:paraId="4634E25F" w14:textId="77777777"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14:paraId="75DD29E7" w14:textId="77777777" w:rsidR="000544F4" w:rsidRPr="00830749" w:rsidRDefault="000544F4" w:rsidP="000544F4">
      <w:pPr>
        <w:pStyle w:val="11CSTCPLQuestionBullet"/>
        <w:ind w:left="709" w:hanging="709"/>
      </w:pPr>
      <w:bookmarkStart w:id="22" w:name="_Ref424211634"/>
      <w:r>
        <w:t xml:space="preserve">True or False (Tick your response): </w:t>
      </w:r>
      <w:r w:rsidR="00652A06">
        <w:t>P</w:t>
      </w:r>
      <w:r>
        <w:t xml:space="preserve">re-contract agreements may </w:t>
      </w:r>
      <w:r w:rsidR="00652A06">
        <w:t>influence</w:t>
      </w:r>
      <w:r>
        <w:t xml:space="preserve"> the </w:t>
      </w:r>
      <w:r w:rsidR="007425AE">
        <w:t xml:space="preserve">final </w:t>
      </w:r>
      <w:r>
        <w:t>contract</w:t>
      </w:r>
      <w:r w:rsidR="00652A06">
        <w:t xml:space="preserve"> development</w:t>
      </w:r>
      <w:r>
        <w:t>.</w:t>
      </w:r>
      <w:bookmarkEnd w:id="22"/>
    </w:p>
    <w:p w14:paraId="409D897D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14:paraId="2D5573CF" w14:textId="77777777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B062F0" w14:textId="77777777"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471467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205410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right w:val="single" w:sz="8" w:space="0" w:color="auto"/>
                </w:tcBorders>
                <w:vAlign w:val="center"/>
              </w:tcPr>
              <w:p w14:paraId="67D08BEB" w14:textId="77777777" w:rsidR="00B043E5" w:rsidRPr="00DD7A44" w:rsidRDefault="00C61E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4714674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14:paraId="4694A497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7B161D" w14:textId="77777777"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351834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89098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400C2788" w14:textId="77777777"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5183416" w:displacedByCustomXml="prev"/>
      </w:tr>
      <w:tr w:rsidR="00B043E5" w14:paraId="42ED5A31" w14:textId="77777777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489927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8572413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68299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14:paraId="7628358C" w14:textId="77777777"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57241335" w:displacedByCustomXml="prev"/>
        <w:tc>
          <w:tcPr>
            <w:tcW w:w="1090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F9B2787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4866FE" w14:textId="77777777"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AA40F57" w14:textId="77777777" w:rsidR="00B043E5" w:rsidRDefault="00B043E5" w:rsidP="00B043E5">
            <w:pPr>
              <w:ind w:left="993" w:hanging="993"/>
            </w:pPr>
          </w:p>
        </w:tc>
      </w:tr>
    </w:tbl>
    <w:p w14:paraId="26A9DE9F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5DCE44EA" w14:textId="77777777"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14:paraId="4D36A5F7" w14:textId="77777777" w:rsidR="000544F4" w:rsidRPr="00EA76DB" w:rsidRDefault="001D6866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3" w:name="_Ref495650885"/>
      <w:r>
        <w:rPr>
          <w:rFonts w:ascii="Arial" w:hAnsi="Arial"/>
          <w:b/>
        </w:rPr>
        <w:t xml:space="preserve">Identify one (1) standardised </w:t>
      </w:r>
      <w:r w:rsidR="000363E7">
        <w:rPr>
          <w:rFonts w:ascii="Arial" w:hAnsi="Arial"/>
          <w:b/>
        </w:rPr>
        <w:t xml:space="preserve">commercial </w:t>
      </w:r>
      <w:r>
        <w:rPr>
          <w:rFonts w:ascii="Arial" w:hAnsi="Arial"/>
          <w:b/>
        </w:rPr>
        <w:t xml:space="preserve">building contract and explain the </w:t>
      </w:r>
      <w:r w:rsidR="000363E7">
        <w:rPr>
          <w:rFonts w:ascii="Arial" w:hAnsi="Arial"/>
          <w:b/>
        </w:rPr>
        <w:t xml:space="preserve">maximum </w:t>
      </w:r>
      <w:r>
        <w:rPr>
          <w:rFonts w:ascii="Arial" w:hAnsi="Arial"/>
          <w:b/>
        </w:rPr>
        <w:t>value of the work it may be used for.</w:t>
      </w:r>
      <w:bookmarkEnd w:id="23"/>
    </w:p>
    <w:p w14:paraId="4489D038" w14:textId="77777777"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14:paraId="24EF9401" w14:textId="77777777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05C5DD" w14:textId="77777777"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A11A" w14:textId="77777777" w:rsidR="00066505" w:rsidRPr="00066505" w:rsidRDefault="00066505" w:rsidP="00066505">
            <w:pPr>
              <w:rPr>
                <w:rFonts w:ascii="Arial" w:hAnsi="Arial" w:cs="Arial"/>
                <w:sz w:val="22"/>
                <w:szCs w:val="22"/>
              </w:rPr>
            </w:pPr>
            <w:permStart w:id="1183390459" w:edGrp="everyone"/>
            <w:r w:rsidRPr="00066505">
              <w:rPr>
                <w:rFonts w:ascii="Arial" w:hAnsi="Arial" w:cs="Arial"/>
                <w:sz w:val="22"/>
                <w:szCs w:val="22"/>
              </w:rPr>
              <w:t>Level 1 – Renovation, Extension and Repair contracts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9E47BA" w:rsidRPr="009E47BA">
              <w:rPr>
                <w:rFonts w:ascii="Arial" w:hAnsi="Arial" w:cs="Arial"/>
                <w:sz w:val="22"/>
                <w:szCs w:val="22"/>
              </w:rPr>
              <w:t>For renovations, extensions and routine repairs on existing homes for contracts $3,301 to $19,999</w:t>
            </w:r>
          </w:p>
          <w:permEnd w:id="1183390459"/>
          <w:p w14:paraId="392538FD" w14:textId="77777777" w:rsidR="000544F4" w:rsidRPr="00EA76DB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736630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118998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40813E1" w14:textId="77777777"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3663019" w:displacedByCustomXml="prev"/>
      </w:tr>
    </w:tbl>
    <w:p w14:paraId="160DA81B" w14:textId="77777777"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14:paraId="24F6E110" w14:textId="77777777"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14:paraId="2E24E0B4" w14:textId="77777777" w:rsidR="000544F4" w:rsidRPr="00EA76DB" w:rsidRDefault="00652A06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4" w:name="_Ref424211517"/>
      <w:r>
        <w:rPr>
          <w:rFonts w:ascii="Arial" w:hAnsi="Arial"/>
          <w:b/>
        </w:rPr>
        <w:t xml:space="preserve">Identify an appropriate standardised contract that would be </w:t>
      </w:r>
      <w:r w:rsidR="000544F4" w:rsidRPr="00EA76DB">
        <w:rPr>
          <w:rFonts w:ascii="Arial" w:hAnsi="Arial"/>
          <w:b/>
        </w:rPr>
        <w:t>appropriate for a house renovation exceeding $20,000</w:t>
      </w:r>
      <w:r>
        <w:rPr>
          <w:rFonts w:ascii="Arial" w:hAnsi="Arial"/>
          <w:b/>
        </w:rPr>
        <w:t>.</w:t>
      </w:r>
      <w:bookmarkEnd w:id="24"/>
    </w:p>
    <w:p w14:paraId="57CD3494" w14:textId="77777777" w:rsidR="00652A06" w:rsidRPr="00EA76DB" w:rsidRDefault="00652A06" w:rsidP="00652A0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2A06" w:rsidRPr="00EA76DB" w14:paraId="2A84D4D5" w14:textId="77777777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66EDC6" w14:textId="77777777" w:rsidR="00652A06" w:rsidRPr="00EA76DB" w:rsidRDefault="00652A06" w:rsidP="007425A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CC73A" w14:textId="77777777" w:rsidR="009E47BA" w:rsidRPr="009E47BA" w:rsidRDefault="009E47BA" w:rsidP="009E47BA">
            <w:pPr>
              <w:rPr>
                <w:rFonts w:ascii="Arial" w:hAnsi="Arial" w:cs="Arial"/>
                <w:sz w:val="22"/>
                <w:szCs w:val="22"/>
              </w:rPr>
            </w:pPr>
            <w:permStart w:id="2024161323" w:edGrp="everyone"/>
            <w:r w:rsidRPr="009E47BA">
              <w:rPr>
                <w:rFonts w:ascii="Arial" w:hAnsi="Arial" w:cs="Arial"/>
                <w:sz w:val="22"/>
                <w:szCs w:val="22"/>
              </w:rPr>
              <w:t>Level 2 – Renovation, Extension and Repair contracts</w:t>
            </w:r>
          </w:p>
          <w:permEnd w:id="2024161323"/>
          <w:p w14:paraId="1633F77B" w14:textId="77777777" w:rsidR="00652A06" w:rsidRPr="00EA76DB" w:rsidRDefault="00652A06" w:rsidP="007425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691170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39727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2A9E360" w14:textId="77777777" w:rsidR="00652A06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9117067" w:displacedByCustomXml="prev"/>
      </w:tr>
    </w:tbl>
    <w:p w14:paraId="44E5CBFE" w14:textId="77777777" w:rsidR="00652A06" w:rsidRPr="00EA76DB" w:rsidRDefault="00652A06" w:rsidP="00652A06">
      <w:pPr>
        <w:rPr>
          <w:rFonts w:ascii="Arial" w:hAnsi="Arial" w:cs="Arial"/>
          <w:sz w:val="22"/>
          <w:szCs w:val="22"/>
        </w:rPr>
      </w:pPr>
    </w:p>
    <w:p w14:paraId="3ECF963B" w14:textId="77777777"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14:paraId="3CC32FCC" w14:textId="77777777" w:rsidR="000544F4" w:rsidRPr="00830749" w:rsidRDefault="000544F4" w:rsidP="000544F4">
      <w:pPr>
        <w:pStyle w:val="11CSTCPLQuestionBullet"/>
        <w:ind w:left="709" w:hanging="709"/>
      </w:pPr>
      <w:bookmarkStart w:id="25" w:name="_Ref497319233"/>
      <w:r>
        <w:lastRenderedPageBreak/>
        <w:t>Which of the following parties could preliminary contracts be submitted to for checking and recording? Tick all that apply.</w:t>
      </w:r>
      <w:bookmarkEnd w:id="25"/>
    </w:p>
    <w:p w14:paraId="270D8133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544F4" w14:paraId="663AC729" w14:textId="77777777" w:rsidTr="00BD485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C223E12" w14:textId="77777777" w:rsidR="000544F4" w:rsidRDefault="000544F4" w:rsidP="00BD485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8B40963" w14:textId="77777777" w:rsidR="000544F4" w:rsidRDefault="000544F4" w:rsidP="00BD485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D8F46F" w14:textId="77777777" w:rsidR="000544F4" w:rsidRDefault="000544F4" w:rsidP="00BD485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1317579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1453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725F527" w14:textId="77777777" w:rsidR="000544F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1757939" w:displacedByCustomXml="prev"/>
      </w:tr>
      <w:tr w:rsidR="00B043E5" w14:paraId="3A864779" w14:textId="77777777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F7629B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6880686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273225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88ED808" w14:textId="77777777" w:rsidR="00B043E5" w:rsidRPr="00DD7A44" w:rsidRDefault="00022421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8806863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029155" w14:textId="77777777" w:rsidR="00B043E5" w:rsidRDefault="00B043E5" w:rsidP="00B043E5">
            <w:pPr>
              <w:jc w:val="center"/>
            </w:pPr>
            <w:r>
              <w:t>Contract association (e.g. Master Builders)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8E4F55" w14:textId="77777777" w:rsidR="00B043E5" w:rsidRDefault="00B043E5" w:rsidP="00B043E5">
            <w:pPr>
              <w:ind w:left="993" w:hanging="993"/>
            </w:pPr>
          </w:p>
        </w:tc>
      </w:tr>
      <w:tr w:rsidR="00B043E5" w14:paraId="00E57D29" w14:textId="77777777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70AD65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9207442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9350848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9B8DDA0" w14:textId="77777777" w:rsidR="00B043E5" w:rsidRPr="00DD7A44" w:rsidRDefault="00022421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207442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1B061C" w14:textId="77777777" w:rsidR="00B043E5" w:rsidRDefault="00B043E5" w:rsidP="00B043E5">
            <w:pPr>
              <w:jc w:val="center"/>
            </w:pPr>
            <w:r>
              <w:t>Parliament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C648D8" w14:textId="77777777" w:rsidR="00B043E5" w:rsidRDefault="00B043E5" w:rsidP="00B043E5">
            <w:pPr>
              <w:ind w:left="993" w:hanging="993"/>
            </w:pPr>
          </w:p>
        </w:tc>
      </w:tr>
      <w:tr w:rsidR="00B043E5" w14:paraId="61487448" w14:textId="77777777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FF3694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8766826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4895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DDBDCF" w14:textId="77777777" w:rsidR="00B043E5" w:rsidRPr="00DD7A44" w:rsidRDefault="009E47BA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766826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C77EC0" w14:textId="77777777" w:rsidR="00B043E5" w:rsidRDefault="00B043E5" w:rsidP="00B043E5">
            <w:pPr>
              <w:jc w:val="center"/>
            </w:pPr>
            <w:r>
              <w:t>Solicitor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564958" w14:textId="77777777" w:rsidR="00B043E5" w:rsidRDefault="00B043E5" w:rsidP="00B043E5">
            <w:pPr>
              <w:ind w:left="993" w:hanging="993"/>
            </w:pPr>
          </w:p>
        </w:tc>
      </w:tr>
    </w:tbl>
    <w:p w14:paraId="33A1DAA7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634E131B" w14:textId="77777777"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14:paraId="453FD5DD" w14:textId="77777777"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6" w:name="_Ref497319170"/>
      <w:r>
        <w:rPr>
          <w:rFonts w:ascii="Arial" w:hAnsi="Arial"/>
          <w:b/>
        </w:rPr>
        <w:t>List two (2) permits that may need to be organised when preparing contract documents.</w:t>
      </w:r>
      <w:bookmarkEnd w:id="26"/>
    </w:p>
    <w:p w14:paraId="3CFC5E12" w14:textId="77777777"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14:paraId="5BAC782D" w14:textId="77777777" w:rsidTr="00EE5C79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B1A9C3" w14:textId="77777777"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A73C9" w14:textId="77777777" w:rsidR="000544F4" w:rsidRPr="00EA76DB" w:rsidRDefault="00616A45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724318352" w:edGrp="everyone"/>
            <w:r>
              <w:rPr>
                <w:rFonts w:ascii="Arial" w:hAnsi="Arial" w:cs="Arial"/>
                <w:sz w:val="22"/>
                <w:szCs w:val="22"/>
              </w:rPr>
              <w:t>Rubbish disposal and electricity supply</w:t>
            </w:r>
            <w:permEnd w:id="724318352"/>
          </w:p>
        </w:tc>
        <w:permStart w:id="734971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4609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BC8A69B" w14:textId="77777777"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497137" w:displacedByCustomXml="prev"/>
      </w:tr>
    </w:tbl>
    <w:p w14:paraId="028B3789" w14:textId="77777777"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14:paraId="31DE2670" w14:textId="77777777"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14:paraId="32755BDA" w14:textId="77777777"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7" w:name="_Ref497319256"/>
      <w:r>
        <w:rPr>
          <w:rFonts w:ascii="Arial" w:hAnsi="Arial"/>
          <w:b/>
        </w:rPr>
        <w:t>Outline the importance of preparing construction documents according to contract details.</w:t>
      </w:r>
      <w:bookmarkEnd w:id="27"/>
    </w:p>
    <w:p w14:paraId="5B517769" w14:textId="77777777"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14:paraId="4AC8121F" w14:textId="77777777" w:rsidTr="00EE5C7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5EE058" w14:textId="77777777"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6AB5" w14:textId="77777777" w:rsidR="005166E8" w:rsidRPr="005B70C0" w:rsidRDefault="005166E8" w:rsidP="005166E8">
            <w:pPr>
              <w:rPr>
                <w:rFonts w:ascii="Arial" w:hAnsi="Arial" w:cs="Arial"/>
                <w:sz w:val="22"/>
                <w:szCs w:val="22"/>
              </w:rPr>
            </w:pPr>
            <w:permStart w:id="1800826783" w:edGrp="everyone"/>
            <w:r w:rsidRPr="005B70C0">
              <w:rPr>
                <w:rFonts w:ascii="Arial" w:hAnsi="Arial" w:cs="Arial"/>
                <w:sz w:val="22"/>
                <w:szCs w:val="22"/>
              </w:rPr>
              <w:t>This will ensure that other services meet the client’s requirements – for example:</w:t>
            </w:r>
          </w:p>
          <w:p w14:paraId="5DF77A51" w14:textId="77777777" w:rsidR="005166E8" w:rsidRPr="005B70C0" w:rsidRDefault="005166E8" w:rsidP="005166E8">
            <w:pPr>
              <w:rPr>
                <w:rFonts w:ascii="Arial" w:hAnsi="Arial" w:cs="Arial"/>
                <w:sz w:val="22"/>
                <w:szCs w:val="22"/>
              </w:rPr>
            </w:pPr>
            <w:r w:rsidRPr="005B70C0">
              <w:rPr>
                <w:rFonts w:ascii="Arial" w:hAnsi="Arial" w:cs="Arial"/>
                <w:sz w:val="22"/>
                <w:szCs w:val="22"/>
              </w:rPr>
              <w:t>Materials orders are correct</w:t>
            </w:r>
          </w:p>
          <w:p w14:paraId="7A1C6A16" w14:textId="77777777" w:rsidR="000544F4" w:rsidRPr="00EA76DB" w:rsidRDefault="005166E8" w:rsidP="00BD4857">
            <w:pPr>
              <w:rPr>
                <w:rFonts w:ascii="Arial" w:hAnsi="Arial" w:cs="Arial"/>
                <w:sz w:val="22"/>
                <w:szCs w:val="22"/>
              </w:rPr>
            </w:pPr>
            <w:r w:rsidRPr="005B70C0">
              <w:rPr>
                <w:rFonts w:ascii="Arial" w:hAnsi="Arial" w:cs="Arial"/>
                <w:sz w:val="22"/>
                <w:szCs w:val="22"/>
              </w:rPr>
              <w:t>Subcontractors are organised accordingly</w:t>
            </w:r>
            <w:permEnd w:id="1800826783"/>
          </w:p>
        </w:tc>
        <w:permStart w:id="6642106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36247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F1EC714" w14:textId="77777777"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4210633" w:displacedByCustomXml="prev"/>
      </w:tr>
    </w:tbl>
    <w:p w14:paraId="786C1084" w14:textId="77777777" w:rsidR="000544F4" w:rsidRDefault="000544F4" w:rsidP="000544F4">
      <w:pPr>
        <w:rPr>
          <w:rFonts w:ascii="Arial" w:hAnsi="Arial" w:cs="Arial"/>
          <w:sz w:val="22"/>
          <w:szCs w:val="22"/>
        </w:rPr>
      </w:pPr>
    </w:p>
    <w:p w14:paraId="64C28F50" w14:textId="77777777"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14:paraId="1700D78B" w14:textId="77777777" w:rsidR="000544F4" w:rsidRPr="00830749" w:rsidRDefault="000544F4" w:rsidP="000544F4">
      <w:pPr>
        <w:pStyle w:val="11CSTCPLQuestionBullet"/>
        <w:ind w:left="709" w:hanging="709"/>
      </w:pPr>
      <w:bookmarkStart w:id="28" w:name="_Ref496178409"/>
      <w:r>
        <w:t xml:space="preserve">For the purpose of development applications, describe </w:t>
      </w:r>
      <w:r w:rsidR="007425AE">
        <w:t>how ‘development’ is defined in the legislation</w:t>
      </w:r>
      <w:r>
        <w:t>.</w:t>
      </w:r>
      <w:bookmarkEnd w:id="28"/>
    </w:p>
    <w:p w14:paraId="16599D0E" w14:textId="77777777"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14:paraId="6F73485C" w14:textId="77777777" w:rsidTr="00EE5C79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EAE659" w14:textId="77777777"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3AA03" w14:textId="77777777" w:rsidR="005166E8" w:rsidRPr="00744D57" w:rsidRDefault="005166E8" w:rsidP="005166E8">
            <w:pPr>
              <w:rPr>
                <w:rFonts w:ascii="Arial" w:hAnsi="Arial" w:cs="Arial"/>
                <w:sz w:val="22"/>
                <w:szCs w:val="22"/>
              </w:rPr>
            </w:pPr>
            <w:permStart w:id="2070158790" w:edGrp="everyone"/>
            <w:r w:rsidRPr="00744D57">
              <w:rPr>
                <w:rFonts w:ascii="Arial" w:hAnsi="Arial" w:cs="Arial"/>
                <w:sz w:val="22"/>
                <w:szCs w:val="22"/>
              </w:rPr>
              <w:t>Carrying out building work</w:t>
            </w:r>
          </w:p>
          <w:p w14:paraId="47EE3272" w14:textId="77777777" w:rsidR="005166E8" w:rsidRPr="00744D57" w:rsidRDefault="005166E8" w:rsidP="005166E8">
            <w:pPr>
              <w:rPr>
                <w:rFonts w:ascii="Arial" w:hAnsi="Arial" w:cs="Arial"/>
                <w:sz w:val="22"/>
                <w:szCs w:val="22"/>
              </w:rPr>
            </w:pPr>
            <w:r w:rsidRPr="00744D57">
              <w:rPr>
                <w:rFonts w:ascii="Arial" w:hAnsi="Arial" w:cs="Arial"/>
                <w:sz w:val="22"/>
                <w:szCs w:val="22"/>
              </w:rPr>
              <w:t>Carrying out plumbing or drainage work</w:t>
            </w:r>
          </w:p>
          <w:p w14:paraId="181214E9" w14:textId="77777777" w:rsidR="005166E8" w:rsidRPr="00744D57" w:rsidRDefault="005166E8" w:rsidP="005166E8">
            <w:pPr>
              <w:rPr>
                <w:rFonts w:ascii="Arial" w:hAnsi="Arial" w:cs="Arial"/>
                <w:sz w:val="22"/>
                <w:szCs w:val="22"/>
              </w:rPr>
            </w:pPr>
            <w:r w:rsidRPr="00744D57">
              <w:rPr>
                <w:rFonts w:ascii="Arial" w:hAnsi="Arial" w:cs="Arial"/>
                <w:sz w:val="22"/>
                <w:szCs w:val="22"/>
              </w:rPr>
              <w:t>Carrying out operational work</w:t>
            </w:r>
          </w:p>
          <w:p w14:paraId="08B8EBCA" w14:textId="77777777" w:rsidR="005166E8" w:rsidRPr="00744D57" w:rsidRDefault="005166E8" w:rsidP="005166E8">
            <w:pPr>
              <w:rPr>
                <w:rFonts w:ascii="Arial" w:hAnsi="Arial" w:cs="Arial"/>
                <w:sz w:val="22"/>
                <w:szCs w:val="22"/>
              </w:rPr>
            </w:pPr>
            <w:r w:rsidRPr="00744D57">
              <w:rPr>
                <w:rFonts w:ascii="Arial" w:hAnsi="Arial" w:cs="Arial"/>
                <w:sz w:val="22"/>
                <w:szCs w:val="22"/>
              </w:rPr>
              <w:t>Reconfiguring a lot (i.e. a subdivision)</w:t>
            </w:r>
          </w:p>
          <w:p w14:paraId="393A6040" w14:textId="77777777" w:rsidR="000544F4" w:rsidRPr="001C4084" w:rsidRDefault="005166E8" w:rsidP="00BD4857">
            <w:pPr>
              <w:rPr>
                <w:rFonts w:ascii="Arial" w:hAnsi="Arial" w:cs="Arial"/>
                <w:sz w:val="22"/>
                <w:szCs w:val="22"/>
              </w:rPr>
            </w:pPr>
            <w:r w:rsidRPr="00744D57">
              <w:rPr>
                <w:rFonts w:ascii="Arial" w:hAnsi="Arial" w:cs="Arial"/>
                <w:sz w:val="22"/>
                <w:szCs w:val="22"/>
              </w:rPr>
              <w:t>Making a material change of use of premises (i.e. starting a new use, re-establishing a use that has been abandoned or changing the intensity or scale of the use).</w:t>
            </w:r>
            <w:permEnd w:id="2070158790"/>
          </w:p>
        </w:tc>
        <w:permStart w:id="16433915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09944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F8B561D" w14:textId="77777777"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3391501" w:displacedByCustomXml="prev"/>
      </w:tr>
    </w:tbl>
    <w:p w14:paraId="34ABE99C" w14:textId="77777777" w:rsidR="00C84299" w:rsidRDefault="00C84299" w:rsidP="00877094">
      <w:pPr>
        <w:rPr>
          <w:rFonts w:ascii="Arial" w:hAnsi="Arial" w:cs="Arial"/>
          <w:sz w:val="22"/>
          <w:szCs w:val="22"/>
        </w:rPr>
      </w:pPr>
    </w:p>
    <w:p w14:paraId="422DC6A3" w14:textId="77777777" w:rsidR="00877094" w:rsidRPr="00830749" w:rsidRDefault="00877094" w:rsidP="00877094">
      <w:pPr>
        <w:pStyle w:val="11CSTCPLQuestionBullet"/>
        <w:ind w:left="709" w:hanging="709"/>
      </w:pPr>
      <w:bookmarkStart w:id="29" w:name="_Ref496178500"/>
      <w:r>
        <w:lastRenderedPageBreak/>
        <w:t>At which of the following stages would a development approval be sought? Tick your response.</w:t>
      </w:r>
      <w:bookmarkEnd w:id="29"/>
    </w:p>
    <w:p w14:paraId="712A2132" w14:textId="77777777"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877094" w14:paraId="3DA0D2DA" w14:textId="77777777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8486E07" w14:textId="77777777" w:rsidR="00877094" w:rsidRDefault="00877094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DB1EDEB" w14:textId="77777777" w:rsidR="00877094" w:rsidRDefault="00877094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E010F15" w14:textId="77777777" w:rsidR="00877094" w:rsidRDefault="00877094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269321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43635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9AC9A1C" w14:textId="77777777" w:rsidR="0087709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6932115" w:displacedByCustomXml="prev"/>
      </w:tr>
      <w:tr w:rsidR="00B043E5" w14:paraId="28E4C7AD" w14:textId="77777777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C5D540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46675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948890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92F336" w14:textId="77777777" w:rsidR="00B043E5" w:rsidRPr="00DD7A44" w:rsidRDefault="009E47BA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66758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8914DD" w14:textId="77777777" w:rsidR="00B043E5" w:rsidRDefault="00B043E5" w:rsidP="00B043E5">
            <w:pPr>
              <w:jc w:val="center"/>
            </w:pPr>
            <w:r>
              <w:t>Town planning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F24F9B" w14:textId="77777777" w:rsidR="00B043E5" w:rsidRDefault="00B043E5" w:rsidP="00B043E5">
            <w:pPr>
              <w:ind w:left="993" w:hanging="993"/>
            </w:pPr>
          </w:p>
        </w:tc>
      </w:tr>
      <w:tr w:rsidR="00B043E5" w14:paraId="38080F88" w14:textId="77777777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CCED92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5398967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154866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FC2DCF2" w14:textId="77777777"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3989674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A300C3" w14:textId="77777777" w:rsidR="00B043E5" w:rsidRDefault="00B043E5" w:rsidP="00B043E5">
            <w:pPr>
              <w:jc w:val="center"/>
            </w:pPr>
            <w:r>
              <w:t>Building approval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61124E" w14:textId="77777777" w:rsidR="00B043E5" w:rsidRDefault="00B043E5" w:rsidP="00B043E5">
            <w:pPr>
              <w:ind w:left="993" w:hanging="993"/>
            </w:pPr>
          </w:p>
        </w:tc>
      </w:tr>
      <w:tr w:rsidR="00B043E5" w14:paraId="46797A77" w14:textId="77777777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489C0A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4954782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12946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96F7FD" w14:textId="77777777"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9547828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B45BE9" w14:textId="77777777" w:rsidR="00B043E5" w:rsidRDefault="00B043E5" w:rsidP="00B043E5">
            <w:pPr>
              <w:jc w:val="center"/>
            </w:pPr>
            <w:r>
              <w:t>Construction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36B98F" w14:textId="77777777" w:rsidR="00B043E5" w:rsidRDefault="00B043E5" w:rsidP="00B043E5">
            <w:pPr>
              <w:ind w:left="993" w:hanging="993"/>
            </w:pPr>
          </w:p>
        </w:tc>
      </w:tr>
      <w:tr w:rsidR="00B043E5" w14:paraId="2A62B9EA" w14:textId="77777777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5C0710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405791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912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87D6DE" w14:textId="77777777"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057915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4AC543" w14:textId="77777777" w:rsidR="00B043E5" w:rsidRDefault="00B043E5" w:rsidP="00B043E5">
            <w:pPr>
              <w:jc w:val="center"/>
            </w:pPr>
            <w:r>
              <w:t>Final certification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7E612D" w14:textId="77777777" w:rsidR="00B043E5" w:rsidRDefault="00B043E5" w:rsidP="00B043E5">
            <w:pPr>
              <w:ind w:left="993" w:hanging="993"/>
            </w:pPr>
          </w:p>
        </w:tc>
      </w:tr>
    </w:tbl>
    <w:p w14:paraId="28831330" w14:textId="77777777" w:rsidR="00877094" w:rsidRDefault="00877094" w:rsidP="00877094">
      <w:pPr>
        <w:rPr>
          <w:rFonts w:ascii="Arial" w:hAnsi="Arial" w:cs="Arial"/>
          <w:sz w:val="22"/>
          <w:szCs w:val="22"/>
        </w:rPr>
      </w:pPr>
    </w:p>
    <w:p w14:paraId="4783CF5C" w14:textId="77777777" w:rsidR="00877094" w:rsidRDefault="00877094" w:rsidP="00877094">
      <w:pPr>
        <w:rPr>
          <w:rFonts w:ascii="Arial" w:hAnsi="Arial" w:cs="Arial"/>
          <w:sz w:val="22"/>
          <w:szCs w:val="22"/>
        </w:rPr>
      </w:pPr>
    </w:p>
    <w:p w14:paraId="26B6DBBC" w14:textId="77777777" w:rsidR="00877094" w:rsidRPr="00830749" w:rsidRDefault="00877094" w:rsidP="00877094">
      <w:pPr>
        <w:pStyle w:val="11CSTCPLQuestionBullet"/>
        <w:ind w:left="709" w:hanging="709"/>
      </w:pPr>
      <w:bookmarkStart w:id="30" w:name="_Ref496178501"/>
      <w:r>
        <w:t>True or False (Tick your response): Building approval is separate to planning approval.</w:t>
      </w:r>
      <w:bookmarkEnd w:id="30"/>
    </w:p>
    <w:p w14:paraId="50187092" w14:textId="77777777"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14:paraId="3706BD4A" w14:textId="77777777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4A3707F" w14:textId="77777777"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929063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2249563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D1FA1B7" w14:textId="77777777" w:rsidR="00B043E5" w:rsidRPr="00DD7A44" w:rsidRDefault="00022421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9290636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8B9A55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AC9934" w14:textId="77777777"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677002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96739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F7E3010" w14:textId="77777777"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7700236" w:displacedByCustomXml="prev"/>
      </w:tr>
      <w:tr w:rsidR="00B043E5" w14:paraId="50B57BAA" w14:textId="77777777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9893CE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7522573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49754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06B0A19" w14:textId="77777777"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5225739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6F26C5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2F0431" w14:textId="77777777"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AC0C794" w14:textId="77777777" w:rsidR="00B043E5" w:rsidRDefault="00B043E5" w:rsidP="00B043E5">
            <w:pPr>
              <w:ind w:left="993" w:hanging="993"/>
            </w:pPr>
          </w:p>
        </w:tc>
      </w:tr>
    </w:tbl>
    <w:p w14:paraId="5D560F2F" w14:textId="77777777" w:rsidR="00877094" w:rsidRDefault="00877094" w:rsidP="00877094">
      <w:pPr>
        <w:rPr>
          <w:rFonts w:ascii="Arial" w:hAnsi="Arial" w:cs="Arial"/>
          <w:sz w:val="22"/>
          <w:szCs w:val="22"/>
        </w:rPr>
      </w:pPr>
    </w:p>
    <w:p w14:paraId="49916387" w14:textId="77777777" w:rsidR="00877094" w:rsidRDefault="00877094" w:rsidP="00877094">
      <w:pPr>
        <w:rPr>
          <w:rFonts w:ascii="Arial" w:hAnsi="Arial" w:cs="Arial"/>
          <w:sz w:val="22"/>
          <w:szCs w:val="22"/>
        </w:rPr>
      </w:pPr>
    </w:p>
    <w:p w14:paraId="69A409A2" w14:textId="77777777" w:rsidR="00877094" w:rsidRPr="00830749" w:rsidRDefault="00DF393F" w:rsidP="00877094">
      <w:pPr>
        <w:pStyle w:val="11CSTCPLQuestionBullet"/>
        <w:ind w:left="709" w:hanging="709"/>
      </w:pPr>
      <w:bookmarkStart w:id="31" w:name="_Ref428791707"/>
      <w:r>
        <w:t>True or False (Tick your response): Full approval is one type of approval that</w:t>
      </w:r>
      <w:r w:rsidR="00877094">
        <w:t xml:space="preserve"> may be sought for the building approval stage.</w:t>
      </w:r>
      <w:bookmarkEnd w:id="31"/>
    </w:p>
    <w:p w14:paraId="551272A7" w14:textId="77777777" w:rsidR="00DF393F" w:rsidRPr="00830749" w:rsidRDefault="00DF393F" w:rsidP="00DF39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14:paraId="7B39A140" w14:textId="77777777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FC55299" w14:textId="77777777"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618183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54678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FFEA0EF" w14:textId="77777777" w:rsidR="00B043E5" w:rsidRPr="00DD7A44" w:rsidRDefault="00004C4E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6181839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70B323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95160A" w14:textId="77777777"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27635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5028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E7B4CAF" w14:textId="77777777"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763515" w:displacedByCustomXml="prev"/>
      </w:tr>
      <w:tr w:rsidR="00B043E5" w14:paraId="58A893FA" w14:textId="77777777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EBFF9F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4368755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99670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4BA5BD7" w14:textId="77777777"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3687557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62224A" w14:textId="77777777"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CA7343" w14:textId="77777777"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0B486E9" w14:textId="77777777" w:rsidR="00B043E5" w:rsidRDefault="00B043E5" w:rsidP="00B043E5">
            <w:pPr>
              <w:ind w:left="993" w:hanging="993"/>
            </w:pPr>
          </w:p>
        </w:tc>
      </w:tr>
    </w:tbl>
    <w:p w14:paraId="5641B70F" w14:textId="77777777" w:rsidR="00DF393F" w:rsidRDefault="00DF393F" w:rsidP="00DF393F">
      <w:pPr>
        <w:rPr>
          <w:rFonts w:ascii="Arial" w:hAnsi="Arial" w:cs="Arial"/>
          <w:sz w:val="22"/>
          <w:szCs w:val="22"/>
        </w:rPr>
      </w:pPr>
    </w:p>
    <w:p w14:paraId="3218A11A" w14:textId="77777777" w:rsidR="00586C1F" w:rsidRDefault="00586C1F" w:rsidP="00577520">
      <w:pPr>
        <w:rPr>
          <w:rFonts w:ascii="Arial" w:hAnsi="Arial" w:cs="Arial"/>
          <w:sz w:val="22"/>
          <w:szCs w:val="22"/>
        </w:rPr>
      </w:pPr>
    </w:p>
    <w:p w14:paraId="75E93670" w14:textId="77777777" w:rsidR="00D50440" w:rsidRPr="00830749" w:rsidRDefault="00B70FBF" w:rsidP="00D50440">
      <w:pPr>
        <w:pStyle w:val="11CSTCPLQuestionBullet"/>
        <w:ind w:left="709" w:hanging="709"/>
      </w:pPr>
      <w:bookmarkStart w:id="32" w:name="_Ref496179498"/>
      <w:r>
        <w:t>For each of the external specialists categories listed below, identify the information and documentation they may provide for an approval application</w:t>
      </w:r>
      <w:r w:rsidR="00D50440">
        <w:t>.</w:t>
      </w:r>
      <w:bookmarkEnd w:id="32"/>
    </w:p>
    <w:p w14:paraId="0EDA5848" w14:textId="77777777" w:rsidR="00D50440" w:rsidRPr="00830749" w:rsidRDefault="00D50440" w:rsidP="00D504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79"/>
        <w:gridCol w:w="2101"/>
        <w:gridCol w:w="5298"/>
        <w:gridCol w:w="609"/>
      </w:tblGrid>
      <w:tr w:rsidR="00D50440" w14:paraId="2E328F33" w14:textId="77777777" w:rsidTr="00B043E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97983B7" w14:textId="77777777" w:rsidR="00D50440" w:rsidRDefault="00D50440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5BF0135" w14:textId="77777777" w:rsidR="00D50440" w:rsidRDefault="00F87616" w:rsidP="00B043E5">
            <w:pPr>
              <w:keepNext/>
              <w:ind w:left="993" w:right="82" w:hanging="993"/>
              <w:jc w:val="center"/>
            </w:pPr>
            <w:r>
              <w:t>External specialist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B9E4684" w14:textId="77777777" w:rsidR="00D50440" w:rsidRDefault="00F87616" w:rsidP="00B043E5">
            <w:pPr>
              <w:keepNext/>
              <w:ind w:left="993" w:right="82" w:hanging="993"/>
              <w:jc w:val="center"/>
            </w:pPr>
            <w:r>
              <w:t>Information and documentation provided</w:t>
            </w:r>
          </w:p>
        </w:tc>
        <w:permStart w:id="54482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24961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203FDF6" w14:textId="77777777" w:rsidR="00D50440" w:rsidRDefault="00F92B8B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48262" w:displacedByCustomXml="prev"/>
      </w:tr>
      <w:tr w:rsidR="00D50440" w14:paraId="7639DE4E" w14:textId="77777777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AC6048" w14:textId="77777777" w:rsidR="00D50440" w:rsidRPr="00FE608E" w:rsidRDefault="00D50440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6924F" w14:textId="77777777" w:rsidR="00D50440" w:rsidRPr="00DE0028" w:rsidRDefault="00B70FBF" w:rsidP="00B043E5">
            <w:pPr>
              <w:ind w:right="82"/>
              <w:jc w:val="center"/>
            </w:pPr>
            <w:r>
              <w:t>Building surveyors, quantity surveyors and site surveyors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57A69B" w14:textId="77777777" w:rsidR="00B70FBF" w:rsidRPr="00083033" w:rsidRDefault="00004C4E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1722683254" w:edGrp="everyone"/>
            <w:r>
              <w:rPr>
                <w:rFonts w:ascii="Arial" w:hAnsi="Arial" w:cs="Arial"/>
                <w:sz w:val="22"/>
                <w:szCs w:val="22"/>
              </w:rPr>
              <w:t>Details about the site or building</w:t>
            </w:r>
            <w:permEnd w:id="17226832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9F7434" w14:textId="77777777" w:rsidR="00D50440" w:rsidRDefault="00D50440" w:rsidP="00B043E5">
            <w:pPr>
              <w:ind w:left="993" w:hanging="993"/>
            </w:pPr>
          </w:p>
        </w:tc>
      </w:tr>
      <w:tr w:rsidR="00B70FBF" w14:paraId="27568AC1" w14:textId="77777777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125A70" w14:textId="77777777" w:rsidR="00B70FBF" w:rsidRPr="00FE608E" w:rsidRDefault="00B70FBF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C243727" w14:textId="77777777" w:rsidR="00B70FBF" w:rsidRPr="00DE0028" w:rsidRDefault="00B70FBF" w:rsidP="00B043E5">
            <w:pPr>
              <w:jc w:val="center"/>
            </w:pPr>
            <w:r>
              <w:t>Geotechnical and environmental specialists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64C36A" w14:textId="77777777" w:rsidR="00B70FBF" w:rsidRPr="00083033" w:rsidRDefault="00004C4E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768308316" w:edGrp="everyone"/>
            <w:r>
              <w:rPr>
                <w:rFonts w:ascii="Arial" w:hAnsi="Arial" w:cs="Arial"/>
                <w:sz w:val="22"/>
                <w:szCs w:val="22"/>
              </w:rPr>
              <w:t>Details about the site and surrounding environment</w:t>
            </w:r>
            <w:permEnd w:id="7683083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A970BB" w14:textId="77777777" w:rsidR="00B70FBF" w:rsidRDefault="00B70FBF" w:rsidP="00B043E5">
            <w:pPr>
              <w:ind w:left="993" w:hanging="993"/>
            </w:pPr>
          </w:p>
        </w:tc>
      </w:tr>
      <w:tr w:rsidR="00B70FBF" w14:paraId="65E4F493" w14:textId="77777777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15D944" w14:textId="77777777" w:rsidR="00B70FBF" w:rsidRPr="00FE608E" w:rsidRDefault="00B70FBF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3CE6A9" w14:textId="77777777" w:rsidR="00B70FBF" w:rsidRPr="00DE0028" w:rsidRDefault="00B70FBF" w:rsidP="00B043E5">
            <w:pPr>
              <w:jc w:val="center"/>
            </w:pPr>
            <w:r>
              <w:t>Structural, mechanical and electrical engineers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69BCE2" w14:textId="77777777" w:rsidR="00B70FBF" w:rsidRPr="00083033" w:rsidRDefault="00004C4E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685508528" w:edGrp="everyone"/>
            <w:r>
              <w:rPr>
                <w:rFonts w:ascii="Arial" w:hAnsi="Arial" w:cs="Arial"/>
                <w:sz w:val="22"/>
                <w:szCs w:val="22"/>
              </w:rPr>
              <w:t>Working drawings, plans and specifications</w:t>
            </w:r>
            <w:permEnd w:id="6855085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7FFBA0" w14:textId="77777777" w:rsidR="00B70FBF" w:rsidRDefault="00B70FBF" w:rsidP="00B043E5">
            <w:pPr>
              <w:ind w:left="993" w:hanging="993"/>
            </w:pPr>
          </w:p>
        </w:tc>
      </w:tr>
    </w:tbl>
    <w:p w14:paraId="1B87A83C" w14:textId="77777777" w:rsidR="006941E1" w:rsidRDefault="006941E1" w:rsidP="00D50440">
      <w:pPr>
        <w:rPr>
          <w:rFonts w:ascii="Arial" w:hAnsi="Arial" w:cs="Arial"/>
          <w:sz w:val="22"/>
          <w:szCs w:val="22"/>
        </w:rPr>
      </w:pPr>
    </w:p>
    <w:p w14:paraId="3E4DD0CD" w14:textId="77777777" w:rsidR="006941E1" w:rsidRPr="00830749" w:rsidRDefault="00E5195E" w:rsidP="006941E1">
      <w:pPr>
        <w:pStyle w:val="11CSTCPLQuestionBullet"/>
        <w:ind w:left="709" w:hanging="709"/>
      </w:pPr>
      <w:bookmarkStart w:id="33" w:name="_Ref496175209"/>
      <w:r>
        <w:lastRenderedPageBreak/>
        <w:t>Name</w:t>
      </w:r>
      <w:r w:rsidR="006941E1">
        <w:t xml:space="preserve"> two (2) documents </w:t>
      </w:r>
      <w:r>
        <w:t xml:space="preserve">that </w:t>
      </w:r>
      <w:r w:rsidR="006941E1">
        <w:t xml:space="preserve">are required </w:t>
      </w:r>
      <w:r w:rsidR="00DF393F">
        <w:t xml:space="preserve">under legislation </w:t>
      </w:r>
      <w:r w:rsidR="006941E1">
        <w:t>to support a development application</w:t>
      </w:r>
      <w:r>
        <w:t>.</w:t>
      </w:r>
      <w:bookmarkEnd w:id="33"/>
    </w:p>
    <w:p w14:paraId="4A501B7E" w14:textId="77777777" w:rsidR="006941E1" w:rsidRPr="00830749" w:rsidRDefault="006941E1" w:rsidP="00694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830749" w14:paraId="4551845D" w14:textId="77777777" w:rsidTr="000922B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3B9480" w14:textId="77777777" w:rsidR="006941E1" w:rsidRPr="001C4084" w:rsidRDefault="006941E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E9A3" w14:textId="77777777" w:rsidR="005166E8" w:rsidRPr="00DA33AC" w:rsidRDefault="005166E8" w:rsidP="005166E8">
            <w:pPr>
              <w:rPr>
                <w:rFonts w:ascii="Arial" w:hAnsi="Arial" w:cs="Arial"/>
                <w:sz w:val="22"/>
                <w:szCs w:val="22"/>
              </w:rPr>
            </w:pPr>
            <w:permStart w:id="511590050" w:edGrp="everyone"/>
            <w:r w:rsidRPr="00DA33AC">
              <w:rPr>
                <w:rFonts w:ascii="Arial" w:hAnsi="Arial" w:cs="Arial"/>
                <w:sz w:val="22"/>
                <w:szCs w:val="22"/>
              </w:rPr>
              <w:t>A planning report and other technical reports that demonstrate how the development complies with City Plan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A33AC">
              <w:rPr>
                <w:rFonts w:ascii="Arial" w:hAnsi="Arial" w:cs="Arial"/>
                <w:sz w:val="22"/>
                <w:szCs w:val="22"/>
              </w:rPr>
              <w:t>and, where applicable, the State Planning Policy (SPP) and the State Development Assessment Provisions (SDAP)</w:t>
            </w:r>
          </w:p>
          <w:p w14:paraId="405BE4DC" w14:textId="77777777" w:rsidR="006941E1" w:rsidRPr="001C4084" w:rsidRDefault="005166E8" w:rsidP="00AF61CF">
            <w:pPr>
              <w:rPr>
                <w:rFonts w:ascii="Arial" w:hAnsi="Arial" w:cs="Arial"/>
                <w:sz w:val="22"/>
                <w:szCs w:val="22"/>
              </w:rPr>
            </w:pPr>
            <w:r w:rsidRPr="00DA33AC">
              <w:rPr>
                <w:rFonts w:ascii="Arial" w:hAnsi="Arial" w:cs="Arial"/>
                <w:sz w:val="22"/>
                <w:szCs w:val="22"/>
              </w:rPr>
              <w:t>Plans of the development</w:t>
            </w:r>
            <w:permEnd w:id="511590050"/>
          </w:p>
        </w:tc>
        <w:permStart w:id="1052157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58860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067B32D" w14:textId="77777777" w:rsidR="006941E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215717" w:displacedByCustomXml="prev"/>
      </w:tr>
    </w:tbl>
    <w:p w14:paraId="634FB468" w14:textId="77777777" w:rsidR="006941E1" w:rsidRDefault="006941E1" w:rsidP="006941E1">
      <w:pPr>
        <w:rPr>
          <w:rFonts w:ascii="Arial" w:hAnsi="Arial" w:cs="Arial"/>
          <w:sz w:val="22"/>
          <w:szCs w:val="22"/>
        </w:rPr>
      </w:pPr>
    </w:p>
    <w:p w14:paraId="03C8E4B5" w14:textId="77777777" w:rsidR="006941E1" w:rsidRDefault="006941E1" w:rsidP="006941E1">
      <w:pPr>
        <w:rPr>
          <w:rFonts w:ascii="Arial" w:hAnsi="Arial" w:cs="Arial"/>
          <w:sz w:val="22"/>
          <w:szCs w:val="22"/>
        </w:rPr>
      </w:pPr>
    </w:p>
    <w:p w14:paraId="4CFAAEF2" w14:textId="77777777" w:rsidR="006941E1" w:rsidRPr="00830749" w:rsidRDefault="00DF393F" w:rsidP="006941E1">
      <w:pPr>
        <w:pStyle w:val="11CSTCPLQuestionBullet"/>
        <w:ind w:left="709" w:hanging="709"/>
      </w:pPr>
      <w:bookmarkStart w:id="34" w:name="_Ref496179527"/>
      <w:r>
        <w:t xml:space="preserve">What documents </w:t>
      </w:r>
      <w:r w:rsidR="00F87616">
        <w:t xml:space="preserve">are required </w:t>
      </w:r>
      <w:r>
        <w:t xml:space="preserve">by Council </w:t>
      </w:r>
      <w:r w:rsidR="00F87616">
        <w:t xml:space="preserve">to support a development application (in addition to those under </w:t>
      </w:r>
      <w:r w:rsidR="00F87616">
        <w:fldChar w:fldCharType="begin"/>
      </w:r>
      <w:r w:rsidR="00F87616">
        <w:instrText xml:space="preserve"> REF _Ref496175209 \r \h </w:instrText>
      </w:r>
      <w:r w:rsidR="00F87616">
        <w:fldChar w:fldCharType="separate"/>
      </w:r>
      <w:r w:rsidR="00445946">
        <w:t xml:space="preserve">Q32. </w:t>
      </w:r>
      <w:r w:rsidR="00F87616">
        <w:fldChar w:fldCharType="end"/>
      </w:r>
      <w:r w:rsidR="00F87616">
        <w:t>)?</w:t>
      </w:r>
      <w:bookmarkEnd w:id="34"/>
    </w:p>
    <w:p w14:paraId="481666C9" w14:textId="77777777" w:rsidR="006941E1" w:rsidRPr="00830749" w:rsidRDefault="006941E1" w:rsidP="00694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830749" w14:paraId="44054974" w14:textId="77777777" w:rsidTr="000922B4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7203F0" w14:textId="77777777" w:rsidR="006941E1" w:rsidRPr="001C4084" w:rsidRDefault="006941E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DDCA4" w14:textId="77777777" w:rsidR="005166E8" w:rsidRPr="00DA33AC" w:rsidRDefault="005166E8" w:rsidP="005166E8">
            <w:pPr>
              <w:rPr>
                <w:rFonts w:ascii="Arial" w:hAnsi="Arial" w:cs="Arial"/>
                <w:sz w:val="22"/>
                <w:szCs w:val="22"/>
              </w:rPr>
            </w:pPr>
            <w:permStart w:id="1832389358" w:edGrp="everyone"/>
            <w:r w:rsidRPr="00DA33AC">
              <w:rPr>
                <w:rFonts w:ascii="Arial" w:hAnsi="Arial" w:cs="Arial"/>
                <w:sz w:val="22"/>
                <w:szCs w:val="22"/>
              </w:rPr>
              <w:t>Completed Development Services lodgement form</w:t>
            </w:r>
          </w:p>
          <w:p w14:paraId="09D639E0" w14:textId="77777777" w:rsidR="005166E8" w:rsidRPr="00DA33AC" w:rsidRDefault="005166E8" w:rsidP="005166E8">
            <w:pPr>
              <w:rPr>
                <w:rFonts w:ascii="Arial" w:hAnsi="Arial" w:cs="Arial"/>
                <w:sz w:val="22"/>
                <w:szCs w:val="22"/>
              </w:rPr>
            </w:pPr>
            <w:r w:rsidRPr="00DA33AC">
              <w:rPr>
                <w:rFonts w:ascii="Arial" w:hAnsi="Arial" w:cs="Arial"/>
                <w:sz w:val="22"/>
                <w:szCs w:val="22"/>
              </w:rPr>
              <w:t>Erosion Hazard Assessment form</w:t>
            </w:r>
          </w:p>
          <w:p w14:paraId="7A7705FC" w14:textId="77777777" w:rsidR="005166E8" w:rsidRPr="00DA33AC" w:rsidRDefault="005166E8" w:rsidP="005166E8">
            <w:pPr>
              <w:rPr>
                <w:rFonts w:ascii="Arial" w:hAnsi="Arial" w:cs="Arial"/>
                <w:sz w:val="22"/>
                <w:szCs w:val="22"/>
              </w:rPr>
            </w:pPr>
            <w:r w:rsidRPr="00DA33AC">
              <w:rPr>
                <w:rFonts w:ascii="Arial" w:hAnsi="Arial" w:cs="Arial"/>
                <w:sz w:val="22"/>
                <w:szCs w:val="22"/>
              </w:rPr>
              <w:t>Land owner’s consent</w:t>
            </w:r>
          </w:p>
          <w:p w14:paraId="432D9CEB" w14:textId="77777777" w:rsidR="005166E8" w:rsidRPr="00DA33AC" w:rsidRDefault="005166E8" w:rsidP="005166E8">
            <w:pPr>
              <w:rPr>
                <w:rFonts w:ascii="Arial" w:hAnsi="Arial" w:cs="Arial"/>
                <w:sz w:val="22"/>
                <w:szCs w:val="22"/>
              </w:rPr>
            </w:pPr>
            <w:r w:rsidRPr="00DA33AC">
              <w:rPr>
                <w:rFonts w:ascii="Arial" w:hAnsi="Arial" w:cs="Arial"/>
                <w:sz w:val="22"/>
                <w:szCs w:val="22"/>
              </w:rPr>
              <w:t>Planning reports, which should include statements about how the proposed development addresses City Plan and include the zone code, neighbourhood plan code (if applicable) and any relevant overlays.</w:t>
            </w:r>
          </w:p>
          <w:p w14:paraId="47E9AD53" w14:textId="77777777" w:rsidR="006941E1" w:rsidRPr="001C4084" w:rsidRDefault="005166E8" w:rsidP="00AF61CF">
            <w:pPr>
              <w:rPr>
                <w:rFonts w:ascii="Arial" w:hAnsi="Arial" w:cs="Arial"/>
                <w:sz w:val="22"/>
                <w:szCs w:val="22"/>
              </w:rPr>
            </w:pPr>
            <w:r w:rsidRPr="00DA33AC">
              <w:rPr>
                <w:rFonts w:ascii="Arial" w:hAnsi="Arial" w:cs="Arial"/>
                <w:sz w:val="22"/>
                <w:szCs w:val="22"/>
              </w:rPr>
              <w:t>Proposed plans</w:t>
            </w:r>
            <w:permEnd w:id="1832389358"/>
          </w:p>
        </w:tc>
        <w:permStart w:id="506740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512655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AAB2DB4" w14:textId="77777777" w:rsidR="006941E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674061" w:displacedByCustomXml="prev"/>
      </w:tr>
    </w:tbl>
    <w:p w14:paraId="19DFB2AC" w14:textId="77777777" w:rsidR="00F87616" w:rsidRDefault="00F87616">
      <w:pPr>
        <w:jc w:val="left"/>
        <w:rPr>
          <w:rFonts w:ascii="Arial" w:hAnsi="Arial" w:cs="Arial"/>
          <w:sz w:val="22"/>
          <w:szCs w:val="22"/>
        </w:rPr>
      </w:pPr>
    </w:p>
    <w:p w14:paraId="35D6278F" w14:textId="77777777" w:rsidR="00DF393F" w:rsidRDefault="00DF393F">
      <w:pPr>
        <w:jc w:val="left"/>
        <w:rPr>
          <w:rFonts w:ascii="Arial" w:hAnsi="Arial" w:cs="Arial"/>
          <w:sz w:val="22"/>
          <w:szCs w:val="22"/>
        </w:rPr>
      </w:pPr>
    </w:p>
    <w:p w14:paraId="73B85FD4" w14:textId="77777777" w:rsidR="00653F51" w:rsidRPr="00830749" w:rsidRDefault="00653F51" w:rsidP="00653F51">
      <w:pPr>
        <w:pStyle w:val="11CSTCPLQuestionBullet"/>
        <w:ind w:left="709" w:hanging="709"/>
      </w:pPr>
      <w:bookmarkStart w:id="35" w:name="_Ref496179700"/>
      <w:r>
        <w:t xml:space="preserve">When arranging for building approval through a building certifier, you must give them scaled and detailed plans. Who should these plans </w:t>
      </w:r>
      <w:r w:rsidR="00370713">
        <w:t>be</w:t>
      </w:r>
      <w:r>
        <w:t xml:space="preserve"> prepared by?</w:t>
      </w:r>
      <w:bookmarkEnd w:id="35"/>
    </w:p>
    <w:p w14:paraId="034141C7" w14:textId="77777777" w:rsidR="00653F51" w:rsidRPr="00830749" w:rsidRDefault="00653F51" w:rsidP="00653F5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3F51" w:rsidRPr="00830749" w14:paraId="3C681B0E" w14:textId="77777777" w:rsidTr="000922B4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852936" w14:textId="77777777" w:rsidR="00653F51" w:rsidRPr="001C4084" w:rsidRDefault="00653F5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E61F" w14:textId="77777777" w:rsidR="00653F51" w:rsidRPr="001C4084" w:rsidRDefault="009E47BA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471555558" w:edGrp="everyone"/>
            <w:r>
              <w:rPr>
                <w:rFonts w:ascii="Arial" w:hAnsi="Arial" w:cs="Arial"/>
                <w:sz w:val="22"/>
                <w:szCs w:val="22"/>
              </w:rPr>
              <w:t>Draftsperson or Architect</w:t>
            </w:r>
            <w:permEnd w:id="471555558"/>
          </w:p>
        </w:tc>
        <w:permStart w:id="17116902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9843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FAAF439" w14:textId="77777777" w:rsidR="00653F5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1690216" w:displacedByCustomXml="prev"/>
      </w:tr>
    </w:tbl>
    <w:p w14:paraId="00E2B498" w14:textId="77777777" w:rsidR="00653F51" w:rsidRDefault="00653F51" w:rsidP="00653F51">
      <w:pPr>
        <w:rPr>
          <w:rFonts w:ascii="Arial" w:hAnsi="Arial" w:cs="Arial"/>
          <w:sz w:val="22"/>
          <w:szCs w:val="22"/>
        </w:rPr>
      </w:pPr>
    </w:p>
    <w:p w14:paraId="1436C9CB" w14:textId="77777777" w:rsidR="00653F51" w:rsidRDefault="00653F51" w:rsidP="00653F51">
      <w:pPr>
        <w:rPr>
          <w:rFonts w:ascii="Arial" w:hAnsi="Arial" w:cs="Arial"/>
          <w:sz w:val="22"/>
          <w:szCs w:val="22"/>
        </w:rPr>
      </w:pPr>
    </w:p>
    <w:p w14:paraId="14E8286C" w14:textId="77777777" w:rsidR="00653F51" w:rsidRPr="00830749" w:rsidRDefault="00653F51" w:rsidP="00653F51">
      <w:pPr>
        <w:pStyle w:val="11CSTCPLQuestionBullet"/>
        <w:ind w:left="709" w:hanging="709"/>
      </w:pPr>
      <w:bookmarkStart w:id="36" w:name="_Ref428791713"/>
      <w:r>
        <w:t>Name three (3) approvals that must be lodged through the Council, as opposed to through a building certifier.</w:t>
      </w:r>
      <w:bookmarkEnd w:id="36"/>
    </w:p>
    <w:p w14:paraId="296374A4" w14:textId="77777777" w:rsidR="00653F51" w:rsidRPr="00830749" w:rsidRDefault="00653F51" w:rsidP="00653F5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3F51" w:rsidRPr="00830749" w14:paraId="0AEB4D5F" w14:textId="77777777" w:rsidTr="000922B4">
        <w:trPr>
          <w:trHeight w:val="30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7E78A7" w14:textId="77777777" w:rsidR="00653F51" w:rsidRPr="001C4084" w:rsidRDefault="00653F5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8248" w14:textId="77777777" w:rsidR="009E47BA" w:rsidRPr="009E47BA" w:rsidRDefault="009E47BA" w:rsidP="009E47BA">
            <w:pPr>
              <w:rPr>
                <w:rFonts w:ascii="Arial" w:hAnsi="Arial" w:cs="Arial"/>
                <w:sz w:val="22"/>
                <w:szCs w:val="22"/>
              </w:rPr>
            </w:pPr>
            <w:permStart w:id="386104358" w:edGrp="everyone"/>
            <w:r w:rsidRPr="009E47BA">
              <w:rPr>
                <w:rFonts w:ascii="Arial" w:hAnsi="Arial" w:cs="Arial"/>
                <w:sz w:val="22"/>
                <w:szCs w:val="22"/>
              </w:rPr>
              <w:t>Any town planning matters that are not </w:t>
            </w:r>
            <w:hyperlink r:id="rId11" w:history="1">
              <w:r w:rsidRPr="009E47BA">
                <w:rPr>
                  <w:rStyle w:val="Hyperlink"/>
                  <w:rFonts w:ascii="Arial" w:hAnsi="Arial" w:cs="Arial"/>
                  <w:sz w:val="22"/>
                  <w:szCs w:val="22"/>
                </w:rPr>
                <w:t>accepted development, subject to requirements</w:t>
              </w:r>
            </w:hyperlink>
            <w:r w:rsidRPr="009E47BA">
              <w:rPr>
                <w:rFonts w:ascii="Arial" w:hAnsi="Arial" w:cs="Arial"/>
                <w:sz w:val="22"/>
                <w:szCs w:val="22"/>
              </w:rPr>
              <w:t> under </w:t>
            </w:r>
            <w:hyperlink r:id="rId12" w:history="1">
              <w:r w:rsidRPr="009E47BA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Brisbane City Plan </w:t>
              </w:r>
            </w:hyperlink>
            <w:hyperlink r:id="rId13" w:history="1">
              <w:r w:rsidRPr="009E47BA">
                <w:rPr>
                  <w:rStyle w:val="Hyperlink"/>
                  <w:rFonts w:ascii="Arial" w:hAnsi="Arial" w:cs="Arial"/>
                  <w:sz w:val="22"/>
                  <w:szCs w:val="22"/>
                </w:rPr>
                <w:t>2014</w:t>
              </w:r>
            </w:hyperlink>
          </w:p>
          <w:p w14:paraId="417E03FC" w14:textId="77777777" w:rsidR="009E47BA" w:rsidRPr="009E47BA" w:rsidRDefault="009E47BA" w:rsidP="009E47BA">
            <w:pPr>
              <w:rPr>
                <w:rFonts w:ascii="Arial" w:hAnsi="Arial" w:cs="Arial"/>
                <w:sz w:val="22"/>
                <w:szCs w:val="22"/>
              </w:rPr>
            </w:pPr>
            <w:r w:rsidRPr="009E47BA">
              <w:rPr>
                <w:rFonts w:ascii="Arial" w:hAnsi="Arial" w:cs="Arial"/>
                <w:sz w:val="22"/>
                <w:szCs w:val="22"/>
              </w:rPr>
              <w:t>Houses more than 9.5 metres in height from the natural ground level in the majority of residential zones</w:t>
            </w:r>
          </w:p>
          <w:p w14:paraId="1A6BAFE5" w14:textId="77777777" w:rsidR="009E47BA" w:rsidRPr="009E47BA" w:rsidRDefault="009E47BA" w:rsidP="009E47BA">
            <w:pPr>
              <w:rPr>
                <w:rFonts w:ascii="Arial" w:hAnsi="Arial" w:cs="Arial"/>
                <w:sz w:val="22"/>
                <w:szCs w:val="22"/>
              </w:rPr>
            </w:pPr>
            <w:r w:rsidRPr="009E47BA">
              <w:rPr>
                <w:rFonts w:ascii="Arial" w:hAnsi="Arial" w:cs="Arial"/>
                <w:sz w:val="22"/>
                <w:szCs w:val="22"/>
              </w:rPr>
              <w:t>Redevelopment or removal of heritage and character buildings</w:t>
            </w:r>
          </w:p>
          <w:permEnd w:id="386104358"/>
          <w:p w14:paraId="30479366" w14:textId="77777777" w:rsidR="00653F51" w:rsidRPr="001C4084" w:rsidRDefault="00653F51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885129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3940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4EE742A" w14:textId="77777777" w:rsidR="00653F5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8512918" w:displacedByCustomXml="prev"/>
      </w:tr>
    </w:tbl>
    <w:p w14:paraId="0003EE63" w14:textId="77777777" w:rsidR="00653F51" w:rsidRDefault="00653F51" w:rsidP="00653F51">
      <w:pPr>
        <w:rPr>
          <w:rFonts w:ascii="Arial" w:hAnsi="Arial" w:cs="Arial"/>
          <w:sz w:val="22"/>
          <w:szCs w:val="22"/>
        </w:rPr>
      </w:pPr>
    </w:p>
    <w:p w14:paraId="31DCFA46" w14:textId="77777777" w:rsidR="00DF393F" w:rsidRDefault="00DF393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57A0CA7" w14:textId="77777777" w:rsidR="00577520" w:rsidRPr="00830749" w:rsidRDefault="00B70FBF" w:rsidP="00577520">
      <w:pPr>
        <w:pStyle w:val="11CSTCPLQuestionBullet"/>
        <w:ind w:left="709" w:hanging="709"/>
      </w:pPr>
      <w:bookmarkStart w:id="37" w:name="_Ref428791708"/>
      <w:r>
        <w:lastRenderedPageBreak/>
        <w:t>What should be considered when developing a plan for the process of lodging approval applications</w:t>
      </w:r>
      <w:r w:rsidR="00577520">
        <w:t>?</w:t>
      </w:r>
      <w:bookmarkEnd w:id="37"/>
    </w:p>
    <w:p w14:paraId="36440CF7" w14:textId="77777777"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14:paraId="658A83A8" w14:textId="77777777" w:rsidTr="0010108F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B23AF4" w14:textId="77777777"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C9548" w14:textId="77777777" w:rsidR="00577520" w:rsidRDefault="00016233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715593229" w:edGrp="everyone"/>
            <w:r>
              <w:rPr>
                <w:rFonts w:ascii="Arial" w:hAnsi="Arial" w:cs="Arial"/>
                <w:sz w:val="22"/>
                <w:szCs w:val="22"/>
              </w:rPr>
              <w:t>B</w:t>
            </w:r>
            <w:r w:rsidRPr="00016233">
              <w:rPr>
                <w:rFonts w:ascii="Arial" w:hAnsi="Arial" w:cs="Arial"/>
                <w:sz w:val="22"/>
                <w:szCs w:val="22"/>
              </w:rPr>
              <w:t>uilding legislation may require various technical inspections at different stages of the building process, including completion</w:t>
            </w:r>
          </w:p>
          <w:p w14:paraId="3F47C1B3" w14:textId="77777777" w:rsidR="00577520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DEC200" w14:textId="77777777" w:rsidR="00577520" w:rsidRPr="001C4084" w:rsidRDefault="0021486B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Client’s needs – desired dates for completion.</w:t>
            </w:r>
            <w:permEnd w:id="715593229"/>
          </w:p>
        </w:tc>
        <w:permStart w:id="6642366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9786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2C548E7" w14:textId="77777777"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4236610" w:displacedByCustomXml="prev"/>
      </w:tr>
    </w:tbl>
    <w:p w14:paraId="0DE9B7A7" w14:textId="77777777" w:rsidR="00577520" w:rsidRDefault="00577520" w:rsidP="00577520">
      <w:pPr>
        <w:rPr>
          <w:rFonts w:ascii="Arial" w:hAnsi="Arial" w:cs="Arial"/>
          <w:sz w:val="22"/>
          <w:szCs w:val="22"/>
        </w:rPr>
      </w:pPr>
    </w:p>
    <w:p w14:paraId="5A373032" w14:textId="77777777" w:rsidR="00F87616" w:rsidRDefault="00F87616" w:rsidP="00F87616">
      <w:pPr>
        <w:rPr>
          <w:rFonts w:ascii="Arial" w:hAnsi="Arial" w:cs="Arial"/>
          <w:sz w:val="22"/>
          <w:szCs w:val="22"/>
        </w:rPr>
      </w:pPr>
    </w:p>
    <w:p w14:paraId="1240E6A7" w14:textId="77777777" w:rsidR="00F87616" w:rsidRPr="00830749" w:rsidRDefault="00F87616" w:rsidP="00F87616">
      <w:pPr>
        <w:pStyle w:val="11CSTCPLQuestionBullet"/>
        <w:ind w:left="709" w:hanging="709"/>
      </w:pPr>
      <w:bookmarkStart w:id="38" w:name="_Ref496179742"/>
      <w:r>
        <w:t xml:space="preserve">True or False (Tick your response): The plan in </w:t>
      </w:r>
      <w:r>
        <w:fldChar w:fldCharType="begin"/>
      </w:r>
      <w:r>
        <w:instrText xml:space="preserve"> REF _Ref428791708 \r \h </w:instrText>
      </w:r>
      <w:r>
        <w:fldChar w:fldCharType="separate"/>
      </w:r>
      <w:r w:rsidR="00445946">
        <w:t xml:space="preserve">Q36. </w:t>
      </w:r>
      <w:r>
        <w:fldChar w:fldCharType="end"/>
      </w:r>
      <w:r>
        <w:t>should be submitted for approval.</w:t>
      </w:r>
      <w:bookmarkEnd w:id="38"/>
    </w:p>
    <w:p w14:paraId="5EDD4B24" w14:textId="77777777" w:rsidR="00F87616" w:rsidRPr="00830749" w:rsidRDefault="00F87616" w:rsidP="00F876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B435E" w14:paraId="6C842A09" w14:textId="77777777" w:rsidTr="007B435E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A987FF0" w14:textId="77777777" w:rsidR="007B435E" w:rsidRDefault="007B435E" w:rsidP="007B43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686131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487020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7710E8C" w14:textId="77777777" w:rsidR="007B435E" w:rsidRPr="00DD7A44" w:rsidRDefault="007B435E" w:rsidP="007B43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6861318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48146F" w14:textId="77777777"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44BEAA" w14:textId="77777777" w:rsidR="007B435E" w:rsidRPr="00E106BF" w:rsidRDefault="007B435E" w:rsidP="007B43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643769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02729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F535F83" w14:textId="77777777" w:rsidR="007B435E" w:rsidRDefault="007B435E" w:rsidP="007B435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4376917" w:displacedByCustomXml="prev"/>
      </w:tr>
      <w:tr w:rsidR="007B435E" w14:paraId="7ACA3527" w14:textId="77777777" w:rsidTr="007B435E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4D8871" w14:textId="77777777"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</w:p>
        </w:tc>
        <w:permStart w:id="11585012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868574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A78238E" w14:textId="77777777" w:rsidR="007B435E" w:rsidRPr="00DD7A44" w:rsidRDefault="00426E74" w:rsidP="007B43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5850120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F8C385" w14:textId="77777777"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71A35A" w14:textId="77777777" w:rsidR="007B435E" w:rsidRDefault="007B435E" w:rsidP="007B43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1948BF6" w14:textId="77777777" w:rsidR="007B435E" w:rsidRDefault="007B435E" w:rsidP="007B435E">
            <w:pPr>
              <w:ind w:left="993" w:hanging="993"/>
            </w:pPr>
          </w:p>
        </w:tc>
      </w:tr>
    </w:tbl>
    <w:p w14:paraId="3A6622BD" w14:textId="77777777" w:rsidR="00F87616" w:rsidRDefault="00F87616" w:rsidP="00F87616">
      <w:pPr>
        <w:rPr>
          <w:rFonts w:ascii="Arial" w:hAnsi="Arial" w:cs="Arial"/>
          <w:sz w:val="22"/>
          <w:szCs w:val="22"/>
        </w:rPr>
      </w:pPr>
    </w:p>
    <w:p w14:paraId="7B4F7304" w14:textId="77777777" w:rsidR="00F87616" w:rsidRDefault="00F87616">
      <w:pPr>
        <w:jc w:val="left"/>
        <w:rPr>
          <w:rFonts w:ascii="Arial" w:hAnsi="Arial" w:cs="Arial"/>
          <w:sz w:val="22"/>
          <w:szCs w:val="22"/>
        </w:rPr>
      </w:pPr>
    </w:p>
    <w:p w14:paraId="31FC4FCC" w14:textId="77777777" w:rsidR="00F87616" w:rsidRPr="00830749" w:rsidRDefault="00F87616" w:rsidP="00F87616">
      <w:pPr>
        <w:pStyle w:val="11CSTCPLQuestionBullet"/>
        <w:ind w:left="709" w:hanging="709"/>
      </w:pPr>
      <w:bookmarkStart w:id="39" w:name="_Ref496180136"/>
      <w:r>
        <w:t>The council assesses development under the application types listed below. Describe each assessment type and whether the public must be notified.</w:t>
      </w:r>
      <w:bookmarkEnd w:id="39"/>
    </w:p>
    <w:p w14:paraId="378E1BF4" w14:textId="77777777" w:rsidR="00F87616" w:rsidRPr="00830749" w:rsidRDefault="00F87616" w:rsidP="00F876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F87616" w14:paraId="16D89BB7" w14:textId="77777777" w:rsidTr="00DF393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1D3271F" w14:textId="77777777" w:rsidR="00F87616" w:rsidRDefault="00F87616" w:rsidP="00DF393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C90B509" w14:textId="77777777" w:rsidR="00F87616" w:rsidRDefault="00F87616" w:rsidP="00DF393F">
            <w:pPr>
              <w:keepNext/>
              <w:ind w:left="993" w:right="82" w:hanging="993"/>
              <w:jc w:val="center"/>
            </w:pPr>
            <w:r>
              <w:t>Assessment type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67E263C" w14:textId="77777777" w:rsidR="00F87616" w:rsidRDefault="00F87616" w:rsidP="00DF393F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7054346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1253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08DB153" w14:textId="77777777" w:rsidR="00F87616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5434609" w:displacedByCustomXml="prev"/>
      </w:tr>
      <w:tr w:rsidR="00F87616" w14:paraId="517385E0" w14:textId="77777777" w:rsidTr="00DF393F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DA77CD" w14:textId="77777777" w:rsidR="00F87616" w:rsidRPr="00FE608E" w:rsidRDefault="00F87616" w:rsidP="00DF393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2AF6A" w14:textId="77777777" w:rsidR="00F87616" w:rsidRPr="00DE0028" w:rsidRDefault="00F87616" w:rsidP="00DF393F">
            <w:pPr>
              <w:ind w:right="82"/>
              <w:jc w:val="center"/>
            </w:pPr>
            <w:r>
              <w:t>Code assessment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805B56" w14:textId="77777777" w:rsidR="00A10F9E" w:rsidRPr="00A10F9E" w:rsidRDefault="00A10F9E" w:rsidP="00A10F9E">
            <w:pPr>
              <w:rPr>
                <w:rFonts w:ascii="Arial" w:hAnsi="Arial" w:cs="Arial"/>
                <w:sz w:val="22"/>
                <w:szCs w:val="22"/>
              </w:rPr>
            </w:pPr>
            <w:permStart w:id="2076578292" w:edGrp="everyone"/>
            <w:r w:rsidRPr="00A10F9E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A10F9E">
              <w:rPr>
                <w:rFonts w:ascii="Arial" w:hAnsi="Arial" w:cs="Arial"/>
                <w:sz w:val="22"/>
                <w:szCs w:val="22"/>
              </w:rPr>
              <w:t xml:space="preserve">code development application is assessed against the codes identified for the use within City Plan. </w:t>
            </w:r>
          </w:p>
          <w:p w14:paraId="3C3CC663" w14:textId="77777777" w:rsidR="00A10F9E" w:rsidRPr="00A10F9E" w:rsidRDefault="00A10F9E" w:rsidP="00A10F9E">
            <w:pPr>
              <w:rPr>
                <w:rFonts w:ascii="Arial" w:hAnsi="Arial" w:cs="Arial"/>
                <w:sz w:val="22"/>
                <w:szCs w:val="22"/>
              </w:rPr>
            </w:pPr>
            <w:r w:rsidRPr="00A10F9E">
              <w:rPr>
                <w:rFonts w:ascii="Arial" w:hAnsi="Arial" w:cs="Arial"/>
                <w:sz w:val="22"/>
                <w:szCs w:val="22"/>
              </w:rPr>
              <w:t xml:space="preserve">This type of application can be assessed relatively quickly and does not require public notification. </w:t>
            </w:r>
          </w:p>
          <w:p w14:paraId="02939D22" w14:textId="77777777" w:rsidR="00A10F9E" w:rsidRPr="00A10F9E" w:rsidRDefault="00A10F9E" w:rsidP="00A10F9E">
            <w:pPr>
              <w:rPr>
                <w:rFonts w:ascii="Arial" w:hAnsi="Arial" w:cs="Arial"/>
                <w:sz w:val="22"/>
                <w:szCs w:val="22"/>
              </w:rPr>
            </w:pPr>
            <w:r w:rsidRPr="00A10F9E">
              <w:rPr>
                <w:rFonts w:ascii="Arial" w:hAnsi="Arial" w:cs="Arial"/>
                <w:sz w:val="22"/>
                <w:szCs w:val="22"/>
              </w:rPr>
              <w:t>Where an accepted development, subject to requirements does not meet one or more of the acceptable outcomes of the relevant code, a code application is triggered. The application will only need to address the aspects of development that do not meet the accepted development requirements.</w:t>
            </w:r>
          </w:p>
          <w:permEnd w:id="2076578292"/>
          <w:p w14:paraId="73FFDAAB" w14:textId="77777777" w:rsidR="00F87616" w:rsidRPr="000D1DEE" w:rsidRDefault="00F87616" w:rsidP="000D1DE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74D09A" w14:textId="77777777" w:rsidR="00F87616" w:rsidRDefault="00F87616" w:rsidP="00DF393F">
            <w:pPr>
              <w:ind w:left="993" w:hanging="993"/>
            </w:pPr>
          </w:p>
        </w:tc>
      </w:tr>
      <w:tr w:rsidR="00F87616" w14:paraId="6C577996" w14:textId="77777777" w:rsidTr="00DF393F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E3CBB9" w14:textId="77777777" w:rsidR="00F87616" w:rsidRPr="00FE608E" w:rsidRDefault="00F87616" w:rsidP="00DF393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90B60E1" w14:textId="77777777" w:rsidR="00F87616" w:rsidRPr="00DE0028" w:rsidRDefault="00F87616" w:rsidP="00DF393F">
            <w:pPr>
              <w:jc w:val="center"/>
            </w:pPr>
            <w:r>
              <w:t>Impact assessment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908E6D" w14:textId="77777777" w:rsidR="00A10F9E" w:rsidRPr="00A10F9E" w:rsidRDefault="00A10F9E" w:rsidP="00A10F9E">
            <w:pPr>
              <w:rPr>
                <w:rFonts w:ascii="Arial" w:hAnsi="Arial" w:cs="Arial"/>
                <w:sz w:val="22"/>
                <w:szCs w:val="22"/>
              </w:rPr>
            </w:pPr>
            <w:permStart w:id="8926571" w:edGrp="everyone"/>
            <w:r w:rsidRPr="00A10F9E">
              <w:rPr>
                <w:rFonts w:ascii="Arial" w:hAnsi="Arial" w:cs="Arial"/>
                <w:sz w:val="22"/>
                <w:szCs w:val="22"/>
              </w:rPr>
              <w:t xml:space="preserve">An impact assessable development application is for development that must be assessed against all identified codes and City Plan as a whole to the extent relevant. This is to ensure that identified development impacts are addressed. </w:t>
            </w:r>
          </w:p>
          <w:p w14:paraId="58B4BAA5" w14:textId="77777777" w:rsidR="00A10F9E" w:rsidRPr="00A10F9E" w:rsidRDefault="00A10F9E" w:rsidP="00A10F9E">
            <w:pPr>
              <w:rPr>
                <w:rFonts w:ascii="Arial" w:hAnsi="Arial" w:cs="Arial"/>
                <w:sz w:val="22"/>
                <w:szCs w:val="22"/>
              </w:rPr>
            </w:pPr>
            <w:r w:rsidRPr="00A10F9E">
              <w:rPr>
                <w:rFonts w:ascii="Arial" w:hAnsi="Arial" w:cs="Arial"/>
                <w:sz w:val="22"/>
                <w:szCs w:val="22"/>
              </w:rPr>
              <w:t>These applications must be publicly notified to take into account the community's views.</w:t>
            </w:r>
          </w:p>
          <w:permEnd w:id="8926571"/>
          <w:p w14:paraId="28693DFC" w14:textId="77777777" w:rsidR="00F87616" w:rsidRPr="000D1DEE" w:rsidRDefault="00F87616" w:rsidP="000D1DE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7BB18E" w14:textId="77777777" w:rsidR="00F87616" w:rsidRDefault="00F87616" w:rsidP="00DF393F">
            <w:pPr>
              <w:ind w:left="993" w:hanging="993"/>
            </w:pPr>
          </w:p>
        </w:tc>
      </w:tr>
    </w:tbl>
    <w:p w14:paraId="72E069FF" w14:textId="77777777" w:rsidR="009818BC" w:rsidRDefault="009818BC" w:rsidP="00F87616">
      <w:pPr>
        <w:rPr>
          <w:rFonts w:ascii="Arial" w:hAnsi="Arial" w:cs="Arial"/>
          <w:sz w:val="22"/>
          <w:szCs w:val="22"/>
        </w:rPr>
      </w:pPr>
    </w:p>
    <w:p w14:paraId="264F5B3E" w14:textId="77777777" w:rsidR="009818BC" w:rsidRPr="00830749" w:rsidRDefault="00083B2A" w:rsidP="009818BC">
      <w:pPr>
        <w:pStyle w:val="11CSTCPLQuestionBullet"/>
        <w:ind w:left="709" w:hanging="709"/>
      </w:pPr>
      <w:bookmarkStart w:id="40" w:name="_Ref496180138"/>
      <w:r>
        <w:lastRenderedPageBreak/>
        <w:t>Identify two (2) stakeholders that may be impacted by a planning application. Describe the impact on each stakeholder and strategies that could be adopted to maximise their support of the planning application</w:t>
      </w:r>
      <w:r w:rsidR="009818BC">
        <w:t>.</w:t>
      </w:r>
      <w:bookmarkEnd w:id="40"/>
    </w:p>
    <w:p w14:paraId="4D6C19E3" w14:textId="77777777" w:rsidR="009818BC" w:rsidRPr="00830749" w:rsidRDefault="009818BC" w:rsidP="009818B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3"/>
        <w:gridCol w:w="1399"/>
        <w:gridCol w:w="3033"/>
        <w:gridCol w:w="3033"/>
        <w:gridCol w:w="609"/>
      </w:tblGrid>
      <w:tr w:rsidR="009818BC" w14:paraId="78E167CF" w14:textId="77777777" w:rsidTr="000D1DEE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729F46D" w14:textId="77777777" w:rsidR="009818BC" w:rsidRDefault="009818BC" w:rsidP="000D1DE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7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F92E712" w14:textId="77777777" w:rsidR="009818BC" w:rsidRDefault="009818BC" w:rsidP="000D1DEE">
            <w:pPr>
              <w:keepNext/>
              <w:ind w:left="993" w:right="82" w:hanging="993"/>
              <w:jc w:val="center"/>
            </w:pPr>
          </w:p>
        </w:tc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1B75F7A" w14:textId="77777777" w:rsidR="009818BC" w:rsidRDefault="00083B2A" w:rsidP="000D1DEE">
            <w:pPr>
              <w:keepNext/>
              <w:ind w:left="993" w:right="82" w:hanging="993"/>
              <w:jc w:val="center"/>
            </w:pPr>
            <w:r>
              <w:t>Stakeholder 1</w:t>
            </w:r>
          </w:p>
        </w:tc>
        <w:tc>
          <w:tcPr>
            <w:tcW w:w="16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2D69F2A" w14:textId="77777777" w:rsidR="009818BC" w:rsidRDefault="00083B2A" w:rsidP="000D1DEE">
            <w:pPr>
              <w:keepNext/>
              <w:ind w:left="993" w:right="82" w:hanging="993"/>
              <w:jc w:val="center"/>
            </w:pPr>
            <w:r>
              <w:t>Stakeholder 2</w:t>
            </w:r>
          </w:p>
        </w:tc>
        <w:permStart w:id="13340079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0775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EA4F1E9" w14:textId="77777777" w:rsidR="009818BC" w:rsidRDefault="00F92B8B" w:rsidP="000D1DE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4007935" w:displacedByCustomXml="prev"/>
      </w:tr>
      <w:tr w:rsidR="00083B2A" w14:paraId="7AE8BB95" w14:textId="77777777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586D2D" w14:textId="77777777"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D6156A7" w14:textId="77777777" w:rsidR="00083B2A" w:rsidRPr="00DE0028" w:rsidRDefault="00083B2A" w:rsidP="000D1DEE">
            <w:pPr>
              <w:ind w:right="82"/>
              <w:jc w:val="center"/>
            </w:pPr>
            <w:r>
              <w:t>Stakeholder type</w:t>
            </w:r>
          </w:p>
        </w:tc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A460F86" w14:textId="77777777" w:rsidR="00083B2A" w:rsidRPr="000D1DEE" w:rsidRDefault="004D4E9E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193414141" w:edGrp="everyone"/>
            <w:r>
              <w:rPr>
                <w:rFonts w:ascii="Arial" w:hAnsi="Arial" w:cs="Arial"/>
                <w:sz w:val="22"/>
                <w:szCs w:val="22"/>
              </w:rPr>
              <w:t>The Client</w:t>
            </w:r>
            <w:permEnd w:id="1193414141"/>
          </w:p>
        </w:tc>
        <w:tc>
          <w:tcPr>
            <w:tcW w:w="1669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CCE4CC4" w14:textId="77777777" w:rsidR="00083B2A" w:rsidRPr="000D1DEE" w:rsidRDefault="004D4E9E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766142100" w:edGrp="everyone"/>
            <w:r>
              <w:rPr>
                <w:rFonts w:ascii="Arial" w:hAnsi="Arial" w:cs="Arial"/>
                <w:sz w:val="22"/>
                <w:szCs w:val="22"/>
              </w:rPr>
              <w:t>Local Community</w:t>
            </w:r>
            <w:permEnd w:id="17661421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63C0D0" w14:textId="77777777" w:rsidR="00083B2A" w:rsidRDefault="00083B2A" w:rsidP="000D1DEE">
            <w:pPr>
              <w:ind w:left="993" w:hanging="993"/>
            </w:pPr>
          </w:p>
        </w:tc>
      </w:tr>
      <w:tr w:rsidR="00083B2A" w14:paraId="7A7A624F" w14:textId="77777777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714308" w14:textId="77777777"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top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0D256625" w14:textId="77777777" w:rsidR="00083B2A" w:rsidRDefault="00083B2A" w:rsidP="000D1DEE">
            <w:pPr>
              <w:ind w:right="82"/>
              <w:jc w:val="center"/>
            </w:pPr>
            <w:r>
              <w:t>Impact of planning application on stakeholder</w:t>
            </w:r>
          </w:p>
        </w:tc>
        <w:tc>
          <w:tcPr>
            <w:tcW w:w="1669" w:type="pct"/>
            <w:tcBorders>
              <w:top w:val="single" w:sz="8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ECC63EB" w14:textId="77777777" w:rsidR="00083B2A" w:rsidRPr="000D1DEE" w:rsidRDefault="000A5153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35016482" w:edGrp="everyone"/>
            <w:r>
              <w:rPr>
                <w:rFonts w:ascii="Arial" w:hAnsi="Arial" w:cs="Arial"/>
                <w:sz w:val="22"/>
                <w:szCs w:val="22"/>
              </w:rPr>
              <w:t>Delays in</w:t>
            </w:r>
            <w:r w:rsidR="009E24F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12826">
              <w:rPr>
                <w:rFonts w:ascii="Arial" w:hAnsi="Arial" w:cs="Arial"/>
                <w:sz w:val="22"/>
                <w:szCs w:val="22"/>
              </w:rPr>
              <w:t>planning application will cost the Client additional money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35016482"/>
          </w:p>
        </w:tc>
        <w:tc>
          <w:tcPr>
            <w:tcW w:w="1669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221D57" w14:textId="77777777" w:rsidR="00083B2A" w:rsidRPr="000D1DEE" w:rsidRDefault="00B12826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504444888" w:edGrp="everyone"/>
            <w:r>
              <w:rPr>
                <w:rFonts w:ascii="Arial" w:hAnsi="Arial" w:cs="Arial"/>
                <w:sz w:val="22"/>
                <w:szCs w:val="22"/>
              </w:rPr>
              <w:t>Delays in planning application may cause inconveniences to the local community.</w:t>
            </w:r>
            <w:permEnd w:id="5044448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CC6CE4" w14:textId="77777777" w:rsidR="00083B2A" w:rsidRDefault="00083B2A" w:rsidP="000D1DEE">
            <w:pPr>
              <w:ind w:left="993" w:hanging="993"/>
            </w:pPr>
          </w:p>
        </w:tc>
      </w:tr>
      <w:tr w:rsidR="00083B2A" w14:paraId="392B25AA" w14:textId="77777777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1A57BA" w14:textId="77777777"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41A44B1E" w14:textId="77777777" w:rsidR="00083B2A" w:rsidRPr="00DE0028" w:rsidRDefault="00083B2A" w:rsidP="000D1DEE">
            <w:pPr>
              <w:jc w:val="center"/>
            </w:pPr>
            <w:r>
              <w:t>Strategies adopted to maximise stakeholder support</w:t>
            </w:r>
          </w:p>
        </w:tc>
        <w:tc>
          <w:tcPr>
            <w:tcW w:w="1669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6E2A1DA" w14:textId="77777777" w:rsidR="00083B2A" w:rsidRPr="000D1DEE" w:rsidRDefault="000A5153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99896620" w:edGrp="everyone"/>
            <w:r>
              <w:rPr>
                <w:rFonts w:ascii="Arial" w:hAnsi="Arial" w:cs="Arial"/>
                <w:sz w:val="22"/>
                <w:szCs w:val="22"/>
              </w:rPr>
              <w:t>Communicating with the client on a regular basis to ensure that a good relationship is maintained.</w:t>
            </w:r>
            <w:permEnd w:id="199896620"/>
          </w:p>
        </w:tc>
        <w:tc>
          <w:tcPr>
            <w:tcW w:w="166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680DDF" w14:textId="77777777" w:rsidR="00083B2A" w:rsidRPr="000D1DEE" w:rsidRDefault="000A5153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795357137" w:edGrp="everyone"/>
            <w:r>
              <w:rPr>
                <w:rFonts w:ascii="Arial" w:hAnsi="Arial" w:cs="Arial"/>
                <w:sz w:val="22"/>
                <w:szCs w:val="22"/>
              </w:rPr>
              <w:t>Communicating with the community on a regular basis to ensure that a good relationship is maintained.</w:t>
            </w:r>
            <w:permEnd w:id="7953571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E91082" w14:textId="77777777" w:rsidR="00083B2A" w:rsidRDefault="00083B2A" w:rsidP="000D1DEE">
            <w:pPr>
              <w:ind w:left="993" w:hanging="993"/>
            </w:pPr>
          </w:p>
        </w:tc>
      </w:tr>
    </w:tbl>
    <w:p w14:paraId="4750CDD0" w14:textId="77777777" w:rsidR="009818BC" w:rsidRDefault="009818BC" w:rsidP="009818BC">
      <w:pPr>
        <w:rPr>
          <w:rFonts w:ascii="Arial" w:hAnsi="Arial" w:cs="Arial"/>
          <w:sz w:val="22"/>
          <w:szCs w:val="22"/>
        </w:rPr>
      </w:pPr>
    </w:p>
    <w:p w14:paraId="01F4835A" w14:textId="77777777" w:rsidR="00DF393F" w:rsidRDefault="00DF393F" w:rsidP="009818BC">
      <w:pPr>
        <w:rPr>
          <w:rFonts w:ascii="Arial" w:hAnsi="Arial" w:cs="Arial"/>
          <w:sz w:val="22"/>
          <w:szCs w:val="22"/>
        </w:rPr>
      </w:pPr>
    </w:p>
    <w:p w14:paraId="1C5FBE8F" w14:textId="77777777" w:rsidR="00CB74EB" w:rsidRPr="00830749" w:rsidRDefault="00DF393F" w:rsidP="00CB74EB">
      <w:pPr>
        <w:pStyle w:val="11CSTCPLQuestionBullet"/>
        <w:ind w:left="709" w:hanging="709"/>
      </w:pPr>
      <w:bookmarkStart w:id="41" w:name="_Ref496180497"/>
      <w:r>
        <w:t xml:space="preserve">Identify </w:t>
      </w:r>
      <w:r w:rsidR="00D470AE">
        <w:t>the Council documentation that outlines whether your proposal will require an impact assessment.</w:t>
      </w:r>
      <w:bookmarkEnd w:id="41"/>
    </w:p>
    <w:p w14:paraId="201E2389" w14:textId="77777777"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74EB" w:rsidRPr="00830749" w14:paraId="72C7C8D2" w14:textId="77777777" w:rsidTr="00E97531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45EFFF" w14:textId="77777777" w:rsidR="00CB74EB" w:rsidRPr="001C4084" w:rsidRDefault="00CB74E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4F06F" w14:textId="77777777" w:rsidR="00CB74EB" w:rsidRPr="001C4084" w:rsidRDefault="00426E74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208905139" w:edGrp="everyone"/>
            <w:r>
              <w:rPr>
                <w:rFonts w:ascii="Arial" w:hAnsi="Arial" w:cs="Arial"/>
                <w:sz w:val="22"/>
                <w:szCs w:val="22"/>
              </w:rPr>
              <w:t xml:space="preserve">Part 5 </w:t>
            </w:r>
            <w:r w:rsidR="00A10F9E">
              <w:rPr>
                <w:rFonts w:ascii="Arial" w:hAnsi="Arial" w:cs="Arial"/>
                <w:sz w:val="22"/>
                <w:szCs w:val="22"/>
              </w:rPr>
              <w:t>City Plan</w:t>
            </w:r>
            <w:permEnd w:id="1208905139"/>
          </w:p>
        </w:tc>
        <w:permStart w:id="20169478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6040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358DA9F" w14:textId="77777777" w:rsidR="00CB74E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6947819" w:displacedByCustomXml="prev"/>
      </w:tr>
    </w:tbl>
    <w:p w14:paraId="75700FEE" w14:textId="77777777" w:rsidR="00CB74EB" w:rsidRDefault="00CB74EB" w:rsidP="00CB74EB">
      <w:pPr>
        <w:rPr>
          <w:rFonts w:ascii="Arial" w:hAnsi="Arial" w:cs="Arial"/>
          <w:sz w:val="22"/>
          <w:szCs w:val="22"/>
        </w:rPr>
      </w:pPr>
    </w:p>
    <w:p w14:paraId="6720102D" w14:textId="77777777" w:rsidR="007936F5" w:rsidRDefault="007936F5" w:rsidP="007936F5">
      <w:pPr>
        <w:rPr>
          <w:rFonts w:ascii="Arial" w:hAnsi="Arial" w:cs="Arial"/>
          <w:sz w:val="22"/>
          <w:szCs w:val="22"/>
        </w:rPr>
      </w:pPr>
    </w:p>
    <w:p w14:paraId="54196BC8" w14:textId="77777777" w:rsidR="007936F5" w:rsidRPr="00830749" w:rsidRDefault="007936F5" w:rsidP="007936F5">
      <w:pPr>
        <w:pStyle w:val="11CSTCPLQuestionBullet"/>
        <w:ind w:left="709" w:hanging="709"/>
      </w:pPr>
      <w:bookmarkStart w:id="42" w:name="_Ref496180556"/>
      <w:r>
        <w:t>Name three (3) projects that are always deemed ‘accepted development’.</w:t>
      </w:r>
      <w:bookmarkEnd w:id="42"/>
    </w:p>
    <w:p w14:paraId="6E48C4E6" w14:textId="77777777" w:rsidR="007936F5" w:rsidRPr="00830749" w:rsidRDefault="007936F5" w:rsidP="007936F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936F5" w:rsidRPr="00830749" w14:paraId="7C0A1D39" w14:textId="77777777" w:rsidTr="00E97531">
        <w:trPr>
          <w:trHeight w:val="300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B6A54F" w14:textId="77777777" w:rsidR="007936F5" w:rsidRPr="001C4084" w:rsidRDefault="007936F5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CE59" w14:textId="77777777" w:rsidR="00426E74" w:rsidRPr="00952828" w:rsidRDefault="00426E74" w:rsidP="00426E74">
            <w:pPr>
              <w:rPr>
                <w:rFonts w:ascii="Arial" w:hAnsi="Arial" w:cs="Arial"/>
                <w:sz w:val="22"/>
                <w:szCs w:val="22"/>
              </w:rPr>
            </w:pPr>
            <w:permStart w:id="504694324" w:edGrp="everyone"/>
            <w:r w:rsidRPr="00952828">
              <w:rPr>
                <w:rFonts w:ascii="Arial" w:hAnsi="Arial" w:cs="Arial"/>
                <w:sz w:val="22"/>
                <w:szCs w:val="22"/>
              </w:rPr>
              <w:t>Building work to restore a building that has been accidentally damaged or destroyed to its original condition</w:t>
            </w:r>
          </w:p>
          <w:p w14:paraId="5E28EF8B" w14:textId="77777777" w:rsidR="00426E74" w:rsidRPr="00952828" w:rsidRDefault="00426E74" w:rsidP="00426E74">
            <w:pPr>
              <w:rPr>
                <w:rFonts w:ascii="Arial" w:hAnsi="Arial" w:cs="Arial"/>
                <w:sz w:val="22"/>
                <w:szCs w:val="22"/>
              </w:rPr>
            </w:pPr>
            <w:r w:rsidRPr="00952828">
              <w:rPr>
                <w:rFonts w:ascii="Arial" w:hAnsi="Arial" w:cs="Arial"/>
                <w:sz w:val="22"/>
                <w:szCs w:val="22"/>
              </w:rPr>
              <w:t>Temporary buildings associated with a material change of use, building work or operational work (i.e. either accepted development, with or without requirements or development with a current development permit), where on a site for no more than two years</w:t>
            </w:r>
          </w:p>
          <w:p w14:paraId="637A7EB6" w14:textId="77777777" w:rsidR="007936F5" w:rsidRPr="001C4084" w:rsidRDefault="00426E74" w:rsidP="00AF61CF">
            <w:pPr>
              <w:rPr>
                <w:rFonts w:ascii="Arial" w:hAnsi="Arial" w:cs="Arial"/>
                <w:sz w:val="22"/>
                <w:szCs w:val="22"/>
              </w:rPr>
            </w:pPr>
            <w:r w:rsidRPr="00952828">
              <w:rPr>
                <w:rFonts w:ascii="Arial" w:hAnsi="Arial" w:cs="Arial"/>
                <w:sz w:val="22"/>
                <w:szCs w:val="22"/>
              </w:rPr>
              <w:t>Sales office on a lot in a residential zone, centre zone, the Emerging community zone or the Mixed use zone, for no more than two years</w:t>
            </w:r>
            <w:permEnd w:id="504694324"/>
          </w:p>
        </w:tc>
        <w:permStart w:id="18476731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346793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D5BF670" w14:textId="77777777" w:rsidR="007936F5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7673178" w:displacedByCustomXml="prev"/>
      </w:tr>
    </w:tbl>
    <w:p w14:paraId="2B0FFB56" w14:textId="77777777" w:rsidR="00877094" w:rsidRDefault="00877094" w:rsidP="00877094">
      <w:pPr>
        <w:rPr>
          <w:rFonts w:ascii="Arial" w:hAnsi="Arial" w:cs="Arial"/>
          <w:sz w:val="22"/>
          <w:szCs w:val="22"/>
        </w:rPr>
      </w:pPr>
    </w:p>
    <w:p w14:paraId="1F29CDD0" w14:textId="77777777" w:rsidR="00877094" w:rsidRPr="00830749" w:rsidRDefault="00877094" w:rsidP="00877094">
      <w:pPr>
        <w:pStyle w:val="11CSTCPLQuestionBullet"/>
        <w:ind w:left="709" w:hanging="709"/>
      </w:pPr>
      <w:bookmarkStart w:id="43" w:name="_Ref496180558"/>
      <w:r>
        <w:lastRenderedPageBreak/>
        <w:t>True or False (Tick your response): Projects that are ‘accepted development, subject to requirements’ do not need anything in writing from the Council to commence the activity, provided that a self-assessment has been carried out to ensure compliance with the relevant code.</w:t>
      </w:r>
      <w:bookmarkEnd w:id="43"/>
    </w:p>
    <w:p w14:paraId="21C9678D" w14:textId="77777777"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1074B" w14:paraId="4B03E0F0" w14:textId="77777777" w:rsidTr="0011074B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6964E89" w14:textId="77777777" w:rsidR="0011074B" w:rsidRDefault="0011074B" w:rsidP="0011074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826839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049475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F4FAE19" w14:textId="77777777" w:rsidR="0011074B" w:rsidRPr="00DD7A44" w:rsidRDefault="00426E74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8268392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D69DC4" w14:textId="77777777"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6F5A3F" w14:textId="77777777" w:rsidR="0011074B" w:rsidRPr="00E106BF" w:rsidRDefault="0011074B" w:rsidP="0011074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812613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634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CE5E80B" w14:textId="77777777" w:rsidR="0011074B" w:rsidRDefault="0011074B" w:rsidP="0011074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1261364" w:displacedByCustomXml="prev"/>
      </w:tr>
      <w:tr w:rsidR="0011074B" w14:paraId="134A061C" w14:textId="77777777" w:rsidTr="0011074B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D9233D" w14:textId="77777777"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5714231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55204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B29C303" w14:textId="77777777" w:rsidR="0011074B" w:rsidRPr="00DD7A44" w:rsidRDefault="0011074B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7142318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2B1AA4" w14:textId="77777777"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A9C32C" w14:textId="77777777" w:rsidR="0011074B" w:rsidRDefault="0011074B" w:rsidP="0011074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7B12E4C" w14:textId="77777777" w:rsidR="0011074B" w:rsidRDefault="0011074B" w:rsidP="0011074B">
            <w:pPr>
              <w:ind w:left="993" w:hanging="993"/>
            </w:pPr>
          </w:p>
        </w:tc>
      </w:tr>
    </w:tbl>
    <w:p w14:paraId="19D91440" w14:textId="77777777" w:rsidR="00877094" w:rsidRDefault="00877094" w:rsidP="00877094">
      <w:pPr>
        <w:rPr>
          <w:rFonts w:ascii="Arial" w:hAnsi="Arial" w:cs="Arial"/>
          <w:sz w:val="22"/>
          <w:szCs w:val="22"/>
        </w:rPr>
      </w:pPr>
    </w:p>
    <w:p w14:paraId="37EA97F1" w14:textId="77777777" w:rsidR="00577520" w:rsidRDefault="00577520" w:rsidP="00577520">
      <w:pPr>
        <w:rPr>
          <w:rFonts w:ascii="Arial" w:hAnsi="Arial" w:cs="Arial"/>
          <w:sz w:val="22"/>
          <w:szCs w:val="22"/>
        </w:rPr>
      </w:pPr>
    </w:p>
    <w:p w14:paraId="3DD3D756" w14:textId="77777777" w:rsidR="00577520" w:rsidRPr="00830749" w:rsidRDefault="00CA0123" w:rsidP="00577520">
      <w:pPr>
        <w:pStyle w:val="11CSTCPLQuestionBullet"/>
        <w:ind w:left="709" w:hanging="709"/>
      </w:pPr>
      <w:bookmarkStart w:id="44" w:name="_Ref495585144"/>
      <w:r>
        <w:t>Other than legislation relating to planning, n</w:t>
      </w:r>
      <w:r w:rsidR="00083B2A">
        <w:t>ame two (2) types of building legislation</w:t>
      </w:r>
      <w:r w:rsidR="00DE2AAF">
        <w:t>/requirements</w:t>
      </w:r>
      <w:r w:rsidR="00083B2A">
        <w:t xml:space="preserve"> considered during the building approval process.</w:t>
      </w:r>
      <w:bookmarkEnd w:id="44"/>
    </w:p>
    <w:p w14:paraId="02F8CF78" w14:textId="77777777"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14:paraId="3ABEE3B5" w14:textId="77777777" w:rsidTr="00032840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3BDE2D" w14:textId="77777777"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724EF" w14:textId="77777777" w:rsidR="00577520" w:rsidRPr="001C4084" w:rsidRDefault="004D4E9E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2004898634" w:edGrp="everyone"/>
            <w:r>
              <w:rPr>
                <w:rFonts w:ascii="Arial" w:hAnsi="Arial" w:cs="Arial"/>
                <w:sz w:val="22"/>
                <w:szCs w:val="22"/>
              </w:rPr>
              <w:t>QLD- Building Act 1975 and Building Code of Australia</w:t>
            </w:r>
            <w:permEnd w:id="2004898634"/>
          </w:p>
        </w:tc>
        <w:permStart w:id="20529464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23247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7E0EBB1" w14:textId="77777777"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2946438" w:displacedByCustomXml="prev"/>
      </w:tr>
    </w:tbl>
    <w:p w14:paraId="48325AA4" w14:textId="77777777" w:rsidR="00577520" w:rsidRDefault="00577520" w:rsidP="00577520">
      <w:pPr>
        <w:rPr>
          <w:rFonts w:ascii="Arial" w:hAnsi="Arial" w:cs="Arial"/>
          <w:sz w:val="22"/>
          <w:szCs w:val="22"/>
        </w:rPr>
      </w:pPr>
    </w:p>
    <w:p w14:paraId="4ECC0EC8" w14:textId="77777777" w:rsidR="00CB74EB" w:rsidRDefault="00CB74EB">
      <w:pPr>
        <w:jc w:val="left"/>
        <w:rPr>
          <w:rFonts w:ascii="Arial" w:hAnsi="Arial" w:cs="Arial"/>
          <w:sz w:val="22"/>
          <w:szCs w:val="22"/>
        </w:rPr>
      </w:pPr>
    </w:p>
    <w:p w14:paraId="055FFA42" w14:textId="77777777" w:rsidR="00CB74EB" w:rsidRPr="00830749" w:rsidRDefault="00CB74EB" w:rsidP="00CB74EB">
      <w:pPr>
        <w:pStyle w:val="11CSTCPLQuestionBullet"/>
        <w:ind w:left="709" w:hanging="709"/>
      </w:pPr>
      <w:bookmarkStart w:id="45" w:name="_Ref496190624"/>
      <w:r>
        <w:t>During the building approval process, which of the following issues are considered under various codes and regulations? Tick all that apply.</w:t>
      </w:r>
      <w:bookmarkEnd w:id="45"/>
    </w:p>
    <w:p w14:paraId="4E106328" w14:textId="77777777"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B74EB" w14:paraId="0F48DCDF" w14:textId="77777777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B8E3AD" w14:textId="77777777" w:rsidR="00CB74EB" w:rsidRDefault="00CB74E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1033E24" w14:textId="77777777" w:rsidR="00CB74EB" w:rsidRDefault="00CB74EB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47399D5" w14:textId="77777777" w:rsidR="00CB74EB" w:rsidRDefault="00CB74EB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279039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75024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1E16769" w14:textId="77777777" w:rsidR="00CB74E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7903909" w:displacedByCustomXml="prev"/>
      </w:tr>
      <w:tr w:rsidR="0011074B" w14:paraId="65AF5F49" w14:textId="77777777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4E138D" w14:textId="77777777"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4601688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250875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350FF6F" w14:textId="77777777" w:rsidR="0011074B" w:rsidRPr="00DD7A44" w:rsidRDefault="004F23D3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6016884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641EDE" w14:textId="77777777" w:rsidR="0011074B" w:rsidRDefault="0011074B" w:rsidP="0011074B">
            <w:pPr>
              <w:jc w:val="center"/>
            </w:pPr>
            <w:r>
              <w:t xml:space="preserve">Building is soundly/safely designed and constructed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00E073" w14:textId="77777777" w:rsidR="0011074B" w:rsidRDefault="0011074B" w:rsidP="0011074B">
            <w:pPr>
              <w:ind w:left="993" w:hanging="993"/>
            </w:pPr>
          </w:p>
        </w:tc>
      </w:tr>
      <w:tr w:rsidR="0011074B" w14:paraId="2385FE29" w14:textId="77777777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E7669D" w14:textId="77777777"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9299968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35506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F584883" w14:textId="77777777" w:rsidR="0011074B" w:rsidRPr="00DD7A44" w:rsidRDefault="004F23D3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299968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E29B42" w14:textId="77777777" w:rsidR="0011074B" w:rsidRDefault="0011074B" w:rsidP="0011074B">
            <w:pPr>
              <w:jc w:val="center"/>
            </w:pPr>
            <w:r>
              <w:t>Degree of fire safety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6B32BA" w14:textId="77777777" w:rsidR="0011074B" w:rsidRDefault="0011074B" w:rsidP="0011074B">
            <w:pPr>
              <w:ind w:left="993" w:hanging="993"/>
            </w:pPr>
          </w:p>
        </w:tc>
      </w:tr>
      <w:tr w:rsidR="0011074B" w14:paraId="4449E6D0" w14:textId="77777777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7436A5" w14:textId="77777777"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20507109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595078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614A49" w14:textId="77777777" w:rsidR="0011074B" w:rsidRPr="00DD7A44" w:rsidRDefault="004F23D3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5071094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6B8D0B" w14:textId="77777777" w:rsidR="0011074B" w:rsidRDefault="0011074B" w:rsidP="0011074B">
            <w:pPr>
              <w:jc w:val="center"/>
            </w:pPr>
            <w:r>
              <w:t>Energy and water efficiency standards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0E8D27" w14:textId="77777777" w:rsidR="0011074B" w:rsidRDefault="0011074B" w:rsidP="0011074B">
            <w:pPr>
              <w:ind w:left="993" w:hanging="993"/>
            </w:pPr>
          </w:p>
        </w:tc>
      </w:tr>
      <w:tr w:rsidR="0011074B" w14:paraId="455D5B2C" w14:textId="77777777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2884A4" w14:textId="77777777"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5801914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16776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7756191" w14:textId="77777777" w:rsidR="0011074B" w:rsidRPr="00DD7A44" w:rsidRDefault="004F23D3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801914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2CD748" w14:textId="77777777" w:rsidR="0011074B" w:rsidRDefault="0011074B" w:rsidP="0011074B">
            <w:pPr>
              <w:jc w:val="center"/>
            </w:pPr>
            <w:r>
              <w:t>Protection from pests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4BDCAB" w14:textId="77777777" w:rsidR="0011074B" w:rsidRDefault="0011074B" w:rsidP="0011074B">
            <w:pPr>
              <w:ind w:left="993" w:hanging="993"/>
            </w:pPr>
          </w:p>
        </w:tc>
      </w:tr>
      <w:tr w:rsidR="0011074B" w14:paraId="35625F38" w14:textId="77777777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7F72AA" w14:textId="77777777"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6408388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360085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95EA8C5" w14:textId="77777777" w:rsidR="0011074B" w:rsidRPr="00DD7A44" w:rsidRDefault="004F23D3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4083885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7D4C34" w14:textId="77777777" w:rsidR="0011074B" w:rsidRDefault="0011074B" w:rsidP="0011074B">
            <w:pPr>
              <w:jc w:val="center"/>
            </w:pPr>
            <w:r>
              <w:t>Sewerage and drainage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E16165" w14:textId="77777777" w:rsidR="0011074B" w:rsidRDefault="0011074B" w:rsidP="0011074B">
            <w:pPr>
              <w:ind w:left="993" w:hanging="993"/>
            </w:pPr>
          </w:p>
        </w:tc>
      </w:tr>
    </w:tbl>
    <w:p w14:paraId="19EBC708" w14:textId="77777777" w:rsidR="00CB74EB" w:rsidRDefault="00CB74EB" w:rsidP="00CB74EB">
      <w:pPr>
        <w:rPr>
          <w:rFonts w:ascii="Arial" w:hAnsi="Arial" w:cs="Arial"/>
          <w:sz w:val="22"/>
          <w:szCs w:val="22"/>
        </w:rPr>
      </w:pPr>
    </w:p>
    <w:p w14:paraId="053F2FAA" w14:textId="77777777" w:rsidR="00460508" w:rsidRDefault="00460508" w:rsidP="00CB74EB">
      <w:pPr>
        <w:rPr>
          <w:rFonts w:ascii="Arial" w:hAnsi="Arial" w:cs="Arial"/>
          <w:sz w:val="22"/>
          <w:szCs w:val="22"/>
        </w:rPr>
      </w:pPr>
    </w:p>
    <w:p w14:paraId="6414313F" w14:textId="77777777" w:rsidR="00460508" w:rsidRPr="00830749" w:rsidRDefault="00460508" w:rsidP="00460508">
      <w:pPr>
        <w:pStyle w:val="11CSTCPLQuestionBullet"/>
        <w:ind w:left="709" w:hanging="709"/>
      </w:pPr>
      <w:bookmarkStart w:id="46" w:name="_Ref496191791"/>
      <w:r>
        <w:t xml:space="preserve">Identify </w:t>
      </w:r>
      <w:r w:rsidR="00A52EE4">
        <w:t>and describe two (2) i</w:t>
      </w:r>
      <w:r>
        <w:t>ndustry standards that you may refer to when preparing a building application</w:t>
      </w:r>
      <w:r w:rsidR="00A52EE4">
        <w:t xml:space="preserve"> (e.g. to address </w:t>
      </w:r>
      <w:r w:rsidR="00A52EE4">
        <w:fldChar w:fldCharType="begin"/>
      </w:r>
      <w:r w:rsidR="00A52EE4">
        <w:instrText xml:space="preserve"> REF _Ref496190624 \r \h </w:instrText>
      </w:r>
      <w:r w:rsidR="00A52EE4">
        <w:fldChar w:fldCharType="separate"/>
      </w:r>
      <w:r w:rsidR="00445946">
        <w:t>Q44.</w:t>
      </w:r>
      <w:r w:rsidR="00A52EE4">
        <w:fldChar w:fldCharType="end"/>
      </w:r>
      <w:r w:rsidR="00A52EE4">
        <w:t>)</w:t>
      </w:r>
      <w:r>
        <w:t>.</w:t>
      </w:r>
      <w:bookmarkEnd w:id="46"/>
    </w:p>
    <w:p w14:paraId="75B22955" w14:textId="77777777" w:rsidR="00460508" w:rsidRPr="00830749" w:rsidRDefault="00460508" w:rsidP="0046050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460508" w14:paraId="70403F6A" w14:textId="77777777" w:rsidTr="0011074B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EE88DDA" w14:textId="77777777" w:rsidR="00460508" w:rsidRDefault="00460508" w:rsidP="0011074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A96B44B" w14:textId="77777777" w:rsidR="00460508" w:rsidRDefault="00460508" w:rsidP="0011074B">
            <w:pPr>
              <w:keepNext/>
              <w:ind w:left="993" w:right="82" w:hanging="993"/>
              <w:jc w:val="center"/>
            </w:pPr>
            <w:r>
              <w:t>Standard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28F81C2" w14:textId="77777777" w:rsidR="00460508" w:rsidRDefault="00460508" w:rsidP="0011074B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14473869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97295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671A128" w14:textId="77777777" w:rsidR="00460508" w:rsidRDefault="00F92B8B" w:rsidP="0011074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7386907" w:displacedByCustomXml="prev"/>
      </w:tr>
      <w:tr w:rsidR="00460508" w14:paraId="41B6E876" w14:textId="77777777" w:rsidTr="0011074B">
        <w:trPr>
          <w:trHeight w:val="107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CDB513" w14:textId="77777777" w:rsidR="00460508" w:rsidRPr="00FE608E" w:rsidRDefault="00460508" w:rsidP="0011074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88593" w14:textId="77777777" w:rsidR="00460508" w:rsidRPr="000F6FA4" w:rsidRDefault="00AA67EA" w:rsidP="0011074B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08063524" w:edGrp="everyone"/>
            <w:r>
              <w:rPr>
                <w:rFonts w:ascii="Arial" w:hAnsi="Arial" w:cs="Arial"/>
                <w:sz w:val="22"/>
              </w:rPr>
              <w:t>AS1839</w:t>
            </w:r>
            <w:permEnd w:id="150806352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1932FD" w14:textId="77777777" w:rsidR="00460508" w:rsidRPr="00032840" w:rsidRDefault="00AA67EA" w:rsidP="00032840">
            <w:pPr>
              <w:rPr>
                <w:rFonts w:ascii="Arial" w:hAnsi="Arial" w:cs="Arial"/>
                <w:sz w:val="22"/>
                <w:szCs w:val="22"/>
              </w:rPr>
            </w:pPr>
            <w:permStart w:id="598225717" w:edGrp="everyone"/>
            <w:r>
              <w:rPr>
                <w:rFonts w:ascii="Arial" w:hAnsi="Arial" w:cs="Arial"/>
                <w:sz w:val="22"/>
                <w:szCs w:val="22"/>
              </w:rPr>
              <w:t>Swimming Pool</w:t>
            </w:r>
            <w:permEnd w:id="5982257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C604E7" w14:textId="77777777" w:rsidR="00460508" w:rsidRDefault="00460508" w:rsidP="0011074B">
            <w:pPr>
              <w:ind w:left="993" w:hanging="993"/>
            </w:pPr>
          </w:p>
        </w:tc>
      </w:tr>
      <w:tr w:rsidR="00A52EE4" w14:paraId="171F2FBA" w14:textId="77777777" w:rsidTr="0011074B">
        <w:trPr>
          <w:trHeight w:val="107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00C8D7" w14:textId="77777777" w:rsidR="00A52EE4" w:rsidRPr="00FE608E" w:rsidRDefault="00A52EE4" w:rsidP="0011074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625AF02" w14:textId="77777777" w:rsidR="00A52EE4" w:rsidRPr="000F6FA4" w:rsidRDefault="00AA67EA" w:rsidP="0011074B">
            <w:pPr>
              <w:jc w:val="center"/>
              <w:rPr>
                <w:rFonts w:ascii="Arial" w:hAnsi="Arial" w:cs="Arial"/>
                <w:sz w:val="22"/>
              </w:rPr>
            </w:pPr>
            <w:permStart w:id="1026961192" w:edGrp="everyone"/>
            <w:r>
              <w:rPr>
                <w:rFonts w:ascii="Arial" w:hAnsi="Arial" w:cs="Arial"/>
                <w:color w:val="222222"/>
                <w:shd w:val="clear" w:color="auto" w:fill="FFFFFF"/>
              </w:rPr>
              <w:t>(AS) 3786-2014</w:t>
            </w:r>
            <w:permEnd w:id="102696119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B79D77" w14:textId="77777777" w:rsidR="00A52EE4" w:rsidRPr="00032840" w:rsidRDefault="00AA67EA" w:rsidP="00032840">
            <w:pPr>
              <w:rPr>
                <w:rFonts w:ascii="Arial" w:hAnsi="Arial" w:cs="Arial"/>
                <w:sz w:val="22"/>
                <w:szCs w:val="22"/>
              </w:rPr>
            </w:pPr>
            <w:permStart w:id="1720022319" w:edGrp="everyone"/>
            <w:r>
              <w:rPr>
                <w:rFonts w:ascii="Arial" w:hAnsi="Arial" w:cs="Arial"/>
                <w:sz w:val="22"/>
                <w:szCs w:val="22"/>
              </w:rPr>
              <w:t>Smoke Alarms</w:t>
            </w:r>
            <w:permEnd w:id="17200223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20D1D8" w14:textId="77777777" w:rsidR="00A52EE4" w:rsidRDefault="00A52EE4" w:rsidP="0011074B">
            <w:pPr>
              <w:ind w:left="993" w:hanging="993"/>
            </w:pPr>
          </w:p>
        </w:tc>
      </w:tr>
    </w:tbl>
    <w:p w14:paraId="2276A766" w14:textId="77777777" w:rsidR="00A52EE4" w:rsidRDefault="00A52EE4" w:rsidP="00A52EE4">
      <w:pPr>
        <w:rPr>
          <w:rFonts w:ascii="Arial" w:hAnsi="Arial" w:cs="Arial"/>
          <w:sz w:val="22"/>
          <w:szCs w:val="22"/>
        </w:rPr>
      </w:pPr>
    </w:p>
    <w:p w14:paraId="3D00A9B4" w14:textId="77777777" w:rsidR="00A52EE4" w:rsidRPr="00830749" w:rsidRDefault="00A52EE4" w:rsidP="00A52EE4">
      <w:pPr>
        <w:pStyle w:val="11CSTCPLQuestionBullet"/>
        <w:ind w:left="709" w:hanging="709"/>
      </w:pPr>
      <w:bookmarkStart w:id="47" w:name="_Ref496191792"/>
      <w:r>
        <w:t>Identify and describe two (2</w:t>
      </w:r>
      <w:r w:rsidR="00505572">
        <w:t>)</w:t>
      </w:r>
      <w:r>
        <w:t xml:space="preserve"> regulations that you may refer to when preparing a building application.</w:t>
      </w:r>
      <w:bookmarkEnd w:id="47"/>
    </w:p>
    <w:p w14:paraId="5D7B3A53" w14:textId="77777777" w:rsidR="00A52EE4" w:rsidRPr="00830749" w:rsidRDefault="00A52EE4" w:rsidP="00A52EE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A52EE4" w14:paraId="0403A903" w14:textId="77777777" w:rsidTr="00CA012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797D7C" w14:textId="77777777" w:rsidR="00A52EE4" w:rsidRDefault="00A52EE4" w:rsidP="00CA012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ECFD723" w14:textId="77777777" w:rsidR="00A52EE4" w:rsidRDefault="00505572" w:rsidP="00CA0123">
            <w:pPr>
              <w:keepNext/>
              <w:ind w:left="993" w:right="82" w:hanging="993"/>
              <w:jc w:val="center"/>
            </w:pPr>
            <w:r>
              <w:t>Regulation name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67D326E" w14:textId="77777777" w:rsidR="00A52EE4" w:rsidRDefault="00A52EE4" w:rsidP="00CA0123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9005315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858344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C048232" w14:textId="77777777" w:rsidR="00A52EE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0531554" w:displacedByCustomXml="prev"/>
      </w:tr>
      <w:tr w:rsidR="00A52EE4" w14:paraId="1174C6F3" w14:textId="77777777" w:rsidTr="00CA0123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777A7C" w14:textId="77777777" w:rsidR="00A52EE4" w:rsidRPr="00FE608E" w:rsidRDefault="00A52EE4" w:rsidP="00CA012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2A8D5" w14:textId="77777777" w:rsidR="00A52EE4" w:rsidRPr="00032840" w:rsidRDefault="00426E74" w:rsidP="000328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32844595" w:edGrp="everyone"/>
            <w:r>
              <w:rPr>
                <w:rFonts w:ascii="Arial" w:hAnsi="Arial" w:cs="Arial"/>
                <w:sz w:val="22"/>
                <w:szCs w:val="22"/>
              </w:rPr>
              <w:t>Planning Act 2016(Qld)</w:t>
            </w:r>
            <w:permEnd w:id="163284459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33DFA6" w14:textId="77777777" w:rsidR="00A52EE4" w:rsidRPr="00032840" w:rsidRDefault="00A52EE4" w:rsidP="00032840">
            <w:pPr>
              <w:rPr>
                <w:rFonts w:ascii="Arial" w:hAnsi="Arial" w:cs="Arial"/>
                <w:sz w:val="22"/>
                <w:szCs w:val="22"/>
              </w:rPr>
            </w:pPr>
            <w:permStart w:id="376464874" w:edGrp="everyone"/>
            <w:permEnd w:id="37646487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17CF34" w14:textId="77777777" w:rsidR="00A52EE4" w:rsidRDefault="00A52EE4" w:rsidP="00CA0123">
            <w:pPr>
              <w:ind w:left="993" w:hanging="993"/>
            </w:pPr>
          </w:p>
        </w:tc>
      </w:tr>
      <w:tr w:rsidR="00A52EE4" w14:paraId="17947616" w14:textId="77777777" w:rsidTr="00CA0123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010F93" w14:textId="77777777" w:rsidR="00A52EE4" w:rsidRPr="00FE608E" w:rsidRDefault="00A52EE4" w:rsidP="00CA012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BBF5630" w14:textId="77777777" w:rsidR="00A52EE4" w:rsidRPr="00032840" w:rsidRDefault="00426E74" w:rsidP="000328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62684867" w:edGrp="everyone"/>
            <w:r>
              <w:rPr>
                <w:rFonts w:ascii="Arial" w:hAnsi="Arial" w:cs="Arial"/>
                <w:sz w:val="22"/>
                <w:szCs w:val="22"/>
              </w:rPr>
              <w:t>Planning Regulation 2017(Qld)</w:t>
            </w:r>
            <w:permEnd w:id="46268486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5A5CD6" w14:textId="77777777" w:rsidR="00A52EE4" w:rsidRPr="00032840" w:rsidRDefault="00A52EE4" w:rsidP="00032840">
            <w:pPr>
              <w:ind w:right="82"/>
              <w:rPr>
                <w:rFonts w:ascii="Arial" w:hAnsi="Arial" w:cs="Arial"/>
                <w:sz w:val="22"/>
                <w:szCs w:val="22"/>
              </w:rPr>
            </w:pPr>
            <w:permStart w:id="874789782" w:edGrp="everyone"/>
            <w:permEnd w:id="87478978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A838B5" w14:textId="77777777" w:rsidR="00A52EE4" w:rsidRDefault="00A52EE4" w:rsidP="00CA0123">
            <w:pPr>
              <w:ind w:left="993" w:hanging="993"/>
            </w:pPr>
          </w:p>
        </w:tc>
      </w:tr>
    </w:tbl>
    <w:p w14:paraId="3582E70F" w14:textId="77777777" w:rsidR="00A52EE4" w:rsidRDefault="00A52EE4" w:rsidP="00A52EE4">
      <w:pPr>
        <w:rPr>
          <w:rFonts w:ascii="Arial" w:hAnsi="Arial" w:cs="Arial"/>
          <w:sz w:val="22"/>
          <w:szCs w:val="22"/>
        </w:rPr>
      </w:pPr>
    </w:p>
    <w:p w14:paraId="79E705B5" w14:textId="77777777" w:rsidR="00577520" w:rsidRDefault="00577520" w:rsidP="00577520">
      <w:pPr>
        <w:rPr>
          <w:rFonts w:ascii="Arial" w:hAnsi="Arial" w:cs="Arial"/>
          <w:sz w:val="22"/>
          <w:szCs w:val="22"/>
        </w:rPr>
      </w:pPr>
    </w:p>
    <w:p w14:paraId="2ED2FA19" w14:textId="77777777" w:rsidR="00577520" w:rsidRPr="00830749" w:rsidRDefault="00CB74EB" w:rsidP="00577520">
      <w:pPr>
        <w:pStyle w:val="11CSTCPLQuestionBullet"/>
        <w:ind w:left="709" w:hanging="709"/>
      </w:pPr>
      <w:bookmarkStart w:id="48" w:name="_Ref495585145"/>
      <w:r>
        <w:t>Describe the importance of using document control processes when submitting an application.</w:t>
      </w:r>
      <w:bookmarkEnd w:id="48"/>
    </w:p>
    <w:p w14:paraId="6ED168F8" w14:textId="77777777"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14:paraId="227E8DA6" w14:textId="77777777" w:rsidTr="00E368CD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B4F4C4" w14:textId="77777777"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EFB04" w14:textId="77777777" w:rsidR="00577520" w:rsidRPr="001C4084" w:rsidRDefault="00CB3B53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305085333" w:edGrp="everyone"/>
            <w:r>
              <w:rPr>
                <w:rFonts w:ascii="Arial" w:hAnsi="Arial" w:cs="Arial"/>
                <w:sz w:val="22"/>
                <w:szCs w:val="22"/>
              </w:rPr>
              <w:t>It will ensure the most recent documents are submitted.</w:t>
            </w:r>
            <w:permEnd w:id="1305085333"/>
          </w:p>
        </w:tc>
        <w:permStart w:id="16422914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01917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6908D02" w14:textId="77777777"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2291458" w:displacedByCustomXml="prev"/>
      </w:tr>
    </w:tbl>
    <w:p w14:paraId="6C0CDFF6" w14:textId="77777777" w:rsidR="00577520" w:rsidRDefault="00577520" w:rsidP="00577520">
      <w:pPr>
        <w:rPr>
          <w:rFonts w:ascii="Arial" w:hAnsi="Arial" w:cs="Arial"/>
          <w:sz w:val="22"/>
          <w:szCs w:val="22"/>
        </w:rPr>
      </w:pPr>
    </w:p>
    <w:p w14:paraId="44F8C539" w14:textId="77777777" w:rsidR="00CB74EB" w:rsidRDefault="00CB74EB" w:rsidP="00CB74EB">
      <w:pPr>
        <w:rPr>
          <w:rFonts w:ascii="Arial" w:hAnsi="Arial" w:cs="Arial"/>
          <w:sz w:val="22"/>
          <w:szCs w:val="22"/>
        </w:rPr>
      </w:pPr>
    </w:p>
    <w:p w14:paraId="16B2E211" w14:textId="77777777" w:rsidR="00CB74EB" w:rsidRPr="00830749" w:rsidRDefault="00CB74EB" w:rsidP="00CB74EB">
      <w:pPr>
        <w:pStyle w:val="11CSTCPLQuestionBullet"/>
        <w:ind w:left="709" w:hanging="709"/>
      </w:pPr>
      <w:bookmarkStart w:id="49" w:name="_Ref496190746"/>
      <w:r>
        <w:t>How the currency of a plan determined?</w:t>
      </w:r>
      <w:bookmarkEnd w:id="49"/>
    </w:p>
    <w:p w14:paraId="67976F27" w14:textId="77777777"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74EB" w:rsidRPr="00830749" w14:paraId="36A823F1" w14:textId="77777777" w:rsidTr="00E368CD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902839" w14:textId="77777777" w:rsidR="00CB74EB" w:rsidRPr="001C4084" w:rsidRDefault="00CB74E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F29E" w14:textId="77777777" w:rsidR="00CB74EB" w:rsidRPr="001C4084" w:rsidRDefault="00CB3B53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541684824" w:edGrp="everyone"/>
            <w:r>
              <w:rPr>
                <w:rFonts w:ascii="Arial" w:hAnsi="Arial" w:cs="Arial"/>
                <w:sz w:val="22"/>
                <w:szCs w:val="22"/>
              </w:rPr>
              <w:t>Check the revision or issue.</w:t>
            </w:r>
            <w:permEnd w:id="541684824"/>
          </w:p>
        </w:tc>
        <w:permStart w:id="9984437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7276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55F5E0F" w14:textId="77777777" w:rsidR="00CB74E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8443723" w:displacedByCustomXml="prev"/>
      </w:tr>
    </w:tbl>
    <w:p w14:paraId="6B779AC2" w14:textId="77777777" w:rsidR="00CB74EB" w:rsidRDefault="00CB74EB" w:rsidP="00CB74EB">
      <w:pPr>
        <w:rPr>
          <w:rFonts w:ascii="Arial" w:hAnsi="Arial" w:cs="Arial"/>
          <w:sz w:val="22"/>
          <w:szCs w:val="22"/>
        </w:rPr>
      </w:pPr>
    </w:p>
    <w:p w14:paraId="6678E5E2" w14:textId="77777777" w:rsidR="00330577" w:rsidRDefault="00330577" w:rsidP="00330577">
      <w:pPr>
        <w:rPr>
          <w:rFonts w:ascii="Arial" w:hAnsi="Arial" w:cs="Arial"/>
          <w:sz w:val="22"/>
          <w:szCs w:val="22"/>
        </w:rPr>
      </w:pPr>
    </w:p>
    <w:p w14:paraId="4717EE09" w14:textId="77777777" w:rsidR="00330577" w:rsidRPr="00830749" w:rsidRDefault="00330577" w:rsidP="00330577">
      <w:pPr>
        <w:pStyle w:val="11CSTCPLQuestionBullet"/>
        <w:ind w:left="709" w:hanging="709"/>
      </w:pPr>
      <w:bookmarkStart w:id="50" w:name="_Ref496190819"/>
      <w:r>
        <w:t>True or False (Tick your response): To ensure continuing progress of your application, you should confirm the application status at appropriate intervals.</w:t>
      </w:r>
      <w:bookmarkEnd w:id="50"/>
    </w:p>
    <w:p w14:paraId="7C13AE6D" w14:textId="77777777" w:rsidR="00330577" w:rsidRPr="00830749" w:rsidRDefault="00330577" w:rsidP="0033057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4075A2" w14:paraId="18136E78" w14:textId="77777777" w:rsidTr="004075A2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A177FAA" w14:textId="77777777" w:rsidR="004075A2" w:rsidRDefault="004075A2" w:rsidP="004075A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409622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37325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2895E2C" w14:textId="77777777" w:rsidR="004075A2" w:rsidRPr="00DD7A44" w:rsidRDefault="00426E74" w:rsidP="004075A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4096221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EE876A" w14:textId="77777777"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CDC7A5" w14:textId="77777777" w:rsidR="004075A2" w:rsidRPr="00E106BF" w:rsidRDefault="004075A2" w:rsidP="004075A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600116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224473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070F27C" w14:textId="77777777" w:rsidR="004075A2" w:rsidRDefault="004075A2" w:rsidP="004075A2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0011604" w:displacedByCustomXml="prev"/>
      </w:tr>
      <w:tr w:rsidR="004075A2" w14:paraId="473652E6" w14:textId="77777777" w:rsidTr="004075A2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81A8E4" w14:textId="77777777"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</w:p>
        </w:tc>
        <w:permStart w:id="13729341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51917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5390E9D" w14:textId="77777777" w:rsidR="004075A2" w:rsidRPr="00DD7A44" w:rsidRDefault="004075A2" w:rsidP="004075A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7293413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F28A6F" w14:textId="77777777"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B57F4B" w14:textId="77777777" w:rsidR="004075A2" w:rsidRDefault="004075A2" w:rsidP="004075A2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CE13836" w14:textId="77777777" w:rsidR="004075A2" w:rsidRDefault="004075A2" w:rsidP="004075A2">
            <w:pPr>
              <w:ind w:left="993" w:hanging="993"/>
            </w:pPr>
          </w:p>
        </w:tc>
      </w:tr>
    </w:tbl>
    <w:p w14:paraId="0A170EE2" w14:textId="77777777" w:rsidR="00330577" w:rsidRDefault="00330577" w:rsidP="00330577">
      <w:pPr>
        <w:rPr>
          <w:rFonts w:ascii="Arial" w:hAnsi="Arial" w:cs="Arial"/>
          <w:sz w:val="22"/>
          <w:szCs w:val="22"/>
        </w:rPr>
      </w:pPr>
    </w:p>
    <w:p w14:paraId="31A2B8F6" w14:textId="77777777" w:rsidR="00330577" w:rsidRDefault="00330577" w:rsidP="00330577">
      <w:pPr>
        <w:rPr>
          <w:rFonts w:ascii="Arial" w:hAnsi="Arial" w:cs="Arial"/>
          <w:sz w:val="22"/>
          <w:szCs w:val="22"/>
        </w:rPr>
      </w:pPr>
    </w:p>
    <w:p w14:paraId="4A9E8C6F" w14:textId="77777777" w:rsidR="00330577" w:rsidRPr="00830749" w:rsidRDefault="00CA0123" w:rsidP="00330577">
      <w:pPr>
        <w:pStyle w:val="11CSTCPLQuestionBullet"/>
        <w:ind w:left="709" w:hanging="709"/>
      </w:pPr>
      <w:bookmarkStart w:id="51" w:name="_Ref496190729"/>
      <w:r>
        <w:t xml:space="preserve">Identify (and name, if applicable) whether there is an </w:t>
      </w:r>
      <w:r w:rsidR="00330577">
        <w:t xml:space="preserve">electronic portal used to check applications submitted to </w:t>
      </w:r>
      <w:r>
        <w:t>Council</w:t>
      </w:r>
      <w:r w:rsidR="00330577">
        <w:t>?</w:t>
      </w:r>
      <w:bookmarkEnd w:id="51"/>
    </w:p>
    <w:p w14:paraId="3F7E5AB6" w14:textId="77777777" w:rsidR="00330577" w:rsidRPr="00830749" w:rsidRDefault="00330577" w:rsidP="0033057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0577" w:rsidRPr="00830749" w14:paraId="3792A967" w14:textId="77777777" w:rsidTr="00E368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6AD088" w14:textId="77777777" w:rsidR="00330577" w:rsidRPr="001C4084" w:rsidRDefault="00330577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D822" w14:textId="77777777" w:rsidR="00330577" w:rsidRPr="001C4084" w:rsidRDefault="00426E74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973032881" w:edGrp="everyone"/>
            <w:r>
              <w:rPr>
                <w:rFonts w:ascii="Arial" w:hAnsi="Arial" w:cs="Arial"/>
                <w:sz w:val="22"/>
                <w:szCs w:val="22"/>
              </w:rPr>
              <w:t>PD Online</w:t>
            </w:r>
            <w:permEnd w:id="973032881"/>
          </w:p>
        </w:tc>
        <w:permStart w:id="14847373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3282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B466B63" w14:textId="77777777" w:rsidR="00330577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4737312" w:displacedByCustomXml="prev"/>
      </w:tr>
    </w:tbl>
    <w:p w14:paraId="1079B89A" w14:textId="77777777" w:rsidR="00A52EE4" w:rsidRPr="00830749" w:rsidRDefault="00A52EE4" w:rsidP="009B03CB">
      <w:pPr>
        <w:ind w:right="-24"/>
        <w:rPr>
          <w:rFonts w:ascii="Arial" w:hAnsi="Arial" w:cs="Arial"/>
          <w:sz w:val="22"/>
          <w:szCs w:val="22"/>
        </w:rPr>
      </w:pPr>
    </w:p>
    <w:p w14:paraId="28AB99CE" w14:textId="77777777" w:rsidR="009B03CB" w:rsidRPr="00830749" w:rsidRDefault="009B03CB" w:rsidP="009B03CB">
      <w:pPr>
        <w:pStyle w:val="11CSTCPLQuestionBullet"/>
        <w:ind w:left="709" w:hanging="709"/>
      </w:pPr>
      <w:bookmarkStart w:id="52" w:name="_Ref496191097"/>
      <w:r>
        <w:t xml:space="preserve">Order the following stages from 1 to 6 to identify the application assessment process used by </w:t>
      </w:r>
      <w:r w:rsidR="00CA0123">
        <w:t>the</w:t>
      </w:r>
      <w:r>
        <w:t xml:space="preserve"> Council.</w:t>
      </w:r>
      <w:bookmarkEnd w:id="52"/>
    </w:p>
    <w:p w14:paraId="5A382D9B" w14:textId="77777777"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9B03CB" w14:paraId="6A250E35" w14:textId="77777777" w:rsidTr="00AF61C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83A6EDF" w14:textId="77777777" w:rsidR="009B03CB" w:rsidRDefault="009B03C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4BC3981" w14:textId="77777777" w:rsidR="009B03CB" w:rsidRDefault="009B03CB" w:rsidP="00AF61CF">
            <w:pPr>
              <w:keepNext/>
              <w:ind w:left="993" w:right="82" w:hanging="993"/>
              <w:jc w:val="center"/>
            </w:pPr>
            <w:r>
              <w:t>Stage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3F6D132" w14:textId="77777777" w:rsidR="009B03CB" w:rsidRDefault="009B03CB" w:rsidP="00AF61CF">
            <w:pPr>
              <w:keepNext/>
              <w:ind w:left="993" w:right="82" w:hanging="993"/>
              <w:jc w:val="center"/>
            </w:pPr>
            <w:r>
              <w:t>Stage</w:t>
            </w:r>
          </w:p>
        </w:tc>
        <w:permStart w:id="16252983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964987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EC44202" w14:textId="77777777" w:rsidR="009B03C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5298356" w:displacedByCustomXml="prev"/>
      </w:tr>
      <w:tr w:rsidR="009B03CB" w14:paraId="0F558F2B" w14:textId="77777777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9EEC09" w14:textId="77777777"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1D483" w14:textId="77777777" w:rsidR="009B03CB" w:rsidRPr="00E368CD" w:rsidRDefault="00610450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46531238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154653123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D264C1" w14:textId="77777777"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Appeals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701EAC" w14:textId="77777777" w:rsidR="009B03CB" w:rsidRDefault="009B03CB" w:rsidP="00AF61CF">
            <w:pPr>
              <w:ind w:left="993" w:hanging="993"/>
            </w:pPr>
          </w:p>
        </w:tc>
      </w:tr>
      <w:tr w:rsidR="009B03CB" w14:paraId="1CBB1ACF" w14:textId="77777777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622090" w14:textId="77777777"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F881A24" w14:textId="77777777" w:rsidR="009B03CB" w:rsidRPr="00E368CD" w:rsidRDefault="00610450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16462673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71646267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5FAB27" w14:textId="77777777"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Application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35A300" w14:textId="77777777" w:rsidR="009B03CB" w:rsidRDefault="009B03CB" w:rsidP="00AF61CF">
            <w:pPr>
              <w:ind w:left="993" w:hanging="993"/>
            </w:pPr>
          </w:p>
        </w:tc>
      </w:tr>
      <w:tr w:rsidR="009B03CB" w14:paraId="7D2B329A" w14:textId="77777777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002894" w14:textId="77777777"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218425" w14:textId="77777777" w:rsidR="009B03CB" w:rsidRPr="00E368CD" w:rsidRDefault="00610450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77311813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207731181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D732C5" w14:textId="77777777"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Decision and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C3734C" w14:textId="77777777" w:rsidR="009B03CB" w:rsidRDefault="009B03CB" w:rsidP="00AF61CF">
            <w:pPr>
              <w:ind w:left="993" w:hanging="993"/>
            </w:pPr>
          </w:p>
        </w:tc>
      </w:tr>
      <w:tr w:rsidR="009B03CB" w14:paraId="3CE2174D" w14:textId="77777777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4131DB" w14:textId="77777777"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9229EC3" w14:textId="77777777" w:rsidR="009B03CB" w:rsidRPr="00E368CD" w:rsidRDefault="00610450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62945799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186294579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317096" w14:textId="77777777"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Information request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B90ADA" w14:textId="77777777" w:rsidR="009B03CB" w:rsidRDefault="009B03CB" w:rsidP="00AF61CF">
            <w:pPr>
              <w:ind w:left="993" w:hanging="993"/>
            </w:pPr>
          </w:p>
        </w:tc>
      </w:tr>
      <w:tr w:rsidR="009B03CB" w14:paraId="3CA591BA" w14:textId="77777777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A4B119" w14:textId="77777777"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2AFAE6" w14:textId="77777777" w:rsidR="009B03CB" w:rsidRPr="00E368CD" w:rsidRDefault="00610450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36739714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203673971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E83C33" w14:textId="77777777"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Public notification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5A20B5" w14:textId="77777777" w:rsidR="009B03CB" w:rsidRDefault="009B03CB" w:rsidP="00AF61CF">
            <w:pPr>
              <w:ind w:left="993" w:hanging="993"/>
            </w:pPr>
          </w:p>
        </w:tc>
      </w:tr>
      <w:tr w:rsidR="009B03CB" w14:paraId="6AD5558B" w14:textId="77777777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D45B78" w14:textId="77777777"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BC5EEB4" w14:textId="77777777" w:rsidR="009B03CB" w:rsidRPr="00E368CD" w:rsidRDefault="00610450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04334230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904334230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3631647" w14:textId="77777777"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Referrals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5A860C" w14:textId="77777777" w:rsidR="009B03CB" w:rsidRDefault="009B03CB" w:rsidP="00AF61CF">
            <w:pPr>
              <w:ind w:left="993" w:hanging="993"/>
            </w:pPr>
          </w:p>
        </w:tc>
      </w:tr>
    </w:tbl>
    <w:p w14:paraId="153FB7E0" w14:textId="77777777" w:rsidR="009B03CB" w:rsidRDefault="009B03CB" w:rsidP="009B03CB">
      <w:pPr>
        <w:rPr>
          <w:rFonts w:ascii="Arial" w:hAnsi="Arial" w:cs="Arial"/>
          <w:sz w:val="22"/>
          <w:szCs w:val="22"/>
        </w:rPr>
      </w:pPr>
    </w:p>
    <w:p w14:paraId="487DC1F3" w14:textId="77777777" w:rsidR="00CA0123" w:rsidRDefault="00CA0123" w:rsidP="009B03CB">
      <w:pPr>
        <w:rPr>
          <w:rFonts w:ascii="Arial" w:hAnsi="Arial" w:cs="Arial"/>
          <w:sz w:val="22"/>
          <w:szCs w:val="22"/>
        </w:rPr>
      </w:pPr>
    </w:p>
    <w:p w14:paraId="1B865C40" w14:textId="77777777" w:rsidR="009B03CB" w:rsidRPr="00830749" w:rsidRDefault="009B03CB" w:rsidP="009B03CB">
      <w:pPr>
        <w:pStyle w:val="11CSTCPLQuestionBullet"/>
        <w:ind w:left="709" w:hanging="709"/>
      </w:pPr>
      <w:bookmarkStart w:id="53" w:name="_Ref496191099"/>
      <w:r>
        <w:t>True or False (Tick your response): If a planning application is incomplete at the ti</w:t>
      </w:r>
      <w:r w:rsidR="00CA0123">
        <w:t>m</w:t>
      </w:r>
      <w:r>
        <w:t>e of lodgement, the Council will always issue a ‘not properly made’ action notice.</w:t>
      </w:r>
      <w:bookmarkEnd w:id="53"/>
    </w:p>
    <w:p w14:paraId="0C8DB5FB" w14:textId="77777777"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D4DB3" w14:paraId="3E833284" w14:textId="77777777" w:rsidTr="00ED4DB3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38B1089" w14:textId="77777777" w:rsidR="00ED4DB3" w:rsidRDefault="00ED4DB3" w:rsidP="00ED4DB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909322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51449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9063401" w14:textId="77777777" w:rsidR="00ED4DB3" w:rsidRPr="00DD7A44" w:rsidRDefault="005A6F04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9093220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05FB34" w14:textId="77777777"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82E902" w14:textId="77777777" w:rsidR="00ED4DB3" w:rsidRPr="00E106BF" w:rsidRDefault="00ED4DB3" w:rsidP="00ED4DB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491319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217014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731D9F4" w14:textId="77777777" w:rsidR="00ED4DB3" w:rsidRDefault="00ED4DB3" w:rsidP="00ED4DB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9131974" w:displacedByCustomXml="prev"/>
      </w:tr>
      <w:tr w:rsidR="00ED4DB3" w14:paraId="3C1F1047" w14:textId="77777777" w:rsidTr="00ED4DB3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35D9BA" w14:textId="77777777"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1410522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96531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EEEA45E" w14:textId="77777777" w:rsidR="00ED4DB3" w:rsidRPr="00DD7A44" w:rsidRDefault="00ED4DB3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4105223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245DEC" w14:textId="77777777"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341448" w14:textId="77777777" w:rsidR="00ED4DB3" w:rsidRDefault="00ED4DB3" w:rsidP="00ED4DB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2FAD737" w14:textId="77777777" w:rsidR="00ED4DB3" w:rsidRDefault="00ED4DB3" w:rsidP="00ED4DB3">
            <w:pPr>
              <w:ind w:left="993" w:hanging="993"/>
            </w:pPr>
          </w:p>
        </w:tc>
      </w:tr>
    </w:tbl>
    <w:p w14:paraId="0EC04F95" w14:textId="77777777" w:rsidR="009B03CB" w:rsidRDefault="009B03CB" w:rsidP="009B03CB">
      <w:pPr>
        <w:rPr>
          <w:rFonts w:ascii="Arial" w:hAnsi="Arial" w:cs="Arial"/>
          <w:sz w:val="22"/>
          <w:szCs w:val="22"/>
        </w:rPr>
      </w:pPr>
    </w:p>
    <w:p w14:paraId="02B9CE2A" w14:textId="77777777" w:rsidR="009B03CB" w:rsidRDefault="009B03CB" w:rsidP="009B03CB">
      <w:pPr>
        <w:rPr>
          <w:rFonts w:ascii="Arial" w:hAnsi="Arial" w:cs="Arial"/>
          <w:sz w:val="22"/>
          <w:szCs w:val="22"/>
        </w:rPr>
      </w:pPr>
    </w:p>
    <w:p w14:paraId="2D26DC3A" w14:textId="77777777" w:rsidR="009B03CB" w:rsidRPr="00830749" w:rsidRDefault="009B03CB" w:rsidP="009B03CB">
      <w:pPr>
        <w:pStyle w:val="11CSTCPLQuestionBullet"/>
        <w:ind w:left="709" w:hanging="709"/>
      </w:pPr>
      <w:bookmarkStart w:id="54" w:name="_Ref496191103"/>
      <w:r>
        <w:t>The applicant has how many business days to comply with an action notice?</w:t>
      </w:r>
      <w:bookmarkEnd w:id="54"/>
    </w:p>
    <w:p w14:paraId="46DB750A" w14:textId="77777777"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03CB" w:rsidRPr="00830749" w14:paraId="3ECA27D1" w14:textId="77777777" w:rsidTr="00E368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25D48D" w14:textId="77777777" w:rsidR="009B03CB" w:rsidRPr="001C4084" w:rsidRDefault="009B03C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80FDA" w14:textId="77777777" w:rsidR="009B03CB" w:rsidRPr="001C4084" w:rsidRDefault="00834D9F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936716288" w:edGrp="everyone"/>
            <w:r>
              <w:rPr>
                <w:rFonts w:ascii="Arial" w:hAnsi="Arial" w:cs="Arial"/>
                <w:sz w:val="22"/>
                <w:szCs w:val="22"/>
              </w:rPr>
              <w:t>20 days</w:t>
            </w:r>
            <w:permEnd w:id="936716288"/>
          </w:p>
        </w:tc>
        <w:permStart w:id="3001550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35459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764BD98" w14:textId="77777777" w:rsidR="009B03C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0155029" w:displacedByCustomXml="prev"/>
      </w:tr>
    </w:tbl>
    <w:p w14:paraId="6C666537" w14:textId="77777777" w:rsidR="009B03CB" w:rsidRPr="00830749" w:rsidRDefault="009B03CB" w:rsidP="009B03CB">
      <w:pPr>
        <w:ind w:right="-24"/>
        <w:rPr>
          <w:rFonts w:ascii="Arial" w:hAnsi="Arial" w:cs="Arial"/>
          <w:sz w:val="22"/>
          <w:szCs w:val="22"/>
        </w:rPr>
      </w:pPr>
    </w:p>
    <w:p w14:paraId="2F45D9E8" w14:textId="77777777" w:rsidR="009B03CB" w:rsidRDefault="009B03CB" w:rsidP="009B03CB">
      <w:pPr>
        <w:rPr>
          <w:rFonts w:ascii="Arial" w:hAnsi="Arial" w:cs="Arial"/>
          <w:sz w:val="22"/>
          <w:szCs w:val="22"/>
        </w:rPr>
      </w:pPr>
    </w:p>
    <w:p w14:paraId="25C5548D" w14:textId="77777777" w:rsidR="009B03CB" w:rsidRPr="00830749" w:rsidRDefault="009B03CB" w:rsidP="009B03CB">
      <w:pPr>
        <w:pStyle w:val="11CSTCPLQuestionBullet"/>
        <w:ind w:left="709" w:hanging="709"/>
      </w:pPr>
      <w:bookmarkStart w:id="55" w:name="_Ref496191125"/>
      <w:r>
        <w:t>Identify three (3) common application problems.</w:t>
      </w:r>
      <w:bookmarkEnd w:id="55"/>
    </w:p>
    <w:p w14:paraId="1E4972B3" w14:textId="77777777"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03CB" w:rsidRPr="00830749" w14:paraId="059E93C3" w14:textId="77777777" w:rsidTr="00E368CD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C20FD4" w14:textId="77777777" w:rsidR="009B03CB" w:rsidRPr="001C4084" w:rsidRDefault="009B03C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5E07A" w14:textId="77777777" w:rsidR="009B03CB" w:rsidRDefault="00834D9F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669003382" w:edGrp="everyone"/>
            <w:r>
              <w:rPr>
                <w:rFonts w:ascii="Arial" w:hAnsi="Arial" w:cs="Arial"/>
                <w:sz w:val="22"/>
                <w:szCs w:val="22"/>
              </w:rPr>
              <w:t>Insufficient information</w:t>
            </w:r>
          </w:p>
          <w:p w14:paraId="32E18576" w14:textId="77777777" w:rsidR="009B03CB" w:rsidRDefault="00834D9F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Owner Consent</w:t>
            </w:r>
            <w:r w:rsidR="00A272B0">
              <w:rPr>
                <w:rFonts w:ascii="Arial" w:hAnsi="Arial" w:cs="Arial"/>
                <w:sz w:val="22"/>
                <w:szCs w:val="22"/>
              </w:rPr>
              <w:t xml:space="preserve"> not received</w:t>
            </w:r>
          </w:p>
          <w:p w14:paraId="10C9C1E2" w14:textId="77777777" w:rsidR="009B03CB" w:rsidRPr="001C4084" w:rsidRDefault="00834D9F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Poor Quality Plans</w:t>
            </w:r>
            <w:permEnd w:id="669003382"/>
          </w:p>
        </w:tc>
        <w:permStart w:id="7035303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803671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71FAF8E" w14:textId="77777777" w:rsidR="009B03C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3530355" w:displacedByCustomXml="prev"/>
      </w:tr>
    </w:tbl>
    <w:p w14:paraId="2F9743A8" w14:textId="77777777" w:rsidR="009B03CB" w:rsidRDefault="009B03CB" w:rsidP="009B03CB">
      <w:pPr>
        <w:rPr>
          <w:rFonts w:ascii="Arial" w:hAnsi="Arial" w:cs="Arial"/>
          <w:sz w:val="22"/>
          <w:szCs w:val="22"/>
        </w:rPr>
      </w:pPr>
    </w:p>
    <w:p w14:paraId="590B5720" w14:textId="77777777" w:rsidR="005A227F" w:rsidRDefault="005A227F" w:rsidP="005A227F">
      <w:pPr>
        <w:rPr>
          <w:rFonts w:ascii="Arial" w:hAnsi="Arial" w:cs="Arial"/>
          <w:sz w:val="22"/>
          <w:szCs w:val="22"/>
        </w:rPr>
      </w:pPr>
    </w:p>
    <w:p w14:paraId="231A5153" w14:textId="77777777" w:rsidR="005A227F" w:rsidRPr="00830749" w:rsidRDefault="005A227F" w:rsidP="005A227F">
      <w:pPr>
        <w:pStyle w:val="11CSTCPLQuestionBullet"/>
        <w:ind w:left="709" w:hanging="709"/>
      </w:pPr>
      <w:bookmarkStart w:id="56" w:name="_Ref496191130"/>
      <w:r>
        <w:t>True or False (Tick your response): When considering an appeal, the applicant should seek private legal advice.</w:t>
      </w:r>
      <w:bookmarkEnd w:id="56"/>
    </w:p>
    <w:p w14:paraId="43AEA9CE" w14:textId="77777777" w:rsidR="005A227F" w:rsidRPr="00830749" w:rsidRDefault="005A227F" w:rsidP="005A22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D4DB3" w14:paraId="18432BDE" w14:textId="77777777" w:rsidTr="00ED4DB3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EB516B6" w14:textId="77777777" w:rsidR="00ED4DB3" w:rsidRDefault="00ED4DB3" w:rsidP="00ED4DB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64922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4094646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434F38C" w14:textId="77777777" w:rsidR="00ED4DB3" w:rsidRPr="00DD7A44" w:rsidRDefault="00834D9F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649229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701AE0" w14:textId="77777777"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C3D51F" w14:textId="77777777" w:rsidR="00ED4DB3" w:rsidRPr="00E106BF" w:rsidRDefault="00ED4DB3" w:rsidP="00ED4DB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14519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83379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CD3E69E" w14:textId="77777777" w:rsidR="00ED4DB3" w:rsidRDefault="00ED4DB3" w:rsidP="00ED4DB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451912" w:displacedByCustomXml="prev"/>
      </w:tr>
      <w:tr w:rsidR="00ED4DB3" w14:paraId="2B339CC2" w14:textId="77777777" w:rsidTr="00ED4DB3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F6AFD9" w14:textId="77777777"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3397575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514675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9C50D9F" w14:textId="77777777" w:rsidR="00ED4DB3" w:rsidRPr="00DD7A44" w:rsidRDefault="00ED4DB3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3975759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A854EA" w14:textId="77777777"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CE9223" w14:textId="77777777" w:rsidR="00ED4DB3" w:rsidRDefault="00ED4DB3" w:rsidP="00ED4DB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2C92F97" w14:textId="77777777" w:rsidR="00ED4DB3" w:rsidRDefault="00ED4DB3" w:rsidP="00ED4DB3">
            <w:pPr>
              <w:ind w:left="993" w:hanging="993"/>
            </w:pPr>
          </w:p>
        </w:tc>
      </w:tr>
    </w:tbl>
    <w:p w14:paraId="76117D57" w14:textId="77777777" w:rsidR="009B03CB" w:rsidRDefault="009B03CB" w:rsidP="009B03CB">
      <w:pPr>
        <w:rPr>
          <w:rFonts w:ascii="Arial" w:hAnsi="Arial" w:cs="Arial"/>
          <w:sz w:val="22"/>
          <w:szCs w:val="22"/>
        </w:rPr>
      </w:pPr>
    </w:p>
    <w:p w14:paraId="18025BA8" w14:textId="77777777" w:rsidR="009B03CB" w:rsidRPr="00830749" w:rsidRDefault="009B03CB" w:rsidP="009B03CB">
      <w:pPr>
        <w:pStyle w:val="11CSTCPLQuestionBullet"/>
        <w:ind w:left="709" w:hanging="709"/>
      </w:pPr>
      <w:bookmarkStart w:id="57" w:name="_Ref496191135"/>
      <w:r>
        <w:t>Minor amendments to an application should be negotiated with which of the following parties? Tick all that apply.</w:t>
      </w:r>
      <w:bookmarkEnd w:id="57"/>
    </w:p>
    <w:p w14:paraId="2D8308FC" w14:textId="77777777"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B03CB" w14:paraId="1BA4048C" w14:textId="77777777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6FC73EE" w14:textId="77777777" w:rsidR="009B03CB" w:rsidRDefault="009B03C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DF836C4" w14:textId="77777777" w:rsidR="009B03CB" w:rsidRDefault="009B03CB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659FE14" w14:textId="77777777" w:rsidR="009B03CB" w:rsidRDefault="009B03CB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391680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8092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5752F4B" w14:textId="77777777" w:rsidR="009B03C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9168062" w:displacedByCustomXml="prev"/>
      </w:tr>
      <w:tr w:rsidR="00ED4DB3" w14:paraId="04122340" w14:textId="77777777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4F4074" w14:textId="77777777"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9417090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3166830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689AED" w14:textId="77777777" w:rsidR="00ED4DB3" w:rsidRPr="00DD7A44" w:rsidRDefault="00F971DE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4170908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0C4871" w14:textId="77777777" w:rsidR="00ED4DB3" w:rsidRDefault="00ED4DB3" w:rsidP="00ED4DB3">
            <w:pPr>
              <w:jc w:val="center"/>
            </w:pPr>
            <w:r>
              <w:t>Approval authority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4408CB" w14:textId="77777777" w:rsidR="00ED4DB3" w:rsidRDefault="00ED4DB3" w:rsidP="00ED4DB3">
            <w:pPr>
              <w:ind w:left="993" w:hanging="993"/>
            </w:pPr>
          </w:p>
        </w:tc>
      </w:tr>
      <w:tr w:rsidR="00ED4DB3" w14:paraId="0683FF9A" w14:textId="77777777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DEF703" w14:textId="77777777"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8799555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106743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B700BC" w14:textId="77777777" w:rsidR="00ED4DB3" w:rsidRPr="00DD7A44" w:rsidRDefault="00426E74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7995556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A4138C" w14:textId="77777777" w:rsidR="00ED4DB3" w:rsidRDefault="00ED4DB3" w:rsidP="00ED4DB3">
            <w:pPr>
              <w:jc w:val="center"/>
            </w:pPr>
            <w:r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8EC763" w14:textId="77777777" w:rsidR="00ED4DB3" w:rsidRDefault="00ED4DB3" w:rsidP="00ED4DB3">
            <w:pPr>
              <w:ind w:left="993" w:hanging="993"/>
            </w:pPr>
          </w:p>
        </w:tc>
      </w:tr>
      <w:tr w:rsidR="00ED4DB3" w14:paraId="314F27BB" w14:textId="77777777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F17A3C" w14:textId="77777777"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8761166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8427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AEB079F" w14:textId="77777777" w:rsidR="00ED4DB3" w:rsidRPr="00DD7A44" w:rsidRDefault="00426E74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7611662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901E9A" w14:textId="77777777" w:rsidR="00ED4DB3" w:rsidRDefault="00ED4DB3" w:rsidP="00ED4DB3">
            <w:pPr>
              <w:jc w:val="center"/>
            </w:pPr>
            <w:r>
              <w:t>Organisation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F2CA7E" w14:textId="77777777" w:rsidR="00ED4DB3" w:rsidRDefault="00ED4DB3" w:rsidP="00ED4DB3">
            <w:pPr>
              <w:ind w:left="993" w:hanging="993"/>
            </w:pPr>
          </w:p>
        </w:tc>
      </w:tr>
    </w:tbl>
    <w:p w14:paraId="44B3F03F" w14:textId="77777777" w:rsidR="00970B74" w:rsidRPr="00577520" w:rsidRDefault="00970B74" w:rsidP="00F92B8B">
      <w:pPr>
        <w:pStyle w:val="01CSTCPLHeading1"/>
        <w:jc w:val="both"/>
        <w:rPr>
          <w:rFonts w:ascii="Arial" w:hAnsi="Arial" w:cs="Arial"/>
          <w:sz w:val="20"/>
        </w:rPr>
      </w:pPr>
    </w:p>
    <w:sectPr w:rsidR="00970B74" w:rsidRPr="00577520" w:rsidSect="00F92B8B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C7F741" w14:textId="77777777" w:rsidR="00996802" w:rsidRDefault="00996802" w:rsidP="00A67754">
      <w:r>
        <w:separator/>
      </w:r>
    </w:p>
  </w:endnote>
  <w:endnote w:type="continuationSeparator" w:id="0">
    <w:p w14:paraId="35C8816F" w14:textId="77777777" w:rsidR="00996802" w:rsidRDefault="00996802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AA2475" w14:textId="77777777" w:rsidR="00F971DE" w:rsidRPr="00830749" w:rsidRDefault="00F971DE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58FF9" w14:textId="14F8A3CE" w:rsidR="00F971DE" w:rsidRPr="00830749" w:rsidRDefault="00996802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849432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104161406"/>
            <w:docPartObj>
              <w:docPartGallery w:val="Page Numbers (Top of Page)"/>
              <w:docPartUnique/>
            </w:docPartObj>
          </w:sdtPr>
          <w:sdtEndPr/>
          <w:sdtContent>
            <w:r w:rsidR="00F971DE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F971D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F971D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F971D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971D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F971DE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F971DE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F971D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F971D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F971D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A4A1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17</w:t>
            </w:r>
            <w:r w:rsidR="00F971DE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F971DE">
      <w:rPr>
        <w:rFonts w:ascii="Arial" w:hAnsi="Arial" w:cs="Arial"/>
        <w:b/>
        <w:sz w:val="16"/>
        <w:szCs w:val="16"/>
      </w:rPr>
      <w:ptab w:relativeTo="margin" w:alignment="right" w:leader="none"/>
    </w:r>
    <w:r w:rsidR="00F971DE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24569246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971DE"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79C672" w14:textId="77777777" w:rsidR="00F971DE" w:rsidRPr="00830749" w:rsidRDefault="00F971DE" w:rsidP="00F92B8B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CBEDA8E" w14:textId="17FF2F08" w:rsidR="00F971DE" w:rsidRPr="00830749" w:rsidRDefault="00F971DE" w:rsidP="00F92B8B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74572118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1492096485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3A4A12">
          <w:rPr>
            <w:rFonts w:ascii="Arial" w:hAnsi="Arial" w:cs="Arial"/>
            <w:b/>
            <w:bCs/>
            <w:noProof/>
            <w:sz w:val="16"/>
            <w:szCs w:val="16"/>
          </w:rPr>
          <w:t>17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8D24CB" w14:textId="77777777" w:rsidR="00996802" w:rsidRDefault="00996802" w:rsidP="00A67754">
      <w:r>
        <w:separator/>
      </w:r>
    </w:p>
  </w:footnote>
  <w:footnote w:type="continuationSeparator" w:id="0">
    <w:p w14:paraId="1294C695" w14:textId="77777777" w:rsidR="00996802" w:rsidRDefault="00996802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3C90F6" w14:textId="77777777" w:rsidR="00F971DE" w:rsidRDefault="00F971DE" w:rsidP="00593F60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9519979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CPCCBC4026A Arrange building applications and approvals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</w:p>
  <w:p w14:paraId="1792282D" w14:textId="77777777" w:rsidR="00F971DE" w:rsidRDefault="00996802" w:rsidP="00593F60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6496656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971DE">
          <w:rPr>
            <w:rFonts w:ascii="Arial" w:hAnsi="Arial" w:cs="Arial"/>
            <w:b/>
            <w:sz w:val="16"/>
            <w:szCs w:val="16"/>
          </w:rPr>
          <w:t>CPCCBC4031A Process client requirements</w:t>
        </w:r>
      </w:sdtContent>
    </w:sdt>
  </w:p>
  <w:p w14:paraId="5D1C1519" w14:textId="77777777" w:rsidR="00F971DE" w:rsidRPr="00830749" w:rsidRDefault="00F971DE" w:rsidP="00593F60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C80ABE" w14:textId="77777777" w:rsidR="00F971DE" w:rsidRDefault="00F971DE" w:rsidP="00F92B8B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353614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CPCCBC4026A Arrange building applications and approvals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</w:p>
  <w:p w14:paraId="0050FE88" w14:textId="77777777" w:rsidR="00F971DE" w:rsidRDefault="00996802" w:rsidP="00F92B8B">
    <w:pPr>
      <w:pBdr>
        <w:bottom w:val="single" w:sz="4" w:space="1" w:color="auto"/>
      </w:pBdr>
      <w:tabs>
        <w:tab w:val="right" w:pos="9072"/>
      </w:tabs>
      <w:jc w:val="right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78580286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971DE">
          <w:rPr>
            <w:rFonts w:ascii="Arial" w:hAnsi="Arial" w:cs="Arial"/>
            <w:b/>
            <w:sz w:val="16"/>
            <w:szCs w:val="16"/>
          </w:rPr>
          <w:t>CPCCBC4031A Process client requirements</w:t>
        </w:r>
      </w:sdtContent>
    </w:sdt>
  </w:p>
  <w:p w14:paraId="3E416346" w14:textId="77777777" w:rsidR="00F971DE" w:rsidRPr="00830749" w:rsidRDefault="00F971DE" w:rsidP="00F92B8B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676CB"/>
    <w:multiLevelType w:val="singleLevel"/>
    <w:tmpl w:val="5864849E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FA0257"/>
    <w:multiLevelType w:val="singleLevel"/>
    <w:tmpl w:val="2920047C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5A25F1"/>
    <w:multiLevelType w:val="hybridMultilevel"/>
    <w:tmpl w:val="96CA5C28"/>
    <w:lvl w:ilvl="0" w:tplc="D500EC8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04FD64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AA5932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A665E2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DAFB9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72F09C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C6E6EC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FAC10A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46C4AAE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B86531"/>
    <w:multiLevelType w:val="hybridMultilevel"/>
    <w:tmpl w:val="BE1E29C2"/>
    <w:lvl w:ilvl="0" w:tplc="5A7A639A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1C7A02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84440A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78750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D6F12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7CF77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5CFF42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A0DA78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F608A8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4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FDD1D4E"/>
    <w:multiLevelType w:val="hybridMultilevel"/>
    <w:tmpl w:val="DC52B8AC"/>
    <w:lvl w:ilvl="0" w:tplc="4912D04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6A8054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40811E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CCF45E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AC5230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E2FB5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86362A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D6E1C0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1E0C12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2143EA"/>
    <w:multiLevelType w:val="singleLevel"/>
    <w:tmpl w:val="FFCA9A88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AB0F73"/>
    <w:multiLevelType w:val="hybridMultilevel"/>
    <w:tmpl w:val="CAC0ACA4"/>
    <w:lvl w:ilvl="0" w:tplc="C21077E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5EC901A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E8121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2C634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808AC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88EA4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60BB6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7F6A22A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CEEAB74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02451F"/>
    <w:multiLevelType w:val="hybridMultilevel"/>
    <w:tmpl w:val="E5FCB108"/>
    <w:lvl w:ilvl="0" w:tplc="1A5EDBC2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ACE52E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92C866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C6FE6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DEB92E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A0968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9CB6C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144CB4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0404D0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4"/>
  </w:num>
  <w:num w:numId="4">
    <w:abstractNumId w:val="29"/>
  </w:num>
  <w:num w:numId="5">
    <w:abstractNumId w:val="4"/>
  </w:num>
  <w:num w:numId="6">
    <w:abstractNumId w:val="16"/>
  </w:num>
  <w:num w:numId="7">
    <w:abstractNumId w:val="23"/>
  </w:num>
  <w:num w:numId="8">
    <w:abstractNumId w:val="13"/>
  </w:num>
  <w:num w:numId="9">
    <w:abstractNumId w:val="15"/>
  </w:num>
  <w:num w:numId="10">
    <w:abstractNumId w:val="11"/>
  </w:num>
  <w:num w:numId="11">
    <w:abstractNumId w:val="10"/>
  </w:num>
  <w:num w:numId="12">
    <w:abstractNumId w:val="37"/>
  </w:num>
  <w:num w:numId="13">
    <w:abstractNumId w:val="0"/>
  </w:num>
  <w:num w:numId="14">
    <w:abstractNumId w:val="6"/>
  </w:num>
  <w:num w:numId="15">
    <w:abstractNumId w:val="24"/>
  </w:num>
  <w:num w:numId="16">
    <w:abstractNumId w:val="36"/>
  </w:num>
  <w:num w:numId="17">
    <w:abstractNumId w:val="27"/>
  </w:num>
  <w:num w:numId="18">
    <w:abstractNumId w:val="19"/>
  </w:num>
  <w:num w:numId="19">
    <w:abstractNumId w:val="9"/>
  </w:num>
  <w:num w:numId="20">
    <w:abstractNumId w:val="3"/>
  </w:num>
  <w:num w:numId="21">
    <w:abstractNumId w:val="8"/>
  </w:num>
  <w:num w:numId="22">
    <w:abstractNumId w:val="21"/>
  </w:num>
  <w:num w:numId="23">
    <w:abstractNumId w:val="2"/>
  </w:num>
  <w:num w:numId="24">
    <w:abstractNumId w:val="26"/>
  </w:num>
  <w:num w:numId="25">
    <w:abstractNumId w:val="20"/>
  </w:num>
  <w:num w:numId="26">
    <w:abstractNumId w:val="12"/>
  </w:num>
  <w:num w:numId="27">
    <w:abstractNumId w:val="35"/>
  </w:num>
  <w:num w:numId="28">
    <w:abstractNumId w:val="17"/>
  </w:num>
  <w:num w:numId="29">
    <w:abstractNumId w:val="32"/>
  </w:num>
  <w:num w:numId="30">
    <w:abstractNumId w:val="30"/>
  </w:num>
  <w:num w:numId="31">
    <w:abstractNumId w:val="31"/>
  </w:num>
  <w:num w:numId="32">
    <w:abstractNumId w:val="28"/>
  </w:num>
  <w:num w:numId="33">
    <w:abstractNumId w:val="5"/>
  </w:num>
  <w:num w:numId="34">
    <w:abstractNumId w:val="22"/>
  </w:num>
  <w:num w:numId="35">
    <w:abstractNumId w:val="34"/>
  </w:num>
  <w:num w:numId="36">
    <w:abstractNumId w:val="33"/>
  </w:num>
  <w:num w:numId="37">
    <w:abstractNumId w:val="18"/>
  </w:num>
  <w:num w:numId="38">
    <w:abstractNumId w:val="2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documentProtection w:edit="readOnly" w:enforcement="1" w:cryptProviderType="rsaAES" w:cryptAlgorithmClass="hash" w:cryptAlgorithmType="typeAny" w:cryptAlgorithmSid="14" w:cryptSpinCount="100000" w:hash="O5Do5sDsDpU/DrXKFIVIpO9eQQs+DriTQEDOZCb9bCU4+SMu4dgPiVWOKGFDxwAWVMhLQUbv3fXPcS/LCKap1A==" w:salt="RYRU06JIwmJVJqR+QZGO3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4C4E"/>
    <w:rsid w:val="000058E5"/>
    <w:rsid w:val="00010145"/>
    <w:rsid w:val="00010AAE"/>
    <w:rsid w:val="000114AD"/>
    <w:rsid w:val="000132F8"/>
    <w:rsid w:val="0001396A"/>
    <w:rsid w:val="00016233"/>
    <w:rsid w:val="0001727C"/>
    <w:rsid w:val="00020BB6"/>
    <w:rsid w:val="00022421"/>
    <w:rsid w:val="00024F65"/>
    <w:rsid w:val="00027B47"/>
    <w:rsid w:val="00032840"/>
    <w:rsid w:val="00035243"/>
    <w:rsid w:val="000363E7"/>
    <w:rsid w:val="00037820"/>
    <w:rsid w:val="0004368E"/>
    <w:rsid w:val="0004675B"/>
    <w:rsid w:val="00052041"/>
    <w:rsid w:val="000544F4"/>
    <w:rsid w:val="00054D7B"/>
    <w:rsid w:val="00061726"/>
    <w:rsid w:val="000653FD"/>
    <w:rsid w:val="00066505"/>
    <w:rsid w:val="000672EE"/>
    <w:rsid w:val="00074457"/>
    <w:rsid w:val="00076AD6"/>
    <w:rsid w:val="00083033"/>
    <w:rsid w:val="000838EE"/>
    <w:rsid w:val="00083B2A"/>
    <w:rsid w:val="0008468E"/>
    <w:rsid w:val="00085F76"/>
    <w:rsid w:val="00090D03"/>
    <w:rsid w:val="00091491"/>
    <w:rsid w:val="000922B4"/>
    <w:rsid w:val="000A2303"/>
    <w:rsid w:val="000A5153"/>
    <w:rsid w:val="000A7B07"/>
    <w:rsid w:val="000B346C"/>
    <w:rsid w:val="000B7B64"/>
    <w:rsid w:val="000C233D"/>
    <w:rsid w:val="000C4F46"/>
    <w:rsid w:val="000C6FB4"/>
    <w:rsid w:val="000D1DEE"/>
    <w:rsid w:val="000E680F"/>
    <w:rsid w:val="000F0FCA"/>
    <w:rsid w:val="000F6FA4"/>
    <w:rsid w:val="0010108F"/>
    <w:rsid w:val="00103A5E"/>
    <w:rsid w:val="0011074B"/>
    <w:rsid w:val="001157AF"/>
    <w:rsid w:val="00116C30"/>
    <w:rsid w:val="00120F7E"/>
    <w:rsid w:val="0012562F"/>
    <w:rsid w:val="001266C6"/>
    <w:rsid w:val="00126C85"/>
    <w:rsid w:val="00127DAC"/>
    <w:rsid w:val="00132977"/>
    <w:rsid w:val="001457FC"/>
    <w:rsid w:val="00152592"/>
    <w:rsid w:val="001525FC"/>
    <w:rsid w:val="001536E6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776"/>
    <w:rsid w:val="001C0B34"/>
    <w:rsid w:val="001C4084"/>
    <w:rsid w:val="001D01D1"/>
    <w:rsid w:val="001D6866"/>
    <w:rsid w:val="001D7C77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41C1"/>
    <w:rsid w:val="0021486B"/>
    <w:rsid w:val="002168EB"/>
    <w:rsid w:val="00217C56"/>
    <w:rsid w:val="00220F44"/>
    <w:rsid w:val="00222B64"/>
    <w:rsid w:val="00227EAD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789"/>
    <w:rsid w:val="00280C4A"/>
    <w:rsid w:val="00281347"/>
    <w:rsid w:val="002814BD"/>
    <w:rsid w:val="00281ED1"/>
    <w:rsid w:val="00282382"/>
    <w:rsid w:val="002824BE"/>
    <w:rsid w:val="00282828"/>
    <w:rsid w:val="00287CC3"/>
    <w:rsid w:val="00294162"/>
    <w:rsid w:val="00294E35"/>
    <w:rsid w:val="002A06C7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08E2"/>
    <w:rsid w:val="00311E5D"/>
    <w:rsid w:val="00314915"/>
    <w:rsid w:val="00315805"/>
    <w:rsid w:val="00315AAA"/>
    <w:rsid w:val="00317391"/>
    <w:rsid w:val="00324DB2"/>
    <w:rsid w:val="00324F13"/>
    <w:rsid w:val="003259FD"/>
    <w:rsid w:val="00326BB7"/>
    <w:rsid w:val="00327E27"/>
    <w:rsid w:val="00330577"/>
    <w:rsid w:val="0033666D"/>
    <w:rsid w:val="00336763"/>
    <w:rsid w:val="00347500"/>
    <w:rsid w:val="00347A6D"/>
    <w:rsid w:val="003548CB"/>
    <w:rsid w:val="003614DC"/>
    <w:rsid w:val="00361CE5"/>
    <w:rsid w:val="00362760"/>
    <w:rsid w:val="00370713"/>
    <w:rsid w:val="00374DDE"/>
    <w:rsid w:val="003758B4"/>
    <w:rsid w:val="00376162"/>
    <w:rsid w:val="00390A28"/>
    <w:rsid w:val="0039160D"/>
    <w:rsid w:val="00396581"/>
    <w:rsid w:val="003965FE"/>
    <w:rsid w:val="00397E79"/>
    <w:rsid w:val="003A4A12"/>
    <w:rsid w:val="003A67F7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75A2"/>
    <w:rsid w:val="00410BC8"/>
    <w:rsid w:val="00410EFE"/>
    <w:rsid w:val="004163B0"/>
    <w:rsid w:val="00417106"/>
    <w:rsid w:val="00420D74"/>
    <w:rsid w:val="00426E74"/>
    <w:rsid w:val="004316FB"/>
    <w:rsid w:val="0043275D"/>
    <w:rsid w:val="00433D65"/>
    <w:rsid w:val="00435D5B"/>
    <w:rsid w:val="00440055"/>
    <w:rsid w:val="004403AD"/>
    <w:rsid w:val="00445946"/>
    <w:rsid w:val="00454B97"/>
    <w:rsid w:val="004559DC"/>
    <w:rsid w:val="004575AD"/>
    <w:rsid w:val="00460508"/>
    <w:rsid w:val="004624D6"/>
    <w:rsid w:val="0046338F"/>
    <w:rsid w:val="004657D2"/>
    <w:rsid w:val="00466598"/>
    <w:rsid w:val="004676B1"/>
    <w:rsid w:val="00467952"/>
    <w:rsid w:val="0047390E"/>
    <w:rsid w:val="004768EA"/>
    <w:rsid w:val="00482720"/>
    <w:rsid w:val="004A3499"/>
    <w:rsid w:val="004A44A7"/>
    <w:rsid w:val="004B0BF6"/>
    <w:rsid w:val="004B42E2"/>
    <w:rsid w:val="004C48E0"/>
    <w:rsid w:val="004C56C5"/>
    <w:rsid w:val="004C72F3"/>
    <w:rsid w:val="004D0680"/>
    <w:rsid w:val="004D1A7D"/>
    <w:rsid w:val="004D4E9E"/>
    <w:rsid w:val="004D7CCC"/>
    <w:rsid w:val="004E3FB7"/>
    <w:rsid w:val="004E5C7F"/>
    <w:rsid w:val="004E6613"/>
    <w:rsid w:val="004E79AD"/>
    <w:rsid w:val="004F06CC"/>
    <w:rsid w:val="004F23D3"/>
    <w:rsid w:val="004F2BE6"/>
    <w:rsid w:val="0050226B"/>
    <w:rsid w:val="005025D4"/>
    <w:rsid w:val="00503E80"/>
    <w:rsid w:val="005054E9"/>
    <w:rsid w:val="00505572"/>
    <w:rsid w:val="005075AF"/>
    <w:rsid w:val="005102BD"/>
    <w:rsid w:val="00512B1D"/>
    <w:rsid w:val="00512BC0"/>
    <w:rsid w:val="0051331A"/>
    <w:rsid w:val="005156BE"/>
    <w:rsid w:val="005166E8"/>
    <w:rsid w:val="00521DC6"/>
    <w:rsid w:val="00531973"/>
    <w:rsid w:val="00532738"/>
    <w:rsid w:val="00533426"/>
    <w:rsid w:val="005334E1"/>
    <w:rsid w:val="005362A7"/>
    <w:rsid w:val="00536B74"/>
    <w:rsid w:val="00536CB1"/>
    <w:rsid w:val="00540260"/>
    <w:rsid w:val="00543100"/>
    <w:rsid w:val="00544F28"/>
    <w:rsid w:val="00555130"/>
    <w:rsid w:val="00573C4A"/>
    <w:rsid w:val="00577520"/>
    <w:rsid w:val="005832D9"/>
    <w:rsid w:val="00583840"/>
    <w:rsid w:val="005868D2"/>
    <w:rsid w:val="00586C1F"/>
    <w:rsid w:val="00593F60"/>
    <w:rsid w:val="005948F5"/>
    <w:rsid w:val="00597503"/>
    <w:rsid w:val="005A227F"/>
    <w:rsid w:val="005A327B"/>
    <w:rsid w:val="005A6F04"/>
    <w:rsid w:val="005B3783"/>
    <w:rsid w:val="005B3D52"/>
    <w:rsid w:val="005B4B38"/>
    <w:rsid w:val="005C1FB7"/>
    <w:rsid w:val="005C20EC"/>
    <w:rsid w:val="005C48AD"/>
    <w:rsid w:val="005D0D43"/>
    <w:rsid w:val="005D6DBE"/>
    <w:rsid w:val="005E11AA"/>
    <w:rsid w:val="005E26ED"/>
    <w:rsid w:val="005E2B40"/>
    <w:rsid w:val="005E2C83"/>
    <w:rsid w:val="005F3093"/>
    <w:rsid w:val="005F48A3"/>
    <w:rsid w:val="005F55E6"/>
    <w:rsid w:val="00601B14"/>
    <w:rsid w:val="00601C41"/>
    <w:rsid w:val="00603F50"/>
    <w:rsid w:val="006040AF"/>
    <w:rsid w:val="0060728C"/>
    <w:rsid w:val="00607B3E"/>
    <w:rsid w:val="00607DE8"/>
    <w:rsid w:val="00610450"/>
    <w:rsid w:val="0061390C"/>
    <w:rsid w:val="00614655"/>
    <w:rsid w:val="00616A45"/>
    <w:rsid w:val="00621440"/>
    <w:rsid w:val="00625E7C"/>
    <w:rsid w:val="00626283"/>
    <w:rsid w:val="00627CAE"/>
    <w:rsid w:val="0063012B"/>
    <w:rsid w:val="006302E6"/>
    <w:rsid w:val="00632918"/>
    <w:rsid w:val="00632E6C"/>
    <w:rsid w:val="00633CAE"/>
    <w:rsid w:val="0063511D"/>
    <w:rsid w:val="00636EBE"/>
    <w:rsid w:val="00640395"/>
    <w:rsid w:val="006407D6"/>
    <w:rsid w:val="00640DDA"/>
    <w:rsid w:val="00650C50"/>
    <w:rsid w:val="0065179C"/>
    <w:rsid w:val="00652A06"/>
    <w:rsid w:val="00652FA9"/>
    <w:rsid w:val="00653936"/>
    <w:rsid w:val="00653F51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3291"/>
    <w:rsid w:val="006941E1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21D6"/>
    <w:rsid w:val="006D4794"/>
    <w:rsid w:val="006D519C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25AE"/>
    <w:rsid w:val="00743307"/>
    <w:rsid w:val="007446B8"/>
    <w:rsid w:val="00747137"/>
    <w:rsid w:val="007475EB"/>
    <w:rsid w:val="0075052F"/>
    <w:rsid w:val="007518B1"/>
    <w:rsid w:val="00754C46"/>
    <w:rsid w:val="00755091"/>
    <w:rsid w:val="00757B27"/>
    <w:rsid w:val="00764294"/>
    <w:rsid w:val="007649A3"/>
    <w:rsid w:val="00765E11"/>
    <w:rsid w:val="0076703A"/>
    <w:rsid w:val="007715C5"/>
    <w:rsid w:val="0077287B"/>
    <w:rsid w:val="007733D0"/>
    <w:rsid w:val="007750F4"/>
    <w:rsid w:val="00775598"/>
    <w:rsid w:val="007830B6"/>
    <w:rsid w:val="007936F5"/>
    <w:rsid w:val="00796AB0"/>
    <w:rsid w:val="007A1BB4"/>
    <w:rsid w:val="007A24D0"/>
    <w:rsid w:val="007A5008"/>
    <w:rsid w:val="007B2C43"/>
    <w:rsid w:val="007B435E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03A9D"/>
    <w:rsid w:val="008121F4"/>
    <w:rsid w:val="008133D3"/>
    <w:rsid w:val="00817A2D"/>
    <w:rsid w:val="00822686"/>
    <w:rsid w:val="008264AD"/>
    <w:rsid w:val="00830749"/>
    <w:rsid w:val="00833553"/>
    <w:rsid w:val="00834D9F"/>
    <w:rsid w:val="00835B05"/>
    <w:rsid w:val="00835CA3"/>
    <w:rsid w:val="0083761B"/>
    <w:rsid w:val="00842927"/>
    <w:rsid w:val="00843997"/>
    <w:rsid w:val="00847C7B"/>
    <w:rsid w:val="00855F97"/>
    <w:rsid w:val="00860AFB"/>
    <w:rsid w:val="00872A11"/>
    <w:rsid w:val="008748CE"/>
    <w:rsid w:val="00877094"/>
    <w:rsid w:val="00882B9D"/>
    <w:rsid w:val="008868DF"/>
    <w:rsid w:val="008A082C"/>
    <w:rsid w:val="008A257C"/>
    <w:rsid w:val="008A3A99"/>
    <w:rsid w:val="008B39C9"/>
    <w:rsid w:val="008C48F6"/>
    <w:rsid w:val="008D53C6"/>
    <w:rsid w:val="008F0508"/>
    <w:rsid w:val="008F0BA8"/>
    <w:rsid w:val="008F464C"/>
    <w:rsid w:val="00901593"/>
    <w:rsid w:val="009025D4"/>
    <w:rsid w:val="009055FD"/>
    <w:rsid w:val="009056E2"/>
    <w:rsid w:val="00917FD2"/>
    <w:rsid w:val="00921288"/>
    <w:rsid w:val="00923B16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015D"/>
    <w:rsid w:val="0098186A"/>
    <w:rsid w:val="009818BC"/>
    <w:rsid w:val="00986974"/>
    <w:rsid w:val="00986BC7"/>
    <w:rsid w:val="00993997"/>
    <w:rsid w:val="00996802"/>
    <w:rsid w:val="00996BEA"/>
    <w:rsid w:val="009A34C4"/>
    <w:rsid w:val="009A4937"/>
    <w:rsid w:val="009B03CB"/>
    <w:rsid w:val="009B750D"/>
    <w:rsid w:val="009C7961"/>
    <w:rsid w:val="009D1E85"/>
    <w:rsid w:val="009D22C4"/>
    <w:rsid w:val="009E08FC"/>
    <w:rsid w:val="009E24F8"/>
    <w:rsid w:val="009E33A9"/>
    <w:rsid w:val="009E3CED"/>
    <w:rsid w:val="009E4376"/>
    <w:rsid w:val="009E47BA"/>
    <w:rsid w:val="009E78AF"/>
    <w:rsid w:val="009F2CDE"/>
    <w:rsid w:val="009F34EB"/>
    <w:rsid w:val="00A07F94"/>
    <w:rsid w:val="00A10F9E"/>
    <w:rsid w:val="00A2147E"/>
    <w:rsid w:val="00A25B81"/>
    <w:rsid w:val="00A2624A"/>
    <w:rsid w:val="00A265D7"/>
    <w:rsid w:val="00A272B0"/>
    <w:rsid w:val="00A33567"/>
    <w:rsid w:val="00A34BA9"/>
    <w:rsid w:val="00A406B8"/>
    <w:rsid w:val="00A41676"/>
    <w:rsid w:val="00A43D76"/>
    <w:rsid w:val="00A526B7"/>
    <w:rsid w:val="00A52BAB"/>
    <w:rsid w:val="00A52C7C"/>
    <w:rsid w:val="00A52EE4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277"/>
    <w:rsid w:val="00A86913"/>
    <w:rsid w:val="00A877AF"/>
    <w:rsid w:val="00A93221"/>
    <w:rsid w:val="00A93CB5"/>
    <w:rsid w:val="00A93E84"/>
    <w:rsid w:val="00A96EE8"/>
    <w:rsid w:val="00AA517E"/>
    <w:rsid w:val="00AA653D"/>
    <w:rsid w:val="00AA67EA"/>
    <w:rsid w:val="00AB4FF9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61CF"/>
    <w:rsid w:val="00AF7DE7"/>
    <w:rsid w:val="00B01066"/>
    <w:rsid w:val="00B01E5D"/>
    <w:rsid w:val="00B043E5"/>
    <w:rsid w:val="00B0452D"/>
    <w:rsid w:val="00B0469A"/>
    <w:rsid w:val="00B10211"/>
    <w:rsid w:val="00B11880"/>
    <w:rsid w:val="00B11D92"/>
    <w:rsid w:val="00B12338"/>
    <w:rsid w:val="00B12826"/>
    <w:rsid w:val="00B141EE"/>
    <w:rsid w:val="00B21A3B"/>
    <w:rsid w:val="00B21CC5"/>
    <w:rsid w:val="00B23004"/>
    <w:rsid w:val="00B23116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0FBF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857"/>
    <w:rsid w:val="00BD4B75"/>
    <w:rsid w:val="00BD5D83"/>
    <w:rsid w:val="00BE1F60"/>
    <w:rsid w:val="00BE5659"/>
    <w:rsid w:val="00BE5682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09C"/>
    <w:rsid w:val="00C3636D"/>
    <w:rsid w:val="00C41923"/>
    <w:rsid w:val="00C478B5"/>
    <w:rsid w:val="00C53DA4"/>
    <w:rsid w:val="00C547D1"/>
    <w:rsid w:val="00C55618"/>
    <w:rsid w:val="00C55A27"/>
    <w:rsid w:val="00C60356"/>
    <w:rsid w:val="00C61EE5"/>
    <w:rsid w:val="00C640FC"/>
    <w:rsid w:val="00C65EC9"/>
    <w:rsid w:val="00C731E3"/>
    <w:rsid w:val="00C7472B"/>
    <w:rsid w:val="00C804A2"/>
    <w:rsid w:val="00C806B2"/>
    <w:rsid w:val="00C82BD7"/>
    <w:rsid w:val="00C83199"/>
    <w:rsid w:val="00C84299"/>
    <w:rsid w:val="00C9023C"/>
    <w:rsid w:val="00C95773"/>
    <w:rsid w:val="00C963E0"/>
    <w:rsid w:val="00C9717B"/>
    <w:rsid w:val="00C97C42"/>
    <w:rsid w:val="00CA0123"/>
    <w:rsid w:val="00CA0F42"/>
    <w:rsid w:val="00CA78C3"/>
    <w:rsid w:val="00CB3B53"/>
    <w:rsid w:val="00CB7163"/>
    <w:rsid w:val="00CB7187"/>
    <w:rsid w:val="00CB74EB"/>
    <w:rsid w:val="00CC3794"/>
    <w:rsid w:val="00CC39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2AB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470AE"/>
    <w:rsid w:val="00D50440"/>
    <w:rsid w:val="00D521B0"/>
    <w:rsid w:val="00D52AE9"/>
    <w:rsid w:val="00D55EF2"/>
    <w:rsid w:val="00D5697D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2AAF"/>
    <w:rsid w:val="00DE37A3"/>
    <w:rsid w:val="00DE52AD"/>
    <w:rsid w:val="00DF0328"/>
    <w:rsid w:val="00DF393F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8CD"/>
    <w:rsid w:val="00E36EDD"/>
    <w:rsid w:val="00E441DD"/>
    <w:rsid w:val="00E4494A"/>
    <w:rsid w:val="00E50AAD"/>
    <w:rsid w:val="00E51079"/>
    <w:rsid w:val="00E5195E"/>
    <w:rsid w:val="00E51C4F"/>
    <w:rsid w:val="00E542EA"/>
    <w:rsid w:val="00E55880"/>
    <w:rsid w:val="00E572E5"/>
    <w:rsid w:val="00E611E4"/>
    <w:rsid w:val="00E62A2B"/>
    <w:rsid w:val="00E7090F"/>
    <w:rsid w:val="00E77A19"/>
    <w:rsid w:val="00E8106E"/>
    <w:rsid w:val="00E83A7C"/>
    <w:rsid w:val="00E85228"/>
    <w:rsid w:val="00E97531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D4DB3"/>
    <w:rsid w:val="00EE0EDC"/>
    <w:rsid w:val="00EE235C"/>
    <w:rsid w:val="00EE2576"/>
    <w:rsid w:val="00EE272B"/>
    <w:rsid w:val="00EE346C"/>
    <w:rsid w:val="00EE4CDC"/>
    <w:rsid w:val="00EE5C79"/>
    <w:rsid w:val="00EF2F06"/>
    <w:rsid w:val="00EF529A"/>
    <w:rsid w:val="00EF59F4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12E"/>
    <w:rsid w:val="00F8647F"/>
    <w:rsid w:val="00F8706B"/>
    <w:rsid w:val="00F87616"/>
    <w:rsid w:val="00F92B8B"/>
    <w:rsid w:val="00F92F09"/>
    <w:rsid w:val="00F933B1"/>
    <w:rsid w:val="00F971DE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BD8236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83B2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83B2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styleId="NormalWeb">
    <w:name w:val="Normal (Web)"/>
    <w:basedOn w:val="Normal"/>
    <w:uiPriority w:val="99"/>
    <w:semiHidden/>
    <w:unhideWhenUsed/>
    <w:rsid w:val="003108E2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styleId="Hyperlink">
    <w:name w:val="Hyperlink"/>
    <w:basedOn w:val="DefaultParagraphFont"/>
    <w:uiPriority w:val="99"/>
    <w:unhideWhenUsed/>
    <w:rsid w:val="009E47B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47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7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45681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5802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2975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77185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15260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335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539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2289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18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85575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3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201853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4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brisbane.qld.gov.au/planning-building/planning-guidelines-tools/brisbane-city-plan-2014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brisbane.qld.gov.au/planning-building/planning-guidelines-tools/brisbane-city-plan-2014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risbane.qld.gov.au/planning-building/do-i-need-approval/types-approval/self-assessable-development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25AFAD590CC481FBAC31DF81FDE3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135EF4-CDA7-460C-8B18-E1B74ECB77B0}"/>
      </w:docPartPr>
      <w:docPartBody>
        <w:p w:rsidR="006D6A21" w:rsidRDefault="006D6A21" w:rsidP="006D6A21">
          <w:pPr>
            <w:pStyle w:val="C25AFAD590CC481FBAC31DF81FDE344C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79D4FDFB4CD44A2AF871F9B32247A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2D3013-48BB-4940-B9A7-9E65FF29E100}"/>
      </w:docPartPr>
      <w:docPartBody>
        <w:p w:rsidR="006D6A21" w:rsidRDefault="006D6A21" w:rsidP="006D6A21">
          <w:pPr>
            <w:pStyle w:val="B79D4FDFB4CD44A2AF871F9B32247AA4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4136C320496423C8249975BF6565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2F500A-9AB3-487E-9B9F-013FA8798A33}"/>
      </w:docPartPr>
      <w:docPartBody>
        <w:p w:rsidR="002765E3" w:rsidRDefault="006A28F5" w:rsidP="006A28F5">
          <w:pPr>
            <w:pStyle w:val="24136C320496423C8249975BF656551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955D5"/>
    <w:rsid w:val="00247826"/>
    <w:rsid w:val="00263EF0"/>
    <w:rsid w:val="002765E3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28F5"/>
    <w:rsid w:val="006A5ED9"/>
    <w:rsid w:val="006D6A21"/>
    <w:rsid w:val="007249CB"/>
    <w:rsid w:val="007569BC"/>
    <w:rsid w:val="00776EF9"/>
    <w:rsid w:val="007A3F6C"/>
    <w:rsid w:val="007E2E66"/>
    <w:rsid w:val="008714ED"/>
    <w:rsid w:val="008B6B71"/>
    <w:rsid w:val="008C1EB3"/>
    <w:rsid w:val="008F73B6"/>
    <w:rsid w:val="009133ED"/>
    <w:rsid w:val="0092096F"/>
    <w:rsid w:val="0093596C"/>
    <w:rsid w:val="00936A9F"/>
    <w:rsid w:val="00977AC6"/>
    <w:rsid w:val="009B3343"/>
    <w:rsid w:val="009C6B1B"/>
    <w:rsid w:val="009D264C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5853"/>
    <w:rsid w:val="00C17E87"/>
    <w:rsid w:val="00C34F0D"/>
    <w:rsid w:val="00C639A0"/>
    <w:rsid w:val="00C77B3A"/>
    <w:rsid w:val="00CC3708"/>
    <w:rsid w:val="00D77E9D"/>
    <w:rsid w:val="00DC549C"/>
    <w:rsid w:val="00E04351"/>
    <w:rsid w:val="00E26A3D"/>
    <w:rsid w:val="00E41CFB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28F5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0A36C1EBA42941C796E554755A8B5415">
    <w:name w:val="0A36C1EBA42941C796E554755A8B5415"/>
    <w:rsid w:val="00C15853"/>
    <w:pPr>
      <w:spacing w:after="160" w:line="259" w:lineRule="auto"/>
    </w:pPr>
  </w:style>
  <w:style w:type="paragraph" w:customStyle="1" w:styleId="7199D49C55C24129ADF160EA7B22B2BC">
    <w:name w:val="7199D49C55C24129ADF160EA7B22B2BC"/>
    <w:rsid w:val="00C15853"/>
    <w:pPr>
      <w:spacing w:after="160" w:line="259" w:lineRule="auto"/>
    </w:pPr>
  </w:style>
  <w:style w:type="paragraph" w:customStyle="1" w:styleId="1B8B49BC069040AEACA01F1D7D95AC3A">
    <w:name w:val="1B8B49BC069040AEACA01F1D7D95AC3A"/>
    <w:rsid w:val="00C15853"/>
    <w:pPr>
      <w:spacing w:after="160" w:line="259" w:lineRule="auto"/>
    </w:pPr>
  </w:style>
  <w:style w:type="paragraph" w:customStyle="1" w:styleId="62132B2E30274B9F977B1EE710F24281">
    <w:name w:val="62132B2E30274B9F977B1EE710F24281"/>
    <w:rsid w:val="00C15853"/>
    <w:pPr>
      <w:spacing w:after="160" w:line="259" w:lineRule="auto"/>
    </w:pPr>
  </w:style>
  <w:style w:type="paragraph" w:customStyle="1" w:styleId="38B15756E1CA48FB8644D1E298532830">
    <w:name w:val="38B15756E1CA48FB8644D1E298532830"/>
    <w:rsid w:val="00C15853"/>
    <w:pPr>
      <w:spacing w:after="160" w:line="259" w:lineRule="auto"/>
    </w:pPr>
  </w:style>
  <w:style w:type="paragraph" w:customStyle="1" w:styleId="DF0533A47D784EBFAB4F648D829A1047">
    <w:name w:val="DF0533A47D784EBFAB4F648D829A1047"/>
    <w:rsid w:val="00C15853"/>
    <w:pPr>
      <w:spacing w:after="160" w:line="259" w:lineRule="auto"/>
    </w:pPr>
  </w:style>
  <w:style w:type="paragraph" w:customStyle="1" w:styleId="2DC4B0388A2C43D999228570BBD955EF">
    <w:name w:val="2DC4B0388A2C43D999228570BBD955EF"/>
    <w:rsid w:val="00D77E9D"/>
    <w:pPr>
      <w:spacing w:after="160" w:line="259" w:lineRule="auto"/>
    </w:pPr>
  </w:style>
  <w:style w:type="paragraph" w:customStyle="1" w:styleId="D36639B005B44CE49C26A2ED065A14A5">
    <w:name w:val="D36639B005B44CE49C26A2ED065A14A5"/>
    <w:rsid w:val="00D77E9D"/>
    <w:pPr>
      <w:spacing w:after="160" w:line="259" w:lineRule="auto"/>
    </w:pPr>
  </w:style>
  <w:style w:type="paragraph" w:customStyle="1" w:styleId="24136C320496423C8249975BF6565510">
    <w:name w:val="24136C320496423C8249975BF6565510"/>
    <w:rsid w:val="006A28F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536FE-DFD6-43DF-A42D-40C4DED7046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E70829F-D3EA-402A-AC10-0E7CD47F5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0</TotalTime>
  <Pages>17</Pages>
  <Words>2421</Words>
  <Characters>13806</Characters>
  <Application>Microsoft Office Word</Application>
  <DocSecurity>8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CPCCBC4026A Arrange building applications and approvals</vt:lpstr>
    </vt:vector>
  </TitlesOfParts>
  <Company/>
  <LinksUpToDate>false</LinksUpToDate>
  <CharactersWithSpaces>16195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CPCCBC4026A Arrange building applications and approvals</dc:title>
  <dc:subject>CPCCBC4031A Process client requirements</dc:subject>
  <dc:creator>Michelle Curro</dc:creator>
  <cp:lastModifiedBy>Sara Perez-Bouzada</cp:lastModifiedBy>
  <cp:revision>2</cp:revision>
  <cp:lastPrinted>2017-10-19T02:06:00Z</cp:lastPrinted>
  <dcterms:created xsi:type="dcterms:W3CDTF">2019-05-22T05:03:00Z</dcterms:created>
  <dcterms:modified xsi:type="dcterms:W3CDTF">2019-05-22T05:03:00Z</dcterms:modified>
  <cp:contentStatus>v1-1_11/10/2018</cp:contentStatus>
</cp:coreProperties>
</file>