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CE7DC8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529E8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CE7DC8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529E8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8A17EF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66490973" w:edGrp="everyone"/>
            <w:r>
              <w:rPr>
                <w:rFonts w:ascii="Arial" w:hAnsi="Arial" w:cs="Arial"/>
                <w:sz w:val="22"/>
                <w:szCs w:val="22"/>
              </w:rPr>
              <w:t>R Lynette Malhabour</w:t>
            </w:r>
            <w:permEnd w:id="2066490973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2973613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29736137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7C2545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19669359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719669359"/>
            <w:proofErr w:type="spellEnd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42588261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25882618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7274954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date w:fullDate="2019-03-19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B529E8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19/03/2019</w:t>
                </w:r>
              </w:p>
            </w:tc>
          </w:sdtContent>
        </w:sdt>
      </w:tr>
      <w:permEnd w:id="1772749549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9125115" w:edGrp="everyone"/>
            <w:permEnd w:id="489125115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81195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1195492" w:displacedByCustomXml="prev"/>
        <w:permStart w:id="13229168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291686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283510517" w:edGrp="everyone"/>
            <w:permEnd w:id="283510517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03413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3413666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298451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98451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796556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965560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313292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13292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057205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0572053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05940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5940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75869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58699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FE64B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53782370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853782370"/>
          </w:p>
        </w:tc>
        <w:permStart w:id="11977496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7749699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D56374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40738680" w:edGrp="everyone"/>
            <w:r>
              <w:rPr>
                <w:rFonts w:ascii="Arial" w:hAnsi="Arial" w:cs="Arial"/>
                <w:sz w:val="22"/>
                <w:szCs w:val="22"/>
              </w:rPr>
              <w:t>A PLAN IS ALWAYS TOP DOWN VIEW WHICH SHOWS THE LAYOUT OR ARRANGEMENT OF A STRUCTURE AND ITS SURROUNDINGS. IT SHOWS THE SITE ON A PARTICULAR STREET.</w:t>
            </w:r>
            <w:r w:rsidR="005F3B7D">
              <w:rPr>
                <w:rFonts w:ascii="Arial" w:hAnsi="Arial" w:cs="Arial"/>
                <w:sz w:val="22"/>
                <w:szCs w:val="22"/>
              </w:rPr>
              <w:t xml:space="preserve"> IT WILL SHOW LOT NUMBERS.</w:t>
            </w:r>
            <w:permEnd w:id="1240738680"/>
          </w:p>
        </w:tc>
        <w:permStart w:id="18059347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593478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65651874" w:edGrp="everyone"/>
          </w:p>
          <w:p w:rsidR="00931C5E" w:rsidRDefault="00B63A1B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PROVIDES SPECIFIC DETAIL OF THE BLOCK ON WHICH</w:t>
            </w:r>
            <w:r w:rsidR="00892B0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 DEVELOPMENT IS PROPOSED.</w:t>
            </w:r>
            <w:r w:rsidR="005F3B7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23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31C5E" w:rsidRPr="001C4084" w:rsidRDefault="005F3B7D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BOUNDERIES</w:t>
            </w:r>
            <w:permEnd w:id="2065651874"/>
          </w:p>
        </w:tc>
        <w:permStart w:id="594626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4626828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53897157" w:edGrp="everyone"/>
          </w:p>
          <w:p w:rsidR="00931C5E" w:rsidRPr="001C4084" w:rsidRDefault="00892B07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SHOWS DETAIL OF THE PROPOSED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STRUCTURE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SUCH AS ROOMS, POSITIONS OF FIXTURES , FLOOR COVERINGS</w:t>
            </w:r>
            <w:r w:rsidR="00772359">
              <w:rPr>
                <w:rFonts w:ascii="Arial" w:hAnsi="Arial" w:cs="Arial"/>
                <w:sz w:val="22"/>
                <w:szCs w:val="22"/>
              </w:rPr>
              <w:t xml:space="preserve"> IN MEASUREMENTS.</w:t>
            </w:r>
            <w:permEnd w:id="1853897157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1C5E" w:rsidRPr="00DD7A44" w:rsidRDefault="00892B07" w:rsidP="00931C5E">
            <w:pPr>
              <w:keepNext/>
              <w:ind w:left="993" w:hanging="993"/>
            </w:pPr>
            <w:permStart w:id="953838717" w:edGrp="everyone"/>
            <w:r>
              <w:rPr>
                <w:rFonts w:ascii="Arial" w:hAnsi="Arial" w:cs="Arial"/>
                <w:sz w:val="44"/>
                <w:szCs w:val="44"/>
              </w:rPr>
              <w:t>SI</w:t>
            </w:r>
            <w:sdt>
              <w:sdtPr>
                <w:rPr>
                  <w:rFonts w:ascii="Arial" w:hAnsi="Arial" w:cs="Arial"/>
                  <w:sz w:val="44"/>
                  <w:szCs w:val="44"/>
                </w:rPr>
                <w:id w:val="-19662606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31C5E"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838717"/>
          </w:p>
        </w:tc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536B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77573018" w:edGrp="everyone"/>
            <w:r>
              <w:rPr>
                <w:rFonts w:ascii="Arial" w:hAnsi="Arial" w:cs="Arial"/>
                <w:sz w:val="22"/>
                <w:szCs w:val="22"/>
              </w:rPr>
              <w:t>SHO</w:t>
            </w:r>
            <w:r w:rsidR="005503C0">
              <w:rPr>
                <w:rFonts w:ascii="Arial" w:hAnsi="Arial" w:cs="Arial"/>
                <w:sz w:val="22"/>
                <w:szCs w:val="22"/>
              </w:rPr>
              <w:t>WS DE</w:t>
            </w:r>
            <w:r>
              <w:rPr>
                <w:rFonts w:ascii="Arial" w:hAnsi="Arial" w:cs="Arial"/>
                <w:sz w:val="22"/>
                <w:szCs w:val="22"/>
              </w:rPr>
              <w:t>TAILS OF PLANTS</w:t>
            </w:r>
            <w:r w:rsidR="005503C0">
              <w:rPr>
                <w:rFonts w:ascii="Arial" w:hAnsi="Arial" w:cs="Arial"/>
                <w:sz w:val="22"/>
                <w:szCs w:val="22"/>
              </w:rPr>
              <w:t>, PATHS, GARDEN LAYOUTS AND RETAINING WALLS.</w:t>
            </w:r>
            <w:r w:rsidR="00772359">
              <w:rPr>
                <w:rFonts w:ascii="Arial" w:hAnsi="Arial" w:cs="Arial"/>
                <w:sz w:val="22"/>
                <w:szCs w:val="22"/>
              </w:rPr>
              <w:t xml:space="preserve"> SHOWS SOFT AND HARD LANDSCAPING DETAILS SUCH AS PATHS.</w:t>
            </w:r>
            <w:permEnd w:id="1277573018"/>
          </w:p>
        </w:tc>
        <w:permStart w:id="4660283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6028327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1E0D5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84819822" w:edGrp="everyone"/>
            <w:r>
              <w:rPr>
                <w:rFonts w:ascii="Arial" w:hAnsi="Arial" w:cs="Arial"/>
                <w:sz w:val="22"/>
                <w:szCs w:val="22"/>
              </w:rPr>
              <w:t>VIEW OF THE PROPOSED STRUCTURE FROM ITS SIDES. FROM NORTH, SOUTH, EAST AND WEST</w:t>
            </w:r>
            <w:r w:rsidR="004A3A20">
              <w:rPr>
                <w:rFonts w:ascii="Arial" w:hAnsi="Arial" w:cs="Arial"/>
                <w:sz w:val="22"/>
                <w:szCs w:val="22"/>
              </w:rPr>
              <w:t>.</w:t>
            </w:r>
            <w:r w:rsidR="004A3A20">
              <w:rPr>
                <w:noProof/>
              </w:rPr>
              <w:t xml:space="preserve"> </w:t>
            </w:r>
            <w:r w:rsidR="005E06DA">
              <w:rPr>
                <w:noProof/>
              </w:rPr>
              <w:t>IF IT IS MULTI-STOREY OR NOT.</w:t>
            </w:r>
            <w:permEnd w:id="284819822"/>
          </w:p>
        </w:tc>
        <w:permStart w:id="11240948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4094886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4A3A20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26705266" w:edGrp="everyone"/>
            <w:r>
              <w:rPr>
                <w:rFonts w:ascii="Arial" w:hAnsi="Arial" w:cs="Arial"/>
                <w:sz w:val="22"/>
                <w:szCs w:val="22"/>
              </w:rPr>
              <w:t xml:space="preserve">IN MOST CASES ELEVATION AND PLANT VIEWS CANNOT SHOW SUFFICIENT INFORMATION TO ENABLE A BUILDER OR TRADESMAN TO SEE HOW VARIOUS STRUCTURAL PARTS ARE TO BE BUILT OR ASSEMBLED. THE SECTION IS A VEIW OF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THE  AFTER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IT HAS BEEN CUT VERTICALLY AT SOME POINT.  LIKE THE FLOOR PLAN IT SHOWS THE SIZE AND THICKNESS OF STRUCTURAL MEMBERS AND RELATIONSHIPS BETWEEN SPACES.</w:t>
            </w:r>
            <w:permEnd w:id="426705266"/>
          </w:p>
        </w:tc>
        <w:permStart w:id="8550058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500587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834" w:rsidRDefault="00110834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882532783" w:edGrp="everyone"/>
          </w:p>
          <w:p w:rsidR="00110834" w:rsidRDefault="00110834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WHERE A CHANGE IS A CHANGE TO THE BUILDING PROJECT, THE DRAWINGS WILL NEED TO BE AMENDED TO SHOW THE CHANGE MADE, AS AN UP TO DATE SET OF DRAWING IS REQUIRED TO BE LODGED</w:t>
            </w:r>
            <w:r w:rsidR="00A5246B">
              <w:rPr>
                <w:rFonts w:ascii="Arial" w:hAnsi="Arial" w:cs="Arial"/>
                <w:sz w:val="22"/>
                <w:szCs w:val="22"/>
              </w:rPr>
              <w:t xml:space="preserve"> WITH ANY CONSTRUCTION SUBMISSION.</w:t>
            </w:r>
          </w:p>
          <w:p w:rsidR="00110834" w:rsidRDefault="00110834" w:rsidP="00110834">
            <w:pPr>
              <w:rPr>
                <w:rFonts w:ascii="Arial" w:hAnsi="Arial" w:cs="Arial"/>
                <w:sz w:val="22"/>
                <w:szCs w:val="22"/>
              </w:rPr>
            </w:pPr>
          </w:p>
          <w:p w:rsidR="00110834" w:rsidRPr="00110834" w:rsidRDefault="00110834" w:rsidP="00110834">
            <w:pPr>
              <w:rPr>
                <w:rFonts w:ascii="Arial" w:hAnsi="Arial" w:cs="Arial"/>
                <w:sz w:val="22"/>
                <w:szCs w:val="22"/>
              </w:rPr>
            </w:pPr>
          </w:p>
          <w:permEnd w:id="88253278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309229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092293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E525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558121428" w:edGrp="everyone"/>
            <w:r>
              <w:rPr>
                <w:rFonts w:ascii="Arial" w:hAnsi="Arial" w:cs="Arial"/>
                <w:sz w:val="22"/>
                <w:szCs w:val="22"/>
              </w:rPr>
              <w:t xml:space="preserve">SPECIFICATIONS PERTAIN TO </w:t>
            </w:r>
            <w:r w:rsidR="00870FFF">
              <w:rPr>
                <w:rFonts w:ascii="Arial" w:hAnsi="Arial" w:cs="Arial"/>
                <w:sz w:val="22"/>
                <w:szCs w:val="22"/>
              </w:rPr>
              <w:t xml:space="preserve">THE PLANS, CONTRACT DOCUMENTATION, ENGINEERS DETAILS, BUILDING PERMITS, FORMS AND LEGAL DOCUMENTATIONS. </w:t>
            </w:r>
            <w:permEnd w:id="558121428"/>
          </w:p>
        </w:tc>
        <w:permStart w:id="2047544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754473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6306845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0684576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428E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99842236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9998422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35368065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2353680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12937983" w:edGrp="everyone"/>
            <w:r>
              <w:rPr>
                <w:rFonts w:ascii="Arial" w:hAnsi="Arial" w:cs="Arial"/>
                <w:sz w:val="22"/>
                <w:szCs w:val="22"/>
              </w:rPr>
              <w:t>ASSUMED DANTUM</w:t>
            </w:r>
            <w:permEnd w:id="9129379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31472131" w:edGrp="everyone"/>
            <w:r>
              <w:rPr>
                <w:rFonts w:ascii="Arial" w:hAnsi="Arial" w:cs="Arial"/>
                <w:sz w:val="22"/>
                <w:szCs w:val="22"/>
              </w:rPr>
              <w:t>BASINS</w:t>
            </w:r>
            <w:permEnd w:id="8314721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60086055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20600860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57928303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12579283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37323894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3373238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41117137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11411171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87685525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4876855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35307788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4353077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77584902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15775849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71377823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8713778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09055801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16090558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76673216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16766732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A74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37104947" w:edGrp="everyone"/>
            <w:r>
              <w:rPr>
                <w:rFonts w:ascii="Arial" w:hAnsi="Arial" w:cs="Arial"/>
                <w:sz w:val="22"/>
                <w:szCs w:val="22"/>
              </w:rPr>
              <w:t>DOUBLE HANG</w:t>
            </w:r>
            <w:permEnd w:id="8371049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A74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71627870" w:edGrp="everyone"/>
            <w:r>
              <w:rPr>
                <w:rFonts w:ascii="Arial" w:hAnsi="Arial" w:cs="Arial"/>
                <w:sz w:val="22"/>
                <w:szCs w:val="22"/>
              </w:rPr>
              <w:t xml:space="preserve">DAMP PROOF COURSE </w:t>
            </w:r>
            <w:permEnd w:id="5716278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A74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99269750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4992697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A74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426384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14263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B71E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58873783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1758873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B71E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19245758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12192457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E65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7432442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14674324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E65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57022374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7570223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E65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96360651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9963606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A8337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41702849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9417028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A8337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46237580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10462375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A8337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90949693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14909496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161300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1300807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4098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40636116" w:edGrp="everyone"/>
            <w:r>
              <w:rPr>
                <w:rFonts w:ascii="Arial" w:hAnsi="Arial" w:cs="Arial"/>
                <w:sz w:val="22"/>
                <w:szCs w:val="22"/>
              </w:rPr>
              <w:t>CAVITY BRICK</w:t>
            </w:r>
            <w:permEnd w:id="134063611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4098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841434554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84143455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4098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88202495" w:edGrp="everyone"/>
            <w:r>
              <w:rPr>
                <w:rFonts w:ascii="Arial" w:hAnsi="Arial" w:cs="Arial"/>
                <w:sz w:val="22"/>
                <w:szCs w:val="22"/>
              </w:rPr>
              <w:t>WALL-TIMBER STUD</w:t>
            </w:r>
            <w:permEnd w:id="58820249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4098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846685357" w:edGrp="everyone"/>
            <w:r>
              <w:rPr>
                <w:rFonts w:ascii="Arial" w:hAnsi="Arial" w:cs="Arial"/>
                <w:sz w:val="22"/>
                <w:szCs w:val="22"/>
              </w:rPr>
              <w:t>WINDOW-IN CAVITY</w:t>
            </w:r>
            <w:permEnd w:id="184668535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0306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57195163" w:edGrp="everyone"/>
            <w:r>
              <w:rPr>
                <w:rFonts w:ascii="Arial" w:hAnsi="Arial" w:cs="Arial"/>
                <w:sz w:val="22"/>
                <w:szCs w:val="22"/>
              </w:rPr>
              <w:t>WINDOW SINGLE WALL</w:t>
            </w:r>
            <w:permEnd w:id="25719516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0306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08208892" w:edGrp="everyone"/>
            <w:r>
              <w:rPr>
                <w:rFonts w:ascii="Arial" w:hAnsi="Arial" w:cs="Arial"/>
                <w:sz w:val="22"/>
                <w:szCs w:val="22"/>
              </w:rPr>
              <w:t>DOOR SWING</w:t>
            </w:r>
            <w:permEnd w:id="90820889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0306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20583927" w:edGrp="everyone"/>
            <w:r>
              <w:rPr>
                <w:rFonts w:ascii="Arial" w:hAnsi="Arial" w:cs="Arial"/>
                <w:sz w:val="22"/>
                <w:szCs w:val="22"/>
              </w:rPr>
              <w:t>DOOR SWING DOUBLE</w:t>
            </w:r>
            <w:permEnd w:id="52058392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0306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35506362" w:edGrp="everyone"/>
            <w:r>
              <w:rPr>
                <w:rFonts w:ascii="Arial" w:hAnsi="Arial" w:cs="Arial"/>
                <w:sz w:val="22"/>
                <w:szCs w:val="22"/>
              </w:rPr>
              <w:t>DOOR SLIDING INTO POCKET</w:t>
            </w:r>
            <w:permEnd w:id="63550636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44A87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063556256" w:edGrp="everyone"/>
            <w:r>
              <w:rPr>
                <w:rFonts w:ascii="Arial" w:hAnsi="Arial" w:cs="Arial"/>
                <w:sz w:val="22"/>
                <w:szCs w:val="22"/>
              </w:rPr>
              <w:t>DOOR SLIDING EXPOSED ON WALL</w:t>
            </w:r>
            <w:permEnd w:id="206355625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44A87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208244615" w:edGrp="everyone"/>
            <w:r>
              <w:rPr>
                <w:rFonts w:ascii="Arial" w:hAnsi="Arial" w:cs="Arial"/>
                <w:sz w:val="22"/>
                <w:szCs w:val="22"/>
              </w:rPr>
              <w:t>SOCKET</w:t>
            </w:r>
            <w:r w:rsidR="009560B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OUTLET-POWER GENERAL</w:t>
            </w:r>
            <w:permEnd w:id="120824461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2002589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2589913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E3805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950515131" w:edGrp="everyone"/>
            <w:r>
              <w:rPr>
                <w:rFonts w:ascii="Arial" w:hAnsi="Arial" w:cs="Arial"/>
                <w:sz w:val="22"/>
                <w:szCs w:val="22"/>
              </w:rPr>
              <w:t>HANGED ON SIDE</w:t>
            </w:r>
            <w:permEnd w:id="195051513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E3805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517968922" w:edGrp="everyone"/>
            <w:r>
              <w:rPr>
                <w:rFonts w:ascii="Arial" w:hAnsi="Arial" w:cs="Arial"/>
                <w:sz w:val="22"/>
                <w:szCs w:val="22"/>
              </w:rPr>
              <w:t>HANGED ON TOP</w:t>
            </w:r>
            <w:permEnd w:id="151796892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CA6E85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279800308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127980030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CA6E85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2022783866" w:edGrp="everyone"/>
            <w:r>
              <w:rPr>
                <w:rFonts w:ascii="Arial" w:hAnsi="Arial" w:cs="Arial"/>
                <w:sz w:val="22"/>
                <w:szCs w:val="22"/>
              </w:rPr>
              <w:t>FIXED WINDOW</w:t>
            </w:r>
            <w:permEnd w:id="202278386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0C5B5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48243860" w:edGrp="everyone"/>
            <w:r>
              <w:rPr>
                <w:rFonts w:ascii="Arial" w:hAnsi="Arial" w:cs="Arial"/>
                <w:sz w:val="22"/>
                <w:szCs w:val="22"/>
              </w:rPr>
              <w:t xml:space="preserve">THIS APPEARS ON DRAWINGS TO REPRESENT </w:t>
            </w:r>
            <w:r w:rsidR="006C648D">
              <w:rPr>
                <w:rFonts w:ascii="Arial" w:hAnsi="Arial" w:cs="Arial"/>
                <w:sz w:val="22"/>
                <w:szCs w:val="22"/>
              </w:rPr>
              <w:t>AN AMENDMENT TO SPECIFICATIONS</w:t>
            </w:r>
            <w:r w:rsidR="00E0531F">
              <w:rPr>
                <w:rFonts w:ascii="Arial" w:hAnsi="Arial" w:cs="Arial"/>
                <w:sz w:val="22"/>
                <w:szCs w:val="22"/>
              </w:rPr>
              <w:t xml:space="preserve"> TO WHAT IS CALLED </w:t>
            </w:r>
            <w:r>
              <w:rPr>
                <w:rFonts w:ascii="Arial" w:hAnsi="Arial" w:cs="Arial"/>
                <w:sz w:val="22"/>
                <w:szCs w:val="22"/>
              </w:rPr>
              <w:t>VARIATIONS.</w:t>
            </w:r>
            <w:permEnd w:id="1648243860"/>
          </w:p>
        </w:tc>
        <w:permStart w:id="1768247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8247210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80149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0149358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64430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4234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44303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486243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A7B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862431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665001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A7B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65001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5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8C11D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01493858" w:edGrp="everyone"/>
            <w:r>
              <w:rPr>
                <w:rFonts w:ascii="Arial" w:hAnsi="Arial" w:cs="Arial"/>
                <w:sz w:val="22"/>
                <w:szCs w:val="22"/>
              </w:rPr>
              <w:t>5/10/2011</w:t>
            </w:r>
            <w:permEnd w:id="1301493858"/>
          </w:p>
        </w:tc>
        <w:permStart w:id="21177611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7761188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8A17EF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1687594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C5E" w:rsidRPr="00827129" w:rsidRDefault="00CE7DC8" w:rsidP="00931C5E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913166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063D7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1687594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004351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0435186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930065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300650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8C11D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93486792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993486792"/>
          </w:p>
        </w:tc>
        <w:permStart w:id="65174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17429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534103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3410304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2820570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827129" w:rsidRDefault="00CE7DC8" w:rsidP="00931C5E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9196371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C0F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2820570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269008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69008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976663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76663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27097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7097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6C0FB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62290458" w:edGrp="everyone"/>
            <w:r>
              <w:rPr>
                <w:rFonts w:ascii="Arial" w:hAnsi="Arial" w:cs="Arial"/>
                <w:sz w:val="22"/>
                <w:szCs w:val="22"/>
              </w:rPr>
              <w:t>LOT 16</w:t>
            </w:r>
            <w:permEnd w:id="962290458"/>
          </w:p>
        </w:tc>
        <w:permStart w:id="2308317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0831751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6C0FB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44172714" w:edGrp="everyone"/>
            <w:r>
              <w:rPr>
                <w:rFonts w:ascii="Arial" w:hAnsi="Arial" w:cs="Arial"/>
                <w:sz w:val="22"/>
                <w:szCs w:val="22"/>
              </w:rPr>
              <w:t>3653m2</w:t>
            </w:r>
            <w:permEnd w:id="1644172714"/>
          </w:p>
        </w:tc>
        <w:permStart w:id="1555786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78607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340999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4099925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799466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99466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3469721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A052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69721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026652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F8035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266524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00419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0419074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299774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F8035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299774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201083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6D394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01083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051307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5130784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338939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6D394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389390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C0326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8075586" w:edGrp="everyone"/>
            <w:r>
              <w:rPr>
                <w:rFonts w:ascii="Arial" w:hAnsi="Arial" w:cs="Arial"/>
                <w:sz w:val="22"/>
                <w:szCs w:val="22"/>
              </w:rPr>
              <w:t>5 meters</w:t>
            </w:r>
            <w:permEnd w:id="1388075586"/>
          </w:p>
        </w:tc>
        <w:permStart w:id="6498029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980293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801193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8F3147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01193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94860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4860349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648129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48129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0557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91052018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991052018"/>
          </w:p>
        </w:tc>
        <w:permStart w:id="14941074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4107489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6418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418127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663307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CE7DC8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3307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3549616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CE7DC8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49616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8A17EF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8A17EF">
        <w:rPr>
          <w:rFonts w:cs="Arial"/>
          <w:szCs w:val="24"/>
        </w:rPr>
        <w:t xml:space="preserve">Q26.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Pr="001C4084" w:rsidRDefault="0082108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1576091" w:edGrp="everyone"/>
            <w:r>
              <w:rPr>
                <w:rFonts w:ascii="Arial" w:hAnsi="Arial" w:cs="Arial"/>
                <w:sz w:val="22"/>
                <w:szCs w:val="22"/>
              </w:rPr>
              <w:t xml:space="preserve">YES. IT IS A 4 BEDROOM RESIDENTIAL WITH VERANDAH. IT SHOWS PAGE 5 OF 7 OF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PLAN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B6E6D">
              <w:rPr>
                <w:rFonts w:ascii="Arial" w:hAnsi="Arial" w:cs="Arial"/>
                <w:sz w:val="22"/>
                <w:szCs w:val="22"/>
              </w:rPr>
              <w:t>DRAWING NUMBER WD 9733</w:t>
            </w:r>
            <w:permEnd w:id="41576091"/>
          </w:p>
        </w:tc>
        <w:permStart w:id="1302729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272904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82108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0066151" w:edGrp="everyone"/>
            <w:r>
              <w:rPr>
                <w:rFonts w:ascii="Arial" w:hAnsi="Arial" w:cs="Arial"/>
                <w:sz w:val="22"/>
                <w:szCs w:val="22"/>
              </w:rPr>
              <w:t>H &amp; M SMITH</w:t>
            </w:r>
            <w:permEnd w:id="1380066151"/>
          </w:p>
        </w:tc>
        <w:permStart w:id="15707673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076739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4D094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18887045" w:edGrp="everyone"/>
            <w:r>
              <w:rPr>
                <w:rFonts w:ascii="Arial" w:hAnsi="Arial" w:cs="Arial"/>
                <w:sz w:val="22"/>
                <w:szCs w:val="22"/>
              </w:rPr>
              <w:t>LOT 16 GLENVALLEY ROAD, RICHMOND</w:t>
            </w:r>
            <w:permEnd w:id="1418887045"/>
          </w:p>
        </w:tc>
        <w:permStart w:id="14474530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745303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Default="006A158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81556774" w:edGrp="everyone"/>
            <w:r>
              <w:rPr>
                <w:rFonts w:ascii="Arial" w:hAnsi="Arial" w:cs="Arial"/>
                <w:sz w:val="22"/>
                <w:szCs w:val="22"/>
              </w:rPr>
              <w:t xml:space="preserve">JOE FOREMAN </w:t>
            </w:r>
          </w:p>
          <w:p w:rsidR="002B25BD" w:rsidRDefault="006A1589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 FAIRWAY ROAD RICHMOND 3216</w:t>
            </w:r>
          </w:p>
          <w:p w:rsidR="002B25BD" w:rsidRDefault="006A1589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04013 113 113</w:t>
            </w:r>
          </w:p>
          <w:p w:rsidR="002B25BD" w:rsidRPr="001C4084" w:rsidRDefault="006A1589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03 95142311</w:t>
            </w:r>
            <w:permEnd w:id="1981556774"/>
          </w:p>
        </w:tc>
        <w:permStart w:id="818313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831329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7D1D1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04619542" w:edGrp="everyone"/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="0075397D">
              <w:rPr>
                <w:rFonts w:ascii="Arial" w:hAnsi="Arial" w:cs="Arial"/>
                <w:sz w:val="22"/>
                <w:szCs w:val="22"/>
              </w:rPr>
              <w:t>OF 7</w:t>
            </w:r>
            <w:permEnd w:id="904619542"/>
          </w:p>
        </w:tc>
        <w:permStart w:id="576735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673502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7D1D1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69027263" w:edGrp="everyone"/>
            <w:r>
              <w:rPr>
                <w:rFonts w:ascii="Arial" w:hAnsi="Arial" w:cs="Arial"/>
                <w:sz w:val="22"/>
                <w:szCs w:val="22"/>
              </w:rPr>
              <w:t>FC PINE BATTENS</w:t>
            </w:r>
            <w:permEnd w:id="1769027263"/>
          </w:p>
        </w:tc>
        <w:permStart w:id="1519483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948344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0034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51025220" w:edGrp="everyone"/>
            <w:r>
              <w:rPr>
                <w:rFonts w:ascii="Arial" w:hAnsi="Arial" w:cs="Arial"/>
                <w:sz w:val="22"/>
                <w:szCs w:val="22"/>
              </w:rPr>
              <w:t>600</w:t>
            </w:r>
            <w:permEnd w:id="251025220"/>
          </w:p>
        </w:tc>
        <w:permStart w:id="6370789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707897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3506E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03155665" w:edGrp="everyone"/>
            <w:r>
              <w:rPr>
                <w:rFonts w:ascii="Arial" w:hAnsi="Arial" w:cs="Arial"/>
                <w:sz w:val="22"/>
                <w:szCs w:val="22"/>
              </w:rPr>
              <w:t>SCISSOR TRUSSES AT 900 SPACING</w:t>
            </w:r>
            <w:permEnd w:id="1703155665"/>
          </w:p>
        </w:tc>
        <w:permStart w:id="16698160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981605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E7C5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0424382" w:edGrp="everyone"/>
            <w:r>
              <w:rPr>
                <w:rFonts w:ascii="Arial" w:hAnsi="Arial" w:cs="Arial"/>
                <w:sz w:val="22"/>
                <w:szCs w:val="22"/>
              </w:rPr>
              <w:t>TOP CORD 30 DEGREES BOTTOM CORD 20 DEGREES</w:t>
            </w:r>
            <w:permEnd w:id="1970424382"/>
          </w:p>
        </w:tc>
        <w:permStart w:id="20195616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95616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E6300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71773641" w:edGrp="everyone"/>
            <w:r>
              <w:rPr>
                <w:rFonts w:ascii="Arial" w:hAnsi="Arial" w:cs="Arial"/>
                <w:sz w:val="22"/>
                <w:szCs w:val="22"/>
              </w:rPr>
              <w:t xml:space="preserve">90X90 </w:t>
            </w:r>
            <w:permEnd w:id="671773641"/>
          </w:p>
        </w:tc>
        <w:permStart w:id="1794914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491454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440A6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82422019" w:edGrp="everyone"/>
            <w:r>
              <w:rPr>
                <w:rFonts w:ascii="Arial" w:hAnsi="Arial" w:cs="Arial"/>
                <w:sz w:val="22"/>
                <w:szCs w:val="22"/>
              </w:rPr>
              <w:t>DAR OREGON</w:t>
            </w:r>
            <w:permEnd w:id="1182422019"/>
          </w:p>
        </w:tc>
        <w:permStart w:id="14772549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725496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73A2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91831465" w:edGrp="everyone"/>
            <w:r>
              <w:rPr>
                <w:rFonts w:ascii="Arial" w:hAnsi="Arial" w:cs="Arial"/>
                <w:sz w:val="22"/>
                <w:szCs w:val="22"/>
              </w:rPr>
              <w:t>30</w:t>
            </w:r>
            <w:permEnd w:id="1091831465"/>
          </w:p>
        </w:tc>
        <w:permStart w:id="58334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3444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3A5D6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16510118" w:edGrp="everyone"/>
            <w:r>
              <w:rPr>
                <w:rFonts w:ascii="Arial" w:hAnsi="Arial" w:cs="Arial"/>
                <w:sz w:val="22"/>
                <w:szCs w:val="22"/>
              </w:rPr>
              <w:t>35X70 AND 1350 SPACING</w:t>
            </w:r>
            <w:permEnd w:id="516510118"/>
          </w:p>
        </w:tc>
        <w:permStart w:id="3845877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458776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CD3A2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9833524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23D36">
              <w:rPr>
                <w:rFonts w:ascii="Arial" w:hAnsi="Arial" w:cs="Arial"/>
                <w:sz w:val="22"/>
                <w:szCs w:val="22"/>
              </w:rPr>
              <w:t>40</w:t>
            </w:r>
            <w:permEnd w:id="298335245"/>
          </w:p>
        </w:tc>
        <w:permStart w:id="1423511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51111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1664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3055626" w:edGrp="everyone"/>
            <w:r>
              <w:rPr>
                <w:rFonts w:ascii="Arial" w:hAnsi="Arial" w:cs="Arial"/>
                <w:sz w:val="22"/>
                <w:szCs w:val="22"/>
              </w:rPr>
              <w:t xml:space="preserve">FG </w:t>
            </w:r>
            <w:r w:rsidR="008744D3">
              <w:rPr>
                <w:rFonts w:ascii="Arial" w:hAnsi="Arial" w:cs="Arial"/>
                <w:sz w:val="22"/>
                <w:szCs w:val="22"/>
              </w:rPr>
              <w:t xml:space="preserve">PINE </w:t>
            </w:r>
            <w:r>
              <w:rPr>
                <w:rFonts w:ascii="Arial" w:hAnsi="Arial" w:cs="Arial"/>
                <w:sz w:val="22"/>
                <w:szCs w:val="22"/>
              </w:rPr>
              <w:t>BATTENS AND 900 SPACING</w:t>
            </w:r>
            <w:permEnd w:id="1173055626"/>
          </w:p>
        </w:tc>
        <w:permStart w:id="3478313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783135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E70DB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2436603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1242436603"/>
          </w:p>
        </w:tc>
        <w:permStart w:id="342388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238856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8C684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56588726" w:edGrp="everyone"/>
            <w:r>
              <w:rPr>
                <w:rFonts w:ascii="Arial" w:hAnsi="Arial" w:cs="Arial"/>
                <w:sz w:val="22"/>
                <w:szCs w:val="22"/>
              </w:rPr>
              <w:t>15MM PLYWO</w:t>
            </w:r>
            <w:r w:rsidR="005841DB">
              <w:rPr>
                <w:rFonts w:ascii="Arial" w:hAnsi="Arial" w:cs="Arial"/>
                <w:sz w:val="22"/>
                <w:szCs w:val="22"/>
              </w:rPr>
              <w:t>OD</w:t>
            </w:r>
            <w:permEnd w:id="1956588726"/>
          </w:p>
        </w:tc>
        <w:permStart w:id="17469550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695506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77036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8747142" w:edGrp="everyone"/>
            <w:r>
              <w:rPr>
                <w:rFonts w:ascii="Arial" w:hAnsi="Arial" w:cs="Arial"/>
                <w:sz w:val="22"/>
                <w:szCs w:val="22"/>
              </w:rPr>
              <w:t>COLORBOND CORRUGATED METAL ROOFING</w:t>
            </w:r>
            <w:permEnd w:id="1468747142"/>
          </w:p>
        </w:tc>
        <w:permStart w:id="1085279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527905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5841D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125816" w:edGrp="everyone"/>
            <w:r>
              <w:rPr>
                <w:rFonts w:ascii="Arial" w:hAnsi="Arial" w:cs="Arial"/>
                <w:sz w:val="22"/>
                <w:szCs w:val="22"/>
              </w:rPr>
              <w:t>SECTION a-a OF ENGINEERS DRAWING</w:t>
            </w:r>
            <w:permEnd w:id="117125816"/>
          </w:p>
        </w:tc>
        <w:permStart w:id="1298995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899591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57116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44686175" w:edGrp="everyone"/>
            <w:r>
              <w:rPr>
                <w:rFonts w:ascii="Arial" w:hAnsi="Arial" w:cs="Arial"/>
                <w:sz w:val="22"/>
                <w:szCs w:val="22"/>
              </w:rPr>
              <w:t xml:space="preserve">DRESSED ALL ROUND </w:t>
            </w:r>
            <w:permEnd w:id="744686175"/>
          </w:p>
        </w:tc>
        <w:permStart w:id="2577795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777958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67141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09950345" w:edGrp="everyone"/>
            <w:r>
              <w:rPr>
                <w:rFonts w:ascii="Arial" w:hAnsi="Arial" w:cs="Arial"/>
                <w:sz w:val="22"/>
                <w:szCs w:val="22"/>
              </w:rPr>
              <w:t>THE LVL PRODUCT IS USED AS THE STARTING JOIST BETWEEN FAMILY ROOM AND VERANDAH</w:t>
            </w:r>
            <w:r w:rsidR="00D51F00">
              <w:rPr>
                <w:rFonts w:ascii="Arial" w:hAnsi="Arial" w:cs="Arial"/>
                <w:sz w:val="22"/>
                <w:szCs w:val="22"/>
              </w:rPr>
              <w:t xml:space="preserve"> AT</w:t>
            </w:r>
            <w:bookmarkStart w:id="53" w:name="_GoBack"/>
            <w:bookmarkEnd w:id="53"/>
            <w:permEnd w:id="609950345"/>
          </w:p>
        </w:tc>
        <w:permStart w:id="1305503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5503846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663500"/>
      <w:r w:rsidRPr="00F72FAF">
        <w:t>What is the number of the drawing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522A7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21562858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321562858"/>
          </w:p>
        </w:tc>
        <w:permStart w:id="17318672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186721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4"/>
      <w:r w:rsidRPr="00F72FAF">
        <w:t>What is the Job Number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522A7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5735486" w:edGrp="everyone"/>
            <w:r>
              <w:rPr>
                <w:rFonts w:ascii="Arial" w:hAnsi="Arial" w:cs="Arial"/>
                <w:sz w:val="22"/>
                <w:szCs w:val="22"/>
              </w:rPr>
              <w:t>OOR-112</w:t>
            </w:r>
            <w:permEnd w:id="185735486"/>
          </w:p>
        </w:tc>
        <w:permStart w:id="637610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761002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4106"/>
      <w:r w:rsidRPr="00F72FAF">
        <w:t>What is the scale of the drawing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3373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40812101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2040812101"/>
          </w:p>
        </w:tc>
        <w:permStart w:id="1569524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952450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3995"/>
      <w:r w:rsidRPr="00F72FAF">
        <w:t>What does the drawing show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3373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29618194" w:edGrp="everyone"/>
            <w:r>
              <w:rPr>
                <w:rFonts w:ascii="Arial" w:hAnsi="Arial" w:cs="Arial"/>
                <w:sz w:val="22"/>
                <w:szCs w:val="22"/>
              </w:rPr>
              <w:t xml:space="preserve">WEST, </w:t>
            </w:r>
            <w:r w:rsidR="005C6E62">
              <w:rPr>
                <w:rFonts w:ascii="Arial" w:hAnsi="Arial" w:cs="Arial"/>
                <w:sz w:val="22"/>
                <w:szCs w:val="22"/>
              </w:rPr>
              <w:t xml:space="preserve">EAST, </w:t>
            </w:r>
            <w:r>
              <w:rPr>
                <w:rFonts w:ascii="Arial" w:hAnsi="Arial" w:cs="Arial"/>
                <w:sz w:val="22"/>
                <w:szCs w:val="22"/>
              </w:rPr>
              <w:t>SOUTH AND NORTH ELEVATION</w:t>
            </w:r>
            <w:r w:rsidR="00B80E87">
              <w:rPr>
                <w:rFonts w:ascii="Arial" w:hAnsi="Arial" w:cs="Arial"/>
                <w:sz w:val="22"/>
                <w:szCs w:val="22"/>
              </w:rPr>
              <w:t xml:space="preserve"> OF THE PLAN</w:t>
            </w:r>
            <w:permEnd w:id="1329618194"/>
          </w:p>
        </w:tc>
        <w:permStart w:id="1340751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075175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0"/>
      <w:r w:rsidRPr="00F72FAF">
        <w:t>Which view shows the front of the house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5C6E6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32023110" w:edGrp="everyone"/>
            <w:r>
              <w:rPr>
                <w:rFonts w:ascii="Arial" w:hAnsi="Arial" w:cs="Arial"/>
                <w:sz w:val="22"/>
                <w:szCs w:val="22"/>
              </w:rPr>
              <w:t xml:space="preserve">EAST </w:t>
            </w:r>
            <w:r w:rsidR="00573818">
              <w:rPr>
                <w:rFonts w:ascii="Arial" w:hAnsi="Arial" w:cs="Arial"/>
                <w:sz w:val="22"/>
                <w:szCs w:val="22"/>
              </w:rPr>
              <w:t>ELEVATION</w:t>
            </w:r>
            <w:permEnd w:id="2132023110"/>
          </w:p>
        </w:tc>
        <w:permStart w:id="16762338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623384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3"/>
      <w:r w:rsidRPr="00F72FAF">
        <w:t>How many motor vehicles can be parked in the garage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57381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0061970" w:edGrp="everyone"/>
            <w:r>
              <w:rPr>
                <w:rFonts w:ascii="Arial" w:hAnsi="Arial" w:cs="Arial"/>
                <w:sz w:val="22"/>
                <w:szCs w:val="22"/>
              </w:rPr>
              <w:t>TWO</w:t>
            </w:r>
            <w:permEnd w:id="60061970"/>
          </w:p>
        </w:tc>
        <w:permStart w:id="1428120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812062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4"/>
      <w:r w:rsidRPr="00F72FAF">
        <w:t>What are the window and doors made from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DA16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6251058" w:edGrp="everyone"/>
            <w:r>
              <w:rPr>
                <w:rFonts w:ascii="Arial" w:hAnsi="Arial" w:cs="Arial"/>
                <w:sz w:val="22"/>
                <w:szCs w:val="22"/>
              </w:rPr>
              <w:t>ALUMINIU</w:t>
            </w:r>
            <w:r w:rsidR="008D219F">
              <w:rPr>
                <w:rFonts w:ascii="Arial" w:hAnsi="Arial" w:cs="Arial"/>
                <w:sz w:val="22"/>
                <w:szCs w:val="22"/>
              </w:rPr>
              <w:t>M FRAMED WINDOW</w:t>
            </w:r>
            <w:r w:rsidR="00DA71F1">
              <w:rPr>
                <w:rFonts w:ascii="Arial" w:hAnsi="Arial" w:cs="Arial"/>
                <w:sz w:val="22"/>
                <w:szCs w:val="22"/>
              </w:rPr>
              <w:t xml:space="preserve"> AND DOORS</w:t>
            </w:r>
            <w:permEnd w:id="136251058"/>
          </w:p>
        </w:tc>
        <w:permStart w:id="661424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14244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6"/>
      <w:r w:rsidRPr="00F72FAF">
        <w:t>What is the size of the eaves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8D21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74296755" w:edGrp="everyone"/>
            <w:r>
              <w:rPr>
                <w:rFonts w:ascii="Arial" w:hAnsi="Arial" w:cs="Arial"/>
                <w:sz w:val="22"/>
                <w:szCs w:val="22"/>
              </w:rPr>
              <w:t>450</w:t>
            </w:r>
            <w:r w:rsidR="00B15A55">
              <w:rPr>
                <w:rFonts w:ascii="Arial" w:hAnsi="Arial" w:cs="Arial"/>
                <w:sz w:val="22"/>
                <w:szCs w:val="22"/>
              </w:rPr>
              <w:t>MM</w:t>
            </w:r>
            <w:permEnd w:id="1274296755"/>
          </w:p>
        </w:tc>
        <w:permStart w:id="15411518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115180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19"/>
      <w:r w:rsidRPr="00F72FAF">
        <w:t>What are the eaves lined with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E152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1308524" w:edGrp="everyone"/>
            <w:r>
              <w:rPr>
                <w:rFonts w:ascii="Arial" w:hAnsi="Arial" w:cs="Arial"/>
                <w:sz w:val="22"/>
                <w:szCs w:val="22"/>
              </w:rPr>
              <w:t>HARDIFLEX SHEETING</w:t>
            </w:r>
            <w:permEnd w:id="461308524"/>
          </w:p>
        </w:tc>
        <w:permStart w:id="1212636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263676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3" w:name="_Ref427734120"/>
      <w:r w:rsidRPr="00F72FAF">
        <w:t>What type of roof structure is the roof built from</w:t>
      </w:r>
      <w:r>
        <w:t>?</w:t>
      </w:r>
      <w:bookmarkEnd w:id="6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152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57121327" w:edGrp="everyone"/>
            <w:r>
              <w:rPr>
                <w:rFonts w:ascii="Arial" w:hAnsi="Arial" w:cs="Arial"/>
                <w:sz w:val="22"/>
                <w:szCs w:val="22"/>
              </w:rPr>
              <w:t>TIMBER FRAMED ROOF TRUSSES</w:t>
            </w:r>
            <w:permEnd w:id="457121327"/>
          </w:p>
        </w:tc>
        <w:permStart w:id="1304837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483742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8A17EF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8169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03010806" w:edGrp="everyone"/>
            <w:r>
              <w:rPr>
                <w:rFonts w:ascii="Arial" w:hAnsi="Arial" w:cs="Arial"/>
                <w:sz w:val="22"/>
                <w:szCs w:val="22"/>
              </w:rPr>
              <w:t>CLAUSE 3.11.6 VOL 2 NCC</w:t>
            </w:r>
            <w:permEnd w:id="1203010806"/>
          </w:p>
        </w:tc>
        <w:permStart w:id="20166749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667491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5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8A17EF">
        <w:t xml:space="preserve">Q59. </w:t>
      </w:r>
      <w:r>
        <w:fldChar w:fldCharType="end"/>
      </w:r>
      <w:r>
        <w:t>?</w:t>
      </w:r>
      <w:bookmarkEnd w:id="65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8169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0334795" w:edGrp="everyone"/>
            <w:r>
              <w:rPr>
                <w:rFonts w:ascii="Arial" w:hAnsi="Arial" w:cs="Arial"/>
                <w:sz w:val="22"/>
                <w:szCs w:val="22"/>
              </w:rPr>
              <w:t>AS1720</w:t>
            </w:r>
            <w:permEnd w:id="840334795"/>
          </w:p>
        </w:tc>
        <w:permStart w:id="17756427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564270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6" w:name="_Ref427734122"/>
      <w:r w:rsidRPr="00F72FAF">
        <w:t>What is the roof cladding materials made from</w:t>
      </w:r>
      <w:r>
        <w:t>?</w:t>
      </w:r>
      <w:bookmarkEnd w:id="6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B36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01518449" w:edGrp="everyone"/>
            <w:r>
              <w:rPr>
                <w:rFonts w:ascii="Arial" w:hAnsi="Arial" w:cs="Arial"/>
                <w:sz w:val="22"/>
                <w:szCs w:val="22"/>
              </w:rPr>
              <w:t>WATERPROOF MEMBRANE</w:t>
            </w:r>
            <w:permEnd w:id="801518449"/>
          </w:p>
        </w:tc>
        <w:permStart w:id="1259893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989312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7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8A17EF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B6A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4569950" w:edGrp="everyone"/>
            <w:r>
              <w:rPr>
                <w:rFonts w:ascii="Arial" w:hAnsi="Arial" w:cs="Arial"/>
                <w:sz w:val="22"/>
                <w:szCs w:val="22"/>
              </w:rPr>
              <w:t>CLAUSE 3.5.1.0 AND 3.5.1.2 VOLUME 2 NCC</w:t>
            </w:r>
            <w:permEnd w:id="1914569950"/>
          </w:p>
        </w:tc>
        <w:permStart w:id="12932443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3244336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8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8A17EF">
        <w:t xml:space="preserve">Q62. </w:t>
      </w:r>
      <w:r>
        <w:fldChar w:fldCharType="end"/>
      </w:r>
      <w:r>
        <w:t>?</w:t>
      </w:r>
      <w:bookmarkEnd w:id="68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B6A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59540095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1959540095"/>
          </w:p>
        </w:tc>
        <w:permStart w:id="12168873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688736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9" w:name="_Ref427663512"/>
      <w:r w:rsidRPr="00F72FAF">
        <w:t>What is the roof pitch</w:t>
      </w:r>
      <w:r>
        <w:t>?</w:t>
      </w:r>
      <w:bookmarkEnd w:id="6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B6A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77386185" w:edGrp="everyone"/>
            <w:r>
              <w:rPr>
                <w:rFonts w:ascii="Arial" w:hAnsi="Arial" w:cs="Arial"/>
                <w:sz w:val="22"/>
                <w:szCs w:val="22"/>
              </w:rPr>
              <w:t>22.5</w:t>
            </w:r>
            <w:r w:rsidR="00E33F4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DEGREES</w:t>
            </w:r>
            <w:permEnd w:id="677386185"/>
          </w:p>
        </w:tc>
        <w:permStart w:id="666923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6923763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1871432"/>
      <w:r>
        <w:lastRenderedPageBreak/>
        <w:t>Identify one (1) regulatory body you may need to submit plans to for approval?</w:t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9E3F9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59313227" w:edGrp="everyone"/>
            <w:r>
              <w:rPr>
                <w:rFonts w:ascii="Arial" w:hAnsi="Arial" w:cs="Arial"/>
                <w:sz w:val="22"/>
                <w:szCs w:val="22"/>
              </w:rPr>
              <w:t>CITY COUNCIL</w:t>
            </w:r>
            <w:permEnd w:id="859313227"/>
          </w:p>
        </w:tc>
        <w:permStart w:id="15687573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8757344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1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8A17EF">
        <w:t xml:space="preserve">Q66. </w:t>
      </w:r>
      <w:r>
        <w:fldChar w:fldCharType="end"/>
      </w:r>
      <w:bookmarkEnd w:id="71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381" w:rsidRDefault="004B54B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25515881" w:edGrp="everyone"/>
            <w:r>
              <w:rPr>
                <w:rFonts w:ascii="Arial" w:hAnsi="Arial" w:cs="Arial"/>
                <w:sz w:val="22"/>
                <w:szCs w:val="22"/>
              </w:rPr>
              <w:t>ASSESORS DISCRETION AS PER DA APPROVAL CAN TAKE 6 DAYS TO 3 MONTHS</w:t>
            </w:r>
          </w:p>
          <w:permEnd w:id="225515881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342516629" w:edGrp="everyone"/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DD7A44" w:rsidRDefault="00CE7DC8" w:rsidP="00931C5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1094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31C5E"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2516629"/>
          </w:p>
        </w:tc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88"/>
      <w:r>
        <w:rPr>
          <w:bCs/>
        </w:rPr>
        <w:t>What is a prime cost (PC)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85174781" w:edGrp="everyone"/>
            <w:r>
              <w:rPr>
                <w:rFonts w:ascii="Arial" w:hAnsi="Arial" w:cs="Arial"/>
                <w:sz w:val="22"/>
                <w:szCs w:val="22"/>
              </w:rPr>
              <w:t>AN AMOUNT OF MONEY INCLUDED IN THE CONTRACT SUM TO PURCHASE A SPECIFIC ITEMS SUCH AS TILES, TAPS, DOORS, BATHROOM FITTINGS.</w:t>
            </w:r>
            <w:r w:rsidR="00A80A27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85174781"/>
          </w:p>
        </w:tc>
        <w:permStart w:id="16656284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5628467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3" w:name="_Ref427673790"/>
      <w:r>
        <w:rPr>
          <w:bCs/>
        </w:rPr>
        <w:t>What is a provisional sum (PS) item</w:t>
      </w:r>
      <w:r>
        <w:t>? Give an example.</w:t>
      </w:r>
      <w:bookmarkEnd w:id="73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A5256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20616265" w:edGrp="everyone"/>
            <w:r>
              <w:rPr>
                <w:rFonts w:ascii="Arial" w:hAnsi="Arial" w:cs="Arial"/>
                <w:sz w:val="22"/>
                <w:szCs w:val="22"/>
              </w:rPr>
              <w:t>AN AMOUNT OF MONEY INCLUDED IN THE CONTRACT SUM TO COVER WORK AND/OR MATERIALS NOT DETAILED WHEN ENTERING THE CONTRACT SUCH AS SITE COST.</w:t>
            </w:r>
            <w:r w:rsidR="00675529">
              <w:rPr>
                <w:rFonts w:ascii="Arial" w:hAnsi="Arial" w:cs="Arial"/>
                <w:sz w:val="22"/>
                <w:szCs w:val="22"/>
              </w:rPr>
              <w:t xml:space="preserve">FOR EXAMPLE </w:t>
            </w:r>
            <w:r w:rsidR="00990D9D">
              <w:rPr>
                <w:rFonts w:ascii="Arial" w:hAnsi="Arial" w:cs="Arial"/>
                <w:sz w:val="22"/>
                <w:szCs w:val="22"/>
              </w:rPr>
              <w:t>THE BUILDER MIGHT COME ACROSS LIMESTONE RO</w:t>
            </w:r>
            <w:r w:rsidR="00215DEA">
              <w:rPr>
                <w:rFonts w:ascii="Arial" w:hAnsi="Arial" w:cs="Arial"/>
                <w:sz w:val="22"/>
                <w:szCs w:val="22"/>
              </w:rPr>
              <w:t>CKS ETC CONCEALED BELOW THE SURFACE WHICH IS UNEXPECTED</w:t>
            </w:r>
            <w:r w:rsidR="00ED2A8F">
              <w:rPr>
                <w:rFonts w:ascii="Arial" w:hAnsi="Arial" w:cs="Arial"/>
                <w:sz w:val="22"/>
                <w:szCs w:val="22"/>
              </w:rPr>
              <w:t xml:space="preserve"> WHICH MAY CAUSE COST OVERUN. </w:t>
            </w:r>
            <w:permEnd w:id="1920616265"/>
          </w:p>
        </w:tc>
        <w:permStart w:id="1810657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A24FA0" w:rsidP="00931C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0657059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2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1867328"/>
      <w:r>
        <w:t>True or False (Tick your response): This Bill of Quantities represents a job for a two-storey house.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013443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A15106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134436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1469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469310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3540517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540517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02"/>
      <w:r>
        <w:t>Identify two (2) materials being used for the floors?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A15106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332401474" w:edGrp="everyone"/>
            <w:r>
              <w:rPr>
                <w:rFonts w:ascii="Arial" w:hAnsi="Arial" w:cs="Arial"/>
                <w:sz w:val="22"/>
                <w:szCs w:val="22"/>
              </w:rPr>
              <w:t>FLOATING FLOOR AND CARPET</w:t>
            </w:r>
            <w:permEnd w:id="332401474"/>
          </w:p>
        </w:tc>
        <w:permStart w:id="1794514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4514531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6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6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942456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BB5A69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424563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691034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9103488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4831046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310465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BB5A6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07803966" w:edGrp="everyone"/>
            <w:r>
              <w:rPr>
                <w:rFonts w:ascii="Arial" w:hAnsi="Arial" w:cs="Arial"/>
                <w:sz w:val="22"/>
                <w:szCs w:val="22"/>
              </w:rPr>
              <w:t>12,900</w:t>
            </w:r>
            <w:permEnd w:id="1507803966"/>
          </w:p>
        </w:tc>
        <w:permStart w:id="1307640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7640256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8" w:name="_Ref532199058"/>
      <w:r>
        <w:t>How much do the kitchen appliances cost?</w:t>
      </w:r>
      <w:bookmarkEnd w:id="78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1A302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37247393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3436F9">
              <w:rPr>
                <w:rFonts w:ascii="Arial" w:hAnsi="Arial" w:cs="Arial"/>
                <w:sz w:val="22"/>
                <w:szCs w:val="22"/>
              </w:rPr>
              <w:t>700</w:t>
            </w:r>
            <w:permEnd w:id="1137247393"/>
          </w:p>
        </w:tc>
        <w:permStart w:id="9981188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8118879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D06FE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24210496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224210496"/>
          </w:p>
        </w:tc>
        <w:permStart w:id="882714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2714867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80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80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EE312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38491595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D06FE7">
              <w:rPr>
                <w:rFonts w:ascii="Arial" w:hAnsi="Arial" w:cs="Arial"/>
                <w:sz w:val="22"/>
                <w:szCs w:val="22"/>
              </w:rPr>
              <w:t>7</w:t>
            </w:r>
            <w:r w:rsidR="000D284B">
              <w:rPr>
                <w:rFonts w:ascii="Arial" w:hAnsi="Arial" w:cs="Arial"/>
                <w:sz w:val="22"/>
                <w:szCs w:val="22"/>
              </w:rPr>
              <w:t>%</w:t>
            </w:r>
            <w:permEnd w:id="1638491595"/>
          </w:p>
        </w:tc>
        <w:permStart w:id="33043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043705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4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1874116"/>
      <w:r>
        <w:lastRenderedPageBreak/>
        <w:t>How many Pine F5 90 x 45 studs (2.4m long) are required?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A8696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71946756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2071946756"/>
          </w:p>
        </w:tc>
        <w:permStart w:id="1056601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660103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8A17EF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F1E5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934313056" w:edGrp="everyone"/>
            <w:r>
              <w:rPr>
                <w:rFonts w:ascii="Arial" w:hAnsi="Arial" w:cs="Arial"/>
                <w:sz w:val="22"/>
                <w:szCs w:val="22"/>
              </w:rPr>
              <w:t>275</w:t>
            </w:r>
            <w:permEnd w:id="934313056"/>
          </w:p>
        </w:tc>
        <w:permStart w:id="1657750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775067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2199474"/>
      <w:r>
        <w:t>How many sheet of ply are required in total (i.e. all sizes)?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110834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Default="00DE5F67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1366827835" w:edGrp="everyone"/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2C16F4">
              <w:rPr>
                <w:rFonts w:ascii="Arial" w:hAnsi="Arial" w:cs="Arial"/>
                <w:sz w:val="22"/>
                <w:szCs w:val="22"/>
              </w:rPr>
              <w:t xml:space="preserve"> SHEETS</w:t>
            </w:r>
            <w:r>
              <w:rPr>
                <w:rFonts w:ascii="Arial" w:hAnsi="Arial" w:cs="Arial"/>
                <w:sz w:val="22"/>
                <w:szCs w:val="22"/>
              </w:rPr>
              <w:t xml:space="preserve"> – 4MM PLY</w:t>
            </w:r>
          </w:p>
          <w:p w:rsidR="006D5E85" w:rsidRDefault="002F5ACE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2400X1200 – 3 SHEETS</w:t>
            </w:r>
          </w:p>
          <w:p w:rsidR="002F5ACE" w:rsidRDefault="002F5ACE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2700X1200 – 6 SHEETS</w:t>
            </w:r>
          </w:p>
          <w:p w:rsidR="002F5ACE" w:rsidRDefault="002F5ACE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3000X1200 – 4 SHEETS</w:t>
            </w:r>
            <w:r w:rsidR="00966232">
              <w:rPr>
                <w:rFonts w:ascii="Arial" w:hAnsi="Arial" w:cs="Arial"/>
                <w:sz w:val="22"/>
                <w:szCs w:val="22"/>
              </w:rPr>
              <w:t>P</w:t>
            </w:r>
          </w:p>
          <w:permEnd w:id="1366827835"/>
          <w:p w:rsidR="006D5E85" w:rsidRPr="001C4084" w:rsidRDefault="006D5E85" w:rsidP="001108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81716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171645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121"/>
      <w:r>
        <w:t>What material has the highest total cost?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10834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966232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586233573" w:edGrp="everyone"/>
            <w:r>
              <w:rPr>
                <w:rFonts w:ascii="Arial" w:hAnsi="Arial" w:cs="Arial"/>
                <w:sz w:val="22"/>
                <w:szCs w:val="22"/>
              </w:rPr>
              <w:t>STUDS - PINE 90X45 MGP 10 $322.50</w:t>
            </w:r>
            <w:permEnd w:id="586233573"/>
          </w:p>
        </w:tc>
        <w:permStart w:id="16979236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792367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8A17EF">
        <w:t xml:space="preserve">Q80. </w:t>
      </w:r>
      <w:r>
        <w:fldChar w:fldCharType="end"/>
      </w:r>
      <w:r>
        <w:t>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2C1320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1551908956" w:edGrp="everyone"/>
            <w:r>
              <w:rPr>
                <w:rFonts w:ascii="Arial" w:hAnsi="Arial" w:cs="Arial"/>
                <w:sz w:val="22"/>
                <w:szCs w:val="22"/>
              </w:rPr>
              <w:t>322.5</w:t>
            </w:r>
            <w:r w:rsidR="006E7F75">
              <w:rPr>
                <w:rFonts w:ascii="Arial" w:hAnsi="Arial" w:cs="Arial"/>
                <w:sz w:val="22"/>
                <w:szCs w:val="22"/>
              </w:rPr>
              <w:t>M</w:t>
            </w:r>
            <w:permEnd w:id="1551908956"/>
          </w:p>
        </w:tc>
        <w:permStart w:id="140200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20075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6" w:name="_Ref531874565"/>
      <w:r>
        <w:t>What beam is identified as being a better option than F17?</w:t>
      </w:r>
      <w:bookmarkEnd w:id="86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27065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10998466" w:edGrp="everyone"/>
            <w:r>
              <w:rPr>
                <w:rFonts w:ascii="Arial" w:hAnsi="Arial" w:cs="Arial"/>
                <w:sz w:val="22"/>
                <w:szCs w:val="22"/>
              </w:rPr>
              <w:t xml:space="preserve">E14 </w:t>
            </w:r>
            <w:permEnd w:id="2010998466"/>
          </w:p>
        </w:tc>
        <w:permStart w:id="1754351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435145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6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7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7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377AC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3366736" w:edGrp="everyone"/>
            <w:r>
              <w:rPr>
                <w:rFonts w:ascii="Arial" w:hAnsi="Arial" w:cs="Arial"/>
                <w:sz w:val="22"/>
                <w:szCs w:val="22"/>
              </w:rPr>
              <w:t>ASPHALTER – ROAD CONSTRUCT</w:t>
            </w:r>
            <w:r w:rsidR="00E10251">
              <w:rPr>
                <w:rFonts w:ascii="Arial" w:hAnsi="Arial" w:cs="Arial"/>
                <w:sz w:val="22"/>
                <w:szCs w:val="22"/>
              </w:rPr>
              <w:t>ION</w:t>
            </w:r>
            <w:permEnd w:id="953366736"/>
          </w:p>
        </w:tc>
        <w:permStart w:id="1853629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3629734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8A17EF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6F002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422011887" w:edGrp="everyone"/>
            <w:r>
              <w:rPr>
                <w:rFonts w:ascii="Arial" w:hAnsi="Arial" w:cs="Arial"/>
                <w:sz w:val="22"/>
                <w:szCs w:val="22"/>
              </w:rPr>
              <w:t>214.80</w:t>
            </w:r>
            <w:permEnd w:id="1422011887"/>
          </w:p>
        </w:tc>
        <w:permStart w:id="6424129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241297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A33CD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3476139" w:edGrp="everyone"/>
            <w:r>
              <w:rPr>
                <w:rFonts w:ascii="Arial" w:hAnsi="Arial" w:cs="Arial"/>
                <w:sz w:val="22"/>
                <w:szCs w:val="22"/>
              </w:rPr>
              <w:t>BAR BENDER AND FIXER</w:t>
            </w:r>
            <w:permEnd w:id="383476139"/>
          </w:p>
        </w:tc>
        <w:permStart w:id="13144710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447105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8A17EF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110834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A33CD4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1545866933" w:edGrp="everyone"/>
            <w:r>
              <w:rPr>
                <w:rFonts w:ascii="Arial" w:hAnsi="Arial" w:cs="Arial"/>
                <w:sz w:val="22"/>
                <w:szCs w:val="22"/>
              </w:rPr>
              <w:t>1285.80</w:t>
            </w:r>
            <w:permEnd w:id="1545866933"/>
          </w:p>
        </w:tc>
        <w:permStart w:id="9120688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206887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110834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Default="006751A3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307301123" w:edGrp="everyone"/>
            <w:r>
              <w:rPr>
                <w:rFonts w:ascii="Arial" w:hAnsi="Arial" w:cs="Arial"/>
                <w:sz w:val="22"/>
                <w:szCs w:val="22"/>
              </w:rPr>
              <w:t>BUILDING ACT 1975 (QLD)</w:t>
            </w:r>
          </w:p>
          <w:p w:rsidR="009B63D3" w:rsidRDefault="006751A3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REGULATION 2006 (QLD)</w:t>
            </w:r>
          </w:p>
          <w:p w:rsidR="009B63D3" w:rsidRPr="001C4084" w:rsidRDefault="006B0906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0E6BB7">
              <w:rPr>
                <w:rFonts w:ascii="Arial" w:hAnsi="Arial" w:cs="Arial"/>
                <w:sz w:val="22"/>
                <w:szCs w:val="22"/>
              </w:rPr>
              <w:t>ATIONAL CONTRUCTION CODE</w:t>
            </w:r>
            <w:permEnd w:id="307301123"/>
          </w:p>
        </w:tc>
        <w:permStart w:id="3968492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6849206" w:displacedByCustomXml="prev"/>
      </w:tr>
    </w:tbl>
    <w:p w:rsidR="00956D8C" w:rsidRDefault="00956D8C" w:rsidP="00FC6580"/>
    <w:sectPr w:rsidR="00956D8C" w:rsidSect="00FC6580">
      <w:headerReference w:type="even" r:id="rId37"/>
      <w:headerReference w:type="default" r:id="rId38"/>
      <w:footerReference w:type="even" r:id="rId39"/>
      <w:footerReference w:type="default" r:id="rId4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649" w:rsidRDefault="00AD4649" w:rsidP="00A67754">
      <w:r>
        <w:separator/>
      </w:r>
    </w:p>
  </w:endnote>
  <w:endnote w:type="continuationSeparator" w:id="0">
    <w:p w:rsidR="00AD4649" w:rsidRDefault="00AD464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DC8" w:rsidRPr="00830749" w:rsidRDefault="00CE7DC8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E7DC8" w:rsidRDefault="00CE7DC8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15B3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DC8" w:rsidRPr="00830749" w:rsidRDefault="00CE7DC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E7DC8" w:rsidRPr="00830749" w:rsidRDefault="00CE7DC8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15B32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649" w:rsidRDefault="00AD4649" w:rsidP="00A67754">
      <w:r>
        <w:separator/>
      </w:r>
    </w:p>
  </w:footnote>
  <w:footnote w:type="continuationSeparator" w:id="0">
    <w:p w:rsidR="00AD4649" w:rsidRDefault="00AD464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DC8" w:rsidRDefault="00CE7DC8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CE7DC8" w:rsidRPr="00830749" w:rsidRDefault="00CE7DC8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DC8" w:rsidRDefault="00CE7DC8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CE7DC8" w:rsidRPr="00830749" w:rsidRDefault="00CE7DC8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34EE"/>
    <w:rsid w:val="00004086"/>
    <w:rsid w:val="000058E5"/>
    <w:rsid w:val="00010145"/>
    <w:rsid w:val="00010AAE"/>
    <w:rsid w:val="0001396A"/>
    <w:rsid w:val="0001664B"/>
    <w:rsid w:val="00020BB6"/>
    <w:rsid w:val="00022333"/>
    <w:rsid w:val="00024F65"/>
    <w:rsid w:val="00027B47"/>
    <w:rsid w:val="00035243"/>
    <w:rsid w:val="00037820"/>
    <w:rsid w:val="0004368E"/>
    <w:rsid w:val="0004675B"/>
    <w:rsid w:val="0005203C"/>
    <w:rsid w:val="00052041"/>
    <w:rsid w:val="00054D7B"/>
    <w:rsid w:val="000557E9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036A"/>
    <w:rsid w:val="000B346C"/>
    <w:rsid w:val="000B7B64"/>
    <w:rsid w:val="000C0E0A"/>
    <w:rsid w:val="000C233D"/>
    <w:rsid w:val="000C4F46"/>
    <w:rsid w:val="000C50C7"/>
    <w:rsid w:val="000C5B55"/>
    <w:rsid w:val="000C6FB4"/>
    <w:rsid w:val="000D110E"/>
    <w:rsid w:val="000D284B"/>
    <w:rsid w:val="000D3673"/>
    <w:rsid w:val="000E5258"/>
    <w:rsid w:val="000E680F"/>
    <w:rsid w:val="000E6BB7"/>
    <w:rsid w:val="000F0FCA"/>
    <w:rsid w:val="0010306D"/>
    <w:rsid w:val="00103A5E"/>
    <w:rsid w:val="0010488F"/>
    <w:rsid w:val="00110834"/>
    <w:rsid w:val="001157AF"/>
    <w:rsid w:val="00116C30"/>
    <w:rsid w:val="0012562F"/>
    <w:rsid w:val="001266C6"/>
    <w:rsid w:val="00126C85"/>
    <w:rsid w:val="00132977"/>
    <w:rsid w:val="001368BC"/>
    <w:rsid w:val="001455EB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169D"/>
    <w:rsid w:val="00181A36"/>
    <w:rsid w:val="00184237"/>
    <w:rsid w:val="0018673D"/>
    <w:rsid w:val="00187D1C"/>
    <w:rsid w:val="00191E86"/>
    <w:rsid w:val="0019250A"/>
    <w:rsid w:val="00196FFB"/>
    <w:rsid w:val="001A14C9"/>
    <w:rsid w:val="001A2506"/>
    <w:rsid w:val="001A3026"/>
    <w:rsid w:val="001A77CF"/>
    <w:rsid w:val="001B09BC"/>
    <w:rsid w:val="001B36A4"/>
    <w:rsid w:val="001B4113"/>
    <w:rsid w:val="001B6A0B"/>
    <w:rsid w:val="001B6E6D"/>
    <w:rsid w:val="001C0776"/>
    <w:rsid w:val="001C0B34"/>
    <w:rsid w:val="001C2ABE"/>
    <w:rsid w:val="001C4084"/>
    <w:rsid w:val="001D01D1"/>
    <w:rsid w:val="001E05E8"/>
    <w:rsid w:val="001E0D55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063D7"/>
    <w:rsid w:val="00213294"/>
    <w:rsid w:val="0021376B"/>
    <w:rsid w:val="00214096"/>
    <w:rsid w:val="00215DEA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065C"/>
    <w:rsid w:val="00271B12"/>
    <w:rsid w:val="00271E4A"/>
    <w:rsid w:val="0027392A"/>
    <w:rsid w:val="002762BF"/>
    <w:rsid w:val="00280C4A"/>
    <w:rsid w:val="00281347"/>
    <w:rsid w:val="00281ED1"/>
    <w:rsid w:val="00282382"/>
    <w:rsid w:val="002824BE"/>
    <w:rsid w:val="00282828"/>
    <w:rsid w:val="0028322B"/>
    <w:rsid w:val="00287CC3"/>
    <w:rsid w:val="00294162"/>
    <w:rsid w:val="00294E35"/>
    <w:rsid w:val="002A316B"/>
    <w:rsid w:val="002A4B14"/>
    <w:rsid w:val="002A7B63"/>
    <w:rsid w:val="002B03AC"/>
    <w:rsid w:val="002B25BD"/>
    <w:rsid w:val="002B2600"/>
    <w:rsid w:val="002B6786"/>
    <w:rsid w:val="002B7054"/>
    <w:rsid w:val="002C1320"/>
    <w:rsid w:val="002C16F4"/>
    <w:rsid w:val="002C181F"/>
    <w:rsid w:val="002C4301"/>
    <w:rsid w:val="002C4D10"/>
    <w:rsid w:val="002C66FA"/>
    <w:rsid w:val="002D1837"/>
    <w:rsid w:val="002D381F"/>
    <w:rsid w:val="002D3E2B"/>
    <w:rsid w:val="002D4C72"/>
    <w:rsid w:val="002D62B3"/>
    <w:rsid w:val="002F5ACE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426"/>
    <w:rsid w:val="00317391"/>
    <w:rsid w:val="003217BF"/>
    <w:rsid w:val="00324DB2"/>
    <w:rsid w:val="003259FD"/>
    <w:rsid w:val="00325C35"/>
    <w:rsid w:val="00325E3F"/>
    <w:rsid w:val="00326BB7"/>
    <w:rsid w:val="00327E27"/>
    <w:rsid w:val="00333739"/>
    <w:rsid w:val="00334096"/>
    <w:rsid w:val="00335B61"/>
    <w:rsid w:val="00335F76"/>
    <w:rsid w:val="0033666D"/>
    <w:rsid w:val="00336763"/>
    <w:rsid w:val="00336AE6"/>
    <w:rsid w:val="003403FD"/>
    <w:rsid w:val="003436F9"/>
    <w:rsid w:val="00347500"/>
    <w:rsid w:val="00347A6D"/>
    <w:rsid w:val="003506E8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77ACF"/>
    <w:rsid w:val="00390A28"/>
    <w:rsid w:val="0039160D"/>
    <w:rsid w:val="00396581"/>
    <w:rsid w:val="003965FE"/>
    <w:rsid w:val="00397E79"/>
    <w:rsid w:val="003A5D63"/>
    <w:rsid w:val="003B0DC7"/>
    <w:rsid w:val="003B3CF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239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0A61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E9B"/>
    <w:rsid w:val="00482720"/>
    <w:rsid w:val="004860CB"/>
    <w:rsid w:val="004A3499"/>
    <w:rsid w:val="004A3A20"/>
    <w:rsid w:val="004B0BF6"/>
    <w:rsid w:val="004B1F2B"/>
    <w:rsid w:val="004B23AD"/>
    <w:rsid w:val="004B42E2"/>
    <w:rsid w:val="004B54B2"/>
    <w:rsid w:val="004C0F70"/>
    <w:rsid w:val="004C48E0"/>
    <w:rsid w:val="004C56C5"/>
    <w:rsid w:val="004C72F3"/>
    <w:rsid w:val="004D0680"/>
    <w:rsid w:val="004D0943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22A78"/>
    <w:rsid w:val="00523D36"/>
    <w:rsid w:val="00527610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03C0"/>
    <w:rsid w:val="0055155C"/>
    <w:rsid w:val="005536BA"/>
    <w:rsid w:val="00553E37"/>
    <w:rsid w:val="00555130"/>
    <w:rsid w:val="0056403E"/>
    <w:rsid w:val="00564D69"/>
    <w:rsid w:val="0057071F"/>
    <w:rsid w:val="00571164"/>
    <w:rsid w:val="00573818"/>
    <w:rsid w:val="00573C4A"/>
    <w:rsid w:val="00576813"/>
    <w:rsid w:val="0058050E"/>
    <w:rsid w:val="00583840"/>
    <w:rsid w:val="005841DB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6E62"/>
    <w:rsid w:val="005D0D43"/>
    <w:rsid w:val="005D6DBE"/>
    <w:rsid w:val="005E06DA"/>
    <w:rsid w:val="005E26ED"/>
    <w:rsid w:val="005E2B40"/>
    <w:rsid w:val="005E2C83"/>
    <w:rsid w:val="005E4FE4"/>
    <w:rsid w:val="005F3093"/>
    <w:rsid w:val="005F3B7D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1AA3"/>
    <w:rsid w:val="00642EB1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1413"/>
    <w:rsid w:val="00672D43"/>
    <w:rsid w:val="00672FAE"/>
    <w:rsid w:val="00674685"/>
    <w:rsid w:val="006748C1"/>
    <w:rsid w:val="00674DE6"/>
    <w:rsid w:val="006751A3"/>
    <w:rsid w:val="00675529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1589"/>
    <w:rsid w:val="006A4B98"/>
    <w:rsid w:val="006A4E12"/>
    <w:rsid w:val="006A6387"/>
    <w:rsid w:val="006B065A"/>
    <w:rsid w:val="006B0906"/>
    <w:rsid w:val="006B1FC9"/>
    <w:rsid w:val="006B2FB9"/>
    <w:rsid w:val="006B5A1A"/>
    <w:rsid w:val="006B6115"/>
    <w:rsid w:val="006B69C3"/>
    <w:rsid w:val="006B7ABE"/>
    <w:rsid w:val="006B7CFD"/>
    <w:rsid w:val="006C0FB3"/>
    <w:rsid w:val="006C212E"/>
    <w:rsid w:val="006C26ED"/>
    <w:rsid w:val="006C648D"/>
    <w:rsid w:val="006C7661"/>
    <w:rsid w:val="006D3942"/>
    <w:rsid w:val="006D4794"/>
    <w:rsid w:val="006D5E85"/>
    <w:rsid w:val="006E0BDE"/>
    <w:rsid w:val="006E0D26"/>
    <w:rsid w:val="006E3805"/>
    <w:rsid w:val="006E47EF"/>
    <w:rsid w:val="006E7C5E"/>
    <w:rsid w:val="006E7E95"/>
    <w:rsid w:val="006E7F75"/>
    <w:rsid w:val="006F0028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397D"/>
    <w:rsid w:val="00754C46"/>
    <w:rsid w:val="00757B27"/>
    <w:rsid w:val="00764294"/>
    <w:rsid w:val="007649A3"/>
    <w:rsid w:val="00765E11"/>
    <w:rsid w:val="0076703A"/>
    <w:rsid w:val="00770366"/>
    <w:rsid w:val="007715C5"/>
    <w:rsid w:val="00772359"/>
    <w:rsid w:val="0077287B"/>
    <w:rsid w:val="00773A23"/>
    <w:rsid w:val="007750F4"/>
    <w:rsid w:val="00775598"/>
    <w:rsid w:val="007830B6"/>
    <w:rsid w:val="0079354E"/>
    <w:rsid w:val="0079371C"/>
    <w:rsid w:val="00796F29"/>
    <w:rsid w:val="007A1BB4"/>
    <w:rsid w:val="007A5008"/>
    <w:rsid w:val="007B23AC"/>
    <w:rsid w:val="007B2C43"/>
    <w:rsid w:val="007C1D61"/>
    <w:rsid w:val="007C2545"/>
    <w:rsid w:val="007C52E8"/>
    <w:rsid w:val="007C63F4"/>
    <w:rsid w:val="007D1D12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E53"/>
    <w:rsid w:val="007F1F7F"/>
    <w:rsid w:val="007F575E"/>
    <w:rsid w:val="007F677F"/>
    <w:rsid w:val="008119EB"/>
    <w:rsid w:val="008121F4"/>
    <w:rsid w:val="008133D3"/>
    <w:rsid w:val="00817A2D"/>
    <w:rsid w:val="00821083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0FFF"/>
    <w:rsid w:val="00872A11"/>
    <w:rsid w:val="008744D3"/>
    <w:rsid w:val="008748CE"/>
    <w:rsid w:val="00874A41"/>
    <w:rsid w:val="00882B9D"/>
    <w:rsid w:val="008868DF"/>
    <w:rsid w:val="00892B07"/>
    <w:rsid w:val="00894B86"/>
    <w:rsid w:val="008A082C"/>
    <w:rsid w:val="008A09B1"/>
    <w:rsid w:val="008A17EF"/>
    <w:rsid w:val="008A257C"/>
    <w:rsid w:val="008A3A99"/>
    <w:rsid w:val="008B39C9"/>
    <w:rsid w:val="008C11D4"/>
    <w:rsid w:val="008C48F6"/>
    <w:rsid w:val="008C6841"/>
    <w:rsid w:val="008D219F"/>
    <w:rsid w:val="008D53C6"/>
    <w:rsid w:val="008D6E9C"/>
    <w:rsid w:val="008E6F7B"/>
    <w:rsid w:val="008F0BA8"/>
    <w:rsid w:val="008F3147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5B32"/>
    <w:rsid w:val="00917FD2"/>
    <w:rsid w:val="00921288"/>
    <w:rsid w:val="009304CA"/>
    <w:rsid w:val="0093060F"/>
    <w:rsid w:val="00931C5E"/>
    <w:rsid w:val="009324BA"/>
    <w:rsid w:val="00936180"/>
    <w:rsid w:val="0094098F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0BB"/>
    <w:rsid w:val="00956D8C"/>
    <w:rsid w:val="00957D25"/>
    <w:rsid w:val="00966232"/>
    <w:rsid w:val="00970B74"/>
    <w:rsid w:val="00971AC8"/>
    <w:rsid w:val="0098186A"/>
    <w:rsid w:val="00986974"/>
    <w:rsid w:val="00986BC7"/>
    <w:rsid w:val="00990D9D"/>
    <w:rsid w:val="00993997"/>
    <w:rsid w:val="00996BEA"/>
    <w:rsid w:val="00997D1A"/>
    <w:rsid w:val="009A34C4"/>
    <w:rsid w:val="009A4937"/>
    <w:rsid w:val="009A4B47"/>
    <w:rsid w:val="009B5952"/>
    <w:rsid w:val="009B63D3"/>
    <w:rsid w:val="009B750D"/>
    <w:rsid w:val="009C6182"/>
    <w:rsid w:val="009C7106"/>
    <w:rsid w:val="009C7961"/>
    <w:rsid w:val="009D1E85"/>
    <w:rsid w:val="009D22C4"/>
    <w:rsid w:val="009D4A76"/>
    <w:rsid w:val="009E08FC"/>
    <w:rsid w:val="009E33A9"/>
    <w:rsid w:val="009E3CED"/>
    <w:rsid w:val="009E3F96"/>
    <w:rsid w:val="009E4376"/>
    <w:rsid w:val="009E78AF"/>
    <w:rsid w:val="009F34EB"/>
    <w:rsid w:val="00A07F94"/>
    <w:rsid w:val="00A15106"/>
    <w:rsid w:val="00A2147E"/>
    <w:rsid w:val="00A24FA0"/>
    <w:rsid w:val="00A25B81"/>
    <w:rsid w:val="00A2624A"/>
    <w:rsid w:val="00A265D7"/>
    <w:rsid w:val="00A33567"/>
    <w:rsid w:val="00A33CD4"/>
    <w:rsid w:val="00A34BA9"/>
    <w:rsid w:val="00A37B4A"/>
    <w:rsid w:val="00A406B8"/>
    <w:rsid w:val="00A41676"/>
    <w:rsid w:val="00A43D76"/>
    <w:rsid w:val="00A5246B"/>
    <w:rsid w:val="00A5256F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0A27"/>
    <w:rsid w:val="00A81BDD"/>
    <w:rsid w:val="00A81FCA"/>
    <w:rsid w:val="00A8283F"/>
    <w:rsid w:val="00A83374"/>
    <w:rsid w:val="00A86913"/>
    <w:rsid w:val="00A86965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4649"/>
    <w:rsid w:val="00AD757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550"/>
    <w:rsid w:val="00B11880"/>
    <w:rsid w:val="00B11CEE"/>
    <w:rsid w:val="00B11D92"/>
    <w:rsid w:val="00B141EE"/>
    <w:rsid w:val="00B15A55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529E8"/>
    <w:rsid w:val="00B60A8E"/>
    <w:rsid w:val="00B61114"/>
    <w:rsid w:val="00B63435"/>
    <w:rsid w:val="00B63A1B"/>
    <w:rsid w:val="00B64BF7"/>
    <w:rsid w:val="00B65524"/>
    <w:rsid w:val="00B71B96"/>
    <w:rsid w:val="00B80970"/>
    <w:rsid w:val="00B80E87"/>
    <w:rsid w:val="00B82C75"/>
    <w:rsid w:val="00B84397"/>
    <w:rsid w:val="00B84BDF"/>
    <w:rsid w:val="00B86B60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B5A69"/>
    <w:rsid w:val="00BC4E1A"/>
    <w:rsid w:val="00BD033B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26E"/>
    <w:rsid w:val="00C05340"/>
    <w:rsid w:val="00C0790A"/>
    <w:rsid w:val="00C116AB"/>
    <w:rsid w:val="00C145EE"/>
    <w:rsid w:val="00C1477C"/>
    <w:rsid w:val="00C17076"/>
    <w:rsid w:val="00C207BE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0AF7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6E85"/>
    <w:rsid w:val="00CA78C3"/>
    <w:rsid w:val="00CA7930"/>
    <w:rsid w:val="00CB5347"/>
    <w:rsid w:val="00CB6882"/>
    <w:rsid w:val="00CB7163"/>
    <w:rsid w:val="00CB7187"/>
    <w:rsid w:val="00CB71E5"/>
    <w:rsid w:val="00CC1557"/>
    <w:rsid w:val="00CC3D35"/>
    <w:rsid w:val="00CC5E27"/>
    <w:rsid w:val="00CD0491"/>
    <w:rsid w:val="00CD3A21"/>
    <w:rsid w:val="00CD6B4E"/>
    <w:rsid w:val="00CE1002"/>
    <w:rsid w:val="00CE17A5"/>
    <w:rsid w:val="00CE1EBF"/>
    <w:rsid w:val="00CE2955"/>
    <w:rsid w:val="00CE2FD4"/>
    <w:rsid w:val="00CE4DB2"/>
    <w:rsid w:val="00CE653E"/>
    <w:rsid w:val="00CE77FE"/>
    <w:rsid w:val="00CE7DC8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6FE7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234A"/>
    <w:rsid w:val="00D44406"/>
    <w:rsid w:val="00D445AA"/>
    <w:rsid w:val="00D448E3"/>
    <w:rsid w:val="00D44AC7"/>
    <w:rsid w:val="00D51F00"/>
    <w:rsid w:val="00D521B0"/>
    <w:rsid w:val="00D52AE9"/>
    <w:rsid w:val="00D56374"/>
    <w:rsid w:val="00D612CD"/>
    <w:rsid w:val="00D74F43"/>
    <w:rsid w:val="00D75704"/>
    <w:rsid w:val="00D762CD"/>
    <w:rsid w:val="00D936AE"/>
    <w:rsid w:val="00D952D8"/>
    <w:rsid w:val="00D95463"/>
    <w:rsid w:val="00D95679"/>
    <w:rsid w:val="00DA0525"/>
    <w:rsid w:val="00DA162F"/>
    <w:rsid w:val="00DA16A4"/>
    <w:rsid w:val="00DA2CF0"/>
    <w:rsid w:val="00DA34F5"/>
    <w:rsid w:val="00DA44D3"/>
    <w:rsid w:val="00DA4E98"/>
    <w:rsid w:val="00DA71F1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E5F67"/>
    <w:rsid w:val="00DE6053"/>
    <w:rsid w:val="00DF0328"/>
    <w:rsid w:val="00DF418E"/>
    <w:rsid w:val="00DF5671"/>
    <w:rsid w:val="00DF71FB"/>
    <w:rsid w:val="00DF75DF"/>
    <w:rsid w:val="00E015C8"/>
    <w:rsid w:val="00E0531F"/>
    <w:rsid w:val="00E06C7B"/>
    <w:rsid w:val="00E07F3E"/>
    <w:rsid w:val="00E10251"/>
    <w:rsid w:val="00E106BF"/>
    <w:rsid w:val="00E14BFA"/>
    <w:rsid w:val="00E14FDF"/>
    <w:rsid w:val="00E15273"/>
    <w:rsid w:val="00E20A05"/>
    <w:rsid w:val="00E22220"/>
    <w:rsid w:val="00E2279E"/>
    <w:rsid w:val="00E3181C"/>
    <w:rsid w:val="00E33F45"/>
    <w:rsid w:val="00E36EDD"/>
    <w:rsid w:val="00E428EA"/>
    <w:rsid w:val="00E441DD"/>
    <w:rsid w:val="00E44A87"/>
    <w:rsid w:val="00E50AAD"/>
    <w:rsid w:val="00E51079"/>
    <w:rsid w:val="00E51C4F"/>
    <w:rsid w:val="00E542EA"/>
    <w:rsid w:val="00E572E5"/>
    <w:rsid w:val="00E611E4"/>
    <w:rsid w:val="00E62A2B"/>
    <w:rsid w:val="00E63003"/>
    <w:rsid w:val="00E7090F"/>
    <w:rsid w:val="00E70DB1"/>
    <w:rsid w:val="00E77A19"/>
    <w:rsid w:val="00E8106E"/>
    <w:rsid w:val="00E83A7C"/>
    <w:rsid w:val="00E85228"/>
    <w:rsid w:val="00E8568F"/>
    <w:rsid w:val="00E97601"/>
    <w:rsid w:val="00EA4ACC"/>
    <w:rsid w:val="00EA4C21"/>
    <w:rsid w:val="00EA5ACC"/>
    <w:rsid w:val="00EA74A6"/>
    <w:rsid w:val="00EB0AA2"/>
    <w:rsid w:val="00EB100E"/>
    <w:rsid w:val="00EB1F6D"/>
    <w:rsid w:val="00EB2F5E"/>
    <w:rsid w:val="00EB7E28"/>
    <w:rsid w:val="00EB7F48"/>
    <w:rsid w:val="00EC2F28"/>
    <w:rsid w:val="00EC73A1"/>
    <w:rsid w:val="00ED2A8F"/>
    <w:rsid w:val="00ED6381"/>
    <w:rsid w:val="00EE0EDC"/>
    <w:rsid w:val="00EE235C"/>
    <w:rsid w:val="00EE2576"/>
    <w:rsid w:val="00EE272B"/>
    <w:rsid w:val="00EE3121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3683C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035F"/>
    <w:rsid w:val="00F84646"/>
    <w:rsid w:val="00F8647F"/>
    <w:rsid w:val="00F8706B"/>
    <w:rsid w:val="00F91CCA"/>
    <w:rsid w:val="00F92F09"/>
    <w:rsid w:val="00F95D14"/>
    <w:rsid w:val="00F97200"/>
    <w:rsid w:val="00F97320"/>
    <w:rsid w:val="00FA33EB"/>
    <w:rsid w:val="00FA5265"/>
    <w:rsid w:val="00FB203E"/>
    <w:rsid w:val="00FB3074"/>
    <w:rsid w:val="00FB493C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64B8"/>
    <w:rsid w:val="00FE7B0E"/>
    <w:rsid w:val="00FF20E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65BE1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A3A20"/>
    <w:pPr>
      <w:spacing w:before="100" w:beforeAutospacing="1" w:after="100" w:afterAutospacing="1"/>
      <w:jc w:val="left"/>
    </w:pPr>
    <w:rPr>
      <w:rFonts w:ascii="Times New Roman" w:eastAsiaTheme="minorEastAsia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3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image" Target="media/image17.png"/><Relationship Id="rId39" Type="http://schemas.openxmlformats.org/officeDocument/2006/relationships/footer" Target="footer1.xml"/><Relationship Id="rId21" Type="http://schemas.openxmlformats.org/officeDocument/2006/relationships/image" Target="media/image13.tmp"/><Relationship Id="rId34" Type="http://schemas.openxmlformats.org/officeDocument/2006/relationships/hyperlink" Target="http://organizedbuilders.com.au/sites/default/files/Databuild-Bill-of-Quantities.pdf" TargetMode="External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tmp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png"/><Relationship Id="rId32" Type="http://schemas.openxmlformats.org/officeDocument/2006/relationships/hyperlink" Target="http://organizedbuilders.com.au/sites/default/files/BOQ-Summary.pdf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hyperlink" Target="https://www.archsd.gov.hk/media/89170/sor2013_vol1_builders_works_2013_11_04.pdf" TargetMode="External"/><Relationship Id="rId10" Type="http://schemas.openxmlformats.org/officeDocument/2006/relationships/image" Target="media/image2.gif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4.pn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hyperlink" Target="http://www.dtwd.wa.gov.au/sites/default/files/teachingproducts/BC1934_CCBY.PDF" TargetMode="External"/><Relationship Id="rId33" Type="http://schemas.openxmlformats.org/officeDocument/2006/relationships/image" Target="media/image23.png"/><Relationship Id="rId38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051CE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31B38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973DC4C-45DA-464F-BB57-985DC8E77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295</TotalTime>
  <Pages>27</Pages>
  <Words>2192</Words>
  <Characters>12501</Characters>
  <Application>Microsoft Office Word</Application>
  <DocSecurity>8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Rosalinda Lynette Malhabour</cp:lastModifiedBy>
  <cp:revision>68</cp:revision>
  <cp:lastPrinted>2018-12-09T21:34:00Z</cp:lastPrinted>
  <dcterms:created xsi:type="dcterms:W3CDTF">2019-03-19T01:17:00Z</dcterms:created>
  <dcterms:modified xsi:type="dcterms:W3CDTF">2019-03-19T06:34:00Z</dcterms:modified>
  <cp:contentStatus>v1-1_10/12/2018</cp:contentStatus>
</cp:coreProperties>
</file>