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22938D" w14:textId="77777777" w:rsidR="00D6659B" w:rsidRPr="004932A4" w:rsidRDefault="004704F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722938E" w14:textId="77777777" w:rsidR="00D6659B" w:rsidRDefault="004704F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0722938F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07229390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0722939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07229392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07229393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0722939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0722939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0722939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07229397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07229398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7229399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0722939C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22939A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0722939B" w14:textId="09907D30" w:rsidR="00D6659B" w:rsidRPr="00455CC3" w:rsidRDefault="003B4C31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769816230" w:edGrp="everyone"/>
            <w:r>
              <w:rPr>
                <w:rFonts w:ascii="Arial" w:hAnsi="Arial" w:cs="Arial"/>
                <w:sz w:val="22"/>
              </w:rPr>
              <w:t>Rebecca David</w:t>
            </w:r>
            <w:permEnd w:id="1769816230"/>
          </w:p>
        </w:tc>
      </w:tr>
    </w:tbl>
    <w:p w14:paraId="0722939D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722939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072293A1" w14:textId="77777777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0722939F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072293A0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072293A5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2293A2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072293A3" w14:textId="77777777" w:rsidR="00D6659B" w:rsidRPr="004C3241" w:rsidRDefault="004704F3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14341976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1434197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816723625" w:edGrp="everyone"/>
        <w:tc>
          <w:tcPr>
            <w:tcW w:w="2668" w:type="dxa"/>
            <w:vAlign w:val="center"/>
          </w:tcPr>
          <w:p w14:paraId="072293A4" w14:textId="77777777" w:rsidR="00D6659B" w:rsidRPr="004C3241" w:rsidRDefault="004704F3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1672362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072293A9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2293A6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072293A7" w14:textId="77777777" w:rsidR="00D6659B" w:rsidRPr="004C3241" w:rsidRDefault="004704F3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64432346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6443234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072293A8" w14:textId="77777777" w:rsidR="00D6659B" w:rsidRPr="004C3241" w:rsidRDefault="004704F3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93551078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9355107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072293AD" w14:textId="77777777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072293AA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219381841" w:edGrp="everyone"/>
        <w:tc>
          <w:tcPr>
            <w:tcW w:w="2667" w:type="dxa"/>
            <w:vAlign w:val="center"/>
          </w:tcPr>
          <w:p w14:paraId="072293AB" w14:textId="77777777" w:rsidR="00D6659B" w:rsidRPr="004C3241" w:rsidRDefault="004704F3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219381841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072293AC" w14:textId="77777777" w:rsidR="00D6659B" w:rsidRPr="004C3241" w:rsidRDefault="004704F3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30842588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30842588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072293AE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72293A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072293B2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2293B0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072293B1" w14:textId="77777777"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171917852" w:edGrp="everyone"/>
            <w:permEnd w:id="1171917852"/>
          </w:p>
        </w:tc>
      </w:tr>
      <w:tr w:rsidR="00D6659B" w:rsidRPr="004C3241" w14:paraId="072293B5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2293B3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42030671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072293B4" w14:textId="77777777"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722964C" wp14:editId="0722964D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20306713" w:displacedByCustomXml="prev"/>
      </w:tr>
      <w:tr w:rsidR="00D6659B" w:rsidRPr="004C3241" w14:paraId="072293B8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72293B6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218394221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72293B7" w14:textId="77777777" w:rsidR="00D6659B" w:rsidRPr="00DD7A44" w:rsidRDefault="004704F3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18394221"/>
          </w:p>
        </w:tc>
      </w:tr>
    </w:tbl>
    <w:p w14:paraId="072293B9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072293BA" w14:textId="77777777" w:rsidR="00D6659B" w:rsidRPr="004932A4" w:rsidRDefault="004704F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72293BB" w14:textId="77777777" w:rsidR="00D6659B" w:rsidRPr="004932A4" w:rsidRDefault="004704F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072293BC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072293C8" w14:textId="77777777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072293BD" w14:textId="77777777"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072293BE" w14:textId="77777777"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72293BF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072293C0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072293C1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2293C2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72293C3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72293C4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072293C5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  <w:bookmarkStart w:id="1" w:name="_GoBack"/>
            <w:bookmarkEnd w:id="1"/>
          </w:p>
          <w:p w14:paraId="072293C6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72293C7" w14:textId="77777777"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72293C9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72293CA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072293CD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CB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72293CC" w14:textId="23F6CF9E" w:rsidR="00D6659B" w:rsidRPr="001C4084" w:rsidRDefault="00C56EFC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08901544" w:edGrp="everyone"/>
            <w:r>
              <w:rPr>
                <w:rFonts w:ascii="Arial" w:hAnsi="Arial" w:cs="Arial"/>
                <w:sz w:val="22"/>
                <w:szCs w:val="22"/>
              </w:rPr>
              <w:t>Rebecca David</w:t>
            </w:r>
            <w:permEnd w:id="2008901544"/>
          </w:p>
        </w:tc>
      </w:tr>
      <w:tr w:rsidR="00D6659B" w:rsidRPr="004E05D0" w14:paraId="072293D0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CE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72293CF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072293D3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D1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9319675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72293D2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722964E" wp14:editId="16A29C6C">
                      <wp:extent cx="713185" cy="228219"/>
                      <wp:effectExtent l="0" t="0" r="0" b="63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3218" cy="231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93196754" w:displacedByCustomXml="prev"/>
      </w:tr>
      <w:tr w:rsidR="00D6659B" w:rsidRPr="00830749" w14:paraId="072293D6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D4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72293D5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72293D9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D7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4071656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19-11-0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72293D8" w14:textId="75634E93" w:rsidR="00D6659B" w:rsidRPr="00DD7A44" w:rsidRDefault="003A2769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9/11/2019</w:t>
                </w:r>
              </w:p>
            </w:tc>
          </w:sdtContent>
        </w:sdt>
        <w:permEnd w:id="740716569" w:displacedByCustomXml="prev"/>
      </w:tr>
    </w:tbl>
    <w:p w14:paraId="072293DA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72293DB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072293DE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DC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72293DD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91856212" w:edGrp="everyone"/>
            <w:permEnd w:id="1091856212"/>
          </w:p>
        </w:tc>
      </w:tr>
      <w:tr w:rsidR="00D6659B" w:rsidRPr="004E05D0" w14:paraId="072293E1" w14:textId="77777777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DF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72293E0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072293E4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E2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25326790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72293E3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7229650" wp14:editId="07229651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53267900" w:displacedByCustomXml="prev"/>
      </w:tr>
      <w:tr w:rsidR="00D6659B" w:rsidRPr="0032118C" w14:paraId="072293E7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E5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72293E6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072293EA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2293E8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73661964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72293E9" w14:textId="77777777" w:rsidR="00D6659B" w:rsidRPr="00DD7A44" w:rsidRDefault="004704F3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573661964"/>
          </w:p>
        </w:tc>
      </w:tr>
    </w:tbl>
    <w:p w14:paraId="072293EB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72293EC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072293F0" w14:textId="77777777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72293ED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072293EE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72293EF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072293F5" w14:textId="77777777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072293F1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072293F2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29275027" w:edGrp="everyone"/>
            <w:permEnd w:id="1929275027"/>
          </w:p>
        </w:tc>
        <w:tc>
          <w:tcPr>
            <w:tcW w:w="1346" w:type="dxa"/>
            <w:vAlign w:val="center"/>
          </w:tcPr>
          <w:p w14:paraId="072293F3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072293F4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072293FA" w14:textId="77777777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072293F6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072293F7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315784643" w:edGrp="everyone"/>
        <w:tc>
          <w:tcPr>
            <w:tcW w:w="1346" w:type="dxa"/>
            <w:vAlign w:val="center"/>
          </w:tcPr>
          <w:p w14:paraId="072293F8" w14:textId="77777777" w:rsidR="00D6659B" w:rsidRPr="00533511" w:rsidRDefault="004704F3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315784643"/>
          </w:p>
        </w:tc>
        <w:permStart w:id="972685833" w:edGrp="everyone"/>
        <w:tc>
          <w:tcPr>
            <w:tcW w:w="1347" w:type="dxa"/>
            <w:vAlign w:val="center"/>
          </w:tcPr>
          <w:p w14:paraId="072293F9" w14:textId="77777777" w:rsidR="00D6659B" w:rsidRPr="00533511" w:rsidRDefault="004704F3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972685833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072293FC" w14:textId="77777777" w:rsidTr="00CA29C4">
        <w:tc>
          <w:tcPr>
            <w:tcW w:w="9057" w:type="dxa"/>
            <w:shd w:val="clear" w:color="auto" w:fill="D9D9D9" w:themeFill="background1" w:themeFillShade="D9"/>
          </w:tcPr>
          <w:p w14:paraId="072293FB" w14:textId="77777777"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072293FE" w14:textId="77777777" w:rsidTr="00CA29C4">
        <w:trPr>
          <w:trHeight w:val="13433"/>
        </w:trPr>
        <w:tc>
          <w:tcPr>
            <w:tcW w:w="9057" w:type="dxa"/>
          </w:tcPr>
          <w:p w14:paraId="072293FD" w14:textId="77777777"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1533246674" w:edGrp="everyone"/>
            <w:permEnd w:id="1533246674"/>
          </w:p>
        </w:tc>
      </w:tr>
    </w:tbl>
    <w:bookmarkEnd w:id="0"/>
    <w:p w14:paraId="072293FF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0722940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07229406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401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229402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7229403" w14:textId="77777777"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7229404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156519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405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6519148" w:displacedByCustomXml="prev"/>
      </w:tr>
      <w:tr w:rsidR="00D6659B" w:rsidRPr="00553DDB" w14:paraId="0722940E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0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08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0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722940A" w14:textId="12298175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532051325" w:edGrp="everyone"/>
            <w:r w:rsidR="00FC6673">
              <w:rPr>
                <w:rFonts w:ascii="Arial" w:hAnsi="Arial" w:cs="Arial"/>
                <w:sz w:val="22"/>
              </w:rPr>
              <w:t>F</w:t>
            </w:r>
            <w:permEnd w:id="153205132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0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0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0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16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0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10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1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7229412" w14:textId="7F2E9FEA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699807964" w:edGrp="everyone"/>
            <w:r w:rsidR="00FC6673">
              <w:rPr>
                <w:rFonts w:ascii="Arial" w:hAnsi="Arial" w:cs="Arial"/>
                <w:sz w:val="22"/>
              </w:rPr>
              <w:t>E</w:t>
            </w:r>
            <w:permEnd w:id="169980796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13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1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1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1E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1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18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1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722941A" w14:textId="7059EA85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90717379" w:edGrp="everyone"/>
            <w:r w:rsidR="002338BF">
              <w:rPr>
                <w:rFonts w:ascii="Arial" w:hAnsi="Arial" w:cs="Arial"/>
                <w:sz w:val="22"/>
              </w:rPr>
              <w:t>A</w:t>
            </w:r>
            <w:permEnd w:id="189071737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1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1C" w14:textId="77777777"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1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26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1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20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2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7229422" w14:textId="297C857A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7517674" w:edGrp="everyone"/>
            <w:r w:rsidR="002338BF">
              <w:rPr>
                <w:rFonts w:ascii="Arial" w:hAnsi="Arial" w:cs="Arial"/>
                <w:sz w:val="22"/>
              </w:rPr>
              <w:t>D</w:t>
            </w:r>
            <w:permEnd w:id="11751767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23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2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2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2E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2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28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2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722942A" w14:textId="100204C8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44797832" w:edGrp="everyone"/>
            <w:r w:rsidR="002338BF">
              <w:rPr>
                <w:rFonts w:ascii="Arial" w:hAnsi="Arial" w:cs="Arial"/>
                <w:sz w:val="22"/>
              </w:rPr>
              <w:t>C</w:t>
            </w:r>
            <w:permEnd w:id="184479783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2B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2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2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36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2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30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22943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7229432" w14:textId="7DDE81DD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52655912" w:edGrp="everyone"/>
            <w:r w:rsidR="002338BF">
              <w:rPr>
                <w:rFonts w:ascii="Arial" w:hAnsi="Arial" w:cs="Arial"/>
                <w:sz w:val="22"/>
              </w:rPr>
              <w:t>B</w:t>
            </w:r>
            <w:permEnd w:id="195265591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33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3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35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722943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7229438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7229439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0722943F" w14:textId="77777777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43A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43B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722943C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722943D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6900083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43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0008386" w:displacedByCustomXml="prev"/>
      </w:tr>
      <w:tr w:rsidR="00D6659B" w:rsidRPr="00553DDB" w14:paraId="07229445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4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4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29442" w14:textId="08D580ED" w:rsidR="00D6659B" w:rsidRPr="00553DDB" w:rsidRDefault="00D16FF1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96397070" w:edGrp="everyone"/>
            <w:r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If a </w:t>
            </w:r>
            <w:r w:rsidR="00C23BA6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person / animal breathes</w:t>
            </w:r>
            <w:r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the </w:t>
            </w:r>
            <w:r w:rsidR="00C23BA6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chemical,</w:t>
            </w:r>
            <w:r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it could cause respiratory damage</w:t>
            </w:r>
            <w:r w:rsidR="001159A3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. If the chemical </w:t>
            </w:r>
            <w:proofErr w:type="gramStart"/>
            <w:r w:rsidR="001159A3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comes in contact with</w:t>
            </w:r>
            <w:proofErr w:type="gramEnd"/>
            <w:r w:rsidR="001159A3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r w:rsidR="00C23BA6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skin,</w:t>
            </w:r>
            <w:r w:rsidR="001159A3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it may cause </w:t>
            </w:r>
            <w:r w:rsidR="009905C9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 rash or burns</w:t>
            </w:r>
            <w:r w:rsidR="009905C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permEnd w:id="1396397070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29443" w14:textId="5109A72E" w:rsidR="00D6659B" w:rsidRPr="00553DDB" w:rsidRDefault="00C23BA6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0254918" w:edGrp="everyone"/>
            <w:r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>Firstly,</w:t>
            </w:r>
            <w:r w:rsidR="009905C9"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 xml:space="preserve"> try to eliminate the hazard</w:t>
            </w:r>
            <w:r w:rsidR="00F92E78"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 xml:space="preserve">. If not substitute the chemical. </w:t>
            </w:r>
            <w:r w:rsidR="00E709C4"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>Wear appropriate PPE when using the chemical</w:t>
            </w:r>
            <w:r w:rsidR="00E709C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permEnd w:id="2102549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4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4B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4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44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448" w14:textId="34727609" w:rsidR="00D6659B" w:rsidRPr="00553DDB" w:rsidRDefault="00E709C4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87028725" w:edGrp="everyone"/>
            <w:r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 xml:space="preserve">Noise can </w:t>
            </w:r>
            <w:r w:rsidR="00D308DF"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 xml:space="preserve">cause damage to a </w:t>
            </w:r>
            <w:r w:rsidR="00C23BA6"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>person/animal</w:t>
            </w:r>
            <w:r w:rsid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>’s</w:t>
            </w:r>
            <w:r w:rsidR="00D308DF"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 xml:space="preserve"> hearing as well as cause headaches and fatigue</w:t>
            </w:r>
            <w:r w:rsidR="00D308D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permEnd w:id="138702872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832D2C" w14:textId="77777777" w:rsidR="00D6659B" w:rsidRPr="00C23BA6" w:rsidRDefault="00D308DF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</w:pPr>
            <w:permStart w:id="1709988775" w:edGrp="everyone"/>
            <w:r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>Use of earplugs or ear muffs.</w:t>
            </w:r>
          </w:p>
          <w:p w14:paraId="6F345D3F" w14:textId="77777777" w:rsidR="00D6659B" w:rsidRPr="00C23BA6" w:rsidRDefault="00BD6DBA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</w:pPr>
            <w:r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 xml:space="preserve">Engineering the noise out of the process.  </w:t>
            </w:r>
          </w:p>
          <w:p w14:paraId="07229449" w14:textId="04A2244E" w:rsidR="00D6659B" w:rsidRPr="00553DDB" w:rsidRDefault="00BD6DBA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>Minimising the amount of time spent in the noise hazard area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permEnd w:id="17099887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4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51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4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44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44E" w14:textId="656C9FD0" w:rsidR="00D6659B" w:rsidRPr="00553DDB" w:rsidRDefault="004A554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6929520" w:edGrp="everyone"/>
            <w:r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 and sprains to any part of the body</w:t>
            </w:r>
            <w:permEnd w:id="186929520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44F" w14:textId="77D7699C" w:rsidR="00D6659B" w:rsidRPr="00553DDB" w:rsidRDefault="004A554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48698654" w:edGrp="everyone"/>
            <w:r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Use the proper manual handing technique. Use bent knees, keep back in natural curve, ensure feet are flat and facing the load, ensure shoulders are lev</w:t>
            </w:r>
            <w:r w:rsidR="00AB2FA2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el,</w:t>
            </w:r>
            <w:r w:rsidR="00C23BA6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r w:rsidR="00AB2FA2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neck is </w:t>
            </w:r>
            <w:r w:rsidR="00C23BA6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upright,</w:t>
            </w:r>
            <w:r w:rsidR="00514F7F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and you have a good grip on the item.</w:t>
            </w:r>
            <w:r w:rsidR="00C23BA6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 Alternatively,</w:t>
            </w:r>
            <w:r w:rsidR="00514F7F" w:rsidRPr="00C23BA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if the item is too heavy use a 2 person lift or machinery</w:t>
            </w:r>
            <w:r w:rsidR="00B657FD" w:rsidRPr="00C23BA6">
              <w:rPr>
                <w:rFonts w:ascii="Arial" w:hAnsi="Arial" w:cs="Arial"/>
                <w:color w:val="17365D" w:themeColor="text2" w:themeShade="BF"/>
                <w:sz w:val="20"/>
                <w:szCs w:val="22"/>
              </w:rPr>
              <w:t>.</w:t>
            </w:r>
            <w:permEnd w:id="8486986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50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7229452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7229453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7229454" w14:textId="77777777" w:rsidR="00D6659B" w:rsidRPr="00553DDB" w:rsidRDefault="00D6659B" w:rsidP="00D6659B">
      <w:pPr>
        <w:pStyle w:val="11CSTCPLQuestionBullet"/>
        <w:ind w:left="709" w:hanging="709"/>
      </w:pPr>
      <w:bookmarkStart w:id="4" w:name="_Ref415045277"/>
      <w:r w:rsidRPr="00553DDB">
        <w:lastRenderedPageBreak/>
        <w:t>Who should you speak to if you find problems (e.g. hazards, accidents and emergencies)?</w:t>
      </w:r>
      <w:bookmarkEnd w:id="4"/>
    </w:p>
    <w:p w14:paraId="0722945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459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229456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9457" w14:textId="332E56DB" w:rsidR="00D6659B" w:rsidRPr="00ED59C9" w:rsidRDefault="00B657FD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560092503" w:edGrp="everyone"/>
            <w:r>
              <w:rPr>
                <w:rFonts w:ascii="Arial" w:hAnsi="Arial" w:cs="Arial"/>
                <w:sz w:val="22"/>
                <w:szCs w:val="22"/>
              </w:rPr>
              <w:t>Your supervisor, manager or the health and safety representative</w:t>
            </w:r>
            <w:permEnd w:id="560092503"/>
          </w:p>
        </w:tc>
        <w:permStart w:id="362039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22945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2039027" w:displacedByCustomXml="prev"/>
      </w:tr>
    </w:tbl>
    <w:p w14:paraId="0722945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722945B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5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5"/>
    </w:p>
    <w:p w14:paraId="0722945C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07229461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45D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45E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22945F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30782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460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078248" w:displacedByCustomXml="prev"/>
      </w:tr>
      <w:tr w:rsidR="00B15D4E" w14:paraId="07229466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62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38187106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463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3381871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64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65" w14:textId="77777777" w:rsidR="00B15D4E" w:rsidRDefault="00B15D4E" w:rsidP="00B15D4E">
            <w:pPr>
              <w:ind w:left="993" w:hanging="993"/>
            </w:pPr>
          </w:p>
        </w:tc>
      </w:tr>
      <w:tr w:rsidR="00B15D4E" w14:paraId="0722946B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67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670325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468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70325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69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6A" w14:textId="77777777" w:rsidR="00B15D4E" w:rsidRDefault="00B15D4E" w:rsidP="00B15D4E">
            <w:pPr>
              <w:ind w:left="993" w:hanging="993"/>
            </w:pPr>
          </w:p>
        </w:tc>
      </w:tr>
      <w:tr w:rsidR="00B15D4E" w14:paraId="07229470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6C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5513832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46D" w14:textId="08239AD5" w:rsidR="00B15D4E" w:rsidRPr="00B15D4E" w:rsidRDefault="00B657FD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13832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6E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6F" w14:textId="77777777" w:rsidR="00B15D4E" w:rsidRDefault="00B15D4E" w:rsidP="00B15D4E">
            <w:pPr>
              <w:ind w:left="993" w:hanging="993"/>
            </w:pPr>
          </w:p>
        </w:tc>
      </w:tr>
      <w:tr w:rsidR="00B15D4E" w14:paraId="0722947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71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687787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472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687787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73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74" w14:textId="77777777" w:rsidR="00B15D4E" w:rsidRDefault="00B15D4E" w:rsidP="00B15D4E">
            <w:pPr>
              <w:ind w:left="993" w:hanging="993"/>
            </w:pPr>
          </w:p>
        </w:tc>
      </w:tr>
    </w:tbl>
    <w:p w14:paraId="07229476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07229477" w14:textId="77777777" w:rsidR="00D6659B" w:rsidRPr="00553DDB" w:rsidRDefault="00D6659B" w:rsidP="00D6659B"/>
    <w:p w14:paraId="07229478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14:paraId="0722947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722947E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47A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47B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22947C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436001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47D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3600154" w:displacedByCustomXml="prev"/>
      </w:tr>
      <w:tr w:rsidR="00B15D4E" w:rsidRPr="00553DDB" w14:paraId="07229483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7F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81264822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480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8126482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81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82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7229488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84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2081065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485" w14:textId="021F4525" w:rsidR="00B15D4E" w:rsidRPr="00B15D4E" w:rsidRDefault="00B657FD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1065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86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87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722948D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89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5523542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48A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523542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8B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8C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7229492" w14:textId="77777777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8E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6905190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48F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905190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90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91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0722949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49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495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14:paraId="0722949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0722949C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497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81266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229498" w14:textId="322274C1" w:rsidR="00DF3F5F" w:rsidRPr="00B15D4E" w:rsidRDefault="00B657FD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12660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99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9A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436933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722949B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3693372" w:displacedByCustomXml="prev"/>
      </w:tr>
      <w:tr w:rsidR="00DF3F5F" w:rsidRPr="00553DDB" w14:paraId="072294A2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9D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9440908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22949E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40908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9F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A0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72294A1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072294A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4A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4A5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14:paraId="072294A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072294AC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4A7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850306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2294A8" w14:textId="0D5F9523" w:rsidR="00296E83" w:rsidRPr="00B15D4E" w:rsidRDefault="00B657FD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503065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A9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AA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25380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72294AB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5380522" w:displacedByCustomXml="prev"/>
      </w:tr>
      <w:tr w:rsidR="00296E83" w:rsidRPr="00553DDB" w14:paraId="072294B2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AD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2218059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72294AE" w14:textId="668291E1" w:rsidR="00296E83" w:rsidRPr="00B15D4E" w:rsidRDefault="00C23BA6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2180590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AF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B0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72294B1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072294B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4B4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072294B5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14:paraId="072294B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72294BB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4B7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4B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72294B9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905540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4BA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5540326" w:displacedByCustomXml="prev"/>
      </w:tr>
      <w:tr w:rsidR="00D6659B" w:rsidRPr="00553DDB" w14:paraId="072294C2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B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BD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072294BE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7229652" wp14:editId="0722965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2294BF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294C0" w14:textId="353BCF50" w:rsidR="00D6659B" w:rsidRPr="00ED59C9" w:rsidRDefault="00B657FD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23060777" w:edGrp="everyone"/>
            <w:r>
              <w:rPr>
                <w:rFonts w:ascii="Arial" w:hAnsi="Arial" w:cs="Arial"/>
                <w:sz w:val="22"/>
                <w:szCs w:val="22"/>
              </w:rPr>
              <w:t>Wear protective clothing in order to carry out the work</w:t>
            </w:r>
            <w:permEnd w:id="20230607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C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C9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C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4C4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072294C5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7229654" wp14:editId="07229655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2294C6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4C7" w14:textId="7ABA5036" w:rsidR="00D6659B" w:rsidRPr="00ED59C9" w:rsidRDefault="00EA46B0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17762725" w:edGrp="everyone"/>
            <w:r>
              <w:rPr>
                <w:rFonts w:ascii="Arial" w:hAnsi="Arial" w:cs="Arial"/>
                <w:sz w:val="22"/>
                <w:szCs w:val="22"/>
              </w:rPr>
              <w:t>Use gloves to carry out the work</w:t>
            </w:r>
            <w:permEnd w:id="6177627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C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D0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C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4CB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072294CC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7229656" wp14:editId="07229657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2294CD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4CE" w14:textId="7958F171" w:rsidR="00D6659B" w:rsidRPr="00ED59C9" w:rsidRDefault="00EA46B0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876323" w:edGrp="everyone"/>
            <w:r>
              <w:rPr>
                <w:rFonts w:ascii="Arial" w:hAnsi="Arial" w:cs="Arial"/>
                <w:sz w:val="22"/>
                <w:szCs w:val="22"/>
              </w:rPr>
              <w:t>Eye protection such as safety glasses, goggles are to be used.</w:t>
            </w:r>
            <w:permEnd w:id="1858763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C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D7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D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4D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072294D3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7229658" wp14:editId="07229659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2294D4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4D5" w14:textId="142A1B65" w:rsidR="00D6659B" w:rsidRPr="00ED59C9" w:rsidRDefault="00EA46B0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14750767" w:edGrp="everyone"/>
            <w:r>
              <w:rPr>
                <w:rFonts w:ascii="Arial" w:hAnsi="Arial" w:cs="Arial"/>
                <w:sz w:val="22"/>
                <w:szCs w:val="22"/>
              </w:rPr>
              <w:t xml:space="preserve">A respirator must be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warn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in the area and or to carry out the work</w:t>
            </w:r>
            <w:permEnd w:id="16147507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D6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72294D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4D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72294DA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14:paraId="072294D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072294E0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4DC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4DD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2294DE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4167830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4DF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6783073" w:displacedByCustomXml="prev"/>
      </w:tr>
      <w:tr w:rsidR="00D6659B" w:rsidRPr="00553DDB" w14:paraId="072294E5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E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E2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0722965A" wp14:editId="0722965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E3" w14:textId="127BD499" w:rsidR="00D6659B" w:rsidRPr="00ED59C9" w:rsidRDefault="00DE11C7" w:rsidP="00CA29C4">
            <w:pPr>
              <w:rPr>
                <w:rFonts w:ascii="Arial" w:hAnsi="Arial" w:cs="Arial"/>
                <w:sz w:val="22"/>
              </w:rPr>
            </w:pPr>
            <w:permStart w:id="2146180594" w:edGrp="everyone"/>
            <w:r>
              <w:rPr>
                <w:rFonts w:ascii="Arial" w:hAnsi="Arial" w:cs="Arial"/>
                <w:sz w:val="22"/>
              </w:rPr>
              <w:t>Location of the first aid kit</w:t>
            </w:r>
            <w:permEnd w:id="214618059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E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EA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E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E7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722965C" wp14:editId="0722965D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E8" w14:textId="2CF3C172" w:rsidR="00D6659B" w:rsidRPr="00ED59C9" w:rsidRDefault="00DE11C7" w:rsidP="00CA29C4">
            <w:pPr>
              <w:rPr>
                <w:rFonts w:ascii="Arial" w:hAnsi="Arial" w:cs="Arial"/>
                <w:sz w:val="22"/>
              </w:rPr>
            </w:pPr>
            <w:permStart w:id="1362446976" w:edGrp="everyone"/>
            <w:r>
              <w:rPr>
                <w:rFonts w:ascii="Arial" w:hAnsi="Arial" w:cs="Arial"/>
                <w:sz w:val="22"/>
              </w:rPr>
              <w:t>If you are not an authorised person you must not enter the dangerous area</w:t>
            </w:r>
            <w:permEnd w:id="136244697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E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4EF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4E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4EC" w14:textId="77777777"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0722965E" wp14:editId="0722965F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4ED" w14:textId="6B9229A1" w:rsidR="00D6659B" w:rsidRPr="00ED59C9" w:rsidRDefault="00DE11C7" w:rsidP="00CA29C4">
            <w:pPr>
              <w:rPr>
                <w:rFonts w:ascii="Arial" w:hAnsi="Arial" w:cs="Arial"/>
                <w:sz w:val="22"/>
              </w:rPr>
            </w:pPr>
            <w:permStart w:id="1078996405" w:edGrp="everyone"/>
            <w:r>
              <w:rPr>
                <w:rFonts w:ascii="Arial" w:hAnsi="Arial" w:cs="Arial"/>
                <w:sz w:val="22"/>
              </w:rPr>
              <w:t>Location of fire extinguisher</w:t>
            </w:r>
            <w:permEnd w:id="107899640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4EE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72294F0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72294F1" w14:textId="77777777" w:rsidR="00D6659B" w:rsidRPr="00553DDB" w:rsidRDefault="00D6659B" w:rsidP="00D6659B">
      <w:r w:rsidRPr="00553DDB">
        <w:br w:type="page"/>
      </w:r>
    </w:p>
    <w:p w14:paraId="072294F2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072294F3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072294FF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4F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4F5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072294F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4F7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072294F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4F9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072294F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4FB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072294F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4FD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072294F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07229506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0722950D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07229514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0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0722951B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07229522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1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2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2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07229523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07229528" w14:textId="77777777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2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2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26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2952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07229529" w14:textId="77777777" w:rsidR="00D6659B" w:rsidRPr="00553DDB" w:rsidRDefault="00D6659B" w:rsidP="00D6659B">
      <w:pPr>
        <w:rPr>
          <w:sz w:val="20"/>
        </w:rPr>
      </w:pPr>
    </w:p>
    <w:p w14:paraId="0722952A" w14:textId="77777777" w:rsidR="00D6659B" w:rsidRPr="00553DDB" w:rsidRDefault="00D6659B" w:rsidP="00D6659B">
      <w:pPr>
        <w:jc w:val="left"/>
        <w:rPr>
          <w:sz w:val="20"/>
        </w:rPr>
      </w:pPr>
    </w:p>
    <w:p w14:paraId="0722952B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14:paraId="0722952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530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722952D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722952E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07229660" wp14:editId="07229661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722968A" w14:textId="2C4E063C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867835626" w:edGrp="everyone"/>
                                  <w:r w:rsidR="00084F18">
                                    <w:rPr>
                                      <w:vanish w:val="0"/>
                                    </w:rPr>
                                    <w:t>1 E</w:t>
                                  </w:r>
                                  <w:permEnd w:id="867835626"/>
                                </w:p>
                                <w:p w14:paraId="0722968B" w14:textId="3BD2CBFA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923871462" w:edGrp="everyone"/>
                                  <w:r w:rsidR="00084F18">
                                    <w:rPr>
                                      <w:vanish w:val="0"/>
                                    </w:rPr>
                                    <w:t>5 L</w:t>
                                  </w:r>
                                  <w:permEnd w:id="92387146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72296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0722968A" w14:textId="2C4E063C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867835626" w:edGrp="everyone"/>
                            <w:r w:rsidR="00084F18">
                              <w:rPr>
                                <w:vanish w:val="0"/>
                              </w:rPr>
                              <w:t>1 E</w:t>
                            </w:r>
                            <w:permEnd w:id="867835626"/>
                          </w:p>
                          <w:p w14:paraId="0722968B" w14:textId="3BD2CBFA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923871462" w:edGrp="everyone"/>
                            <w:r w:rsidR="00084F18">
                              <w:rPr>
                                <w:vanish w:val="0"/>
                              </w:rPr>
                              <w:t>5 L</w:t>
                            </w:r>
                            <w:permEnd w:id="92387146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3783666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722952F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8366689" w:displacedByCustomXml="prev"/>
      </w:tr>
    </w:tbl>
    <w:p w14:paraId="07229531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07229532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07229533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>
        <w:t>treatment.</w:t>
      </w:r>
    </w:p>
    <w:p w14:paraId="0722953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538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229535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9536" w14:textId="296F3AFB" w:rsidR="00D6659B" w:rsidRPr="00553DDB" w:rsidRDefault="00D63C19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611013895" w:edGrp="everyone"/>
            <w:r>
              <w:rPr>
                <w:rFonts w:ascii="Arial" w:hAnsi="Arial" w:cs="Arial"/>
                <w:sz w:val="22"/>
                <w:szCs w:val="22"/>
              </w:rPr>
              <w:t>3 M</w:t>
            </w:r>
            <w:permEnd w:id="611013895"/>
          </w:p>
        </w:tc>
        <w:permStart w:id="4564895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229537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6489595" w:displacedByCustomXml="prev"/>
      </w:tr>
    </w:tbl>
    <w:p w14:paraId="07229539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0722953A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0722953B" w14:textId="77777777" w:rsidR="00D6659B" w:rsidRPr="00553DDB" w:rsidRDefault="00D6659B" w:rsidP="00D6659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14:paraId="0722953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540" w14:textId="77777777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22953D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72EC" w14:textId="77777777" w:rsidR="00D6659B" w:rsidRDefault="00D63C19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93734889" w:edGrp="everyone"/>
            <w:r>
              <w:rPr>
                <w:rFonts w:ascii="Arial" w:hAnsi="Arial" w:cs="Arial"/>
                <w:sz w:val="22"/>
                <w:szCs w:val="22"/>
              </w:rPr>
              <w:t xml:space="preserve">The very likely </w:t>
            </w:r>
            <w:r w:rsidR="00DA50A4">
              <w:rPr>
                <w:rFonts w:ascii="Arial" w:hAnsi="Arial" w:cs="Arial"/>
                <w:sz w:val="22"/>
                <w:szCs w:val="22"/>
              </w:rPr>
              <w:t>death or permanent disability  or serious injury of a person / animal.</w:t>
            </w:r>
          </w:p>
          <w:p w14:paraId="756DC3A7" w14:textId="77777777" w:rsidR="00D6659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22953E" w14:textId="0DCF2B5A" w:rsidR="00D6659B" w:rsidRPr="00ED59C9" w:rsidRDefault="00180164" w:rsidP="00CA29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well as the likely death or permanent disability of a person/animal</w:t>
            </w:r>
            <w:permEnd w:id="93734889"/>
          </w:p>
        </w:tc>
        <w:permStart w:id="20675437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22953F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7543786" w:displacedByCustomXml="prev"/>
      </w:tr>
    </w:tbl>
    <w:p w14:paraId="07229541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07229542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07229543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14:paraId="07229544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7229549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545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546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229547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92218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548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2218079" w:displacedByCustomXml="prev"/>
      </w:tr>
      <w:tr w:rsidR="00D979B9" w:rsidRPr="00553DDB" w14:paraId="0722954E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4A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0776404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54B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7764048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54C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4D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07229553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4F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7622930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550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229309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551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52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07229558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54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8296362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555" w14:textId="6D260D85" w:rsidR="00D979B9" w:rsidRPr="00B15D4E" w:rsidRDefault="00180164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96362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556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57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07229559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0722955A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14:paraId="0722955B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07229662" wp14:editId="0722966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0722955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7229561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55D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55E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722955F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459684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560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9684203" w:displacedByCustomXml="prev"/>
      </w:tr>
      <w:tr w:rsidR="00D6659B" w:rsidRPr="00553DDB" w14:paraId="07229566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6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563" w14:textId="09098DA4" w:rsidR="00D6659B" w:rsidRPr="002D636F" w:rsidRDefault="001C64A0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36489149" w:edGrp="everyone"/>
            <w:r>
              <w:rPr>
                <w:rFonts w:ascii="Arial" w:hAnsi="Arial" w:cs="Arial"/>
                <w:sz w:val="22"/>
              </w:rPr>
              <w:t>3</w:t>
            </w:r>
            <w:permEnd w:id="33648914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2956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6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6B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6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68" w14:textId="50DDD629" w:rsidR="00D6659B" w:rsidRPr="002D636F" w:rsidRDefault="001C64A0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4035931" w:edGrp="everyone"/>
            <w:r>
              <w:rPr>
                <w:rFonts w:ascii="Arial" w:hAnsi="Arial" w:cs="Arial"/>
                <w:sz w:val="22"/>
              </w:rPr>
              <w:t>6</w:t>
            </w:r>
            <w:permEnd w:id="7940359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6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6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70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6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6D" w14:textId="670A1F89" w:rsidR="00D6659B" w:rsidRPr="002D636F" w:rsidRDefault="001C64A0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40417312" w:edGrp="everyone"/>
            <w:r>
              <w:rPr>
                <w:rFonts w:ascii="Arial" w:hAnsi="Arial" w:cs="Arial"/>
                <w:sz w:val="22"/>
              </w:rPr>
              <w:t>1</w:t>
            </w:r>
            <w:permEnd w:id="194041731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6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6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75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7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72" w14:textId="37F927CD" w:rsidR="00D6659B" w:rsidRPr="002D636F" w:rsidRDefault="001C64A0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4162888" w:edGrp="everyone"/>
            <w:r>
              <w:rPr>
                <w:rFonts w:ascii="Arial" w:hAnsi="Arial" w:cs="Arial"/>
                <w:sz w:val="22"/>
              </w:rPr>
              <w:t>4</w:t>
            </w:r>
            <w:permEnd w:id="15416288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7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74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7A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7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77" w14:textId="2F63B88D" w:rsidR="00D6659B" w:rsidRPr="002D636F" w:rsidRDefault="001C64A0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00170296" w:edGrp="everyone"/>
            <w:r>
              <w:rPr>
                <w:rFonts w:ascii="Arial" w:hAnsi="Arial" w:cs="Arial"/>
                <w:sz w:val="22"/>
              </w:rPr>
              <w:t>5</w:t>
            </w:r>
            <w:permEnd w:id="20001702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7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7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7F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7B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7C" w14:textId="37DCED61" w:rsidR="00D6659B" w:rsidRPr="002D636F" w:rsidRDefault="001C64A0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1671785" w:edGrp="everyone"/>
            <w:r>
              <w:rPr>
                <w:rFonts w:ascii="Arial" w:hAnsi="Arial" w:cs="Arial"/>
                <w:sz w:val="22"/>
              </w:rPr>
              <w:t>2</w:t>
            </w:r>
            <w:permEnd w:id="51167178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722957D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7E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722958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58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582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14:paraId="0722958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587" w14:textId="77777777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229584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55C5" w14:textId="77777777" w:rsidR="00D6659B" w:rsidRDefault="00E727E4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5315528" w:edGrp="everyone"/>
            <w:r>
              <w:rPr>
                <w:rFonts w:ascii="Arial" w:hAnsi="Arial" w:cs="Arial"/>
                <w:sz w:val="22"/>
                <w:szCs w:val="22"/>
              </w:rPr>
              <w:t>Best method is elimination as it gets rid of the hazard entirely.</w:t>
            </w:r>
          </w:p>
          <w:p w14:paraId="513A6767" w14:textId="77777777" w:rsidR="00D6659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229585" w14:textId="2A00A501" w:rsidR="00D6659B" w:rsidRPr="00553DDB" w:rsidRDefault="00E727E4" w:rsidP="00CA29C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least effective method is PPE as this relies on the person</w:t>
            </w:r>
            <w:r w:rsidR="000715FF">
              <w:rPr>
                <w:rFonts w:ascii="Arial" w:hAnsi="Arial" w:cs="Arial"/>
                <w:sz w:val="22"/>
                <w:szCs w:val="22"/>
              </w:rPr>
              <w:t xml:space="preserve"> using the PPE correctly and / or using it at all.  This is like a </w:t>
            </w:r>
            <w:proofErr w:type="spellStart"/>
            <w:r w:rsidR="000715FF">
              <w:rPr>
                <w:rFonts w:ascii="Arial" w:hAnsi="Arial" w:cs="Arial"/>
                <w:sz w:val="22"/>
                <w:szCs w:val="22"/>
              </w:rPr>
              <w:t>bandaid</w:t>
            </w:r>
            <w:proofErr w:type="spellEnd"/>
            <w:r w:rsidR="000715FF">
              <w:rPr>
                <w:rFonts w:ascii="Arial" w:hAnsi="Arial" w:cs="Arial"/>
                <w:sz w:val="22"/>
                <w:szCs w:val="22"/>
              </w:rPr>
              <w:t xml:space="preserve"> to a problem.</w:t>
            </w:r>
            <w:permEnd w:id="5315528"/>
          </w:p>
        </w:tc>
        <w:permStart w:id="17854927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229586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5492727" w:displacedByCustomXml="prev"/>
      </w:tr>
    </w:tbl>
    <w:p w14:paraId="0722958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58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58A" w14:textId="77777777"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14:paraId="0722958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58F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22958C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958D" w14:textId="50419936" w:rsidR="00D6659B" w:rsidRPr="002D636F" w:rsidRDefault="0038192C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047281696" w:edGrp="everyone"/>
            <w:r>
              <w:rPr>
                <w:rFonts w:ascii="Arial" w:hAnsi="Arial" w:cs="Arial"/>
                <w:sz w:val="22"/>
                <w:szCs w:val="22"/>
              </w:rPr>
              <w:t>3 – substitution of the hazard</w:t>
            </w:r>
            <w:permEnd w:id="1047281696"/>
          </w:p>
        </w:tc>
        <w:permStart w:id="1513707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22958E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3707447" w:displacedByCustomXml="prev"/>
      </w:tr>
    </w:tbl>
    <w:p w14:paraId="0722959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591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14:paraId="07229592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14:paraId="07229593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229664" wp14:editId="07229665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22968C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22966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" adj="-13971,6771" fillcolor="#4f81bd" strokecolor="#385d8a" strokeweight="2pt">
                <v:textbox>
                  <w:txbxContent>
                    <w:p w14:paraId="0722968C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229666" wp14:editId="07229667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22968D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29666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" adj="-16105,14367" fillcolor="#4f81bd" strokecolor="#385d8a" strokeweight="2pt">
                <v:textbox>
                  <w:txbxContent>
                    <w:p w14:paraId="0722968D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229668" wp14:editId="07229669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22968E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229668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" adj="-12904,18457" fillcolor="#4f81bd" strokecolor="#385d8a" strokeweight="2pt">
                <v:textbox>
                  <w:txbxContent>
                    <w:p w14:paraId="0722968E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22966A" wp14:editId="0722966B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22968F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2966A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" adj="36440,6771" fillcolor="#4f81bd" strokecolor="#385d8a" strokeweight="2pt">
                <v:textbox>
                  <w:txbxContent>
                    <w:p w14:paraId="0722968F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22966C" wp14:editId="0722966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229690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2966C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" adj="36440,6771" fillcolor="#4f81bd" strokecolor="#385d8a" strokeweight="2pt">
                <v:textbox>
                  <w:txbxContent>
                    <w:p w14:paraId="07229690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22966E" wp14:editId="0722966F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7229691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22966E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" adj="36440,6771" fillcolor="#4f81bd" strokecolor="#385d8a" strokeweight="2pt">
                <v:textbox>
                  <w:txbxContent>
                    <w:p w14:paraId="07229691" w14:textId="77777777"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07229670" wp14:editId="07229671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7229598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594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595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7229596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3127545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597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2754503" w:displacedByCustomXml="prev"/>
      </w:tr>
      <w:tr w:rsidR="00D6659B" w:rsidRPr="00553DDB" w14:paraId="0722959D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9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59A" w14:textId="304DDE23" w:rsidR="00D6659B" w:rsidRPr="002D636F" w:rsidRDefault="008E0D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61767863" w:edGrp="everyone"/>
            <w:r>
              <w:rPr>
                <w:rFonts w:ascii="Arial" w:hAnsi="Arial" w:cs="Arial"/>
                <w:sz w:val="22"/>
              </w:rPr>
              <w:t>D</w:t>
            </w:r>
            <w:permEnd w:id="46176786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2959B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9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A2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9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9F" w14:textId="7C56E4F9" w:rsidR="00D6659B" w:rsidRPr="002D636F" w:rsidRDefault="008E0D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1032346" w:edGrp="everyone"/>
            <w:r>
              <w:rPr>
                <w:rFonts w:ascii="Arial" w:hAnsi="Arial" w:cs="Arial"/>
                <w:sz w:val="22"/>
              </w:rPr>
              <w:t>A</w:t>
            </w:r>
            <w:permEnd w:id="910323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A0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A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A7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A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A4" w14:textId="506C685B" w:rsidR="00D6659B" w:rsidRPr="002D636F" w:rsidRDefault="008E0D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88789550" w:edGrp="everyone"/>
            <w:r>
              <w:rPr>
                <w:rFonts w:ascii="Arial" w:hAnsi="Arial" w:cs="Arial"/>
                <w:sz w:val="22"/>
              </w:rPr>
              <w:t>F</w:t>
            </w:r>
            <w:permEnd w:id="12887895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A5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A6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AC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A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A9" w14:textId="7F7BC60D" w:rsidR="00D6659B" w:rsidRPr="002D636F" w:rsidRDefault="008E0D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98013657" w:edGrp="everyone"/>
            <w:r>
              <w:rPr>
                <w:rFonts w:ascii="Arial" w:hAnsi="Arial" w:cs="Arial"/>
                <w:sz w:val="22"/>
              </w:rPr>
              <w:t>B</w:t>
            </w:r>
            <w:permEnd w:id="19980136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AA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A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B1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A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AE" w14:textId="5078BBC5" w:rsidR="00D6659B" w:rsidRPr="002D636F" w:rsidRDefault="008E0D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16973403" w:edGrp="everyone"/>
            <w:r>
              <w:rPr>
                <w:rFonts w:ascii="Arial" w:hAnsi="Arial" w:cs="Arial"/>
                <w:sz w:val="22"/>
              </w:rPr>
              <w:t>E</w:t>
            </w:r>
            <w:permEnd w:id="161697340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AF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B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B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B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B3" w14:textId="08D4BB80" w:rsidR="00D6659B" w:rsidRPr="002D636F" w:rsidRDefault="008E0D20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19230021" w:edGrp="everyone"/>
            <w:r>
              <w:rPr>
                <w:rFonts w:ascii="Arial" w:hAnsi="Arial" w:cs="Arial"/>
                <w:sz w:val="22"/>
              </w:rPr>
              <w:t>C</w:t>
            </w:r>
            <w:permEnd w:id="181923002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72295B4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B5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72295B7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72295B8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72295B9" w14:textId="77777777"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14:paraId="072295B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5BE" w14:textId="77777777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2295BB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95BC" w14:textId="1B4C20AE" w:rsidR="00D6659B" w:rsidRPr="00553DDB" w:rsidRDefault="00D701B8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388588677" w:edGrp="everyone"/>
            <w:r>
              <w:rPr>
                <w:rFonts w:ascii="Arial" w:hAnsi="Arial" w:cs="Arial"/>
                <w:sz w:val="22"/>
                <w:szCs w:val="22"/>
              </w:rPr>
              <w:t>Assess the surrounding area for danger to yourself and then to the patient before attending anything.</w:t>
            </w:r>
            <w:permEnd w:id="1388588677"/>
          </w:p>
        </w:tc>
        <w:permStart w:id="1074083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2295BD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4083150" w:displacedByCustomXml="prev"/>
      </w:tr>
    </w:tbl>
    <w:p w14:paraId="072295B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72295C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72295C1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14:paraId="072295C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072295C7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5C3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5C4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72295C5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123472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5C6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347206" w:displacedByCustomXml="prev"/>
      </w:tr>
      <w:tr w:rsidR="00D6659B" w:rsidRPr="00553DDB" w14:paraId="072295CC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C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95C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295CA" w14:textId="38610EFB" w:rsidR="00D6659B" w:rsidRPr="002D636F" w:rsidRDefault="0081111A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7570085" w:edGrp="everyone"/>
            <w:r>
              <w:rPr>
                <w:rFonts w:ascii="Arial" w:hAnsi="Arial" w:cs="Arial"/>
                <w:sz w:val="22"/>
              </w:rPr>
              <w:t>Remove people/animals from the immediate danger area.</w:t>
            </w:r>
            <w:permEnd w:id="12475700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CB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D1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C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C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CF" w14:textId="6F2AD9F4" w:rsidR="00D6659B" w:rsidRPr="002D636F" w:rsidRDefault="00EE0D6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1064516" w:edGrp="everyone"/>
            <w:proofErr w:type="spellStart"/>
            <w:r>
              <w:rPr>
                <w:rFonts w:ascii="Arial" w:hAnsi="Arial" w:cs="Arial"/>
                <w:sz w:val="22"/>
              </w:rPr>
              <w:t>Altert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people of the fire danger / emergency. </w:t>
            </w:r>
            <w:permEnd w:id="1410645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D0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D6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D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D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D4" w14:textId="0938B06B" w:rsidR="00D6659B" w:rsidRPr="002D636F" w:rsidRDefault="0049066E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62264953" w:edGrp="everyone"/>
            <w:r>
              <w:rPr>
                <w:rFonts w:ascii="Arial" w:hAnsi="Arial" w:cs="Arial"/>
                <w:sz w:val="22"/>
              </w:rPr>
              <w:t>If safe to do so confine the fire and smoke. Use an extinguisher.</w:t>
            </w:r>
            <w:permEnd w:id="8622649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D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2295DB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D7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2295D8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2295D9" w14:textId="61B9CC6E" w:rsidR="00D6659B" w:rsidRPr="002D636F" w:rsidRDefault="00834817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5601041" w:edGrp="everyone"/>
            <w:r>
              <w:rPr>
                <w:rFonts w:ascii="Arial" w:hAnsi="Arial" w:cs="Arial"/>
                <w:sz w:val="22"/>
              </w:rPr>
              <w:t>Evacuate to assembly area and call 000</w:t>
            </w:r>
            <w:permEnd w:id="11956010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DA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72295D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5DD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t>What should you do as part of the clean up process? Tick all that apply.</w:t>
      </w:r>
      <w:bookmarkEnd w:id="25"/>
    </w:p>
    <w:p w14:paraId="072295DE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72295E3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2295DF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295E0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2295E1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13837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72295E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3837746" w:displacedByCustomXml="prev"/>
      </w:tr>
      <w:tr w:rsidR="00B5022D" w:rsidRPr="00553DDB" w14:paraId="072295E8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E4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7245726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5E5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457264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5E6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E7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72295ED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E9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8500480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5EA" w14:textId="3F0161CF" w:rsidR="00B5022D" w:rsidRPr="00B15D4E" w:rsidRDefault="00BE37E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004803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5EB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EC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72295F2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EE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3995523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5EF" w14:textId="64021496" w:rsidR="00B5022D" w:rsidRPr="00B15D4E" w:rsidRDefault="00BE37E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955239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5F0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F1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72295F7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F3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21259451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5F4" w14:textId="62C57B4E" w:rsidR="00B5022D" w:rsidRPr="00B15D4E" w:rsidRDefault="00BE37E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594511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5F5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F6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072295FC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2295F8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9423075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2295F9" w14:textId="154799DA" w:rsidR="00B5022D" w:rsidRPr="00B15D4E" w:rsidRDefault="00BE37EB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23075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295FA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2295FB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072295FD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072295F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5FF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14:paraId="0722960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0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229672" wp14:editId="07229673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7229692" w14:textId="77777777"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07229693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07229694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07229695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29672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" fillcolor="#f2f2f2" strokeweight=".5pt">
                <v:textbox>
                  <w:txbxContent>
                    <w:p w14:paraId="07229692" w14:textId="77777777"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07229693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07229694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14:paraId="07229695" w14:textId="77777777"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2296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0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0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0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0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0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0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0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0A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7229674" wp14:editId="07229675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0722960B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0722960C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0722960E" w14:textId="77777777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722960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07229611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722960F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07229610" w14:textId="2D433FB7" w:rsidR="00D6659B" w:rsidRPr="00E9324A" w:rsidRDefault="00E208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75968662" w:edGrp="everyone"/>
            <w:r>
              <w:rPr>
                <w:rFonts w:ascii="Arial" w:hAnsi="Arial" w:cs="Arial"/>
                <w:sz w:val="22"/>
                <w:szCs w:val="22"/>
              </w:rPr>
              <w:t>9/11/2019</w:t>
            </w:r>
            <w:permEnd w:id="1875968662"/>
          </w:p>
        </w:tc>
      </w:tr>
      <w:tr w:rsidR="00D6659B" w:rsidRPr="00553DDB" w14:paraId="07229614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7229612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07229613" w14:textId="5D6DF9A2" w:rsidR="00D6659B" w:rsidRPr="00E9324A" w:rsidRDefault="00E208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95012171" w:edGrp="everyone"/>
            <w:r>
              <w:rPr>
                <w:rFonts w:ascii="Arial" w:hAnsi="Arial" w:cs="Arial"/>
                <w:sz w:val="22"/>
                <w:szCs w:val="22"/>
              </w:rPr>
              <w:t>Rebecca David</w:t>
            </w:r>
            <w:permEnd w:id="1195012171"/>
          </w:p>
        </w:tc>
      </w:tr>
      <w:tr w:rsidR="00D6659B" w:rsidRPr="00553DDB" w14:paraId="07229616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7229615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07229619" w14:textId="77777777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7229617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07229618" w14:textId="501DD4CE" w:rsidR="00D6659B" w:rsidRPr="00E9324A" w:rsidRDefault="00E208B6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76594691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2076594691"/>
          </w:p>
        </w:tc>
      </w:tr>
      <w:tr w:rsidR="00D6659B" w:rsidRPr="00553DDB" w14:paraId="0722961C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722961A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0722961B" w14:textId="7DBBEDCA" w:rsidR="00D6659B" w:rsidRPr="00657280" w:rsidRDefault="002219F0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72012865" w:edGrp="everyone"/>
            <w:r>
              <w:rPr>
                <w:rFonts w:ascii="Arial" w:hAnsi="Arial" w:cs="Arial"/>
                <w:sz w:val="22"/>
                <w:szCs w:val="22"/>
              </w:rPr>
              <w:t xml:space="preserve">At 10:45am a delivery truck reversed into </w:t>
            </w:r>
            <w:r w:rsidR="00286081">
              <w:rPr>
                <w:rFonts w:ascii="Arial" w:hAnsi="Arial" w:cs="Arial"/>
                <w:sz w:val="22"/>
                <w:szCs w:val="22"/>
              </w:rPr>
              <w:t xml:space="preserve">a number of drums full of diesel piercing one of them.  </w:t>
            </w:r>
            <w:r w:rsidR="00EF415D">
              <w:rPr>
                <w:rFonts w:ascii="Arial" w:hAnsi="Arial" w:cs="Arial"/>
                <w:sz w:val="22"/>
                <w:szCs w:val="22"/>
              </w:rPr>
              <w:t xml:space="preserve">Nobody was around to help the driver reverse.  The </w:t>
            </w:r>
            <w:r w:rsidR="00F274C1">
              <w:rPr>
                <w:rFonts w:ascii="Arial" w:hAnsi="Arial" w:cs="Arial"/>
                <w:sz w:val="22"/>
                <w:szCs w:val="22"/>
              </w:rPr>
              <w:t xml:space="preserve">diesel erupted from the drum and </w:t>
            </w:r>
            <w:r w:rsidR="00734D66">
              <w:rPr>
                <w:rFonts w:ascii="Arial" w:hAnsi="Arial" w:cs="Arial"/>
                <w:sz w:val="22"/>
                <w:szCs w:val="22"/>
              </w:rPr>
              <w:t>spilled into an area of the carpark measuring 3m x 4m.</w:t>
            </w:r>
            <w:permEnd w:id="1472012865"/>
          </w:p>
        </w:tc>
      </w:tr>
      <w:tr w:rsidR="00D6659B" w:rsidRPr="00553DDB" w14:paraId="07229622" w14:textId="77777777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722961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0722961E" w14:textId="77777777" w:rsidR="00D6659B" w:rsidRPr="00553DDB" w:rsidRDefault="004704F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1334302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1334302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0722961F" w14:textId="77777777" w:rsidR="00D6659B" w:rsidRPr="00553DDB" w:rsidRDefault="004704F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8701862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98701862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07229620" w14:textId="77777777" w:rsidR="00D6659B" w:rsidRPr="00553DDB" w:rsidRDefault="004704F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69134223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6913422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07229621" w14:textId="265B19BC" w:rsidR="00D6659B" w:rsidRPr="00553DDB" w:rsidRDefault="004704F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31276554" w:edGrp="everyone"/>
                <w:r w:rsidR="004D4AAF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83127655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07229624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7229623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07229627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7229625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07229626" w14:textId="37F244EC" w:rsidR="00D6659B" w:rsidRPr="00657280" w:rsidRDefault="004D4AAF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3652554" w:edGrp="everyone"/>
            <w:r>
              <w:rPr>
                <w:rFonts w:ascii="Arial" w:hAnsi="Arial" w:cs="Arial"/>
                <w:sz w:val="22"/>
                <w:szCs w:val="22"/>
              </w:rPr>
              <w:t xml:space="preserve">Organise a spill kit and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clean up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of the diesel to take place.</w:t>
            </w:r>
            <w:permEnd w:id="63652554"/>
          </w:p>
        </w:tc>
      </w:tr>
      <w:tr w:rsidR="00D6659B" w:rsidRPr="00553DDB" w14:paraId="0722962E" w14:textId="77777777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7229628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07229629" w14:textId="167AE867" w:rsidR="00D6659B" w:rsidRPr="00657280" w:rsidRDefault="00647E17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1955498" w:edGrp="everyone"/>
            <w:r>
              <w:rPr>
                <w:rFonts w:ascii="Arial" w:hAnsi="Arial" w:cs="Arial"/>
                <w:sz w:val="22"/>
                <w:szCs w:val="22"/>
              </w:rPr>
              <w:t>As notified by workplace / supervisor/ manager / OHSE representative</w:t>
            </w:r>
            <w:permEnd w:id="501955498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722962A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0722962B" w14:textId="0BDCB1FA" w:rsidR="00D6659B" w:rsidRPr="00553DDB" w:rsidRDefault="004704F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34408369" w:edGrp="everyone"/>
                <w:r w:rsidR="00647E17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83440836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0722962C" w14:textId="77777777" w:rsidR="00D6659B" w:rsidRPr="00553DDB" w:rsidRDefault="004704F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0409503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5040950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0722962D" w14:textId="77777777" w:rsidR="00D6659B" w:rsidRPr="00553DDB" w:rsidRDefault="004704F3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82239984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58223998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0722962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633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7229630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7229631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677146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7229632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7714648" w:displacedByCustomXml="prev"/>
      </w:tr>
    </w:tbl>
    <w:p w14:paraId="0722963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35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14:paraId="0722963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63A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229637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9638" w14:textId="688D5458" w:rsidR="00D6659B" w:rsidRPr="00553DDB" w:rsidRDefault="005B39CB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370974453" w:edGrp="everyone"/>
            <w:r>
              <w:rPr>
                <w:rFonts w:ascii="Arial" w:hAnsi="Arial" w:cs="Arial"/>
                <w:sz w:val="22"/>
                <w:szCs w:val="22"/>
              </w:rPr>
              <w:t>Immediate supervisor, manager or the OHSE representative</w:t>
            </w:r>
            <w:permEnd w:id="1370974453"/>
          </w:p>
        </w:tc>
        <w:permStart w:id="1023882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229639" w14:textId="77777777"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3882875" w:displacedByCustomXml="prev"/>
      </w:tr>
    </w:tbl>
    <w:p w14:paraId="0722963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3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3D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14:paraId="0722963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642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22963F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9640" w14:textId="43280119" w:rsidR="00D6659B" w:rsidRPr="00553DDB" w:rsidRDefault="007D1753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894981893" w:edGrp="everyone"/>
            <w:r>
              <w:rPr>
                <w:rFonts w:ascii="Arial" w:hAnsi="Arial" w:cs="Arial"/>
                <w:sz w:val="22"/>
                <w:szCs w:val="22"/>
              </w:rPr>
              <w:t xml:space="preserve">The workplace would do this such as the supervisor / manager / OHSE representative. </w:t>
            </w:r>
            <w:permEnd w:id="1894981893"/>
          </w:p>
        </w:tc>
        <w:permStart w:id="5250228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22964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5022839" w:displacedByCustomXml="prev"/>
      </w:tr>
    </w:tbl>
    <w:p w14:paraId="0722964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4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229645" w14:textId="77777777"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14:paraId="0722964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722964A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229647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9648" w14:textId="1BBC3730" w:rsidR="00D6659B" w:rsidRPr="00553DDB" w:rsidRDefault="00874164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602907856" w:edGrp="everyone"/>
            <w:r>
              <w:rPr>
                <w:rFonts w:ascii="Arial" w:hAnsi="Arial" w:cs="Arial"/>
                <w:sz w:val="22"/>
                <w:szCs w:val="22"/>
              </w:rPr>
              <w:t>A reduction in the number of hazard reports submitted.</w:t>
            </w:r>
            <w:permEnd w:id="1602907856"/>
          </w:p>
        </w:tc>
        <w:permStart w:id="3035125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229649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3512503" w:displacedByCustomXml="prev"/>
      </w:tr>
    </w:tbl>
    <w:p w14:paraId="0722964B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7703A2" w14:textId="77777777" w:rsidR="004704F3" w:rsidRDefault="004704F3" w:rsidP="00A67754">
      <w:r>
        <w:separator/>
      </w:r>
    </w:p>
  </w:endnote>
  <w:endnote w:type="continuationSeparator" w:id="0">
    <w:p w14:paraId="66886FF1" w14:textId="77777777" w:rsidR="004704F3" w:rsidRDefault="004704F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2967E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722967F" w14:textId="5E9252E8" w:rsidR="00B001FD" w:rsidRPr="00830749" w:rsidRDefault="004704F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0C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23BA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29680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7229681" w14:textId="4E82B134"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23BA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29683" w14:textId="77777777"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29688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7229689" w14:textId="05F89400"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23BA6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C7CBF" w14:textId="77777777" w:rsidR="004704F3" w:rsidRDefault="004704F3" w:rsidP="00A67754">
      <w:r>
        <w:separator/>
      </w:r>
    </w:p>
  </w:footnote>
  <w:footnote w:type="continuationSeparator" w:id="0">
    <w:p w14:paraId="4D5CBDE7" w14:textId="77777777" w:rsidR="004704F3" w:rsidRDefault="004704F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2967A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722967B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2967C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722967D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29682" w14:textId="77777777"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29684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7229685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29686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7229687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15FF"/>
    <w:rsid w:val="00074457"/>
    <w:rsid w:val="00076AD6"/>
    <w:rsid w:val="0008468E"/>
    <w:rsid w:val="00084F18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59A3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0164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C64A0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19F0"/>
    <w:rsid w:val="0022264D"/>
    <w:rsid w:val="00222B64"/>
    <w:rsid w:val="00233402"/>
    <w:rsid w:val="002337BA"/>
    <w:rsid w:val="002338BF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6081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192C"/>
    <w:rsid w:val="0039160D"/>
    <w:rsid w:val="00396581"/>
    <w:rsid w:val="003A2769"/>
    <w:rsid w:val="003B0DC7"/>
    <w:rsid w:val="003B4C31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04F3"/>
    <w:rsid w:val="004768EA"/>
    <w:rsid w:val="00482720"/>
    <w:rsid w:val="0049066E"/>
    <w:rsid w:val="004A3499"/>
    <w:rsid w:val="004A554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4AAF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4F7F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9CB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47E17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4D66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1753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111A"/>
    <w:rsid w:val="008121F4"/>
    <w:rsid w:val="008129F7"/>
    <w:rsid w:val="008133D3"/>
    <w:rsid w:val="00817A2D"/>
    <w:rsid w:val="008264AD"/>
    <w:rsid w:val="0083003D"/>
    <w:rsid w:val="00830749"/>
    <w:rsid w:val="00833553"/>
    <w:rsid w:val="00834817"/>
    <w:rsid w:val="00835B05"/>
    <w:rsid w:val="00842AE4"/>
    <w:rsid w:val="00843997"/>
    <w:rsid w:val="00847C7B"/>
    <w:rsid w:val="00855F97"/>
    <w:rsid w:val="00860AFB"/>
    <w:rsid w:val="008643F9"/>
    <w:rsid w:val="00864D30"/>
    <w:rsid w:val="00874164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E0D20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05C9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1097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2FA2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657FD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D6DBA"/>
    <w:rsid w:val="00BE1F60"/>
    <w:rsid w:val="00BE37EB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3BA6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56EFC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16FF1"/>
    <w:rsid w:val="00D20EA7"/>
    <w:rsid w:val="00D238C2"/>
    <w:rsid w:val="00D25838"/>
    <w:rsid w:val="00D26665"/>
    <w:rsid w:val="00D308DF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3C19"/>
    <w:rsid w:val="00D6659B"/>
    <w:rsid w:val="00D701B8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50A4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1C7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8B6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09C4"/>
    <w:rsid w:val="00E727E4"/>
    <w:rsid w:val="00E77A19"/>
    <w:rsid w:val="00E83A7C"/>
    <w:rsid w:val="00E85228"/>
    <w:rsid w:val="00E909B8"/>
    <w:rsid w:val="00E91CA9"/>
    <w:rsid w:val="00E930E5"/>
    <w:rsid w:val="00EA2593"/>
    <w:rsid w:val="00EA46B0"/>
    <w:rsid w:val="00EA4ACC"/>
    <w:rsid w:val="00EA4C21"/>
    <w:rsid w:val="00EA5ACC"/>
    <w:rsid w:val="00EB0AA2"/>
    <w:rsid w:val="00EB100E"/>
    <w:rsid w:val="00EB2F5E"/>
    <w:rsid w:val="00EB5CE4"/>
    <w:rsid w:val="00EB7E28"/>
    <w:rsid w:val="00EE0D65"/>
    <w:rsid w:val="00EE0EDC"/>
    <w:rsid w:val="00EE235C"/>
    <w:rsid w:val="00EE272B"/>
    <w:rsid w:val="00EE4CDC"/>
    <w:rsid w:val="00EF2F06"/>
    <w:rsid w:val="00EF415D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274C1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E78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6673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22938D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jp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B251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4974B47-7349-4F0D-A13E-82E840BB2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5</TotalTime>
  <Pages>1</Pages>
  <Words>1740</Words>
  <Characters>9924</Characters>
  <Application>Microsoft Office Word</Application>
  <DocSecurity>8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Code</vt:lpstr>
    </vt:vector>
  </TitlesOfParts>
  <Company/>
  <LinksUpToDate>false</LinksUpToDate>
  <CharactersWithSpaces>11641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Rebecca David</cp:lastModifiedBy>
  <cp:revision>4</cp:revision>
  <cp:lastPrinted>2019-05-27T02:31:00Z</cp:lastPrinted>
  <dcterms:created xsi:type="dcterms:W3CDTF">2019-11-08T23:52:00Z</dcterms:created>
  <dcterms:modified xsi:type="dcterms:W3CDTF">2019-11-11T00:12:00Z</dcterms:modified>
  <cp:contentStatus>v1-1_01/10/2019</cp:contentStatus>
</cp:coreProperties>
</file>