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49F03F" w14:textId="1D892DBD" w:rsidR="00C76B5E" w:rsidRDefault="00C5120F" w:rsidP="00C76B5E">
      <w:pPr>
        <w:pStyle w:val="01CSTCPLHeading1"/>
        <w:rPr>
          <w:rFonts w:cs="Arial"/>
          <w:caps w:val="0"/>
          <w:szCs w:val="32"/>
        </w:rPr>
      </w:pPr>
      <w:r w:rsidRPr="00C5120F">
        <w:rPr>
          <w:rFonts w:cs="Arial"/>
          <w:caps w:val="0"/>
          <w:szCs w:val="32"/>
        </w:rPr>
        <w:t>Practical Completion Checklist</w:t>
      </w:r>
    </w:p>
    <w:p w14:paraId="30E3D008" w14:textId="77777777" w:rsidR="009C157C" w:rsidRPr="009C157C" w:rsidRDefault="009C157C" w:rsidP="009C157C"/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2547"/>
        <w:gridCol w:w="7654"/>
      </w:tblGrid>
      <w:tr w:rsidR="009C157C" w14:paraId="1F55FD96" w14:textId="77777777" w:rsidTr="0081542A">
        <w:trPr>
          <w:trHeight w:val="567"/>
        </w:trPr>
        <w:tc>
          <w:tcPr>
            <w:tcW w:w="2547" w:type="dxa"/>
            <w:vAlign w:val="center"/>
          </w:tcPr>
          <w:p w14:paraId="2C2FADAA" w14:textId="26B7E949" w:rsidR="009C157C" w:rsidRDefault="009C157C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name</w:t>
            </w:r>
            <w:r w:rsidR="0081542A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7654" w:type="dxa"/>
            <w:vAlign w:val="center"/>
          </w:tcPr>
          <w:p w14:paraId="3C262B40" w14:textId="2E146888" w:rsidR="009C157C" w:rsidRDefault="00B31CF2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Abbie Heaslip</w:t>
            </w:r>
          </w:p>
        </w:tc>
      </w:tr>
      <w:tr w:rsidR="009C157C" w14:paraId="57C121F7" w14:textId="77777777" w:rsidTr="0081542A">
        <w:trPr>
          <w:trHeight w:val="567"/>
        </w:trPr>
        <w:tc>
          <w:tcPr>
            <w:tcW w:w="2547" w:type="dxa"/>
            <w:vAlign w:val="center"/>
          </w:tcPr>
          <w:p w14:paraId="40EE13F9" w14:textId="4C9BDF78" w:rsidR="009C157C" w:rsidRDefault="009C157C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  <w:tc>
          <w:tcPr>
            <w:tcW w:w="7654" w:type="dxa"/>
            <w:vAlign w:val="center"/>
          </w:tcPr>
          <w:p w14:paraId="0880FEF1" w14:textId="1F8A9E8C" w:rsidR="009C157C" w:rsidRDefault="00B31CF2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16/12/24</w:t>
            </w:r>
          </w:p>
        </w:tc>
      </w:tr>
      <w:tr w:rsidR="007E02FA" w14:paraId="46D6BCCA" w14:textId="77777777" w:rsidTr="0081542A">
        <w:trPr>
          <w:trHeight w:val="567"/>
        </w:trPr>
        <w:tc>
          <w:tcPr>
            <w:tcW w:w="2547" w:type="dxa"/>
            <w:vAlign w:val="center"/>
          </w:tcPr>
          <w:p w14:paraId="354C7395" w14:textId="787D67B6" w:rsidR="007E02FA" w:rsidRDefault="007E02FA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Project</w:t>
            </w:r>
            <w:r w:rsidR="0081542A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7654" w:type="dxa"/>
            <w:vAlign w:val="center"/>
          </w:tcPr>
          <w:p w14:paraId="50FAF6B1" w14:textId="5BDFFBC2" w:rsidR="007E02FA" w:rsidRDefault="002B6651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Correctional Facility project is not yet complete</w:t>
            </w:r>
            <w:r w:rsidR="0031437A">
              <w:rPr>
                <w:rFonts w:ascii="Arial" w:hAnsi="Arial" w:cs="Arial"/>
                <w:sz w:val="22"/>
                <w:szCs w:val="22"/>
              </w:rPr>
              <w:t xml:space="preserve"> therefore checklist items are “N/A”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7E02FA" w14:paraId="581A97BD" w14:textId="77777777" w:rsidTr="0081542A">
        <w:trPr>
          <w:trHeight w:val="567"/>
        </w:trPr>
        <w:tc>
          <w:tcPr>
            <w:tcW w:w="2547" w:type="dxa"/>
            <w:vAlign w:val="center"/>
          </w:tcPr>
          <w:p w14:paraId="24494183" w14:textId="7E00BB48" w:rsidR="007E02FA" w:rsidRDefault="007E02FA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 address</w:t>
            </w:r>
            <w:r w:rsidR="0081542A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7654" w:type="dxa"/>
            <w:vAlign w:val="center"/>
          </w:tcPr>
          <w:p w14:paraId="29630DF1" w14:textId="66272C15" w:rsidR="007E02FA" w:rsidRDefault="001B03EA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Spring Creek</w:t>
            </w:r>
          </w:p>
        </w:tc>
      </w:tr>
      <w:tr w:rsidR="007E02FA" w14:paraId="357209C1" w14:textId="77777777" w:rsidTr="0081542A">
        <w:trPr>
          <w:trHeight w:val="567"/>
        </w:trPr>
        <w:tc>
          <w:tcPr>
            <w:tcW w:w="2547" w:type="dxa"/>
            <w:vAlign w:val="center"/>
          </w:tcPr>
          <w:p w14:paraId="513F00B5" w14:textId="7D1DB742" w:rsidR="007E02FA" w:rsidRDefault="007E02FA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State/ Territory</w:t>
            </w:r>
            <w:r w:rsidR="0081542A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7654" w:type="dxa"/>
            <w:vAlign w:val="center"/>
          </w:tcPr>
          <w:p w14:paraId="790AFBFD" w14:textId="4D080EC6" w:rsidR="007E02FA" w:rsidRDefault="002B6651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Qld</w:t>
            </w:r>
          </w:p>
        </w:tc>
      </w:tr>
      <w:tr w:rsidR="009C157C" w14:paraId="7969A83E" w14:textId="77777777" w:rsidTr="0081542A">
        <w:trPr>
          <w:trHeight w:val="1020"/>
        </w:trPr>
        <w:tc>
          <w:tcPr>
            <w:tcW w:w="2547" w:type="dxa"/>
            <w:vAlign w:val="center"/>
          </w:tcPr>
          <w:p w14:paraId="575AA8EB" w14:textId="780C53C9" w:rsidR="009C157C" w:rsidRDefault="007E02FA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Conditions for </w:t>
            </w:r>
            <w:r w:rsidR="00A36C5B">
              <w:rPr>
                <w:rFonts w:ascii="Arial" w:hAnsi="Arial" w:cs="Arial"/>
                <w:sz w:val="22"/>
                <w:szCs w:val="22"/>
              </w:rPr>
              <w:t>verifying practical completion</w:t>
            </w:r>
            <w:r w:rsidR="0081542A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7654" w:type="dxa"/>
            <w:vAlign w:val="center"/>
          </w:tcPr>
          <w:p w14:paraId="3208E329" w14:textId="77777777" w:rsidR="0031437A" w:rsidRPr="0031437A" w:rsidRDefault="0031437A" w:rsidP="0031437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1437A">
              <w:rPr>
                <w:rFonts w:ascii="Arial" w:hAnsi="Arial" w:cs="Arial"/>
                <w:sz w:val="22"/>
                <w:szCs w:val="22"/>
              </w:rPr>
              <w:t>“Practical Completion” is that stage in the execution of the work under the Contract when:</w:t>
            </w:r>
          </w:p>
          <w:p w14:paraId="19FF615B" w14:textId="77777777" w:rsidR="0031437A" w:rsidRPr="0031437A" w:rsidRDefault="0031437A" w:rsidP="0031437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1437A">
              <w:rPr>
                <w:rFonts w:ascii="Arial" w:hAnsi="Arial" w:cs="Arial"/>
                <w:sz w:val="22"/>
                <w:szCs w:val="22"/>
              </w:rPr>
              <w:t>(a) the Works are complete except for minor omissions and minor defects:</w:t>
            </w:r>
          </w:p>
          <w:p w14:paraId="7546A224" w14:textId="77777777" w:rsidR="0031437A" w:rsidRPr="0031437A" w:rsidRDefault="0031437A" w:rsidP="0031437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1437A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31437A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1437A">
              <w:rPr>
                <w:rFonts w:ascii="Arial" w:hAnsi="Arial" w:cs="Arial"/>
                <w:sz w:val="22"/>
                <w:szCs w:val="22"/>
              </w:rPr>
              <w:t xml:space="preserve">) which do not prevent the Works from being reasonably capable of being used for their intended </w:t>
            </w:r>
          </w:p>
          <w:p w14:paraId="31C74739" w14:textId="77777777" w:rsidR="0031437A" w:rsidRPr="0031437A" w:rsidRDefault="0031437A" w:rsidP="0031437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31437A">
              <w:rPr>
                <w:rFonts w:ascii="Arial" w:hAnsi="Arial" w:cs="Arial"/>
                <w:sz w:val="22"/>
                <w:szCs w:val="22"/>
              </w:rPr>
              <w:t>purpose;</w:t>
            </w:r>
            <w:proofErr w:type="gramEnd"/>
          </w:p>
          <w:p w14:paraId="45043132" w14:textId="77777777" w:rsidR="0031437A" w:rsidRPr="0031437A" w:rsidRDefault="0031437A" w:rsidP="0031437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1437A">
              <w:rPr>
                <w:rFonts w:ascii="Arial" w:hAnsi="Arial" w:cs="Arial"/>
                <w:sz w:val="22"/>
                <w:szCs w:val="22"/>
              </w:rPr>
              <w:t xml:space="preserve">(ii) which the Principal's Representative determines the Managing Contractor has reasonable </w:t>
            </w:r>
          </w:p>
          <w:p w14:paraId="4CE01CB0" w14:textId="77777777" w:rsidR="0031437A" w:rsidRPr="0031437A" w:rsidRDefault="0031437A" w:rsidP="0031437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1437A">
              <w:rPr>
                <w:rFonts w:ascii="Arial" w:hAnsi="Arial" w:cs="Arial"/>
                <w:sz w:val="22"/>
                <w:szCs w:val="22"/>
              </w:rPr>
              <w:t>grounds for not promptly rectifying; and</w:t>
            </w:r>
          </w:p>
          <w:p w14:paraId="4CB95764" w14:textId="77777777" w:rsidR="0031437A" w:rsidRPr="0031437A" w:rsidRDefault="0031437A" w:rsidP="0031437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1437A">
              <w:rPr>
                <w:rFonts w:ascii="Arial" w:hAnsi="Arial" w:cs="Arial"/>
                <w:sz w:val="22"/>
                <w:szCs w:val="22"/>
              </w:rPr>
              <w:t xml:space="preserve">(iii) rectification of which will not prejudice the convenient use of the </w:t>
            </w:r>
            <w:proofErr w:type="gramStart"/>
            <w:r w:rsidRPr="0031437A">
              <w:rPr>
                <w:rFonts w:ascii="Arial" w:hAnsi="Arial" w:cs="Arial"/>
                <w:sz w:val="22"/>
                <w:szCs w:val="22"/>
              </w:rPr>
              <w:t>Works;</w:t>
            </w:r>
            <w:proofErr w:type="gramEnd"/>
          </w:p>
          <w:p w14:paraId="7D5A6DCB" w14:textId="77777777" w:rsidR="0031437A" w:rsidRPr="0031437A" w:rsidRDefault="0031437A" w:rsidP="0031437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1437A">
              <w:rPr>
                <w:rFonts w:ascii="Arial" w:hAnsi="Arial" w:cs="Arial"/>
                <w:sz w:val="22"/>
                <w:szCs w:val="22"/>
              </w:rPr>
              <w:t xml:space="preserve">(b) those tests which are required by the Contract to be carried out and passed or satisfied before the </w:t>
            </w:r>
          </w:p>
          <w:p w14:paraId="1132F61E" w14:textId="77777777" w:rsidR="0031437A" w:rsidRPr="0031437A" w:rsidRDefault="0031437A" w:rsidP="0031437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1437A">
              <w:rPr>
                <w:rFonts w:ascii="Arial" w:hAnsi="Arial" w:cs="Arial"/>
                <w:sz w:val="22"/>
                <w:szCs w:val="22"/>
              </w:rPr>
              <w:t xml:space="preserve">Works can be regarded as having reached the stage of Practical Completion, have been carried out </w:t>
            </w:r>
          </w:p>
          <w:p w14:paraId="6B1889A1" w14:textId="77777777" w:rsidR="0031437A" w:rsidRPr="0031437A" w:rsidRDefault="0031437A" w:rsidP="0031437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1437A">
              <w:rPr>
                <w:rFonts w:ascii="Arial" w:hAnsi="Arial" w:cs="Arial"/>
                <w:sz w:val="22"/>
                <w:szCs w:val="22"/>
              </w:rPr>
              <w:t xml:space="preserve">and passed or </w:t>
            </w:r>
            <w:proofErr w:type="gramStart"/>
            <w:r w:rsidRPr="0031437A">
              <w:rPr>
                <w:rFonts w:ascii="Arial" w:hAnsi="Arial" w:cs="Arial"/>
                <w:sz w:val="22"/>
                <w:szCs w:val="22"/>
              </w:rPr>
              <w:t>satisfied;</w:t>
            </w:r>
            <w:proofErr w:type="gramEnd"/>
          </w:p>
          <w:p w14:paraId="2764D030" w14:textId="77777777" w:rsidR="0031437A" w:rsidRPr="0031437A" w:rsidRDefault="0031437A" w:rsidP="0031437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1437A">
              <w:rPr>
                <w:rFonts w:ascii="Arial" w:hAnsi="Arial" w:cs="Arial"/>
                <w:sz w:val="22"/>
                <w:szCs w:val="22"/>
              </w:rPr>
              <w:t xml:space="preserve">(c) all specific requirements for Practical Completion set out in the Project Brief or (where there is one) </w:t>
            </w:r>
          </w:p>
          <w:p w14:paraId="61938E16" w14:textId="77777777" w:rsidR="0031437A" w:rsidRPr="0031437A" w:rsidRDefault="0031437A" w:rsidP="0031437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1437A">
              <w:rPr>
                <w:rFonts w:ascii="Arial" w:hAnsi="Arial" w:cs="Arial"/>
                <w:sz w:val="22"/>
                <w:szCs w:val="22"/>
              </w:rPr>
              <w:t xml:space="preserve">the GCS Offer Project Brief, have been fully </w:t>
            </w:r>
            <w:proofErr w:type="gramStart"/>
            <w:r w:rsidRPr="0031437A">
              <w:rPr>
                <w:rFonts w:ascii="Arial" w:hAnsi="Arial" w:cs="Arial"/>
                <w:sz w:val="22"/>
                <w:szCs w:val="22"/>
              </w:rPr>
              <w:t>satisfied;</w:t>
            </w:r>
            <w:proofErr w:type="gramEnd"/>
          </w:p>
          <w:p w14:paraId="74BEDB39" w14:textId="77777777" w:rsidR="0031437A" w:rsidRPr="0031437A" w:rsidRDefault="0031437A" w:rsidP="0031437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1437A">
              <w:rPr>
                <w:rFonts w:ascii="Arial" w:hAnsi="Arial" w:cs="Arial"/>
                <w:sz w:val="22"/>
                <w:szCs w:val="22"/>
              </w:rPr>
              <w:t xml:space="preserve">(d) documents and other information required under the Contract which, in the opinion of the </w:t>
            </w:r>
            <w:proofErr w:type="gramStart"/>
            <w:r w:rsidRPr="0031437A">
              <w:rPr>
                <w:rFonts w:ascii="Arial" w:hAnsi="Arial" w:cs="Arial"/>
                <w:sz w:val="22"/>
                <w:szCs w:val="22"/>
              </w:rPr>
              <w:t>Principal's</w:t>
            </w:r>
            <w:proofErr w:type="gramEnd"/>
            <w:r w:rsidRPr="0031437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8ED15DD" w14:textId="77777777" w:rsidR="0031437A" w:rsidRPr="0031437A" w:rsidRDefault="0031437A" w:rsidP="0031437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1437A">
              <w:rPr>
                <w:rFonts w:ascii="Arial" w:hAnsi="Arial" w:cs="Arial"/>
                <w:sz w:val="22"/>
                <w:szCs w:val="22"/>
              </w:rPr>
              <w:t xml:space="preserve">Representative, are essential for the use, operation and maintenance of the Works have been </w:t>
            </w:r>
          </w:p>
          <w:p w14:paraId="1A6C9861" w14:textId="77777777" w:rsidR="0031437A" w:rsidRPr="0031437A" w:rsidRDefault="0031437A" w:rsidP="0031437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1437A">
              <w:rPr>
                <w:rFonts w:ascii="Arial" w:hAnsi="Arial" w:cs="Arial"/>
                <w:sz w:val="22"/>
                <w:szCs w:val="22"/>
              </w:rPr>
              <w:t>supplied to the Principal's Representative; and</w:t>
            </w:r>
          </w:p>
          <w:p w14:paraId="531E7397" w14:textId="77777777" w:rsidR="0031437A" w:rsidRPr="0031437A" w:rsidRDefault="0031437A" w:rsidP="0031437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1437A">
              <w:rPr>
                <w:rFonts w:ascii="Arial" w:hAnsi="Arial" w:cs="Arial"/>
                <w:sz w:val="22"/>
                <w:szCs w:val="22"/>
              </w:rPr>
              <w:t xml:space="preserve">(e) all other necessary permits, registrations, approvals, certifications, consents or licences have been </w:t>
            </w:r>
          </w:p>
          <w:p w14:paraId="4C0F1371" w14:textId="52454417" w:rsidR="009C157C" w:rsidRDefault="0031437A" w:rsidP="0031437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1437A">
              <w:rPr>
                <w:rFonts w:ascii="Arial" w:hAnsi="Arial" w:cs="Arial"/>
                <w:sz w:val="22"/>
                <w:szCs w:val="22"/>
              </w:rPr>
              <w:t>provided to the Principal's Representative;</w:t>
            </w:r>
          </w:p>
        </w:tc>
      </w:tr>
    </w:tbl>
    <w:p w14:paraId="1692667F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3255"/>
        <w:gridCol w:w="1701"/>
        <w:gridCol w:w="5245"/>
      </w:tblGrid>
      <w:tr w:rsidR="009C157C" w14:paraId="27B2DEA6" w14:textId="77777777" w:rsidTr="0081542A">
        <w:trPr>
          <w:trHeight w:val="567"/>
        </w:trPr>
        <w:tc>
          <w:tcPr>
            <w:tcW w:w="3255" w:type="dxa"/>
            <w:shd w:val="clear" w:color="auto" w:fill="D9D9D9" w:themeFill="background1" w:themeFillShade="D9"/>
            <w:vAlign w:val="center"/>
          </w:tcPr>
          <w:p w14:paraId="2CB10B27" w14:textId="0F0BFADE" w:rsidR="009C157C" w:rsidRPr="009C157C" w:rsidRDefault="009C157C" w:rsidP="009C157C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Checklist item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F058F4B" w14:textId="16782754" w:rsidR="009C157C" w:rsidRPr="009C157C" w:rsidRDefault="009C157C" w:rsidP="009C157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Yes/No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14:paraId="3356E599" w14:textId="7D281C8E" w:rsidR="009C157C" w:rsidRPr="009C157C" w:rsidRDefault="009C157C" w:rsidP="009C157C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Comments</w:t>
            </w:r>
          </w:p>
        </w:tc>
      </w:tr>
      <w:tr w:rsidR="0081542A" w14:paraId="049754E8" w14:textId="77777777" w:rsidTr="0081542A">
        <w:trPr>
          <w:trHeight w:val="1077"/>
        </w:trPr>
        <w:tc>
          <w:tcPr>
            <w:tcW w:w="3255" w:type="dxa"/>
            <w:vAlign w:val="center"/>
          </w:tcPr>
          <w:p w14:paraId="72EFC3EC" w14:textId="4E18B955" w:rsidR="0081542A" w:rsidRPr="00A36C5B" w:rsidRDefault="0081542A" w:rsidP="0081542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A36C5B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Site equipment has been removed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105282B9" w14:textId="4DF31293" w:rsidR="0081542A" w:rsidRDefault="0031437A" w:rsidP="0081542A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0356986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Yes 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-62992903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  <w:p w14:paraId="486DB5F8" w14:textId="77777777" w:rsidR="0081542A" w:rsidRPr="002D7743" w:rsidRDefault="0081542A" w:rsidP="0081542A">
            <w:pPr>
              <w:ind w:right="-23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33C1C82" w14:textId="6F05EA9D" w:rsidR="0081542A" w:rsidRDefault="0031437A" w:rsidP="0081542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49873765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  <w:tc>
          <w:tcPr>
            <w:tcW w:w="5245" w:type="dxa"/>
            <w:vAlign w:val="center"/>
          </w:tcPr>
          <w:p w14:paraId="641E9718" w14:textId="77777777" w:rsidR="0081542A" w:rsidRDefault="0081542A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542A" w14:paraId="06C32BF0" w14:textId="77777777" w:rsidTr="0081542A">
        <w:trPr>
          <w:trHeight w:val="1077"/>
        </w:trPr>
        <w:tc>
          <w:tcPr>
            <w:tcW w:w="3255" w:type="dxa"/>
            <w:vAlign w:val="center"/>
          </w:tcPr>
          <w:p w14:paraId="14144566" w14:textId="258ADFE0" w:rsidR="0081542A" w:rsidRPr="00A36C5B" w:rsidRDefault="0081542A" w:rsidP="0081542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A36C5B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Utilities are available for use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5D8C911B" w14:textId="5E65A622" w:rsidR="0081542A" w:rsidRDefault="0031437A" w:rsidP="0081542A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1270540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Yes 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-11839777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  <w:p w14:paraId="74A7B2DD" w14:textId="77777777" w:rsidR="0081542A" w:rsidRPr="002D7743" w:rsidRDefault="0081542A" w:rsidP="0081542A">
            <w:pPr>
              <w:ind w:right="-23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8B70B48" w14:textId="2251D664" w:rsidR="0081542A" w:rsidRDefault="0031437A" w:rsidP="0081542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59854719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  <w:tc>
          <w:tcPr>
            <w:tcW w:w="5245" w:type="dxa"/>
            <w:vAlign w:val="center"/>
          </w:tcPr>
          <w:p w14:paraId="5138AFF5" w14:textId="77777777" w:rsidR="0081542A" w:rsidRDefault="0081542A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542A" w14:paraId="1BEB55E5" w14:textId="77777777" w:rsidTr="0081542A">
        <w:trPr>
          <w:trHeight w:val="1077"/>
        </w:trPr>
        <w:tc>
          <w:tcPr>
            <w:tcW w:w="3255" w:type="dxa"/>
            <w:vAlign w:val="center"/>
          </w:tcPr>
          <w:p w14:paraId="0879592D" w14:textId="5BBB60BA" w:rsidR="0081542A" w:rsidRPr="00A36C5B" w:rsidRDefault="0081542A" w:rsidP="0081542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A36C5B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All site hazards have been removed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1DDCB3E7" w14:textId="28807C56" w:rsidR="0081542A" w:rsidRDefault="0031437A" w:rsidP="0081542A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9132759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Yes 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-12487329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  <w:p w14:paraId="36EE5758" w14:textId="77777777" w:rsidR="0081542A" w:rsidRPr="002D7743" w:rsidRDefault="0081542A" w:rsidP="0081542A">
            <w:pPr>
              <w:ind w:right="-23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25ED5A9" w14:textId="1AA96486" w:rsidR="0081542A" w:rsidRDefault="0031437A" w:rsidP="0081542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04919086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  <w:tc>
          <w:tcPr>
            <w:tcW w:w="5245" w:type="dxa"/>
            <w:vAlign w:val="center"/>
          </w:tcPr>
          <w:p w14:paraId="7B3784B7" w14:textId="77777777" w:rsidR="0081542A" w:rsidRDefault="0081542A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542A" w14:paraId="3D97D1A3" w14:textId="77777777" w:rsidTr="0081542A">
        <w:trPr>
          <w:trHeight w:val="1077"/>
        </w:trPr>
        <w:tc>
          <w:tcPr>
            <w:tcW w:w="3255" w:type="dxa"/>
            <w:vAlign w:val="center"/>
          </w:tcPr>
          <w:p w14:paraId="2E4AFDF2" w14:textId="3E7A9CEE" w:rsidR="0081542A" w:rsidRPr="00A36C5B" w:rsidRDefault="0081542A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36C5B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lastRenderedPageBreak/>
              <w:t>Health and safety inspection has been conducted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1F22077E" w14:textId="77777777" w:rsidR="0081542A" w:rsidRDefault="0031437A" w:rsidP="0081542A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335993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1542A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Yes 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-4275069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1542A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  <w:p w14:paraId="77863A2C" w14:textId="77777777" w:rsidR="0081542A" w:rsidRPr="002D7743" w:rsidRDefault="0081542A" w:rsidP="0081542A">
            <w:pPr>
              <w:ind w:right="-23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DFCF8E5" w14:textId="769AE330" w:rsidR="0081542A" w:rsidRDefault="0031437A" w:rsidP="0081542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746140135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  <w:tc>
          <w:tcPr>
            <w:tcW w:w="5245" w:type="dxa"/>
            <w:vAlign w:val="center"/>
          </w:tcPr>
          <w:p w14:paraId="3CE523B6" w14:textId="77777777" w:rsidR="0081542A" w:rsidRDefault="0081542A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542A" w14:paraId="7B4BA484" w14:textId="77777777" w:rsidTr="0081542A">
        <w:trPr>
          <w:trHeight w:val="1077"/>
        </w:trPr>
        <w:tc>
          <w:tcPr>
            <w:tcW w:w="3255" w:type="dxa"/>
            <w:vAlign w:val="center"/>
          </w:tcPr>
          <w:p w14:paraId="04522FDD" w14:textId="00E33CBE" w:rsidR="0081542A" w:rsidRPr="00A36C5B" w:rsidRDefault="0081542A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36C5B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All commissioning work has been completed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5C7A92F6" w14:textId="77777777" w:rsidR="0081542A" w:rsidRDefault="0031437A" w:rsidP="0081542A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375146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1542A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Yes 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-2616930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1542A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  <w:p w14:paraId="6564CE64" w14:textId="77777777" w:rsidR="0081542A" w:rsidRPr="002D7743" w:rsidRDefault="0081542A" w:rsidP="0081542A">
            <w:pPr>
              <w:ind w:right="-23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002D600" w14:textId="48503D9A" w:rsidR="0081542A" w:rsidRDefault="0031437A" w:rsidP="0081542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07172842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  <w:tc>
          <w:tcPr>
            <w:tcW w:w="5245" w:type="dxa"/>
            <w:vAlign w:val="center"/>
          </w:tcPr>
          <w:p w14:paraId="67D897FD" w14:textId="77777777" w:rsidR="0081542A" w:rsidRDefault="0081542A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542A" w14:paraId="5A975AC0" w14:textId="77777777" w:rsidTr="0081542A">
        <w:trPr>
          <w:trHeight w:val="1077"/>
        </w:trPr>
        <w:tc>
          <w:tcPr>
            <w:tcW w:w="3255" w:type="dxa"/>
            <w:vAlign w:val="center"/>
          </w:tcPr>
          <w:p w14:paraId="1FF35377" w14:textId="289DF62E" w:rsidR="0081542A" w:rsidRPr="00A36C5B" w:rsidRDefault="0081542A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36C5B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All required test certificated has been submitted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2C2BB74E" w14:textId="77777777" w:rsidR="0081542A" w:rsidRDefault="0031437A" w:rsidP="0081542A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428400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1542A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Yes 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-19176927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1542A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  <w:p w14:paraId="2423E987" w14:textId="77777777" w:rsidR="0081542A" w:rsidRPr="002D7743" w:rsidRDefault="0081542A" w:rsidP="0081542A">
            <w:pPr>
              <w:ind w:right="-23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4D5CB47" w14:textId="53608F56" w:rsidR="0081542A" w:rsidRDefault="0031437A" w:rsidP="0081542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36575041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  <w:tc>
          <w:tcPr>
            <w:tcW w:w="5245" w:type="dxa"/>
            <w:vAlign w:val="center"/>
          </w:tcPr>
          <w:p w14:paraId="28E454D6" w14:textId="77777777" w:rsidR="0081542A" w:rsidRDefault="0081542A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542A" w14:paraId="56BF603E" w14:textId="77777777" w:rsidTr="0081542A">
        <w:trPr>
          <w:trHeight w:val="1077"/>
        </w:trPr>
        <w:tc>
          <w:tcPr>
            <w:tcW w:w="3255" w:type="dxa"/>
            <w:vAlign w:val="center"/>
          </w:tcPr>
          <w:p w14:paraId="6CFF6FD8" w14:textId="4EF9FC2E" w:rsidR="0081542A" w:rsidRPr="00A36C5B" w:rsidRDefault="0081542A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36C5B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Schedule for outstanding works has been arranged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578C672F" w14:textId="77777777" w:rsidR="0081542A" w:rsidRDefault="0031437A" w:rsidP="0081542A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6808500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1542A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Yes 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-10981695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1542A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  <w:p w14:paraId="405F61E5" w14:textId="77777777" w:rsidR="0081542A" w:rsidRPr="002D7743" w:rsidRDefault="0081542A" w:rsidP="0081542A">
            <w:pPr>
              <w:ind w:right="-23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E72A310" w14:textId="39E02483" w:rsidR="0081542A" w:rsidRDefault="0031437A" w:rsidP="0081542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50982692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  <w:tc>
          <w:tcPr>
            <w:tcW w:w="5245" w:type="dxa"/>
            <w:vAlign w:val="center"/>
          </w:tcPr>
          <w:p w14:paraId="2EE65E60" w14:textId="77777777" w:rsidR="0081542A" w:rsidRDefault="0081542A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542A" w14:paraId="31DE9C02" w14:textId="77777777" w:rsidTr="0081542A">
        <w:trPr>
          <w:trHeight w:val="1077"/>
        </w:trPr>
        <w:tc>
          <w:tcPr>
            <w:tcW w:w="3255" w:type="dxa"/>
            <w:vAlign w:val="center"/>
          </w:tcPr>
          <w:p w14:paraId="4E3A1F03" w14:textId="674C6243" w:rsidR="0081542A" w:rsidRPr="00A36C5B" w:rsidRDefault="0081542A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36C5B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Notice of Anticipated Practical Completion has been submitted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5159D367" w14:textId="77777777" w:rsidR="0081542A" w:rsidRDefault="0031437A" w:rsidP="0081542A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38264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1542A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Yes 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5100370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1542A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  <w:p w14:paraId="7E0FE431" w14:textId="77777777" w:rsidR="0081542A" w:rsidRPr="002D7743" w:rsidRDefault="0081542A" w:rsidP="0081542A">
            <w:pPr>
              <w:ind w:right="-23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6C491CE" w14:textId="10435A8F" w:rsidR="0081542A" w:rsidRDefault="0031437A" w:rsidP="0081542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89958648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  <w:tc>
          <w:tcPr>
            <w:tcW w:w="5245" w:type="dxa"/>
            <w:vAlign w:val="center"/>
          </w:tcPr>
          <w:p w14:paraId="5E1A4BE6" w14:textId="77777777" w:rsidR="0081542A" w:rsidRDefault="0081542A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21FE1AC" w14:textId="77777777" w:rsidR="00951F2F" w:rsidRDefault="00951F2F" w:rsidP="00C5120F">
      <w:pPr>
        <w:ind w:right="-24"/>
        <w:rPr>
          <w:rFonts w:ascii="Arial" w:hAnsi="Arial" w:cs="Arial"/>
          <w:sz w:val="22"/>
          <w:szCs w:val="22"/>
        </w:rPr>
      </w:pPr>
    </w:p>
    <w:sectPr w:rsidR="00951F2F" w:rsidSect="007674DB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851" w:bottom="1134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FEBC25" w14:textId="77777777" w:rsidR="00841CDD" w:rsidRDefault="00841CDD" w:rsidP="00A67754">
      <w:r>
        <w:separator/>
      </w:r>
    </w:p>
  </w:endnote>
  <w:endnote w:type="continuationSeparator" w:id="0">
    <w:p w14:paraId="55DA1C9D" w14:textId="77777777" w:rsidR="00841CDD" w:rsidRDefault="00841CDD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EF39FD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6909B37" w14:textId="4F6D86BA" w:rsidR="00951F2F" w:rsidRPr="00951F2F" w:rsidRDefault="0031437A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E02FA">
          <w:rPr>
            <w:rFonts w:ascii="Arial" w:hAnsi="Arial" w:cs="Arial"/>
            <w:b/>
            <w:sz w:val="16"/>
            <w:szCs w:val="16"/>
          </w:rPr>
          <w:t>v1-2_13/04/2023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24133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6FC1E83" w14:textId="38C3F7D9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E02FA">
          <w:rPr>
            <w:rFonts w:ascii="Arial" w:hAnsi="Arial" w:cs="Arial"/>
            <w:b/>
            <w:sz w:val="16"/>
            <w:szCs w:val="16"/>
          </w:rPr>
          <w:t>v1-2_13/04/2023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7C48F5" w14:textId="77777777" w:rsidR="00841CDD" w:rsidRDefault="00841CDD" w:rsidP="00A67754">
      <w:r>
        <w:separator/>
      </w:r>
    </w:p>
  </w:footnote>
  <w:footnote w:type="continuationSeparator" w:id="0">
    <w:p w14:paraId="4A4D0E89" w14:textId="77777777" w:rsidR="00841CDD" w:rsidRDefault="00841CDD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okmarkStart w:id="0" w:name="_Hlk160531552"/>
  <w:bookmarkStart w:id="1" w:name="_Hlk160531553"/>
  <w:bookmarkStart w:id="2" w:name="_Hlk160531685"/>
  <w:bookmarkStart w:id="3" w:name="_Hlk160531686"/>
  <w:p w14:paraId="2179E98E" w14:textId="498116CC" w:rsidR="00C5120F" w:rsidRDefault="0031437A" w:rsidP="00C5120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328144398"/>
        <w:placeholder>
          <w:docPart w:val="318FC3E781474A67B2E24407B010A45C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C5120F">
          <w:rPr>
            <w:rFonts w:ascii="Arial" w:hAnsi="Arial" w:cs="Arial"/>
            <w:b/>
            <w:sz w:val="16"/>
            <w:szCs w:val="16"/>
          </w:rPr>
          <w:t>Handout 3</w:t>
        </w:r>
      </w:sdtContent>
    </w:sdt>
    <w:r w:rsidR="00C5120F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5120F">
          <w:rPr>
            <w:rFonts w:ascii="Arial" w:hAnsi="Arial" w:cs="Arial"/>
            <w:b/>
            <w:sz w:val="16"/>
            <w:szCs w:val="16"/>
          </w:rPr>
          <w:t>CPCCBC4003</w:t>
        </w:r>
      </w:sdtContent>
    </w:sdt>
    <w:r w:rsidR="00C5120F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5120F">
          <w:rPr>
            <w:rFonts w:ascii="Arial" w:hAnsi="Arial" w:cs="Arial"/>
            <w:b/>
            <w:sz w:val="16"/>
            <w:szCs w:val="16"/>
          </w:rPr>
          <w:t>Select, prepare and administer a construction contract</w:t>
        </w:r>
      </w:sdtContent>
    </w:sdt>
  </w:p>
  <w:bookmarkEnd w:id="0"/>
  <w:bookmarkEnd w:id="1"/>
  <w:bookmarkEnd w:id="2"/>
  <w:bookmarkEnd w:id="3"/>
  <w:p w14:paraId="5D019F63" w14:textId="77777777" w:rsidR="00C5120F" w:rsidRPr="00830749" w:rsidRDefault="00C5120F" w:rsidP="00C5120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F13B4C" w14:textId="3F7208A9" w:rsidR="00C5120F" w:rsidRDefault="00C5120F" w:rsidP="00C5120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bookmarkStart w:id="4" w:name="_Hlk160531384"/>
    <w:bookmarkStart w:id="5" w:name="_Hlk160531385"/>
    <w:bookmarkStart w:id="6" w:name="_Hlk160531603"/>
    <w:bookmarkStart w:id="7" w:name="_Hlk160531604"/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108350492"/>
        <w:placeholder>
          <w:docPart w:val="3C23A5FA792B4DC09F71807CD4ABD5EF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Handout 3</w:t>
        </w:r>
      </w:sdtContent>
    </w:sdt>
    <w:r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CPCCBC4003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bookmarkStart w:id="8" w:name="_Hlk160531408"/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Pr="00C5120F">
          <w:rPr>
            <w:rFonts w:ascii="Arial" w:hAnsi="Arial" w:cs="Arial"/>
            <w:b/>
            <w:sz w:val="16"/>
            <w:szCs w:val="16"/>
          </w:rPr>
          <w:t>Select, prepare and administer a construction contract</w:t>
        </w:r>
      </w:sdtContent>
    </w:sdt>
    <w:bookmarkEnd w:id="8"/>
  </w:p>
  <w:bookmarkEnd w:id="4"/>
  <w:bookmarkEnd w:id="5"/>
  <w:bookmarkEnd w:id="6"/>
  <w:bookmarkEnd w:id="7"/>
  <w:p w14:paraId="757CACAC" w14:textId="77777777" w:rsidR="00C5120F" w:rsidRPr="00830749" w:rsidRDefault="00C5120F" w:rsidP="00C5120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39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6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1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7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2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5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8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2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4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6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88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1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3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4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7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8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 w16cid:durableId="104496826">
    <w:abstractNumId w:val="11"/>
  </w:num>
  <w:num w:numId="2" w16cid:durableId="1247812650">
    <w:abstractNumId w:val="21"/>
  </w:num>
  <w:num w:numId="3" w16cid:durableId="478767195">
    <w:abstractNumId w:val="37"/>
  </w:num>
  <w:num w:numId="4" w16cid:durableId="1530531815">
    <w:abstractNumId w:val="78"/>
  </w:num>
  <w:num w:numId="5" w16cid:durableId="1272250392">
    <w:abstractNumId w:val="15"/>
  </w:num>
  <w:num w:numId="6" w16cid:durableId="1573344114">
    <w:abstractNumId w:val="43"/>
  </w:num>
  <w:num w:numId="7" w16cid:durableId="82343371">
    <w:abstractNumId w:val="67"/>
  </w:num>
  <w:num w:numId="8" w16cid:durableId="73010930">
    <w:abstractNumId w:val="36"/>
  </w:num>
  <w:num w:numId="9" w16cid:durableId="177081455">
    <w:abstractNumId w:val="38"/>
  </w:num>
  <w:num w:numId="10" w16cid:durableId="760880774">
    <w:abstractNumId w:val="61"/>
  </w:num>
  <w:num w:numId="11" w16cid:durableId="282931144">
    <w:abstractNumId w:val="58"/>
  </w:num>
  <w:num w:numId="12" w16cid:durableId="1235897872">
    <w:abstractNumId w:val="91"/>
  </w:num>
  <w:num w:numId="13" w16cid:durableId="1406802483">
    <w:abstractNumId w:val="25"/>
  </w:num>
  <w:num w:numId="14" w16cid:durableId="205875299">
    <w:abstractNumId w:val="8"/>
  </w:num>
  <w:num w:numId="15" w16cid:durableId="2022855151">
    <w:abstractNumId w:val="54"/>
  </w:num>
  <w:num w:numId="16" w16cid:durableId="1421563778">
    <w:abstractNumId w:val="42"/>
  </w:num>
  <w:num w:numId="17" w16cid:durableId="237054618">
    <w:abstractNumId w:val="23"/>
  </w:num>
  <w:num w:numId="18" w16cid:durableId="1463228692">
    <w:abstractNumId w:val="98"/>
  </w:num>
  <w:num w:numId="19" w16cid:durableId="429742558">
    <w:abstractNumId w:val="6"/>
  </w:num>
  <w:num w:numId="20" w16cid:durableId="993877360">
    <w:abstractNumId w:val="1"/>
  </w:num>
  <w:num w:numId="21" w16cid:durableId="1016612255">
    <w:abstractNumId w:val="24"/>
  </w:num>
  <w:num w:numId="22" w16cid:durableId="351491576">
    <w:abstractNumId w:val="18"/>
  </w:num>
  <w:num w:numId="23" w16cid:durableId="1500729452">
    <w:abstractNumId w:val="69"/>
  </w:num>
  <w:num w:numId="24" w16cid:durableId="1102729109">
    <w:abstractNumId w:val="50"/>
  </w:num>
  <w:num w:numId="25" w16cid:durableId="2014451035">
    <w:abstractNumId w:val="71"/>
  </w:num>
  <w:num w:numId="26" w16cid:durableId="1480536420">
    <w:abstractNumId w:val="14"/>
  </w:num>
  <w:num w:numId="27" w16cid:durableId="1530147028">
    <w:abstractNumId w:val="86"/>
  </w:num>
  <w:num w:numId="28" w16cid:durableId="1220702122">
    <w:abstractNumId w:val="83"/>
  </w:num>
  <w:num w:numId="29" w16cid:durableId="753819230">
    <w:abstractNumId w:val="70"/>
  </w:num>
  <w:num w:numId="30" w16cid:durableId="1890141386">
    <w:abstractNumId w:val="89"/>
  </w:num>
  <w:num w:numId="31" w16cid:durableId="1452747974">
    <w:abstractNumId w:val="17"/>
  </w:num>
  <w:num w:numId="32" w16cid:durableId="2111927216">
    <w:abstractNumId w:val="76"/>
  </w:num>
  <w:num w:numId="33" w16cid:durableId="1695228612">
    <w:abstractNumId w:val="64"/>
  </w:num>
  <w:num w:numId="34" w16cid:durableId="737363370">
    <w:abstractNumId w:val="22"/>
  </w:num>
  <w:num w:numId="35" w16cid:durableId="448821922">
    <w:abstractNumId w:val="59"/>
  </w:num>
  <w:num w:numId="36" w16cid:durableId="1122845643">
    <w:abstractNumId w:val="72"/>
  </w:num>
  <w:num w:numId="37" w16cid:durableId="636036381">
    <w:abstractNumId w:val="16"/>
  </w:num>
  <w:num w:numId="38" w16cid:durableId="1867402059">
    <w:abstractNumId w:val="35"/>
  </w:num>
  <w:num w:numId="39" w16cid:durableId="1234657244">
    <w:abstractNumId w:val="100"/>
  </w:num>
  <w:num w:numId="40" w16cid:durableId="511800220">
    <w:abstractNumId w:val="41"/>
  </w:num>
  <w:num w:numId="41" w16cid:durableId="1508595781">
    <w:abstractNumId w:val="4"/>
  </w:num>
  <w:num w:numId="42" w16cid:durableId="859244392">
    <w:abstractNumId w:val="56"/>
  </w:num>
  <w:num w:numId="43" w16cid:durableId="1881242109">
    <w:abstractNumId w:val="45"/>
  </w:num>
  <w:num w:numId="44" w16cid:durableId="1423457365">
    <w:abstractNumId w:val="87"/>
  </w:num>
  <w:num w:numId="45" w16cid:durableId="400299859">
    <w:abstractNumId w:val="31"/>
  </w:num>
  <w:num w:numId="46" w16cid:durableId="1900942753">
    <w:abstractNumId w:val="82"/>
  </w:num>
  <w:num w:numId="47" w16cid:durableId="922955342">
    <w:abstractNumId w:val="0"/>
  </w:num>
  <w:num w:numId="48" w16cid:durableId="1269042865">
    <w:abstractNumId w:val="66"/>
  </w:num>
  <w:num w:numId="49" w16cid:durableId="464276161">
    <w:abstractNumId w:val="94"/>
  </w:num>
  <w:num w:numId="50" w16cid:durableId="1559631280">
    <w:abstractNumId w:val="80"/>
  </w:num>
  <w:num w:numId="51" w16cid:durableId="14382677">
    <w:abstractNumId w:val="92"/>
  </w:num>
  <w:num w:numId="52" w16cid:durableId="532158322">
    <w:abstractNumId w:val="34"/>
  </w:num>
  <w:num w:numId="53" w16cid:durableId="1476482217">
    <w:abstractNumId w:val="39"/>
  </w:num>
  <w:num w:numId="54" w16cid:durableId="768814663">
    <w:abstractNumId w:val="84"/>
  </w:num>
  <w:num w:numId="55" w16cid:durableId="935788791">
    <w:abstractNumId w:val="5"/>
  </w:num>
  <w:num w:numId="56" w16cid:durableId="1528641791">
    <w:abstractNumId w:val="53"/>
  </w:num>
  <w:num w:numId="57" w16cid:durableId="458230280">
    <w:abstractNumId w:val="88"/>
  </w:num>
  <w:num w:numId="58" w16cid:durableId="2112554340">
    <w:abstractNumId w:val="29"/>
  </w:num>
  <w:num w:numId="59" w16cid:durableId="1967008536">
    <w:abstractNumId w:val="52"/>
  </w:num>
  <w:num w:numId="60" w16cid:durableId="987055010">
    <w:abstractNumId w:val="12"/>
  </w:num>
  <w:num w:numId="61" w16cid:durableId="1091586620">
    <w:abstractNumId w:val="73"/>
  </w:num>
  <w:num w:numId="62" w16cid:durableId="1210072156">
    <w:abstractNumId w:val="10"/>
  </w:num>
  <w:num w:numId="63" w16cid:durableId="609362610">
    <w:abstractNumId w:val="79"/>
  </w:num>
  <w:num w:numId="64" w16cid:durableId="1734353035">
    <w:abstractNumId w:val="26"/>
  </w:num>
  <w:num w:numId="65" w16cid:durableId="485127176">
    <w:abstractNumId w:val="28"/>
  </w:num>
  <w:num w:numId="66" w16cid:durableId="640505867">
    <w:abstractNumId w:val="55"/>
  </w:num>
  <w:num w:numId="67" w16cid:durableId="652608704">
    <w:abstractNumId w:val="60"/>
  </w:num>
  <w:num w:numId="68" w16cid:durableId="1070465721">
    <w:abstractNumId w:val="74"/>
  </w:num>
  <w:num w:numId="69" w16cid:durableId="1023824769">
    <w:abstractNumId w:val="90"/>
  </w:num>
  <w:num w:numId="70" w16cid:durableId="2126462443">
    <w:abstractNumId w:val="65"/>
  </w:num>
  <w:num w:numId="71" w16cid:durableId="59907781">
    <w:abstractNumId w:val="40"/>
  </w:num>
  <w:num w:numId="72" w16cid:durableId="1580944253">
    <w:abstractNumId w:val="62"/>
  </w:num>
  <w:num w:numId="73" w16cid:durableId="1495533002">
    <w:abstractNumId w:val="99"/>
  </w:num>
  <w:num w:numId="74" w16cid:durableId="1494831941">
    <w:abstractNumId w:val="3"/>
  </w:num>
  <w:num w:numId="75" w16cid:durableId="1713769822">
    <w:abstractNumId w:val="47"/>
  </w:num>
  <w:num w:numId="76" w16cid:durableId="1386686183">
    <w:abstractNumId w:val="68"/>
  </w:num>
  <w:num w:numId="77" w16cid:durableId="63139696">
    <w:abstractNumId w:val="97"/>
  </w:num>
  <w:num w:numId="78" w16cid:durableId="1403869016">
    <w:abstractNumId w:val="27"/>
  </w:num>
  <w:num w:numId="79" w16cid:durableId="1301229330">
    <w:abstractNumId w:val="9"/>
  </w:num>
  <w:num w:numId="80" w16cid:durableId="215706361">
    <w:abstractNumId w:val="30"/>
  </w:num>
  <w:num w:numId="81" w16cid:durableId="1333068871">
    <w:abstractNumId w:val="51"/>
  </w:num>
  <w:num w:numId="82" w16cid:durableId="25182348">
    <w:abstractNumId w:val="20"/>
  </w:num>
  <w:num w:numId="83" w16cid:durableId="127557542">
    <w:abstractNumId w:val="49"/>
  </w:num>
  <w:num w:numId="84" w16cid:durableId="1604218745">
    <w:abstractNumId w:val="57"/>
  </w:num>
  <w:num w:numId="85" w16cid:durableId="1969117576">
    <w:abstractNumId w:val="19"/>
  </w:num>
  <w:num w:numId="86" w16cid:durableId="358554311">
    <w:abstractNumId w:val="81"/>
  </w:num>
  <w:num w:numId="87" w16cid:durableId="1421218068">
    <w:abstractNumId w:val="95"/>
  </w:num>
  <w:num w:numId="88" w16cid:durableId="1230920842">
    <w:abstractNumId w:val="32"/>
  </w:num>
  <w:num w:numId="89" w16cid:durableId="975791057">
    <w:abstractNumId w:val="33"/>
  </w:num>
  <w:num w:numId="90" w16cid:durableId="1166894197">
    <w:abstractNumId w:val="13"/>
  </w:num>
  <w:num w:numId="91" w16cid:durableId="1009018523">
    <w:abstractNumId w:val="48"/>
  </w:num>
  <w:num w:numId="92" w16cid:durableId="1302883167">
    <w:abstractNumId w:val="93"/>
  </w:num>
  <w:num w:numId="93" w16cid:durableId="1234659940">
    <w:abstractNumId w:val="46"/>
  </w:num>
  <w:num w:numId="94" w16cid:durableId="2058190706">
    <w:abstractNumId w:val="77"/>
  </w:num>
  <w:num w:numId="95" w16cid:durableId="1684896205">
    <w:abstractNumId w:val="63"/>
  </w:num>
  <w:num w:numId="96" w16cid:durableId="1587689105">
    <w:abstractNumId w:val="2"/>
  </w:num>
  <w:num w:numId="97" w16cid:durableId="1917199860">
    <w:abstractNumId w:val="96"/>
  </w:num>
  <w:num w:numId="98" w16cid:durableId="804543560">
    <w:abstractNumId w:val="7"/>
  </w:num>
  <w:num w:numId="99" w16cid:durableId="1790777249">
    <w:abstractNumId w:val="85"/>
  </w:num>
  <w:num w:numId="100" w16cid:durableId="1279334610">
    <w:abstractNumId w:val="75"/>
  </w:num>
  <w:num w:numId="101" w16cid:durableId="1986349048">
    <w:abstractNumId w:val="44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D45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3EA"/>
    <w:rsid w:val="001B09BC"/>
    <w:rsid w:val="001B4536"/>
    <w:rsid w:val="001C0B34"/>
    <w:rsid w:val="001C4084"/>
    <w:rsid w:val="001D01D1"/>
    <w:rsid w:val="001E05E8"/>
    <w:rsid w:val="001E600A"/>
    <w:rsid w:val="001F3555"/>
    <w:rsid w:val="001F50CE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651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37A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A3D45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42A6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5130"/>
    <w:rsid w:val="00573C4A"/>
    <w:rsid w:val="005752EF"/>
    <w:rsid w:val="00583840"/>
    <w:rsid w:val="005868D2"/>
    <w:rsid w:val="0059489C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E6238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1EFF"/>
    <w:rsid w:val="00672D43"/>
    <w:rsid w:val="00672FAE"/>
    <w:rsid w:val="00674DE6"/>
    <w:rsid w:val="00675E17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068D"/>
    <w:rsid w:val="007A1BB4"/>
    <w:rsid w:val="007A5008"/>
    <w:rsid w:val="007B48B1"/>
    <w:rsid w:val="007C1D61"/>
    <w:rsid w:val="007C52E8"/>
    <w:rsid w:val="007C63F4"/>
    <w:rsid w:val="007D3292"/>
    <w:rsid w:val="007D3954"/>
    <w:rsid w:val="007D3BDB"/>
    <w:rsid w:val="007E0151"/>
    <w:rsid w:val="007E02FA"/>
    <w:rsid w:val="007E2C77"/>
    <w:rsid w:val="007E4D2F"/>
    <w:rsid w:val="007E57E8"/>
    <w:rsid w:val="007E72A0"/>
    <w:rsid w:val="007E7CAC"/>
    <w:rsid w:val="007F1F7F"/>
    <w:rsid w:val="007F575E"/>
    <w:rsid w:val="008121F4"/>
    <w:rsid w:val="008133D3"/>
    <w:rsid w:val="0081542A"/>
    <w:rsid w:val="00817A2D"/>
    <w:rsid w:val="008264AD"/>
    <w:rsid w:val="0083003D"/>
    <w:rsid w:val="00830749"/>
    <w:rsid w:val="00833553"/>
    <w:rsid w:val="00835B05"/>
    <w:rsid w:val="00841CDD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B39C9"/>
    <w:rsid w:val="008C48F6"/>
    <w:rsid w:val="008D303A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157C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36C5B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B15C0"/>
    <w:rsid w:val="00AB5FF9"/>
    <w:rsid w:val="00AC6BE2"/>
    <w:rsid w:val="00AC79B9"/>
    <w:rsid w:val="00AD147B"/>
    <w:rsid w:val="00AD2C30"/>
    <w:rsid w:val="00AD390C"/>
    <w:rsid w:val="00AD4101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1CF2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0B38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1B83"/>
    <w:rsid w:val="00BD2445"/>
    <w:rsid w:val="00BD310B"/>
    <w:rsid w:val="00BD4B75"/>
    <w:rsid w:val="00BD5D83"/>
    <w:rsid w:val="00BE1F60"/>
    <w:rsid w:val="00BE5659"/>
    <w:rsid w:val="00BF15FF"/>
    <w:rsid w:val="00BF51EE"/>
    <w:rsid w:val="00BF721E"/>
    <w:rsid w:val="00C02070"/>
    <w:rsid w:val="00C05340"/>
    <w:rsid w:val="00C070E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120F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715C5"/>
    <w:rsid w:val="00F72340"/>
    <w:rsid w:val="00F739B9"/>
    <w:rsid w:val="00F739DD"/>
    <w:rsid w:val="00F73AD5"/>
    <w:rsid w:val="00F7673C"/>
    <w:rsid w:val="00F769F2"/>
    <w:rsid w:val="00F84646"/>
    <w:rsid w:val="00F8647F"/>
    <w:rsid w:val="00F8706B"/>
    <w:rsid w:val="00F92F09"/>
    <w:rsid w:val="00F94DF7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4CCDF0"/>
  <w15:docId w15:val="{2BE3AC26-F575-4BEE-92F6-8FE5A93A5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6C5B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7_Form%20Template%20PORTRAIT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3C23A5FA792B4DC09F71807CD4ABD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5840BA-5052-4330-834F-D86CB566C12E}"/>
      </w:docPartPr>
      <w:docPartBody>
        <w:p w:rsidR="0076281D" w:rsidRDefault="0076281D" w:rsidP="0076281D">
          <w:pPr>
            <w:pStyle w:val="3C23A5FA792B4DC09F71807CD4ABD5EF"/>
          </w:pPr>
          <w:r w:rsidRPr="007303DC">
            <w:rPr>
              <w:rStyle w:val="PlaceholderText"/>
            </w:rPr>
            <w:t>[Category]</w:t>
          </w:r>
        </w:p>
      </w:docPartBody>
    </w:docPart>
    <w:docPart>
      <w:docPartPr>
        <w:name w:val="318FC3E781474A67B2E24407B010A4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2DA587-7F5D-4957-90A2-51D45190066E}"/>
      </w:docPartPr>
      <w:docPartBody>
        <w:p w:rsidR="0076281D" w:rsidRDefault="0076281D" w:rsidP="0076281D">
          <w:pPr>
            <w:pStyle w:val="318FC3E781474A67B2E24407B010A45C"/>
          </w:pPr>
          <w:r w:rsidRPr="007303DC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51F"/>
    <w:rsid w:val="000048DB"/>
    <w:rsid w:val="005752EF"/>
    <w:rsid w:val="0076281D"/>
    <w:rsid w:val="008F751F"/>
    <w:rsid w:val="00F73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6281D"/>
    <w:rPr>
      <w:color w:val="808080"/>
    </w:rPr>
  </w:style>
  <w:style w:type="paragraph" w:customStyle="1" w:styleId="3C23A5FA792B4DC09F71807CD4ABD5EF">
    <w:name w:val="3C23A5FA792B4DC09F71807CD4ABD5EF"/>
    <w:rsid w:val="0076281D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18FC3E781474A67B2E24407B010A45C">
    <w:name w:val="318FC3E781474A67B2E24407B010A45C"/>
    <w:rsid w:val="0076281D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9606803E-13D3-4A73-A70C-6B09025969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T067_Form Template PORTRAIT_1-1</Template>
  <TotalTime>26</TotalTime>
  <Pages>2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CPCCBC4003</vt:lpstr>
    </vt:vector>
  </TitlesOfParts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CPCCBC4003</dc:title>
  <dc:subject>Select, prepare and administer a construction contract</dc:subject>
  <dc:creator>Heidi Newton</dc:creator>
  <cp:lastModifiedBy>Abbie Heaslip-JHG</cp:lastModifiedBy>
  <cp:revision>7</cp:revision>
  <cp:lastPrinted>2014-09-18T04:01:00Z</cp:lastPrinted>
  <dcterms:created xsi:type="dcterms:W3CDTF">2023-04-12T21:52:00Z</dcterms:created>
  <dcterms:modified xsi:type="dcterms:W3CDTF">2024-12-18T03:18:00Z</dcterms:modified>
  <cp:category>Handout 3</cp:category>
  <cp:contentStatus>v1-2_13/04/2023</cp:contentStatus>
</cp:coreProperties>
</file>