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7520" w:rsidRPr="004932A4" w:rsidRDefault="002C4594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C25AFAD590CC481FBAC31DF81FDE344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CPCCBC4026A Arrange building applications and approvals</w:t>
          </w:r>
        </w:sdtContent>
      </w:sdt>
      <w:r w:rsidR="00577520" w:rsidRPr="004932A4">
        <w:rPr>
          <w:szCs w:val="32"/>
        </w:rPr>
        <w:t xml:space="preserve"> </w:t>
      </w:r>
      <w:r w:rsidR="006D21D6">
        <w:rPr>
          <w:szCs w:val="32"/>
        </w:rPr>
        <w:t xml:space="preserve">&amp; </w:t>
      </w:r>
    </w:p>
    <w:p w:rsidR="00577520" w:rsidRPr="004932A4" w:rsidRDefault="002C4594" w:rsidP="00577520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B79D4FDFB4CD44A2AF871F9B32247AA4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6D21D6">
            <w:rPr>
              <w:szCs w:val="32"/>
            </w:rPr>
            <w:t>CPCCBC4031A Process client requirements</w:t>
          </w:r>
        </w:sdtContent>
      </w:sdt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577520" w:rsidTr="00577520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577520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577520" w:rsidRPr="0032118C" w:rsidRDefault="00577520" w:rsidP="00577520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32118C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577520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577520" w:rsidRPr="0032118C" w:rsidRDefault="00577520" w:rsidP="00533426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577520" w:rsidRPr="0032118C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577520" w:rsidRPr="00923E1E" w:rsidRDefault="00577520" w:rsidP="00533426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577520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p w:rsidR="00577520" w:rsidRPr="00830749" w:rsidRDefault="00577520" w:rsidP="00577520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0" w:name="_Ref396827952"/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F46E53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67601869" w:edGrp="everyone"/>
            <w:r>
              <w:rPr>
                <w:rFonts w:ascii="Arial" w:hAnsi="Arial" w:cs="Arial"/>
                <w:sz w:val="22"/>
                <w:szCs w:val="22"/>
              </w:rPr>
              <w:t>Andrea Beard</w:t>
            </w:r>
            <w:permEnd w:id="1067601869"/>
          </w:p>
        </w:tc>
      </w:tr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71082854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BE8ED97" wp14:editId="51EF7F17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710828545" w:displacedByCustomXml="prev"/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262AB" w:rsidRPr="00DD7A44" w:rsidRDefault="00F46E53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71922184" w:edGrp="everyone"/>
            <w:r>
              <w:rPr>
                <w:rFonts w:ascii="Arial" w:hAnsi="Arial" w:cs="Arial"/>
                <w:sz w:val="22"/>
                <w:szCs w:val="22"/>
              </w:rPr>
              <w:t>Brett</w:t>
            </w:r>
            <w:permEnd w:id="1771922184"/>
          </w:p>
        </w:tc>
      </w:tr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167538226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D262AB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BEB68E6" wp14:editId="41242DB3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675382267" w:displacedByCustomXml="next"/>
          </w:sdtContent>
        </w:sdt>
      </w:tr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262AB" w:rsidRPr="00DD7A44" w:rsidTr="00F46E53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262AB" w:rsidRPr="00DD7A44" w:rsidRDefault="00D262AB" w:rsidP="00F46E53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42277044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4136C320496423C8249975BF6565510"/>
            </w:placeholder>
            <w:date w:fullDate="2019-01-1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262AB" w:rsidRPr="00DD7A44" w:rsidRDefault="00F46E53" w:rsidP="00F46E53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15/01/2019</w:t>
                </w:r>
              </w:p>
            </w:tc>
          </w:sdtContent>
        </w:sdt>
      </w:tr>
      <w:permEnd w:id="1742277044"/>
    </w:tbl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p w:rsidR="00D262AB" w:rsidRPr="00DD7A44" w:rsidRDefault="00D262AB" w:rsidP="00D262A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262AB" w:rsidRPr="00DD7A44" w:rsidTr="00F46E53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262AB" w:rsidRPr="00DD7A44" w:rsidTr="00F46E53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56</w:t>
            </w:r>
          </w:p>
        </w:tc>
        <w:tc>
          <w:tcPr>
            <w:tcW w:w="2559" w:type="dxa"/>
            <w:vMerge w:val="restart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245931" w:edGrp="everyone"/>
            <w:permEnd w:id="21245931"/>
          </w:p>
        </w:tc>
        <w:tc>
          <w:tcPr>
            <w:tcW w:w="1272" w:type="dxa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262AB" w:rsidRPr="00DD7A44" w:rsidTr="00F46E53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262AB" w:rsidRPr="00DD7A44" w:rsidRDefault="00D262AB" w:rsidP="00F46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797382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:rsidR="00D262AB" w:rsidRPr="00DD7A44" w:rsidRDefault="00D262AB" w:rsidP="00F46E5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9738239" w:displacedByCustomXml="prev"/>
        <w:permStart w:id="5786935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:rsidR="00D262AB" w:rsidRPr="00DD7A44" w:rsidRDefault="00D262AB" w:rsidP="00F46E5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8693543" w:displacedByCustomXml="prev"/>
      </w:tr>
    </w:tbl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:rsidR="00577520" w:rsidRDefault="00577520" w:rsidP="00577520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br w:type="page"/>
      </w:r>
    </w:p>
    <w:p w:rsidR="000544F4" w:rsidRPr="00830749" w:rsidRDefault="000544F4" w:rsidP="000544F4">
      <w:pPr>
        <w:pStyle w:val="11CSTCPLQuestionBullet"/>
        <w:ind w:left="709" w:hanging="709"/>
      </w:pPr>
      <w:bookmarkStart w:id="1" w:name="_Ref428791704"/>
      <w:bookmarkEnd w:id="0"/>
      <w:r>
        <w:lastRenderedPageBreak/>
        <w:t>Identify four (4) details you would try to establish about the client’s design requirements.</w:t>
      </w:r>
      <w:bookmarkEnd w:id="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391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permStart w:id="1478634387" w:edGrp="everyone"/>
            <w:r w:rsidRPr="00F03E08">
              <w:rPr>
                <w:rFonts w:ascii="Arial" w:hAnsi="Arial" w:cs="Arial"/>
                <w:sz w:val="22"/>
                <w:szCs w:val="22"/>
              </w:rPr>
              <w:t>Client’s objectives and priorities of the project</w:t>
            </w:r>
          </w:p>
          <w:p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Space, time and budget parameters are aligned with the client’s vision and needs</w:t>
            </w:r>
          </w:p>
          <w:p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Expectations are reasonable and attainable</w:t>
            </w:r>
          </w:p>
          <w:p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Client’s role and the project structure</w:t>
            </w:r>
          </w:p>
          <w:p w:rsidR="00F03E08" w:rsidRPr="00F03E08" w:rsidRDefault="00F03E08" w:rsidP="000B6DBF">
            <w:pPr>
              <w:numPr>
                <w:ilvl w:val="1"/>
                <w:numId w:val="11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Building life span and flexibility requirements</w:t>
            </w:r>
          </w:p>
          <w:permEnd w:id="1478634387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5026100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4920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261008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" w:name="_Ref497316899"/>
      <w:r>
        <w:t>In what format should the client’s design requirements be recorded?</w:t>
      </w:r>
      <w:bookmarkEnd w:id="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4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32D9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F03E08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451171233" w:edGrp="everyone"/>
            <w:r>
              <w:rPr>
                <w:rFonts w:ascii="Arial" w:hAnsi="Arial" w:cs="Arial"/>
                <w:sz w:val="22"/>
                <w:szCs w:val="22"/>
              </w:rPr>
              <w:t>In a Project brief: Description of the client, Site Information, Technical requirements</w:t>
            </w:r>
            <w:permEnd w:id="451171233"/>
          </w:p>
        </w:tc>
        <w:permStart w:id="2056554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32267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65542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3" w:name="_Ref497316910"/>
      <w:r>
        <w:t>Describe how explaining a product’s strengths and limitations can ensure the client’s design needs are met.</w:t>
      </w:r>
      <w:bookmarkEnd w:id="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543892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321552312" w:edGrp="everyone"/>
            <w:r>
              <w:rPr>
                <w:rFonts w:ascii="Arial" w:hAnsi="Arial" w:cs="Arial"/>
                <w:sz w:val="22"/>
                <w:szCs w:val="22"/>
              </w:rPr>
              <w:t>Client can be assured they are receiving quality</w:t>
            </w:r>
            <w:r w:rsidR="00592D76">
              <w:rPr>
                <w:rFonts w:ascii="Arial" w:hAnsi="Arial" w:cs="Arial"/>
                <w:sz w:val="22"/>
                <w:szCs w:val="22"/>
              </w:rPr>
              <w:t xml:space="preserve"> and value for money</w:t>
            </w:r>
          </w:p>
          <w:p w:rsidR="000544F4" w:rsidRPr="001C408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 can be assured they are buying a product that is well matched to their particular needs</w:t>
            </w:r>
            <w:permEnd w:id="1321552312"/>
          </w:p>
        </w:tc>
        <w:permStart w:id="17870396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163583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703968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4" w:name="_Ref497316911"/>
      <w:r>
        <w:t>Identify two (2) types of technical/product knowledge you should provide to a client who wishes to maximise sustainability.</w:t>
      </w:r>
      <w:bookmarkEnd w:id="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832D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1E9" w:rsidRPr="00AD03B0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46805892" w:edGrp="everyone"/>
            <w:r w:rsidRPr="00AD03B0">
              <w:rPr>
                <w:rFonts w:ascii="Arial" w:hAnsi="Arial" w:cs="Arial"/>
                <w:sz w:val="22"/>
                <w:szCs w:val="22"/>
              </w:rPr>
              <w:t>Lifespan of the product</w:t>
            </w:r>
          </w:p>
          <w:p w:rsidR="003C71E9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r w:rsidRPr="00AD03B0">
              <w:rPr>
                <w:rFonts w:ascii="Arial" w:hAnsi="Arial" w:cs="Arial"/>
                <w:sz w:val="22"/>
                <w:szCs w:val="22"/>
              </w:rPr>
              <w:t>Source of product</w:t>
            </w:r>
          </w:p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  <w:bookmarkStart w:id="5" w:name="_GoBack"/>
            <w:bookmarkEnd w:id="5"/>
            <w:permEnd w:id="946805892"/>
          </w:p>
        </w:tc>
        <w:permStart w:id="7038064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3979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380649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6" w:name="_Ref497317156"/>
      <w:r>
        <w:lastRenderedPageBreak/>
        <w:t xml:space="preserve">Which of the following may be considered a restrictive covenant? </w:t>
      </w:r>
      <w:r>
        <w:br/>
        <w:t>Tick all that apply.</w:t>
      </w:r>
      <w:bookmarkEnd w:id="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766481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741153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67664818" w:displacedByCustomXml="prev"/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5837740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37740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building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18799133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287696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99133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fence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  <w:tr w:rsidR="005832D9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832D9" w:rsidRPr="00FE608E" w:rsidRDefault="005832D9" w:rsidP="005832D9">
            <w:pPr>
              <w:ind w:left="993" w:hanging="993"/>
              <w:jc w:val="center"/>
              <w:rPr>
                <w:vanish/>
              </w:rPr>
            </w:pPr>
          </w:p>
        </w:tc>
        <w:permStart w:id="20621878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29610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5832D9" w:rsidRPr="00DD7A44" w:rsidRDefault="00F03E08" w:rsidP="005832D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21878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832D9" w:rsidRDefault="005832D9" w:rsidP="005832D9">
            <w:pPr>
              <w:jc w:val="center"/>
            </w:pPr>
            <w:r>
              <w:t>Limit on retaining wall heights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832D9" w:rsidRDefault="005832D9" w:rsidP="005832D9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7" w:name="_Ref497317158"/>
      <w:r>
        <w:t>Why should your client be notified about restrictive covenants?</w:t>
      </w:r>
      <w:bookmarkEnd w:id="7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497762608" w:edGrp="everyone"/>
            <w:r>
              <w:rPr>
                <w:rFonts w:ascii="Arial" w:hAnsi="Arial" w:cs="Arial"/>
                <w:sz w:val="22"/>
                <w:szCs w:val="22"/>
              </w:rPr>
              <w:t xml:space="preserve">The presence of a restrictive covenant may require designs to be altered. </w:t>
            </w:r>
            <w:r w:rsidR="00F03E08">
              <w:rPr>
                <w:rFonts w:ascii="Arial" w:hAnsi="Arial" w:cs="Arial"/>
                <w:sz w:val="22"/>
                <w:szCs w:val="22"/>
              </w:rPr>
              <w:t>Legal action can be taken against the party breaching it</w:t>
            </w:r>
            <w:permEnd w:id="497762608"/>
          </w:p>
        </w:tc>
        <w:permStart w:id="19271818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115968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7181842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8" w:name="_Ref497317175"/>
      <w:r>
        <w:t>What document sets out what a client can build within the Council area?</w:t>
      </w:r>
      <w:bookmarkEnd w:id="8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1C4084" w:rsidRDefault="00A62B95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949846996" w:edGrp="everyone"/>
            <w:r>
              <w:rPr>
                <w:rFonts w:ascii="Arial" w:hAnsi="Arial" w:cs="Arial"/>
                <w:sz w:val="22"/>
                <w:szCs w:val="22"/>
              </w:rPr>
              <w:t>The 3 city’s Plan</w:t>
            </w:r>
            <w:r w:rsidR="003C71E9">
              <w:rPr>
                <w:rFonts w:ascii="Arial" w:hAnsi="Arial" w:cs="Arial"/>
                <w:sz w:val="22"/>
                <w:szCs w:val="22"/>
              </w:rPr>
              <w:t xml:space="preserve"> - Sydney</w:t>
            </w:r>
            <w:permEnd w:id="1949846996"/>
          </w:p>
        </w:tc>
        <w:permStart w:id="880686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494293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068627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9" w:name="_Ref497317585"/>
      <w:r>
        <w:rPr>
          <w:rFonts w:ascii="Arial" w:hAnsi="Arial"/>
          <w:b/>
        </w:rPr>
        <w:t xml:space="preserve">Outline the requirements of the </w:t>
      </w:r>
      <w:r>
        <w:rPr>
          <w:rFonts w:ascii="Arial" w:hAnsi="Arial"/>
          <w:b/>
          <w:i/>
        </w:rPr>
        <w:t xml:space="preserve">Work Health and Safety Act 2011 </w:t>
      </w:r>
      <w:r>
        <w:rPr>
          <w:rFonts w:ascii="Arial" w:hAnsi="Arial"/>
          <w:b/>
        </w:rPr>
        <w:t>with regards to the design of buildings.</w:t>
      </w:r>
      <w:bookmarkEnd w:id="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7475E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95" w:rsidRPr="00A62B95" w:rsidRDefault="00A62B95" w:rsidP="003C71E9">
            <w:pPr>
              <w:rPr>
                <w:rFonts w:ascii="Arial" w:hAnsi="Arial" w:cs="Arial"/>
                <w:sz w:val="22"/>
                <w:szCs w:val="22"/>
              </w:rPr>
            </w:pPr>
            <w:permStart w:id="667898522" w:edGrp="everyone"/>
            <w:r w:rsidRPr="00A62B95">
              <w:rPr>
                <w:rFonts w:ascii="Arial" w:hAnsi="Arial" w:cs="Arial"/>
                <w:sz w:val="22"/>
                <w:szCs w:val="22"/>
              </w:rPr>
              <w:t xml:space="preserve">Section 22 of the </w:t>
            </w:r>
            <w:r w:rsidRPr="00A62B95">
              <w:rPr>
                <w:rFonts w:ascii="Arial" w:hAnsi="Arial" w:cs="Arial"/>
                <w:i/>
                <w:iCs/>
                <w:sz w:val="22"/>
                <w:szCs w:val="22"/>
              </w:rPr>
              <w:t>Work Health and Safety Act 201</w:t>
            </w:r>
            <w:r w:rsidR="003C71E9">
              <w:rPr>
                <w:rFonts w:ascii="Arial" w:hAnsi="Arial" w:cs="Arial"/>
                <w:i/>
                <w:iCs/>
                <w:sz w:val="22"/>
                <w:szCs w:val="22"/>
              </w:rPr>
              <w:t>7</w:t>
            </w:r>
            <w:r w:rsidRPr="00A62B95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</w:t>
            </w:r>
            <w:r w:rsidRPr="00A62B95">
              <w:rPr>
                <w:rFonts w:ascii="Arial" w:hAnsi="Arial" w:cs="Arial"/>
                <w:sz w:val="22"/>
                <w:szCs w:val="22"/>
              </w:rPr>
              <w:t>(</w:t>
            </w:r>
            <w:r w:rsidR="003C71E9">
              <w:rPr>
                <w:rFonts w:ascii="Arial" w:hAnsi="Arial" w:cs="Arial"/>
                <w:sz w:val="22"/>
                <w:szCs w:val="22"/>
              </w:rPr>
              <w:t>NSW</w:t>
            </w:r>
            <w:r w:rsidRPr="00A62B95">
              <w:rPr>
                <w:rFonts w:ascii="Arial" w:hAnsi="Arial" w:cs="Arial"/>
                <w:sz w:val="22"/>
                <w:szCs w:val="22"/>
              </w:rPr>
              <w:t>) states that there is a duty to ensure that the design does not pose risks to people using the building for its intended purpose</w:t>
            </w:r>
          </w:p>
          <w:permEnd w:id="667898522"/>
          <w:p w:rsidR="000544F4" w:rsidRPr="007C2A88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772471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86152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7247134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E5195E" w:rsidRDefault="00E5195E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0" w:name="_Ref497317794"/>
      <w:r>
        <w:t>True or False (Tick your response): The client requesting a design from an architect automatically holds copyright of the design.</w:t>
      </w:r>
      <w:bookmarkEnd w:id="1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733D0" w:rsidTr="007733D0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733D0" w:rsidRDefault="007733D0" w:rsidP="007733D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366359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881321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3C71E9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663590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Pr="00E106BF" w:rsidRDefault="007733D0" w:rsidP="007733D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90936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082183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733D0" w:rsidRDefault="007733D0" w:rsidP="007733D0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36642" w:displacedByCustomXml="prev"/>
      </w:tr>
      <w:tr w:rsidR="007733D0" w:rsidTr="007733D0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</w:p>
        </w:tc>
        <w:permStart w:id="16728816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797848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733D0" w:rsidRPr="00DD7A44" w:rsidRDefault="003C71E9" w:rsidP="007733D0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7288162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733D0" w:rsidRPr="00FE608E" w:rsidRDefault="007733D0" w:rsidP="007733D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733D0" w:rsidRDefault="007733D0" w:rsidP="007733D0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1" w:name="_Ref497317801"/>
      <w:r>
        <w:lastRenderedPageBreak/>
        <w:t>Identify five (5) site features that would be identified when preparing a site plan.</w:t>
      </w:r>
      <w:bookmarkEnd w:id="11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965979028" w:edGrp="everyone"/>
            <w:r>
              <w:rPr>
                <w:rFonts w:ascii="Arial" w:hAnsi="Arial" w:cs="Arial"/>
                <w:sz w:val="22"/>
                <w:szCs w:val="22"/>
              </w:rPr>
              <w:t>Site location</w:t>
            </w:r>
          </w:p>
          <w:p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General Layout</w:t>
            </w:r>
          </w:p>
          <w:p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Access</w:t>
            </w:r>
          </w:p>
          <w:p w:rsidR="000544F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Services</w:t>
            </w:r>
          </w:p>
          <w:p w:rsidR="000544F4" w:rsidRPr="001C4084" w:rsidRDefault="00592D76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Surface Water</w:t>
            </w:r>
            <w:permEnd w:id="1965979028"/>
          </w:p>
        </w:tc>
        <w:permStart w:id="1531001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27694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100139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2" w:name="_Ref497317805"/>
      <w:r>
        <w:t>Explain the role of a drilling rig in establishing site costs.</w:t>
      </w:r>
      <w:bookmarkEnd w:id="12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95" w:rsidRPr="00A62B95" w:rsidRDefault="00A62B95" w:rsidP="00592D76">
            <w:pPr>
              <w:rPr>
                <w:rFonts w:ascii="Arial" w:hAnsi="Arial" w:cs="Arial"/>
                <w:sz w:val="22"/>
                <w:szCs w:val="22"/>
              </w:rPr>
            </w:pPr>
            <w:permStart w:id="143404271" w:edGrp="everyone"/>
            <w:r w:rsidRPr="00A62B95">
              <w:rPr>
                <w:rFonts w:ascii="Arial" w:hAnsi="Arial" w:cs="Arial"/>
                <w:sz w:val="22"/>
                <w:szCs w:val="22"/>
              </w:rPr>
              <w:t>A drilling rig will gather samples for identifying the strength of the foundations (and any potential problems)</w:t>
            </w:r>
          </w:p>
          <w:permEnd w:id="143404271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978291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437857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97829191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3" w:name="_Ref497317816"/>
      <w:r w:rsidRPr="007425AE">
        <w:t>Identify three (3) site works activities that may be conducted by the builder.</w:t>
      </w:r>
      <w:bookmarkEnd w:id="1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158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B95" w:rsidRPr="00A62B95" w:rsidRDefault="00A62B95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permStart w:id="2082542712" w:edGrp="everyone"/>
            <w:r w:rsidRPr="00A62B95">
              <w:rPr>
                <w:rFonts w:ascii="Arial" w:hAnsi="Arial" w:cs="Arial"/>
                <w:sz w:val="22"/>
                <w:szCs w:val="22"/>
              </w:rPr>
              <w:t>Determining and setting out building or construction features</w:t>
            </w:r>
          </w:p>
          <w:p w:rsidR="00A62B95" w:rsidRPr="00A62B95" w:rsidRDefault="00A62B95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 w:rsidRPr="00A62B95">
              <w:rPr>
                <w:rFonts w:ascii="Arial" w:hAnsi="Arial" w:cs="Arial"/>
                <w:sz w:val="22"/>
                <w:szCs w:val="22"/>
              </w:rPr>
              <w:t>Earthmoving, using tracked or wheeled earthmoving equipment</w:t>
            </w:r>
          </w:p>
          <w:p w:rsidR="00A62B95" w:rsidRPr="00A62B95" w:rsidRDefault="003C71E9" w:rsidP="000B6DBF">
            <w:pPr>
              <w:numPr>
                <w:ilvl w:val="1"/>
                <w:numId w:val="1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Activities intended to render an area suitable for building</w:t>
            </w:r>
          </w:p>
          <w:permEnd w:id="2082542712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425300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4556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2530057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14" w:name="_Ref497317822"/>
      <w:r>
        <w:t>Identify two (2) documents that a client would receive in relation to site investigations and costs.</w:t>
      </w:r>
      <w:bookmarkEnd w:id="14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7475EB">
        <w:trPr>
          <w:trHeight w:val="20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144032443" w:edGrp="everyone"/>
            <w:r>
              <w:rPr>
                <w:rFonts w:ascii="Arial" w:hAnsi="Arial" w:cs="Arial"/>
                <w:sz w:val="22"/>
                <w:szCs w:val="22"/>
              </w:rPr>
              <w:t>Site Photographs</w:t>
            </w:r>
          </w:p>
          <w:p w:rsidR="000544F4" w:rsidRPr="001C408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Plans</w:t>
            </w:r>
            <w:permEnd w:id="2144032443"/>
          </w:p>
        </w:tc>
        <w:permStart w:id="1385510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854581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51010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7425AE" w:rsidRDefault="007425AE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544F4" w:rsidRPr="007425AE" w:rsidRDefault="000544F4" w:rsidP="000544F4">
      <w:pPr>
        <w:pStyle w:val="11CSTCPLQuestionBullet"/>
        <w:ind w:left="709" w:hanging="709"/>
      </w:pPr>
      <w:bookmarkStart w:id="15" w:name="_Ref497318510"/>
      <w:r w:rsidRPr="007425AE">
        <w:lastRenderedPageBreak/>
        <w:t>Identify two (2) disclaimers you may need to give a client with regards to site costs.</w:t>
      </w:r>
      <w:bookmarkEnd w:id="15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18846785" w:edGrp="everyone"/>
            <w:r>
              <w:rPr>
                <w:rFonts w:ascii="Arial" w:hAnsi="Arial" w:cs="Arial"/>
                <w:sz w:val="22"/>
                <w:szCs w:val="22"/>
              </w:rPr>
              <w:t>Excavation – worse conditions found, need to strengthen foundations</w:t>
            </w:r>
          </w:p>
          <w:p w:rsidR="003C71E9" w:rsidRDefault="003C71E9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Sloping sites which require cut and fill</w:t>
            </w:r>
          </w:p>
          <w:permEnd w:id="1018846785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686583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2130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8658315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425AE" w:rsidRDefault="000544F4" w:rsidP="000544F4">
      <w:pPr>
        <w:pStyle w:val="11CSTCPLQuestionBullet"/>
        <w:ind w:left="709" w:hanging="709"/>
      </w:pPr>
      <w:bookmarkStart w:id="16" w:name="_Ref497318551"/>
      <w:r w:rsidRPr="007425AE">
        <w:t>Outline why it is important that the requirements (including variation requests) for sketch plans and drawings should be accurately communicated to drafting personnel.</w:t>
      </w:r>
      <w:bookmarkEnd w:id="1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597503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2D76" w:rsidRPr="00592D76" w:rsidRDefault="00592D76" w:rsidP="000B6DBF">
            <w:pPr>
              <w:numPr>
                <w:ilvl w:val="0"/>
                <w:numId w:val="18"/>
              </w:numPr>
              <w:rPr>
                <w:rFonts w:ascii="Arial" w:hAnsi="Arial" w:cs="Arial"/>
                <w:sz w:val="22"/>
                <w:szCs w:val="22"/>
              </w:rPr>
            </w:pPr>
            <w:permStart w:id="2054057750" w:edGrp="everyone"/>
            <w:r w:rsidRPr="00592D76">
              <w:rPr>
                <w:rFonts w:ascii="Arial" w:hAnsi="Arial" w:cs="Arial"/>
                <w:sz w:val="22"/>
                <w:szCs w:val="22"/>
              </w:rPr>
              <w:t xml:space="preserve">This </w:t>
            </w:r>
            <w:r w:rsidR="008F5EE0">
              <w:rPr>
                <w:rFonts w:ascii="Arial" w:hAnsi="Arial" w:cs="Arial"/>
                <w:sz w:val="22"/>
                <w:szCs w:val="22"/>
              </w:rPr>
              <w:t>will ensure time is not wasted. It is important that the client and the architect should agree on the work to be completed at the concet design stage.</w:t>
            </w:r>
          </w:p>
          <w:permEnd w:id="2054057750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322908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3153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2290826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7" w:name="_Ref497318560"/>
      <w:r>
        <w:rPr>
          <w:rFonts w:ascii="Arial" w:hAnsi="Arial"/>
          <w:b/>
        </w:rPr>
        <w:t>What might be prepared by the architect to quickly and simply explore initial ideas for designs?</w:t>
      </w:r>
      <w:bookmarkEnd w:id="17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7C2A88" w:rsidRDefault="0009698C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282873643" w:edGrp="everyone"/>
            <w:r>
              <w:rPr>
                <w:rFonts w:ascii="Arial" w:hAnsi="Arial" w:cs="Arial"/>
                <w:sz w:val="22"/>
                <w:szCs w:val="22"/>
              </w:rPr>
              <w:t>A sketch drawing</w:t>
            </w:r>
            <w:permEnd w:id="1282873643"/>
          </w:p>
        </w:tc>
        <w:permStart w:id="137921853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040995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79218530" w:displacedByCustomXml="prev"/>
      </w:tr>
    </w:tbl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8" w:name="_Ref497318566"/>
      <w:r>
        <w:rPr>
          <w:rFonts w:ascii="Arial" w:hAnsi="Arial"/>
          <w:b/>
        </w:rPr>
        <w:t>Name three (3) types of detailed plans that may be forwarded to the client for approval.</w:t>
      </w:r>
      <w:bookmarkEnd w:id="18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911098044" w:edGrp="everyone"/>
            <w:r>
              <w:rPr>
                <w:rFonts w:ascii="Arial" w:hAnsi="Arial" w:cs="Arial"/>
                <w:sz w:val="22"/>
                <w:szCs w:val="22"/>
              </w:rPr>
              <w:t>Plans</w:t>
            </w:r>
          </w:p>
          <w:p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Elevations</w:t>
            </w:r>
          </w:p>
          <w:p w:rsidR="000544F4" w:rsidRPr="007C2A88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3D imagery</w:t>
            </w:r>
            <w:permEnd w:id="911098044"/>
          </w:p>
        </w:tc>
        <w:permStart w:id="10502426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92172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50242613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7C2A88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19" w:name="_Ref497318576"/>
      <w:r>
        <w:rPr>
          <w:rFonts w:ascii="Arial" w:hAnsi="Arial"/>
          <w:b/>
        </w:rPr>
        <w:t>Name three (3) costing details that should be able to be established from sketch plans.</w:t>
      </w:r>
      <w:bookmarkEnd w:id="19"/>
    </w:p>
    <w:p w:rsidR="000544F4" w:rsidRPr="007C2A88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7C2A88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7C2A88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C2A8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281150624" w:edGrp="everyone"/>
            <w:r>
              <w:rPr>
                <w:rFonts w:ascii="Arial" w:hAnsi="Arial" w:cs="Arial"/>
                <w:sz w:val="22"/>
                <w:szCs w:val="22"/>
              </w:rPr>
              <w:t>Costs relating to floor areas</w:t>
            </w:r>
          </w:p>
          <w:p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Access</w:t>
            </w:r>
          </w:p>
          <w:p w:rsidR="000544F4" w:rsidRPr="007C2A88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Technical systems</w:t>
            </w:r>
            <w:permEnd w:id="281150624"/>
          </w:p>
        </w:tc>
        <w:permStart w:id="4360853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21015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7C2A88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6085395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0" w:name="_Ref497318955"/>
      <w:r>
        <w:t>True or False (Tick your response): All documents should be sighted by the client, with details initialled.</w:t>
      </w:r>
      <w:bookmarkEnd w:id="20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827060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08678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2C62C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270608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3143317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33895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14331751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656728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7722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567284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1" w:name="_Ref428786304"/>
      <w:bookmarkStart w:id="22" w:name="_Ref527019005"/>
      <w:r w:rsidRPr="00EA76DB">
        <w:rPr>
          <w:rFonts w:ascii="Arial" w:hAnsi="Arial"/>
          <w:b/>
        </w:rPr>
        <w:t xml:space="preserve">What </w:t>
      </w:r>
      <w:r w:rsidR="00DE2AAF">
        <w:rPr>
          <w:rFonts w:ascii="Arial" w:hAnsi="Arial"/>
          <w:b/>
        </w:rPr>
        <w:t xml:space="preserve">of the following </w:t>
      </w:r>
      <w:r w:rsidRPr="00EA76DB">
        <w:rPr>
          <w:rFonts w:ascii="Arial" w:hAnsi="Arial"/>
          <w:b/>
        </w:rPr>
        <w:t>are preliminary contracts that a builder could ask a client to sign prior to signing the main contract?</w:t>
      </w:r>
      <w:bookmarkEnd w:id="21"/>
      <w:r w:rsidR="00DE2AAF">
        <w:rPr>
          <w:rFonts w:ascii="Arial" w:hAnsi="Arial"/>
          <w:b/>
        </w:rPr>
        <w:t xml:space="preserve"> Tick all that apply.</w:t>
      </w:r>
      <w:bookmarkEnd w:id="22"/>
    </w:p>
    <w:p w:rsidR="00DE2AAF" w:rsidRPr="00EA76DB" w:rsidRDefault="00DE2AAF" w:rsidP="00DE2AA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E2AAF" w:rsidRPr="00EA76DB" w:rsidTr="00DE2AA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2AAF" w:rsidRPr="00EA76DB" w:rsidRDefault="00DE2AAF" w:rsidP="00DE2AAF">
            <w:pPr>
              <w:keepNext/>
              <w:ind w:left="993" w:hanging="993"/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E2AAF" w:rsidRPr="00EA76DB" w:rsidRDefault="00DE2AAF" w:rsidP="00DE2AAF">
            <w:pPr>
              <w:keepNext/>
              <w:ind w:left="993" w:hanging="993"/>
              <w:jc w:val="center"/>
            </w:pPr>
            <w:r w:rsidRPr="00EA76DB">
              <w:t>Possible Answers</w:t>
            </w:r>
          </w:p>
        </w:tc>
        <w:permStart w:id="428084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736292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2AAF" w:rsidRPr="00EA76D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8084822" w:displacedByCustomXml="prev"/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1146084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734206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460844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Estimate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371888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122028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71888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Handover certificate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  <w:tr w:rsidR="00B043E5" w:rsidRPr="00EA76DB" w:rsidTr="00DE2AA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EA76DB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8475196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547851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751960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043E5" w:rsidRPr="00EA76DB" w:rsidRDefault="00B043E5" w:rsidP="00B043E5">
            <w:pPr>
              <w:jc w:val="center"/>
            </w:pPr>
            <w:r>
              <w:t>Quote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A76DB" w:rsidRDefault="00B043E5" w:rsidP="00B043E5">
            <w:pPr>
              <w:ind w:left="993" w:hanging="993"/>
            </w:pPr>
          </w:p>
        </w:tc>
      </w:tr>
    </w:tbl>
    <w:p w:rsidR="00DE2AAF" w:rsidRDefault="00DE2AAF" w:rsidP="00DE2AAF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3" w:name="_Ref424211634"/>
      <w:r>
        <w:t xml:space="preserve">True or False (Tick your response): </w:t>
      </w:r>
      <w:r w:rsidR="00652A06">
        <w:t>P</w:t>
      </w:r>
      <w:r>
        <w:t xml:space="preserve">re-contract agreements may </w:t>
      </w:r>
      <w:r w:rsidR="00652A06">
        <w:t>influence</w:t>
      </w:r>
      <w:r>
        <w:t xml:space="preserve"> the </w:t>
      </w:r>
      <w:r w:rsidR="007425AE">
        <w:t xml:space="preserve">final </w:t>
      </w:r>
      <w:r>
        <w:t>contract</w:t>
      </w:r>
      <w:r w:rsidR="00652A06">
        <w:t xml:space="preserve"> development</w:t>
      </w:r>
      <w:r>
        <w:t>.</w:t>
      </w:r>
      <w:bookmarkEnd w:id="23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255082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205410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2550827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07208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89098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720804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1527774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68299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15277747" w:displacedByCustomXml="prev"/>
        <w:tc>
          <w:tcPr>
            <w:tcW w:w="1090" w:type="pct"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1D686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4" w:name="_Ref495650885"/>
      <w:r>
        <w:rPr>
          <w:rFonts w:ascii="Arial" w:hAnsi="Arial"/>
          <w:b/>
        </w:rPr>
        <w:t xml:space="preserve">Identify one (1) standardised </w:t>
      </w:r>
      <w:r w:rsidR="000363E7">
        <w:rPr>
          <w:rFonts w:ascii="Arial" w:hAnsi="Arial"/>
          <w:b/>
        </w:rPr>
        <w:t xml:space="preserve">commercial </w:t>
      </w:r>
      <w:r>
        <w:rPr>
          <w:rFonts w:ascii="Arial" w:hAnsi="Arial"/>
          <w:b/>
        </w:rPr>
        <w:t xml:space="preserve">building contract and explain the </w:t>
      </w:r>
      <w:r w:rsidR="000363E7">
        <w:rPr>
          <w:rFonts w:ascii="Arial" w:hAnsi="Arial"/>
          <w:b/>
        </w:rPr>
        <w:t xml:space="preserve">maximum </w:t>
      </w:r>
      <w:r>
        <w:rPr>
          <w:rFonts w:ascii="Arial" w:hAnsi="Arial"/>
          <w:b/>
        </w:rPr>
        <w:t>value of the work it may be used for.</w:t>
      </w:r>
      <w:bookmarkEnd w:id="24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Pr="00EA76DB" w:rsidRDefault="00964693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36390889" w:edGrp="everyone"/>
            <w:r>
              <w:rPr>
                <w:rFonts w:ascii="Arial" w:hAnsi="Arial" w:cs="Arial"/>
                <w:sz w:val="22"/>
                <w:szCs w:val="22"/>
              </w:rPr>
              <w:t xml:space="preserve">Natural disasters repair contract – For domestic building projects not exceeding $3,300 </w:t>
            </w:r>
            <w:permEnd w:id="1036390889"/>
          </w:p>
        </w:tc>
        <w:permStart w:id="8838346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118998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3834634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Default="000544F4" w:rsidP="000544F4">
      <w:pPr>
        <w:jc w:val="left"/>
        <w:rPr>
          <w:rFonts w:ascii="Arial" w:hAnsi="Arial" w:cs="Arial"/>
          <w:sz w:val="22"/>
          <w:szCs w:val="22"/>
        </w:rPr>
      </w:pPr>
    </w:p>
    <w:p w:rsidR="000544F4" w:rsidRPr="00EA76DB" w:rsidRDefault="00652A06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5" w:name="_Ref424211517"/>
      <w:r>
        <w:rPr>
          <w:rFonts w:ascii="Arial" w:hAnsi="Arial"/>
          <w:b/>
        </w:rPr>
        <w:t xml:space="preserve">Identify an appropriate standardised contract that would be </w:t>
      </w:r>
      <w:r w:rsidR="000544F4" w:rsidRPr="00EA76DB">
        <w:rPr>
          <w:rFonts w:ascii="Arial" w:hAnsi="Arial"/>
          <w:b/>
        </w:rPr>
        <w:t>appropriate for a house renovation exceeding $20,000</w:t>
      </w:r>
      <w:r>
        <w:rPr>
          <w:rFonts w:ascii="Arial" w:hAnsi="Arial"/>
          <w:b/>
        </w:rPr>
        <w:t>.</w:t>
      </w:r>
      <w:bookmarkEnd w:id="25"/>
    </w:p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2A06" w:rsidRPr="00EA76DB" w:rsidTr="0059750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2A06" w:rsidRPr="00EA76DB" w:rsidRDefault="00652A06" w:rsidP="007425A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A06" w:rsidRPr="00EA76DB" w:rsidRDefault="00964693" w:rsidP="007425AE">
            <w:pPr>
              <w:rPr>
                <w:rFonts w:ascii="Arial" w:hAnsi="Arial" w:cs="Arial"/>
                <w:sz w:val="22"/>
                <w:szCs w:val="22"/>
              </w:rPr>
            </w:pPr>
            <w:permStart w:id="1697062852" w:edGrp="everyone"/>
            <w:r>
              <w:rPr>
                <w:rFonts w:ascii="Arial" w:hAnsi="Arial" w:cs="Arial"/>
                <w:sz w:val="22"/>
                <w:szCs w:val="22"/>
              </w:rPr>
              <w:t>Level 2- Renovation, Extension &amp; Repair contract</w:t>
            </w:r>
            <w:permEnd w:id="1697062852"/>
          </w:p>
        </w:tc>
        <w:permStart w:id="8027094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3397271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2A06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2709441" w:displacedByCustomXml="prev"/>
      </w:tr>
    </w:tbl>
    <w:p w:rsidR="00652A06" w:rsidRPr="00EA76DB" w:rsidRDefault="00652A06" w:rsidP="00652A06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6" w:name="_Ref497319233"/>
      <w:r>
        <w:lastRenderedPageBreak/>
        <w:t>Which of the following parties could preliminary contracts be submitted to for checking and recording? Tick all that apply.</w:t>
      </w:r>
      <w:bookmarkEnd w:id="26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544F4" w:rsidTr="00BD485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544F4" w:rsidRDefault="000544F4" w:rsidP="00BD485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544F4" w:rsidRDefault="000544F4" w:rsidP="00BD485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52500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1453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544F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250073" w:displacedByCustomXml="prev"/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1033676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27322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0336764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Contract association (e.g. Master Builders)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860149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9350848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8601498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Parliament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BD485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559558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4895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964693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95586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Solicitor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7" w:name="_Ref497319170"/>
      <w:r>
        <w:rPr>
          <w:rFonts w:ascii="Arial" w:hAnsi="Arial"/>
          <w:b/>
        </w:rPr>
        <w:t>List two (2) permits that may need to be organised when preparing contract documents.</w:t>
      </w:r>
      <w:bookmarkEnd w:id="27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4F4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permStart w:id="1089684612" w:edGrp="everyone"/>
            <w:r>
              <w:rPr>
                <w:rFonts w:ascii="Arial" w:hAnsi="Arial" w:cs="Arial"/>
                <w:sz w:val="22"/>
                <w:szCs w:val="22"/>
              </w:rPr>
              <w:t>Electricity Supply Permit</w:t>
            </w:r>
          </w:p>
          <w:p w:rsidR="000544F4" w:rsidRPr="00EA76DB" w:rsidRDefault="008F5EE0" w:rsidP="00BD485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Rubbish / Waste removal permt</w:t>
            </w:r>
            <w:permEnd w:id="1089684612"/>
          </w:p>
        </w:tc>
        <w:permStart w:id="12194461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4609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446139" w:displacedByCustomXml="prev"/>
      </w:tr>
    </w:tbl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numPr>
          <w:ilvl w:val="0"/>
          <w:numId w:val="10"/>
        </w:numPr>
        <w:ind w:left="709" w:hanging="709"/>
        <w:jc w:val="left"/>
        <w:rPr>
          <w:rFonts w:ascii="Arial" w:hAnsi="Arial"/>
          <w:b/>
        </w:rPr>
      </w:pPr>
      <w:bookmarkStart w:id="28" w:name="_Ref497319256"/>
      <w:r>
        <w:rPr>
          <w:rFonts w:ascii="Arial" w:hAnsi="Arial"/>
          <w:b/>
        </w:rPr>
        <w:t>Outline the importance of preparing construction documents according to contract details.</w:t>
      </w:r>
      <w:bookmarkEnd w:id="28"/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EA76DB" w:rsidTr="00EE5C79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EA76DB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EA76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693" w:rsidRPr="00964693" w:rsidRDefault="00964693" w:rsidP="000B6DBF">
            <w:pPr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permStart w:id="1738960492" w:edGrp="everyone"/>
            <w:r w:rsidRPr="00964693">
              <w:rPr>
                <w:rFonts w:ascii="Arial" w:hAnsi="Arial" w:cs="Arial"/>
                <w:sz w:val="22"/>
                <w:szCs w:val="22"/>
              </w:rPr>
              <w:t>Materials orders are correct</w:t>
            </w:r>
          </w:p>
          <w:p w:rsidR="00964693" w:rsidRPr="00964693" w:rsidRDefault="00964693" w:rsidP="000B6DBF">
            <w:pPr>
              <w:numPr>
                <w:ilvl w:val="1"/>
                <w:numId w:val="19"/>
              </w:numPr>
              <w:rPr>
                <w:rFonts w:ascii="Arial" w:hAnsi="Arial" w:cs="Arial"/>
                <w:sz w:val="22"/>
                <w:szCs w:val="22"/>
              </w:rPr>
            </w:pPr>
            <w:r w:rsidRPr="00964693">
              <w:rPr>
                <w:rFonts w:ascii="Arial" w:hAnsi="Arial" w:cs="Arial"/>
                <w:sz w:val="22"/>
                <w:szCs w:val="22"/>
              </w:rPr>
              <w:t>Subcontractors are organised accordingly</w:t>
            </w:r>
          </w:p>
          <w:permEnd w:id="1738960492"/>
          <w:p w:rsidR="000544F4" w:rsidRPr="00EA76DB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255503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36247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A76DB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550388" w:displacedByCustomXml="prev"/>
      </w:tr>
    </w:tbl>
    <w:p w:rsidR="000544F4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EA76DB" w:rsidRDefault="000544F4" w:rsidP="000544F4">
      <w:pPr>
        <w:rPr>
          <w:rFonts w:ascii="Arial" w:hAnsi="Arial" w:cs="Arial"/>
          <w:sz w:val="22"/>
          <w:szCs w:val="22"/>
        </w:rPr>
      </w:pPr>
    </w:p>
    <w:p w:rsidR="000544F4" w:rsidRPr="00830749" w:rsidRDefault="000544F4" w:rsidP="000544F4">
      <w:pPr>
        <w:pStyle w:val="11CSTCPLQuestionBullet"/>
        <w:ind w:left="709" w:hanging="709"/>
      </w:pPr>
      <w:bookmarkStart w:id="29" w:name="_Ref496178409"/>
      <w:r>
        <w:t xml:space="preserve">For the purpose of development applications, describe </w:t>
      </w:r>
      <w:r w:rsidR="007425AE">
        <w:t>how ‘development’ is defined in the legislation</w:t>
      </w:r>
      <w:r>
        <w:t>.</w:t>
      </w:r>
      <w:bookmarkEnd w:id="29"/>
    </w:p>
    <w:p w:rsidR="000544F4" w:rsidRPr="00830749" w:rsidRDefault="000544F4" w:rsidP="000544F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544F4" w:rsidRPr="00830749" w:rsidTr="00EE5C79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544F4" w:rsidRPr="001C4084" w:rsidRDefault="000544F4" w:rsidP="00BD48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permStart w:id="698616976" w:edGrp="everyone"/>
            <w:r w:rsidRPr="00F03E08">
              <w:rPr>
                <w:rFonts w:ascii="Arial" w:hAnsi="Arial" w:cs="Arial"/>
                <w:sz w:val="22"/>
                <w:szCs w:val="22"/>
              </w:rPr>
              <w:t>Carrying out building work</w:t>
            </w:r>
          </w:p>
          <w:p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Carrying out plumbing or drainage work</w:t>
            </w:r>
          </w:p>
          <w:p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Carrying out operational work</w:t>
            </w:r>
          </w:p>
          <w:p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Reconfiguring a lot (i.e. a subdivision)</w:t>
            </w:r>
          </w:p>
          <w:p w:rsidR="00F03E08" w:rsidRPr="00F03E08" w:rsidRDefault="00F03E08" w:rsidP="000B6DBF">
            <w:pPr>
              <w:numPr>
                <w:ilvl w:val="2"/>
                <w:numId w:val="10"/>
              </w:numPr>
              <w:rPr>
                <w:rFonts w:ascii="Arial" w:hAnsi="Arial" w:cs="Arial"/>
                <w:sz w:val="22"/>
                <w:szCs w:val="22"/>
              </w:rPr>
            </w:pPr>
            <w:r w:rsidRPr="00F03E08">
              <w:rPr>
                <w:rFonts w:ascii="Arial" w:hAnsi="Arial" w:cs="Arial"/>
                <w:sz w:val="22"/>
                <w:szCs w:val="22"/>
              </w:rPr>
              <w:t>Making a material change of use of premises (i.e. starting a new use, re-establishing a use that has been abandoned or changing the intensity or scale of the use).</w:t>
            </w:r>
          </w:p>
          <w:permEnd w:id="698616976"/>
          <w:p w:rsidR="000544F4" w:rsidRPr="001C4084" w:rsidRDefault="000544F4" w:rsidP="00BD485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6213926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09944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544F4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62139264" w:displacedByCustomXml="prev"/>
      </w:tr>
    </w:tbl>
    <w:p w:rsidR="00C84299" w:rsidRDefault="00C84299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0" w:name="_Ref496178500"/>
      <w:r>
        <w:lastRenderedPageBreak/>
        <w:t>At which of the following stages would a development approval be sought? Tick your response.</w:t>
      </w:r>
      <w:bookmarkEnd w:id="30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77094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77094" w:rsidRDefault="00877094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877094" w:rsidRDefault="00877094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88599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43635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7709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88599148" w:displacedByCustomXml="prev"/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9075604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48890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75604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Town planning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49916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154866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8F5EE0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99161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Building approval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1354915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12946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354915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Construction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  <w:tr w:rsidR="00B043E5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7875542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912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875542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Default="00B043E5" w:rsidP="00B043E5">
            <w:pPr>
              <w:jc w:val="center"/>
            </w:pPr>
            <w:r>
              <w:t>Final certification stage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31" w:name="_Ref496178501"/>
      <w:r>
        <w:t>True or False (Tick your response): Building approval is separate to planning approval.</w:t>
      </w:r>
      <w:bookmarkEnd w:id="31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612767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24956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241F56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127678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00764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96739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076446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20148496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49754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1484964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DF393F" w:rsidP="00877094">
      <w:pPr>
        <w:pStyle w:val="11CSTCPLQuestionBullet"/>
        <w:ind w:left="709" w:hanging="709"/>
      </w:pPr>
      <w:bookmarkStart w:id="32" w:name="_Ref428791707"/>
      <w:r>
        <w:t>True or False (Tick your response): Full approval is one type of approval that</w:t>
      </w:r>
      <w:r w:rsidR="00877094">
        <w:t xml:space="preserve"> may be sought for the building approval stage.</w:t>
      </w:r>
      <w:bookmarkEnd w:id="32"/>
    </w:p>
    <w:p w:rsidR="00DF393F" w:rsidRPr="00830749" w:rsidRDefault="00DF393F" w:rsidP="00DF39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B043E5" w:rsidTr="00B043E5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043E5" w:rsidRDefault="00B043E5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718335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454678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09698C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18335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Pr="00E106BF" w:rsidRDefault="00B043E5" w:rsidP="00B043E5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071253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5028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043E5" w:rsidRDefault="00B043E5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7125321" w:displacedByCustomXml="prev"/>
      </w:tr>
      <w:tr w:rsidR="00B043E5" w:rsidTr="00B043E5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</w:p>
        </w:tc>
        <w:permStart w:id="178863264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99670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043E5" w:rsidRPr="00DD7A44" w:rsidRDefault="00B043E5" w:rsidP="00B043E5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8863264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043E5" w:rsidRPr="00FE608E" w:rsidRDefault="00B043E5" w:rsidP="00B043E5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043E5" w:rsidRDefault="00B043E5" w:rsidP="00B043E5">
            <w:pPr>
              <w:ind w:left="993" w:hanging="993"/>
            </w:pPr>
          </w:p>
        </w:tc>
      </w:tr>
    </w:tbl>
    <w:p w:rsidR="00DF393F" w:rsidRDefault="00DF393F" w:rsidP="00DF393F">
      <w:pPr>
        <w:rPr>
          <w:rFonts w:ascii="Arial" w:hAnsi="Arial" w:cs="Arial"/>
          <w:sz w:val="22"/>
          <w:szCs w:val="22"/>
        </w:rPr>
      </w:pPr>
    </w:p>
    <w:p w:rsidR="00586C1F" w:rsidRDefault="00586C1F" w:rsidP="00577520">
      <w:pPr>
        <w:rPr>
          <w:rFonts w:ascii="Arial" w:hAnsi="Arial" w:cs="Arial"/>
          <w:sz w:val="22"/>
          <w:szCs w:val="22"/>
        </w:rPr>
      </w:pPr>
    </w:p>
    <w:p w:rsidR="00D50440" w:rsidRPr="00830749" w:rsidRDefault="00B70FBF" w:rsidP="00D50440">
      <w:pPr>
        <w:pStyle w:val="11CSTCPLQuestionBullet"/>
        <w:ind w:left="709" w:hanging="709"/>
      </w:pPr>
      <w:bookmarkStart w:id="33" w:name="_Ref496179498"/>
      <w:r>
        <w:t>For each of the external specialists categories listed below, identify the information and documentation they may provide for an approval application</w:t>
      </w:r>
      <w:r w:rsidR="00D50440">
        <w:t>.</w:t>
      </w:r>
      <w:bookmarkEnd w:id="33"/>
    </w:p>
    <w:p w:rsidR="00D50440" w:rsidRPr="00830749" w:rsidRDefault="00D50440" w:rsidP="00D504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79"/>
        <w:gridCol w:w="2101"/>
        <w:gridCol w:w="5298"/>
        <w:gridCol w:w="609"/>
      </w:tblGrid>
      <w:tr w:rsidR="00D50440" w:rsidTr="00B043E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50440" w:rsidRDefault="00D50440" w:rsidP="00B043E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External specialist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50440" w:rsidRDefault="00F87616" w:rsidP="00B043E5">
            <w:pPr>
              <w:keepNext/>
              <w:ind w:left="993" w:right="82" w:hanging="993"/>
              <w:jc w:val="center"/>
            </w:pPr>
            <w:r>
              <w:t>Information and documentation provided</w:t>
            </w:r>
          </w:p>
        </w:tc>
        <w:permStart w:id="17325190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824961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50440" w:rsidRDefault="00F92B8B" w:rsidP="00B043E5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2519096" w:displacedByCustomXml="prev"/>
      </w:tr>
      <w:tr w:rsidR="00D50440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50440" w:rsidRPr="00FE608E" w:rsidRDefault="00D50440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0440" w:rsidRPr="00DE0028" w:rsidRDefault="00B70FBF" w:rsidP="00B043E5">
            <w:pPr>
              <w:ind w:right="82"/>
              <w:jc w:val="center"/>
            </w:pPr>
            <w:r>
              <w:t>Building surveyors, quantity surveyors and site surveyors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2055022684" w:edGrp="everyone"/>
            <w:r>
              <w:rPr>
                <w:rFonts w:ascii="Arial" w:hAnsi="Arial" w:cs="Arial"/>
                <w:sz w:val="22"/>
                <w:szCs w:val="22"/>
              </w:rPr>
              <w:t>Details about the site of building</w:t>
            </w:r>
            <w:permEnd w:id="205502268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50440" w:rsidRDefault="00D50440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Geotechnical and environmental specialists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2143245213" w:edGrp="everyone"/>
            <w:r>
              <w:rPr>
                <w:rFonts w:ascii="Arial" w:hAnsi="Arial" w:cs="Arial"/>
                <w:sz w:val="22"/>
                <w:szCs w:val="22"/>
              </w:rPr>
              <w:t>Details about the site and surrounding environment</w:t>
            </w:r>
            <w:permEnd w:id="214324521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  <w:tr w:rsidR="00B70FBF" w:rsidTr="00B043E5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0FBF" w:rsidRPr="00FE608E" w:rsidRDefault="00B70FBF" w:rsidP="00B043E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70FBF" w:rsidRPr="00DE0028" w:rsidRDefault="00B70FBF" w:rsidP="00B043E5">
            <w:pPr>
              <w:jc w:val="center"/>
            </w:pPr>
            <w:r>
              <w:t>Structural, mechanical and electrical engineers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70FBF" w:rsidRPr="00083033" w:rsidRDefault="008F5EE0" w:rsidP="00083033">
            <w:pPr>
              <w:rPr>
                <w:rFonts w:ascii="Arial" w:hAnsi="Arial" w:cs="Arial"/>
                <w:sz w:val="22"/>
                <w:szCs w:val="22"/>
              </w:rPr>
            </w:pPr>
            <w:permStart w:id="2014389189" w:edGrp="everyone"/>
            <w:r>
              <w:rPr>
                <w:rFonts w:ascii="Arial" w:hAnsi="Arial" w:cs="Arial"/>
                <w:sz w:val="22"/>
                <w:szCs w:val="22"/>
              </w:rPr>
              <w:t>Working drawings, plans &amp; specifications</w:t>
            </w:r>
            <w:permEnd w:id="20143891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0FBF" w:rsidRDefault="00B70FBF" w:rsidP="00B043E5">
            <w:pPr>
              <w:ind w:left="993" w:hanging="993"/>
            </w:pPr>
          </w:p>
        </w:tc>
      </w:tr>
    </w:tbl>
    <w:p w:rsidR="006941E1" w:rsidRDefault="006941E1" w:rsidP="00D50440">
      <w:pPr>
        <w:rPr>
          <w:rFonts w:ascii="Arial" w:hAnsi="Arial" w:cs="Arial"/>
          <w:sz w:val="22"/>
          <w:szCs w:val="22"/>
        </w:rPr>
      </w:pPr>
    </w:p>
    <w:p w:rsidR="006941E1" w:rsidRPr="00830749" w:rsidRDefault="00E5195E" w:rsidP="006941E1">
      <w:pPr>
        <w:pStyle w:val="11CSTCPLQuestionBullet"/>
        <w:ind w:left="709" w:hanging="709"/>
      </w:pPr>
      <w:bookmarkStart w:id="34" w:name="_Ref496175209"/>
      <w:r>
        <w:lastRenderedPageBreak/>
        <w:t>Name</w:t>
      </w:r>
      <w:r w:rsidR="006941E1">
        <w:t xml:space="preserve"> two (2) documents </w:t>
      </w:r>
      <w:r>
        <w:t xml:space="preserve">that </w:t>
      </w:r>
      <w:r w:rsidR="006941E1">
        <w:t xml:space="preserve">are required </w:t>
      </w:r>
      <w:r w:rsidR="00DF393F">
        <w:t xml:space="preserve">under legislation </w:t>
      </w:r>
      <w:r w:rsidR="006941E1">
        <w:t>to support a development application</w:t>
      </w:r>
      <w:r>
        <w:t>.</w:t>
      </w:r>
      <w:bookmarkEnd w:id="34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98C" w:rsidRPr="0009698C" w:rsidRDefault="0009698C" w:rsidP="000B6DBF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permStart w:id="1624078356" w:edGrp="everyone"/>
            <w:r w:rsidRPr="0009698C">
              <w:rPr>
                <w:rFonts w:ascii="Arial" w:hAnsi="Arial" w:cs="Arial"/>
                <w:sz w:val="22"/>
                <w:szCs w:val="22"/>
              </w:rPr>
              <w:t xml:space="preserve">A planning report and other technical reports that demonstrate how the development complies with </w:t>
            </w:r>
            <w:r w:rsidR="008F5EE0">
              <w:rPr>
                <w:rFonts w:ascii="Arial" w:hAnsi="Arial" w:cs="Arial"/>
                <w:sz w:val="22"/>
                <w:szCs w:val="22"/>
              </w:rPr>
              <w:t xml:space="preserve">the 3 City’s Plan </w:t>
            </w:r>
          </w:p>
          <w:p w:rsidR="0009698C" w:rsidRPr="0009698C" w:rsidRDefault="0009698C" w:rsidP="000B6DBF">
            <w:pPr>
              <w:numPr>
                <w:ilvl w:val="1"/>
                <w:numId w:val="15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Plans of the development</w:t>
            </w:r>
          </w:p>
          <w:permEnd w:id="1624078356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1325451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5886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2545149" w:displacedByCustomXml="prev"/>
      </w:tr>
    </w:tbl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Default="006941E1" w:rsidP="006941E1">
      <w:pPr>
        <w:rPr>
          <w:rFonts w:ascii="Arial" w:hAnsi="Arial" w:cs="Arial"/>
          <w:sz w:val="22"/>
          <w:szCs w:val="22"/>
        </w:rPr>
      </w:pPr>
    </w:p>
    <w:p w:rsidR="006941E1" w:rsidRPr="00830749" w:rsidRDefault="00DF393F" w:rsidP="006941E1">
      <w:pPr>
        <w:pStyle w:val="11CSTCPLQuestionBullet"/>
        <w:ind w:left="709" w:hanging="709"/>
      </w:pPr>
      <w:bookmarkStart w:id="35" w:name="_Ref496179527"/>
      <w:r>
        <w:t xml:space="preserve">What documents </w:t>
      </w:r>
      <w:r w:rsidR="00F87616">
        <w:t xml:space="preserve">are required </w:t>
      </w:r>
      <w:r>
        <w:t xml:space="preserve">by Council </w:t>
      </w:r>
      <w:r w:rsidR="00F87616">
        <w:t xml:space="preserve">to support a development application (in addition to those under </w:t>
      </w:r>
      <w:r w:rsidR="00F87616">
        <w:fldChar w:fldCharType="begin"/>
      </w:r>
      <w:r w:rsidR="00F87616">
        <w:instrText xml:space="preserve"> REF _Ref496175209 \r \h </w:instrText>
      </w:r>
      <w:r w:rsidR="00F87616">
        <w:fldChar w:fldCharType="separate"/>
      </w:r>
      <w:r w:rsidR="00445946">
        <w:t xml:space="preserve">Q32. </w:t>
      </w:r>
      <w:r w:rsidR="00F87616">
        <w:fldChar w:fldCharType="end"/>
      </w:r>
      <w:r w:rsidR="00F87616">
        <w:t>)?</w:t>
      </w:r>
      <w:bookmarkEnd w:id="35"/>
    </w:p>
    <w:p w:rsidR="006941E1" w:rsidRPr="00830749" w:rsidRDefault="006941E1" w:rsidP="00694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941E1" w:rsidRPr="00830749" w:rsidTr="000922B4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941E1" w:rsidRPr="001C4084" w:rsidRDefault="006941E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permStart w:id="1258641999" w:edGrp="everyone"/>
            <w:r w:rsidRPr="00532F1E">
              <w:rPr>
                <w:rFonts w:ascii="Arial" w:hAnsi="Arial" w:cs="Arial"/>
                <w:sz w:val="22"/>
                <w:szCs w:val="22"/>
              </w:rPr>
              <w:t>Completed Development Services lodgement form</w:t>
            </w:r>
          </w:p>
          <w:p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Erosion Hazard Assessment form</w:t>
            </w:r>
          </w:p>
          <w:p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Land owner’s consent</w:t>
            </w:r>
          </w:p>
          <w:p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Planning reports, which should include statements about how the proposed development addresses City Plan and include the zone code, neighbourhood plan code (if applicable) and any relevant overlays.</w:t>
            </w:r>
          </w:p>
          <w:p w:rsidR="00532F1E" w:rsidRPr="00532F1E" w:rsidRDefault="00532F1E" w:rsidP="000B6DBF">
            <w:pPr>
              <w:numPr>
                <w:ilvl w:val="1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532F1E">
              <w:rPr>
                <w:rFonts w:ascii="Arial" w:hAnsi="Arial" w:cs="Arial"/>
                <w:sz w:val="22"/>
                <w:szCs w:val="22"/>
              </w:rPr>
              <w:t>Proposed plans</w:t>
            </w:r>
          </w:p>
          <w:permEnd w:id="1258641999"/>
          <w:p w:rsidR="006941E1" w:rsidRPr="001C4084" w:rsidRDefault="006941E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861080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512655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941E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86108039" w:displacedByCustomXml="prev"/>
      </w:tr>
    </w:tbl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6" w:name="_Ref496179700"/>
      <w:r>
        <w:t xml:space="preserve">When arranging for building approval through a building certifier, you must give them scaled and detailed plans. Who should these plans </w:t>
      </w:r>
      <w:r w:rsidR="00370713">
        <w:t>be</w:t>
      </w:r>
      <w:r>
        <w:t xml:space="preserve"> prepared by?</w:t>
      </w:r>
      <w:bookmarkEnd w:id="36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F51" w:rsidRPr="001C4084" w:rsidRDefault="0009698C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24854795" w:edGrp="everyone"/>
            <w:r>
              <w:rPr>
                <w:rFonts w:ascii="Arial" w:hAnsi="Arial" w:cs="Arial"/>
                <w:sz w:val="22"/>
                <w:szCs w:val="22"/>
              </w:rPr>
              <w:t>Draughtsperson or Architect</w:t>
            </w:r>
            <w:permEnd w:id="1624854795"/>
          </w:p>
        </w:tc>
        <w:permStart w:id="845700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9843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5700967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653F51" w:rsidRPr="00830749" w:rsidRDefault="00653F51" w:rsidP="00653F51">
      <w:pPr>
        <w:pStyle w:val="11CSTCPLQuestionBullet"/>
        <w:ind w:left="709" w:hanging="709"/>
      </w:pPr>
      <w:bookmarkStart w:id="37" w:name="_Ref428791713"/>
      <w:r>
        <w:t>Name three (3) approvals that must be lodged through the Council, as opposed to through a building certifier.</w:t>
      </w:r>
      <w:bookmarkEnd w:id="37"/>
    </w:p>
    <w:p w:rsidR="00653F51" w:rsidRPr="00830749" w:rsidRDefault="00653F51" w:rsidP="00653F5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3F51" w:rsidRPr="00830749" w:rsidTr="000922B4">
        <w:trPr>
          <w:trHeight w:val="30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3F51" w:rsidRPr="001C4084" w:rsidRDefault="00653F51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D0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permStart w:id="427308372" w:edGrp="everyone"/>
            <w:r w:rsidRPr="0009698C">
              <w:rPr>
                <w:rFonts w:ascii="Arial" w:hAnsi="Arial" w:cs="Arial"/>
                <w:sz w:val="22"/>
                <w:szCs w:val="22"/>
              </w:rPr>
              <w:t xml:space="preserve">Any town </w:t>
            </w:r>
            <w:r w:rsidRPr="008F5EE0">
              <w:rPr>
                <w:rFonts w:ascii="Arial" w:hAnsi="Arial" w:cs="Arial"/>
                <w:sz w:val="22"/>
                <w:szCs w:val="22"/>
              </w:rPr>
              <w:t>planning matters that are not </w:t>
            </w:r>
            <w:hyperlink r:id="rId10" w:history="1">
              <w:r w:rsidRPr="008F5EE0">
                <w:rPr>
                  <w:rStyle w:val="Hyperlink"/>
                  <w:rFonts w:ascii="Arial" w:hAnsi="Arial" w:cs="Arial"/>
                  <w:color w:val="auto"/>
                  <w:sz w:val="22"/>
                  <w:szCs w:val="22"/>
                  <w:u w:val="none"/>
                </w:rPr>
                <w:t>accepted development, subject to requirements</w:t>
              </w:r>
            </w:hyperlink>
            <w:r w:rsidRPr="008F5EE0">
              <w:rPr>
                <w:rFonts w:ascii="Arial" w:hAnsi="Arial" w:cs="Arial"/>
                <w:sz w:val="22"/>
                <w:szCs w:val="22"/>
              </w:rPr>
              <w:t> </w:t>
            </w:r>
            <w:r w:rsidR="008F5EE0" w:rsidRPr="008F5EE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9698C" w:rsidRPr="0009698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Houses more than 9.5 metres in height from the natural ground level in the majority of residential zones</w:t>
            </w:r>
          </w:p>
          <w:p w:rsidR="0009698C" w:rsidRPr="0009698C" w:rsidRDefault="0009698C" w:rsidP="000B6DBF">
            <w:pPr>
              <w:numPr>
                <w:ilvl w:val="1"/>
                <w:numId w:val="14"/>
              </w:numPr>
              <w:rPr>
                <w:rFonts w:ascii="Arial" w:hAnsi="Arial" w:cs="Arial"/>
                <w:sz w:val="22"/>
                <w:szCs w:val="22"/>
              </w:rPr>
            </w:pPr>
            <w:r w:rsidRPr="0009698C">
              <w:rPr>
                <w:rFonts w:ascii="Arial" w:hAnsi="Arial" w:cs="Arial"/>
                <w:sz w:val="22"/>
                <w:szCs w:val="22"/>
              </w:rPr>
              <w:t>Redevelopment or removal of heritage and character buildings</w:t>
            </w:r>
          </w:p>
          <w:permEnd w:id="427308372"/>
          <w:p w:rsidR="00653F51" w:rsidRPr="001C4084" w:rsidRDefault="00653F51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85250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3940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3F51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8525029" w:displacedByCustomXml="prev"/>
      </w:tr>
    </w:tbl>
    <w:p w:rsidR="00653F51" w:rsidRDefault="00653F51" w:rsidP="00653F51">
      <w:pPr>
        <w:rPr>
          <w:rFonts w:ascii="Arial" w:hAnsi="Arial" w:cs="Arial"/>
          <w:sz w:val="22"/>
          <w:szCs w:val="22"/>
        </w:rPr>
      </w:pPr>
    </w:p>
    <w:p w:rsidR="00DF393F" w:rsidRDefault="00DF393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577520" w:rsidRPr="00830749" w:rsidRDefault="00B70FBF" w:rsidP="00577520">
      <w:pPr>
        <w:pStyle w:val="11CSTCPLQuestionBullet"/>
        <w:ind w:left="709" w:hanging="709"/>
      </w:pPr>
      <w:bookmarkStart w:id="38" w:name="_Ref428791708"/>
      <w:r>
        <w:lastRenderedPageBreak/>
        <w:t>What should be considered when developing a plan for the process of lodging approval applications</w:t>
      </w:r>
      <w:r w:rsidR="00577520">
        <w:t>?</w:t>
      </w:r>
      <w:bookmarkEnd w:id="38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10108F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F1E" w:rsidRDefault="00CD49EC" w:rsidP="000B6DBF">
            <w:pPr>
              <w:numPr>
                <w:ilvl w:val="1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permStart w:id="619656946" w:edGrp="everyone"/>
            <w:r>
              <w:rPr>
                <w:rFonts w:ascii="Arial" w:hAnsi="Arial" w:cs="Arial"/>
                <w:sz w:val="22"/>
                <w:szCs w:val="22"/>
              </w:rPr>
              <w:t>Scheduling Requirements</w:t>
            </w:r>
          </w:p>
          <w:p w:rsidR="00CD49EC" w:rsidRPr="00532F1E" w:rsidRDefault="00CD49EC" w:rsidP="000B6DBF">
            <w:pPr>
              <w:numPr>
                <w:ilvl w:val="1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Clients needs</w:t>
            </w:r>
          </w:p>
          <w:permEnd w:id="619656946"/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4288921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49786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42889214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39" w:name="_Ref496179742"/>
      <w:r>
        <w:t xml:space="preserve">True or False (Tick your response): The plan in </w:t>
      </w:r>
      <w:r>
        <w:fldChar w:fldCharType="begin"/>
      </w:r>
      <w:r>
        <w:instrText xml:space="preserve"> REF _Ref428791708 \r \h </w:instrText>
      </w:r>
      <w:r>
        <w:fldChar w:fldCharType="separate"/>
      </w:r>
      <w:r w:rsidR="00445946">
        <w:t xml:space="preserve">Q36. </w:t>
      </w:r>
      <w:r>
        <w:fldChar w:fldCharType="end"/>
      </w:r>
      <w:r>
        <w:t>should be submitted for approval.</w:t>
      </w:r>
      <w:bookmarkEnd w:id="39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7B435E" w:rsidTr="007B435E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B435E" w:rsidRDefault="007B435E" w:rsidP="007B435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30437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48702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CD49EC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304379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Pr="00E106BF" w:rsidRDefault="007B435E" w:rsidP="007B435E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39180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202729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7B435E" w:rsidRDefault="007B435E" w:rsidP="007B435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9180622" w:displacedByCustomXml="prev"/>
      </w:tr>
      <w:tr w:rsidR="007B435E" w:rsidTr="007B435E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</w:p>
        </w:tc>
        <w:permStart w:id="2971667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86857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7B435E" w:rsidRPr="00DD7A44" w:rsidRDefault="007B435E" w:rsidP="007B435E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971667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B435E" w:rsidRPr="00FE608E" w:rsidRDefault="007B435E" w:rsidP="007B435E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7B435E" w:rsidRDefault="007B435E" w:rsidP="007B435E">
            <w:pPr>
              <w:ind w:left="993" w:hanging="993"/>
            </w:pPr>
          </w:p>
        </w:tc>
      </w:tr>
    </w:tbl>
    <w:p w:rsidR="00F87616" w:rsidRDefault="00F87616" w:rsidP="00F87616">
      <w:pPr>
        <w:rPr>
          <w:rFonts w:ascii="Arial" w:hAnsi="Arial" w:cs="Arial"/>
          <w:sz w:val="22"/>
          <w:szCs w:val="22"/>
        </w:rPr>
      </w:pPr>
    </w:p>
    <w:p w:rsidR="00F87616" w:rsidRDefault="00F87616">
      <w:pPr>
        <w:jc w:val="left"/>
        <w:rPr>
          <w:rFonts w:ascii="Arial" w:hAnsi="Arial" w:cs="Arial"/>
          <w:sz w:val="22"/>
          <w:szCs w:val="22"/>
        </w:rPr>
      </w:pPr>
    </w:p>
    <w:p w:rsidR="00F87616" w:rsidRPr="00830749" w:rsidRDefault="00F87616" w:rsidP="00F87616">
      <w:pPr>
        <w:pStyle w:val="11CSTCPLQuestionBullet"/>
        <w:ind w:left="709" w:hanging="709"/>
      </w:pPr>
      <w:bookmarkStart w:id="40" w:name="_Ref496180136"/>
      <w:r>
        <w:t>The council assesses development under the application types listed below. Describe each assessment type and whether the public must be notified.</w:t>
      </w:r>
      <w:bookmarkEnd w:id="40"/>
    </w:p>
    <w:p w:rsidR="00F87616" w:rsidRPr="00830749" w:rsidRDefault="00F87616" w:rsidP="00F876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F87616" w:rsidTr="00DF393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7616" w:rsidRDefault="00F87616" w:rsidP="00DF393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Assessment type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F87616" w:rsidRDefault="00F87616" w:rsidP="00DF393F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5547227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1253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F87616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4722777" w:displacedByCustomXml="prev"/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ind w:right="82"/>
              <w:jc w:val="center"/>
            </w:pPr>
            <w:r>
              <w:t>Code assessment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2204A5" w:rsidRPr="002204A5" w:rsidRDefault="002204A5" w:rsidP="002204A5">
            <w:pPr>
              <w:divId w:val="1131240832"/>
              <w:rPr>
                <w:rFonts w:ascii="Arial" w:hAnsi="Arial" w:cs="Arial"/>
                <w:sz w:val="22"/>
                <w:szCs w:val="22"/>
              </w:rPr>
            </w:pPr>
            <w:permStart w:id="1968512264" w:edGrp="everyone"/>
            <w:r w:rsidRPr="002204A5">
              <w:rPr>
                <w:rFonts w:ascii="Arial" w:hAnsi="Arial" w:cs="Arial"/>
                <w:sz w:val="22"/>
                <w:szCs w:val="22"/>
              </w:rPr>
              <w:t xml:space="preserve">A code development application is assessed against the codes identified for the use within City Plan. </w:t>
            </w:r>
          </w:p>
          <w:p w:rsidR="002204A5" w:rsidRPr="002204A5" w:rsidRDefault="002204A5" w:rsidP="002204A5">
            <w:pPr>
              <w:divId w:val="8337734"/>
              <w:rPr>
                <w:rFonts w:ascii="Arial" w:hAnsi="Arial" w:cs="Arial"/>
                <w:sz w:val="22"/>
                <w:szCs w:val="22"/>
              </w:rPr>
            </w:pPr>
            <w:r w:rsidRPr="002204A5">
              <w:rPr>
                <w:rFonts w:ascii="Arial" w:hAnsi="Arial" w:cs="Arial"/>
                <w:sz w:val="22"/>
                <w:szCs w:val="22"/>
              </w:rPr>
              <w:t xml:space="preserve">This type of application can be assessed relatively quickly and </w:t>
            </w:r>
            <w:r w:rsidRPr="00CD49EC">
              <w:rPr>
                <w:rFonts w:ascii="Arial" w:hAnsi="Arial" w:cs="Arial"/>
                <w:b/>
                <w:sz w:val="22"/>
                <w:szCs w:val="22"/>
              </w:rPr>
              <w:t>does not</w:t>
            </w:r>
            <w:r w:rsidRPr="002204A5">
              <w:rPr>
                <w:rFonts w:ascii="Arial" w:hAnsi="Arial" w:cs="Arial"/>
                <w:sz w:val="22"/>
                <w:szCs w:val="22"/>
              </w:rPr>
              <w:t xml:space="preserve"> require public notification. </w:t>
            </w:r>
          </w:p>
          <w:permEnd w:id="1968512264"/>
          <w:p w:rsidR="00F87616" w:rsidRPr="000D1DEE" w:rsidRDefault="00F87616" w:rsidP="000D1DE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  <w:tr w:rsidR="00F87616" w:rsidTr="00DF393F">
        <w:trPr>
          <w:trHeight w:val="283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7616" w:rsidRPr="00FE608E" w:rsidRDefault="00F87616" w:rsidP="00DF393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87616" w:rsidRPr="00DE0028" w:rsidRDefault="00F87616" w:rsidP="00DF393F">
            <w:pPr>
              <w:jc w:val="center"/>
            </w:pPr>
            <w:r>
              <w:t>Impact assessment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204A5" w:rsidRDefault="002204A5" w:rsidP="002204A5">
            <w:pPr>
              <w:divId w:val="1757633173"/>
              <w:rPr>
                <w:rFonts w:ascii="Arial" w:hAnsi="Arial" w:cs="Arial"/>
                <w:sz w:val="22"/>
                <w:szCs w:val="22"/>
              </w:rPr>
            </w:pPr>
            <w:permStart w:id="910888778" w:edGrp="everyone"/>
            <w:r w:rsidRPr="002204A5">
              <w:rPr>
                <w:rFonts w:ascii="Arial" w:hAnsi="Arial" w:cs="Arial"/>
                <w:sz w:val="22"/>
                <w:szCs w:val="22"/>
              </w:rPr>
              <w:t xml:space="preserve">An impact assessable development application is for development that must be assessed against all identified codes and City Plan as a whole to the extent relevant. </w:t>
            </w:r>
          </w:p>
          <w:p w:rsidR="00CD49EC" w:rsidRPr="002204A5" w:rsidRDefault="00CD49EC" w:rsidP="002204A5">
            <w:pPr>
              <w:divId w:val="1757633173"/>
              <w:rPr>
                <w:rFonts w:ascii="Arial" w:hAnsi="Arial" w:cs="Arial"/>
                <w:sz w:val="22"/>
                <w:szCs w:val="22"/>
              </w:rPr>
            </w:pPr>
          </w:p>
          <w:p w:rsidR="00F87616" w:rsidRPr="000D1DEE" w:rsidRDefault="002204A5" w:rsidP="000D1DEE">
            <w:pPr>
              <w:rPr>
                <w:rFonts w:ascii="Arial" w:hAnsi="Arial" w:cs="Arial"/>
                <w:sz w:val="22"/>
                <w:szCs w:val="22"/>
              </w:rPr>
            </w:pPr>
            <w:r w:rsidRPr="002204A5">
              <w:rPr>
                <w:rFonts w:ascii="Arial" w:hAnsi="Arial" w:cs="Arial"/>
                <w:sz w:val="22"/>
                <w:szCs w:val="22"/>
              </w:rPr>
              <w:t xml:space="preserve">These applications </w:t>
            </w:r>
            <w:r w:rsidRPr="00CD49EC">
              <w:rPr>
                <w:rFonts w:ascii="Arial" w:hAnsi="Arial" w:cs="Arial"/>
                <w:b/>
                <w:sz w:val="22"/>
                <w:szCs w:val="22"/>
              </w:rPr>
              <w:t>must be</w:t>
            </w:r>
            <w:r w:rsidRPr="002204A5">
              <w:rPr>
                <w:rFonts w:ascii="Arial" w:hAnsi="Arial" w:cs="Arial"/>
                <w:sz w:val="22"/>
                <w:szCs w:val="22"/>
              </w:rPr>
              <w:t xml:space="preserve"> publicly notified to take into account the community's views</w:t>
            </w:r>
            <w:permEnd w:id="9108887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7616" w:rsidRDefault="00F87616" w:rsidP="00DF393F">
            <w:pPr>
              <w:ind w:left="993" w:hanging="993"/>
            </w:pPr>
          </w:p>
        </w:tc>
      </w:tr>
    </w:tbl>
    <w:p w:rsidR="009818BC" w:rsidRDefault="009818BC" w:rsidP="00F87616">
      <w:pPr>
        <w:rPr>
          <w:rFonts w:ascii="Arial" w:hAnsi="Arial" w:cs="Arial"/>
          <w:sz w:val="22"/>
          <w:szCs w:val="22"/>
        </w:rPr>
      </w:pPr>
    </w:p>
    <w:p w:rsidR="009818BC" w:rsidRPr="00830749" w:rsidRDefault="00083B2A" w:rsidP="009818BC">
      <w:pPr>
        <w:pStyle w:val="11CSTCPLQuestionBullet"/>
        <w:ind w:left="709" w:hanging="709"/>
      </w:pPr>
      <w:bookmarkStart w:id="41" w:name="_Ref496180138"/>
      <w:r>
        <w:lastRenderedPageBreak/>
        <w:t>Identify two (2) stakeholders that may be impacted by a planning application. Describe the impact on each stakeholder and strategies that could be adopted to maximise their support of the planning application</w:t>
      </w:r>
      <w:r w:rsidR="009818BC">
        <w:t>.</w:t>
      </w:r>
      <w:bookmarkEnd w:id="41"/>
    </w:p>
    <w:p w:rsidR="009818BC" w:rsidRPr="00830749" w:rsidRDefault="009818BC" w:rsidP="009818B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3"/>
        <w:gridCol w:w="1399"/>
        <w:gridCol w:w="3033"/>
        <w:gridCol w:w="3033"/>
        <w:gridCol w:w="609"/>
      </w:tblGrid>
      <w:tr w:rsidR="009818BC" w:rsidTr="000D1DEE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818BC" w:rsidRDefault="009818BC" w:rsidP="000D1DE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818BC" w:rsidRDefault="009818BC" w:rsidP="000D1DEE">
            <w:pPr>
              <w:keepNext/>
              <w:ind w:left="993" w:right="82" w:hanging="993"/>
              <w:jc w:val="center"/>
            </w:pP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1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818BC" w:rsidRDefault="00083B2A" w:rsidP="000D1DEE">
            <w:pPr>
              <w:keepNext/>
              <w:ind w:left="993" w:right="82" w:hanging="993"/>
              <w:jc w:val="center"/>
            </w:pPr>
            <w:r>
              <w:t>Stakeholder 2</w:t>
            </w:r>
          </w:p>
        </w:tc>
        <w:permStart w:id="15642812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07754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818BC" w:rsidRDefault="00F92B8B" w:rsidP="000D1DEE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4281284" w:displacedByCustomXml="prev"/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ind w:right="82"/>
              <w:jc w:val="center"/>
            </w:pPr>
            <w:r>
              <w:t>Stakeholder type</w:t>
            </w:r>
          </w:p>
        </w:tc>
        <w:tc>
          <w:tcPr>
            <w:tcW w:w="1669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676152451" w:edGrp="everyone"/>
            <w:r>
              <w:rPr>
                <w:rFonts w:ascii="Arial" w:hAnsi="Arial" w:cs="Arial"/>
                <w:sz w:val="22"/>
                <w:szCs w:val="22"/>
              </w:rPr>
              <w:t>Local community</w:t>
            </w:r>
            <w:permEnd w:id="1676152451"/>
          </w:p>
        </w:tc>
        <w:tc>
          <w:tcPr>
            <w:tcW w:w="1669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780469989" w:edGrp="everyone"/>
            <w:r>
              <w:rPr>
                <w:rFonts w:ascii="Arial" w:hAnsi="Arial" w:cs="Arial"/>
                <w:sz w:val="22"/>
                <w:szCs w:val="22"/>
              </w:rPr>
              <w:t>Existing tenants</w:t>
            </w:r>
            <w:permEnd w:id="7804699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top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Default="00083B2A" w:rsidP="000D1DEE">
            <w:pPr>
              <w:ind w:right="82"/>
              <w:jc w:val="center"/>
            </w:pPr>
            <w:r>
              <w:t>Impact of planning application on stakeholder</w:t>
            </w:r>
          </w:p>
        </w:tc>
        <w:tc>
          <w:tcPr>
            <w:tcW w:w="1669" w:type="pct"/>
            <w:tcBorders>
              <w:top w:val="single" w:sz="8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647467571" w:edGrp="everyone"/>
            <w:r>
              <w:rPr>
                <w:rFonts w:ascii="Arial" w:hAnsi="Arial" w:cs="Arial"/>
                <w:sz w:val="22"/>
                <w:szCs w:val="22"/>
              </w:rPr>
              <w:t>Ensure future works does not impact community function</w:t>
            </w:r>
            <w:permEnd w:id="1647467571"/>
          </w:p>
        </w:tc>
        <w:tc>
          <w:tcPr>
            <w:tcW w:w="1669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343641600" w:edGrp="everyone"/>
            <w:r>
              <w:rPr>
                <w:rFonts w:ascii="Arial" w:hAnsi="Arial" w:cs="Arial"/>
                <w:sz w:val="22"/>
                <w:szCs w:val="22"/>
              </w:rPr>
              <w:t>Possibly vacate premises for a period of time</w:t>
            </w:r>
            <w:permEnd w:id="13436416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  <w:tr w:rsidR="00083B2A" w:rsidTr="000D1DEE">
        <w:trPr>
          <w:trHeight w:val="1757"/>
          <w:hidden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83B2A" w:rsidRPr="00FE608E" w:rsidRDefault="00083B2A" w:rsidP="000D1DEE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70" w:type="pct"/>
            <w:tcBorders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083B2A" w:rsidRPr="00DE0028" w:rsidRDefault="00083B2A" w:rsidP="000D1DEE">
            <w:pPr>
              <w:jc w:val="center"/>
            </w:pPr>
            <w:r>
              <w:t>Strategies adopted to maximise stakeholder support</w:t>
            </w:r>
          </w:p>
        </w:tc>
        <w:tc>
          <w:tcPr>
            <w:tcW w:w="1669" w:type="pc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236464300" w:edGrp="everyone"/>
            <w:r>
              <w:rPr>
                <w:rFonts w:ascii="Arial" w:hAnsi="Arial" w:cs="Arial"/>
                <w:sz w:val="22"/>
                <w:szCs w:val="22"/>
              </w:rPr>
              <w:t>Notify, Community consultation</w:t>
            </w:r>
            <w:permEnd w:id="236464300"/>
          </w:p>
        </w:tc>
        <w:tc>
          <w:tcPr>
            <w:tcW w:w="1669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83B2A" w:rsidRPr="000D1DEE" w:rsidRDefault="00CD49EC" w:rsidP="000D1DEE">
            <w:pPr>
              <w:rPr>
                <w:rFonts w:ascii="Arial" w:hAnsi="Arial" w:cs="Arial"/>
                <w:sz w:val="22"/>
                <w:szCs w:val="22"/>
              </w:rPr>
            </w:pPr>
            <w:permStart w:id="1984393960" w:edGrp="everyone"/>
            <w:r>
              <w:rPr>
                <w:rFonts w:ascii="Arial" w:hAnsi="Arial" w:cs="Arial"/>
                <w:sz w:val="22"/>
                <w:szCs w:val="22"/>
              </w:rPr>
              <w:t>Notify</w:t>
            </w:r>
            <w:permEnd w:id="19843939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83B2A" w:rsidRDefault="00083B2A" w:rsidP="000D1DEE">
            <w:pPr>
              <w:ind w:left="993" w:hanging="993"/>
            </w:pPr>
          </w:p>
        </w:tc>
      </w:tr>
    </w:tbl>
    <w:p w:rsidR="009818BC" w:rsidRDefault="009818BC" w:rsidP="009818BC">
      <w:pPr>
        <w:rPr>
          <w:rFonts w:ascii="Arial" w:hAnsi="Arial" w:cs="Arial"/>
          <w:sz w:val="22"/>
          <w:szCs w:val="22"/>
        </w:rPr>
      </w:pPr>
    </w:p>
    <w:p w:rsidR="00DF393F" w:rsidRDefault="00DF393F" w:rsidP="009818BC">
      <w:pPr>
        <w:rPr>
          <w:rFonts w:ascii="Arial" w:hAnsi="Arial" w:cs="Arial"/>
          <w:sz w:val="22"/>
          <w:szCs w:val="22"/>
        </w:rPr>
      </w:pPr>
    </w:p>
    <w:p w:rsidR="00CB74EB" w:rsidRPr="00830749" w:rsidRDefault="00DF393F" w:rsidP="00CB74EB">
      <w:pPr>
        <w:pStyle w:val="11CSTCPLQuestionBullet"/>
        <w:ind w:left="709" w:hanging="709"/>
      </w:pPr>
      <w:bookmarkStart w:id="42" w:name="_Ref496180497"/>
      <w:r>
        <w:t xml:space="preserve">Identify </w:t>
      </w:r>
      <w:r w:rsidR="00D470AE">
        <w:t>the Council documentation that outlines whether your proposal will require an impact assessment.</w:t>
      </w:r>
      <w:bookmarkEnd w:id="42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97531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FF459D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527654992" w:edGrp="everyone"/>
            <w:r>
              <w:rPr>
                <w:rFonts w:ascii="Arial" w:hAnsi="Arial" w:cs="Arial"/>
                <w:sz w:val="22"/>
                <w:szCs w:val="22"/>
              </w:rPr>
              <w:t>The 3 City’s Plan</w:t>
            </w:r>
            <w:permEnd w:id="527654992"/>
          </w:p>
        </w:tc>
        <w:permStart w:id="19129564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6040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12956460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7936F5" w:rsidRDefault="007936F5" w:rsidP="007936F5">
      <w:pPr>
        <w:rPr>
          <w:rFonts w:ascii="Arial" w:hAnsi="Arial" w:cs="Arial"/>
          <w:sz w:val="22"/>
          <w:szCs w:val="22"/>
        </w:rPr>
      </w:pPr>
    </w:p>
    <w:p w:rsidR="007936F5" w:rsidRPr="00830749" w:rsidRDefault="007936F5" w:rsidP="007936F5">
      <w:pPr>
        <w:pStyle w:val="11CSTCPLQuestionBullet"/>
        <w:ind w:left="709" w:hanging="709"/>
      </w:pPr>
      <w:bookmarkStart w:id="43" w:name="_Ref496180556"/>
      <w:r>
        <w:t>Name three (3) projects that are always deemed ‘accepted development’.</w:t>
      </w:r>
      <w:bookmarkEnd w:id="43"/>
    </w:p>
    <w:p w:rsidR="007936F5" w:rsidRPr="00830749" w:rsidRDefault="007936F5" w:rsidP="007936F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936F5" w:rsidRPr="00830749" w:rsidTr="00E97531">
        <w:trPr>
          <w:trHeight w:val="300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36F5" w:rsidRPr="001C4084" w:rsidRDefault="007936F5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59D" w:rsidRP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permStart w:id="1824601283" w:edGrp="everyone"/>
            <w:r w:rsidRPr="00FF459D">
              <w:rPr>
                <w:rFonts w:ascii="Arial" w:hAnsi="Arial" w:cs="Arial"/>
                <w:sz w:val="22"/>
                <w:szCs w:val="22"/>
              </w:rPr>
              <w:t>Building work to restore a building that has been accidentally damaged or destroyed to its original condition</w:t>
            </w:r>
          </w:p>
          <w:p w:rsid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FF459D">
              <w:rPr>
                <w:rFonts w:ascii="Arial" w:hAnsi="Arial" w:cs="Arial"/>
                <w:sz w:val="22"/>
                <w:szCs w:val="22"/>
              </w:rPr>
              <w:t>Temporary buildings associated with a material change of use, building work or operational work (i.e. either accepted development, with or without requirements or development with a current development permit), where on a site for no more than two years</w:t>
            </w:r>
          </w:p>
          <w:p w:rsidR="00FF459D" w:rsidRPr="00FF459D" w:rsidRDefault="00FF459D" w:rsidP="000B6DBF">
            <w:pPr>
              <w:numPr>
                <w:ilvl w:val="1"/>
                <w:numId w:val="13"/>
              </w:numPr>
              <w:rPr>
                <w:rFonts w:ascii="Arial" w:hAnsi="Arial" w:cs="Arial"/>
                <w:sz w:val="22"/>
                <w:szCs w:val="22"/>
              </w:rPr>
            </w:pPr>
            <w:r w:rsidRPr="00FF459D">
              <w:rPr>
                <w:rFonts w:ascii="Arial" w:hAnsi="Arial" w:cs="Arial"/>
                <w:sz w:val="22"/>
                <w:szCs w:val="22"/>
              </w:rPr>
              <w:t>Development that under Schedule 4 of the </w:t>
            </w:r>
            <w:r w:rsidRPr="00FF459D">
              <w:rPr>
                <w:rFonts w:ascii="Arial" w:hAnsi="Arial" w:cs="Arial"/>
                <w:i/>
                <w:iCs/>
                <w:sz w:val="22"/>
                <w:szCs w:val="22"/>
              </w:rPr>
              <w:t>Planning Regulation 2017</w:t>
            </w:r>
            <w:r w:rsidRPr="00FF459D">
              <w:rPr>
                <w:rFonts w:ascii="Arial" w:hAnsi="Arial" w:cs="Arial"/>
                <w:sz w:val="22"/>
                <w:szCs w:val="22"/>
              </w:rPr>
              <w:t> is identified as not being assessable development</w:t>
            </w:r>
          </w:p>
          <w:p w:rsidR="00FF459D" w:rsidRPr="00FF459D" w:rsidRDefault="00FF459D" w:rsidP="00FF459D">
            <w:pPr>
              <w:ind w:left="1440"/>
              <w:rPr>
                <w:rFonts w:ascii="Arial" w:hAnsi="Arial" w:cs="Arial"/>
                <w:sz w:val="22"/>
                <w:szCs w:val="22"/>
              </w:rPr>
            </w:pPr>
          </w:p>
          <w:permEnd w:id="1824601283"/>
          <w:p w:rsidR="007936F5" w:rsidRPr="001C4084" w:rsidRDefault="007936F5" w:rsidP="00AF61CF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20550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346793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936F5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0550981" w:displacedByCustomXml="prev"/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877094" w:rsidRPr="00830749" w:rsidRDefault="00877094" w:rsidP="00877094">
      <w:pPr>
        <w:pStyle w:val="11CSTCPLQuestionBullet"/>
        <w:ind w:left="709" w:hanging="709"/>
      </w:pPr>
      <w:bookmarkStart w:id="44" w:name="_Ref496180558"/>
      <w:r>
        <w:lastRenderedPageBreak/>
        <w:t>True or False (Tick your response): Projects that are ‘accepted development, subject to requirements’ do not need anything in writing from the Council to commence the activity, provided that a self-assessment has been carried out to ensure compliance with the relevant code.</w:t>
      </w:r>
      <w:bookmarkEnd w:id="44"/>
    </w:p>
    <w:p w:rsidR="00877094" w:rsidRPr="00830749" w:rsidRDefault="00877094" w:rsidP="0087709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1074B" w:rsidTr="0011074B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1074B" w:rsidRDefault="0011074B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78674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04947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FF459D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786742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Pr="00E106BF" w:rsidRDefault="0011074B" w:rsidP="0011074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88910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634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1074B" w:rsidRDefault="0011074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8910158" w:displacedByCustomXml="prev"/>
      </w:tr>
      <w:tr w:rsidR="0011074B" w:rsidTr="0011074B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8191574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55204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1074B" w:rsidRPr="00DD7A44" w:rsidRDefault="0011074B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91574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877094" w:rsidRDefault="00877094" w:rsidP="0087709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A0123" w:rsidP="00577520">
      <w:pPr>
        <w:pStyle w:val="11CSTCPLQuestionBullet"/>
        <w:ind w:left="709" w:hanging="709"/>
      </w:pPr>
      <w:bookmarkStart w:id="45" w:name="_Ref495585144"/>
      <w:r>
        <w:t>Other than legislation relating to planning, n</w:t>
      </w:r>
      <w:r w:rsidR="00083B2A">
        <w:t>ame two (2) types of building legislation</w:t>
      </w:r>
      <w:r w:rsidR="00DE2AAF">
        <w:t>/requirements</w:t>
      </w:r>
      <w:r w:rsidR="00083B2A">
        <w:t xml:space="preserve"> considered during the building approval process.</w:t>
      </w:r>
      <w:bookmarkEnd w:id="45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032840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520" w:rsidRPr="001C4084" w:rsidRDefault="00CD49EC" w:rsidP="00577520">
            <w:pPr>
              <w:rPr>
                <w:rFonts w:ascii="Arial" w:hAnsi="Arial" w:cs="Arial"/>
                <w:sz w:val="22"/>
                <w:szCs w:val="22"/>
              </w:rPr>
            </w:pPr>
            <w:permStart w:id="509633689" w:edGrp="everyone"/>
            <w:r>
              <w:rPr>
                <w:rFonts w:ascii="Arial" w:hAnsi="Arial" w:cs="Arial"/>
                <w:sz w:val="22"/>
                <w:szCs w:val="22"/>
              </w:rPr>
              <w:t>Building Act, Building code of Australia</w:t>
            </w:r>
            <w:permEnd w:id="509633689"/>
          </w:p>
        </w:tc>
        <w:permStart w:id="21187893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323247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8789312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>
      <w:pPr>
        <w:jc w:val="left"/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46" w:name="_Ref496190624"/>
      <w:r>
        <w:t>During the building approval process, which of the following issues are considered under various codes and regulations? Tick all that apply.</w:t>
      </w:r>
      <w:bookmarkEnd w:id="46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B74E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B74EB" w:rsidRDefault="00CB74E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B74EB" w:rsidRDefault="00CB74E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26972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75024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B74E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6972187" w:displacedByCustomXml="prev"/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99250704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250875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250704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 xml:space="preserve">Building is soundly/safely designed and constructed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721579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35506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15793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Degree of fire safety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5777041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59507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7770416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Energy and water efficiency standards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6807415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16776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807415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Protection from pests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  <w:tr w:rsidR="0011074B" w:rsidTr="00CB74EB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1074B" w:rsidRPr="00FE608E" w:rsidRDefault="0011074B" w:rsidP="0011074B">
            <w:pPr>
              <w:ind w:left="993" w:hanging="993"/>
              <w:jc w:val="center"/>
              <w:rPr>
                <w:vanish/>
              </w:rPr>
            </w:pPr>
          </w:p>
        </w:tc>
        <w:permStart w:id="14800679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360085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1074B" w:rsidRPr="00DD7A44" w:rsidRDefault="00CD49EC" w:rsidP="0011074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800679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1074B" w:rsidRDefault="0011074B" w:rsidP="0011074B">
            <w:pPr>
              <w:jc w:val="center"/>
            </w:pPr>
            <w:r>
              <w:t>Sewerage and drainage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1074B" w:rsidRDefault="0011074B" w:rsidP="0011074B">
            <w:pPr>
              <w:ind w:left="993" w:hanging="993"/>
            </w:pPr>
          </w:p>
        </w:tc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460508" w:rsidRDefault="00460508" w:rsidP="00CB74EB">
      <w:pPr>
        <w:rPr>
          <w:rFonts w:ascii="Arial" w:hAnsi="Arial" w:cs="Arial"/>
          <w:sz w:val="22"/>
          <w:szCs w:val="22"/>
        </w:rPr>
      </w:pPr>
    </w:p>
    <w:p w:rsidR="00460508" w:rsidRPr="00830749" w:rsidRDefault="00460508" w:rsidP="00460508">
      <w:pPr>
        <w:pStyle w:val="11CSTCPLQuestionBullet"/>
        <w:ind w:left="709" w:hanging="709"/>
      </w:pPr>
      <w:bookmarkStart w:id="47" w:name="_Ref496191791"/>
      <w:r>
        <w:t xml:space="preserve">Identify </w:t>
      </w:r>
      <w:r w:rsidR="00A52EE4">
        <w:t>and describe two (2) i</w:t>
      </w:r>
      <w:r>
        <w:t>ndustry standards that you may refer to when preparing a building application</w:t>
      </w:r>
      <w:r w:rsidR="00A52EE4">
        <w:t xml:space="preserve"> (e.g. to address </w:t>
      </w:r>
      <w:r w:rsidR="00A52EE4">
        <w:fldChar w:fldCharType="begin"/>
      </w:r>
      <w:r w:rsidR="00A52EE4">
        <w:instrText xml:space="preserve"> REF _Ref496190624 \r \h </w:instrText>
      </w:r>
      <w:r w:rsidR="00A52EE4">
        <w:fldChar w:fldCharType="separate"/>
      </w:r>
      <w:r w:rsidR="00445946">
        <w:t>Q44.</w:t>
      </w:r>
      <w:r w:rsidR="00A52EE4">
        <w:fldChar w:fldCharType="end"/>
      </w:r>
      <w:r w:rsidR="00A52EE4">
        <w:t>)</w:t>
      </w:r>
      <w:r>
        <w:t>.</w:t>
      </w:r>
      <w:bookmarkEnd w:id="47"/>
    </w:p>
    <w:p w:rsidR="00460508" w:rsidRPr="00830749" w:rsidRDefault="00460508" w:rsidP="0046050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460508" w:rsidTr="0011074B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60508" w:rsidRDefault="00460508" w:rsidP="0011074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Standard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60508" w:rsidRDefault="00460508" w:rsidP="0011074B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12640097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7295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60508" w:rsidRDefault="00F92B8B" w:rsidP="0011074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4009725" w:displacedByCustomXml="prev"/>
      </w:tr>
      <w:tr w:rsidR="00460508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0508" w:rsidRPr="00FE608E" w:rsidRDefault="00460508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0508" w:rsidRPr="000F6FA4" w:rsidRDefault="00CD49EC" w:rsidP="0011074B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64128454" w:edGrp="everyone"/>
            <w:r>
              <w:rPr>
                <w:rFonts w:ascii="Arial" w:hAnsi="Arial" w:cs="Arial"/>
                <w:sz w:val="22"/>
              </w:rPr>
              <w:t>AS4505</w:t>
            </w:r>
            <w:permEnd w:id="46412845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460508" w:rsidRPr="00032840" w:rsidRDefault="00CD49E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894464448" w:edGrp="everyone"/>
            <w:r>
              <w:rPr>
                <w:rFonts w:ascii="Arial" w:hAnsi="Arial" w:cs="Arial"/>
                <w:sz w:val="22"/>
                <w:szCs w:val="22"/>
              </w:rPr>
              <w:t>Garage and Access doors</w:t>
            </w:r>
            <w:permEnd w:id="89446444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0508" w:rsidRDefault="00460508" w:rsidP="0011074B">
            <w:pPr>
              <w:ind w:left="993" w:hanging="993"/>
            </w:pPr>
          </w:p>
        </w:tc>
      </w:tr>
      <w:tr w:rsidR="00A52EE4" w:rsidTr="0011074B">
        <w:trPr>
          <w:trHeight w:val="107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11074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F6FA4" w:rsidRDefault="00CD49EC" w:rsidP="0011074B">
            <w:pPr>
              <w:jc w:val="center"/>
              <w:rPr>
                <w:rFonts w:ascii="Arial" w:hAnsi="Arial" w:cs="Arial"/>
                <w:sz w:val="22"/>
              </w:rPr>
            </w:pPr>
            <w:permStart w:id="1611690931" w:edGrp="everyone"/>
            <w:r>
              <w:rPr>
                <w:rFonts w:ascii="Arial" w:hAnsi="Arial" w:cs="Arial"/>
                <w:sz w:val="22"/>
              </w:rPr>
              <w:t>AS1839</w:t>
            </w:r>
            <w:permEnd w:id="161169093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CD49EC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277027968" w:edGrp="everyone"/>
            <w:r>
              <w:rPr>
                <w:rFonts w:ascii="Arial" w:hAnsi="Arial" w:cs="Arial"/>
                <w:sz w:val="22"/>
                <w:szCs w:val="22"/>
              </w:rPr>
              <w:t>Swimming Pools</w:t>
            </w:r>
            <w:permEnd w:id="2770279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11074B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A52EE4" w:rsidRPr="00830749" w:rsidRDefault="00A52EE4" w:rsidP="00A52EE4">
      <w:pPr>
        <w:pStyle w:val="11CSTCPLQuestionBullet"/>
        <w:ind w:left="709" w:hanging="709"/>
      </w:pPr>
      <w:bookmarkStart w:id="48" w:name="_Ref496191792"/>
      <w:r>
        <w:t>Identify and describe two (2</w:t>
      </w:r>
      <w:r w:rsidR="00505572">
        <w:t>)</w:t>
      </w:r>
      <w:r>
        <w:t xml:space="preserve"> regulations that you may refer to when preparing a building application.</w:t>
      </w:r>
      <w:bookmarkEnd w:id="48"/>
    </w:p>
    <w:p w:rsidR="00A52EE4" w:rsidRPr="00830749" w:rsidRDefault="00A52EE4" w:rsidP="00A52EE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A52EE4" w:rsidTr="00CA012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52EE4" w:rsidRDefault="00A52EE4" w:rsidP="00CA012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52EE4" w:rsidRDefault="00505572" w:rsidP="00CA0123">
            <w:pPr>
              <w:keepNext/>
              <w:ind w:left="993" w:right="82" w:hanging="993"/>
              <w:jc w:val="center"/>
            </w:pPr>
            <w:r>
              <w:t>Regulation name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52EE4" w:rsidRDefault="00A52EE4" w:rsidP="00CA0123">
            <w:pPr>
              <w:keepNext/>
              <w:ind w:left="993" w:right="82" w:hanging="993"/>
              <w:jc w:val="center"/>
            </w:pPr>
            <w:r>
              <w:t>Description</w:t>
            </w:r>
          </w:p>
        </w:tc>
        <w:permStart w:id="2007763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858344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52EE4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07763580" w:displacedByCustomXml="prev"/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D41597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90594970" w:edGrp="everyone"/>
            <w:r>
              <w:rPr>
                <w:rFonts w:ascii="Arial" w:hAnsi="Arial" w:cs="Arial"/>
                <w:sz w:val="22"/>
                <w:szCs w:val="22"/>
              </w:rPr>
              <w:t>BD004</w:t>
            </w:r>
            <w:permEnd w:id="199059497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D41597" w:rsidP="00032840">
            <w:pPr>
              <w:rPr>
                <w:rFonts w:ascii="Arial" w:hAnsi="Arial" w:cs="Arial"/>
                <w:sz w:val="22"/>
                <w:szCs w:val="22"/>
              </w:rPr>
            </w:pPr>
            <w:permStart w:id="547100833" w:edGrp="everyone"/>
            <w:r>
              <w:rPr>
                <w:rFonts w:ascii="Arial" w:hAnsi="Arial" w:cs="Arial"/>
                <w:sz w:val="22"/>
                <w:szCs w:val="22"/>
              </w:rPr>
              <w:t>Masonry Structures</w:t>
            </w:r>
            <w:permEnd w:id="5471008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  <w:tr w:rsidR="00A52EE4" w:rsidTr="00CA0123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A52EE4" w:rsidRPr="00FE608E" w:rsidRDefault="00A52EE4" w:rsidP="00CA012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2EE4" w:rsidRPr="00032840" w:rsidRDefault="00D41597" w:rsidP="000328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22641856" w:edGrp="everyone"/>
            <w:r>
              <w:rPr>
                <w:rFonts w:ascii="Arial" w:hAnsi="Arial" w:cs="Arial"/>
                <w:sz w:val="22"/>
                <w:szCs w:val="22"/>
              </w:rPr>
              <w:t>BD001</w:t>
            </w:r>
            <w:permEnd w:id="22264185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52EE4" w:rsidRPr="00032840" w:rsidRDefault="00D41597" w:rsidP="00032840">
            <w:pPr>
              <w:ind w:right="82"/>
              <w:rPr>
                <w:rFonts w:ascii="Arial" w:hAnsi="Arial" w:cs="Arial"/>
                <w:sz w:val="22"/>
                <w:szCs w:val="22"/>
              </w:rPr>
            </w:pPr>
            <w:permStart w:id="998199742" w:edGrp="everyone"/>
            <w:r>
              <w:rPr>
                <w:rFonts w:ascii="Arial" w:hAnsi="Arial" w:cs="Arial"/>
                <w:sz w:val="22"/>
                <w:szCs w:val="22"/>
              </w:rPr>
              <w:t>Steel Structures</w:t>
            </w:r>
            <w:permEnd w:id="9981997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A52EE4" w:rsidRDefault="00A52EE4" w:rsidP="00CA0123">
            <w:pPr>
              <w:ind w:left="993" w:hanging="993"/>
            </w:pPr>
          </w:p>
        </w:tc>
      </w:tr>
    </w:tbl>
    <w:p w:rsidR="00A52EE4" w:rsidRDefault="00A52EE4" w:rsidP="00A52EE4">
      <w:pPr>
        <w:rPr>
          <w:rFonts w:ascii="Arial" w:hAnsi="Arial" w:cs="Arial"/>
          <w:sz w:val="22"/>
          <w:szCs w:val="22"/>
        </w:rPr>
      </w:pPr>
    </w:p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577520" w:rsidRPr="00830749" w:rsidRDefault="00CB74EB" w:rsidP="00577520">
      <w:pPr>
        <w:pStyle w:val="11CSTCPLQuestionBullet"/>
        <w:ind w:left="709" w:hanging="709"/>
      </w:pPr>
      <w:bookmarkStart w:id="49" w:name="_Ref495585145"/>
      <w:r>
        <w:t>Describe the importance of using document control processes when submitting an application.</w:t>
      </w:r>
      <w:bookmarkEnd w:id="49"/>
    </w:p>
    <w:p w:rsidR="00577520" w:rsidRPr="00830749" w:rsidRDefault="00577520" w:rsidP="0057752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77520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7520" w:rsidRPr="001C4084" w:rsidRDefault="00577520" w:rsidP="0057752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BCC" w:rsidRPr="00AE7BCC" w:rsidRDefault="00AE7BCC" w:rsidP="00073BE2">
            <w:pPr>
              <w:rPr>
                <w:rFonts w:ascii="Arial" w:hAnsi="Arial" w:cs="Arial"/>
                <w:sz w:val="22"/>
                <w:szCs w:val="22"/>
              </w:rPr>
            </w:pPr>
            <w:permStart w:id="1080443109" w:edGrp="everyone"/>
            <w:r w:rsidRPr="00AE7BCC">
              <w:rPr>
                <w:rFonts w:ascii="Arial" w:hAnsi="Arial" w:cs="Arial"/>
                <w:sz w:val="22"/>
                <w:szCs w:val="22"/>
              </w:rPr>
              <w:t>I</w:t>
            </w:r>
            <w:r w:rsidR="00073BE2">
              <w:rPr>
                <w:rFonts w:ascii="Arial" w:hAnsi="Arial" w:cs="Arial"/>
                <w:sz w:val="22"/>
                <w:szCs w:val="22"/>
              </w:rPr>
              <w:t>t will ensure the most current documents are submitted</w:t>
            </w:r>
          </w:p>
          <w:permEnd w:id="1080443109"/>
          <w:p w:rsidR="00577520" w:rsidRPr="001C4084" w:rsidRDefault="00577520" w:rsidP="0057752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6363749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01917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77520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36374958" w:displacedByCustomXml="prev"/>
      </w:tr>
    </w:tbl>
    <w:p w:rsidR="00577520" w:rsidRDefault="00577520" w:rsidP="00577520">
      <w:pPr>
        <w:rPr>
          <w:rFonts w:ascii="Arial" w:hAnsi="Arial" w:cs="Arial"/>
          <w:sz w:val="22"/>
          <w:szCs w:val="22"/>
        </w:rPr>
      </w:pPr>
    </w:p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CB74EB" w:rsidRPr="00830749" w:rsidRDefault="00CB74EB" w:rsidP="00CB74EB">
      <w:pPr>
        <w:pStyle w:val="11CSTCPLQuestionBullet"/>
        <w:ind w:left="709" w:hanging="709"/>
      </w:pPr>
      <w:bookmarkStart w:id="50" w:name="_Ref496190746"/>
      <w:r>
        <w:t>How the currency of a plan determined?</w:t>
      </w:r>
      <w:bookmarkEnd w:id="50"/>
    </w:p>
    <w:p w:rsidR="00CB74EB" w:rsidRPr="00830749" w:rsidRDefault="00CB74EB" w:rsidP="00CB74E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B74EB" w:rsidRPr="00830749" w:rsidTr="00E368CD">
        <w:trPr>
          <w:trHeight w:val="141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B74EB" w:rsidRPr="001C4084" w:rsidRDefault="00CB74E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4EB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37058895" w:edGrp="everyone"/>
            <w:r>
              <w:rPr>
                <w:rFonts w:ascii="Arial" w:hAnsi="Arial" w:cs="Arial"/>
                <w:sz w:val="22"/>
                <w:szCs w:val="22"/>
              </w:rPr>
              <w:t>Check the revision or issue</w:t>
            </w:r>
            <w:permEnd w:id="237058895"/>
          </w:p>
        </w:tc>
        <w:permStart w:id="1722551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7276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B74E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22551255" w:displacedByCustomXml="prev"/>
      </w:tr>
    </w:tbl>
    <w:p w:rsidR="00CB74EB" w:rsidRDefault="00CB74EB" w:rsidP="00CB74EB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330577" w:rsidP="00330577">
      <w:pPr>
        <w:pStyle w:val="11CSTCPLQuestionBullet"/>
        <w:ind w:left="709" w:hanging="709"/>
      </w:pPr>
      <w:bookmarkStart w:id="51" w:name="_Ref496190819"/>
      <w:r>
        <w:t>True or False (Tick your response): To ensure continuing progress of your application, you should confirm the application status at appropriate intervals.</w:t>
      </w:r>
      <w:bookmarkEnd w:id="51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075A2" w:rsidTr="004075A2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075A2" w:rsidRDefault="004075A2" w:rsidP="004075A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4586977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37325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532F1E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4586977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Pr="00E106BF" w:rsidRDefault="004075A2" w:rsidP="004075A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03569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24473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075A2" w:rsidRDefault="004075A2" w:rsidP="004075A2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0356936" w:displacedByCustomXml="prev"/>
      </w:tr>
      <w:tr w:rsidR="004075A2" w:rsidTr="004075A2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</w:p>
        </w:tc>
        <w:permStart w:id="18957841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1917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075A2" w:rsidRPr="00DD7A44" w:rsidRDefault="004075A2" w:rsidP="004075A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9578417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075A2" w:rsidRPr="00FE608E" w:rsidRDefault="004075A2" w:rsidP="004075A2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075A2" w:rsidRDefault="004075A2" w:rsidP="004075A2">
            <w:pPr>
              <w:ind w:left="993" w:hanging="993"/>
            </w:pPr>
          </w:p>
        </w:tc>
      </w:tr>
    </w:tbl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Default="00330577" w:rsidP="00330577">
      <w:pPr>
        <w:rPr>
          <w:rFonts w:ascii="Arial" w:hAnsi="Arial" w:cs="Arial"/>
          <w:sz w:val="22"/>
          <w:szCs w:val="22"/>
        </w:rPr>
      </w:pPr>
    </w:p>
    <w:p w:rsidR="00330577" w:rsidRPr="00830749" w:rsidRDefault="00CA0123" w:rsidP="00330577">
      <w:pPr>
        <w:pStyle w:val="11CSTCPLQuestionBullet"/>
        <w:ind w:left="709" w:hanging="709"/>
      </w:pPr>
      <w:bookmarkStart w:id="52" w:name="_Ref496190729"/>
      <w:r>
        <w:t xml:space="preserve">Identify (and name, if applicable) whether there is an </w:t>
      </w:r>
      <w:r w:rsidR="00330577">
        <w:t xml:space="preserve">electronic portal used to check applications submitted to </w:t>
      </w:r>
      <w:r>
        <w:t>Council</w:t>
      </w:r>
      <w:r w:rsidR="00330577">
        <w:t>?</w:t>
      </w:r>
      <w:bookmarkEnd w:id="52"/>
    </w:p>
    <w:p w:rsidR="00330577" w:rsidRPr="00830749" w:rsidRDefault="00330577" w:rsidP="0033057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30577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0577" w:rsidRPr="001C4084" w:rsidRDefault="00330577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577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912275333" w:edGrp="everyone"/>
            <w:r>
              <w:rPr>
                <w:rFonts w:ascii="Arial" w:hAnsi="Arial" w:cs="Arial"/>
                <w:sz w:val="22"/>
                <w:szCs w:val="22"/>
              </w:rPr>
              <w:t>Brisbane City Council has PD Online</w:t>
            </w:r>
            <w:permEnd w:id="912275333"/>
          </w:p>
        </w:tc>
        <w:permStart w:id="15453448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3282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330577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5344863" w:displacedByCustomXml="prev"/>
      </w:tr>
    </w:tbl>
    <w:p w:rsidR="00A52EE4" w:rsidRPr="00830749" w:rsidRDefault="00A52EE4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3" w:name="_Ref496191097"/>
      <w:r>
        <w:t xml:space="preserve">Order the following stages from 1 to 6 to identify the application assessment process used by </w:t>
      </w:r>
      <w:r w:rsidR="00CA0123">
        <w:t>the</w:t>
      </w:r>
      <w:r>
        <w:t xml:space="preserve"> Council.</w:t>
      </w:r>
      <w:bookmarkEnd w:id="53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9B03CB" w:rsidTr="00AF61C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right="82" w:hanging="993"/>
              <w:jc w:val="center"/>
            </w:pPr>
            <w:r>
              <w:t>Stage</w:t>
            </w:r>
          </w:p>
        </w:tc>
        <w:permStart w:id="15084685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964987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08468534" w:displacedByCustomXml="prev"/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4040394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240403944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Appeals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7174478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18771744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Application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641157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35641157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Decision and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3575315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8335753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Information request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667184509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66718450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Public notification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  <w:tr w:rsidR="009B03CB" w:rsidTr="00AF61CF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03CB" w:rsidRPr="00FE608E" w:rsidRDefault="009B03CB" w:rsidP="00AF61C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03CB" w:rsidRPr="00E368CD" w:rsidRDefault="00AE7BCC" w:rsidP="00E368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52826853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135282685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9B03CB" w:rsidRPr="00ED4D6F" w:rsidRDefault="009B03CB" w:rsidP="00AF61CF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Referrals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03CB" w:rsidRDefault="009B03CB" w:rsidP="00AF61CF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CA0123" w:rsidRDefault="00CA0123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4" w:name="_Ref496191099"/>
      <w:r>
        <w:t>True or False (Tick your response): If a planning application is incomplete at the ti</w:t>
      </w:r>
      <w:r w:rsidR="00CA0123">
        <w:t>m</w:t>
      </w:r>
      <w:r>
        <w:t>e of lodgement, the Council will always issue a ‘not properly made’ action notice.</w:t>
      </w:r>
      <w:bookmarkEnd w:id="54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4211735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5144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532F1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2117359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5374779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2170147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53747792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4722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965319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532F1E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472265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5" w:name="_Ref496191103"/>
      <w:r>
        <w:t>The applicant has how many business days to comply with an action notice?</w:t>
      </w:r>
      <w:bookmarkEnd w:id="55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Pr="001C4084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1652165834" w:edGrp="everyone"/>
            <w:r>
              <w:rPr>
                <w:rFonts w:ascii="Arial" w:hAnsi="Arial" w:cs="Arial"/>
                <w:sz w:val="22"/>
                <w:szCs w:val="22"/>
              </w:rPr>
              <w:t>20</w:t>
            </w:r>
            <w:r w:rsidR="00073BE2">
              <w:rPr>
                <w:rFonts w:ascii="Arial" w:hAnsi="Arial" w:cs="Arial"/>
                <w:sz w:val="22"/>
                <w:szCs w:val="22"/>
              </w:rPr>
              <w:t xml:space="preserve"> – Brisbane City Council</w:t>
            </w:r>
            <w:permEnd w:id="1652165834"/>
          </w:p>
        </w:tc>
        <w:permStart w:id="453075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35459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307585" w:displacedByCustomXml="prev"/>
      </w:tr>
    </w:tbl>
    <w:p w:rsidR="009B03CB" w:rsidRPr="00830749" w:rsidRDefault="009B03CB" w:rsidP="009B03CB">
      <w:pPr>
        <w:ind w:right="-24"/>
        <w:rPr>
          <w:rFonts w:ascii="Arial" w:hAnsi="Arial" w:cs="Arial"/>
          <w:sz w:val="22"/>
          <w:szCs w:val="22"/>
        </w:rPr>
      </w:pPr>
    </w:p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6" w:name="_Ref496191125"/>
      <w:r>
        <w:t>Identify three (3) common application problems.</w:t>
      </w:r>
      <w:bookmarkEnd w:id="56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B03CB" w:rsidRPr="00830749" w:rsidTr="00E368CD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B03CB" w:rsidRPr="001C4084" w:rsidRDefault="009B03CB" w:rsidP="00AF61C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CB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permStart w:id="2055219338" w:edGrp="everyone"/>
            <w:r>
              <w:rPr>
                <w:rFonts w:ascii="Arial" w:hAnsi="Arial" w:cs="Arial"/>
                <w:sz w:val="22"/>
                <w:szCs w:val="22"/>
              </w:rPr>
              <w:t>Insufficient Information</w:t>
            </w:r>
          </w:p>
          <w:p w:rsidR="009B03CB" w:rsidRDefault="00532F1E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Poor quality Plans</w:t>
            </w:r>
          </w:p>
          <w:p w:rsidR="009B03CB" w:rsidRPr="001C4084" w:rsidRDefault="00073BE2" w:rsidP="00AF61C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Owner consent not received</w:t>
            </w:r>
            <w:permEnd w:id="2055219338"/>
          </w:p>
        </w:tc>
        <w:permStart w:id="20178824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803671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B03CB" w:rsidRPr="00E106BF" w:rsidRDefault="00F92B8B" w:rsidP="00F92B8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7882465" w:displacedByCustomXml="prev"/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5A227F" w:rsidRDefault="005A227F" w:rsidP="005A227F">
      <w:pPr>
        <w:rPr>
          <w:rFonts w:ascii="Arial" w:hAnsi="Arial" w:cs="Arial"/>
          <w:sz w:val="22"/>
          <w:szCs w:val="22"/>
        </w:rPr>
      </w:pPr>
    </w:p>
    <w:p w:rsidR="005A227F" w:rsidRPr="00830749" w:rsidRDefault="005A227F" w:rsidP="005A227F">
      <w:pPr>
        <w:pStyle w:val="11CSTCPLQuestionBullet"/>
        <w:ind w:left="709" w:hanging="709"/>
      </w:pPr>
      <w:bookmarkStart w:id="57" w:name="_Ref496191130"/>
      <w:r>
        <w:t>True or False (Tick your response): When considering an appeal, the applicant should seek private legal advice.</w:t>
      </w:r>
      <w:bookmarkEnd w:id="57"/>
    </w:p>
    <w:p w:rsidR="005A227F" w:rsidRPr="00830749" w:rsidRDefault="005A227F" w:rsidP="005A22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ED4DB3" w:rsidTr="00ED4DB3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D4DB3" w:rsidRDefault="00ED4DB3" w:rsidP="00ED4DB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0744946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4094646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B3D6C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744946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Pr="00E106BF" w:rsidRDefault="00ED4DB3" w:rsidP="00ED4DB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672540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8337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ED4DB3" w:rsidRDefault="00ED4DB3" w:rsidP="00ED4DB3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7254000" w:displacedByCustomXml="prev"/>
      </w:tr>
      <w:tr w:rsidR="00ED4DB3" w:rsidTr="00ED4DB3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9061280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514675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D4DB3" w:rsidRPr="00DD7A44" w:rsidRDefault="00ED4DB3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061280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B03CB" w:rsidRDefault="009B03CB" w:rsidP="009B03CB">
      <w:pPr>
        <w:rPr>
          <w:rFonts w:ascii="Arial" w:hAnsi="Arial" w:cs="Arial"/>
          <w:sz w:val="22"/>
          <w:szCs w:val="22"/>
        </w:rPr>
      </w:pPr>
    </w:p>
    <w:p w:rsidR="009B03CB" w:rsidRPr="00830749" w:rsidRDefault="009B03CB" w:rsidP="009B03CB">
      <w:pPr>
        <w:pStyle w:val="11CSTCPLQuestionBullet"/>
        <w:ind w:left="709" w:hanging="709"/>
      </w:pPr>
      <w:bookmarkStart w:id="58" w:name="_Ref496191135"/>
      <w:r>
        <w:t>Minor amendments to an application should be negotiated with which of the following parties? Tick all that apply.</w:t>
      </w:r>
      <w:bookmarkEnd w:id="58"/>
    </w:p>
    <w:p w:rsidR="009B03CB" w:rsidRPr="00830749" w:rsidRDefault="009B03CB" w:rsidP="009B03C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B03CB" w:rsidTr="00AF61C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03CB" w:rsidRDefault="009B03CB" w:rsidP="00AF61C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B03CB" w:rsidRDefault="009B03CB" w:rsidP="00AF61CF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13765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98092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03CB" w:rsidRDefault="00F92B8B" w:rsidP="00F92B8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3765141" w:displacedByCustomXml="prev"/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1169063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3166830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1690633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Approval authority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175479853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106743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479853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  <w:tr w:rsidR="00ED4DB3" w:rsidTr="00AF61C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4DB3" w:rsidRPr="00FE608E" w:rsidRDefault="00ED4DB3" w:rsidP="00ED4DB3">
            <w:pPr>
              <w:ind w:left="993" w:hanging="993"/>
              <w:jc w:val="center"/>
              <w:rPr>
                <w:vanish/>
              </w:rPr>
            </w:pPr>
          </w:p>
        </w:tc>
        <w:permStart w:id="20807269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8427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D4DB3" w:rsidRPr="00DD7A44" w:rsidRDefault="00073BE2" w:rsidP="00ED4DB3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8072699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D4DB3" w:rsidRDefault="00ED4DB3" w:rsidP="00ED4DB3">
            <w:pPr>
              <w:jc w:val="center"/>
            </w:pPr>
            <w:r>
              <w:t>Organisation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D4DB3" w:rsidRDefault="00ED4DB3" w:rsidP="00ED4DB3">
            <w:pPr>
              <w:ind w:left="993" w:hanging="993"/>
            </w:pPr>
          </w:p>
        </w:tc>
      </w:tr>
    </w:tbl>
    <w:p w:rsidR="00970B74" w:rsidRPr="00577520" w:rsidRDefault="00970B74" w:rsidP="00F92B8B">
      <w:pPr>
        <w:pStyle w:val="01CSTCPLHeading1"/>
        <w:jc w:val="both"/>
        <w:rPr>
          <w:rFonts w:ascii="Arial" w:hAnsi="Arial" w:cs="Arial"/>
          <w:sz w:val="20"/>
        </w:rPr>
      </w:pPr>
    </w:p>
    <w:sectPr w:rsidR="00970B74" w:rsidRPr="00577520" w:rsidSect="00F92B8B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4594" w:rsidRDefault="002C4594" w:rsidP="00A67754">
      <w:r>
        <w:separator/>
      </w:r>
    </w:p>
  </w:endnote>
  <w:endnote w:type="continuationSeparator" w:id="0">
    <w:p w:rsidR="002C4594" w:rsidRDefault="002C4594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9EC" w:rsidRPr="00830749" w:rsidRDefault="00CD49E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D49EC" w:rsidRPr="00830749" w:rsidRDefault="002C459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849432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104161406"/>
            <w:docPartObj>
              <w:docPartGallery w:val="Page Numbers (Top of Page)"/>
              <w:docPartUnique/>
            </w:docPartObj>
          </w:sdtPr>
          <w:sdtEndPr/>
          <w:sdtContent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D49E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CD49E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AD03B0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16</w:t>
            </w:r>
            <w:r w:rsidR="00CD49E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CD49EC">
      <w:rPr>
        <w:rFonts w:ascii="Arial" w:hAnsi="Arial" w:cs="Arial"/>
        <w:b/>
        <w:sz w:val="16"/>
        <w:szCs w:val="16"/>
      </w:rPr>
      <w:ptab w:relativeTo="margin" w:alignment="right" w:leader="none"/>
    </w:r>
    <w:r w:rsidR="00CD49EC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24569246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9EC" w:rsidRPr="00830749" w:rsidRDefault="00CD49EC" w:rsidP="00F92B8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D49EC" w:rsidRPr="00830749" w:rsidRDefault="00CD49EC" w:rsidP="00F92B8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74572118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v1-1_11/10/2018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1492096485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D03B0">
          <w:rPr>
            <w:rFonts w:ascii="Arial" w:hAnsi="Arial" w:cs="Arial"/>
            <w:b/>
            <w:bCs/>
            <w:noProof/>
            <w:sz w:val="16"/>
            <w:szCs w:val="16"/>
          </w:rPr>
          <w:t>16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4594" w:rsidRDefault="002C4594" w:rsidP="00A67754">
      <w:r>
        <w:separator/>
      </w:r>
    </w:p>
  </w:footnote>
  <w:footnote w:type="continuationSeparator" w:id="0">
    <w:p w:rsidR="002C4594" w:rsidRDefault="002C4594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9EC" w:rsidRDefault="00CD49EC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9519979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CD49EC" w:rsidRDefault="002C4594" w:rsidP="00593F60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6496656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CD49EC" w:rsidRPr="00830749" w:rsidRDefault="00CD49EC" w:rsidP="00593F60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49EC" w:rsidRDefault="00CD49EC" w:rsidP="00F92B8B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353614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CPCCBC4026A Arrange building applications and approvals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t xml:space="preserve">&amp; </w:t>
    </w:r>
  </w:p>
  <w:p w:rsidR="00CD49EC" w:rsidRDefault="002C4594" w:rsidP="00F92B8B">
    <w:pPr>
      <w:pBdr>
        <w:bottom w:val="single" w:sz="4" w:space="1" w:color="auto"/>
      </w:pBdr>
      <w:tabs>
        <w:tab w:val="right" w:pos="9072"/>
      </w:tabs>
      <w:jc w:val="right"/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85802864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CD49EC">
          <w:rPr>
            <w:rFonts w:ascii="Arial" w:hAnsi="Arial" w:cs="Arial"/>
            <w:b/>
            <w:sz w:val="16"/>
            <w:szCs w:val="16"/>
          </w:rPr>
          <w:t>CPCCBC4031A Process client requirements</w:t>
        </w:r>
      </w:sdtContent>
    </w:sdt>
  </w:p>
  <w:p w:rsidR="00CD49EC" w:rsidRPr="00830749" w:rsidRDefault="00CD49EC" w:rsidP="00F92B8B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7E9A"/>
    <w:multiLevelType w:val="hybridMultilevel"/>
    <w:tmpl w:val="4E34B19E"/>
    <w:lvl w:ilvl="0" w:tplc="A5B0CE74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6AEB1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41A776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7CA484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DCF64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00F8F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E0FDE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40066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AA055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330F21"/>
    <w:multiLevelType w:val="hybridMultilevel"/>
    <w:tmpl w:val="3BE6382E"/>
    <w:lvl w:ilvl="0" w:tplc="9CD062E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CE639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245722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3E1B9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040838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6001BA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81E6492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07C01E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AA09D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7" w15:restartNumberingAfterBreak="0">
    <w:nsid w:val="2C1856B3"/>
    <w:multiLevelType w:val="hybridMultilevel"/>
    <w:tmpl w:val="A2E6D736"/>
    <w:lvl w:ilvl="0" w:tplc="ED206386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DC6ED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3E8BD1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5444E0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D29D6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546A48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943D0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28E458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74ECEE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9900D2"/>
    <w:multiLevelType w:val="hybridMultilevel"/>
    <w:tmpl w:val="34668864"/>
    <w:lvl w:ilvl="0" w:tplc="F4C00BD0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EA40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50D094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5505EDC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DC549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56432B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6F01294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E44690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BA5454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1324B"/>
    <w:multiLevelType w:val="hybridMultilevel"/>
    <w:tmpl w:val="41F6DE44"/>
    <w:lvl w:ilvl="0" w:tplc="942834B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74BE0C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429BEE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C6407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3C6AE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9FEA8F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3AB1CC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06C04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ACE1B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32908"/>
    <w:multiLevelType w:val="hybridMultilevel"/>
    <w:tmpl w:val="8962EA9C"/>
    <w:lvl w:ilvl="0" w:tplc="E7E6F40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EA2704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7A9CB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18A6A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BC62A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3E740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4EEE54A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B016D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8B872F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5E155D"/>
    <w:multiLevelType w:val="hybridMultilevel"/>
    <w:tmpl w:val="708ADA54"/>
    <w:lvl w:ilvl="0" w:tplc="6D4EE85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E2D7E8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71C2DC8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84BEEE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6C1F9E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B1853FC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3441D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E03444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348E38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357E2E"/>
    <w:multiLevelType w:val="hybridMultilevel"/>
    <w:tmpl w:val="E07A2986"/>
    <w:lvl w:ilvl="0" w:tplc="658654DC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A9285DA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EB40E50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486086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180F5A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0EE486E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3EF56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50F59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52CB78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15" w15:restartNumberingAfterBreak="0">
    <w:nsid w:val="4F384E18"/>
    <w:multiLevelType w:val="hybridMultilevel"/>
    <w:tmpl w:val="8B6641F4"/>
    <w:lvl w:ilvl="0" w:tplc="89867578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F10CAF4" w:tentative="1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E6AEB8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2D4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1C7BA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CCAABF2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CA34A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A8374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02A76C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BC0F27"/>
    <w:multiLevelType w:val="hybridMultilevel"/>
    <w:tmpl w:val="F760B1CC"/>
    <w:lvl w:ilvl="0" w:tplc="664CF91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DC254C0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648146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E2780A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D09832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FAEA7DA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342498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88F7BC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76420C2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17"/>
  </w:num>
  <w:num w:numId="5">
    <w:abstractNumId w:val="2"/>
  </w:num>
  <w:num w:numId="6">
    <w:abstractNumId w:val="14"/>
  </w:num>
  <w:num w:numId="7">
    <w:abstractNumId w:val="6"/>
  </w:num>
  <w:num w:numId="8">
    <w:abstractNumId w:val="4"/>
  </w:num>
  <w:num w:numId="9">
    <w:abstractNumId w:val="16"/>
  </w:num>
  <w:num w:numId="10">
    <w:abstractNumId w:val="15"/>
  </w:num>
  <w:num w:numId="11">
    <w:abstractNumId w:val="11"/>
  </w:num>
  <w:num w:numId="12">
    <w:abstractNumId w:val="18"/>
  </w:num>
  <w:num w:numId="13">
    <w:abstractNumId w:val="10"/>
  </w:num>
  <w:num w:numId="14">
    <w:abstractNumId w:val="9"/>
  </w:num>
  <w:num w:numId="15">
    <w:abstractNumId w:val="0"/>
  </w:num>
  <w:num w:numId="16">
    <w:abstractNumId w:val="13"/>
  </w:num>
  <w:num w:numId="17">
    <w:abstractNumId w:val="7"/>
  </w:num>
  <w:num w:numId="18">
    <w:abstractNumId w:val="12"/>
  </w:num>
  <w:num w:numId="1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attachedTemplate r:id="rId1"/>
  <w:documentProtection w:edit="readOnly" w:enforcement="1" w:cryptProviderType="rsaAES" w:cryptAlgorithmClass="hash" w:cryptAlgorithmType="typeAny" w:cryptAlgorithmSid="14" w:cryptSpinCount="100000" w:hash="O5Do5sDsDpU/DrXKFIVIpO9eQQs+DriTQEDOZCb9bCU4+SMu4dgPiVWOKGFDxwAWVMhLQUbv3fXPcS/LCKap1A==" w:salt="RYRU06JIwmJVJqR+QZGO3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14AD"/>
    <w:rsid w:val="000132F8"/>
    <w:rsid w:val="0001396A"/>
    <w:rsid w:val="0001727C"/>
    <w:rsid w:val="00020BB6"/>
    <w:rsid w:val="00024F65"/>
    <w:rsid w:val="00027B47"/>
    <w:rsid w:val="00032840"/>
    <w:rsid w:val="00035243"/>
    <w:rsid w:val="000363E7"/>
    <w:rsid w:val="00037820"/>
    <w:rsid w:val="0004368E"/>
    <w:rsid w:val="0004675B"/>
    <w:rsid w:val="00052041"/>
    <w:rsid w:val="000544F4"/>
    <w:rsid w:val="00054D7B"/>
    <w:rsid w:val="00061726"/>
    <w:rsid w:val="000653FD"/>
    <w:rsid w:val="000672EE"/>
    <w:rsid w:val="00073BE2"/>
    <w:rsid w:val="00074457"/>
    <w:rsid w:val="00076AD6"/>
    <w:rsid w:val="00083033"/>
    <w:rsid w:val="000838EE"/>
    <w:rsid w:val="00083B2A"/>
    <w:rsid w:val="0008468E"/>
    <w:rsid w:val="00085F76"/>
    <w:rsid w:val="00090D03"/>
    <w:rsid w:val="00091491"/>
    <w:rsid w:val="000922B4"/>
    <w:rsid w:val="0009698C"/>
    <w:rsid w:val="000A2303"/>
    <w:rsid w:val="000A7B07"/>
    <w:rsid w:val="000B346C"/>
    <w:rsid w:val="000B6DBF"/>
    <w:rsid w:val="000B7B64"/>
    <w:rsid w:val="000C233D"/>
    <w:rsid w:val="000C4F46"/>
    <w:rsid w:val="000C6FB4"/>
    <w:rsid w:val="000D1DEE"/>
    <w:rsid w:val="000E680F"/>
    <w:rsid w:val="000F0FCA"/>
    <w:rsid w:val="000F6FA4"/>
    <w:rsid w:val="0010108F"/>
    <w:rsid w:val="00103A5E"/>
    <w:rsid w:val="0011074B"/>
    <w:rsid w:val="001157AF"/>
    <w:rsid w:val="00116C30"/>
    <w:rsid w:val="00120F7E"/>
    <w:rsid w:val="0012562F"/>
    <w:rsid w:val="001266C6"/>
    <w:rsid w:val="00126C85"/>
    <w:rsid w:val="00127DAC"/>
    <w:rsid w:val="00132977"/>
    <w:rsid w:val="001457FC"/>
    <w:rsid w:val="00152592"/>
    <w:rsid w:val="001525FC"/>
    <w:rsid w:val="001536E6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D01D1"/>
    <w:rsid w:val="001D6866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4A5"/>
    <w:rsid w:val="00220F44"/>
    <w:rsid w:val="00222B64"/>
    <w:rsid w:val="00227EAD"/>
    <w:rsid w:val="00233402"/>
    <w:rsid w:val="002337BA"/>
    <w:rsid w:val="00241F56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4BD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594"/>
    <w:rsid w:val="002C4D10"/>
    <w:rsid w:val="002C62C5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4F13"/>
    <w:rsid w:val="003259FD"/>
    <w:rsid w:val="00326BB7"/>
    <w:rsid w:val="00327E27"/>
    <w:rsid w:val="00330577"/>
    <w:rsid w:val="0033666D"/>
    <w:rsid w:val="00336763"/>
    <w:rsid w:val="00347500"/>
    <w:rsid w:val="00347A6D"/>
    <w:rsid w:val="003548CB"/>
    <w:rsid w:val="003614DC"/>
    <w:rsid w:val="00361CE5"/>
    <w:rsid w:val="00362760"/>
    <w:rsid w:val="00370713"/>
    <w:rsid w:val="00374DDE"/>
    <w:rsid w:val="003758B4"/>
    <w:rsid w:val="00376162"/>
    <w:rsid w:val="00390A28"/>
    <w:rsid w:val="0039160D"/>
    <w:rsid w:val="00396581"/>
    <w:rsid w:val="003965FE"/>
    <w:rsid w:val="00397E79"/>
    <w:rsid w:val="003A67F7"/>
    <w:rsid w:val="003B0DC7"/>
    <w:rsid w:val="003B5C02"/>
    <w:rsid w:val="003C065D"/>
    <w:rsid w:val="003C173C"/>
    <w:rsid w:val="003C33FB"/>
    <w:rsid w:val="003C6A1A"/>
    <w:rsid w:val="003C71E9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075A2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5946"/>
    <w:rsid w:val="00454B97"/>
    <w:rsid w:val="004559DC"/>
    <w:rsid w:val="004575AD"/>
    <w:rsid w:val="00460508"/>
    <w:rsid w:val="004624D6"/>
    <w:rsid w:val="0046338F"/>
    <w:rsid w:val="004657D2"/>
    <w:rsid w:val="00466598"/>
    <w:rsid w:val="004676B1"/>
    <w:rsid w:val="00467952"/>
    <w:rsid w:val="0047390E"/>
    <w:rsid w:val="004768EA"/>
    <w:rsid w:val="00482720"/>
    <w:rsid w:val="00493A32"/>
    <w:rsid w:val="004A3499"/>
    <w:rsid w:val="004A44A7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4F2BE6"/>
    <w:rsid w:val="0050226B"/>
    <w:rsid w:val="005025D4"/>
    <w:rsid w:val="00503E80"/>
    <w:rsid w:val="005054E9"/>
    <w:rsid w:val="00505572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2F1E"/>
    <w:rsid w:val="00533426"/>
    <w:rsid w:val="005334E1"/>
    <w:rsid w:val="005362A7"/>
    <w:rsid w:val="00536B74"/>
    <w:rsid w:val="00536CB1"/>
    <w:rsid w:val="00543100"/>
    <w:rsid w:val="00543892"/>
    <w:rsid w:val="00544F28"/>
    <w:rsid w:val="00555130"/>
    <w:rsid w:val="00573C4A"/>
    <w:rsid w:val="00577520"/>
    <w:rsid w:val="005832D9"/>
    <w:rsid w:val="00583840"/>
    <w:rsid w:val="005868D2"/>
    <w:rsid w:val="00586C1F"/>
    <w:rsid w:val="00592D76"/>
    <w:rsid w:val="00593F60"/>
    <w:rsid w:val="005948F5"/>
    <w:rsid w:val="00597503"/>
    <w:rsid w:val="005A227F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11AA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12B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A06"/>
    <w:rsid w:val="00652FA9"/>
    <w:rsid w:val="00653936"/>
    <w:rsid w:val="00653F51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1E1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7CFD"/>
    <w:rsid w:val="006C212E"/>
    <w:rsid w:val="006C26ED"/>
    <w:rsid w:val="006C7661"/>
    <w:rsid w:val="006D21D6"/>
    <w:rsid w:val="006D4794"/>
    <w:rsid w:val="006D519C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25AE"/>
    <w:rsid w:val="00743307"/>
    <w:rsid w:val="007446B8"/>
    <w:rsid w:val="00747137"/>
    <w:rsid w:val="007475EB"/>
    <w:rsid w:val="0075052F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33D0"/>
    <w:rsid w:val="007750F4"/>
    <w:rsid w:val="00775598"/>
    <w:rsid w:val="007830B6"/>
    <w:rsid w:val="007936F5"/>
    <w:rsid w:val="00796AB0"/>
    <w:rsid w:val="007A1BB4"/>
    <w:rsid w:val="007A24D0"/>
    <w:rsid w:val="007A5008"/>
    <w:rsid w:val="007B2C43"/>
    <w:rsid w:val="007B435E"/>
    <w:rsid w:val="007B543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803A9D"/>
    <w:rsid w:val="008121F4"/>
    <w:rsid w:val="008133D3"/>
    <w:rsid w:val="00817A2D"/>
    <w:rsid w:val="00822686"/>
    <w:rsid w:val="008264AD"/>
    <w:rsid w:val="00830749"/>
    <w:rsid w:val="00833553"/>
    <w:rsid w:val="00835B05"/>
    <w:rsid w:val="00835CA3"/>
    <w:rsid w:val="0083761B"/>
    <w:rsid w:val="00842927"/>
    <w:rsid w:val="00843997"/>
    <w:rsid w:val="008476B1"/>
    <w:rsid w:val="00847C7B"/>
    <w:rsid w:val="00855F97"/>
    <w:rsid w:val="00860AFB"/>
    <w:rsid w:val="00872A11"/>
    <w:rsid w:val="008748CE"/>
    <w:rsid w:val="00877094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8F5EE0"/>
    <w:rsid w:val="00901593"/>
    <w:rsid w:val="009025D4"/>
    <w:rsid w:val="009055FD"/>
    <w:rsid w:val="009056E2"/>
    <w:rsid w:val="00917FD2"/>
    <w:rsid w:val="00921288"/>
    <w:rsid w:val="00923B16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4693"/>
    <w:rsid w:val="00970B74"/>
    <w:rsid w:val="00971AC8"/>
    <w:rsid w:val="0098015D"/>
    <w:rsid w:val="0098186A"/>
    <w:rsid w:val="009818BC"/>
    <w:rsid w:val="00986974"/>
    <w:rsid w:val="00986BC7"/>
    <w:rsid w:val="00993997"/>
    <w:rsid w:val="00996BEA"/>
    <w:rsid w:val="009A34C4"/>
    <w:rsid w:val="009A4937"/>
    <w:rsid w:val="009B03CB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52EE4"/>
    <w:rsid w:val="00A61D78"/>
    <w:rsid w:val="00A62B95"/>
    <w:rsid w:val="00A67415"/>
    <w:rsid w:val="00A6752F"/>
    <w:rsid w:val="00A67754"/>
    <w:rsid w:val="00A706D2"/>
    <w:rsid w:val="00A74D0C"/>
    <w:rsid w:val="00A7628D"/>
    <w:rsid w:val="00A763CE"/>
    <w:rsid w:val="00A76EA1"/>
    <w:rsid w:val="00A773FD"/>
    <w:rsid w:val="00A81BDD"/>
    <w:rsid w:val="00A81FCA"/>
    <w:rsid w:val="00A8283F"/>
    <w:rsid w:val="00A86277"/>
    <w:rsid w:val="00A86913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4089"/>
    <w:rsid w:val="00AC6BE2"/>
    <w:rsid w:val="00AC79B9"/>
    <w:rsid w:val="00AD03B0"/>
    <w:rsid w:val="00AD147B"/>
    <w:rsid w:val="00AD2C30"/>
    <w:rsid w:val="00AD390C"/>
    <w:rsid w:val="00AD7FAE"/>
    <w:rsid w:val="00AE25FB"/>
    <w:rsid w:val="00AE7BCC"/>
    <w:rsid w:val="00AE7E0E"/>
    <w:rsid w:val="00AF2383"/>
    <w:rsid w:val="00AF272A"/>
    <w:rsid w:val="00AF28A2"/>
    <w:rsid w:val="00AF5A03"/>
    <w:rsid w:val="00AF61CF"/>
    <w:rsid w:val="00AF7DE7"/>
    <w:rsid w:val="00B01066"/>
    <w:rsid w:val="00B01E5D"/>
    <w:rsid w:val="00B043E5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0563"/>
    <w:rsid w:val="00B44885"/>
    <w:rsid w:val="00B45123"/>
    <w:rsid w:val="00B468BA"/>
    <w:rsid w:val="00B46CA0"/>
    <w:rsid w:val="00B50D23"/>
    <w:rsid w:val="00B52725"/>
    <w:rsid w:val="00B60A8E"/>
    <w:rsid w:val="00B61114"/>
    <w:rsid w:val="00B63435"/>
    <w:rsid w:val="00B64BF7"/>
    <w:rsid w:val="00B65524"/>
    <w:rsid w:val="00B70FBF"/>
    <w:rsid w:val="00B80970"/>
    <w:rsid w:val="00B82C75"/>
    <w:rsid w:val="00B84397"/>
    <w:rsid w:val="00B8536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857"/>
    <w:rsid w:val="00BD4B75"/>
    <w:rsid w:val="00BD5D83"/>
    <w:rsid w:val="00BE1F60"/>
    <w:rsid w:val="00BE5659"/>
    <w:rsid w:val="00BE5682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09C"/>
    <w:rsid w:val="00C3636D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84299"/>
    <w:rsid w:val="00C9023C"/>
    <w:rsid w:val="00C95773"/>
    <w:rsid w:val="00C963E0"/>
    <w:rsid w:val="00C9717B"/>
    <w:rsid w:val="00C97C42"/>
    <w:rsid w:val="00CA0123"/>
    <w:rsid w:val="00CA0F42"/>
    <w:rsid w:val="00CA78C3"/>
    <w:rsid w:val="00CB7163"/>
    <w:rsid w:val="00CB7187"/>
    <w:rsid w:val="00CB74EB"/>
    <w:rsid w:val="00CC3794"/>
    <w:rsid w:val="00CC3D35"/>
    <w:rsid w:val="00CC5E27"/>
    <w:rsid w:val="00CD0491"/>
    <w:rsid w:val="00CD49EC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2AB"/>
    <w:rsid w:val="00D26665"/>
    <w:rsid w:val="00D26D34"/>
    <w:rsid w:val="00D323A9"/>
    <w:rsid w:val="00D342DF"/>
    <w:rsid w:val="00D41220"/>
    <w:rsid w:val="00D41597"/>
    <w:rsid w:val="00D41D28"/>
    <w:rsid w:val="00D44406"/>
    <w:rsid w:val="00D445AA"/>
    <w:rsid w:val="00D448E3"/>
    <w:rsid w:val="00D44AC7"/>
    <w:rsid w:val="00D470AE"/>
    <w:rsid w:val="00D50440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763D"/>
    <w:rsid w:val="00DD0BB5"/>
    <w:rsid w:val="00DD533D"/>
    <w:rsid w:val="00DE18C7"/>
    <w:rsid w:val="00DE2AAF"/>
    <w:rsid w:val="00DE37A3"/>
    <w:rsid w:val="00DE52AD"/>
    <w:rsid w:val="00DF0328"/>
    <w:rsid w:val="00DF393F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C90"/>
    <w:rsid w:val="00E20A05"/>
    <w:rsid w:val="00E2279E"/>
    <w:rsid w:val="00E3181C"/>
    <w:rsid w:val="00E368CD"/>
    <w:rsid w:val="00E36EDD"/>
    <w:rsid w:val="00E441DD"/>
    <w:rsid w:val="00E50AAD"/>
    <w:rsid w:val="00E51079"/>
    <w:rsid w:val="00E5195E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97531"/>
    <w:rsid w:val="00EA4ACC"/>
    <w:rsid w:val="00EA4C21"/>
    <w:rsid w:val="00EA5ACC"/>
    <w:rsid w:val="00EB0AA2"/>
    <w:rsid w:val="00EB100E"/>
    <w:rsid w:val="00EB2F5E"/>
    <w:rsid w:val="00EB3D6C"/>
    <w:rsid w:val="00EB7E28"/>
    <w:rsid w:val="00EB7F48"/>
    <w:rsid w:val="00EC73A1"/>
    <w:rsid w:val="00ED4DB3"/>
    <w:rsid w:val="00EE0EDC"/>
    <w:rsid w:val="00EE235C"/>
    <w:rsid w:val="00EE2576"/>
    <w:rsid w:val="00EE272B"/>
    <w:rsid w:val="00EE346C"/>
    <w:rsid w:val="00EE4CDC"/>
    <w:rsid w:val="00EE5C79"/>
    <w:rsid w:val="00EF2F06"/>
    <w:rsid w:val="00EF529A"/>
    <w:rsid w:val="00EF69A4"/>
    <w:rsid w:val="00F023CE"/>
    <w:rsid w:val="00F03457"/>
    <w:rsid w:val="00F03E08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53"/>
    <w:rsid w:val="00F46E9C"/>
    <w:rsid w:val="00F4706B"/>
    <w:rsid w:val="00F47987"/>
    <w:rsid w:val="00F56D33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12E"/>
    <w:rsid w:val="00F8647F"/>
    <w:rsid w:val="00F8706B"/>
    <w:rsid w:val="00F87616"/>
    <w:rsid w:val="00F92B8B"/>
    <w:rsid w:val="00F92F09"/>
    <w:rsid w:val="00F933B1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33FB"/>
    <w:rsid w:val="00FE7B0E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83B2A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83B2A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09698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69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5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161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2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63317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8858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9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57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56147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300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5059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864735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3437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3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89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89543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74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856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912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3028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8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1041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701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3984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975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586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805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25610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387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91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3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0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4822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0431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387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790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906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997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2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205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5714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854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47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78983">
          <w:marLeft w:val="2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40832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734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1564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7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478083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0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52563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351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30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0880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7006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0364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673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5419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43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98587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61868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612">
          <w:marLeft w:val="562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0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054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5978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57796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2613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1509">
          <w:marLeft w:val="85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brisbane.qld.gov.au/planning-building/do-i-need-approval/types-approval/self-assessable-development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25AFAD590CC481FBAC31DF81FDE3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35EF4-CDA7-460C-8B18-E1B74ECB77B0}"/>
      </w:docPartPr>
      <w:docPartBody>
        <w:p w:rsidR="006D6A21" w:rsidRDefault="006D6A21" w:rsidP="006D6A21">
          <w:pPr>
            <w:pStyle w:val="C25AFAD590CC481FBAC31DF81FDE344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79D4FDFB4CD44A2AF871F9B32247A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2D3013-48BB-4940-B9A7-9E65FF29E100}"/>
      </w:docPartPr>
      <w:docPartBody>
        <w:p w:rsidR="006D6A21" w:rsidRDefault="006D6A21" w:rsidP="006D6A21">
          <w:pPr>
            <w:pStyle w:val="B79D4FDFB4CD44A2AF871F9B32247AA4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4136C320496423C8249975BF6565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2F500A-9AB3-487E-9B9F-013FA8798A33}"/>
      </w:docPartPr>
      <w:docPartBody>
        <w:p w:rsidR="00EC0A01" w:rsidRDefault="006A28F5" w:rsidP="006A28F5">
          <w:pPr>
            <w:pStyle w:val="24136C320496423C8249975BF656551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D4D68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28F5"/>
    <w:rsid w:val="006A5ED9"/>
    <w:rsid w:val="006D6A21"/>
    <w:rsid w:val="007249CB"/>
    <w:rsid w:val="007569BC"/>
    <w:rsid w:val="00776EF9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9D264C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5853"/>
    <w:rsid w:val="00C17E87"/>
    <w:rsid w:val="00C639A0"/>
    <w:rsid w:val="00C77B3A"/>
    <w:rsid w:val="00CC3708"/>
    <w:rsid w:val="00D77E9D"/>
    <w:rsid w:val="00DC549C"/>
    <w:rsid w:val="00E04351"/>
    <w:rsid w:val="00E26A3D"/>
    <w:rsid w:val="00E41CFB"/>
    <w:rsid w:val="00E42023"/>
    <w:rsid w:val="00E45AA5"/>
    <w:rsid w:val="00EA1D00"/>
    <w:rsid w:val="00EC0A01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28F5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0A36C1EBA42941C796E554755A8B5415">
    <w:name w:val="0A36C1EBA42941C796E554755A8B5415"/>
    <w:rsid w:val="00C15853"/>
    <w:pPr>
      <w:spacing w:after="160" w:line="259" w:lineRule="auto"/>
    </w:pPr>
  </w:style>
  <w:style w:type="paragraph" w:customStyle="1" w:styleId="7199D49C55C24129ADF160EA7B22B2BC">
    <w:name w:val="7199D49C55C24129ADF160EA7B22B2BC"/>
    <w:rsid w:val="00C15853"/>
    <w:pPr>
      <w:spacing w:after="160" w:line="259" w:lineRule="auto"/>
    </w:pPr>
  </w:style>
  <w:style w:type="paragraph" w:customStyle="1" w:styleId="1B8B49BC069040AEACA01F1D7D95AC3A">
    <w:name w:val="1B8B49BC069040AEACA01F1D7D95AC3A"/>
    <w:rsid w:val="00C15853"/>
    <w:pPr>
      <w:spacing w:after="160" w:line="259" w:lineRule="auto"/>
    </w:pPr>
  </w:style>
  <w:style w:type="paragraph" w:customStyle="1" w:styleId="62132B2E30274B9F977B1EE710F24281">
    <w:name w:val="62132B2E30274B9F977B1EE710F24281"/>
    <w:rsid w:val="00C15853"/>
    <w:pPr>
      <w:spacing w:after="160" w:line="259" w:lineRule="auto"/>
    </w:pPr>
  </w:style>
  <w:style w:type="paragraph" w:customStyle="1" w:styleId="38B15756E1CA48FB8644D1E298532830">
    <w:name w:val="38B15756E1CA48FB8644D1E298532830"/>
    <w:rsid w:val="00C15853"/>
    <w:pPr>
      <w:spacing w:after="160" w:line="259" w:lineRule="auto"/>
    </w:pPr>
  </w:style>
  <w:style w:type="paragraph" w:customStyle="1" w:styleId="DF0533A47D784EBFAB4F648D829A1047">
    <w:name w:val="DF0533A47D784EBFAB4F648D829A1047"/>
    <w:rsid w:val="00C15853"/>
    <w:pPr>
      <w:spacing w:after="160" w:line="259" w:lineRule="auto"/>
    </w:pPr>
  </w:style>
  <w:style w:type="paragraph" w:customStyle="1" w:styleId="2DC4B0388A2C43D999228570BBD955EF">
    <w:name w:val="2DC4B0388A2C43D999228570BBD955EF"/>
    <w:rsid w:val="00D77E9D"/>
    <w:pPr>
      <w:spacing w:after="160" w:line="259" w:lineRule="auto"/>
    </w:pPr>
  </w:style>
  <w:style w:type="paragraph" w:customStyle="1" w:styleId="D36639B005B44CE49C26A2ED065A14A5">
    <w:name w:val="D36639B005B44CE49C26A2ED065A14A5"/>
    <w:rsid w:val="00D77E9D"/>
    <w:pPr>
      <w:spacing w:after="160" w:line="259" w:lineRule="auto"/>
    </w:pPr>
  </w:style>
  <w:style w:type="paragraph" w:customStyle="1" w:styleId="24136C320496423C8249975BF6565510">
    <w:name w:val="24136C320496423C8249975BF6565510"/>
    <w:rsid w:val="006A28F5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536FE-DFD6-43DF-A42D-40C4DED7046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F6D6B3B-060E-4C4A-85FF-CA558218E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286</TotalTime>
  <Pages>16</Pages>
  <Words>2192</Words>
  <Characters>12498</Characters>
  <Application>Microsoft Office Word</Application>
  <DocSecurity>8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CPCCBC4026A Arrange building applications and approvals</vt:lpstr>
    </vt:vector>
  </TitlesOfParts>
  <Company/>
  <LinksUpToDate>false</LinksUpToDate>
  <CharactersWithSpaces>14661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CPCCBC4026A Arrange building applications and approvals</dc:title>
  <dc:subject>CPCCBC4031A Process client requirements</dc:subject>
  <dc:creator>Michelle Curro</dc:creator>
  <cp:lastModifiedBy>Andrea Beard</cp:lastModifiedBy>
  <cp:revision>7</cp:revision>
  <cp:lastPrinted>2017-10-19T02:06:00Z</cp:lastPrinted>
  <dcterms:created xsi:type="dcterms:W3CDTF">2019-01-14T22:58:00Z</dcterms:created>
  <dcterms:modified xsi:type="dcterms:W3CDTF">2019-01-15T20:20:00Z</dcterms:modified>
  <cp:contentStatus>v1-1_11/10/2018</cp:contentStatus>
</cp:coreProperties>
</file>