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18D" w:rsidRDefault="000C318D">
      <w:bookmarkStart w:id="0" w:name="_GoBack"/>
      <w:bookmarkEnd w:id="0"/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6509"/>
        <w:gridCol w:w="3787"/>
      </w:tblGrid>
      <w:tr w:rsidR="000C318D">
        <w:trPr>
          <w:jc w:val="center"/>
        </w:trPr>
        <w:tc>
          <w:tcPr>
            <w:tcW w:w="3161" w:type="pct"/>
            <w:shd w:val="clear" w:color="auto" w:fill="000000" w:themeFill="text1"/>
          </w:tcPr>
          <w:p w:rsidR="000C318D" w:rsidRDefault="000C318D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1839" w:type="pct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:rsidR="000C318D" w:rsidRDefault="000C318D">
            <w:pPr>
              <w:spacing w:after="0" w:line="240" w:lineRule="auto"/>
              <w:rPr>
                <w:sz w:val="8"/>
                <w:szCs w:val="8"/>
              </w:rPr>
            </w:pPr>
          </w:p>
        </w:tc>
      </w:tr>
      <w:tr w:rsidR="000C318D">
        <w:trPr>
          <w:jc w:val="center"/>
        </w:trPr>
        <w:tc>
          <w:tcPr>
            <w:tcW w:w="3161" w:type="pct"/>
            <w:shd w:val="clear" w:color="auto" w:fill="auto"/>
          </w:tcPr>
          <w:p w:rsidR="000C318D" w:rsidRDefault="000C318D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1839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:rsidR="000C318D" w:rsidRDefault="000C318D">
            <w:pPr>
              <w:spacing w:after="0" w:line="240" w:lineRule="auto"/>
              <w:rPr>
                <w:sz w:val="6"/>
                <w:szCs w:val="6"/>
              </w:rPr>
            </w:pPr>
          </w:p>
        </w:tc>
      </w:tr>
      <w:tr w:rsidR="000C318D">
        <w:trPr>
          <w:jc w:val="center"/>
        </w:trPr>
        <w:tc>
          <w:tcPr>
            <w:tcW w:w="3161" w:type="pct"/>
            <w:shd w:val="clear" w:color="auto" w:fill="auto"/>
          </w:tcPr>
          <w:p w:rsidR="000C318D" w:rsidRDefault="000C318D">
            <w:pPr>
              <w:spacing w:after="0" w:line="240" w:lineRule="auto"/>
              <w:rPr>
                <w:b/>
                <w:bCs/>
                <w:caps/>
                <w:spacing w:val="5"/>
                <w:sz w:val="4"/>
                <w:szCs w:val="4"/>
              </w:rPr>
            </w:pPr>
          </w:p>
        </w:tc>
        <w:tc>
          <w:tcPr>
            <w:tcW w:w="1839" w:type="pct"/>
            <w:tcBorders>
              <w:top w:val="single" w:sz="4" w:space="0" w:color="FFFFFF" w:themeColor="background1"/>
            </w:tcBorders>
            <w:shd w:val="clear" w:color="auto" w:fill="000000" w:themeFill="text1"/>
          </w:tcPr>
          <w:p w:rsidR="000C318D" w:rsidRDefault="000C318D">
            <w:pPr>
              <w:spacing w:after="0" w:line="240" w:lineRule="auto"/>
              <w:rPr>
                <w:sz w:val="4"/>
                <w:szCs w:val="4"/>
              </w:rPr>
            </w:pPr>
          </w:p>
        </w:tc>
      </w:tr>
      <w:tr w:rsidR="000C318D">
        <w:trPr>
          <w:jc w:val="center"/>
        </w:trPr>
        <w:tc>
          <w:tcPr>
            <w:tcW w:w="3161" w:type="pct"/>
            <w:shd w:val="clear" w:color="auto" w:fill="auto"/>
          </w:tcPr>
          <w:p w:rsidR="000C318D" w:rsidRDefault="00D55813">
            <w:pPr>
              <w:spacing w:after="0" w:line="240" w:lineRule="auto"/>
              <w:rPr>
                <w:b/>
                <w:bCs/>
                <w:caps/>
                <w:spacing w:val="5"/>
              </w:rPr>
            </w:pPr>
            <w:r>
              <w:rPr>
                <w:noProof/>
                <w:sz w:val="28"/>
                <w:szCs w:val="28"/>
                <w:lang w:val="en-AU" w:eastAsia="zh-CN"/>
              </w:rPr>
              <w:drawing>
                <wp:anchor distT="0" distB="0" distL="114300" distR="114300" simplePos="0" relativeHeight="251658240" behindDoc="1" locked="0" layoutInCell="1" allowOverlap="1" wp14:anchorId="4AF0B352" wp14:editId="0F1C21B6">
                  <wp:simplePos x="0" y="0"/>
                  <wp:positionH relativeFrom="column">
                    <wp:posOffset>3439470</wp:posOffset>
                  </wp:positionH>
                  <wp:positionV relativeFrom="paragraph">
                    <wp:posOffset>133099</wp:posOffset>
                  </wp:positionV>
                  <wp:extent cx="1104900" cy="1158875"/>
                  <wp:effectExtent l="0" t="0" r="0" b="317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5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9" w:type="pct"/>
            <w:tcBorders>
              <w:top w:val="single" w:sz="4" w:space="0" w:color="FFFFFF" w:themeColor="background1"/>
            </w:tcBorders>
            <w:shd w:val="clear" w:color="auto" w:fill="auto"/>
          </w:tcPr>
          <w:p w:rsidR="000C318D" w:rsidRDefault="000C318D">
            <w:pPr>
              <w:spacing w:after="0" w:line="240" w:lineRule="auto"/>
            </w:pPr>
          </w:p>
        </w:tc>
      </w:tr>
      <w:tr w:rsidR="000C318D">
        <w:trPr>
          <w:trHeight w:val="2055"/>
          <w:jc w:val="center"/>
        </w:trPr>
        <w:tc>
          <w:tcPr>
            <w:tcW w:w="3161" w:type="pct"/>
            <w:shd w:val="clear" w:color="auto" w:fill="auto"/>
          </w:tcPr>
          <w:sdt>
            <w:sdtPr>
              <w:rPr>
                <w:b/>
                <w:bCs/>
                <w:caps/>
                <w:color w:val="00B050"/>
                <w:spacing w:val="5"/>
                <w:sz w:val="32"/>
              </w:rPr>
              <w:id w:val="160223437"/>
              <w:placeholder>
                <w:docPart w:val="D1445E6441C04BA2ABCC9FD5F68312A4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p w:rsidR="000C318D" w:rsidRPr="00CF502C" w:rsidRDefault="00B450CA">
                <w:pPr>
                  <w:spacing w:after="0" w:line="240" w:lineRule="auto"/>
                  <w:rPr>
                    <w:b/>
                    <w:bCs/>
                    <w:caps/>
                    <w:color w:val="00B050"/>
                    <w:spacing w:val="5"/>
                    <w:sz w:val="32"/>
                  </w:rPr>
                </w:pPr>
                <w:r w:rsidRPr="00CF502C">
                  <w:rPr>
                    <w:b/>
                    <w:bCs/>
                    <w:caps/>
                    <w:color w:val="00B050"/>
                    <w:spacing w:val="5"/>
                    <w:sz w:val="32"/>
                  </w:rPr>
                  <w:t>Extreme travel pty ltd.</w:t>
                </w:r>
              </w:p>
            </w:sdtContent>
          </w:sdt>
          <w:p w:rsidR="000C318D" w:rsidRDefault="00E33FFC" w:rsidP="00B450CA">
            <w:pPr>
              <w:spacing w:after="0" w:line="240" w:lineRule="auto"/>
            </w:pPr>
            <w:sdt>
              <w:sdtPr>
                <w:id w:val="108565746"/>
                <w:placeholder>
                  <w:docPart w:val="4935B505FBA54C92BD33CEC300D3416A"/>
                </w:placeholder>
                <w:dataBinding w:prefixMappings="xmlns:ns0='http://schemas.microsoft.com/office/2006/coverPageProps'" w:xpath="/ns0:CoverPageProperties[1]/ns0:CompanyAddress[1]" w:storeItemID="{55AF091B-3C7A-41E3-B477-F2FDAA23CFDA}"/>
                <w:text w:multiLine="1"/>
              </w:sdtPr>
              <w:sdtEndPr/>
              <w:sdtContent>
                <w:r w:rsidR="00B450CA">
                  <w:t>156 Brisbane Road, IPSWICH QLD 4304</w:t>
                </w:r>
              </w:sdtContent>
            </w:sdt>
          </w:p>
          <w:p w:rsidR="000C318D" w:rsidRDefault="00E33FFC">
            <w:pPr>
              <w:spacing w:after="0" w:line="240" w:lineRule="auto"/>
            </w:pPr>
            <w:sdt>
              <w:sdtPr>
                <w:id w:val="108565759"/>
                <w:placeholder>
                  <w:docPart w:val="694DB736D21D4B5C8A479FD0F5729D77"/>
                </w:placeholder>
                <w:dataBinding w:prefixMappings="xmlns:ns0='http://schemas.microsoft.com/office/2006/coverPageProps'" w:xpath="/ns0:CoverPageProperties[1]/ns0:CompanyPhone[1]" w:storeItemID="{55AF091B-3C7A-41E3-B477-F2FDAA23CFDA}"/>
                <w:text/>
              </w:sdtPr>
              <w:sdtEndPr/>
              <w:sdtContent>
                <w:r w:rsidR="00B450CA">
                  <w:t>07 3432 0000</w:t>
                </w:r>
              </w:sdtContent>
            </w:sdt>
          </w:p>
          <w:p w:rsidR="000C318D" w:rsidRDefault="00EC22B3">
            <w:pPr>
              <w:tabs>
                <w:tab w:val="left" w:pos="4923"/>
              </w:tabs>
              <w:spacing w:after="0" w:line="240" w:lineRule="auto"/>
            </w:pPr>
            <w:r w:rsidRPr="00085F88">
              <w:t>www.extremetravel.com.au</w:t>
            </w:r>
          </w:p>
          <w:p w:rsidR="00EC22B3" w:rsidRDefault="00EC22B3">
            <w:pPr>
              <w:tabs>
                <w:tab w:val="left" w:pos="4923"/>
              </w:tabs>
              <w:spacing w:after="0" w:line="240" w:lineRule="auto"/>
            </w:pPr>
          </w:p>
          <w:p w:rsidR="00EC22B3" w:rsidRPr="00EC22B3" w:rsidRDefault="003D67CC">
            <w:pPr>
              <w:tabs>
                <w:tab w:val="left" w:pos="4923"/>
              </w:tabs>
              <w:spacing w:after="0" w:line="240" w:lineRule="auto"/>
              <w:rPr>
                <w:b/>
                <w:sz w:val="21"/>
              </w:rPr>
            </w:pPr>
            <w:r>
              <w:rPr>
                <w:b/>
                <w:sz w:val="21"/>
              </w:rPr>
              <w:t>24</w:t>
            </w:r>
            <w:r w:rsidR="00EC22B3" w:rsidRPr="00EC22B3">
              <w:rPr>
                <w:b/>
                <w:sz w:val="21"/>
              </w:rPr>
              <w:t xml:space="preserve"> February 2015 </w:t>
            </w:r>
          </w:p>
          <w:p w:rsidR="000C318D" w:rsidRDefault="000C318D" w:rsidP="00EC22B3">
            <w:pPr>
              <w:spacing w:after="0" w:line="240" w:lineRule="auto"/>
            </w:pPr>
          </w:p>
        </w:tc>
        <w:tc>
          <w:tcPr>
            <w:tcW w:w="1839" w:type="pct"/>
            <w:shd w:val="clear" w:color="auto" w:fill="auto"/>
            <w:tcMar>
              <w:left w:w="0" w:type="dxa"/>
              <w:right w:w="115" w:type="dxa"/>
            </w:tcMar>
          </w:tcPr>
          <w:p w:rsidR="000C318D" w:rsidRDefault="00CF502C">
            <w:pPr>
              <w:spacing w:after="0" w:line="240" w:lineRule="auto"/>
              <w:rPr>
                <w:rFonts w:asciiTheme="majorHAnsi" w:eastAsiaTheme="majorEastAsia" w:hAnsiTheme="majorHAnsi" w:cstheme="majorBidi"/>
              </w:rPr>
            </w:pPr>
            <w:r>
              <w:rPr>
                <w:sz w:val="144"/>
                <w:szCs w:val="144"/>
              </w:rPr>
              <w:t xml:space="preserve">   </w:t>
            </w:r>
            <w:r w:rsidR="00B450CA">
              <w:rPr>
                <w:sz w:val="144"/>
                <w:szCs w:val="144"/>
              </w:rPr>
              <w:t>Fax</w:t>
            </w:r>
            <w:r w:rsidR="00B450CA">
              <w:rPr>
                <w:b/>
                <w:bCs/>
                <w:caps/>
                <w:spacing w:val="5"/>
              </w:rPr>
              <w:t xml:space="preserve"> </w:t>
            </w:r>
          </w:p>
          <w:p w:rsidR="000C318D" w:rsidRDefault="000C318D">
            <w:pPr>
              <w:spacing w:after="0" w:line="240" w:lineRule="auto"/>
              <w:rPr>
                <w:rFonts w:asciiTheme="majorHAnsi" w:eastAsiaTheme="majorEastAsia" w:hAnsiTheme="majorHAnsi" w:cstheme="majorBidi"/>
              </w:rPr>
            </w:pPr>
          </w:p>
        </w:tc>
      </w:tr>
    </w:tbl>
    <w:p w:rsidR="000C318D" w:rsidRDefault="000C318D"/>
    <w:tbl>
      <w:tblPr>
        <w:tblW w:w="5143" w:type="pct"/>
        <w:jc w:val="center"/>
        <w:tblLook w:val="01E0" w:firstRow="1" w:lastRow="1" w:firstColumn="1" w:lastColumn="1" w:noHBand="0" w:noVBand="0"/>
      </w:tblPr>
      <w:tblGrid>
        <w:gridCol w:w="4785"/>
        <w:gridCol w:w="5805"/>
      </w:tblGrid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single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DC7B10">
            <w:pPr>
              <w:spacing w:after="0" w:line="240" w:lineRule="auto"/>
              <w:rPr>
                <w:b/>
                <w:bCs/>
                <w:sz w:val="24"/>
              </w:rPr>
            </w:pPr>
            <w:r w:rsidRPr="00B450CA">
              <w:rPr>
                <w:rStyle w:val="CategoryChar"/>
                <w:b/>
                <w:bCs/>
                <w:sz w:val="24"/>
              </w:rPr>
              <w:t>TO:</w:t>
            </w:r>
            <w:r w:rsidRPr="00B450CA">
              <w:rPr>
                <w:b/>
                <w:bCs/>
                <w:sz w:val="24"/>
              </w:rPr>
              <w:t xml:space="preserve"> </w:t>
            </w:r>
            <w:r w:rsidR="00DC7B10">
              <w:rPr>
                <w:b/>
                <w:bCs/>
                <w:sz w:val="24"/>
              </w:rPr>
              <w:t>MRS HUTCHINSON</w:t>
            </w:r>
            <w:r w:rsidR="00DC7B10">
              <w:rPr>
                <w:rStyle w:val="CategoryChar"/>
                <w:b/>
                <w:bCs/>
                <w:sz w:val="24"/>
              </w:rPr>
              <w:t xml:space="preserve"> </w:t>
            </w:r>
          </w:p>
        </w:tc>
        <w:tc>
          <w:tcPr>
            <w:tcW w:w="2741" w:type="pct"/>
            <w:tcBorders>
              <w:top w:val="single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DC7B10">
            <w:pPr>
              <w:spacing w:after="0" w:line="240" w:lineRule="auto"/>
              <w:rPr>
                <w:b/>
                <w:bCs/>
                <w:sz w:val="24"/>
              </w:rPr>
            </w:pPr>
            <w:r w:rsidRPr="00B450CA">
              <w:rPr>
                <w:rStyle w:val="CategoryChar"/>
                <w:b/>
                <w:bCs/>
                <w:sz w:val="24"/>
              </w:rPr>
              <w:t>FROM:</w:t>
            </w:r>
            <w:r w:rsidR="003D67CC">
              <w:rPr>
                <w:rStyle w:val="CategoryChar"/>
                <w:b/>
                <w:bCs/>
                <w:sz w:val="24"/>
              </w:rPr>
              <w:t xml:space="preserve"> </w:t>
            </w:r>
            <w:r w:rsidR="00DC7B10">
              <w:rPr>
                <w:rStyle w:val="CategoryChar"/>
                <w:b/>
                <w:bCs/>
                <w:sz w:val="24"/>
              </w:rPr>
              <w:t>LYN DALTON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DC7B10" w:rsidP="00CF502C">
            <w:pPr>
              <w:spacing w:after="0" w:line="240" w:lineRule="auto"/>
              <w:rPr>
                <w:caps/>
                <w:sz w:val="24"/>
              </w:rPr>
            </w:pPr>
            <w:r>
              <w:rPr>
                <w:rStyle w:val="CategoryChar"/>
                <w:b/>
                <w:bCs/>
                <w:sz w:val="24"/>
              </w:rPr>
              <w:t xml:space="preserve">NATIONAL OFFICE </w:t>
            </w:r>
            <w:r w:rsidR="002936AA">
              <w:rPr>
                <w:rStyle w:val="CategoryChar"/>
                <w:b/>
                <w:bCs/>
                <w:sz w:val="24"/>
              </w:rPr>
              <w:t>SUPPLIES</w:t>
            </w:r>
          </w:p>
        </w:tc>
        <w:tc>
          <w:tcPr>
            <w:tcW w:w="2741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PAGES:</w:t>
            </w:r>
            <w:r w:rsidRPr="00B450CA">
              <w:rPr>
                <w:sz w:val="24"/>
              </w:rPr>
              <w:t xml:space="preserve">  </w:t>
            </w:r>
            <w:r w:rsidR="0011606C">
              <w:rPr>
                <w:sz w:val="24"/>
              </w:rPr>
              <w:t>1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FAX:</w:t>
            </w:r>
            <w:r w:rsidRPr="00B450CA">
              <w:rPr>
                <w:sz w:val="24"/>
              </w:rPr>
              <w:t xml:space="preserve"> </w:t>
            </w:r>
            <w:r w:rsidR="002936AA">
              <w:rPr>
                <w:sz w:val="24"/>
              </w:rPr>
              <w:t>(07) 32057891</w:t>
            </w:r>
          </w:p>
        </w:tc>
        <w:tc>
          <w:tcPr>
            <w:tcW w:w="2741" w:type="pct"/>
            <w:tcBorders>
              <w:top w:val="dashed" w:sz="4" w:space="0" w:color="000000" w:themeColor="text1"/>
              <w:left w:val="nil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2936AA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FAX:</w:t>
            </w:r>
            <w:r w:rsidRPr="00B450CA">
              <w:rPr>
                <w:sz w:val="24"/>
              </w:rPr>
              <w:t xml:space="preserve">  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dashed" w:sz="4" w:space="0" w:color="000000" w:themeColor="text1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PHONE:</w:t>
            </w:r>
            <w:r w:rsidRPr="00B450CA">
              <w:rPr>
                <w:sz w:val="24"/>
              </w:rPr>
              <w:t xml:space="preserve">  </w:t>
            </w:r>
            <w:r w:rsidR="002936AA">
              <w:rPr>
                <w:sz w:val="24"/>
              </w:rPr>
              <w:t>(07) 3205 7890</w:t>
            </w:r>
          </w:p>
        </w:tc>
        <w:tc>
          <w:tcPr>
            <w:tcW w:w="2741" w:type="pct"/>
            <w:tcBorders>
              <w:top w:val="dashed" w:sz="4" w:space="0" w:color="000000" w:themeColor="text1"/>
              <w:left w:val="nil"/>
              <w:bottom w:val="dashed" w:sz="4" w:space="0" w:color="000000" w:themeColor="text1"/>
            </w:tcBorders>
            <w:shd w:val="clear" w:color="auto" w:fill="auto"/>
            <w:vAlign w:val="bottom"/>
          </w:tcPr>
          <w:p w:rsidR="000C318D" w:rsidRPr="00B450CA" w:rsidRDefault="00B450CA" w:rsidP="002936AA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PHONE:</w:t>
            </w:r>
            <w:r w:rsidRPr="00B450CA">
              <w:rPr>
                <w:sz w:val="24"/>
              </w:rPr>
              <w:t xml:space="preserve">  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2259" w:type="pct"/>
            <w:tcBorders>
              <w:top w:val="dashed" w:sz="4" w:space="0" w:color="000000" w:themeColor="text1"/>
              <w:bottom w:val="dashed" w:sz="4" w:space="0" w:color="auto"/>
            </w:tcBorders>
            <w:shd w:val="clear" w:color="auto" w:fill="auto"/>
            <w:vAlign w:val="bottom"/>
          </w:tcPr>
          <w:p w:rsidR="000C318D" w:rsidRPr="00B450CA" w:rsidRDefault="000C318D">
            <w:pPr>
              <w:spacing w:after="0" w:line="240" w:lineRule="auto"/>
              <w:rPr>
                <w:sz w:val="24"/>
                <w:szCs w:val="20"/>
              </w:rPr>
            </w:pPr>
          </w:p>
        </w:tc>
        <w:tc>
          <w:tcPr>
            <w:tcW w:w="2741" w:type="pct"/>
            <w:tcBorders>
              <w:top w:val="dashed" w:sz="4" w:space="0" w:color="000000" w:themeColor="text1"/>
              <w:bottom w:val="dashed" w:sz="4" w:space="0" w:color="auto"/>
            </w:tcBorders>
            <w:shd w:val="clear" w:color="auto" w:fill="auto"/>
            <w:vAlign w:val="bottom"/>
          </w:tcPr>
          <w:p w:rsidR="000C318D" w:rsidRPr="00B450CA" w:rsidRDefault="000C318D">
            <w:pPr>
              <w:spacing w:after="0" w:line="240" w:lineRule="auto"/>
              <w:rPr>
                <w:sz w:val="24"/>
                <w:szCs w:val="20"/>
              </w:rPr>
            </w:pP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  <w:szCs w:val="20"/>
              </w:rPr>
            </w:pPr>
            <w:r w:rsidRPr="00B450CA">
              <w:rPr>
                <w:rStyle w:val="CategoryChar"/>
                <w:sz w:val="24"/>
              </w:rPr>
              <w:t>CC:</w:t>
            </w:r>
            <w:r w:rsidRPr="00B450CA">
              <w:rPr>
                <w:sz w:val="24"/>
              </w:rPr>
              <w:t xml:space="preserve"> </w:t>
            </w:r>
          </w:p>
        </w:tc>
      </w:tr>
      <w:tr w:rsidR="000C318D" w:rsidRPr="00B450CA" w:rsidTr="00DC7B10">
        <w:trPr>
          <w:trHeight w:val="364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bottom"/>
          </w:tcPr>
          <w:p w:rsidR="000C318D" w:rsidRPr="00B450CA" w:rsidRDefault="00B450CA" w:rsidP="00CF502C">
            <w:pPr>
              <w:spacing w:after="0" w:line="240" w:lineRule="auto"/>
              <w:rPr>
                <w:sz w:val="24"/>
              </w:rPr>
            </w:pPr>
            <w:r w:rsidRPr="00B450CA">
              <w:rPr>
                <w:rStyle w:val="CategoryChar"/>
                <w:sz w:val="24"/>
              </w:rPr>
              <w:t>RE:</w:t>
            </w:r>
            <w:r w:rsidRPr="00B450CA">
              <w:rPr>
                <w:sz w:val="24"/>
              </w:rPr>
              <w:t xml:space="preserve"> </w:t>
            </w:r>
            <w:r w:rsidR="003D67CC">
              <w:rPr>
                <w:sz w:val="24"/>
              </w:rPr>
              <w:t>OVERDUE ACCOUNT</w:t>
            </w:r>
          </w:p>
        </w:tc>
      </w:tr>
      <w:tr w:rsidR="000C318D" w:rsidTr="00DC7B10">
        <w:trPr>
          <w:trHeight w:val="360"/>
          <w:jc w:val="center"/>
        </w:trPr>
        <w:tc>
          <w:tcPr>
            <w:tcW w:w="5000" w:type="pct"/>
            <w:gridSpan w:val="2"/>
            <w:tcBorders>
              <w:top w:val="dashed" w:sz="4" w:space="0" w:color="auto"/>
            </w:tcBorders>
            <w:shd w:val="clear" w:color="auto" w:fill="auto"/>
            <w:vAlign w:val="bottom"/>
          </w:tcPr>
          <w:p w:rsidR="000C318D" w:rsidRPr="00B450CA" w:rsidRDefault="00B450CA">
            <w:pPr>
              <w:pStyle w:val="Comments"/>
              <w:framePr w:hSpace="0" w:wrap="auto" w:hAnchor="text" w:xAlign="left" w:yAlign="inline"/>
              <w:spacing w:after="0"/>
              <w:rPr>
                <w:sz w:val="28"/>
                <w:szCs w:val="28"/>
              </w:rPr>
            </w:pPr>
            <w:r w:rsidRPr="00B450CA">
              <w:rPr>
                <w:sz w:val="28"/>
                <w:szCs w:val="28"/>
              </w:rPr>
              <w:t>COMMENTS:</w:t>
            </w:r>
          </w:p>
        </w:tc>
      </w:tr>
      <w:tr w:rsidR="000C318D" w:rsidTr="00DC7B10">
        <w:trPr>
          <w:trHeight w:val="493"/>
          <w:jc w:val="center"/>
        </w:trPr>
        <w:tc>
          <w:tcPr>
            <w:tcW w:w="5000" w:type="pct"/>
            <w:gridSpan w:val="2"/>
            <w:shd w:val="clear" w:color="auto" w:fill="auto"/>
          </w:tcPr>
          <w:p w:rsidR="000C318D" w:rsidRPr="00B450CA" w:rsidRDefault="000C318D" w:rsidP="00CF502C">
            <w:pPr>
              <w:pStyle w:val="CommentsText"/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0C318D" w:rsidRPr="003D67CC" w:rsidRDefault="003D67CC">
      <w:pPr>
        <w:rPr>
          <w:sz w:val="24"/>
        </w:rPr>
      </w:pPr>
      <w:r w:rsidRPr="003D67CC">
        <w:rPr>
          <w:sz w:val="24"/>
        </w:rPr>
        <w:t>Thank you for your letter regarding our overdue account. We must apologise for the delay in our payment.</w:t>
      </w:r>
    </w:p>
    <w:p w:rsidR="003D67CC" w:rsidRPr="003D67CC" w:rsidRDefault="003D67CC">
      <w:pPr>
        <w:rPr>
          <w:sz w:val="24"/>
        </w:rPr>
      </w:pPr>
      <w:r w:rsidRPr="003D67CC">
        <w:rPr>
          <w:sz w:val="24"/>
        </w:rPr>
        <w:t>Our bank has informed us of a delay in processing the cheque that was sent to you on the due date. This cheque should now have been cleared into your bank account.</w:t>
      </w:r>
    </w:p>
    <w:p w:rsidR="003D67CC" w:rsidRPr="003D67CC" w:rsidRDefault="003D67CC">
      <w:pPr>
        <w:rPr>
          <w:sz w:val="24"/>
        </w:rPr>
      </w:pPr>
      <w:r w:rsidRPr="003D67CC">
        <w:rPr>
          <w:sz w:val="24"/>
        </w:rPr>
        <w:t>Please notify us if this is not the case.</w:t>
      </w:r>
    </w:p>
    <w:tbl>
      <w:tblPr>
        <w:tblpPr w:leftFromText="187" w:rightFromText="187" w:vertAnchor="page" w:horzAnchor="margin" w:tblpY="12408"/>
        <w:tblW w:w="5000" w:type="pct"/>
        <w:tblLook w:val="01E0" w:firstRow="1" w:lastRow="1" w:firstColumn="1" w:lastColumn="1" w:noHBand="0" w:noVBand="0"/>
      </w:tblPr>
      <w:tblGrid>
        <w:gridCol w:w="268"/>
        <w:gridCol w:w="10028"/>
      </w:tblGrid>
      <w:tr w:rsidR="002936AA" w:rsidTr="002936AA">
        <w:trPr>
          <w:trHeight w:val="345"/>
        </w:trPr>
        <w:tc>
          <w:tcPr>
            <w:tcW w:w="5000" w:type="pct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</w:tr>
      <w:tr w:rsidR="002936AA" w:rsidTr="002936AA">
        <w:trPr>
          <w:trHeight w:val="21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  <w:r>
              <w:t>Urgent</w:t>
            </w:r>
          </w:p>
        </w:tc>
      </w:tr>
      <w:tr w:rsidR="002936AA" w:rsidTr="002936AA">
        <w:trPr>
          <w:trHeight w:val="180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</w:tr>
      <w:tr w:rsidR="002936AA" w:rsidTr="002936AA">
        <w:trPr>
          <w:trHeight w:val="15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  <w:r>
              <w:t>Please review</w:t>
            </w:r>
          </w:p>
        </w:tc>
      </w:tr>
      <w:tr w:rsidR="002936AA" w:rsidTr="002936AA">
        <w:trPr>
          <w:trHeight w:val="195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</w:tr>
      <w:tr w:rsidR="002936AA" w:rsidTr="002936AA">
        <w:trPr>
          <w:trHeight w:val="135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  <w:r>
              <w:t>Please comment</w:t>
            </w:r>
          </w:p>
        </w:tc>
      </w:tr>
      <w:tr w:rsidR="002936AA" w:rsidTr="002936AA">
        <w:trPr>
          <w:trHeight w:val="1858"/>
        </w:trPr>
        <w:tc>
          <w:tcPr>
            <w:tcW w:w="1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  <w:tc>
          <w:tcPr>
            <w:tcW w:w="4870" w:type="pct"/>
            <w:tcBorders>
              <w:top w:val="nil"/>
              <w:left w:val="nil"/>
              <w:bottom w:val="nil"/>
            </w:tcBorders>
            <w:shd w:val="clear" w:color="auto" w:fill="auto"/>
          </w:tcPr>
          <w:p w:rsidR="002936AA" w:rsidRDefault="002936AA" w:rsidP="002936AA">
            <w:pPr>
              <w:spacing w:after="0" w:line="240" w:lineRule="auto"/>
            </w:pPr>
          </w:p>
        </w:tc>
      </w:tr>
    </w:tbl>
    <w:p w:rsidR="003D67CC" w:rsidRPr="003D67CC" w:rsidRDefault="003D67CC">
      <w:pPr>
        <w:rPr>
          <w:sz w:val="24"/>
        </w:rPr>
      </w:pPr>
      <w:r w:rsidRPr="003D67CC">
        <w:rPr>
          <w:sz w:val="24"/>
        </w:rPr>
        <w:t xml:space="preserve">Lyn Dalton </w:t>
      </w:r>
    </w:p>
    <w:sectPr w:rsidR="003D67CC" w:rsidRPr="003D67CC">
      <w:footerReference w:type="even" r:id="rId11"/>
      <w:footerReference w:type="default" r:id="rId12"/>
      <w:footerReference w:type="first" r:id="rId13"/>
      <w:pgSz w:w="12240" w:h="15840" w:code="1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0CA" w:rsidRDefault="00B450CA">
      <w:pPr>
        <w:spacing w:after="0" w:line="240" w:lineRule="auto"/>
      </w:pPr>
      <w:r>
        <w:separator/>
      </w:r>
    </w:p>
  </w:endnote>
  <w:endnote w:type="continuationSeparator" w:id="0">
    <w:p w:rsidR="00B450CA" w:rsidRDefault="00B45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M">
    <w:charset w:val="80"/>
    <w:family w:val="modern"/>
    <w:pitch w:val="fixed"/>
    <w:sig w:usb0="80000281" w:usb1="28C76CF8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GMinchoB">
    <w:charset w:val="80"/>
    <w:family w:val="roman"/>
    <w:pitch w:val="fixed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18D" w:rsidRDefault="00B450CA">
    <w:pPr>
      <w:rPr>
        <w:color w:val="000000" w:themeColor="text1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 xml:space="preserve"> </w:t>
    </w:r>
    <w:r>
      <w:rPr>
        <w:color w:val="000000" w:themeColor="text1"/>
      </w:rPr>
      <w:sym w:font="Wingdings 2" w:char="F097"/>
    </w:r>
    <w:r>
      <w:rPr>
        <w:color w:val="000000" w:themeColor="text1"/>
      </w:rPr>
      <w:t xml:space="preserve"> </w:t>
    </w:r>
  </w:p>
  <w:p w:rsidR="000C318D" w:rsidRDefault="00B450CA">
    <w:r>
      <w:rPr>
        <w:noProof/>
        <w:lang w:val="en-AU" w:eastAsia="zh-CN"/>
      </w:rPr>
      <mc:AlternateContent>
        <mc:Choice Requires="wpg">
          <w:drawing>
            <wp:inline distT="0" distB="0" distL="0" distR="0" wp14:editId="1FCC266C">
              <wp:extent cx="2327910" cy="45085"/>
              <wp:effectExtent l="9525" t="9525" r="5715" b="12065"/>
              <wp:docPr id="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71"/>
                        <a:chOff x="1804" y="15122"/>
                        <a:chExt cx="3666" cy="71"/>
                      </a:xfrm>
                    </wpg:grpSpPr>
                    <wps:wsp>
                      <wps:cNvPr id="5" name="AutoShape 12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22"/>
                          <a:ext cx="272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  <wps:wsp>
                      <wps:cNvPr id="6" name="AutoShape 13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93"/>
                          <a:ext cx="3666" cy="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id="Group 11" o:spid="_x0000_s1026" style="width:183.3pt;height:3.55pt;mso-position-horizontal-relative:char;mso-position-vertical-relative:line" coordorigin="1804,15122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7" type="#_x0000_t32" style="position:absolute;left:1804;top:15122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HqL8IAAADaAAAADwAAAGRycy9kb3ducmV2LnhtbERPy2rCQBTdF/oPwxW6qxOFikRHCYE+&#10;wHZhFMHdNXNNopk7aWY0ab++IxRcHs57vuxNLa7UusqygtEwAkGcW11xoWC7eX2egnAeWWNtmRT8&#10;kIPl4vFhjrG2Ha/pmvlChBB2MSoovW9iKV1ekkE3tA1x4I62NegDbAupW+xCuKnlOIom0mDFoaHE&#10;htKS8nN2MWFGsp/S59fbpEpP37/1+3rVj3cHpZ4GfTID4an3d/G/+0MreIHbleAHuf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/HqL8IAAADaAAAADwAAAAAAAAAAAAAA&#10;AAChAgAAZHJzL2Rvd25yZXYueG1sUEsFBgAAAAAEAAQA+QAAAJADAAAAAA==&#10;" strokeweight="1.5pt"/>
              <v:shape id="AutoShape 13" o:spid="_x0000_s1028" type="#_x0000_t32" style="position:absolute;left:1804;top:15193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RJvsUAAADaAAAADwAAAGRycy9kb3ducmV2LnhtbESPT0sDMRTE7wW/Q3iCl2Kz7UqRtWkR&#10;odWLh+0f8fjcvGaXbl6WJHa3/fRGEDwOM/MbZrEabCvO5EPjWMF0koEgrpxu2CjY79b3jyBCRNbY&#10;OiYFFwqwWt6MFlho13NJ5200IkE4FKigjrErpAxVTRbDxHXEyTs6bzEm6Y3UHvsEt62cZdlcWmw4&#10;LdTY0UtN1Wn7bRXkD19lzpvr+zg/vIbPvenLD2+Uursdnp9ARBrif/iv/aYVzOH3SroBcv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dRJvsUAAADaAAAADwAAAAAAAAAA&#10;AAAAAAChAgAAZHJzL2Rvd25yZXYueG1sUEsFBgAAAAAEAAQA+QAAAJMDAAAAAA==&#10;" strokeweight=".25pt"/>
              <w10:anchorlock/>
            </v:group>
          </w:pict>
        </mc:Fallback>
      </mc:AlternateContent>
    </w:r>
  </w:p>
  <w:p w:rsidR="000C318D" w:rsidRDefault="000C31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18D" w:rsidRDefault="00B450CA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</w:t>
    </w:r>
    <w:r>
      <w:rPr>
        <w:color w:val="000000" w:themeColor="text1"/>
      </w:rPr>
      <w:sym w:font="Wingdings 2" w:char="F097"/>
    </w:r>
    <w:r>
      <w:t xml:space="preserve"> </w:t>
    </w:r>
  </w:p>
  <w:p w:rsidR="000C318D" w:rsidRDefault="00B450CA">
    <w:pPr>
      <w:jc w:val="right"/>
    </w:pPr>
    <w:r>
      <w:rPr>
        <w:noProof/>
        <w:lang w:val="en-AU" w:eastAsia="zh-CN"/>
      </w:rPr>
      <mc:AlternateContent>
        <mc:Choice Requires="wpg">
          <w:drawing>
            <wp:inline distT="0" distB="0" distL="0" distR="0" wp14:editId="75EAC58A">
              <wp:extent cx="2327910" cy="45085"/>
              <wp:effectExtent l="9525" t="9525" r="15240" b="12065"/>
              <wp:docPr id="8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71"/>
                        <a:chOff x="7606" y="15084"/>
                        <a:chExt cx="3666" cy="71"/>
                      </a:xfrm>
                    </wpg:grpSpPr>
                    <wps:wsp>
                      <wps:cNvPr id="3" name="AutoShape 15"/>
                      <wps:cNvCnPr>
                        <a:cxnSpLocks noChangeShapeType="1"/>
                      </wps:cNvCnPr>
                      <wps:spPr bwMode="auto">
                        <a:xfrm rot="10800000">
                          <a:off x="8548" y="15084"/>
                          <a:ext cx="2723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  <wps:wsp>
                      <wps:cNvPr id="7" name="AutoShape 16"/>
                      <wps:cNvCnPr>
                        <a:cxnSpLocks noChangeShapeType="1"/>
                      </wps:cNvCnPr>
                      <wps:spPr bwMode="auto">
                        <a:xfrm rot="10800000">
                          <a:off x="7606" y="15155"/>
                          <a:ext cx="3666" cy="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id="Group 14" o:spid="_x0000_s1026" style="width:183.3pt;height:3.55pt;mso-position-horizontal-relative:char;mso-position-vertical-relative:line" coordorigin="7606,15084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7" type="#_x0000_t32" style="position:absolute;left:8548;top:15084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TXwMIAAADaAAAADwAAAGRycy9kb3ducmV2LnhtbERPy2rCQBTdF/oPwxW6qxMtiERHCYE+&#10;wHZhFMHdNXNNopk7aWY0ab++IxRcHs57vuxNLa7UusqygtEwAkGcW11xoWC7eX2egnAeWWNtmRT8&#10;kIPl4vFhjrG2Ha/pmvlChBB2MSoovW9iKV1ekkE3tA1x4I62NegDbAupW+xCuKnlOIom0mDFoaHE&#10;htKS8nN2MWFGsp/S59fbpEpP37/1+3rVj3cHpZ4GfTID4an3d/G/+0MreIHbleAHuf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1TXwMIAAADaAAAADwAAAAAAAAAAAAAA&#10;AAChAgAAZHJzL2Rvd25yZXYueG1sUEsFBgAAAAAEAAQA+QAAAJADAAAAAA==&#10;" strokeweight="1.5pt"/>
              <v:shape id="AutoShape 16" o:spid="_x0000_s1028" type="#_x0000_t32" style="position:absolute;left:7606;top:15155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jsJcUAAADaAAAADwAAAGRycy9kb3ducmV2LnhtbESPQUsDMRSE74X+h/AEL8Vm65Yqa9NS&#10;BLUXD9tW8fjcPLNLNy9LErtrf70RCh6HmfmGWa4H24oT+dA4VjCbZiCIK6cbNgoO+6ebexAhImts&#10;HZOCHwqwXo1HSyy067mk0y4akSAcClRQx9gVUoaqJoth6jri5H05bzEm6Y3UHvsEt628zbKFtNhw&#10;Wqixo8eaquPu2yrI559lzs/n10n+9hI+DqYv371R6vpq2DyAiDTE//ClvdUK7uDvSroBcv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pjsJcUAAADaAAAADwAAAAAAAAAA&#10;AAAAAAChAgAAZHJzL2Rvd25yZXYueG1sUEsFBgAAAAAEAAQA+QAAAJMDAAAAAA==&#10;" strokeweight=".25pt"/>
              <w10:anchorlock/>
            </v:group>
          </w:pict>
        </mc:Fallback>
      </mc:AlternateContent>
    </w:r>
  </w:p>
  <w:p w:rsidR="000C318D" w:rsidRDefault="000C318D">
    <w:pPr>
      <w:pStyle w:val="Footer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6AA" w:rsidRPr="008C3581" w:rsidRDefault="002936AA" w:rsidP="002936AA">
    <w:pPr>
      <w:pStyle w:val="Footer"/>
      <w:rPr>
        <w:lang w:val="en-AU"/>
      </w:rPr>
    </w:pPr>
    <w:r>
      <w:rPr>
        <w:lang w:val="en-AU"/>
      </w:rPr>
      <w:t>Erin Bailey</w:t>
    </w:r>
    <w:r>
      <w:rPr>
        <w:lang w:val="en-AU"/>
      </w:rPr>
      <w:tab/>
      <w:t>Tourism</w:t>
    </w:r>
    <w:r>
      <w:rPr>
        <w:lang w:val="en-AU"/>
      </w:rPr>
      <w:tab/>
      <w:t>25/02/2015</w:t>
    </w:r>
  </w:p>
  <w:p w:rsidR="002936AA" w:rsidRDefault="002936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0CA" w:rsidRDefault="00B450CA">
      <w:pPr>
        <w:spacing w:after="0" w:line="240" w:lineRule="auto"/>
      </w:pPr>
      <w:r>
        <w:separator/>
      </w:r>
    </w:p>
  </w:footnote>
  <w:footnote w:type="continuationSeparator" w:id="0">
    <w:p w:rsidR="00B450CA" w:rsidRDefault="00B45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E73E0"/>
    <w:multiLevelType w:val="multilevel"/>
    <w:tmpl w:val="33B056D0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hint="default"/>
        <w:b w:val="0"/>
        <w:i w:val="0"/>
        <w:color w:val="A04DA3" w:themeColor="accent3"/>
        <w:sz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20"/>
  <w:evenAndOddHeaders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0CA"/>
    <w:rsid w:val="00085F88"/>
    <w:rsid w:val="000C318D"/>
    <w:rsid w:val="0011606C"/>
    <w:rsid w:val="001D1E5E"/>
    <w:rsid w:val="002936AA"/>
    <w:rsid w:val="002C003D"/>
    <w:rsid w:val="003D67CC"/>
    <w:rsid w:val="00B450CA"/>
    <w:rsid w:val="00CF502C"/>
    <w:rsid w:val="00D55813"/>
    <w:rsid w:val="00DC7B10"/>
    <w:rsid w:val="00E33FFC"/>
    <w:rsid w:val="00EC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/>
      <w:outlineLvl w:val="1"/>
    </w:pPr>
    <w:rPr>
      <w:rFonts w:asciiTheme="majorHAnsi" w:hAnsiTheme="majorHAnsi" w:cstheme="minorHAnsi"/>
      <w:color w:val="438086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ategory">
    <w:name w:val="Category"/>
    <w:basedOn w:val="Normal"/>
    <w:link w:val="CategoryChar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49"/>
    <w:pPr>
      <w:framePr w:hSpace="187" w:wrap="around" w:hAnchor="margin" w:xAlign="center" w:y="721"/>
      <w:spacing w:before="320" w:after="120" w:line="240" w:lineRule="auto"/>
    </w:pPr>
    <w:rPr>
      <w:b/>
      <w:sz w:val="22"/>
      <w:szCs w:val="22"/>
    </w:rPr>
  </w:style>
  <w:style w:type="character" w:customStyle="1" w:styleId="CategoryChar">
    <w:name w:val="Category Char"/>
    <w:basedOn w:val="DefaultParagraphFont"/>
    <w:link w:val="Category"/>
    <w:uiPriority w:val="49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49"/>
    <w:rPr>
      <w:b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inorHAnsi"/>
      <w:color w:val="438086" w:themeColor="accent2"/>
      <w:sz w:val="28"/>
      <w:szCs w:val="28"/>
      <w:lang w:eastAsia="ja-JP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Borders>
        <w:top w:val="single" w:sz="4" w:space="0" w:color="53548A" w:themeColor="accent1"/>
        <w:left w:val="single" w:sz="4" w:space="0" w:color="53548A" w:themeColor="accent1"/>
        <w:bottom w:val="single" w:sz="4" w:space="0" w:color="53548A" w:themeColor="accent1"/>
        <w:right w:val="single" w:sz="4" w:space="0" w:color="53548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DAE9" w:themeFill="accent1" w:themeFillTint="33"/>
    </w:tcPr>
    <w:tblStylePr w:type="firstRow">
      <w:rPr>
        <w:b/>
        <w:bCs/>
        <w:color w:val="424456" w:themeColor="text2"/>
      </w:rPr>
      <w:tblPr/>
      <w:tcPr>
        <w:shd w:val="clear" w:color="auto" w:fill="EDEDF4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3548A" w:themeFill="accent1"/>
      </w:tcPr>
    </w:tblStylePr>
    <w:tblStylePr w:type="firstCol">
      <w:rPr>
        <w:b/>
        <w:bCs/>
        <w:color w:val="424456" w:themeColor="text2"/>
      </w:rPr>
    </w:tblStylePr>
    <w:tblStylePr w:type="lastCol">
      <w:rPr>
        <w:color w:val="000000" w:themeColor="text1"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sz w:val="20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0"/>
      <w:szCs w:val="24"/>
      <w:lang w:eastAsia="ja-JP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ullet1">
    <w:name w:val="Bullet 1"/>
    <w:basedOn w:val="ListParagraph"/>
    <w:uiPriority w:val="36"/>
    <w:qFormat/>
    <w:pPr>
      <w:numPr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2">
    <w:name w:val="Bullet 2"/>
    <w:basedOn w:val="ListParagraph"/>
    <w:uiPriority w:val="36"/>
    <w:qFormat/>
    <w:pPr>
      <w:numPr>
        <w:ilvl w:val="1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3">
    <w:name w:val="Bullet 3"/>
    <w:basedOn w:val="ListParagraph"/>
    <w:uiPriority w:val="36"/>
    <w:qFormat/>
    <w:pPr>
      <w:numPr>
        <w:ilvl w:val="2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CompanyName">
    <w:name w:val="Company Name"/>
    <w:basedOn w:val="Normal"/>
    <w:uiPriority w:val="2"/>
    <w:qFormat/>
    <w:pPr>
      <w:spacing w:after="0" w:line="240" w:lineRule="auto"/>
    </w:pPr>
    <w:rPr>
      <w:b/>
      <w:caps/>
      <w:spacing w:val="5"/>
      <w:szCs w:val="22"/>
    </w:rPr>
  </w:style>
  <w:style w:type="paragraph" w:customStyle="1" w:styleId="RecipientName">
    <w:name w:val="Recipient Name"/>
    <w:basedOn w:val="Normal"/>
    <w:uiPriority w:val="4"/>
    <w:qFormat/>
    <w:pPr>
      <w:spacing w:after="0" w:line="240" w:lineRule="auto"/>
    </w:pPr>
    <w:rPr>
      <w:rFonts w:cs="Arial"/>
      <w:b/>
      <w:color w:val="000000" w:themeColor="text1"/>
      <w:szCs w:val="22"/>
    </w:rPr>
  </w:style>
  <w:style w:type="paragraph" w:customStyle="1" w:styleId="SenderName">
    <w:name w:val="Sender Name"/>
    <w:basedOn w:val="Normal"/>
    <w:uiPriority w:val="3"/>
    <w:qFormat/>
    <w:pPr>
      <w:spacing w:after="0" w:line="240" w:lineRule="auto"/>
    </w:pPr>
    <w:rPr>
      <w:b/>
      <w:szCs w:val="22"/>
    </w:rPr>
  </w:style>
  <w:style w:type="paragraph" w:customStyle="1" w:styleId="CommentsText">
    <w:name w:val="Comments Text"/>
    <w:basedOn w:val="Normal"/>
    <w:uiPriority w:val="5"/>
    <w:qFormat/>
    <w:pPr>
      <w:spacing w:after="120" w:line="288" w:lineRule="auto"/>
    </w:pPr>
    <w:rPr>
      <w:szCs w:val="22"/>
    </w:rPr>
  </w:style>
  <w:style w:type="character" w:styleId="Hyperlink">
    <w:name w:val="Hyperlink"/>
    <w:basedOn w:val="DefaultParagraphFont"/>
    <w:uiPriority w:val="99"/>
    <w:unhideWhenUsed/>
    <w:rsid w:val="00EC22B3"/>
    <w:rPr>
      <w:color w:val="67AFBD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after="0"/>
      <w:outlineLvl w:val="1"/>
    </w:pPr>
    <w:rPr>
      <w:rFonts w:asciiTheme="majorHAnsi" w:hAnsiTheme="majorHAnsi" w:cstheme="minorHAnsi"/>
      <w:color w:val="438086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ategory">
    <w:name w:val="Category"/>
    <w:basedOn w:val="Normal"/>
    <w:link w:val="CategoryChar"/>
    <w:uiPriority w:val="49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49"/>
    <w:pPr>
      <w:framePr w:hSpace="187" w:wrap="around" w:hAnchor="margin" w:xAlign="center" w:y="721"/>
      <w:spacing w:before="320" w:after="120" w:line="240" w:lineRule="auto"/>
    </w:pPr>
    <w:rPr>
      <w:b/>
      <w:sz w:val="22"/>
      <w:szCs w:val="22"/>
    </w:rPr>
  </w:style>
  <w:style w:type="character" w:customStyle="1" w:styleId="CategoryChar">
    <w:name w:val="Category Char"/>
    <w:basedOn w:val="DefaultParagraphFont"/>
    <w:link w:val="Category"/>
    <w:uiPriority w:val="49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49"/>
    <w:rPr>
      <w:b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inorHAnsi"/>
      <w:color w:val="438086" w:themeColor="accent2"/>
      <w:sz w:val="28"/>
      <w:szCs w:val="28"/>
      <w:lang w:eastAsia="ja-JP"/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  <w:style w:type="table" w:customStyle="1" w:styleId="Style6">
    <w:name w:val="Style 6"/>
    <w:basedOn w:val="TableNormal"/>
    <w:uiPriority w:val="26"/>
    <w:pPr>
      <w:spacing w:after="0" w:line="240" w:lineRule="auto"/>
    </w:pPr>
    <w:rPr>
      <w:rFonts w:eastAsia="Times New Roman" w:cs="Times New Roman"/>
      <w:color w:val="000000" w:themeColor="text1"/>
    </w:rPr>
    <w:tblPr>
      <w:tblBorders>
        <w:top w:val="single" w:sz="4" w:space="0" w:color="53548A" w:themeColor="accent1"/>
        <w:left w:val="single" w:sz="4" w:space="0" w:color="53548A" w:themeColor="accent1"/>
        <w:bottom w:val="single" w:sz="4" w:space="0" w:color="53548A" w:themeColor="accent1"/>
        <w:right w:val="single" w:sz="4" w:space="0" w:color="53548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DAE9" w:themeFill="accent1" w:themeFillTint="33"/>
    </w:tcPr>
    <w:tblStylePr w:type="firstRow">
      <w:rPr>
        <w:b/>
        <w:bCs/>
        <w:color w:val="424456" w:themeColor="text2"/>
      </w:rPr>
      <w:tblPr/>
      <w:tcPr>
        <w:shd w:val="clear" w:color="auto" w:fill="EDEDF4" w:themeFill="accent1" w:themeFillTint="19"/>
      </w:tcPr>
    </w:tblStylePr>
    <w:tblStylePr w:type="lastRow">
      <w:rPr>
        <w:b/>
        <w:bCs/>
        <w:color w:val="FFFFFF" w:themeColor="background1"/>
      </w:rPr>
      <w:tblPr/>
      <w:tcPr>
        <w:shd w:val="clear" w:color="auto" w:fill="53548A" w:themeFill="accent1"/>
      </w:tcPr>
    </w:tblStylePr>
    <w:tblStylePr w:type="firstCol">
      <w:rPr>
        <w:b/>
        <w:bCs/>
        <w:color w:val="424456" w:themeColor="text2"/>
      </w:rPr>
    </w:tblStylePr>
    <w:tblStylePr w:type="lastCol">
      <w:rPr>
        <w:color w:val="000000" w:themeColor="text1"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sz w:val="20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0"/>
      <w:szCs w:val="24"/>
      <w:lang w:eastAsia="ja-JP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Bullet1">
    <w:name w:val="Bullet 1"/>
    <w:basedOn w:val="ListParagraph"/>
    <w:uiPriority w:val="36"/>
    <w:qFormat/>
    <w:pPr>
      <w:numPr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2">
    <w:name w:val="Bullet 2"/>
    <w:basedOn w:val="ListParagraph"/>
    <w:uiPriority w:val="36"/>
    <w:qFormat/>
    <w:pPr>
      <w:numPr>
        <w:ilvl w:val="1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Bullet3">
    <w:name w:val="Bullet 3"/>
    <w:basedOn w:val="ListParagraph"/>
    <w:uiPriority w:val="36"/>
    <w:qFormat/>
    <w:pPr>
      <w:numPr>
        <w:ilvl w:val="2"/>
        <w:numId w:val="3"/>
      </w:numPr>
      <w:spacing w:after="0"/>
      <w:contextualSpacing/>
    </w:pPr>
    <w:rPr>
      <w:rFonts w:cstheme="minorHAnsi"/>
      <w:szCs w:val="20"/>
    </w:rPr>
  </w:style>
  <w:style w:type="paragraph" w:customStyle="1" w:styleId="CompanyName">
    <w:name w:val="Company Name"/>
    <w:basedOn w:val="Normal"/>
    <w:uiPriority w:val="2"/>
    <w:qFormat/>
    <w:pPr>
      <w:spacing w:after="0" w:line="240" w:lineRule="auto"/>
    </w:pPr>
    <w:rPr>
      <w:b/>
      <w:caps/>
      <w:spacing w:val="5"/>
      <w:szCs w:val="22"/>
    </w:rPr>
  </w:style>
  <w:style w:type="paragraph" w:customStyle="1" w:styleId="RecipientName">
    <w:name w:val="Recipient Name"/>
    <w:basedOn w:val="Normal"/>
    <w:uiPriority w:val="4"/>
    <w:qFormat/>
    <w:pPr>
      <w:spacing w:after="0" w:line="240" w:lineRule="auto"/>
    </w:pPr>
    <w:rPr>
      <w:rFonts w:cs="Arial"/>
      <w:b/>
      <w:color w:val="000000" w:themeColor="text1"/>
      <w:szCs w:val="22"/>
    </w:rPr>
  </w:style>
  <w:style w:type="paragraph" w:customStyle="1" w:styleId="SenderName">
    <w:name w:val="Sender Name"/>
    <w:basedOn w:val="Normal"/>
    <w:uiPriority w:val="3"/>
    <w:qFormat/>
    <w:pPr>
      <w:spacing w:after="0" w:line="240" w:lineRule="auto"/>
    </w:pPr>
    <w:rPr>
      <w:b/>
      <w:szCs w:val="22"/>
    </w:rPr>
  </w:style>
  <w:style w:type="paragraph" w:customStyle="1" w:styleId="CommentsText">
    <w:name w:val="Comments Text"/>
    <w:basedOn w:val="Normal"/>
    <w:uiPriority w:val="5"/>
    <w:qFormat/>
    <w:pPr>
      <w:spacing w:after="120" w:line="288" w:lineRule="auto"/>
    </w:pPr>
    <w:rPr>
      <w:szCs w:val="22"/>
    </w:rPr>
  </w:style>
  <w:style w:type="character" w:styleId="Hyperlink">
    <w:name w:val="Hyperlink"/>
    <w:basedOn w:val="DefaultParagraphFont"/>
    <w:uiPriority w:val="99"/>
    <w:unhideWhenUsed/>
    <w:rsid w:val="00EC22B3"/>
    <w:rPr>
      <w:color w:val="67AFB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33\FAX\UrbanFax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1445E6441C04BA2ABCC9FD5F68312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0CBBC-2903-4076-904B-B11058CB5886}"/>
      </w:docPartPr>
      <w:docPartBody>
        <w:p w:rsidR="0033131D" w:rsidRDefault="0033131D">
          <w:pPr>
            <w:pStyle w:val="D1445E6441C04BA2ABCC9FD5F68312A4"/>
          </w:pPr>
          <w:r>
            <w:rPr>
              <w:b/>
              <w:bCs/>
              <w:caps/>
              <w:spacing w:val="5"/>
            </w:rPr>
            <w:t>[Type the sender company name]</w:t>
          </w:r>
        </w:p>
      </w:docPartBody>
    </w:docPart>
    <w:docPart>
      <w:docPartPr>
        <w:name w:val="4935B505FBA54C92BD33CEC300D34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A8E3F-3BEF-40F3-A49A-45613E7F5BEF}"/>
      </w:docPartPr>
      <w:docPartBody>
        <w:p w:rsidR="0033131D" w:rsidRDefault="0033131D">
          <w:pPr>
            <w:pStyle w:val="4935B505FBA54C92BD33CEC300D3416A"/>
          </w:pPr>
          <w:r>
            <w:t>[Type the company address]</w:t>
          </w:r>
        </w:p>
      </w:docPartBody>
    </w:docPart>
    <w:docPart>
      <w:docPartPr>
        <w:name w:val="694DB736D21D4B5C8A479FD0F5729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6FD2AD-1284-4906-B758-559D5218AEAC}"/>
      </w:docPartPr>
      <w:docPartBody>
        <w:p w:rsidR="0033131D" w:rsidRDefault="0033131D">
          <w:pPr>
            <w:pStyle w:val="694DB736D21D4B5C8A479FD0F5729D77"/>
          </w:pPr>
          <w:r>
            <w:t>[Type the phone number]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M">
    <w:charset w:val="80"/>
    <w:family w:val="modern"/>
    <w:pitch w:val="fixed"/>
    <w:sig w:usb0="80000281" w:usb1="28C76CF8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GMinchoB">
    <w:charset w:val="80"/>
    <w:family w:val="roman"/>
    <w:pitch w:val="fixed"/>
    <w:sig w:usb0="80000281" w:usb1="28C76CF8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31D"/>
    <w:rsid w:val="0033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1445E6441C04BA2ABCC9FD5F68312A4">
    <w:name w:val="D1445E6441C04BA2ABCC9FD5F68312A4"/>
  </w:style>
  <w:style w:type="paragraph" w:customStyle="1" w:styleId="4935B505FBA54C92BD33CEC300D3416A">
    <w:name w:val="4935B505FBA54C92BD33CEC300D3416A"/>
  </w:style>
  <w:style w:type="paragraph" w:customStyle="1" w:styleId="694DB736D21D4B5C8A479FD0F5729D77">
    <w:name w:val="694DB736D21D4B5C8A479FD0F5729D77"/>
  </w:style>
  <w:style w:type="paragraph" w:customStyle="1" w:styleId="33680DE7F87B44B3BD2CBAA494AEBAA4">
    <w:name w:val="33680DE7F87B44B3BD2CBAA494AEBAA4"/>
  </w:style>
  <w:style w:type="paragraph" w:customStyle="1" w:styleId="40E18ED8F92A4A08B4160A56D034DE3A">
    <w:name w:val="40E18ED8F92A4A08B4160A56D034DE3A"/>
  </w:style>
  <w:style w:type="paragraph" w:customStyle="1" w:styleId="9CC9B1C45A3E4A70A0FEDC6F5288C759">
    <w:name w:val="9CC9B1C45A3E4A70A0FEDC6F5288C759"/>
  </w:style>
  <w:style w:type="paragraph" w:customStyle="1" w:styleId="B57B4B75ADA24EE58FD3682E2BD9F5A9">
    <w:name w:val="B57B4B75ADA24EE58FD3682E2BD9F5A9"/>
  </w:style>
  <w:style w:type="paragraph" w:customStyle="1" w:styleId="B20F825D024A48EDAA531E47E1BEB386">
    <w:name w:val="B20F825D024A48EDAA531E47E1BEB386"/>
  </w:style>
  <w:style w:type="paragraph" w:customStyle="1" w:styleId="C50CD55EB27D4D55BF9D93769E8B5846">
    <w:name w:val="C50CD55EB27D4D55BF9D93769E8B5846"/>
  </w:style>
  <w:style w:type="paragraph" w:customStyle="1" w:styleId="48A8B1FCE8A74DA4B03A0E86F8D5654C">
    <w:name w:val="48A8B1FCE8A74DA4B03A0E86F8D5654C"/>
  </w:style>
  <w:style w:type="paragraph" w:customStyle="1" w:styleId="C657D42ABC5B423C9C982125DF2DDDA9">
    <w:name w:val="C657D42ABC5B423C9C982125DF2DDDA9"/>
  </w:style>
  <w:style w:type="paragraph" w:customStyle="1" w:styleId="E66E8503478F42D29E577AD910F086C2">
    <w:name w:val="E66E8503478F42D29E577AD910F086C2"/>
  </w:style>
  <w:style w:type="paragraph" w:customStyle="1" w:styleId="E44FD3025DED453FBAE315B80C6A6141">
    <w:name w:val="E44FD3025DED453FBAE315B80C6A6141"/>
  </w:style>
  <w:style w:type="paragraph" w:customStyle="1" w:styleId="B9BBB517D73D40C3A8E7D570AF7A4ABD">
    <w:name w:val="B9BBB517D73D40C3A8E7D570AF7A4ABD"/>
  </w:style>
  <w:style w:type="paragraph" w:customStyle="1" w:styleId="63144FBB49704F93B4D379DBE23A0A85">
    <w:name w:val="63144FBB49704F93B4D379DBE23A0A85"/>
  </w:style>
  <w:style w:type="paragraph" w:customStyle="1" w:styleId="6AD01B4BA4B54CF9B5A0E455A007DE66">
    <w:name w:val="6AD01B4BA4B54CF9B5A0E455A007DE6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1445E6441C04BA2ABCC9FD5F68312A4">
    <w:name w:val="D1445E6441C04BA2ABCC9FD5F68312A4"/>
  </w:style>
  <w:style w:type="paragraph" w:customStyle="1" w:styleId="4935B505FBA54C92BD33CEC300D3416A">
    <w:name w:val="4935B505FBA54C92BD33CEC300D3416A"/>
  </w:style>
  <w:style w:type="paragraph" w:customStyle="1" w:styleId="694DB736D21D4B5C8A479FD0F5729D77">
    <w:name w:val="694DB736D21D4B5C8A479FD0F5729D77"/>
  </w:style>
  <w:style w:type="paragraph" w:customStyle="1" w:styleId="33680DE7F87B44B3BD2CBAA494AEBAA4">
    <w:name w:val="33680DE7F87B44B3BD2CBAA494AEBAA4"/>
  </w:style>
  <w:style w:type="paragraph" w:customStyle="1" w:styleId="40E18ED8F92A4A08B4160A56D034DE3A">
    <w:name w:val="40E18ED8F92A4A08B4160A56D034DE3A"/>
  </w:style>
  <w:style w:type="paragraph" w:customStyle="1" w:styleId="9CC9B1C45A3E4A70A0FEDC6F5288C759">
    <w:name w:val="9CC9B1C45A3E4A70A0FEDC6F5288C759"/>
  </w:style>
  <w:style w:type="paragraph" w:customStyle="1" w:styleId="B57B4B75ADA24EE58FD3682E2BD9F5A9">
    <w:name w:val="B57B4B75ADA24EE58FD3682E2BD9F5A9"/>
  </w:style>
  <w:style w:type="paragraph" w:customStyle="1" w:styleId="B20F825D024A48EDAA531E47E1BEB386">
    <w:name w:val="B20F825D024A48EDAA531E47E1BEB386"/>
  </w:style>
  <w:style w:type="paragraph" w:customStyle="1" w:styleId="C50CD55EB27D4D55BF9D93769E8B5846">
    <w:name w:val="C50CD55EB27D4D55BF9D93769E8B5846"/>
  </w:style>
  <w:style w:type="paragraph" w:customStyle="1" w:styleId="48A8B1FCE8A74DA4B03A0E86F8D5654C">
    <w:name w:val="48A8B1FCE8A74DA4B03A0E86F8D5654C"/>
  </w:style>
  <w:style w:type="paragraph" w:customStyle="1" w:styleId="C657D42ABC5B423C9C982125DF2DDDA9">
    <w:name w:val="C657D42ABC5B423C9C982125DF2DDDA9"/>
  </w:style>
  <w:style w:type="paragraph" w:customStyle="1" w:styleId="E66E8503478F42D29E577AD910F086C2">
    <w:name w:val="E66E8503478F42D29E577AD910F086C2"/>
  </w:style>
  <w:style w:type="paragraph" w:customStyle="1" w:styleId="E44FD3025DED453FBAE315B80C6A6141">
    <w:name w:val="E44FD3025DED453FBAE315B80C6A6141"/>
  </w:style>
  <w:style w:type="paragraph" w:customStyle="1" w:styleId="B9BBB517D73D40C3A8E7D570AF7A4ABD">
    <w:name w:val="B9BBB517D73D40C3A8E7D570AF7A4ABD"/>
  </w:style>
  <w:style w:type="paragraph" w:customStyle="1" w:styleId="63144FBB49704F93B4D379DBE23A0A85">
    <w:name w:val="63144FBB49704F93B4D379DBE23A0A85"/>
  </w:style>
  <w:style w:type="paragraph" w:customStyle="1" w:styleId="6AD01B4BA4B54CF9B5A0E455A007DE66">
    <w:name w:val="6AD01B4BA4B54CF9B5A0E455A007DE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2015-02-09T00:00:00</PublishDate>
  <Abstract/>
  <CompanyAddress>156 Brisbane Road, IPSWICH QLD 4304</CompanyAddress>
  <CompanyPhone>07 3432 0000</CompanyPhone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/>
</outs:outSpaceDat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2B5B01-4522-44B2-A533-AA729C521EC2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UrbanFax.Dotx</Template>
  <TotalTime>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Extreme travel pty ltd.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erin_baileeyy</dc:creator>
  <cp:lastModifiedBy>BAILEY, Erin</cp:lastModifiedBy>
  <cp:revision>2</cp:revision>
  <cp:lastPrinted>2015-02-25T02:51:00Z</cp:lastPrinted>
  <dcterms:created xsi:type="dcterms:W3CDTF">2017-07-27T23:16:00Z</dcterms:created>
  <dcterms:modified xsi:type="dcterms:W3CDTF">2017-07-27T23:16:00Z</dcterms:modified>
</cp:coreProperties>
</file>