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0C06549B" w:rsidR="00677444" w:rsidRPr="004932A4" w:rsidRDefault="00F3015B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F1E19">
            <w:rPr>
              <w:szCs w:val="32"/>
            </w:rPr>
            <w:t>RIIQUA501E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59584506" w:rsidR="004C3241" w:rsidRDefault="00F3015B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F1E19">
            <w:rPr>
              <w:szCs w:val="32"/>
            </w:rPr>
            <w:t>Implement, monitor and develop quality management plans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0C79F3D3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F1E19">
            <w:rPr>
              <w:rFonts w:ascii="Arial" w:hAnsi="Arial" w:cs="Arial"/>
              <w:i/>
              <w:sz w:val="18"/>
              <w:szCs w:val="18"/>
            </w:rPr>
            <w:t>RIIQUA501E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F1E19">
            <w:rPr>
              <w:rFonts w:ascii="Arial" w:hAnsi="Arial" w:cs="Arial"/>
              <w:i/>
              <w:sz w:val="18"/>
              <w:szCs w:val="18"/>
            </w:rPr>
            <w:t>Implement, monitor and develop quality management plans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8C503E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8C503E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8C503E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16112032" w14:textId="77777777" w:rsidR="002A5804" w:rsidRPr="00E905CE" w:rsidRDefault="002A5804" w:rsidP="00E905C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1828"/>
        <w:gridCol w:w="7184"/>
      </w:tblGrid>
      <w:tr w:rsidR="002A5804" w:rsidRPr="007956AF" w14:paraId="0B0B0C07" w14:textId="77777777" w:rsidTr="007F500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0CE69F" w14:textId="77777777" w:rsidR="002A5804" w:rsidRPr="00C15CA8" w:rsidRDefault="002A5804" w:rsidP="007F5008">
            <w:pPr>
              <w:ind w:right="-242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BF82E0A" w14:textId="77777777" w:rsidR="002A5804" w:rsidRPr="007F5008" w:rsidRDefault="002A5804" w:rsidP="007B5CB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44596052" w:edGrp="everyone"/>
            <w:permEnd w:id="1244596052"/>
          </w:p>
        </w:tc>
      </w:tr>
      <w:tr w:rsidR="002A5804" w:rsidRPr="007956AF" w14:paraId="067FA7A4" w14:textId="77777777" w:rsidTr="007F5008">
        <w:trPr>
          <w:trHeight w:val="73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D92C94" w14:textId="77777777" w:rsidR="002A5804" w:rsidRPr="00C15CA8" w:rsidRDefault="002A5804" w:rsidP="007F5008">
            <w:pPr>
              <w:ind w:right="-242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019751891" w:edGrp="everyone"/>
        <w:tc>
          <w:tcPr>
            <w:tcW w:w="71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39000E8" w14:textId="77777777" w:rsidR="002A5804" w:rsidRPr="00C15CA8" w:rsidRDefault="00F3015B" w:rsidP="002A5804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EndPr/>
              <w:sdtContent>
                <w:r w:rsidR="002A5804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3A4511B5" wp14:editId="687117AF">
                      <wp:extent cx="4054415" cy="431800"/>
                      <wp:effectExtent l="0" t="0" r="3810" b="6350"/>
                      <wp:docPr id="28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8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58587" cy="4322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1019751891"/>
          </w:p>
        </w:tc>
      </w:tr>
    </w:tbl>
    <w:p w14:paraId="6A4EEC82" w14:textId="77777777" w:rsidR="002A5804" w:rsidRPr="00E905CE" w:rsidRDefault="002A5804" w:rsidP="00E905C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2A5804" w:rsidRPr="004C3241" w14:paraId="149C53F6" w14:textId="77777777" w:rsidTr="007B5CBE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70D41E53" w14:textId="77777777" w:rsidR="002A5804" w:rsidRPr="00C15CA8" w:rsidRDefault="002A5804" w:rsidP="007B5CBE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 to be achieved and authenticated prior to undertaking assessment</w:t>
            </w:r>
          </w:p>
        </w:tc>
      </w:tr>
      <w:tr w:rsidR="002A5804" w:rsidRPr="004C3241" w14:paraId="5C702CB1" w14:textId="77777777" w:rsidTr="007B5CBE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4DB6F2" w14:textId="77777777" w:rsidR="002A5804" w:rsidRPr="004C3241" w:rsidRDefault="00F3015B" w:rsidP="007B5CB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5804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2A5804" w:rsidRPr="00EA4901">
              <w:rPr>
                <w:rFonts w:ascii="Arial" w:hAnsi="Arial" w:cs="Arial"/>
                <w:sz w:val="20"/>
              </w:rPr>
              <w:t xml:space="preserve"> </w:t>
            </w:r>
            <w:r w:rsidR="002A5804" w:rsidRPr="00EA490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566F66C7" w14:textId="77777777" w:rsidR="002A5804" w:rsidRPr="00E905CE" w:rsidRDefault="002A5804" w:rsidP="00E905C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2A5804" w:rsidRPr="004C3241" w14:paraId="23087A7D" w14:textId="77777777" w:rsidTr="007B5CBE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AC6D064" w14:textId="77777777" w:rsidR="002A5804" w:rsidRPr="00C15CA8" w:rsidRDefault="002A5804" w:rsidP="007B5CBE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0835359E" w14:textId="77777777" w:rsidR="002A5804" w:rsidRPr="00C15CA8" w:rsidRDefault="002A5804" w:rsidP="007B5CBE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7C56A518" w14:textId="77777777" w:rsidR="002A5804" w:rsidRPr="00C15CA8" w:rsidRDefault="002A5804" w:rsidP="007B5CBE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2A5804" w:rsidRPr="004C3241" w14:paraId="004ED502" w14:textId="77777777" w:rsidTr="007B5CBE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4FCF20" w14:textId="77777777" w:rsidR="002A5804" w:rsidRPr="00C15CA8" w:rsidRDefault="002A5804" w:rsidP="007B5CB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6BC9BD90" w14:textId="77777777" w:rsidR="002A5804" w:rsidRPr="00C15CA8" w:rsidRDefault="00F3015B" w:rsidP="007B5CB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95699CEEC86A48D99FD31607C3297B1F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756134657" w:edGrp="everyone"/>
                <w:r w:rsidR="002A5804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756134657"/>
              </w:sdtContent>
            </w:sdt>
          </w:p>
        </w:tc>
        <w:permStart w:id="743594087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357A2D55" w14:textId="77777777" w:rsidR="002A5804" w:rsidRPr="004C3241" w:rsidRDefault="00F3015B" w:rsidP="007B5CB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5804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43594087"/>
            <w:r w:rsidR="002A5804" w:rsidRPr="004C3241">
              <w:rPr>
                <w:rFonts w:ascii="Arial" w:hAnsi="Arial" w:cs="Arial"/>
                <w:sz w:val="20"/>
              </w:rPr>
              <w:t xml:space="preserve"> </w:t>
            </w:r>
            <w:r w:rsidR="002A5804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533008468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B29DEA3" w14:textId="77777777" w:rsidR="002A5804" w:rsidRPr="004C3241" w:rsidRDefault="00F3015B" w:rsidP="007B5CB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5804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533008468"/>
            <w:r w:rsidR="002A5804" w:rsidRPr="004C3241">
              <w:rPr>
                <w:rFonts w:ascii="Arial" w:hAnsi="Arial" w:cs="Arial"/>
                <w:sz w:val="20"/>
              </w:rPr>
              <w:t xml:space="preserve"> </w:t>
            </w:r>
            <w:r w:rsidR="002A5804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2A5804" w:rsidRPr="004C3241" w14:paraId="369D3902" w14:textId="77777777" w:rsidTr="007B5CBE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4E4D45" w14:textId="77777777" w:rsidR="002A5804" w:rsidRPr="00C15CA8" w:rsidRDefault="002A5804" w:rsidP="007B5CB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5F73BF7" w14:textId="77777777" w:rsidR="002A5804" w:rsidRPr="00C15CA8" w:rsidRDefault="00F3015B" w:rsidP="007B5CB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7AEFA1FC23644ACFBF44F968D9875E7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879969024" w:edGrp="everyone"/>
                <w:r w:rsidR="002A5804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879969024"/>
              </w:sdtContent>
            </w:sdt>
          </w:p>
        </w:tc>
        <w:permStart w:id="1181426624" w:edGrp="everyone"/>
        <w:tc>
          <w:tcPr>
            <w:tcW w:w="2095" w:type="dxa"/>
            <w:vAlign w:val="center"/>
          </w:tcPr>
          <w:p w14:paraId="68C44A2B" w14:textId="77777777" w:rsidR="002A5804" w:rsidRPr="004C3241" w:rsidRDefault="00F3015B" w:rsidP="007B5CB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5804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81426624"/>
            <w:r w:rsidR="002A5804" w:rsidRPr="004C3241">
              <w:rPr>
                <w:rFonts w:ascii="Arial" w:hAnsi="Arial" w:cs="Arial"/>
                <w:sz w:val="20"/>
              </w:rPr>
              <w:t xml:space="preserve"> </w:t>
            </w:r>
            <w:r w:rsidR="002A5804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046754732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D5E52D9" w14:textId="77777777" w:rsidR="002A5804" w:rsidRPr="004C3241" w:rsidRDefault="00F3015B" w:rsidP="007B5CB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5804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46754732"/>
            <w:r w:rsidR="002A5804" w:rsidRPr="004C3241">
              <w:rPr>
                <w:rFonts w:ascii="Arial" w:hAnsi="Arial" w:cs="Arial"/>
                <w:sz w:val="20"/>
              </w:rPr>
              <w:t xml:space="preserve"> </w:t>
            </w:r>
            <w:r w:rsidR="002A5804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2A5804" w:rsidRPr="004C3241" w14:paraId="4EB5E5D8" w14:textId="77777777" w:rsidTr="007B5CBE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48A0C3F7" w14:textId="5C6597D5" w:rsidR="002A5804" w:rsidRPr="00C15CA8" w:rsidRDefault="002A5804" w:rsidP="007B5CBE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9549EF2D5F2D417196BA46FF9B67E003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RIIQUA501E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5A8AA415" w14:textId="77777777" w:rsidR="002A5804" w:rsidRPr="00C15CA8" w:rsidRDefault="00F3015B" w:rsidP="007B5CBE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CDA7641E36ED4508A49D5BADB8AE158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315263501" w:edGrp="everyone"/>
                <w:r w:rsidR="002A5804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315263501"/>
              </w:sdtContent>
            </w:sdt>
          </w:p>
        </w:tc>
        <w:permStart w:id="506739029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13C5B32A" w14:textId="77777777" w:rsidR="002A5804" w:rsidRPr="004C3241" w:rsidRDefault="00F3015B" w:rsidP="007B5CB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5804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506739029"/>
            <w:r w:rsidR="002A5804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2A5804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614686079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2771D90" w14:textId="77777777" w:rsidR="002A5804" w:rsidRPr="004C3241" w:rsidRDefault="00F3015B" w:rsidP="007B5CB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5804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614686079"/>
            <w:r w:rsidR="002A5804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2A5804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333F62B7" w14:textId="77777777" w:rsidR="002A5804" w:rsidRPr="00E905CE" w:rsidRDefault="002A5804" w:rsidP="00E905C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5750"/>
      </w:tblGrid>
      <w:tr w:rsidR="002A5804" w:rsidRPr="004C3241" w14:paraId="181A2887" w14:textId="77777777" w:rsidTr="007F5008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BAD8C1" w14:textId="77777777" w:rsidR="002A5804" w:rsidRPr="00C15CA8" w:rsidRDefault="002A5804" w:rsidP="007B5CBE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requirements </w:t>
            </w:r>
            <w:r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754861441" w:edGrp="everyone"/>
      <w:tr w:rsidR="002A5804" w:rsidRPr="004C3241" w14:paraId="0D7D7385" w14:textId="77777777" w:rsidTr="007F5008">
        <w:trPr>
          <w:trHeight w:val="454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3E91704D" w14:textId="77777777" w:rsidR="002A5804" w:rsidRPr="00D26D47" w:rsidRDefault="00F3015B" w:rsidP="007B5CB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5804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54861441"/>
            <w:r w:rsidR="002A5804" w:rsidRPr="00D26D47">
              <w:rPr>
                <w:rFonts w:ascii="Arial" w:hAnsi="Arial" w:cs="Arial"/>
                <w:sz w:val="20"/>
              </w:rPr>
              <w:t xml:space="preserve"> </w:t>
            </w:r>
            <w:r w:rsidR="002A5804" w:rsidRPr="00D26D47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667252507" w:edGrp="everyone"/>
        <w:tc>
          <w:tcPr>
            <w:tcW w:w="5750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23C9FEB7" w14:textId="77777777" w:rsidR="002A5804" w:rsidRDefault="00F3015B" w:rsidP="007B5CB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A5804"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667252507"/>
            <w:r w:rsidR="002A5804" w:rsidRPr="00D26D47">
              <w:rPr>
                <w:rFonts w:ascii="Arial" w:hAnsi="Arial" w:cs="Arial"/>
                <w:sz w:val="20"/>
              </w:rPr>
              <w:t xml:space="preserve"> </w:t>
            </w:r>
            <w:r w:rsidR="002A5804" w:rsidRPr="00D26D4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ermStart w:id="1264731438" w:edGrp="everyone"/>
          <w:p w14:paraId="1FF17760" w14:textId="5A063A23" w:rsidR="007F5008" w:rsidRPr="00D26D47" w:rsidRDefault="007F5008" w:rsidP="007B5CB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6062328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64731438"/>
            <w:r>
              <w:rPr>
                <w:rFonts w:ascii="Arial" w:hAnsi="Arial" w:cs="Arial"/>
                <w:sz w:val="20"/>
              </w:rPr>
              <w:t xml:space="preserve"> </w:t>
            </w:r>
            <w:r w:rsidRPr="003F2A82">
              <w:rPr>
                <w:rFonts w:ascii="Arial" w:hAnsi="Arial" w:cs="Arial"/>
                <w:sz w:val="18"/>
                <w:szCs w:val="18"/>
              </w:rPr>
              <w:t>Completed Quality Management Plan (HO1 or site equivalent) x2</w:t>
            </w:r>
          </w:p>
        </w:tc>
      </w:tr>
    </w:tbl>
    <w:p w14:paraId="20C58066" w14:textId="77777777" w:rsidR="002A5804" w:rsidRPr="00E905CE" w:rsidRDefault="002A5804" w:rsidP="00E905C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2A5804" w:rsidRPr="004C3241" w14:paraId="261E8F70" w14:textId="77777777" w:rsidTr="007F500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3DB7CAE" w14:textId="77777777" w:rsidR="002A5804" w:rsidRPr="00C15CA8" w:rsidRDefault="002A5804" w:rsidP="007B5CB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64AFED2" w14:textId="77777777" w:rsidR="002A5804" w:rsidRPr="007F5008" w:rsidRDefault="002A5804" w:rsidP="007B5CB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27194167" w:edGrp="everyone"/>
            <w:permEnd w:id="627194167"/>
          </w:p>
        </w:tc>
      </w:tr>
      <w:tr w:rsidR="00FC1E7D" w:rsidRPr="004C3241" w14:paraId="6C3EA4CC" w14:textId="77777777" w:rsidTr="007F5008">
        <w:trPr>
          <w:trHeight w:val="73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7D718AA9" w14:textId="77777777" w:rsidR="00FC1E7D" w:rsidRPr="00C15CA8" w:rsidRDefault="00FC1E7D" w:rsidP="00FC1E7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992883546" w:edGrp="everyone"/>
        <w:tc>
          <w:tcPr>
            <w:tcW w:w="716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7E16079" w14:textId="1FD9826F" w:rsidR="00FC1E7D" w:rsidRPr="004C3241" w:rsidRDefault="00FC1E7D" w:rsidP="00FC1E7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703047944"/>
                <w:showingPlcHdr/>
                <w:picture/>
              </w:sdtPr>
              <w:sdtContent>
                <w:r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766DA05B" wp14:editId="66ADC090">
                      <wp:extent cx="4054415" cy="431800"/>
                      <wp:effectExtent l="0" t="0" r="3810" b="6350"/>
                      <wp:docPr id="1773880543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8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58587" cy="4322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992883546"/>
          </w:p>
        </w:tc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6AC1021D" w:rsidR="00C76B5E" w:rsidRPr="004932A4" w:rsidRDefault="00F3015B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F1E19">
            <w:rPr>
              <w:szCs w:val="32"/>
            </w:rPr>
            <w:t>RIIQUA501E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22405BA0" w:rsidR="00C76B5E" w:rsidRDefault="00F3015B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F1E19">
            <w:rPr>
              <w:szCs w:val="32"/>
            </w:rPr>
            <w:t>Implement, monitor and develop quality management plans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6128E5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40591176" w:edGrp="everyone"/>
            <w:permEnd w:id="240591176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8C503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8C503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4735CF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8C503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8C503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8C503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8C503E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1B9CD271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8C503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8C503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8C503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8C503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803FF8" w:rsidRPr="00BA4D9F" w14:paraId="1FF846E7" w14:textId="77777777" w:rsidTr="007B5CB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73323FC" w14:textId="77777777" w:rsidR="00803FF8" w:rsidRPr="00750D30" w:rsidRDefault="00803FF8" w:rsidP="007B5CBE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803FF8" w:rsidRPr="00BA4D9F" w14:paraId="00CD9A1B" w14:textId="77777777" w:rsidTr="007B5CB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C4C2EB" w14:textId="77777777" w:rsidR="00803FF8" w:rsidRPr="00DE303D" w:rsidRDefault="00803FF8" w:rsidP="007B5CBE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2176714A" w14:textId="77777777" w:rsidR="00803FF8" w:rsidRPr="00DE303D" w:rsidRDefault="00803FF8" w:rsidP="008C503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7E4D509" w14:textId="77777777" w:rsidR="00803FF8" w:rsidRPr="00750D30" w:rsidRDefault="00803FF8" w:rsidP="008C503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803FF8" w:rsidRPr="00BA4D9F" w14:paraId="407B9A1D" w14:textId="77777777" w:rsidTr="007B5CBE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6A9DBD7F" w14:textId="77777777" w:rsidR="00803FF8" w:rsidRPr="006614E5" w:rsidRDefault="00803FF8" w:rsidP="007B5CBE">
            <w:pPr>
              <w:rPr>
                <w:rFonts w:ascii="Arial" w:hAnsi="Arial" w:cs="Arial"/>
                <w:bCs/>
                <w:szCs w:val="24"/>
              </w:rPr>
            </w:pPr>
            <w:permStart w:id="1200182305" w:edGrp="everyone"/>
            <w:permEnd w:id="1200182305"/>
          </w:p>
        </w:tc>
      </w:tr>
      <w:bookmarkEnd w:id="1"/>
    </w:tbl>
    <w:p w14:paraId="791EED6E" w14:textId="08C1312F" w:rsidR="00B13335" w:rsidRPr="00830749" w:rsidRDefault="00C76B5E" w:rsidP="000932AD">
      <w:pPr>
        <w:pStyle w:val="11CSTCPLQuestionBullet"/>
        <w:numPr>
          <w:ilvl w:val="0"/>
          <w:numId w:val="7"/>
        </w:numPr>
        <w:ind w:left="709" w:hanging="709"/>
      </w:pPr>
      <w:r w:rsidRPr="00B13335">
        <w:rPr>
          <w:bCs/>
          <w:sz w:val="6"/>
          <w:szCs w:val="6"/>
        </w:rPr>
        <w:br w:type="page"/>
      </w:r>
      <w:bookmarkStart w:id="2" w:name="_Ref12873743"/>
      <w:bookmarkStart w:id="3" w:name="_Ref88561268"/>
      <w:r w:rsidR="00122A78">
        <w:lastRenderedPageBreak/>
        <w:t>What is</w:t>
      </w:r>
      <w:r w:rsidR="00B13335">
        <w:t xml:space="preserve"> the meaning of the word “quality” in relation to organisations and </w:t>
      </w:r>
      <w:bookmarkEnd w:id="2"/>
      <w:r w:rsidR="000968CD">
        <w:t xml:space="preserve">customers? </w:t>
      </w:r>
      <w:r w:rsidR="006128E5">
        <w:t>Write one (1) paragraph</w:t>
      </w:r>
      <w:r w:rsidR="006B08B6">
        <w:t>.</w:t>
      </w:r>
      <w:bookmarkEnd w:id="3"/>
    </w:p>
    <w:p w14:paraId="32877FA9" w14:textId="77777777" w:rsidR="00B13335" w:rsidRPr="00830749" w:rsidRDefault="00B13335" w:rsidP="00B1333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3335" w:rsidRPr="00830749" w14:paraId="29F78916" w14:textId="77777777" w:rsidTr="00803FF8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39430D" w14:textId="77777777" w:rsidR="00B13335" w:rsidRPr="001C4084" w:rsidRDefault="00B13335" w:rsidP="00F44D4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DF63C" w14:textId="51A7354F" w:rsidR="00B13335" w:rsidRPr="001C4084" w:rsidRDefault="00B13335" w:rsidP="00F44D4D">
            <w:pPr>
              <w:rPr>
                <w:rFonts w:ascii="Arial" w:hAnsi="Arial" w:cs="Arial"/>
                <w:sz w:val="22"/>
                <w:szCs w:val="22"/>
              </w:rPr>
            </w:pPr>
            <w:permStart w:id="649873366" w:edGrp="everyone"/>
            <w:permEnd w:id="649873366"/>
          </w:p>
        </w:tc>
        <w:permStart w:id="21119071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6C0B39" w14:textId="77777777" w:rsidR="00B13335" w:rsidRPr="00533511" w:rsidRDefault="00F3015B" w:rsidP="00F44D4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294356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333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1907144"/>
          </w:p>
        </w:tc>
      </w:tr>
    </w:tbl>
    <w:p w14:paraId="1852E2BE" w14:textId="77777777" w:rsidR="00B13335" w:rsidRDefault="00B13335" w:rsidP="00B13335">
      <w:pPr>
        <w:rPr>
          <w:rFonts w:ascii="Arial" w:hAnsi="Arial" w:cs="Arial"/>
          <w:sz w:val="22"/>
          <w:szCs w:val="22"/>
        </w:rPr>
      </w:pPr>
    </w:p>
    <w:p w14:paraId="69641849" w14:textId="3ED14D05" w:rsidR="00C76B5E" w:rsidRPr="00750D30" w:rsidRDefault="00C76B5E" w:rsidP="00C76B5E">
      <w:pPr>
        <w:jc w:val="left"/>
        <w:rPr>
          <w:rFonts w:ascii="Arial" w:hAnsi="Arial"/>
          <w:bCs/>
          <w:sz w:val="6"/>
          <w:szCs w:val="6"/>
        </w:rPr>
      </w:pPr>
    </w:p>
    <w:p w14:paraId="4004923E" w14:textId="0D3CBA63" w:rsidR="00B115D7" w:rsidRPr="00830749" w:rsidRDefault="00122A78" w:rsidP="00136E8C">
      <w:pPr>
        <w:pStyle w:val="20TAQuestionNumber"/>
        <w:ind w:left="709" w:hanging="709"/>
      </w:pPr>
      <w:bookmarkStart w:id="4" w:name="_Ref95222688"/>
      <w:bookmarkEnd w:id="0"/>
      <w:r>
        <w:t>Identify three (3) key stakeholders within the Quality Management System and explain their relevance.</w:t>
      </w:r>
      <w:r w:rsidR="00A0549C" w:rsidRPr="00A0549C">
        <w:t xml:space="preserve"> </w:t>
      </w:r>
      <w:r w:rsidR="006128E5">
        <w:t>Write one (1) paragraph</w:t>
      </w:r>
      <w:r w:rsidR="006B08B6">
        <w:t>.</w:t>
      </w:r>
      <w:bookmarkEnd w:id="4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803FF8">
        <w:trPr>
          <w:trHeight w:val="58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64E72526" w:rsidR="00122A78" w:rsidRPr="001C4084" w:rsidRDefault="00B115D7" w:rsidP="008C503E">
            <w:pPr>
              <w:pStyle w:val="AnswerHeading"/>
            </w:pPr>
            <w:bookmarkStart w:id="5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6EC8" w14:textId="267719DA" w:rsidR="00B115D7" w:rsidRDefault="00B115D7" w:rsidP="008C503E">
            <w:pPr>
              <w:pStyle w:val="ListParagraph"/>
              <w:numPr>
                <w:ilvl w:val="0"/>
                <w:numId w:val="30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1253657302" w:edGrp="everyone"/>
            <w:permEnd w:id="1253657302"/>
          </w:p>
          <w:p w14:paraId="29705063" w14:textId="77777777" w:rsidR="008C503E" w:rsidRDefault="008C503E" w:rsidP="008C503E">
            <w:pPr>
              <w:pStyle w:val="ListParagraph"/>
              <w:ind w:left="282"/>
              <w:rPr>
                <w:rFonts w:ascii="Arial" w:hAnsi="Arial" w:cs="Arial"/>
                <w:sz w:val="22"/>
                <w:szCs w:val="22"/>
              </w:rPr>
            </w:pPr>
          </w:p>
          <w:p w14:paraId="19B20981" w14:textId="32534E04" w:rsidR="008C503E" w:rsidRDefault="008C503E" w:rsidP="008C503E">
            <w:pPr>
              <w:pStyle w:val="ListParagraph"/>
              <w:numPr>
                <w:ilvl w:val="0"/>
                <w:numId w:val="30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1009350615" w:edGrp="everyone"/>
            <w:permEnd w:id="1009350615"/>
          </w:p>
          <w:p w14:paraId="32EBD0D7" w14:textId="77777777" w:rsidR="008C503E" w:rsidRDefault="008C503E" w:rsidP="008C503E">
            <w:pPr>
              <w:pStyle w:val="ListParagraph"/>
              <w:ind w:left="282"/>
              <w:rPr>
                <w:rFonts w:ascii="Arial" w:hAnsi="Arial" w:cs="Arial"/>
                <w:sz w:val="22"/>
                <w:szCs w:val="22"/>
              </w:rPr>
            </w:pPr>
          </w:p>
          <w:p w14:paraId="19221263" w14:textId="46F2D784" w:rsidR="008C503E" w:rsidRPr="008C503E" w:rsidRDefault="008C503E" w:rsidP="008C503E">
            <w:pPr>
              <w:pStyle w:val="ListParagraph"/>
              <w:numPr>
                <w:ilvl w:val="0"/>
                <w:numId w:val="30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263854995" w:edGrp="everyone"/>
            <w:permEnd w:id="263854995"/>
          </w:p>
        </w:tc>
        <w:permStart w:id="39363899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F3015B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3638990"/>
          </w:p>
        </w:tc>
      </w:tr>
      <w:bookmarkEnd w:id="5"/>
    </w:tbl>
    <w:p w14:paraId="0D29A3FA" w14:textId="276CA7C8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0E6D78B4" w14:textId="77777777" w:rsidR="00B13335" w:rsidRDefault="00B13335" w:rsidP="00B115D7">
      <w:pPr>
        <w:rPr>
          <w:rFonts w:ascii="Arial" w:hAnsi="Arial" w:cs="Arial"/>
          <w:sz w:val="22"/>
          <w:szCs w:val="22"/>
        </w:rPr>
      </w:pPr>
    </w:p>
    <w:p w14:paraId="539D32AB" w14:textId="6C0EE356" w:rsidR="00703BD5" w:rsidRPr="00830749" w:rsidRDefault="00703BD5" w:rsidP="00390EE6">
      <w:pPr>
        <w:pStyle w:val="20TAQuestionNumber"/>
        <w:ind w:left="709" w:hanging="709"/>
      </w:pPr>
      <w:bookmarkStart w:id="6" w:name="_Ref88561277"/>
      <w:r>
        <w:lastRenderedPageBreak/>
        <w:t xml:space="preserve">Define the term </w:t>
      </w:r>
      <w:r w:rsidR="00B13335">
        <w:t>“</w:t>
      </w:r>
      <w:r w:rsidR="00B13335" w:rsidRPr="00B13335">
        <w:t>quality objective</w:t>
      </w:r>
      <w:r w:rsidR="00B13335">
        <w:t>”</w:t>
      </w:r>
      <w:r w:rsidR="00B13335" w:rsidRPr="00B13335">
        <w:t xml:space="preserve"> and explain why they should be SMART</w:t>
      </w:r>
      <w:r w:rsidR="00DD5858">
        <w:t>.</w:t>
      </w:r>
      <w:r w:rsidR="00B13335">
        <w:t xml:space="preserve"> </w:t>
      </w:r>
      <w:bookmarkEnd w:id="6"/>
      <w:r w:rsidR="006128E5">
        <w:t>Write one (1) paragraph</w:t>
      </w:r>
      <w:r w:rsidR="006B08B6">
        <w:t>.</w:t>
      </w:r>
    </w:p>
    <w:p w14:paraId="50ADAF6C" w14:textId="77777777" w:rsidR="00703BD5" w:rsidRPr="00830749" w:rsidRDefault="00703BD5" w:rsidP="00703BD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03BD5" w:rsidRPr="00830749" w14:paraId="5AEFDC10" w14:textId="77777777" w:rsidTr="00803FF8">
        <w:trPr>
          <w:trHeight w:val="58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2FB241" w14:textId="77777777" w:rsidR="00703BD5" w:rsidRPr="001C4084" w:rsidRDefault="00703BD5" w:rsidP="00F44D4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304B" w14:textId="7BD52069" w:rsidR="00703BD5" w:rsidRPr="001C4084" w:rsidRDefault="00703BD5" w:rsidP="00F44D4D">
            <w:pPr>
              <w:rPr>
                <w:rFonts w:ascii="Arial" w:hAnsi="Arial" w:cs="Arial"/>
                <w:sz w:val="22"/>
                <w:szCs w:val="22"/>
              </w:rPr>
            </w:pPr>
            <w:permStart w:id="1020033290" w:edGrp="everyone"/>
            <w:permEnd w:id="1020033290"/>
          </w:p>
        </w:tc>
        <w:permStart w:id="206550328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078E6E" w14:textId="77777777" w:rsidR="00703BD5" w:rsidRPr="00533511" w:rsidRDefault="00F3015B" w:rsidP="00F44D4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556559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03BD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5503282"/>
          </w:p>
        </w:tc>
      </w:tr>
    </w:tbl>
    <w:p w14:paraId="3EDA444E" w14:textId="77777777" w:rsidR="00703BD5" w:rsidRDefault="00703BD5" w:rsidP="00703BD5">
      <w:pPr>
        <w:rPr>
          <w:rFonts w:ascii="Arial" w:hAnsi="Arial" w:cs="Arial"/>
          <w:sz w:val="22"/>
          <w:szCs w:val="22"/>
        </w:rPr>
      </w:pPr>
    </w:p>
    <w:p w14:paraId="4ED110CE" w14:textId="77777777" w:rsidR="000D1A7C" w:rsidRDefault="000D1A7C" w:rsidP="000D1A7C">
      <w:pPr>
        <w:rPr>
          <w:rFonts w:ascii="Arial" w:hAnsi="Arial" w:cs="Arial"/>
          <w:sz w:val="22"/>
          <w:szCs w:val="22"/>
        </w:rPr>
      </w:pPr>
    </w:p>
    <w:p w14:paraId="457E9B7B" w14:textId="7A313706" w:rsidR="000D1A7C" w:rsidRPr="00830749" w:rsidRDefault="00A0549C" w:rsidP="000D1A7C">
      <w:pPr>
        <w:pStyle w:val="20TAQuestionNumber"/>
        <w:ind w:left="709" w:hanging="709"/>
      </w:pPr>
      <w:bookmarkStart w:id="7" w:name="_Ref88563751"/>
      <w:r>
        <w:t>What</w:t>
      </w:r>
      <w:r w:rsidR="00236454">
        <w:t xml:space="preserve"> role </w:t>
      </w:r>
      <w:r>
        <w:t xml:space="preserve">do </w:t>
      </w:r>
      <w:r w:rsidR="00236454">
        <w:t>standards play in quality management.</w:t>
      </w:r>
      <w:bookmarkEnd w:id="7"/>
      <w:r w:rsidR="006128E5">
        <w:t xml:space="preserve"> </w:t>
      </w:r>
      <w:r w:rsidR="006128E5">
        <w:t>Write one (1) paragraph</w:t>
      </w:r>
      <w:r w:rsidR="006B08B6">
        <w:t>.</w:t>
      </w:r>
    </w:p>
    <w:p w14:paraId="251FA610" w14:textId="77777777" w:rsidR="000D1A7C" w:rsidRPr="00830749" w:rsidRDefault="000D1A7C" w:rsidP="000D1A7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1A7C" w:rsidRPr="00830749" w14:paraId="6EB922AE" w14:textId="77777777" w:rsidTr="00803FF8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326843" w14:textId="77777777" w:rsidR="000D1A7C" w:rsidRPr="001C4084" w:rsidRDefault="000D1A7C" w:rsidP="00F44D4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6B1E1" w14:textId="00E2FF3B" w:rsidR="000D1A7C" w:rsidRPr="001C4084" w:rsidRDefault="000D1A7C" w:rsidP="00F44D4D">
            <w:pPr>
              <w:rPr>
                <w:rFonts w:ascii="Arial" w:hAnsi="Arial" w:cs="Arial"/>
                <w:sz w:val="22"/>
                <w:szCs w:val="22"/>
              </w:rPr>
            </w:pPr>
            <w:permStart w:id="950157610" w:edGrp="everyone"/>
            <w:permEnd w:id="950157610"/>
          </w:p>
        </w:tc>
        <w:permStart w:id="11811069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72A88D" w14:textId="77777777" w:rsidR="000D1A7C" w:rsidRPr="00533511" w:rsidRDefault="00F3015B" w:rsidP="00F44D4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510247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D1A7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8110691"/>
          </w:p>
        </w:tc>
      </w:tr>
    </w:tbl>
    <w:p w14:paraId="22F1CA26" w14:textId="77777777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7CD86C08" w14:textId="77777777" w:rsidR="00AA0C32" w:rsidRDefault="00AA0C32" w:rsidP="00AA0C32">
      <w:pPr>
        <w:rPr>
          <w:rFonts w:ascii="Arial" w:hAnsi="Arial" w:cs="Arial"/>
          <w:sz w:val="22"/>
          <w:szCs w:val="22"/>
        </w:rPr>
      </w:pPr>
    </w:p>
    <w:p w14:paraId="15B57209" w14:textId="202842FE" w:rsidR="00AA0C32" w:rsidRPr="00830749" w:rsidRDefault="00A0549C" w:rsidP="00AA0C32">
      <w:pPr>
        <w:pStyle w:val="20TAQuestionNumber"/>
        <w:ind w:left="709" w:hanging="709"/>
      </w:pPr>
      <w:r>
        <w:lastRenderedPageBreak/>
        <w:t>W</w:t>
      </w:r>
      <w:r w:rsidR="00AA0C32">
        <w:t xml:space="preserve">hy </w:t>
      </w:r>
      <w:r>
        <w:t xml:space="preserve">are </w:t>
      </w:r>
      <w:r w:rsidR="00AA0C32">
        <w:t>standardised procedures a key element in quality management</w:t>
      </w:r>
      <w:r>
        <w:t xml:space="preserve">? </w:t>
      </w:r>
    </w:p>
    <w:p w14:paraId="6CE471F3" w14:textId="77777777" w:rsidR="00AA0C32" w:rsidRPr="00830749" w:rsidRDefault="00AA0C32" w:rsidP="00AA0C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A0C32" w:rsidRPr="00830749" w14:paraId="465715CC" w14:textId="77777777" w:rsidTr="00803FF8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F45757" w14:textId="77777777" w:rsidR="00AA0C32" w:rsidRPr="001C4084" w:rsidRDefault="00AA0C32" w:rsidP="004D5F6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52FC" w14:textId="3DABB366" w:rsidR="00AA0C32" w:rsidRPr="001C4084" w:rsidRDefault="00AA0C32" w:rsidP="004D5F6A">
            <w:pPr>
              <w:rPr>
                <w:rFonts w:ascii="Arial" w:hAnsi="Arial" w:cs="Arial"/>
                <w:sz w:val="22"/>
                <w:szCs w:val="22"/>
              </w:rPr>
            </w:pPr>
            <w:permStart w:id="774513433" w:edGrp="everyone"/>
            <w:permEnd w:id="774513433"/>
          </w:p>
        </w:tc>
        <w:permStart w:id="58795424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C77818" w14:textId="77777777" w:rsidR="00AA0C32" w:rsidRPr="00533511" w:rsidRDefault="00F3015B" w:rsidP="004D5F6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230270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A0C3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7954241"/>
          </w:p>
        </w:tc>
      </w:tr>
    </w:tbl>
    <w:p w14:paraId="15EC0E4D" w14:textId="77777777" w:rsidR="00AA0C32" w:rsidRDefault="00AA0C32" w:rsidP="00AA0C32">
      <w:pPr>
        <w:rPr>
          <w:rFonts w:ascii="Arial" w:hAnsi="Arial" w:cs="Arial"/>
          <w:sz w:val="22"/>
          <w:szCs w:val="22"/>
        </w:rPr>
      </w:pPr>
    </w:p>
    <w:p w14:paraId="30E4D79E" w14:textId="77777777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56308AA2" w14:textId="2AFAE074" w:rsidR="00236454" w:rsidRPr="00830749" w:rsidRDefault="00A0549C" w:rsidP="00FB1609">
      <w:pPr>
        <w:pStyle w:val="20TAQuestionNumber"/>
        <w:ind w:left="709" w:hanging="709"/>
      </w:pPr>
      <w:bookmarkStart w:id="8" w:name="_Ref88565919"/>
      <w:r>
        <w:t>What are</w:t>
      </w:r>
      <w:r w:rsidR="0003300A">
        <w:t xml:space="preserve"> three (3) different ways you can resource a project with people who have the skills to perform the project tasks</w:t>
      </w:r>
      <w:r w:rsidR="00454597">
        <w:t>?</w:t>
      </w:r>
      <w:r w:rsidR="0003300A">
        <w:t xml:space="preserve"> For each option, </w:t>
      </w:r>
      <w:r>
        <w:t>write</w:t>
      </w:r>
      <w:r w:rsidR="0003300A">
        <w:t xml:space="preserve"> the procedure your organisation or industry would use to engage the personnel.</w:t>
      </w:r>
      <w:r w:rsidR="00236454">
        <w:t xml:space="preserve"> </w:t>
      </w:r>
      <w:bookmarkEnd w:id="8"/>
    </w:p>
    <w:p w14:paraId="1F435892" w14:textId="77777777" w:rsidR="00236454" w:rsidRPr="00830749" w:rsidRDefault="00236454" w:rsidP="0023645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6454" w:rsidRPr="00830749" w14:paraId="0C2B7FD3" w14:textId="77777777" w:rsidTr="00803FF8">
        <w:trPr>
          <w:trHeight w:val="82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A9AC35" w14:textId="75BA30F0" w:rsidR="0046000D" w:rsidRPr="001C4084" w:rsidRDefault="00236454" w:rsidP="008C503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F7E2" w14:textId="68997D68" w:rsidR="00236454" w:rsidRDefault="00236454" w:rsidP="008C503E">
            <w:pPr>
              <w:pStyle w:val="ListParagraph"/>
              <w:numPr>
                <w:ilvl w:val="0"/>
                <w:numId w:val="31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1951536885" w:edGrp="everyone"/>
            <w:permEnd w:id="1951536885"/>
          </w:p>
          <w:p w14:paraId="046DC2ED" w14:textId="72371EC4" w:rsidR="008C503E" w:rsidRDefault="008C503E" w:rsidP="008C503E">
            <w:pPr>
              <w:pStyle w:val="ListParagraph"/>
              <w:ind w:left="282"/>
              <w:rPr>
                <w:rFonts w:ascii="Arial" w:hAnsi="Arial" w:cs="Arial"/>
                <w:sz w:val="22"/>
                <w:szCs w:val="22"/>
              </w:rPr>
            </w:pPr>
          </w:p>
          <w:p w14:paraId="5011C12C" w14:textId="0A175793" w:rsidR="008C503E" w:rsidRDefault="008C503E" w:rsidP="008C503E">
            <w:pPr>
              <w:pStyle w:val="ListParagraph"/>
              <w:numPr>
                <w:ilvl w:val="0"/>
                <w:numId w:val="31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413341801" w:edGrp="everyone"/>
            <w:permEnd w:id="413341801"/>
          </w:p>
          <w:p w14:paraId="42BE20D0" w14:textId="4C075C49" w:rsidR="008C503E" w:rsidRDefault="008C503E" w:rsidP="008C503E">
            <w:pPr>
              <w:pStyle w:val="ListParagraph"/>
              <w:ind w:left="282"/>
              <w:rPr>
                <w:rFonts w:ascii="Arial" w:hAnsi="Arial" w:cs="Arial"/>
                <w:sz w:val="22"/>
                <w:szCs w:val="22"/>
              </w:rPr>
            </w:pPr>
          </w:p>
          <w:p w14:paraId="09405EEC" w14:textId="02582165" w:rsidR="008C503E" w:rsidRPr="008C503E" w:rsidRDefault="008C503E" w:rsidP="008C503E">
            <w:pPr>
              <w:pStyle w:val="ListParagraph"/>
              <w:numPr>
                <w:ilvl w:val="0"/>
                <w:numId w:val="31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1666467780" w:edGrp="everyone"/>
            <w:permEnd w:id="1666467780"/>
          </w:p>
        </w:tc>
        <w:permStart w:id="1811135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864C58" w14:textId="77777777" w:rsidR="00236454" w:rsidRPr="00533511" w:rsidRDefault="00F3015B" w:rsidP="00F44D4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214545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645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111353"/>
          </w:p>
        </w:tc>
      </w:tr>
    </w:tbl>
    <w:p w14:paraId="379A54EA" w14:textId="0FB0925D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5C534E92" w14:textId="750332C5" w:rsidR="00236454" w:rsidRPr="0046000D" w:rsidRDefault="0046000D" w:rsidP="003357E4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9" w:name="_Ref88566905"/>
      <w:r>
        <w:lastRenderedPageBreak/>
        <w:t>How do</w:t>
      </w:r>
      <w:r w:rsidR="004A4440">
        <w:t xml:space="preserve"> quality requirements tie in with environmental protection </w:t>
      </w:r>
      <w:r w:rsidR="001B1F8D">
        <w:t xml:space="preserve">and Safety </w:t>
      </w:r>
      <w:r w:rsidR="004A4440">
        <w:t xml:space="preserve">laws when policies and procedures are being </w:t>
      </w:r>
      <w:bookmarkEnd w:id="9"/>
      <w:r w:rsidR="00B344DC">
        <w:t>documented?</w:t>
      </w:r>
    </w:p>
    <w:p w14:paraId="75E1F48F" w14:textId="77777777" w:rsidR="0046000D" w:rsidRPr="0046000D" w:rsidRDefault="0046000D" w:rsidP="004600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6454" w:rsidRPr="00830749" w14:paraId="619BD866" w14:textId="77777777" w:rsidTr="00803FF8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FA2C02" w14:textId="77777777" w:rsidR="00236454" w:rsidRPr="001C4084" w:rsidRDefault="00236454" w:rsidP="00F44D4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EA98" w14:textId="12A43075" w:rsidR="00236454" w:rsidRPr="001C4084" w:rsidRDefault="00236454" w:rsidP="00F44D4D">
            <w:pPr>
              <w:rPr>
                <w:rFonts w:ascii="Arial" w:hAnsi="Arial" w:cs="Arial"/>
                <w:sz w:val="22"/>
                <w:szCs w:val="22"/>
              </w:rPr>
            </w:pPr>
            <w:permStart w:id="56721379" w:edGrp="everyone"/>
            <w:permEnd w:id="56721379"/>
          </w:p>
        </w:tc>
        <w:permStart w:id="19518626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12A6F5" w14:textId="77777777" w:rsidR="00236454" w:rsidRPr="00533511" w:rsidRDefault="00F3015B" w:rsidP="00F44D4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717629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645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5186269"/>
          </w:p>
        </w:tc>
      </w:tr>
    </w:tbl>
    <w:p w14:paraId="32C9A144" w14:textId="77777777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4B07098A" w14:textId="77777777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6805DD4E" w14:textId="451E7D96" w:rsidR="00236454" w:rsidRPr="00830749" w:rsidRDefault="0046000D" w:rsidP="00236454">
      <w:pPr>
        <w:pStyle w:val="20TAQuestionNumber"/>
        <w:ind w:left="709" w:hanging="709"/>
      </w:pPr>
      <w:bookmarkStart w:id="10" w:name="_Ref88567704"/>
      <w:r>
        <w:t>What are</w:t>
      </w:r>
      <w:r w:rsidR="00A71A21">
        <w:t xml:space="preserve"> three (3) different things you can do to get a good idea of the </w:t>
      </w:r>
      <w:r w:rsidR="00D401FA">
        <w:t xml:space="preserve">quality </w:t>
      </w:r>
      <w:r w:rsidR="00A71A21">
        <w:t>baseline</w:t>
      </w:r>
      <w:bookmarkEnd w:id="10"/>
      <w:r w:rsidR="00454597">
        <w:t>?</w:t>
      </w:r>
    </w:p>
    <w:p w14:paraId="4407E1F0" w14:textId="77777777" w:rsidR="00236454" w:rsidRPr="00830749" w:rsidRDefault="00236454" w:rsidP="0023645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6454" w:rsidRPr="00830749" w14:paraId="1E9A4CDF" w14:textId="77777777" w:rsidTr="00803FF8">
        <w:trPr>
          <w:trHeight w:val="58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737D8A" w14:textId="7B0ECF8A" w:rsidR="0046000D" w:rsidRPr="001C4084" w:rsidRDefault="00236454" w:rsidP="00EA2B4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99EF" w14:textId="2B264D8D" w:rsidR="00236454" w:rsidRDefault="00236454" w:rsidP="00D07099">
            <w:pPr>
              <w:pStyle w:val="ListParagraph"/>
              <w:numPr>
                <w:ilvl w:val="0"/>
                <w:numId w:val="32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1087912621" w:edGrp="everyone"/>
            <w:permEnd w:id="1087912621"/>
          </w:p>
          <w:p w14:paraId="2D79F5ED" w14:textId="0D96BF4B" w:rsidR="00D07099" w:rsidRDefault="00D07099" w:rsidP="00D07099">
            <w:pPr>
              <w:pStyle w:val="ListParagraph"/>
              <w:ind w:left="282"/>
              <w:rPr>
                <w:rFonts w:ascii="Arial" w:hAnsi="Arial" w:cs="Arial"/>
                <w:sz w:val="22"/>
                <w:szCs w:val="22"/>
              </w:rPr>
            </w:pPr>
          </w:p>
          <w:p w14:paraId="7AEE15AA" w14:textId="02FA75B3" w:rsidR="00D07099" w:rsidRDefault="00D07099" w:rsidP="00D07099">
            <w:pPr>
              <w:pStyle w:val="ListParagraph"/>
              <w:numPr>
                <w:ilvl w:val="0"/>
                <w:numId w:val="32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198465905" w:edGrp="everyone"/>
            <w:permEnd w:id="198465905"/>
          </w:p>
          <w:p w14:paraId="4F0CE44A" w14:textId="0DA67349" w:rsidR="00D07099" w:rsidRDefault="00D07099" w:rsidP="00D07099">
            <w:pPr>
              <w:pStyle w:val="ListParagraph"/>
              <w:ind w:left="282"/>
              <w:rPr>
                <w:rFonts w:ascii="Arial" w:hAnsi="Arial" w:cs="Arial"/>
                <w:sz w:val="22"/>
                <w:szCs w:val="22"/>
              </w:rPr>
            </w:pPr>
          </w:p>
          <w:p w14:paraId="52A410AA" w14:textId="3DC482DC" w:rsidR="00D07099" w:rsidRPr="00D07099" w:rsidRDefault="00D07099" w:rsidP="00D07099">
            <w:pPr>
              <w:pStyle w:val="ListParagraph"/>
              <w:numPr>
                <w:ilvl w:val="0"/>
                <w:numId w:val="32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1317285098" w:edGrp="everyone"/>
            <w:permEnd w:id="1317285098"/>
          </w:p>
        </w:tc>
        <w:permStart w:id="4767087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203B92" w14:textId="77777777" w:rsidR="00236454" w:rsidRPr="00533511" w:rsidRDefault="00F3015B" w:rsidP="00F44D4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25547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645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7670872"/>
          </w:p>
        </w:tc>
      </w:tr>
    </w:tbl>
    <w:p w14:paraId="2083D22B" w14:textId="77777777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3158C7FA" w14:textId="77777777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36935814" w14:textId="4191ED52" w:rsidR="00236454" w:rsidRPr="0046000D" w:rsidRDefault="0046000D" w:rsidP="006046DF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1" w:name="_Ref88568148"/>
      <w:r>
        <w:lastRenderedPageBreak/>
        <w:t>What are</w:t>
      </w:r>
      <w:r w:rsidR="00A30011">
        <w:t xml:space="preserve"> two (2) different </w:t>
      </w:r>
      <w:r w:rsidR="00A30011" w:rsidRPr="0046000D">
        <w:rPr>
          <w:rFonts w:cs="Arial"/>
          <w:szCs w:val="24"/>
        </w:rPr>
        <w:t>communication techniques and aids you can use that will advise others of work activities and exclusion zones</w:t>
      </w:r>
      <w:r w:rsidR="00454597">
        <w:rPr>
          <w:szCs w:val="24"/>
        </w:rPr>
        <w:t>?</w:t>
      </w:r>
      <w:r w:rsidR="00236454" w:rsidRPr="0046000D">
        <w:rPr>
          <w:szCs w:val="24"/>
        </w:rPr>
        <w:t xml:space="preserve"> </w:t>
      </w:r>
      <w:bookmarkEnd w:id="11"/>
      <w:r w:rsidR="00620D40">
        <w:rPr>
          <w:szCs w:val="24"/>
        </w:rPr>
        <w:t>Provide an example of each</w:t>
      </w:r>
      <w:r>
        <w:rPr>
          <w:szCs w:val="24"/>
        </w:rPr>
        <w:t>.</w:t>
      </w:r>
    </w:p>
    <w:p w14:paraId="4312D5A0" w14:textId="77777777" w:rsidR="0046000D" w:rsidRPr="0046000D" w:rsidRDefault="0046000D" w:rsidP="004600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6454" w:rsidRPr="00830749" w14:paraId="4C04125D" w14:textId="77777777" w:rsidTr="00803FF8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A6B6F4" w14:textId="4FB01022" w:rsidR="0046000D" w:rsidRPr="001C4084" w:rsidRDefault="00236454" w:rsidP="0091368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D3A9" w14:textId="383F4676" w:rsidR="00236454" w:rsidRDefault="00236454" w:rsidP="00D07099">
            <w:pPr>
              <w:pStyle w:val="ListParagraph"/>
              <w:numPr>
                <w:ilvl w:val="0"/>
                <w:numId w:val="33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678261238" w:edGrp="everyone"/>
            <w:permEnd w:id="678261238"/>
          </w:p>
          <w:p w14:paraId="28705372" w14:textId="36FF98E6" w:rsidR="00D07099" w:rsidRDefault="00D07099" w:rsidP="00D07099">
            <w:pPr>
              <w:pStyle w:val="ListParagraph"/>
              <w:ind w:left="282"/>
              <w:rPr>
                <w:rFonts w:ascii="Arial" w:hAnsi="Arial" w:cs="Arial"/>
                <w:sz w:val="22"/>
                <w:szCs w:val="22"/>
              </w:rPr>
            </w:pPr>
          </w:p>
          <w:p w14:paraId="0FC5979E" w14:textId="28BDE3DE" w:rsidR="00D07099" w:rsidRPr="00D07099" w:rsidRDefault="00D07099" w:rsidP="00D07099">
            <w:pPr>
              <w:pStyle w:val="ListParagraph"/>
              <w:numPr>
                <w:ilvl w:val="0"/>
                <w:numId w:val="33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1622235747" w:edGrp="everyone"/>
            <w:permEnd w:id="1622235747"/>
          </w:p>
        </w:tc>
        <w:permStart w:id="81546737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564E3C" w14:textId="77777777" w:rsidR="00236454" w:rsidRPr="00533511" w:rsidRDefault="00F3015B" w:rsidP="00F44D4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45656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645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5467374"/>
          </w:p>
        </w:tc>
      </w:tr>
    </w:tbl>
    <w:p w14:paraId="534146F6" w14:textId="77777777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789A6999" w14:textId="77777777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56D217A7" w14:textId="180C4DC0" w:rsidR="00236454" w:rsidRPr="00830749" w:rsidRDefault="0046000D" w:rsidP="00236454">
      <w:pPr>
        <w:pStyle w:val="20TAQuestionNumber"/>
        <w:ind w:left="709" w:hanging="709"/>
      </w:pPr>
      <w:bookmarkStart w:id="12" w:name="_Ref88569050"/>
      <w:r>
        <w:t>How</w:t>
      </w:r>
      <w:r w:rsidR="005C2898">
        <w:t xml:space="preserve"> would</w:t>
      </w:r>
      <w:r>
        <w:t xml:space="preserve"> you</w:t>
      </w:r>
      <w:r w:rsidR="005C2898">
        <w:t xml:space="preserve"> include quality management responsibilities in a job </w:t>
      </w:r>
      <w:r w:rsidR="00B344DC">
        <w:t>description?</w:t>
      </w:r>
      <w:bookmarkEnd w:id="12"/>
    </w:p>
    <w:p w14:paraId="54E25249" w14:textId="77777777" w:rsidR="00236454" w:rsidRPr="00830749" w:rsidRDefault="00236454" w:rsidP="0023645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6454" w:rsidRPr="00830749" w14:paraId="3337F202" w14:textId="77777777" w:rsidTr="00803FF8">
        <w:trPr>
          <w:trHeight w:val="345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7B9496" w14:textId="77777777" w:rsidR="00236454" w:rsidRPr="001C4084" w:rsidRDefault="00236454" w:rsidP="00F44D4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FEB4" w14:textId="48DA5F66" w:rsidR="00236454" w:rsidRPr="001C4084" w:rsidRDefault="00236454" w:rsidP="00F44D4D">
            <w:pPr>
              <w:rPr>
                <w:rFonts w:ascii="Arial" w:hAnsi="Arial" w:cs="Arial"/>
                <w:sz w:val="22"/>
                <w:szCs w:val="22"/>
              </w:rPr>
            </w:pPr>
            <w:permStart w:id="1922523735" w:edGrp="everyone"/>
            <w:permEnd w:id="1922523735"/>
          </w:p>
        </w:tc>
        <w:permStart w:id="11534542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DB32C8" w14:textId="77777777" w:rsidR="00236454" w:rsidRPr="00533511" w:rsidRDefault="00F3015B" w:rsidP="00F44D4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094999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645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53454266"/>
          </w:p>
        </w:tc>
      </w:tr>
    </w:tbl>
    <w:p w14:paraId="044BF7EB" w14:textId="77777777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58ED3BEE" w14:textId="77777777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2CBAD048" w14:textId="689C6DC5" w:rsidR="00236454" w:rsidRPr="0046000D" w:rsidRDefault="0046000D" w:rsidP="00B1619C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3" w:name="_Ref88570678"/>
      <w:r>
        <w:t>Who</w:t>
      </w:r>
      <w:r w:rsidR="00FE563E">
        <w:t xml:space="preserve"> may </w:t>
      </w:r>
      <w:r>
        <w:t xml:space="preserve">you </w:t>
      </w:r>
      <w:r w:rsidR="00FE563E">
        <w:t>need to consult with</w:t>
      </w:r>
      <w:r w:rsidR="001E0E36">
        <w:t xml:space="preserve"> and </w:t>
      </w:r>
      <w:r w:rsidR="001E0E36" w:rsidRPr="0046000D">
        <w:rPr>
          <w:u w:val="single"/>
        </w:rPr>
        <w:t>why</w:t>
      </w:r>
      <w:r w:rsidR="001E0E36">
        <w:t>,</w:t>
      </w:r>
      <w:r w:rsidR="00FE563E">
        <w:t xml:space="preserve"> when</w:t>
      </w:r>
      <w:r w:rsidR="00FE563E" w:rsidRPr="00FE563E">
        <w:t xml:space="preserve"> review</w:t>
      </w:r>
      <w:r w:rsidR="00FE563E">
        <w:t>ing</w:t>
      </w:r>
      <w:r w:rsidR="00FE563E" w:rsidRPr="00FE563E">
        <w:t xml:space="preserve"> and improv</w:t>
      </w:r>
      <w:r w:rsidR="00FE563E">
        <w:t>ing</w:t>
      </w:r>
      <w:r w:rsidR="00FE563E" w:rsidRPr="00FE563E">
        <w:t xml:space="preserve"> the quality management </w:t>
      </w:r>
      <w:r w:rsidR="00B344DC" w:rsidRPr="00FE563E">
        <w:t>plans</w:t>
      </w:r>
      <w:r w:rsidR="00B344DC">
        <w:t>?</w:t>
      </w:r>
      <w:bookmarkEnd w:id="13"/>
    </w:p>
    <w:p w14:paraId="4EA5BE91" w14:textId="77777777" w:rsidR="0046000D" w:rsidRPr="0046000D" w:rsidRDefault="0046000D" w:rsidP="004600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6454" w:rsidRPr="00830749" w14:paraId="6298DC01" w14:textId="77777777" w:rsidTr="00803FF8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D529CF" w14:textId="77777777" w:rsidR="00236454" w:rsidRPr="001C4084" w:rsidRDefault="00236454" w:rsidP="00F44D4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A0E6" w14:textId="7F0DFCE5" w:rsidR="00236454" w:rsidRPr="001C4084" w:rsidRDefault="00236454" w:rsidP="00F44D4D">
            <w:pPr>
              <w:rPr>
                <w:rFonts w:ascii="Arial" w:hAnsi="Arial" w:cs="Arial"/>
                <w:sz w:val="22"/>
                <w:szCs w:val="22"/>
              </w:rPr>
            </w:pPr>
            <w:permStart w:id="449518060" w:edGrp="everyone"/>
            <w:permEnd w:id="449518060"/>
          </w:p>
        </w:tc>
        <w:permStart w:id="66080359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27661F6" w14:textId="77777777" w:rsidR="00236454" w:rsidRPr="00533511" w:rsidRDefault="00F3015B" w:rsidP="00F44D4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042732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645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0803592"/>
          </w:p>
        </w:tc>
      </w:tr>
    </w:tbl>
    <w:p w14:paraId="6B9B5C43" w14:textId="35FAE285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422F66BC" w14:textId="56DD9530" w:rsidR="00236454" w:rsidRPr="000932AD" w:rsidRDefault="00C678C8" w:rsidP="00C678C8">
      <w:pPr>
        <w:pStyle w:val="20TAQuestionNumber"/>
        <w:numPr>
          <w:ilvl w:val="0"/>
          <w:numId w:val="0"/>
        </w:numPr>
        <w:ind w:left="360" w:hanging="360"/>
        <w:rPr>
          <w:i/>
          <w:iCs/>
        </w:rPr>
      </w:pPr>
      <w:r w:rsidRPr="000932AD">
        <w:rPr>
          <w:i/>
          <w:iCs/>
        </w:rPr>
        <w:lastRenderedPageBreak/>
        <w:t>Read t</w:t>
      </w:r>
      <w:r w:rsidR="001E0E36" w:rsidRPr="000932AD">
        <w:rPr>
          <w:i/>
          <w:iCs/>
        </w:rPr>
        <w:t xml:space="preserve">he following job description </w:t>
      </w:r>
      <w:r w:rsidR="00B17273" w:rsidRPr="000932AD">
        <w:rPr>
          <w:i/>
          <w:iCs/>
        </w:rPr>
        <w:t>and</w:t>
      </w:r>
      <w:r w:rsidRPr="000932AD">
        <w:rPr>
          <w:i/>
          <w:iCs/>
        </w:rPr>
        <w:t xml:space="preserve"> respond to </w:t>
      </w:r>
      <w:r w:rsidR="00B17273" w:rsidRPr="000932AD">
        <w:rPr>
          <w:i/>
          <w:iCs/>
        </w:rPr>
        <w:fldChar w:fldCharType="begin"/>
      </w:r>
      <w:r w:rsidR="00B17273" w:rsidRPr="000932AD">
        <w:rPr>
          <w:i/>
          <w:iCs/>
        </w:rPr>
        <w:instrText xml:space="preserve"> REF _Ref88571271 \r \h </w:instrText>
      </w:r>
      <w:r w:rsidR="000932AD">
        <w:rPr>
          <w:i/>
          <w:iCs/>
        </w:rPr>
        <w:instrText xml:space="preserve"> \* MERGEFORMAT </w:instrText>
      </w:r>
      <w:r w:rsidR="00B17273" w:rsidRPr="000932AD">
        <w:rPr>
          <w:i/>
          <w:iCs/>
        </w:rPr>
      </w:r>
      <w:r w:rsidR="00B17273" w:rsidRPr="000932AD">
        <w:rPr>
          <w:i/>
          <w:iCs/>
        </w:rPr>
        <w:fldChar w:fldCharType="separate"/>
      </w:r>
      <w:r w:rsidR="00FB5EFA">
        <w:rPr>
          <w:i/>
          <w:iCs/>
        </w:rPr>
        <w:t xml:space="preserve">Q12. </w:t>
      </w:r>
      <w:r w:rsidR="00B17273" w:rsidRPr="000932AD">
        <w:rPr>
          <w:i/>
          <w:iCs/>
        </w:rPr>
        <w:fldChar w:fldCharType="end"/>
      </w:r>
    </w:p>
    <w:p w14:paraId="192E9CB4" w14:textId="39CCCCA8" w:rsidR="001E0E36" w:rsidRDefault="001E0E36" w:rsidP="00913683">
      <w:pPr>
        <w:pStyle w:val="20TAQuestionNumber"/>
        <w:numPr>
          <w:ilvl w:val="0"/>
          <w:numId w:val="0"/>
        </w:numPr>
        <w:ind w:left="360" w:hanging="360"/>
      </w:pPr>
    </w:p>
    <w:p w14:paraId="7D5B876D" w14:textId="77777777" w:rsidR="001E0E36" w:rsidRPr="001E0E36" w:rsidRDefault="001E0E36" w:rsidP="001E0E36">
      <w:pPr>
        <w:jc w:val="left"/>
        <w:rPr>
          <w:rFonts w:ascii="Arial" w:hAnsi="Arial" w:cs="Arial"/>
          <w:i/>
          <w:iCs/>
          <w:color w:val="000000"/>
          <w:sz w:val="22"/>
          <w:szCs w:val="22"/>
          <w:lang w:eastAsia="en-AU"/>
        </w:rPr>
      </w:pPr>
      <w:r w:rsidRPr="001E0E36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>Excavator Operator required for an immediate start on the Gold Coast</w:t>
      </w:r>
    </w:p>
    <w:p w14:paraId="256657EE" w14:textId="68D90091" w:rsidR="00C678C8" w:rsidRPr="000932AD" w:rsidRDefault="001E0E36" w:rsidP="001E0E36">
      <w:pPr>
        <w:jc w:val="left"/>
        <w:rPr>
          <w:rFonts w:ascii="Arial" w:hAnsi="Arial" w:cs="Arial"/>
          <w:b/>
          <w:bCs/>
          <w:i/>
          <w:iCs/>
          <w:color w:val="000000"/>
          <w:sz w:val="22"/>
          <w:szCs w:val="22"/>
          <w:lang w:eastAsia="en-AU"/>
        </w:rPr>
      </w:pPr>
      <w:r w:rsidRPr="001E0E36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br/>
      </w:r>
      <w:r w:rsidR="00C7339D">
        <w:rPr>
          <w:rFonts w:ascii="Arial" w:hAnsi="Arial" w:cs="Arial"/>
          <w:b/>
          <w:bCs/>
          <w:i/>
          <w:iCs/>
          <w:color w:val="000000"/>
          <w:sz w:val="22"/>
          <w:szCs w:val="22"/>
          <w:lang w:eastAsia="en-AU"/>
        </w:rPr>
        <w:t xml:space="preserve">1. </w:t>
      </w:r>
      <w:r w:rsidRPr="001E0E36">
        <w:rPr>
          <w:rFonts w:ascii="Arial" w:hAnsi="Arial" w:cs="Arial"/>
          <w:b/>
          <w:bCs/>
          <w:i/>
          <w:iCs/>
          <w:color w:val="000000"/>
          <w:sz w:val="22"/>
          <w:szCs w:val="22"/>
          <w:lang w:eastAsia="en-AU"/>
        </w:rPr>
        <w:t>Your new company</w:t>
      </w:r>
      <w:r w:rsidRPr="001E0E36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br/>
      </w:r>
      <w:r w:rsidR="00C678C8" w:rsidRPr="000932AD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>XYZ</w:t>
      </w:r>
      <w:r w:rsidRPr="001E0E36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 xml:space="preserve"> </w:t>
      </w:r>
      <w:r w:rsidR="00C678C8" w:rsidRPr="000932AD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>Excavations</w:t>
      </w:r>
      <w:r w:rsidRPr="001E0E36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 xml:space="preserve"> are currently seeking an experienced excavator opera</w:t>
      </w:r>
      <w:r w:rsidR="00C678C8" w:rsidRPr="000932AD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>tor</w:t>
      </w:r>
      <w:r w:rsidRPr="001E0E36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 xml:space="preserve"> to assist with civil projects.</w:t>
      </w:r>
      <w:r w:rsidRPr="001E0E36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br/>
      </w:r>
      <w:r w:rsidRPr="001E0E36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br/>
      </w:r>
      <w:r w:rsidR="00C7339D">
        <w:rPr>
          <w:rFonts w:ascii="Arial" w:hAnsi="Arial" w:cs="Arial"/>
          <w:b/>
          <w:bCs/>
          <w:i/>
          <w:iCs/>
          <w:color w:val="000000"/>
          <w:sz w:val="22"/>
          <w:szCs w:val="22"/>
          <w:lang w:eastAsia="en-AU"/>
        </w:rPr>
        <w:t xml:space="preserve">2. </w:t>
      </w:r>
      <w:r w:rsidRPr="001E0E36">
        <w:rPr>
          <w:rFonts w:ascii="Arial" w:hAnsi="Arial" w:cs="Arial"/>
          <w:b/>
          <w:bCs/>
          <w:i/>
          <w:iCs/>
          <w:color w:val="000000"/>
          <w:sz w:val="22"/>
          <w:szCs w:val="22"/>
          <w:lang w:eastAsia="en-AU"/>
        </w:rPr>
        <w:t xml:space="preserve">Your </w:t>
      </w:r>
      <w:r w:rsidR="00C678C8" w:rsidRPr="000932AD">
        <w:rPr>
          <w:rFonts w:ascii="Arial" w:hAnsi="Arial" w:cs="Arial"/>
          <w:b/>
          <w:bCs/>
          <w:i/>
          <w:iCs/>
          <w:color w:val="000000"/>
          <w:sz w:val="22"/>
          <w:szCs w:val="22"/>
          <w:lang w:eastAsia="en-AU"/>
        </w:rPr>
        <w:t>responsibilities</w:t>
      </w:r>
    </w:p>
    <w:p w14:paraId="09F1201D" w14:textId="77777777" w:rsidR="00C678C8" w:rsidRPr="000932AD" w:rsidRDefault="00C678C8" w:rsidP="001E0E36">
      <w:pPr>
        <w:jc w:val="left"/>
        <w:rPr>
          <w:rFonts w:ascii="Arial" w:hAnsi="Arial" w:cs="Arial"/>
          <w:i/>
          <w:iCs/>
          <w:color w:val="000000"/>
          <w:sz w:val="22"/>
          <w:szCs w:val="22"/>
          <w:lang w:eastAsia="en-AU"/>
        </w:rPr>
      </w:pPr>
      <w:r w:rsidRPr="000932AD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>Y</w:t>
      </w:r>
      <w:r w:rsidR="001E0E36" w:rsidRPr="001E0E36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>ou will be tasked with assisting our client with civil duties such as</w:t>
      </w:r>
      <w:r w:rsidRPr="000932AD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>:</w:t>
      </w:r>
    </w:p>
    <w:p w14:paraId="78BB1775" w14:textId="77777777" w:rsidR="00C678C8" w:rsidRPr="00C7339D" w:rsidRDefault="001E0E36" w:rsidP="008C503E">
      <w:pPr>
        <w:pStyle w:val="ListParagraph"/>
        <w:numPr>
          <w:ilvl w:val="0"/>
          <w:numId w:val="28"/>
        </w:numPr>
        <w:jc w:val="left"/>
        <w:rPr>
          <w:rFonts w:ascii="Arial" w:hAnsi="Arial" w:cs="Arial"/>
          <w:i/>
          <w:iCs/>
          <w:color w:val="000000"/>
          <w:sz w:val="22"/>
          <w:szCs w:val="22"/>
          <w:lang w:eastAsia="en-AU"/>
        </w:rPr>
      </w:pPr>
      <w:r w:rsidRPr="00C7339D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>working on general earthworks</w:t>
      </w:r>
    </w:p>
    <w:p w14:paraId="4C5E62CE" w14:textId="78853F2D" w:rsidR="00C678C8" w:rsidRPr="00C7339D" w:rsidRDefault="001E0E36" w:rsidP="008C503E">
      <w:pPr>
        <w:pStyle w:val="ListParagraph"/>
        <w:numPr>
          <w:ilvl w:val="0"/>
          <w:numId w:val="28"/>
        </w:numPr>
        <w:jc w:val="left"/>
        <w:rPr>
          <w:rFonts w:ascii="Arial" w:hAnsi="Arial" w:cs="Arial"/>
          <w:i/>
          <w:iCs/>
          <w:color w:val="000000"/>
          <w:sz w:val="22"/>
          <w:szCs w:val="22"/>
          <w:lang w:eastAsia="en-AU"/>
        </w:rPr>
      </w:pPr>
      <w:r w:rsidRPr="00C7339D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 xml:space="preserve">operating the excavator </w:t>
      </w:r>
      <w:r w:rsidR="00C678C8" w:rsidRPr="00C7339D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>(</w:t>
      </w:r>
      <w:r w:rsidRPr="00C7339D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>dig out piping, loading trucks</w:t>
      </w:r>
      <w:r w:rsidR="00C678C8" w:rsidRPr="00C7339D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>)</w:t>
      </w:r>
    </w:p>
    <w:p w14:paraId="2AD58DEC" w14:textId="2855FEBB" w:rsidR="009A7E95" w:rsidRPr="00C7339D" w:rsidRDefault="009A7E95" w:rsidP="008C503E">
      <w:pPr>
        <w:pStyle w:val="ListParagraph"/>
        <w:numPr>
          <w:ilvl w:val="0"/>
          <w:numId w:val="28"/>
        </w:numPr>
        <w:jc w:val="left"/>
        <w:rPr>
          <w:rFonts w:ascii="Arial" w:hAnsi="Arial" w:cs="Arial"/>
          <w:i/>
          <w:iCs/>
          <w:color w:val="000000"/>
          <w:sz w:val="22"/>
          <w:szCs w:val="22"/>
          <w:lang w:eastAsia="en-AU"/>
        </w:rPr>
      </w:pPr>
      <w:r w:rsidRPr="00C7339D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>driving trucks to sites with excavator loaded</w:t>
      </w:r>
    </w:p>
    <w:p w14:paraId="500B5EC1" w14:textId="77777777" w:rsidR="00C678C8" w:rsidRPr="000932AD" w:rsidRDefault="00C678C8" w:rsidP="00B17273">
      <w:pPr>
        <w:jc w:val="left"/>
        <w:rPr>
          <w:rFonts w:ascii="Arial" w:hAnsi="Arial" w:cs="Arial"/>
          <w:i/>
          <w:iCs/>
          <w:color w:val="000000"/>
          <w:sz w:val="22"/>
          <w:szCs w:val="22"/>
          <w:lang w:eastAsia="en-AU"/>
        </w:rPr>
      </w:pPr>
    </w:p>
    <w:p w14:paraId="4F741D07" w14:textId="5F250685" w:rsidR="001E0E36" w:rsidRPr="00B344DC" w:rsidRDefault="00C7339D" w:rsidP="00C7339D">
      <w:pPr>
        <w:jc w:val="left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color w:val="000000"/>
          <w:sz w:val="22"/>
          <w:szCs w:val="22"/>
          <w:lang w:eastAsia="en-AU"/>
        </w:rPr>
        <w:t xml:space="preserve">3. </w:t>
      </w:r>
      <w:r w:rsidR="001E0E36" w:rsidRPr="000932AD">
        <w:rPr>
          <w:rFonts w:ascii="Arial" w:hAnsi="Arial" w:cs="Arial"/>
          <w:b/>
          <w:bCs/>
          <w:i/>
          <w:iCs/>
          <w:color w:val="000000"/>
          <w:sz w:val="22"/>
          <w:szCs w:val="22"/>
          <w:lang w:eastAsia="en-AU"/>
        </w:rPr>
        <w:t>What you need</w:t>
      </w:r>
      <w:r w:rsidR="00B17273" w:rsidRPr="000932AD">
        <w:rPr>
          <w:rFonts w:ascii="Arial" w:hAnsi="Arial" w:cs="Arial"/>
          <w:b/>
          <w:bCs/>
          <w:i/>
          <w:iCs/>
          <w:color w:val="000000"/>
          <w:sz w:val="22"/>
          <w:szCs w:val="22"/>
          <w:lang w:eastAsia="en-AU"/>
        </w:rPr>
        <w:t>:</w:t>
      </w:r>
      <w:r w:rsidR="001E0E36" w:rsidRPr="000932AD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br/>
      </w:r>
      <w:r w:rsidR="001A79D1" w:rsidRPr="00B344DC">
        <w:rPr>
          <w:rFonts w:ascii="Arial" w:hAnsi="Arial" w:cs="Arial"/>
          <w:i/>
          <w:iCs/>
          <w:sz w:val="22"/>
          <w:szCs w:val="22"/>
        </w:rPr>
        <w:t xml:space="preserve">      3.1-----------</w:t>
      </w:r>
    </w:p>
    <w:p w14:paraId="498288EE" w14:textId="35C60407" w:rsidR="009A7E95" w:rsidRPr="00C7339D" w:rsidRDefault="001A79D1" w:rsidP="00C7339D">
      <w:pPr>
        <w:jc w:val="left"/>
        <w:rPr>
          <w:rFonts w:ascii="Arial" w:hAnsi="Arial" w:cs="Arial"/>
          <w:i/>
          <w:iCs/>
          <w:color w:val="000000"/>
          <w:sz w:val="22"/>
          <w:szCs w:val="22"/>
          <w:lang w:eastAsia="en-AU"/>
        </w:rPr>
      </w:pPr>
      <w:r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 xml:space="preserve">      3.2-----------</w:t>
      </w:r>
    </w:p>
    <w:p w14:paraId="2614E880" w14:textId="42771FE6" w:rsidR="000932AD" w:rsidRPr="00C7339D" w:rsidRDefault="001A79D1" w:rsidP="00C7339D">
      <w:pPr>
        <w:jc w:val="left"/>
        <w:rPr>
          <w:rFonts w:ascii="Arial" w:hAnsi="Arial" w:cs="Arial"/>
          <w:i/>
          <w:iCs/>
          <w:color w:val="000000"/>
          <w:sz w:val="22"/>
          <w:szCs w:val="22"/>
          <w:lang w:eastAsia="en-AU"/>
        </w:rPr>
      </w:pPr>
      <w:r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 xml:space="preserve">      3.</w:t>
      </w:r>
      <w:r w:rsidR="00E973A3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>4 ----------</w:t>
      </w:r>
    </w:p>
    <w:p w14:paraId="749DD9AE" w14:textId="5A80A1D6" w:rsidR="000932AD" w:rsidRPr="00C7339D" w:rsidRDefault="001A79D1" w:rsidP="00C7339D">
      <w:pPr>
        <w:jc w:val="left"/>
        <w:rPr>
          <w:rFonts w:ascii="Arial" w:hAnsi="Arial" w:cs="Arial"/>
          <w:i/>
          <w:iCs/>
          <w:color w:val="000000"/>
          <w:sz w:val="22"/>
          <w:szCs w:val="22"/>
          <w:lang w:eastAsia="en-AU"/>
        </w:rPr>
      </w:pPr>
      <w:r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 xml:space="preserve">      3.4 </w:t>
      </w:r>
      <w:r w:rsidR="00E973A3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>----------</w:t>
      </w:r>
    </w:p>
    <w:p w14:paraId="2D9C941E" w14:textId="77777777" w:rsidR="006D7696" w:rsidRPr="009F6376" w:rsidRDefault="006D7696" w:rsidP="00C678C8">
      <w:pPr>
        <w:jc w:val="left"/>
        <w:rPr>
          <w:rFonts w:ascii="Arial" w:hAnsi="Arial" w:cs="Arial"/>
          <w:color w:val="000000"/>
          <w:sz w:val="22"/>
          <w:szCs w:val="22"/>
          <w:lang w:eastAsia="en-AU"/>
        </w:rPr>
      </w:pPr>
    </w:p>
    <w:p w14:paraId="6473170E" w14:textId="77777777" w:rsidR="006D7696" w:rsidRPr="009F6376" w:rsidRDefault="006D7696" w:rsidP="00C678C8">
      <w:pPr>
        <w:jc w:val="left"/>
        <w:rPr>
          <w:rFonts w:ascii="Arial" w:hAnsi="Arial" w:cs="Arial"/>
          <w:color w:val="000000"/>
          <w:sz w:val="22"/>
          <w:szCs w:val="22"/>
          <w:lang w:eastAsia="en-AU"/>
        </w:rPr>
      </w:pPr>
    </w:p>
    <w:p w14:paraId="42FBA549" w14:textId="3E552B83" w:rsidR="00C678C8" w:rsidRPr="000932AD" w:rsidRDefault="00C7339D" w:rsidP="00C678C8">
      <w:pPr>
        <w:jc w:val="left"/>
        <w:rPr>
          <w:rFonts w:ascii="Arial" w:hAnsi="Arial" w:cs="Arial"/>
          <w:b/>
          <w:bCs/>
          <w:i/>
          <w:iCs/>
          <w:color w:val="000000"/>
          <w:sz w:val="22"/>
          <w:szCs w:val="22"/>
          <w:lang w:eastAsia="en-AU"/>
        </w:rPr>
      </w:pPr>
      <w:r>
        <w:rPr>
          <w:rFonts w:ascii="Arial" w:hAnsi="Arial" w:cs="Arial"/>
          <w:b/>
          <w:bCs/>
          <w:i/>
          <w:iCs/>
          <w:color w:val="000000"/>
          <w:sz w:val="22"/>
          <w:szCs w:val="22"/>
          <w:lang w:eastAsia="en-AU"/>
        </w:rPr>
        <w:t xml:space="preserve">4. </w:t>
      </w:r>
      <w:r w:rsidR="001E0E36" w:rsidRPr="000932AD">
        <w:rPr>
          <w:rFonts w:ascii="Arial" w:hAnsi="Arial" w:cs="Arial"/>
          <w:b/>
          <w:bCs/>
          <w:i/>
          <w:iCs/>
          <w:color w:val="000000"/>
          <w:sz w:val="22"/>
          <w:szCs w:val="22"/>
          <w:lang w:eastAsia="en-AU"/>
        </w:rPr>
        <w:t>What you'll get</w:t>
      </w:r>
      <w:r w:rsidR="00B17273" w:rsidRPr="000932AD">
        <w:rPr>
          <w:rFonts w:ascii="Arial" w:hAnsi="Arial" w:cs="Arial"/>
          <w:b/>
          <w:bCs/>
          <w:i/>
          <w:iCs/>
          <w:color w:val="000000"/>
          <w:sz w:val="22"/>
          <w:szCs w:val="22"/>
          <w:lang w:eastAsia="en-AU"/>
        </w:rPr>
        <w:t>:</w:t>
      </w:r>
    </w:p>
    <w:p w14:paraId="44D58B1B" w14:textId="3F88C714" w:rsidR="00C678C8" w:rsidRPr="001A79D1" w:rsidRDefault="001E0E36" w:rsidP="008C503E">
      <w:pPr>
        <w:pStyle w:val="ListParagraph"/>
        <w:numPr>
          <w:ilvl w:val="0"/>
          <w:numId w:val="29"/>
        </w:numPr>
        <w:jc w:val="left"/>
        <w:rPr>
          <w:rFonts w:ascii="Arial" w:hAnsi="Arial" w:cs="Arial"/>
          <w:i/>
          <w:iCs/>
          <w:color w:val="000000"/>
          <w:sz w:val="22"/>
          <w:szCs w:val="22"/>
          <w:lang w:eastAsia="en-AU"/>
        </w:rPr>
      </w:pPr>
      <w:r w:rsidRPr="001A79D1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>immediate start</w:t>
      </w:r>
    </w:p>
    <w:p w14:paraId="636D17F6" w14:textId="77777777" w:rsidR="00C678C8" w:rsidRPr="001A79D1" w:rsidRDefault="001E0E36" w:rsidP="008C503E">
      <w:pPr>
        <w:pStyle w:val="ListParagraph"/>
        <w:numPr>
          <w:ilvl w:val="0"/>
          <w:numId w:val="29"/>
        </w:numPr>
        <w:jc w:val="left"/>
        <w:rPr>
          <w:rFonts w:ascii="Arial" w:hAnsi="Arial" w:cs="Arial"/>
          <w:i/>
          <w:iCs/>
          <w:color w:val="000000"/>
          <w:sz w:val="22"/>
          <w:szCs w:val="22"/>
          <w:lang w:eastAsia="en-AU"/>
        </w:rPr>
      </w:pPr>
      <w:r w:rsidRPr="001A79D1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 xml:space="preserve">weekly pay </w:t>
      </w:r>
    </w:p>
    <w:p w14:paraId="4500C306" w14:textId="77777777" w:rsidR="00C678C8" w:rsidRPr="001A79D1" w:rsidRDefault="00C678C8" w:rsidP="008C503E">
      <w:pPr>
        <w:pStyle w:val="ListParagraph"/>
        <w:numPr>
          <w:ilvl w:val="0"/>
          <w:numId w:val="29"/>
        </w:numPr>
        <w:jc w:val="left"/>
        <w:rPr>
          <w:rFonts w:ascii="Arial" w:hAnsi="Arial" w:cs="Arial"/>
          <w:i/>
          <w:iCs/>
          <w:color w:val="000000"/>
          <w:sz w:val="22"/>
          <w:szCs w:val="22"/>
          <w:lang w:eastAsia="en-AU"/>
        </w:rPr>
      </w:pPr>
      <w:r w:rsidRPr="001A79D1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 xml:space="preserve">casual </w:t>
      </w:r>
      <w:r w:rsidR="001E0E36" w:rsidRPr="001A79D1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 xml:space="preserve">hourly rate </w:t>
      </w:r>
    </w:p>
    <w:p w14:paraId="3A8197DD" w14:textId="539EFBF4" w:rsidR="00C678C8" w:rsidRPr="009F6376" w:rsidRDefault="00C678C8" w:rsidP="00C678C8">
      <w:pPr>
        <w:jc w:val="left"/>
        <w:rPr>
          <w:rFonts w:ascii="Arial" w:hAnsi="Arial" w:cs="Arial"/>
          <w:color w:val="000000"/>
          <w:sz w:val="22"/>
          <w:szCs w:val="22"/>
          <w:lang w:eastAsia="en-AU"/>
        </w:rPr>
      </w:pPr>
    </w:p>
    <w:p w14:paraId="1534A94B" w14:textId="77777777" w:rsidR="009A7E95" w:rsidRPr="009F6376" w:rsidRDefault="009A7E95" w:rsidP="00C678C8">
      <w:pPr>
        <w:jc w:val="left"/>
        <w:rPr>
          <w:rFonts w:ascii="Arial" w:hAnsi="Arial" w:cs="Arial"/>
          <w:color w:val="000000"/>
          <w:sz w:val="22"/>
          <w:szCs w:val="22"/>
          <w:lang w:eastAsia="en-AU"/>
        </w:rPr>
      </w:pPr>
    </w:p>
    <w:p w14:paraId="348A7647" w14:textId="7776E24E" w:rsidR="001E0E36" w:rsidRPr="000932AD" w:rsidRDefault="00C7339D" w:rsidP="00C678C8">
      <w:pPr>
        <w:jc w:val="left"/>
        <w:rPr>
          <w:rFonts w:ascii="Arial" w:hAnsi="Arial" w:cs="Arial"/>
          <w:i/>
          <w:iCs/>
          <w:color w:val="000000"/>
          <w:sz w:val="22"/>
          <w:szCs w:val="22"/>
          <w:lang w:eastAsia="en-AU"/>
        </w:rPr>
      </w:pPr>
      <w:r>
        <w:rPr>
          <w:rFonts w:ascii="Arial" w:hAnsi="Arial" w:cs="Arial"/>
          <w:b/>
          <w:bCs/>
          <w:i/>
          <w:iCs/>
          <w:color w:val="000000"/>
          <w:sz w:val="22"/>
          <w:szCs w:val="22"/>
          <w:lang w:eastAsia="en-AU"/>
        </w:rPr>
        <w:t xml:space="preserve">5. </w:t>
      </w:r>
      <w:r w:rsidR="001E0E36" w:rsidRPr="000932AD">
        <w:rPr>
          <w:rFonts w:ascii="Arial" w:hAnsi="Arial" w:cs="Arial"/>
          <w:b/>
          <w:bCs/>
          <w:i/>
          <w:iCs/>
          <w:color w:val="000000"/>
          <w:sz w:val="22"/>
          <w:szCs w:val="22"/>
          <w:lang w:eastAsia="en-AU"/>
        </w:rPr>
        <w:t xml:space="preserve">What you need to do </w:t>
      </w:r>
      <w:r w:rsidR="001E0E36" w:rsidRPr="000932AD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br/>
      </w:r>
      <w:r w:rsidR="00B17273" w:rsidRPr="000932AD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>C</w:t>
      </w:r>
      <w:r w:rsidR="001E0E36" w:rsidRPr="000932AD">
        <w:rPr>
          <w:rFonts w:ascii="Arial" w:hAnsi="Arial" w:cs="Arial"/>
          <w:i/>
          <w:iCs/>
          <w:color w:val="000000"/>
          <w:sz w:val="22"/>
          <w:szCs w:val="22"/>
          <w:lang w:eastAsia="en-AU"/>
        </w:rPr>
        <w:t>lick 'apply now' to forward an up-to-date copy of your CV</w:t>
      </w:r>
    </w:p>
    <w:p w14:paraId="00D41490" w14:textId="23E109DA" w:rsidR="001E0E36" w:rsidRPr="009F6376" w:rsidRDefault="001E0E36" w:rsidP="009F6376">
      <w:pPr>
        <w:pStyle w:val="20TAQuestionNumber"/>
        <w:numPr>
          <w:ilvl w:val="0"/>
          <w:numId w:val="0"/>
        </w:numPr>
        <w:ind w:left="360" w:hanging="360"/>
        <w:rPr>
          <w:b w:val="0"/>
          <w:bCs/>
        </w:rPr>
      </w:pPr>
    </w:p>
    <w:p w14:paraId="0B43B236" w14:textId="77777777" w:rsidR="00B17273" w:rsidRPr="009F6376" w:rsidRDefault="00B17273" w:rsidP="009F6376">
      <w:pPr>
        <w:pStyle w:val="20TAQuestionNumber"/>
        <w:numPr>
          <w:ilvl w:val="0"/>
          <w:numId w:val="0"/>
        </w:numPr>
        <w:ind w:left="360" w:hanging="360"/>
        <w:rPr>
          <w:b w:val="0"/>
          <w:bCs/>
        </w:rPr>
      </w:pPr>
    </w:p>
    <w:p w14:paraId="2F84FF75" w14:textId="1EEBAB0D" w:rsidR="00236454" w:rsidRDefault="00C7339D" w:rsidP="000932AD">
      <w:pPr>
        <w:pStyle w:val="20TAQuestionNumber"/>
        <w:ind w:left="709" w:hanging="709"/>
      </w:pPr>
      <w:bookmarkStart w:id="14" w:name="_Ref88572703"/>
      <w:bookmarkStart w:id="15" w:name="_Ref88571271"/>
      <w:r>
        <w:t xml:space="preserve">Complete </w:t>
      </w:r>
      <w:r w:rsidR="001A79D1">
        <w:t xml:space="preserve">all points in </w:t>
      </w:r>
      <w:r>
        <w:t xml:space="preserve">section 3, “What you need” </w:t>
      </w:r>
      <w:r w:rsidR="00B17273">
        <w:t xml:space="preserve">and </w:t>
      </w:r>
      <w:r w:rsidR="001A79D1">
        <w:t xml:space="preserve">include </w:t>
      </w:r>
      <w:r w:rsidR="00B17273">
        <w:t>why</w:t>
      </w:r>
      <w:r w:rsidR="00AD0B71">
        <w:t xml:space="preserve"> </w:t>
      </w:r>
      <w:r>
        <w:t>each is needed</w:t>
      </w:r>
      <w:r w:rsidR="00B17273">
        <w:t>?</w:t>
      </w:r>
      <w:bookmarkEnd w:id="14"/>
    </w:p>
    <w:p w14:paraId="01CC0EDC" w14:textId="77777777" w:rsidR="00B17273" w:rsidRPr="00830749" w:rsidRDefault="00B17273" w:rsidP="00B17273">
      <w:pPr>
        <w:pStyle w:val="20TAQuestionNumber"/>
        <w:numPr>
          <w:ilvl w:val="0"/>
          <w:numId w:val="0"/>
        </w:numPr>
        <w:ind w:left="360" w:hanging="360"/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6454" w:rsidRPr="00830749" w14:paraId="2F8BA26E" w14:textId="77777777" w:rsidTr="00803FF8">
        <w:trPr>
          <w:trHeight w:val="442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bookmarkEnd w:id="15"/>
          <w:p w14:paraId="1C48F815" w14:textId="3818AA3C" w:rsidR="001A79D1" w:rsidRPr="001C4084" w:rsidRDefault="00236454" w:rsidP="00913683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F3DF" w14:textId="6E4D3067" w:rsidR="00236454" w:rsidRDefault="00236454" w:rsidP="00913683">
            <w:pPr>
              <w:pStyle w:val="ListParagraph"/>
              <w:numPr>
                <w:ilvl w:val="0"/>
                <w:numId w:val="34"/>
              </w:numPr>
              <w:ind w:left="424" w:hanging="502"/>
              <w:rPr>
                <w:rFonts w:ascii="Arial" w:hAnsi="Arial" w:cs="Arial"/>
                <w:sz w:val="22"/>
                <w:szCs w:val="22"/>
              </w:rPr>
            </w:pPr>
            <w:permStart w:id="890334586" w:edGrp="everyone"/>
            <w:permEnd w:id="890334586"/>
          </w:p>
          <w:p w14:paraId="582DA140" w14:textId="77777777" w:rsidR="00913683" w:rsidRDefault="00913683" w:rsidP="00913683">
            <w:pPr>
              <w:pStyle w:val="ListParagraph"/>
              <w:ind w:left="424"/>
              <w:rPr>
                <w:rFonts w:ascii="Arial" w:hAnsi="Arial" w:cs="Arial"/>
                <w:sz w:val="22"/>
                <w:szCs w:val="22"/>
              </w:rPr>
            </w:pPr>
          </w:p>
          <w:p w14:paraId="5FBE5FBB" w14:textId="712ECC2F" w:rsidR="00913683" w:rsidRDefault="00913683" w:rsidP="00913683">
            <w:pPr>
              <w:pStyle w:val="ListParagraph"/>
              <w:numPr>
                <w:ilvl w:val="0"/>
                <w:numId w:val="34"/>
              </w:numPr>
              <w:ind w:left="424" w:hanging="502"/>
              <w:rPr>
                <w:rFonts w:ascii="Arial" w:hAnsi="Arial" w:cs="Arial"/>
                <w:sz w:val="22"/>
                <w:szCs w:val="22"/>
              </w:rPr>
            </w:pPr>
            <w:permStart w:id="598542957" w:edGrp="everyone"/>
            <w:permEnd w:id="598542957"/>
          </w:p>
          <w:p w14:paraId="1CE50224" w14:textId="77777777" w:rsidR="00913683" w:rsidRDefault="00913683" w:rsidP="00913683">
            <w:pPr>
              <w:pStyle w:val="ListParagraph"/>
              <w:ind w:left="424"/>
              <w:rPr>
                <w:rFonts w:ascii="Arial" w:hAnsi="Arial" w:cs="Arial"/>
                <w:sz w:val="22"/>
                <w:szCs w:val="22"/>
              </w:rPr>
            </w:pPr>
          </w:p>
          <w:p w14:paraId="1EBFF648" w14:textId="3E2BCB2B" w:rsidR="00913683" w:rsidRDefault="00913683" w:rsidP="00913683">
            <w:pPr>
              <w:pStyle w:val="ListParagraph"/>
              <w:numPr>
                <w:ilvl w:val="0"/>
                <w:numId w:val="34"/>
              </w:numPr>
              <w:ind w:left="424" w:hanging="502"/>
              <w:rPr>
                <w:rFonts w:ascii="Arial" w:hAnsi="Arial" w:cs="Arial"/>
                <w:sz w:val="22"/>
                <w:szCs w:val="22"/>
              </w:rPr>
            </w:pPr>
            <w:permStart w:id="1776426705" w:edGrp="everyone"/>
            <w:permEnd w:id="1776426705"/>
          </w:p>
          <w:p w14:paraId="2B8A12A3" w14:textId="77777777" w:rsidR="00913683" w:rsidRDefault="00913683" w:rsidP="00913683">
            <w:pPr>
              <w:pStyle w:val="ListParagraph"/>
              <w:ind w:left="424"/>
              <w:rPr>
                <w:rFonts w:ascii="Arial" w:hAnsi="Arial" w:cs="Arial"/>
                <w:sz w:val="22"/>
                <w:szCs w:val="22"/>
              </w:rPr>
            </w:pPr>
          </w:p>
          <w:p w14:paraId="36620988" w14:textId="59221194" w:rsidR="00913683" w:rsidRPr="00913683" w:rsidRDefault="00913683" w:rsidP="00913683">
            <w:pPr>
              <w:pStyle w:val="ListParagraph"/>
              <w:numPr>
                <w:ilvl w:val="0"/>
                <w:numId w:val="34"/>
              </w:numPr>
              <w:ind w:left="424" w:hanging="502"/>
              <w:rPr>
                <w:rFonts w:ascii="Arial" w:hAnsi="Arial" w:cs="Arial"/>
                <w:sz w:val="22"/>
                <w:szCs w:val="22"/>
              </w:rPr>
            </w:pPr>
            <w:permStart w:id="988561987" w:edGrp="everyone"/>
            <w:permEnd w:id="988561987"/>
          </w:p>
        </w:tc>
        <w:permStart w:id="52750458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148051" w14:textId="77777777" w:rsidR="00236454" w:rsidRPr="00533511" w:rsidRDefault="00F3015B" w:rsidP="00F44D4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565747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645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7504585"/>
          </w:p>
        </w:tc>
      </w:tr>
    </w:tbl>
    <w:p w14:paraId="1AE32B3B" w14:textId="77777777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05890E35" w14:textId="77777777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75F2BACD" w14:textId="6937DCB3" w:rsidR="00236454" w:rsidRPr="00830749" w:rsidRDefault="00E973A3" w:rsidP="00236454">
      <w:pPr>
        <w:pStyle w:val="20TAQuestionNumber"/>
        <w:ind w:left="709" w:hanging="709"/>
      </w:pPr>
      <w:bookmarkStart w:id="16" w:name="_Ref88573348"/>
      <w:r>
        <w:lastRenderedPageBreak/>
        <w:t>W</w:t>
      </w:r>
      <w:r w:rsidR="009F7074" w:rsidRPr="009F7074">
        <w:t xml:space="preserve">hy </w:t>
      </w:r>
      <w:r>
        <w:t xml:space="preserve">is </w:t>
      </w:r>
      <w:r w:rsidR="009F7074" w:rsidRPr="009F7074">
        <w:t xml:space="preserve">consultation with others </w:t>
      </w:r>
      <w:r>
        <w:t xml:space="preserve">regarding </w:t>
      </w:r>
      <w:r w:rsidR="009F7074" w:rsidRPr="009F7074">
        <w:t>the quality management plans vital to the success of th</w:t>
      </w:r>
      <w:r>
        <w:t>e project?</w:t>
      </w:r>
      <w:bookmarkEnd w:id="16"/>
    </w:p>
    <w:p w14:paraId="7BF54979" w14:textId="77777777" w:rsidR="00236454" w:rsidRPr="00830749" w:rsidRDefault="00236454" w:rsidP="0023645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6454" w:rsidRPr="00830749" w14:paraId="70472546" w14:textId="77777777" w:rsidTr="00803FF8">
        <w:trPr>
          <w:trHeight w:val="680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10A2AB" w14:textId="77777777" w:rsidR="00236454" w:rsidRPr="001C4084" w:rsidRDefault="00236454" w:rsidP="00F44D4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2966" w14:textId="04371C70" w:rsidR="00236454" w:rsidRPr="001C4084" w:rsidRDefault="00236454" w:rsidP="00F44D4D">
            <w:pPr>
              <w:rPr>
                <w:rFonts w:ascii="Arial" w:hAnsi="Arial" w:cs="Arial"/>
                <w:sz w:val="22"/>
                <w:szCs w:val="22"/>
              </w:rPr>
            </w:pPr>
            <w:permStart w:id="59965506" w:edGrp="everyone"/>
            <w:permEnd w:id="59965506"/>
          </w:p>
        </w:tc>
        <w:permStart w:id="165441917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6A1F7F" w14:textId="77777777" w:rsidR="00236454" w:rsidRPr="00533511" w:rsidRDefault="00F3015B" w:rsidP="00F44D4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51097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645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54419172"/>
          </w:p>
        </w:tc>
      </w:tr>
    </w:tbl>
    <w:p w14:paraId="746DDBF9" w14:textId="77777777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53422411" w14:textId="77777777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2B6E8ACD" w14:textId="3EEB6CE5" w:rsidR="00236454" w:rsidRPr="00830749" w:rsidRDefault="00E973A3" w:rsidP="00236454">
      <w:pPr>
        <w:pStyle w:val="20TAQuestionNumber"/>
        <w:ind w:left="709" w:hanging="709"/>
      </w:pPr>
      <w:bookmarkStart w:id="17" w:name="_Ref88573604"/>
      <w:r>
        <w:t>What is</w:t>
      </w:r>
      <w:r w:rsidR="002A6667">
        <w:t xml:space="preserve"> ‘kaizen’</w:t>
      </w:r>
      <w:r>
        <w:t>? G</w:t>
      </w:r>
      <w:r w:rsidR="002A6667">
        <w:t>ive two (2) examples.</w:t>
      </w:r>
      <w:bookmarkEnd w:id="17"/>
    </w:p>
    <w:p w14:paraId="4ACFA028" w14:textId="77777777" w:rsidR="00236454" w:rsidRPr="00830749" w:rsidRDefault="00236454" w:rsidP="0023645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6454" w:rsidRPr="00830749" w14:paraId="007065C1" w14:textId="77777777" w:rsidTr="00803FF8">
        <w:trPr>
          <w:trHeight w:val="442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3FF587" w14:textId="77777777" w:rsidR="00236454" w:rsidRPr="001C4084" w:rsidRDefault="00236454" w:rsidP="00F44D4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CABC" w14:textId="7324C904" w:rsidR="00236454" w:rsidRDefault="00236454" w:rsidP="00EA2B49">
            <w:pPr>
              <w:pStyle w:val="ListParagraph"/>
              <w:numPr>
                <w:ilvl w:val="0"/>
                <w:numId w:val="35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871391366" w:edGrp="everyone"/>
            <w:permEnd w:id="871391366"/>
          </w:p>
          <w:p w14:paraId="486AB232" w14:textId="60885270" w:rsidR="00F9680A" w:rsidRDefault="00F9680A" w:rsidP="00F9680A">
            <w:pPr>
              <w:pStyle w:val="ListParagraph"/>
              <w:ind w:left="282"/>
              <w:rPr>
                <w:rFonts w:ascii="Arial" w:hAnsi="Arial" w:cs="Arial"/>
                <w:sz w:val="22"/>
                <w:szCs w:val="22"/>
              </w:rPr>
            </w:pPr>
          </w:p>
          <w:p w14:paraId="22BAEB1A" w14:textId="6B5A19B8" w:rsidR="00F9680A" w:rsidRPr="00EA2B49" w:rsidRDefault="00F9680A" w:rsidP="00EA2B49">
            <w:pPr>
              <w:pStyle w:val="ListParagraph"/>
              <w:numPr>
                <w:ilvl w:val="0"/>
                <w:numId w:val="35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833899228" w:edGrp="everyone"/>
            <w:permEnd w:id="833899228"/>
          </w:p>
        </w:tc>
        <w:permStart w:id="193760136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D9FA9E" w14:textId="77777777" w:rsidR="00236454" w:rsidRPr="00533511" w:rsidRDefault="00F3015B" w:rsidP="00F44D4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603874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645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37601369"/>
          </w:p>
        </w:tc>
      </w:tr>
    </w:tbl>
    <w:p w14:paraId="72FC5562" w14:textId="77777777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661EA7A0" w14:textId="77777777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4111996A" w14:textId="1A88857C" w:rsidR="00236454" w:rsidRPr="00830749" w:rsidRDefault="00A91DD1" w:rsidP="00236454">
      <w:pPr>
        <w:pStyle w:val="20TAQuestionNumber"/>
        <w:ind w:left="709" w:hanging="709"/>
      </w:pPr>
      <w:bookmarkStart w:id="18" w:name="_Ref88631563"/>
      <w:r>
        <w:lastRenderedPageBreak/>
        <w:t>Identify one (1) c</w:t>
      </w:r>
      <w:r w:rsidR="006E35DA" w:rsidRPr="006E35DA">
        <w:t>ommunicat</w:t>
      </w:r>
      <w:r w:rsidR="006E35DA">
        <w:t xml:space="preserve">ion method you can apply to share the </w:t>
      </w:r>
      <w:r w:rsidR="006E35DA" w:rsidRPr="006E35DA">
        <w:t xml:space="preserve">benefits of </w:t>
      </w:r>
      <w:r w:rsidR="006E35DA">
        <w:t xml:space="preserve">adhering to workplace </w:t>
      </w:r>
      <w:r w:rsidR="006E35DA" w:rsidRPr="006E35DA">
        <w:t xml:space="preserve">quality site procedures and practices </w:t>
      </w:r>
      <w:r w:rsidR="006E35DA">
        <w:t>with workers and contractors</w:t>
      </w:r>
      <w:r>
        <w:t xml:space="preserve"> and </w:t>
      </w:r>
      <w:r w:rsidR="00FE5087">
        <w:t xml:space="preserve">explain </w:t>
      </w:r>
      <w:r>
        <w:t>why</w:t>
      </w:r>
      <w:bookmarkEnd w:id="18"/>
      <w:r w:rsidR="00FE5087">
        <w:t xml:space="preserve"> this method is effective.</w:t>
      </w:r>
    </w:p>
    <w:p w14:paraId="5B374DC0" w14:textId="77777777" w:rsidR="00236454" w:rsidRPr="00830749" w:rsidRDefault="00236454" w:rsidP="0023645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6454" w:rsidRPr="00830749" w14:paraId="4BB30584" w14:textId="77777777" w:rsidTr="00803FF8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AE9B35" w14:textId="77777777" w:rsidR="00236454" w:rsidRPr="001C4084" w:rsidRDefault="00236454" w:rsidP="00F44D4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54601" w14:textId="352F936B" w:rsidR="00236454" w:rsidRPr="001C4084" w:rsidRDefault="00236454" w:rsidP="00F44D4D">
            <w:pPr>
              <w:rPr>
                <w:rFonts w:ascii="Arial" w:hAnsi="Arial" w:cs="Arial"/>
                <w:sz w:val="22"/>
                <w:szCs w:val="22"/>
              </w:rPr>
            </w:pPr>
            <w:permStart w:id="994074024" w:edGrp="everyone"/>
            <w:permEnd w:id="994074024"/>
          </w:p>
        </w:tc>
        <w:permStart w:id="108281281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DB50AE" w14:textId="77777777" w:rsidR="00236454" w:rsidRPr="00533511" w:rsidRDefault="00F3015B" w:rsidP="00F44D4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835308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645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82812811"/>
          </w:p>
        </w:tc>
      </w:tr>
    </w:tbl>
    <w:p w14:paraId="2DE77EC8" w14:textId="77777777" w:rsidR="00236454" w:rsidRDefault="00236454" w:rsidP="00236454">
      <w:pPr>
        <w:rPr>
          <w:rFonts w:ascii="Arial" w:hAnsi="Arial" w:cs="Arial"/>
          <w:sz w:val="22"/>
          <w:szCs w:val="22"/>
        </w:rPr>
      </w:pPr>
    </w:p>
    <w:p w14:paraId="1B8F92DC" w14:textId="77777777" w:rsidR="00DE72F7" w:rsidRDefault="00DE72F7" w:rsidP="00DE72F7">
      <w:pPr>
        <w:rPr>
          <w:rFonts w:ascii="Arial" w:hAnsi="Arial" w:cs="Arial"/>
          <w:sz w:val="22"/>
          <w:szCs w:val="22"/>
        </w:rPr>
      </w:pPr>
    </w:p>
    <w:p w14:paraId="54E34158" w14:textId="38D94D12" w:rsidR="00DE72F7" w:rsidRPr="00FE5087" w:rsidRDefault="00826306" w:rsidP="00865261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9" w:name="_Ref88633028"/>
      <w:r>
        <w:t xml:space="preserve">What are two (2) procedures used to </w:t>
      </w:r>
      <w:r w:rsidR="00F34484">
        <w:t>prepare workers for</w:t>
      </w:r>
      <w:r w:rsidR="00E06912">
        <w:t xml:space="preserve"> emergenc</w:t>
      </w:r>
      <w:r w:rsidR="00F34484">
        <w:t>ies or hazardous situations</w:t>
      </w:r>
      <w:bookmarkEnd w:id="19"/>
      <w:r w:rsidR="00F34484">
        <w:t>? Define your responses.</w:t>
      </w:r>
    </w:p>
    <w:p w14:paraId="3F889ABD" w14:textId="77777777" w:rsidR="00FE5087" w:rsidRPr="00FE5087" w:rsidRDefault="00FE5087" w:rsidP="00FE508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E72F7" w:rsidRPr="00830749" w14:paraId="5F91BDC1" w14:textId="77777777" w:rsidTr="00803FF8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4EA9CE" w14:textId="188C83EC" w:rsidR="00F34484" w:rsidRPr="001C4084" w:rsidRDefault="00DE72F7" w:rsidP="00F9680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71E4" w14:textId="1303A3C0" w:rsidR="00DE72F7" w:rsidRDefault="00DE72F7" w:rsidP="00F9680A">
            <w:pPr>
              <w:pStyle w:val="ListParagraph"/>
              <w:numPr>
                <w:ilvl w:val="0"/>
                <w:numId w:val="38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390884306" w:edGrp="everyone"/>
            <w:permEnd w:id="390884306"/>
          </w:p>
          <w:p w14:paraId="59C363F1" w14:textId="27032CE1" w:rsidR="00F9680A" w:rsidRDefault="00F9680A" w:rsidP="00F9680A">
            <w:pPr>
              <w:pStyle w:val="ListParagraph"/>
              <w:ind w:left="282"/>
              <w:rPr>
                <w:rFonts w:ascii="Arial" w:hAnsi="Arial" w:cs="Arial"/>
                <w:sz w:val="22"/>
                <w:szCs w:val="22"/>
              </w:rPr>
            </w:pPr>
          </w:p>
          <w:p w14:paraId="3DD51FB3" w14:textId="711E0488" w:rsidR="00F9680A" w:rsidRPr="00F9680A" w:rsidRDefault="00F9680A" w:rsidP="00F9680A">
            <w:pPr>
              <w:pStyle w:val="ListParagraph"/>
              <w:numPr>
                <w:ilvl w:val="0"/>
                <w:numId w:val="38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1733237590" w:edGrp="everyone"/>
            <w:permEnd w:id="1733237590"/>
          </w:p>
        </w:tc>
        <w:permStart w:id="3041361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2DE407" w14:textId="77777777" w:rsidR="00DE72F7" w:rsidRPr="00533511" w:rsidRDefault="00F3015B" w:rsidP="00F44D4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029936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72F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0413611"/>
          </w:p>
        </w:tc>
      </w:tr>
    </w:tbl>
    <w:p w14:paraId="75296D73" w14:textId="77777777" w:rsidR="00DE72F7" w:rsidRDefault="00DE72F7" w:rsidP="00DE72F7">
      <w:pPr>
        <w:rPr>
          <w:rFonts w:ascii="Arial" w:hAnsi="Arial" w:cs="Arial"/>
          <w:sz w:val="22"/>
          <w:szCs w:val="22"/>
        </w:rPr>
      </w:pPr>
    </w:p>
    <w:p w14:paraId="1E547E21" w14:textId="77777777" w:rsidR="00E06912" w:rsidRDefault="00E06912" w:rsidP="00E06912">
      <w:pPr>
        <w:rPr>
          <w:rFonts w:ascii="Arial" w:hAnsi="Arial" w:cs="Arial"/>
          <w:sz w:val="22"/>
          <w:szCs w:val="22"/>
        </w:rPr>
      </w:pPr>
    </w:p>
    <w:p w14:paraId="2A778CE2" w14:textId="2DE4E6F6" w:rsidR="00E06912" w:rsidRPr="00830749" w:rsidRDefault="006208A0" w:rsidP="00E06912">
      <w:pPr>
        <w:pStyle w:val="20TAQuestionNumber"/>
        <w:ind w:left="709" w:hanging="709"/>
      </w:pPr>
      <w:bookmarkStart w:id="20" w:name="_Ref88633727"/>
      <w:r>
        <w:lastRenderedPageBreak/>
        <w:t>Identify</w:t>
      </w:r>
      <w:r w:rsidR="00AA01B7">
        <w:t xml:space="preserve"> two (2) high risk activities. Describe methods you apply to ensure quality and safety</w:t>
      </w:r>
      <w:r w:rsidR="00393F47">
        <w:t xml:space="preserve"> requirements</w:t>
      </w:r>
      <w:r w:rsidR="00AA01B7">
        <w:t xml:space="preserve"> related to the two (2) activities</w:t>
      </w:r>
      <w:r w:rsidR="00393F47">
        <w:t xml:space="preserve"> are shared and recorded</w:t>
      </w:r>
      <w:bookmarkEnd w:id="20"/>
      <w:r>
        <w:t>.</w:t>
      </w:r>
    </w:p>
    <w:p w14:paraId="47648C39" w14:textId="77777777" w:rsidR="00E06912" w:rsidRPr="00830749" w:rsidRDefault="00E06912" w:rsidP="00E0691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06912" w:rsidRPr="00830749" w14:paraId="44E62630" w14:textId="77777777" w:rsidTr="00803FF8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64438A" w14:textId="0B409ADE" w:rsidR="006208A0" w:rsidRPr="001C4084" w:rsidRDefault="00E06912" w:rsidP="00F9680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3DE3" w14:textId="67A2B665" w:rsidR="00E06912" w:rsidRDefault="00E06912" w:rsidP="00F9680A">
            <w:pPr>
              <w:pStyle w:val="ListParagraph"/>
              <w:numPr>
                <w:ilvl w:val="0"/>
                <w:numId w:val="39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2090235698" w:edGrp="everyone"/>
            <w:permEnd w:id="2090235698"/>
          </w:p>
          <w:p w14:paraId="3480BA36" w14:textId="407B2BAE" w:rsidR="00F9680A" w:rsidRDefault="00F9680A" w:rsidP="00F9680A">
            <w:pPr>
              <w:pStyle w:val="ListParagraph"/>
              <w:ind w:left="282"/>
              <w:rPr>
                <w:rFonts w:ascii="Arial" w:hAnsi="Arial" w:cs="Arial"/>
                <w:sz w:val="22"/>
                <w:szCs w:val="22"/>
              </w:rPr>
            </w:pPr>
          </w:p>
          <w:p w14:paraId="5C80075B" w14:textId="7ADC29FC" w:rsidR="00F9680A" w:rsidRPr="00F9680A" w:rsidRDefault="00F9680A" w:rsidP="00F9680A">
            <w:pPr>
              <w:pStyle w:val="ListParagraph"/>
              <w:numPr>
                <w:ilvl w:val="0"/>
                <w:numId w:val="39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1140733479" w:edGrp="everyone"/>
            <w:permEnd w:id="1140733479"/>
          </w:p>
        </w:tc>
        <w:permStart w:id="126878591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A72293" w14:textId="77777777" w:rsidR="00E06912" w:rsidRPr="00533511" w:rsidRDefault="00F3015B" w:rsidP="00101CB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377800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691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68785912"/>
          </w:p>
        </w:tc>
      </w:tr>
    </w:tbl>
    <w:p w14:paraId="4C53CF89" w14:textId="77777777" w:rsidR="00E06912" w:rsidRDefault="00E06912" w:rsidP="00E06912">
      <w:pPr>
        <w:rPr>
          <w:rFonts w:ascii="Arial" w:hAnsi="Arial" w:cs="Arial"/>
          <w:sz w:val="22"/>
          <w:szCs w:val="22"/>
        </w:rPr>
      </w:pPr>
    </w:p>
    <w:p w14:paraId="0CA752CF" w14:textId="77777777" w:rsidR="00E06912" w:rsidRDefault="00E06912" w:rsidP="00E06912">
      <w:pPr>
        <w:rPr>
          <w:rFonts w:ascii="Arial" w:hAnsi="Arial" w:cs="Arial"/>
          <w:sz w:val="22"/>
          <w:szCs w:val="22"/>
        </w:rPr>
      </w:pPr>
    </w:p>
    <w:p w14:paraId="7593F116" w14:textId="3D5B99EC" w:rsidR="00090152" w:rsidRDefault="00090152" w:rsidP="00E06912">
      <w:pPr>
        <w:pStyle w:val="20TAQuestionNumber"/>
        <w:ind w:left="709" w:hanging="709"/>
      </w:pPr>
      <w:bookmarkStart w:id="21" w:name="_Ref88634174"/>
      <w:r>
        <w:t xml:space="preserve">a) </w:t>
      </w:r>
      <w:r w:rsidR="006208A0">
        <w:t>What is</w:t>
      </w:r>
      <w:r w:rsidR="00760F14">
        <w:t xml:space="preserve"> quality control</w:t>
      </w:r>
      <w:r w:rsidR="00B7297F">
        <w:t>?</w:t>
      </w:r>
    </w:p>
    <w:p w14:paraId="0A209197" w14:textId="0EF2BF01" w:rsidR="00E06912" w:rsidRPr="00830749" w:rsidRDefault="007C716F" w:rsidP="007C716F">
      <w:pPr>
        <w:pStyle w:val="20TAQuestionNumber"/>
        <w:numPr>
          <w:ilvl w:val="0"/>
          <w:numId w:val="0"/>
        </w:numPr>
        <w:ind w:left="720"/>
      </w:pPr>
      <w:r>
        <w:t xml:space="preserve">b) </w:t>
      </w:r>
      <w:r w:rsidR="00090152">
        <w:t>H</w:t>
      </w:r>
      <w:r w:rsidR="00760F14">
        <w:t xml:space="preserve">ow </w:t>
      </w:r>
      <w:r w:rsidR="006208A0">
        <w:t>is this implemented on a construction project?</w:t>
      </w:r>
      <w:bookmarkEnd w:id="21"/>
    </w:p>
    <w:p w14:paraId="1E7DFEC9" w14:textId="77777777" w:rsidR="00E06912" w:rsidRPr="00830749" w:rsidRDefault="00E06912" w:rsidP="00E0691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06912" w:rsidRPr="00830749" w14:paraId="237FFD8C" w14:textId="77777777" w:rsidTr="00803FF8">
        <w:trPr>
          <w:trHeight w:val="58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A42FF2" w14:textId="5F6A268C" w:rsidR="00090152" w:rsidRPr="001C4084" w:rsidRDefault="00E06912" w:rsidP="00F9680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54D1" w14:textId="348673D1" w:rsidR="00E06912" w:rsidRDefault="00E06912" w:rsidP="00F9680A">
            <w:pPr>
              <w:pStyle w:val="ListParagraph"/>
              <w:numPr>
                <w:ilvl w:val="0"/>
                <w:numId w:val="36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1961102779" w:edGrp="everyone"/>
            <w:permEnd w:id="1961102779"/>
          </w:p>
          <w:p w14:paraId="6FF228B1" w14:textId="1A326832" w:rsidR="00F9680A" w:rsidRDefault="00F9680A" w:rsidP="00F9680A">
            <w:pPr>
              <w:pStyle w:val="ListParagraph"/>
              <w:ind w:left="282"/>
              <w:rPr>
                <w:rFonts w:ascii="Arial" w:hAnsi="Arial" w:cs="Arial"/>
                <w:sz w:val="22"/>
                <w:szCs w:val="22"/>
              </w:rPr>
            </w:pPr>
          </w:p>
          <w:p w14:paraId="4FD04954" w14:textId="70E98A8E" w:rsidR="00F9680A" w:rsidRPr="00F9680A" w:rsidRDefault="00F9680A" w:rsidP="00F9680A">
            <w:pPr>
              <w:pStyle w:val="ListParagraph"/>
              <w:numPr>
                <w:ilvl w:val="0"/>
                <w:numId w:val="36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1938051920" w:edGrp="everyone"/>
            <w:permEnd w:id="1938051920"/>
          </w:p>
        </w:tc>
        <w:permStart w:id="21324226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9A035F" w14:textId="77777777" w:rsidR="00E06912" w:rsidRPr="00533511" w:rsidRDefault="00F3015B" w:rsidP="00101CB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965180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691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2422628"/>
          </w:p>
        </w:tc>
      </w:tr>
    </w:tbl>
    <w:p w14:paraId="002EB9E2" w14:textId="77777777" w:rsidR="00E06912" w:rsidRDefault="00E06912" w:rsidP="00E06912">
      <w:pPr>
        <w:rPr>
          <w:rFonts w:ascii="Arial" w:hAnsi="Arial" w:cs="Arial"/>
          <w:sz w:val="22"/>
          <w:szCs w:val="22"/>
        </w:rPr>
      </w:pPr>
    </w:p>
    <w:p w14:paraId="73ED5ED5" w14:textId="3CE65281" w:rsidR="00E06912" w:rsidRPr="00830749" w:rsidRDefault="00E83711" w:rsidP="00E06912">
      <w:pPr>
        <w:pStyle w:val="20TAQuestionNumber"/>
        <w:ind w:left="709" w:hanging="709"/>
      </w:pPr>
      <w:bookmarkStart w:id="22" w:name="_Ref88634557"/>
      <w:r>
        <w:lastRenderedPageBreak/>
        <w:t>What is the difference between</w:t>
      </w:r>
      <w:r w:rsidR="006E0F6E">
        <w:t xml:space="preserve"> continuous improvement and corrective action</w:t>
      </w:r>
      <w:bookmarkEnd w:id="22"/>
      <w:r>
        <w:t>?</w:t>
      </w:r>
    </w:p>
    <w:p w14:paraId="745C0092" w14:textId="77777777" w:rsidR="00E06912" w:rsidRPr="00830749" w:rsidRDefault="00E06912" w:rsidP="00E0691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06912" w:rsidRPr="00830749" w14:paraId="2D590D79" w14:textId="77777777" w:rsidTr="00803FF8">
        <w:trPr>
          <w:trHeight w:val="58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8ED029" w14:textId="77777777" w:rsidR="00E06912" w:rsidRPr="001C4084" w:rsidRDefault="00E06912" w:rsidP="00101CB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76C1" w14:textId="133E4CC1" w:rsidR="00E06912" w:rsidRPr="001C4084" w:rsidRDefault="00E06912" w:rsidP="00101CB8">
            <w:pPr>
              <w:rPr>
                <w:rFonts w:ascii="Arial" w:hAnsi="Arial" w:cs="Arial"/>
                <w:sz w:val="22"/>
                <w:szCs w:val="22"/>
              </w:rPr>
            </w:pPr>
            <w:permStart w:id="750080129" w:edGrp="everyone"/>
            <w:permEnd w:id="750080129"/>
          </w:p>
        </w:tc>
        <w:permStart w:id="138623656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DCBD5B" w14:textId="77777777" w:rsidR="00E06912" w:rsidRPr="00533511" w:rsidRDefault="00F3015B" w:rsidP="00101CB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08749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691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86236564"/>
          </w:p>
        </w:tc>
      </w:tr>
    </w:tbl>
    <w:p w14:paraId="4C66A463" w14:textId="77777777" w:rsidR="00E06912" w:rsidRDefault="00E06912" w:rsidP="00E06912">
      <w:pPr>
        <w:rPr>
          <w:rFonts w:ascii="Arial" w:hAnsi="Arial" w:cs="Arial"/>
          <w:sz w:val="22"/>
          <w:szCs w:val="22"/>
        </w:rPr>
      </w:pPr>
    </w:p>
    <w:p w14:paraId="01CF6996" w14:textId="77777777" w:rsidR="00E06912" w:rsidRDefault="00E06912" w:rsidP="00E06912">
      <w:pPr>
        <w:rPr>
          <w:rFonts w:ascii="Arial" w:hAnsi="Arial" w:cs="Arial"/>
          <w:sz w:val="22"/>
          <w:szCs w:val="22"/>
        </w:rPr>
      </w:pPr>
    </w:p>
    <w:p w14:paraId="0D125F69" w14:textId="5D9B98B0" w:rsidR="00E06912" w:rsidRPr="00830749" w:rsidRDefault="00E83711" w:rsidP="00E06912">
      <w:pPr>
        <w:pStyle w:val="20TAQuestionNumber"/>
        <w:ind w:left="709" w:hanging="709"/>
      </w:pPr>
      <w:bookmarkStart w:id="23" w:name="_Ref88635056"/>
      <w:r>
        <w:t>W</w:t>
      </w:r>
      <w:r w:rsidR="00574933">
        <w:t xml:space="preserve">hy </w:t>
      </w:r>
      <w:r>
        <w:t xml:space="preserve">is </w:t>
      </w:r>
      <w:r w:rsidR="00574933">
        <w:t xml:space="preserve">a Gantt chart a useful tool </w:t>
      </w:r>
      <w:r w:rsidR="00E25695">
        <w:t>during implementing and monitoring a quality management system</w:t>
      </w:r>
      <w:bookmarkEnd w:id="23"/>
      <w:r>
        <w:t>?</w:t>
      </w:r>
    </w:p>
    <w:p w14:paraId="14E2F04E" w14:textId="77777777" w:rsidR="00E06912" w:rsidRPr="00830749" w:rsidRDefault="00E06912" w:rsidP="00E0691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06912" w:rsidRPr="00830749" w14:paraId="6D024897" w14:textId="77777777" w:rsidTr="00803FF8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298A6F" w14:textId="77777777" w:rsidR="00E06912" w:rsidRPr="001C4084" w:rsidRDefault="00E06912" w:rsidP="00101CB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B86E" w14:textId="2A3B8C23" w:rsidR="00E06912" w:rsidRPr="001C4084" w:rsidRDefault="00E06912" w:rsidP="00101CB8">
            <w:pPr>
              <w:rPr>
                <w:rFonts w:ascii="Arial" w:hAnsi="Arial" w:cs="Arial"/>
                <w:sz w:val="22"/>
                <w:szCs w:val="22"/>
              </w:rPr>
            </w:pPr>
            <w:permStart w:id="1481198198" w:edGrp="everyone"/>
            <w:permEnd w:id="1481198198"/>
          </w:p>
        </w:tc>
        <w:permStart w:id="190133302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A00590" w14:textId="77777777" w:rsidR="00E06912" w:rsidRPr="00533511" w:rsidRDefault="00F3015B" w:rsidP="00101CB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38300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691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01333023"/>
          </w:p>
        </w:tc>
      </w:tr>
    </w:tbl>
    <w:p w14:paraId="0BA7BC8C" w14:textId="77777777" w:rsidR="00E06912" w:rsidRDefault="00E06912" w:rsidP="00E06912">
      <w:pPr>
        <w:rPr>
          <w:rFonts w:ascii="Arial" w:hAnsi="Arial" w:cs="Arial"/>
          <w:sz w:val="22"/>
          <w:szCs w:val="22"/>
        </w:rPr>
      </w:pPr>
    </w:p>
    <w:p w14:paraId="3CF90BB8" w14:textId="77777777" w:rsidR="00E06912" w:rsidRDefault="00E06912" w:rsidP="00E06912">
      <w:pPr>
        <w:rPr>
          <w:rFonts w:ascii="Arial" w:hAnsi="Arial" w:cs="Arial"/>
          <w:sz w:val="22"/>
          <w:szCs w:val="22"/>
        </w:rPr>
      </w:pPr>
    </w:p>
    <w:p w14:paraId="41DCAFD5" w14:textId="0455FAC4" w:rsidR="00E06912" w:rsidRPr="00830749" w:rsidRDefault="00E83711" w:rsidP="00E06912">
      <w:pPr>
        <w:pStyle w:val="20TAQuestionNumber"/>
        <w:ind w:left="709" w:hanging="709"/>
      </w:pPr>
      <w:bookmarkStart w:id="24" w:name="_Ref88636179"/>
      <w:r>
        <w:lastRenderedPageBreak/>
        <w:t>What is</w:t>
      </w:r>
      <w:r w:rsidR="00E06912">
        <w:t xml:space="preserve"> </w:t>
      </w:r>
      <w:r w:rsidR="00CE4B71">
        <w:t>the importance of monitoring a system, process</w:t>
      </w:r>
      <w:r w:rsidR="00EA2B49">
        <w:t>,</w:t>
      </w:r>
      <w:r w:rsidR="00CE4B71">
        <w:t xml:space="preserve"> or work activity, including methods and stages of </w:t>
      </w:r>
      <w:bookmarkEnd w:id="24"/>
      <w:r w:rsidR="00B344DC">
        <w:t>monitoring?</w:t>
      </w:r>
    </w:p>
    <w:p w14:paraId="4A52531F" w14:textId="77777777" w:rsidR="00E06912" w:rsidRPr="00830749" w:rsidRDefault="00E06912" w:rsidP="00E0691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06912" w:rsidRPr="00830749" w14:paraId="0F53A754" w14:textId="77777777" w:rsidTr="00803FF8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4BB6CF" w14:textId="77777777" w:rsidR="00E06912" w:rsidRPr="001C4084" w:rsidRDefault="00E06912" w:rsidP="00101CB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0848" w14:textId="664DDB74" w:rsidR="00E06912" w:rsidRPr="001C4084" w:rsidRDefault="00E06912" w:rsidP="00101CB8">
            <w:pPr>
              <w:rPr>
                <w:rFonts w:ascii="Arial" w:hAnsi="Arial" w:cs="Arial"/>
                <w:sz w:val="22"/>
                <w:szCs w:val="22"/>
              </w:rPr>
            </w:pPr>
            <w:permStart w:id="520510387" w:edGrp="everyone"/>
            <w:permEnd w:id="520510387"/>
          </w:p>
        </w:tc>
        <w:permStart w:id="7435308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9766E9" w14:textId="77777777" w:rsidR="00E06912" w:rsidRPr="00533511" w:rsidRDefault="00F3015B" w:rsidP="00101CB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203349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0691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43530860"/>
          </w:p>
        </w:tc>
      </w:tr>
    </w:tbl>
    <w:p w14:paraId="1746FB37" w14:textId="77777777" w:rsidR="00E06912" w:rsidRDefault="00E06912" w:rsidP="00E06912">
      <w:pPr>
        <w:rPr>
          <w:rFonts w:ascii="Arial" w:hAnsi="Arial" w:cs="Arial"/>
          <w:sz w:val="22"/>
          <w:szCs w:val="22"/>
        </w:rPr>
      </w:pPr>
    </w:p>
    <w:p w14:paraId="75B1EC45" w14:textId="77777777" w:rsidR="004C0F0C" w:rsidRDefault="004C0F0C" w:rsidP="004C0F0C">
      <w:pPr>
        <w:rPr>
          <w:rFonts w:ascii="Arial" w:hAnsi="Arial" w:cs="Arial"/>
          <w:sz w:val="22"/>
          <w:szCs w:val="22"/>
        </w:rPr>
      </w:pPr>
    </w:p>
    <w:p w14:paraId="3E0BB69D" w14:textId="169C2CD3" w:rsidR="004C0F0C" w:rsidRPr="008D0292" w:rsidRDefault="00E83711" w:rsidP="004412EB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5" w:name="_Ref88636579"/>
      <w:r>
        <w:t xml:space="preserve">What is </w:t>
      </w:r>
      <w:r w:rsidR="008D0292">
        <w:t>the Plan-Do-Check-Act cycle</w:t>
      </w:r>
      <w:bookmarkEnd w:id="25"/>
      <w:r w:rsidR="00B344DC">
        <w:t>?</w:t>
      </w:r>
    </w:p>
    <w:p w14:paraId="70CD56AE" w14:textId="77777777" w:rsidR="008D0292" w:rsidRPr="008D0292" w:rsidRDefault="008D0292" w:rsidP="008D029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C0F0C" w:rsidRPr="00830749" w14:paraId="44DEE752" w14:textId="77777777" w:rsidTr="00803FF8">
        <w:trPr>
          <w:trHeight w:val="680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6967B8" w14:textId="77777777" w:rsidR="004C0F0C" w:rsidRPr="001C4084" w:rsidRDefault="004C0F0C" w:rsidP="00101CB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F103" w14:textId="35A7AC28" w:rsidR="004C0F0C" w:rsidRPr="001C4084" w:rsidRDefault="004C0F0C" w:rsidP="00101CB8">
            <w:pPr>
              <w:rPr>
                <w:rFonts w:ascii="Arial" w:hAnsi="Arial" w:cs="Arial"/>
                <w:sz w:val="22"/>
                <w:szCs w:val="22"/>
              </w:rPr>
            </w:pPr>
            <w:permStart w:id="443555024" w:edGrp="everyone"/>
            <w:permEnd w:id="443555024"/>
          </w:p>
        </w:tc>
        <w:permStart w:id="3514308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B76BA88" w14:textId="77777777" w:rsidR="004C0F0C" w:rsidRPr="00533511" w:rsidRDefault="00F3015B" w:rsidP="00101CB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861938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C0F0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143083"/>
          </w:p>
        </w:tc>
      </w:tr>
    </w:tbl>
    <w:p w14:paraId="365D1A2B" w14:textId="77777777" w:rsidR="004C0F0C" w:rsidRDefault="004C0F0C" w:rsidP="004C0F0C">
      <w:pPr>
        <w:rPr>
          <w:rFonts w:ascii="Arial" w:hAnsi="Arial" w:cs="Arial"/>
          <w:sz w:val="22"/>
          <w:szCs w:val="22"/>
        </w:rPr>
      </w:pPr>
    </w:p>
    <w:p w14:paraId="4F247B73" w14:textId="30F54912" w:rsidR="004C0F0C" w:rsidRPr="00D3538B" w:rsidRDefault="00E83711" w:rsidP="004C0F0C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6" w:name="_Ref88638608"/>
      <w:r>
        <w:lastRenderedPageBreak/>
        <w:t xml:space="preserve">Why is it </w:t>
      </w:r>
      <w:r w:rsidR="00D3538B">
        <w:t>importan</w:t>
      </w:r>
      <w:r>
        <w:t>t</w:t>
      </w:r>
      <w:r w:rsidR="00D3538B">
        <w:t xml:space="preserve"> </w:t>
      </w:r>
      <w:r>
        <w:t>to</w:t>
      </w:r>
      <w:r w:rsidR="00D3538B">
        <w:t xml:space="preserve"> maintain accurate records to achieve success with a quality management </w:t>
      </w:r>
      <w:bookmarkEnd w:id="26"/>
      <w:r w:rsidR="00B344DC">
        <w:t>system?</w:t>
      </w:r>
    </w:p>
    <w:p w14:paraId="7769A5C8" w14:textId="77777777" w:rsidR="00D3538B" w:rsidRPr="00D3538B" w:rsidRDefault="00D3538B" w:rsidP="00D3538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C0F0C" w:rsidRPr="00830749" w14:paraId="7C43B684" w14:textId="77777777" w:rsidTr="00803FF8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A0C01F" w14:textId="77777777" w:rsidR="004C0F0C" w:rsidRPr="001C4084" w:rsidRDefault="004C0F0C" w:rsidP="00101CB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3AD4" w14:textId="37233201" w:rsidR="004C0F0C" w:rsidRPr="001C4084" w:rsidRDefault="004C0F0C" w:rsidP="00101CB8">
            <w:pPr>
              <w:rPr>
                <w:rFonts w:ascii="Arial" w:hAnsi="Arial" w:cs="Arial"/>
                <w:sz w:val="22"/>
                <w:szCs w:val="22"/>
              </w:rPr>
            </w:pPr>
            <w:permStart w:id="1051725645" w:edGrp="everyone"/>
            <w:permEnd w:id="1051725645"/>
          </w:p>
        </w:tc>
        <w:permStart w:id="79392233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98C17E" w14:textId="77777777" w:rsidR="004C0F0C" w:rsidRPr="00533511" w:rsidRDefault="00F3015B" w:rsidP="00101CB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741716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C0F0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3922335"/>
          </w:p>
        </w:tc>
      </w:tr>
    </w:tbl>
    <w:p w14:paraId="4CBDEB8D" w14:textId="77777777" w:rsidR="004C0F0C" w:rsidRDefault="004C0F0C" w:rsidP="004C0F0C">
      <w:pPr>
        <w:rPr>
          <w:rFonts w:ascii="Arial" w:hAnsi="Arial" w:cs="Arial"/>
          <w:sz w:val="22"/>
          <w:szCs w:val="22"/>
        </w:rPr>
      </w:pPr>
    </w:p>
    <w:p w14:paraId="777B3542" w14:textId="77777777" w:rsidR="004C0F0C" w:rsidRDefault="004C0F0C" w:rsidP="004C0F0C">
      <w:pPr>
        <w:rPr>
          <w:rFonts w:ascii="Arial" w:hAnsi="Arial" w:cs="Arial"/>
          <w:sz w:val="22"/>
          <w:szCs w:val="22"/>
        </w:rPr>
      </w:pPr>
    </w:p>
    <w:p w14:paraId="4CB71A8A" w14:textId="4A7C2839" w:rsidR="004C0F0C" w:rsidRPr="00B34E1E" w:rsidRDefault="00E83711" w:rsidP="004C0F0C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7" w:name="_Ref88638611"/>
      <w:r>
        <w:t>What are</w:t>
      </w:r>
      <w:r w:rsidR="0096173F">
        <w:t xml:space="preserve"> two (2)</w:t>
      </w:r>
      <w:r w:rsidR="00B34E1E">
        <w:t xml:space="preserve"> document control procedures applied as part of quality control</w:t>
      </w:r>
      <w:bookmarkEnd w:id="27"/>
      <w:r w:rsidR="00017ECE">
        <w:t>?</w:t>
      </w:r>
    </w:p>
    <w:p w14:paraId="4B798DFB" w14:textId="77777777" w:rsidR="00B34E1E" w:rsidRPr="00B34E1E" w:rsidRDefault="00B34E1E" w:rsidP="00B34E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C0F0C" w:rsidRPr="00830749" w14:paraId="54A4050F" w14:textId="77777777" w:rsidTr="00803FF8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81F9D3" w14:textId="1E7023DF" w:rsidR="0096173F" w:rsidRPr="001C4084" w:rsidRDefault="004C0F0C" w:rsidP="00F9680A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ABD1" w14:textId="1219A111" w:rsidR="004C0F0C" w:rsidRDefault="004C0F0C" w:rsidP="00F9680A">
            <w:pPr>
              <w:pStyle w:val="ListParagraph"/>
              <w:numPr>
                <w:ilvl w:val="0"/>
                <w:numId w:val="37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595615327" w:edGrp="everyone"/>
            <w:permEnd w:id="595615327"/>
          </w:p>
          <w:p w14:paraId="36BB5A9B" w14:textId="77777777" w:rsidR="00F9680A" w:rsidRDefault="00F9680A" w:rsidP="00F9680A">
            <w:pPr>
              <w:pStyle w:val="ListParagraph"/>
              <w:ind w:left="282"/>
              <w:rPr>
                <w:rFonts w:ascii="Arial" w:hAnsi="Arial" w:cs="Arial"/>
                <w:sz w:val="22"/>
                <w:szCs w:val="22"/>
              </w:rPr>
            </w:pPr>
          </w:p>
          <w:p w14:paraId="4059D763" w14:textId="03A0BECA" w:rsidR="00F9680A" w:rsidRPr="00F9680A" w:rsidRDefault="00F9680A" w:rsidP="00F9680A">
            <w:pPr>
              <w:pStyle w:val="ListParagraph"/>
              <w:numPr>
                <w:ilvl w:val="0"/>
                <w:numId w:val="37"/>
              </w:numPr>
              <w:ind w:left="282"/>
              <w:rPr>
                <w:rFonts w:ascii="Arial" w:hAnsi="Arial" w:cs="Arial"/>
                <w:sz w:val="22"/>
                <w:szCs w:val="22"/>
              </w:rPr>
            </w:pPr>
            <w:permStart w:id="1816807424" w:edGrp="everyone"/>
            <w:permEnd w:id="1816807424"/>
          </w:p>
        </w:tc>
        <w:permStart w:id="186936605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A8D298" w14:textId="77777777" w:rsidR="004C0F0C" w:rsidRPr="00533511" w:rsidRDefault="00F3015B" w:rsidP="00101CB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753496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C0F0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9366055"/>
          </w:p>
        </w:tc>
      </w:tr>
    </w:tbl>
    <w:p w14:paraId="3362E33F" w14:textId="77777777" w:rsidR="004C0F0C" w:rsidRDefault="004C0F0C" w:rsidP="004C0F0C">
      <w:pPr>
        <w:rPr>
          <w:rFonts w:ascii="Arial" w:hAnsi="Arial" w:cs="Arial"/>
          <w:sz w:val="22"/>
          <w:szCs w:val="22"/>
        </w:rPr>
      </w:pPr>
    </w:p>
    <w:p w14:paraId="5EFE3310" w14:textId="77777777" w:rsidR="0016599B" w:rsidRDefault="0016599B" w:rsidP="0016599B">
      <w:pPr>
        <w:rPr>
          <w:rFonts w:ascii="Arial" w:hAnsi="Arial" w:cs="Arial"/>
          <w:sz w:val="22"/>
          <w:szCs w:val="22"/>
        </w:rPr>
      </w:pPr>
    </w:p>
    <w:p w14:paraId="58F9D410" w14:textId="2F6751BF" w:rsidR="0016599B" w:rsidRPr="00B34E1E" w:rsidRDefault="0096173F" w:rsidP="0016599B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8" w:name="_Ref88638519"/>
      <w:r>
        <w:t>What</w:t>
      </w:r>
      <w:r w:rsidR="0016599B">
        <w:t xml:space="preserve"> steps would</w:t>
      </w:r>
      <w:r>
        <w:t xml:space="preserve"> you</w:t>
      </w:r>
      <w:r w:rsidR="0016599B">
        <w:t xml:space="preserve"> take to introduce a new piece of equipment to a work team</w:t>
      </w:r>
      <w:r w:rsidR="00017ECE">
        <w:t>,</w:t>
      </w:r>
      <w:r w:rsidR="0016599B">
        <w:t xml:space="preserve"> and </w:t>
      </w:r>
      <w:r w:rsidR="00017ECE">
        <w:t xml:space="preserve">what </w:t>
      </w:r>
      <w:r w:rsidR="00092757">
        <w:t xml:space="preserve">quality </w:t>
      </w:r>
      <w:r w:rsidR="0016599B">
        <w:t xml:space="preserve">documents </w:t>
      </w:r>
      <w:r w:rsidR="00017ECE">
        <w:t xml:space="preserve">are </w:t>
      </w:r>
      <w:r w:rsidR="0016599B">
        <w:t>required to support this</w:t>
      </w:r>
      <w:bookmarkEnd w:id="28"/>
      <w:r w:rsidR="00017ECE">
        <w:t>?</w:t>
      </w:r>
    </w:p>
    <w:p w14:paraId="03494F32" w14:textId="77777777" w:rsidR="0016599B" w:rsidRPr="00B34E1E" w:rsidRDefault="0016599B" w:rsidP="0016599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6599B" w:rsidRPr="00830749" w14:paraId="39F0C229" w14:textId="77777777" w:rsidTr="00803FF8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6FDB6D" w14:textId="77777777" w:rsidR="0016599B" w:rsidRPr="001C4084" w:rsidRDefault="0016599B" w:rsidP="00101CB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A92A" w14:textId="4A0C219A" w:rsidR="0016599B" w:rsidRPr="001C4084" w:rsidRDefault="0016599B" w:rsidP="00101CB8">
            <w:pPr>
              <w:rPr>
                <w:rFonts w:ascii="Arial" w:hAnsi="Arial" w:cs="Arial"/>
                <w:sz w:val="22"/>
                <w:szCs w:val="22"/>
              </w:rPr>
            </w:pPr>
            <w:permStart w:id="604461532" w:edGrp="everyone"/>
            <w:permEnd w:id="604461532"/>
          </w:p>
        </w:tc>
        <w:permStart w:id="34171423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035C18" w14:textId="77777777" w:rsidR="0016599B" w:rsidRPr="00533511" w:rsidRDefault="00F3015B" w:rsidP="00101CB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953540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599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1714232"/>
          </w:p>
        </w:tc>
      </w:tr>
    </w:tbl>
    <w:p w14:paraId="645576A2" w14:textId="77777777" w:rsidR="0016599B" w:rsidRDefault="0016599B" w:rsidP="0016599B">
      <w:pPr>
        <w:rPr>
          <w:rFonts w:ascii="Arial" w:hAnsi="Arial" w:cs="Arial"/>
          <w:sz w:val="22"/>
          <w:szCs w:val="22"/>
        </w:rPr>
      </w:pPr>
    </w:p>
    <w:p w14:paraId="4A3BAE51" w14:textId="6FFA7805" w:rsidR="00C769FD" w:rsidRPr="00B34E1E" w:rsidRDefault="0096173F" w:rsidP="00C769FD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29" w:name="_Ref88639172"/>
      <w:r>
        <w:lastRenderedPageBreak/>
        <w:t>What is</w:t>
      </w:r>
      <w:r w:rsidR="00C769FD">
        <w:t xml:space="preserve"> the importance of gap analysis when identifying current quality </w:t>
      </w:r>
      <w:bookmarkEnd w:id="29"/>
      <w:r w:rsidR="00B344DC">
        <w:t>issues?</w:t>
      </w:r>
    </w:p>
    <w:p w14:paraId="6E9B2D7E" w14:textId="77777777" w:rsidR="00C769FD" w:rsidRPr="00B34E1E" w:rsidRDefault="00C769FD" w:rsidP="00C769F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769FD" w:rsidRPr="00830749" w14:paraId="390F27B1" w14:textId="77777777" w:rsidTr="00803FF8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2D3355" w14:textId="77777777" w:rsidR="00C769FD" w:rsidRPr="001C4084" w:rsidRDefault="00C769FD" w:rsidP="00101CB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27C3" w14:textId="1E1DDDE3" w:rsidR="00C769FD" w:rsidRPr="001C4084" w:rsidRDefault="00C769FD" w:rsidP="00101CB8">
            <w:pPr>
              <w:rPr>
                <w:rFonts w:ascii="Arial" w:hAnsi="Arial" w:cs="Arial"/>
                <w:sz w:val="22"/>
                <w:szCs w:val="22"/>
              </w:rPr>
            </w:pPr>
            <w:permStart w:id="1587098859" w:edGrp="everyone"/>
            <w:permEnd w:id="1587098859"/>
          </w:p>
        </w:tc>
        <w:permStart w:id="17637928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5D1C30" w14:textId="77777777" w:rsidR="00C769FD" w:rsidRPr="00533511" w:rsidRDefault="00F3015B" w:rsidP="00101CB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75929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69F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63792860"/>
          </w:p>
        </w:tc>
      </w:tr>
    </w:tbl>
    <w:p w14:paraId="4F7457E9" w14:textId="3E72C3D8" w:rsidR="000D1A7C" w:rsidRDefault="000D1A7C" w:rsidP="000D1A7C">
      <w:pPr>
        <w:rPr>
          <w:rFonts w:ascii="Arial" w:hAnsi="Arial" w:cs="Arial"/>
          <w:sz w:val="22"/>
          <w:szCs w:val="22"/>
        </w:rPr>
      </w:pPr>
    </w:p>
    <w:p w14:paraId="53D00EA2" w14:textId="77777777" w:rsidR="002B3AF2" w:rsidRDefault="002B3AF2" w:rsidP="000D1A7C">
      <w:pPr>
        <w:rPr>
          <w:rFonts w:ascii="Arial" w:hAnsi="Arial" w:cs="Arial"/>
          <w:sz w:val="22"/>
          <w:szCs w:val="22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0434CFB3" w:rsidR="004E699E" w:rsidRPr="004932A4" w:rsidRDefault="00F3015B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F1E19">
            <w:rPr>
              <w:szCs w:val="32"/>
            </w:rPr>
            <w:t>RIIQUA501E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76C642DD" w:rsidR="004E699E" w:rsidRDefault="00F3015B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F1E19">
            <w:rPr>
              <w:szCs w:val="32"/>
            </w:rPr>
            <w:t>Implement, monitor and develop quality management plans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77777777" w:rsidR="00750D30" w:rsidRPr="006128E5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0546484" w:edGrp="everyone"/>
            <w:permEnd w:id="30546484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04A48BB9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8C503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8C503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4DAE05F1" w:rsidR="00BE45C9" w:rsidRPr="00750D30" w:rsidRDefault="00BE45C9" w:rsidP="008C503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4735CF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8C503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8C503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8C503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8C503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8C503E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8C503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8C503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8C503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8C503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1"/>
        <w:gridCol w:w="1418"/>
        <w:gridCol w:w="1417"/>
        <w:gridCol w:w="2379"/>
        <w:gridCol w:w="1287"/>
        <w:gridCol w:w="1287"/>
      </w:tblGrid>
      <w:tr w:rsidR="00803FF8" w:rsidRPr="004932A4" w14:paraId="56B31164" w14:textId="77777777" w:rsidTr="007B5CBE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2335791" w14:textId="77777777" w:rsidR="00803FF8" w:rsidRPr="00906AB7" w:rsidRDefault="00803FF8" w:rsidP="007B5CBE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803FF8" w:rsidRPr="004932A4" w14:paraId="52EC2E0B" w14:textId="77777777" w:rsidTr="00F21597">
        <w:trPr>
          <w:trHeight w:val="217"/>
          <w:jc w:val="center"/>
        </w:trPr>
        <w:tc>
          <w:tcPr>
            <w:tcW w:w="126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2EAF209E" w14:textId="77777777" w:rsidR="00803FF8" w:rsidRPr="00906AB7" w:rsidRDefault="00803FF8" w:rsidP="007B5CBE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0F830779" w14:textId="77777777" w:rsidR="00803FF8" w:rsidRPr="00906AB7" w:rsidRDefault="00803FF8" w:rsidP="007B5CBE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0C257AB" w14:textId="77777777" w:rsidR="00803FF8" w:rsidRPr="00906AB7" w:rsidRDefault="00803FF8" w:rsidP="007B5CBE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379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2AAA0321" w14:textId="77777777" w:rsidR="00803FF8" w:rsidRPr="00906AB7" w:rsidRDefault="00803FF8" w:rsidP="007B5CBE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5746D1D1" w14:textId="77777777" w:rsidR="00803FF8" w:rsidRPr="00906AB7" w:rsidRDefault="00803FF8" w:rsidP="007B5CBE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803FF8" w:rsidRPr="004932A4" w14:paraId="0E5687B9" w14:textId="77777777" w:rsidTr="00F21597">
        <w:trPr>
          <w:cantSplit/>
          <w:jc w:val="center"/>
        </w:trPr>
        <w:tc>
          <w:tcPr>
            <w:tcW w:w="1261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9AF4425" w14:textId="77777777" w:rsidR="00803FF8" w:rsidRPr="00906AB7" w:rsidRDefault="00803FF8" w:rsidP="007B5CBE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14:paraId="63D62BB6" w14:textId="77777777" w:rsidR="00803FF8" w:rsidRPr="00906AB7" w:rsidRDefault="00803FF8" w:rsidP="007B5CBE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2A57D104" w14:textId="77777777" w:rsidR="00803FF8" w:rsidRPr="00906AB7" w:rsidRDefault="00803FF8" w:rsidP="007B5CBE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379" w:type="dxa"/>
            <w:vMerge/>
            <w:shd w:val="clear" w:color="auto" w:fill="F2F2F2" w:themeFill="background1" w:themeFillShade="F2"/>
          </w:tcPr>
          <w:p w14:paraId="05FA4F83" w14:textId="77777777" w:rsidR="00803FF8" w:rsidRPr="00906AB7" w:rsidRDefault="00803FF8" w:rsidP="007B5CBE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6EC90BE2" w14:textId="77777777" w:rsidR="00803FF8" w:rsidRPr="00906AB7" w:rsidRDefault="00803FF8" w:rsidP="007B5CBE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1D9DF41" w14:textId="77777777" w:rsidR="00803FF8" w:rsidRPr="00906AB7" w:rsidRDefault="00803FF8" w:rsidP="007B5CBE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803FF8" w:rsidRPr="004932A4" w14:paraId="78723DDD" w14:textId="77777777" w:rsidTr="00F21597">
        <w:trPr>
          <w:cantSplit/>
          <w:jc w:val="center"/>
        </w:trPr>
        <w:tc>
          <w:tcPr>
            <w:tcW w:w="1261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28A18625" w14:textId="77777777" w:rsidR="00803FF8" w:rsidRPr="004B2057" w:rsidRDefault="00803FF8" w:rsidP="00F21597">
            <w:pPr>
              <w:ind w:left="-10"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1578727594" w:edGrp="everyone"/>
        <w:tc>
          <w:tcPr>
            <w:tcW w:w="1418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7A40D49" w14:textId="77777777" w:rsidR="00803FF8" w:rsidRPr="00AE26F9" w:rsidRDefault="00F3015B" w:rsidP="007B5C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03FF8" w:rsidRPr="00AE26F9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578727594"/>
              </w:sdtContent>
            </w:sdt>
          </w:p>
        </w:tc>
        <w:permStart w:id="1283144889" w:edGrp="everyone"/>
        <w:tc>
          <w:tcPr>
            <w:tcW w:w="1417" w:type="dxa"/>
            <w:vAlign w:val="center"/>
          </w:tcPr>
          <w:p w14:paraId="4B9E8D2C" w14:textId="77777777" w:rsidR="00803FF8" w:rsidRPr="00906AB7" w:rsidRDefault="00F3015B" w:rsidP="007B5CBE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3FF8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283144889"/>
            <w:r w:rsidR="00803FF8" w:rsidRPr="00D06775">
              <w:rPr>
                <w:rFonts w:ascii="Arial" w:hAnsi="Arial" w:cs="Arial"/>
                <w:sz w:val="28"/>
              </w:rPr>
              <w:t xml:space="preserve"> </w:t>
            </w:r>
            <w:r w:rsidR="00803FF8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602830582" w:edGrp="everyone"/>
          <w:p w14:paraId="1C9AC128" w14:textId="77777777" w:rsidR="00803FF8" w:rsidRPr="00A44CB5" w:rsidRDefault="00F3015B" w:rsidP="007B5C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3FF8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602830582"/>
            <w:r w:rsidR="00803FF8" w:rsidRPr="00D06775">
              <w:rPr>
                <w:rFonts w:ascii="Arial" w:hAnsi="Arial" w:cs="Arial"/>
                <w:sz w:val="28"/>
              </w:rPr>
              <w:t xml:space="preserve"> </w:t>
            </w:r>
            <w:r w:rsidR="00803FF8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379" w:type="dxa"/>
            <w:vAlign w:val="center"/>
          </w:tcPr>
          <w:p w14:paraId="77F0CBC8" w14:textId="77777777" w:rsidR="00803FF8" w:rsidRPr="00A44CB5" w:rsidRDefault="00803FF8" w:rsidP="007B5C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75151645" w:edGrp="everyone"/>
            <w:permEnd w:id="375151645"/>
          </w:p>
        </w:tc>
        <w:permStart w:id="992807513" w:edGrp="everyone"/>
        <w:tc>
          <w:tcPr>
            <w:tcW w:w="1287" w:type="dxa"/>
            <w:vAlign w:val="center"/>
          </w:tcPr>
          <w:p w14:paraId="6BC6B6F5" w14:textId="77777777" w:rsidR="00803FF8" w:rsidRPr="00533511" w:rsidRDefault="00F3015B" w:rsidP="007B5CB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7622675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3FF8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992807513"/>
          </w:p>
        </w:tc>
        <w:permStart w:id="1755280143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4165C639" w14:textId="77777777" w:rsidR="00803FF8" w:rsidRPr="00533511" w:rsidRDefault="00F3015B" w:rsidP="007B5CB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3FF8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755280143"/>
          </w:p>
        </w:tc>
      </w:tr>
      <w:tr w:rsidR="00803FF8" w:rsidRPr="004932A4" w14:paraId="7C476E72" w14:textId="77777777" w:rsidTr="00F21597">
        <w:trPr>
          <w:cantSplit/>
          <w:trHeight w:val="313"/>
          <w:jc w:val="center"/>
        </w:trPr>
        <w:tc>
          <w:tcPr>
            <w:tcW w:w="1261" w:type="dxa"/>
            <w:tcBorders>
              <w:left w:val="single" w:sz="12" w:space="0" w:color="auto"/>
            </w:tcBorders>
            <w:vAlign w:val="center"/>
          </w:tcPr>
          <w:p w14:paraId="51BC3A39" w14:textId="77777777" w:rsidR="00803FF8" w:rsidRPr="004B2057" w:rsidRDefault="00803FF8" w:rsidP="00F21597">
            <w:pPr>
              <w:ind w:left="-10"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B2057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1868453425" w:edGrp="everyone"/>
        <w:tc>
          <w:tcPr>
            <w:tcW w:w="1418" w:type="dxa"/>
            <w:tcMar>
              <w:left w:w="28" w:type="dxa"/>
              <w:right w:w="28" w:type="dxa"/>
            </w:tcMar>
            <w:vAlign w:val="center"/>
          </w:tcPr>
          <w:p w14:paraId="3D128F1F" w14:textId="77777777" w:rsidR="00803FF8" w:rsidRPr="00AE26F9" w:rsidRDefault="00F3015B" w:rsidP="007B5CBE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83115885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03FF8" w:rsidRPr="00AE26F9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868453425"/>
              </w:sdtContent>
            </w:sdt>
          </w:p>
        </w:tc>
        <w:permStart w:id="803879200" w:edGrp="everyone"/>
        <w:tc>
          <w:tcPr>
            <w:tcW w:w="1417" w:type="dxa"/>
            <w:vAlign w:val="center"/>
          </w:tcPr>
          <w:p w14:paraId="0C09801E" w14:textId="77777777" w:rsidR="00803FF8" w:rsidRPr="00906AB7" w:rsidRDefault="00F3015B" w:rsidP="007B5CBE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22703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3FF8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803879200"/>
            <w:r w:rsidR="00803FF8" w:rsidRPr="00D06775">
              <w:rPr>
                <w:rFonts w:ascii="Arial" w:hAnsi="Arial" w:cs="Arial"/>
                <w:sz w:val="28"/>
              </w:rPr>
              <w:t xml:space="preserve"> </w:t>
            </w:r>
            <w:r w:rsidR="00803FF8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289703427" w:edGrp="everyone"/>
          <w:p w14:paraId="6384A8EE" w14:textId="77777777" w:rsidR="00803FF8" w:rsidRPr="00162AE6" w:rsidRDefault="00F3015B" w:rsidP="007B5C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4124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3FF8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289703427"/>
            <w:r w:rsidR="00803FF8" w:rsidRPr="00D06775">
              <w:rPr>
                <w:rFonts w:ascii="Arial" w:hAnsi="Arial" w:cs="Arial"/>
                <w:sz w:val="28"/>
              </w:rPr>
              <w:t xml:space="preserve"> </w:t>
            </w:r>
            <w:r w:rsidR="00803FF8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379" w:type="dxa"/>
            <w:vAlign w:val="center"/>
          </w:tcPr>
          <w:p w14:paraId="7351AED7" w14:textId="77777777" w:rsidR="00803FF8" w:rsidRPr="00162AE6" w:rsidRDefault="00803FF8" w:rsidP="007B5CBE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69658096" w:edGrp="everyone"/>
            <w:permEnd w:id="569658096"/>
          </w:p>
        </w:tc>
        <w:permStart w:id="851986921" w:edGrp="everyone"/>
        <w:tc>
          <w:tcPr>
            <w:tcW w:w="1287" w:type="dxa"/>
            <w:vAlign w:val="center"/>
          </w:tcPr>
          <w:p w14:paraId="1FAD5C07" w14:textId="77777777" w:rsidR="00803FF8" w:rsidRPr="00533511" w:rsidRDefault="00F3015B" w:rsidP="007B5CB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5362685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3FF8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851986921"/>
          </w:p>
        </w:tc>
        <w:permStart w:id="1458855210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B03E00" w14:textId="77777777" w:rsidR="00803FF8" w:rsidRPr="00533511" w:rsidRDefault="00F3015B" w:rsidP="007B5CB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9593830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3FF8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458855210"/>
          </w:p>
        </w:tc>
      </w:tr>
    </w:tbl>
    <w:p w14:paraId="5B65138F" w14:textId="77777777" w:rsidR="00803FF8" w:rsidRDefault="00803FF8" w:rsidP="00803FF8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803FF8" w:rsidRPr="00C92642" w14:paraId="1BCB0A36" w14:textId="77777777" w:rsidTr="007B5CB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FAC3070" w14:textId="77777777" w:rsidR="00803FF8" w:rsidRPr="00DE303D" w:rsidRDefault="00803FF8" w:rsidP="007B5CB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803FF8" w:rsidRPr="00C92642" w14:paraId="62355DF4" w14:textId="77777777" w:rsidTr="007B5CB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538512" w14:textId="77777777" w:rsidR="00803FF8" w:rsidRPr="00DE303D" w:rsidRDefault="00803FF8" w:rsidP="007B5CBE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3A24DA02" w14:textId="77777777" w:rsidR="00803FF8" w:rsidRPr="00DE303D" w:rsidRDefault="00803FF8" w:rsidP="008C503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32CC49BB" w14:textId="77777777" w:rsidR="00803FF8" w:rsidRPr="00DE303D" w:rsidRDefault="00803FF8" w:rsidP="008C503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803FF8" w:rsidRPr="00BA4D9F" w14:paraId="37D93649" w14:textId="77777777" w:rsidTr="00E905CE">
        <w:trPr>
          <w:trHeight w:val="1814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623D5F" w14:textId="77777777" w:rsidR="00803FF8" w:rsidRPr="006614E5" w:rsidRDefault="00803FF8" w:rsidP="007B5CBE">
            <w:pPr>
              <w:rPr>
                <w:rFonts w:ascii="Arial" w:hAnsi="Arial" w:cs="Arial"/>
                <w:bCs/>
                <w:szCs w:val="24"/>
              </w:rPr>
            </w:pPr>
            <w:permStart w:id="1373114517" w:edGrp="everyone"/>
            <w:permEnd w:id="1373114517"/>
          </w:p>
        </w:tc>
      </w:tr>
    </w:tbl>
    <w:p w14:paraId="53408829" w14:textId="77777777" w:rsidR="00EA2B49" w:rsidRPr="00EA2B49" w:rsidRDefault="00EA2B49" w:rsidP="00EA2B49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A2B49" w:rsidRPr="00EA2B49" w14:paraId="3E7C98F5" w14:textId="77777777" w:rsidTr="008A2D2D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DB471BF" w14:textId="77777777" w:rsidR="00EA2B49" w:rsidRPr="00EA2B49" w:rsidRDefault="00EA2B49" w:rsidP="00EA2B4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EA2B49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1</w:t>
            </w:r>
          </w:p>
        </w:tc>
      </w:tr>
      <w:permStart w:id="1260867971" w:edGrp="everyone"/>
      <w:tr w:rsidR="00EA2B49" w:rsidRPr="00EA2B49" w14:paraId="5813E750" w14:textId="77777777" w:rsidTr="008A2D2D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D04D07C" w14:textId="77777777" w:rsidR="00EA2B49" w:rsidRPr="00EA2B49" w:rsidRDefault="00F3015B" w:rsidP="00EA2B4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A2B49" w:rsidRPr="00EA2B49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260867971"/>
            <w:r w:rsidR="00EA2B49" w:rsidRPr="00EA2B49">
              <w:rPr>
                <w:rFonts w:ascii="Arial" w:hAnsi="Arial" w:cs="Arial"/>
                <w:szCs w:val="18"/>
              </w:rPr>
              <w:t xml:space="preserve"> </w:t>
            </w:r>
            <w:r w:rsidR="00EA2B49" w:rsidRPr="00EA2B49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553781085" w:edGrp="everyone"/>
          <w:p w14:paraId="4CBF0AF3" w14:textId="77777777" w:rsidR="00EA2B49" w:rsidRPr="00EA2B49" w:rsidRDefault="00F3015B" w:rsidP="00EA2B49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A2B49" w:rsidRPr="00EA2B49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553781085"/>
            <w:r w:rsidR="00EA2B49" w:rsidRPr="00EA2B49">
              <w:rPr>
                <w:rFonts w:ascii="Arial" w:hAnsi="Arial" w:cs="Arial"/>
                <w:szCs w:val="18"/>
              </w:rPr>
              <w:t xml:space="preserve"> </w:t>
            </w:r>
            <w:r w:rsidR="00EA2B49" w:rsidRPr="00EA2B49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205239927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A2B49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052399278"/>
            <w:r w:rsidR="00EA2B49" w:rsidRPr="00EA2B49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52313070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A2B49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23130702"/>
            <w:r w:rsidR="00EA2B49" w:rsidRPr="00EA2B49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EA2B49" w:rsidRPr="00EA2B49" w14:paraId="61D72D6E" w14:textId="77777777" w:rsidTr="008A2D2D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9DDC81" w14:textId="77777777" w:rsidR="00EA2B49" w:rsidRPr="00EA2B49" w:rsidRDefault="00EA2B49" w:rsidP="00EA2B49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EA2B49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920FEAE" w14:textId="77777777" w:rsidR="00EA2B49" w:rsidRPr="00EA2B49" w:rsidRDefault="00EA2B49" w:rsidP="00EA2B49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EA2B49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EA2B49" w:rsidRPr="00EA2B49" w14:paraId="6740B73D" w14:textId="77777777" w:rsidTr="000212BF">
        <w:trPr>
          <w:trHeight w:val="1276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F6B519" w14:textId="5307984E" w:rsidR="00EA2B49" w:rsidRPr="00EA2B49" w:rsidRDefault="00EA2B49" w:rsidP="00EA2B4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A2B49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A2B49">
              <w:rPr>
                <w:rFonts w:ascii="Arial" w:hAnsi="Arial" w:cs="Arial"/>
                <w:sz w:val="19"/>
                <w:szCs w:val="19"/>
              </w:rPr>
              <w:instrText xml:space="preserve"> REF _Ref88650811 \r \h </w:instrText>
            </w:r>
            <w:r w:rsidR="00E905CE" w:rsidRPr="00E905CE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A2B49">
              <w:rPr>
                <w:rFonts w:ascii="Arial" w:hAnsi="Arial" w:cs="Arial"/>
                <w:sz w:val="19"/>
                <w:szCs w:val="19"/>
              </w:rPr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B5EFA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A2B49">
              <w:rPr>
                <w:rFonts w:ascii="Arial" w:hAnsi="Arial" w:cs="Arial"/>
                <w:sz w:val="19"/>
                <w:szCs w:val="19"/>
              </w:rPr>
              <w:instrText xml:space="preserve"> REF _Ref88650819 \r \h </w:instrText>
            </w:r>
            <w:r w:rsidR="00E905CE" w:rsidRPr="00E905CE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A2B49">
              <w:rPr>
                <w:rFonts w:ascii="Arial" w:hAnsi="Arial" w:cs="Arial"/>
                <w:sz w:val="19"/>
                <w:szCs w:val="19"/>
              </w:rPr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B5EFA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8E3549" w14:textId="77777777" w:rsidR="00EA2B49" w:rsidRPr="00EA2B49" w:rsidRDefault="00EA2B49" w:rsidP="00EA2B49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EA2B49">
              <w:rPr>
                <w:rFonts w:ascii="Arial" w:hAnsi="Arial" w:cs="Arial"/>
                <w:sz w:val="19"/>
                <w:szCs w:val="19"/>
              </w:rPr>
              <w:t>Specify (</w:t>
            </w:r>
            <w:r w:rsidRPr="00EA2B49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EA2B49">
              <w:rPr>
                <w:rFonts w:ascii="Arial" w:hAnsi="Arial" w:cs="Arial"/>
                <w:sz w:val="19"/>
                <w:szCs w:val="19"/>
              </w:rPr>
              <w:t xml:space="preserve">) workplace documents accessed to confirm work requirements: </w:t>
            </w:r>
          </w:p>
          <w:permStart w:id="1945059308" w:edGrp="everyone"/>
          <w:p w14:paraId="179EE3A6" w14:textId="0EE59FFD" w:rsidR="00EA2B49" w:rsidRPr="00EA2B49" w:rsidRDefault="00F3015B" w:rsidP="00EA2B49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0532752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A2B49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945059308"/>
            <w:r w:rsidR="00EA2B49" w:rsidRPr="00EA2B49">
              <w:rPr>
                <w:rFonts w:ascii="Arial" w:hAnsi="Arial" w:cs="Arial"/>
                <w:sz w:val="19"/>
                <w:szCs w:val="19"/>
              </w:rPr>
              <w:t xml:space="preserve"> Procedures/SWMS/SOPs </w:t>
            </w:r>
            <w:permStart w:id="139749063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4188633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A2B49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397490633"/>
            <w:r w:rsidR="00EA2B49" w:rsidRPr="00EA2B49">
              <w:rPr>
                <w:rFonts w:ascii="Arial" w:hAnsi="Arial" w:cs="Arial"/>
                <w:sz w:val="19"/>
                <w:szCs w:val="19"/>
              </w:rPr>
              <w:t xml:space="preserve"> Site WHS requirements </w:t>
            </w:r>
            <w:permStart w:id="174748155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1027284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A2B49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747481556"/>
            <w:r w:rsidR="00EA2B49" w:rsidRPr="00EA2B49">
              <w:rPr>
                <w:rFonts w:ascii="Arial" w:hAnsi="Arial" w:cs="Arial"/>
                <w:sz w:val="19"/>
                <w:szCs w:val="19"/>
              </w:rPr>
              <w:t xml:space="preserve"> Specifications </w:t>
            </w:r>
            <w:permStart w:id="65694265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010302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A2B49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56942656"/>
            <w:r w:rsidR="00EA2B49" w:rsidRPr="00EA2B49">
              <w:rPr>
                <w:rFonts w:ascii="Arial" w:hAnsi="Arial" w:cs="Arial"/>
                <w:sz w:val="19"/>
                <w:szCs w:val="19"/>
              </w:rPr>
              <w:t xml:space="preserve"> Plans </w:t>
            </w:r>
            <w:permStart w:id="92957486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21255253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A2B49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929574862"/>
            <w:r w:rsidR="00EA2B49" w:rsidRPr="00EA2B49">
              <w:rPr>
                <w:rFonts w:ascii="Arial" w:hAnsi="Arial" w:cs="Arial"/>
                <w:sz w:val="19"/>
                <w:szCs w:val="19"/>
              </w:rPr>
              <w:t xml:space="preserve"> Schedule</w:t>
            </w:r>
          </w:p>
          <w:permStart w:id="174868935" w:edGrp="everyone"/>
          <w:p w14:paraId="45901EA3" w14:textId="77777777" w:rsidR="00EA2B49" w:rsidRPr="00EA2B49" w:rsidRDefault="00F3015B" w:rsidP="00EA2B49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7420942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A2B49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74868935"/>
            <w:r w:rsidR="00EA2B49" w:rsidRPr="00EA2B49">
              <w:rPr>
                <w:rFonts w:ascii="Arial" w:hAnsi="Arial" w:cs="Arial"/>
                <w:sz w:val="19"/>
                <w:szCs w:val="19"/>
              </w:rPr>
              <w:t xml:space="preserve"> Traffic management </w:t>
            </w:r>
            <w:permStart w:id="34899879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774204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A2B49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348998794"/>
            <w:r w:rsidR="00EA2B49" w:rsidRPr="00EA2B49">
              <w:rPr>
                <w:rFonts w:ascii="Arial" w:hAnsi="Arial" w:cs="Arial"/>
                <w:sz w:val="19"/>
                <w:szCs w:val="19"/>
              </w:rPr>
              <w:t xml:space="preserve"> Environmental protection </w:t>
            </w:r>
            <w:permStart w:id="139889295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4132878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A2B49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398892953"/>
            <w:r w:rsidR="00EA2B49" w:rsidRPr="00EA2B49">
              <w:rPr>
                <w:rFonts w:ascii="Arial" w:hAnsi="Arial" w:cs="Arial"/>
                <w:sz w:val="19"/>
                <w:szCs w:val="19"/>
              </w:rPr>
              <w:t xml:space="preserve"> Safety </w:t>
            </w:r>
            <w:permStart w:id="53558914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3201524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A2B49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35589145"/>
            <w:r w:rsidR="00EA2B49" w:rsidRPr="00EA2B49">
              <w:rPr>
                <w:rFonts w:ascii="Arial" w:hAnsi="Arial" w:cs="Arial"/>
                <w:sz w:val="19"/>
                <w:szCs w:val="19"/>
              </w:rPr>
              <w:t xml:space="preserve"> Tolerance requirements </w:t>
            </w:r>
          </w:p>
          <w:permStart w:id="317870852" w:edGrp="everyone"/>
          <w:p w14:paraId="65FE48EE" w14:textId="543D6353" w:rsidR="00EA2B49" w:rsidRPr="00EA2B49" w:rsidRDefault="00F3015B" w:rsidP="00E905C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3798515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212BF" w:rsidRPr="00E905CE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317870852"/>
            <w:r w:rsidR="00EA2B49" w:rsidRPr="00EA2B49">
              <w:rPr>
                <w:rFonts w:ascii="Arial" w:hAnsi="Arial" w:cs="Arial"/>
                <w:sz w:val="19"/>
                <w:szCs w:val="19"/>
              </w:rPr>
              <w:t xml:space="preserve"> Compaction standards </w:t>
            </w:r>
            <w:permStart w:id="206230436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0625626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A2B49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062304366"/>
            <w:r w:rsidR="00EA2B49" w:rsidRPr="00EA2B49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EA2B49" w:rsidRPr="00EA2B49"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  <w:t xml:space="preserve"> </w:t>
            </w:r>
            <w:permStart w:id="726942201" w:edGrp="everyone"/>
            <w:permEnd w:id="726942201"/>
          </w:p>
        </w:tc>
      </w:tr>
      <w:tr w:rsidR="00EA2B49" w:rsidRPr="00EA2B49" w14:paraId="666C2CA1" w14:textId="77777777" w:rsidTr="008A2D2D">
        <w:trPr>
          <w:trHeight w:val="737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C284C4" w14:textId="60AD6663" w:rsidR="00EA2B49" w:rsidRPr="00EA2B49" w:rsidRDefault="00EA2B49" w:rsidP="00EA2B4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A2B49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A2B49">
              <w:rPr>
                <w:rFonts w:ascii="Arial" w:hAnsi="Arial" w:cs="Arial"/>
                <w:sz w:val="19"/>
                <w:szCs w:val="19"/>
              </w:rPr>
              <w:instrText xml:space="preserve"> REF _Ref88651017 \r \h </w:instrText>
            </w:r>
            <w:r w:rsidR="00E905CE" w:rsidRPr="00E905CE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A2B49">
              <w:rPr>
                <w:rFonts w:ascii="Arial" w:hAnsi="Arial" w:cs="Arial"/>
                <w:sz w:val="19"/>
                <w:szCs w:val="19"/>
              </w:rPr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B5EFA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A2B49">
              <w:rPr>
                <w:rFonts w:ascii="Arial" w:hAnsi="Arial" w:cs="Arial"/>
                <w:sz w:val="19"/>
                <w:szCs w:val="19"/>
              </w:rPr>
              <w:instrText xml:space="preserve"> REF _Ref88651024 \r \h </w:instrText>
            </w:r>
            <w:r w:rsidR="00E905CE" w:rsidRPr="00E905CE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A2B49">
              <w:rPr>
                <w:rFonts w:ascii="Arial" w:hAnsi="Arial" w:cs="Arial"/>
                <w:sz w:val="19"/>
                <w:szCs w:val="19"/>
              </w:rPr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B5EFA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6C125F" w14:textId="77777777" w:rsidR="00EA2B49" w:rsidRPr="00EA2B49" w:rsidRDefault="00EA2B49" w:rsidP="00EA2B4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A2B49">
              <w:rPr>
                <w:rFonts w:ascii="Arial" w:hAnsi="Arial" w:cs="Arial"/>
                <w:sz w:val="19"/>
                <w:szCs w:val="19"/>
              </w:rPr>
              <w:t xml:space="preserve">Specify training and support provided: </w:t>
            </w:r>
          </w:p>
          <w:p w14:paraId="214EC870" w14:textId="2FF3C5D8" w:rsidR="00EA2B49" w:rsidRPr="00EA2B49" w:rsidRDefault="00EA2B49" w:rsidP="00EA2B49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1925843303" w:edGrp="everyone"/>
            <w:permEnd w:id="1925843303"/>
          </w:p>
        </w:tc>
      </w:tr>
      <w:tr w:rsidR="00EA2B49" w:rsidRPr="00EA2B49" w14:paraId="3869CBAF" w14:textId="77777777" w:rsidTr="008A2D2D">
        <w:trPr>
          <w:trHeight w:val="737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EF90250" w14:textId="16F4F605" w:rsidR="00EA2B49" w:rsidRPr="00EA2B49" w:rsidRDefault="00EA2B49" w:rsidP="00EA2B4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A2B49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A2B49">
              <w:rPr>
                <w:rFonts w:ascii="Arial" w:hAnsi="Arial" w:cs="Arial"/>
                <w:sz w:val="19"/>
                <w:szCs w:val="19"/>
              </w:rPr>
              <w:instrText xml:space="preserve"> REF _Ref88651058 \r \h </w:instrText>
            </w:r>
            <w:r w:rsidR="00E905CE" w:rsidRPr="00E905CE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A2B49">
              <w:rPr>
                <w:rFonts w:ascii="Arial" w:hAnsi="Arial" w:cs="Arial"/>
                <w:sz w:val="19"/>
                <w:szCs w:val="19"/>
              </w:rPr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B5EFA">
              <w:rPr>
                <w:rFonts w:ascii="Arial" w:hAnsi="Arial" w:cs="Arial"/>
                <w:sz w:val="19"/>
                <w:szCs w:val="19"/>
              </w:rPr>
              <w:t xml:space="preserve">1.4D. </w:t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1DAB180" w14:textId="77777777" w:rsidR="00EA2B49" w:rsidRPr="00EA2B49" w:rsidRDefault="00EA2B49" w:rsidP="00EA2B4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A2B49">
              <w:rPr>
                <w:rFonts w:ascii="Arial" w:hAnsi="Arial" w:cs="Arial"/>
                <w:sz w:val="19"/>
                <w:szCs w:val="19"/>
              </w:rPr>
              <w:t>Specify how documentation was stored:</w:t>
            </w:r>
          </w:p>
          <w:p w14:paraId="0DD82756" w14:textId="74D3624F" w:rsidR="00EA2B49" w:rsidRPr="00EA2B49" w:rsidRDefault="00EA2B49" w:rsidP="00EA2B49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1273581631" w:edGrp="everyone"/>
            <w:permEnd w:id="1273581631"/>
          </w:p>
        </w:tc>
      </w:tr>
    </w:tbl>
    <w:p w14:paraId="4DB7D051" w14:textId="77777777" w:rsidR="00EA2B49" w:rsidRPr="00EA2B49" w:rsidRDefault="00EA2B49" w:rsidP="00EA2B49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A2B49" w:rsidRPr="00EA2B49" w14:paraId="10E36F2A" w14:textId="77777777" w:rsidTr="008A2D2D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FBF81CE" w14:textId="77777777" w:rsidR="00EA2B49" w:rsidRPr="00EA2B49" w:rsidRDefault="00EA2B49" w:rsidP="00EA2B4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EA2B49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2</w:t>
            </w:r>
          </w:p>
        </w:tc>
      </w:tr>
      <w:permStart w:id="32644901" w:edGrp="everyone"/>
      <w:tr w:rsidR="000212BF" w:rsidRPr="00EA2B49" w14:paraId="51EC47C2" w14:textId="77777777" w:rsidTr="008A2D2D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2DF2495" w14:textId="77777777" w:rsidR="000212BF" w:rsidRPr="00EA2B49" w:rsidRDefault="00F3015B" w:rsidP="000212B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063181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212BF" w:rsidRPr="00EA2B49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32644901"/>
            <w:r w:rsidR="000212BF" w:rsidRPr="00EA2B49">
              <w:rPr>
                <w:rFonts w:ascii="Arial" w:hAnsi="Arial" w:cs="Arial"/>
                <w:szCs w:val="18"/>
              </w:rPr>
              <w:t xml:space="preserve"> </w:t>
            </w:r>
            <w:r w:rsidR="000212BF" w:rsidRPr="00EA2B49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54427995" w:edGrp="everyone"/>
          <w:p w14:paraId="41B82EE8" w14:textId="458B2100" w:rsidR="000212BF" w:rsidRPr="00EA2B49" w:rsidRDefault="00F3015B" w:rsidP="000212B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57463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212BF" w:rsidRPr="00EA2B49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54427995"/>
            <w:r w:rsidR="000212BF" w:rsidRPr="00EA2B49">
              <w:rPr>
                <w:rFonts w:ascii="Arial" w:hAnsi="Arial" w:cs="Arial"/>
                <w:szCs w:val="18"/>
              </w:rPr>
              <w:t xml:space="preserve"> </w:t>
            </w:r>
            <w:r w:rsidR="000212BF" w:rsidRPr="00EA2B49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178344777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6280106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212BF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783447778"/>
            <w:r w:rsidR="000212BF" w:rsidRPr="00EA2B49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94971689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276337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212BF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949716898"/>
            <w:r w:rsidR="000212BF" w:rsidRPr="00EA2B49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0212BF" w:rsidRPr="00EA2B49" w14:paraId="6FAFD1C1" w14:textId="77777777" w:rsidTr="000212BF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89BEA8" w14:textId="77777777" w:rsidR="000212BF" w:rsidRPr="00EA2B49" w:rsidRDefault="000212BF" w:rsidP="000212BF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EA2B49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64236C" w14:textId="77777777" w:rsidR="000212BF" w:rsidRPr="00EA2B49" w:rsidRDefault="000212BF" w:rsidP="000212BF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EA2B49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E905CE" w:rsidRPr="00EA2B49" w14:paraId="3855A2C5" w14:textId="77777777" w:rsidTr="000212BF">
        <w:trPr>
          <w:trHeight w:val="1276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0ECC21" w14:textId="0F015365" w:rsidR="00E905CE" w:rsidRPr="00EA2B49" w:rsidRDefault="00E905CE" w:rsidP="00E905C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A2B49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A2B49">
              <w:rPr>
                <w:rFonts w:ascii="Arial" w:hAnsi="Arial" w:cs="Arial"/>
                <w:sz w:val="19"/>
                <w:szCs w:val="19"/>
              </w:rPr>
              <w:instrText xml:space="preserve"> REF _Ref88650811 \r \h </w:instrText>
            </w:r>
            <w:r w:rsidRPr="00E905CE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A2B49">
              <w:rPr>
                <w:rFonts w:ascii="Arial" w:hAnsi="Arial" w:cs="Arial"/>
                <w:sz w:val="19"/>
                <w:szCs w:val="19"/>
              </w:rPr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B5EFA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A2B49">
              <w:rPr>
                <w:rFonts w:ascii="Arial" w:hAnsi="Arial" w:cs="Arial"/>
                <w:sz w:val="19"/>
                <w:szCs w:val="19"/>
              </w:rPr>
              <w:instrText xml:space="preserve"> REF _Ref88650819 \r \h </w:instrText>
            </w:r>
            <w:r w:rsidRPr="00E905CE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A2B49">
              <w:rPr>
                <w:rFonts w:ascii="Arial" w:hAnsi="Arial" w:cs="Arial"/>
                <w:sz w:val="19"/>
                <w:szCs w:val="19"/>
              </w:rPr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B5EFA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DCB1F9" w14:textId="77777777" w:rsidR="00E905CE" w:rsidRPr="00EA2B49" w:rsidRDefault="00E905CE" w:rsidP="00E905CE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EA2B49">
              <w:rPr>
                <w:rFonts w:ascii="Arial" w:hAnsi="Arial" w:cs="Arial"/>
                <w:sz w:val="19"/>
                <w:szCs w:val="19"/>
              </w:rPr>
              <w:t>Specify (</w:t>
            </w:r>
            <w:r w:rsidRPr="00EA2B49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EA2B49">
              <w:rPr>
                <w:rFonts w:ascii="Arial" w:hAnsi="Arial" w:cs="Arial"/>
                <w:sz w:val="19"/>
                <w:szCs w:val="19"/>
              </w:rPr>
              <w:t xml:space="preserve">) workplace documents accessed to confirm work requirements: </w:t>
            </w:r>
          </w:p>
          <w:permStart w:id="2139118257" w:edGrp="everyone"/>
          <w:p w14:paraId="58A45BB9" w14:textId="77777777" w:rsidR="00E905CE" w:rsidRPr="00EA2B49" w:rsidRDefault="00F3015B" w:rsidP="00E905CE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7952775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905CE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139118257"/>
            <w:r w:rsidR="00E905CE" w:rsidRPr="00EA2B49">
              <w:rPr>
                <w:rFonts w:ascii="Arial" w:hAnsi="Arial" w:cs="Arial"/>
                <w:sz w:val="19"/>
                <w:szCs w:val="19"/>
              </w:rPr>
              <w:t xml:space="preserve"> Procedures/SWMS/SOPs </w:t>
            </w:r>
            <w:permStart w:id="56709584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3334571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905CE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67095843"/>
            <w:r w:rsidR="00E905CE" w:rsidRPr="00EA2B49">
              <w:rPr>
                <w:rFonts w:ascii="Arial" w:hAnsi="Arial" w:cs="Arial"/>
                <w:sz w:val="19"/>
                <w:szCs w:val="19"/>
              </w:rPr>
              <w:t xml:space="preserve"> Site WHS requirements </w:t>
            </w:r>
            <w:permStart w:id="94282648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21202958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905CE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942826483"/>
            <w:r w:rsidR="00E905CE" w:rsidRPr="00EA2B49">
              <w:rPr>
                <w:rFonts w:ascii="Arial" w:hAnsi="Arial" w:cs="Arial"/>
                <w:sz w:val="19"/>
                <w:szCs w:val="19"/>
              </w:rPr>
              <w:t xml:space="preserve"> Specifications </w:t>
            </w:r>
            <w:permStart w:id="48163176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7117937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905CE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481631764"/>
            <w:r w:rsidR="00E905CE" w:rsidRPr="00EA2B49">
              <w:rPr>
                <w:rFonts w:ascii="Arial" w:hAnsi="Arial" w:cs="Arial"/>
                <w:sz w:val="19"/>
                <w:szCs w:val="19"/>
              </w:rPr>
              <w:t xml:space="preserve"> Plans </w:t>
            </w:r>
            <w:permStart w:id="183235376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20971682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905CE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832353766"/>
            <w:r w:rsidR="00E905CE" w:rsidRPr="00EA2B49">
              <w:rPr>
                <w:rFonts w:ascii="Arial" w:hAnsi="Arial" w:cs="Arial"/>
                <w:sz w:val="19"/>
                <w:szCs w:val="19"/>
              </w:rPr>
              <w:t xml:space="preserve"> Schedule</w:t>
            </w:r>
          </w:p>
          <w:permStart w:id="873343319" w:edGrp="everyone"/>
          <w:p w14:paraId="345F9FE0" w14:textId="77777777" w:rsidR="00E905CE" w:rsidRPr="00EA2B49" w:rsidRDefault="00F3015B" w:rsidP="00E905CE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0117919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905CE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873343319"/>
            <w:r w:rsidR="00E905CE" w:rsidRPr="00EA2B49">
              <w:rPr>
                <w:rFonts w:ascii="Arial" w:hAnsi="Arial" w:cs="Arial"/>
                <w:sz w:val="19"/>
                <w:szCs w:val="19"/>
              </w:rPr>
              <w:t xml:space="preserve"> Traffic management </w:t>
            </w:r>
            <w:permStart w:id="211276642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7394548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905CE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112766429"/>
            <w:r w:rsidR="00E905CE" w:rsidRPr="00EA2B49">
              <w:rPr>
                <w:rFonts w:ascii="Arial" w:hAnsi="Arial" w:cs="Arial"/>
                <w:sz w:val="19"/>
                <w:szCs w:val="19"/>
              </w:rPr>
              <w:t xml:space="preserve"> Environmental protection </w:t>
            </w:r>
            <w:permStart w:id="205241877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41478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905CE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052418770"/>
            <w:r w:rsidR="00E905CE" w:rsidRPr="00EA2B49">
              <w:rPr>
                <w:rFonts w:ascii="Arial" w:hAnsi="Arial" w:cs="Arial"/>
                <w:sz w:val="19"/>
                <w:szCs w:val="19"/>
              </w:rPr>
              <w:t xml:space="preserve"> Safety </w:t>
            </w:r>
            <w:permStart w:id="163770901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5233615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905CE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637709013"/>
            <w:r w:rsidR="00E905CE" w:rsidRPr="00EA2B49">
              <w:rPr>
                <w:rFonts w:ascii="Arial" w:hAnsi="Arial" w:cs="Arial"/>
                <w:sz w:val="19"/>
                <w:szCs w:val="19"/>
              </w:rPr>
              <w:t xml:space="preserve"> Tolerance requirements </w:t>
            </w:r>
          </w:p>
          <w:permStart w:id="1759710200" w:edGrp="everyone"/>
          <w:p w14:paraId="141658B4" w14:textId="53851BC8" w:rsidR="00E905CE" w:rsidRPr="00EA2B49" w:rsidRDefault="00F3015B" w:rsidP="00E905CE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4703957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905CE" w:rsidRPr="00E905CE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759710200"/>
            <w:r w:rsidR="00E905CE" w:rsidRPr="00EA2B49">
              <w:rPr>
                <w:rFonts w:ascii="Arial" w:hAnsi="Arial" w:cs="Arial"/>
                <w:sz w:val="19"/>
                <w:szCs w:val="19"/>
              </w:rPr>
              <w:t xml:space="preserve"> Compaction standards </w:t>
            </w:r>
            <w:permStart w:id="197598217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20073946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905CE" w:rsidRPr="00EA2B4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975982174"/>
            <w:r w:rsidR="00E905CE" w:rsidRPr="00EA2B49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987104627" w:edGrp="everyone"/>
            <w:permEnd w:id="987104627"/>
          </w:p>
        </w:tc>
      </w:tr>
      <w:tr w:rsidR="00E905CE" w:rsidRPr="00EA2B49" w14:paraId="6B6D4D25" w14:textId="77777777" w:rsidTr="00D37358">
        <w:trPr>
          <w:trHeight w:val="737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522DF1" w14:textId="038E9006" w:rsidR="00E905CE" w:rsidRPr="00EA2B49" w:rsidRDefault="00E905CE" w:rsidP="00E905C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A2B49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A2B49">
              <w:rPr>
                <w:rFonts w:ascii="Arial" w:hAnsi="Arial" w:cs="Arial"/>
                <w:sz w:val="19"/>
                <w:szCs w:val="19"/>
              </w:rPr>
              <w:instrText xml:space="preserve"> REF _Ref88651017 \r \h </w:instrText>
            </w:r>
            <w:r w:rsidRPr="00E905CE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A2B49">
              <w:rPr>
                <w:rFonts w:ascii="Arial" w:hAnsi="Arial" w:cs="Arial"/>
                <w:sz w:val="19"/>
                <w:szCs w:val="19"/>
              </w:rPr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B5EFA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A2B49">
              <w:rPr>
                <w:rFonts w:ascii="Arial" w:hAnsi="Arial" w:cs="Arial"/>
                <w:sz w:val="19"/>
                <w:szCs w:val="19"/>
              </w:rPr>
              <w:instrText xml:space="preserve"> REF _Ref88651024 \r \h </w:instrText>
            </w:r>
            <w:r w:rsidRPr="00E905CE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A2B49">
              <w:rPr>
                <w:rFonts w:ascii="Arial" w:hAnsi="Arial" w:cs="Arial"/>
                <w:sz w:val="19"/>
                <w:szCs w:val="19"/>
              </w:rPr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B5EFA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845FFB" w14:textId="77777777" w:rsidR="00E905CE" w:rsidRPr="00EA2B49" w:rsidRDefault="00E905CE" w:rsidP="00E905C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A2B49">
              <w:rPr>
                <w:rFonts w:ascii="Arial" w:hAnsi="Arial" w:cs="Arial"/>
                <w:sz w:val="19"/>
                <w:szCs w:val="19"/>
              </w:rPr>
              <w:t xml:space="preserve">Specify training and support provided: </w:t>
            </w:r>
          </w:p>
          <w:p w14:paraId="34BDAB9C" w14:textId="54712AD0" w:rsidR="00E905CE" w:rsidRPr="00EA2B49" w:rsidRDefault="00E905CE" w:rsidP="00E905CE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1259736940" w:edGrp="everyone"/>
            <w:permEnd w:id="1259736940"/>
          </w:p>
        </w:tc>
      </w:tr>
      <w:tr w:rsidR="00E905CE" w:rsidRPr="00EA2B49" w14:paraId="3619B1A8" w14:textId="77777777" w:rsidTr="000212BF">
        <w:trPr>
          <w:trHeight w:val="79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B357D99" w14:textId="711C8BE8" w:rsidR="00E905CE" w:rsidRPr="00EA2B49" w:rsidRDefault="00E905CE" w:rsidP="00E905C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A2B49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EA2B49">
              <w:rPr>
                <w:rFonts w:ascii="Arial" w:hAnsi="Arial" w:cs="Arial"/>
                <w:sz w:val="19"/>
                <w:szCs w:val="19"/>
              </w:rPr>
              <w:instrText xml:space="preserve"> REF _Ref88651058 \r \h </w:instrText>
            </w:r>
            <w:r w:rsidRPr="00E905CE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EA2B49">
              <w:rPr>
                <w:rFonts w:ascii="Arial" w:hAnsi="Arial" w:cs="Arial"/>
                <w:sz w:val="19"/>
                <w:szCs w:val="19"/>
              </w:rPr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FB5EFA">
              <w:rPr>
                <w:rFonts w:ascii="Arial" w:hAnsi="Arial" w:cs="Arial"/>
                <w:sz w:val="19"/>
                <w:szCs w:val="19"/>
              </w:rPr>
              <w:t xml:space="preserve">1.4D. </w:t>
            </w:r>
            <w:r w:rsidRPr="00EA2B49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D7853E2" w14:textId="77777777" w:rsidR="00E905CE" w:rsidRPr="00EA2B49" w:rsidRDefault="00E905CE" w:rsidP="00E905CE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EA2B49">
              <w:rPr>
                <w:rFonts w:ascii="Arial" w:hAnsi="Arial" w:cs="Arial"/>
                <w:sz w:val="19"/>
                <w:szCs w:val="19"/>
              </w:rPr>
              <w:t>Specify how documentation was stored:</w:t>
            </w:r>
          </w:p>
          <w:p w14:paraId="280A8193" w14:textId="3562E1AC" w:rsidR="00E905CE" w:rsidRPr="00EA2B49" w:rsidRDefault="00E905CE" w:rsidP="00E905CE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permStart w:id="1395927491" w:edGrp="everyone"/>
            <w:permEnd w:id="1395927491"/>
          </w:p>
        </w:tc>
      </w:tr>
    </w:tbl>
    <w:p w14:paraId="193F09C6" w14:textId="682A62CD" w:rsidR="00A9666F" w:rsidRPr="00BF7956" w:rsidRDefault="00F3015B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0A26BB684F52459D862CE9F3F62978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F1E19">
            <w:rPr>
              <w:rFonts w:ascii="Arial Black" w:hAnsi="Arial Black"/>
            </w:rPr>
            <w:t>RIIQUA501E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5889BBD93CBB4314B1499B100D6253F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2266A229" w14:textId="239BA2C1" w:rsidR="00A9666F" w:rsidRPr="00BF7956" w:rsidRDefault="005F1E19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Implement, monitor and develop quality management plans</w:t>
          </w:r>
        </w:p>
      </w:sdtContent>
    </w:sdt>
    <w:p w14:paraId="5667BF55" w14:textId="77777777" w:rsidR="00A9666F" w:rsidRPr="00F9680A" w:rsidRDefault="00A9666F" w:rsidP="00A9666F">
      <w:pPr>
        <w:rPr>
          <w:sz w:val="20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31664B8D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52401CF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5F1E19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A9666F" w:rsidRPr="000559FC" w14:paraId="1094FBE6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6D2289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41D2B218" w14:textId="01E616C8" w:rsidR="00A9666F" w:rsidRDefault="00173D3F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ability to implement, monitor and develop a quality management plan as part of a quality management team on two (2) occasions. To achieve this, the participant must complete a full report </w:t>
            </w:r>
            <w:r w:rsidR="005B3ED5">
              <w:rPr>
                <w:rFonts w:cs="Arial"/>
                <w:sz w:val="20"/>
              </w:rPr>
              <w:t xml:space="preserve">and </w:t>
            </w:r>
            <w:r>
              <w:rPr>
                <w:rFonts w:cs="Arial"/>
                <w:sz w:val="20"/>
              </w:rPr>
              <w:t xml:space="preserve">quality </w:t>
            </w:r>
            <w:r w:rsidR="005B3ED5">
              <w:rPr>
                <w:rFonts w:cs="Arial"/>
                <w:sz w:val="20"/>
              </w:rPr>
              <w:t>plan including:</w:t>
            </w:r>
          </w:p>
          <w:p w14:paraId="07D7B00E" w14:textId="7AA10202" w:rsidR="005B3ED5" w:rsidRDefault="00620D40" w:rsidP="00620D40">
            <w:pPr>
              <w:pStyle w:val="ListParagraph"/>
              <w:numPr>
                <w:ilvl w:val="0"/>
                <w:numId w:val="27"/>
              </w:numPr>
              <w:tabs>
                <w:tab w:val="clear" w:pos="720"/>
              </w:tabs>
              <w:ind w:left="458"/>
              <w:jc w:val="left"/>
              <w:rPr>
                <w:rFonts w:cs="Arial"/>
                <w:sz w:val="20"/>
              </w:rPr>
            </w:pPr>
            <w:r w:rsidRPr="005B3ED5">
              <w:rPr>
                <w:rFonts w:cs="Arial"/>
                <w:sz w:val="20"/>
              </w:rPr>
              <w:t>Develop quality management plans</w:t>
            </w:r>
            <w:r w:rsidR="005B3ED5">
              <w:rPr>
                <w:rFonts w:cs="Arial"/>
                <w:sz w:val="20"/>
              </w:rPr>
              <w:t xml:space="preserve"> clearly outlining quality objectives that align with workplace objectives</w:t>
            </w:r>
          </w:p>
          <w:p w14:paraId="25D68943" w14:textId="0AB946AA" w:rsidR="005B3ED5" w:rsidRDefault="00620D40" w:rsidP="00620D40">
            <w:pPr>
              <w:pStyle w:val="ListParagraph"/>
              <w:numPr>
                <w:ilvl w:val="0"/>
                <w:numId w:val="27"/>
              </w:numPr>
              <w:tabs>
                <w:tab w:val="clear" w:pos="720"/>
              </w:tabs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Consult with relevant stakeholders </w:t>
            </w:r>
            <w:r w:rsidR="00A57562">
              <w:rPr>
                <w:rFonts w:cs="Arial"/>
                <w:sz w:val="20"/>
              </w:rPr>
              <w:t>to confirm quality standards for quality management systems and collect ideas for improvements</w:t>
            </w:r>
          </w:p>
          <w:p w14:paraId="073B416C" w14:textId="0FA5CB89" w:rsidR="005B3ED5" w:rsidRDefault="00620D40" w:rsidP="00620D40">
            <w:pPr>
              <w:pStyle w:val="ListParagraph"/>
              <w:numPr>
                <w:ilvl w:val="0"/>
                <w:numId w:val="27"/>
              </w:numPr>
              <w:tabs>
                <w:tab w:val="clear" w:pos="720"/>
              </w:tabs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quality management responsibilities and include these in job descriptions/ duty statements</w:t>
            </w:r>
          </w:p>
          <w:p w14:paraId="57DD2214" w14:textId="09078ACC" w:rsidR="00A57562" w:rsidRDefault="00620D40" w:rsidP="00620D40">
            <w:pPr>
              <w:pStyle w:val="ListParagraph"/>
              <w:numPr>
                <w:ilvl w:val="0"/>
                <w:numId w:val="27"/>
              </w:numPr>
              <w:tabs>
                <w:tab w:val="clear" w:pos="720"/>
              </w:tabs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Make </w:t>
            </w:r>
            <w:r w:rsidR="00A57562" w:rsidRPr="00A57562">
              <w:rPr>
                <w:rFonts w:cs="Arial"/>
                <w:sz w:val="20"/>
              </w:rPr>
              <w:t>recommend</w:t>
            </w:r>
            <w:r w:rsidR="00A57562">
              <w:rPr>
                <w:rFonts w:cs="Arial"/>
                <w:sz w:val="20"/>
              </w:rPr>
              <w:t>ations for</w:t>
            </w:r>
            <w:r w:rsidR="00A57562" w:rsidRPr="00A57562">
              <w:rPr>
                <w:rFonts w:cs="Arial"/>
                <w:sz w:val="20"/>
              </w:rPr>
              <w:t xml:space="preserve"> improvements to quality processes</w:t>
            </w:r>
            <w:r w:rsidR="00083ABD">
              <w:rPr>
                <w:rFonts w:cs="Arial"/>
                <w:sz w:val="20"/>
              </w:rPr>
              <w:t xml:space="preserve">, receive approval, make changes and record process, introduction of changes and monitoring </w:t>
            </w:r>
          </w:p>
          <w:p w14:paraId="02B1E9FA" w14:textId="058D4428" w:rsidR="00083ABD" w:rsidRDefault="00620D40" w:rsidP="00620D40">
            <w:pPr>
              <w:pStyle w:val="ListParagraph"/>
              <w:numPr>
                <w:ilvl w:val="0"/>
                <w:numId w:val="27"/>
              </w:numPr>
              <w:tabs>
                <w:tab w:val="clear" w:pos="720"/>
              </w:tabs>
              <w:ind w:left="458"/>
              <w:jc w:val="left"/>
              <w:rPr>
                <w:rFonts w:cs="Arial"/>
                <w:sz w:val="20"/>
              </w:rPr>
            </w:pPr>
            <w:r w:rsidRPr="00083ABD">
              <w:rPr>
                <w:rFonts w:cs="Arial"/>
                <w:sz w:val="20"/>
              </w:rPr>
              <w:t>Provid</w:t>
            </w:r>
            <w:r w:rsidR="00083ABD">
              <w:rPr>
                <w:rFonts w:cs="Arial"/>
                <w:sz w:val="20"/>
              </w:rPr>
              <w:t>e</w:t>
            </w:r>
            <w:r w:rsidR="00083ABD" w:rsidRPr="00083ABD">
              <w:rPr>
                <w:rFonts w:cs="Arial"/>
                <w:sz w:val="20"/>
              </w:rPr>
              <w:t xml:space="preserve"> training and support for implementation of the quality management plan</w:t>
            </w:r>
            <w:r w:rsidR="00083ABD">
              <w:rPr>
                <w:rFonts w:cs="Arial"/>
                <w:sz w:val="20"/>
              </w:rPr>
              <w:t xml:space="preserve"> including documented for ease of access</w:t>
            </w:r>
          </w:p>
          <w:p w14:paraId="3D7B5F39" w14:textId="1B848AD6" w:rsidR="00083ABD" w:rsidRDefault="00620D40" w:rsidP="00620D40">
            <w:pPr>
              <w:pStyle w:val="ListParagraph"/>
              <w:numPr>
                <w:ilvl w:val="0"/>
                <w:numId w:val="27"/>
              </w:numPr>
              <w:tabs>
                <w:tab w:val="clear" w:pos="720"/>
              </w:tabs>
              <w:ind w:left="45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Consult with others on changes implemented, modifying/amending procedures and the quality management plan when changes are made</w:t>
            </w:r>
            <w:r w:rsidR="007B35B7">
              <w:rPr>
                <w:rFonts w:cs="Arial"/>
                <w:sz w:val="20"/>
              </w:rPr>
              <w:t>, following workplace documenting procedures.</w:t>
            </w:r>
          </w:p>
          <w:p w14:paraId="583618E5" w14:textId="77777777" w:rsidR="007B35B7" w:rsidRPr="00F9680A" w:rsidRDefault="007B35B7" w:rsidP="007B35B7">
            <w:pPr>
              <w:jc w:val="left"/>
              <w:rPr>
                <w:rFonts w:cs="Arial"/>
                <w:sz w:val="16"/>
                <w:szCs w:val="16"/>
              </w:rPr>
            </w:pPr>
          </w:p>
          <w:p w14:paraId="5ED392EC" w14:textId="6FC87697" w:rsidR="007B35B7" w:rsidRPr="007B35B7" w:rsidRDefault="007B35B7" w:rsidP="007B35B7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 Quality Management Plan template </w:t>
            </w:r>
            <w:r w:rsidR="007425BB">
              <w:rPr>
                <w:rFonts w:cs="Arial"/>
                <w:sz w:val="20"/>
              </w:rPr>
              <w:t xml:space="preserve">and associated documents </w:t>
            </w:r>
            <w:r>
              <w:rPr>
                <w:rFonts w:cs="Arial"/>
                <w:sz w:val="20"/>
              </w:rPr>
              <w:t>are available for use on each occasion, alternatively, workplace documents must be sourced, used and submitted as part of the evidence requirements for this task</w:t>
            </w:r>
            <w:r w:rsidR="00AB1594">
              <w:rPr>
                <w:rFonts w:cs="Arial"/>
                <w:sz w:val="20"/>
              </w:rPr>
              <w:t xml:space="preserve"> (if workplace documents are used, ALL requirements must be met)</w:t>
            </w:r>
            <w:r>
              <w:rPr>
                <w:rFonts w:cs="Arial"/>
                <w:sz w:val="20"/>
              </w:rPr>
              <w:t>.</w:t>
            </w:r>
          </w:p>
          <w:p w14:paraId="4B0711C5" w14:textId="77777777" w:rsidR="00A9666F" w:rsidRPr="00F9680A" w:rsidRDefault="00A9666F" w:rsidP="00A9666F">
            <w:pPr>
              <w:jc w:val="left"/>
              <w:rPr>
                <w:rFonts w:cs="Arial"/>
                <w:sz w:val="16"/>
                <w:szCs w:val="16"/>
              </w:rPr>
            </w:pPr>
          </w:p>
          <w:p w14:paraId="69417E3E" w14:textId="765DC5E9" w:rsidR="00A9666F" w:rsidRPr="000861CC" w:rsidRDefault="00F9680A" w:rsidP="00A9666F">
            <w:pPr>
              <w:jc w:val="left"/>
              <w:rPr>
                <w:rFonts w:cs="Arial"/>
                <w:sz w:val="20"/>
              </w:rPr>
            </w:pPr>
            <w:r w:rsidRPr="00F9680A">
              <w:rPr>
                <w:rFonts w:cs="Arial"/>
                <w:sz w:val="20"/>
              </w:rPr>
              <w:t>Tasks are at the Assessor’s Discretion, but detail of tasks undertaken must be recorded in the Assessor’s Comments (on the back of the Practical Assessment cover page).</w:t>
            </w:r>
          </w:p>
        </w:tc>
      </w:tr>
      <w:tr w:rsidR="00A9666F" w:rsidRPr="000559FC" w14:paraId="0A96C6DE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906532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487034F" w14:textId="2EB6B208" w:rsidR="00A9666F" w:rsidRPr="000861CC" w:rsidRDefault="00C838B4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 team</w:t>
            </w:r>
            <w:r w:rsidR="00C7199B">
              <w:rPr>
                <w:rFonts w:cs="Arial"/>
                <w:sz w:val="20"/>
              </w:rPr>
              <w:t>;</w:t>
            </w:r>
            <w:r>
              <w:rPr>
                <w:rFonts w:cs="Arial"/>
                <w:sz w:val="20"/>
              </w:rPr>
              <w:t xml:space="preserve"> </w:t>
            </w:r>
            <w:r w:rsidRPr="003D1BBF">
              <w:rPr>
                <w:rFonts w:cs="Arial"/>
                <w:sz w:val="20"/>
              </w:rPr>
              <w:t>Project documentation</w:t>
            </w:r>
            <w:r w:rsidR="00C7199B">
              <w:rPr>
                <w:rFonts w:cs="Arial"/>
                <w:sz w:val="20"/>
              </w:rPr>
              <w:t>;</w:t>
            </w:r>
            <w:r w:rsidRPr="003D1BBF">
              <w:rPr>
                <w:rFonts w:cs="Arial"/>
                <w:sz w:val="20"/>
              </w:rPr>
              <w:t xml:space="preserve"> </w:t>
            </w:r>
            <w:r w:rsidR="00FF7475">
              <w:rPr>
                <w:rFonts w:cs="Arial"/>
                <w:sz w:val="20"/>
              </w:rPr>
              <w:t>HO1</w:t>
            </w:r>
            <w:r w:rsidR="00C7199B">
              <w:rPr>
                <w:rFonts w:cs="Arial"/>
                <w:sz w:val="20"/>
              </w:rPr>
              <w:t xml:space="preserve"> </w:t>
            </w:r>
            <w:r w:rsidR="00C7199B" w:rsidRPr="00C7199B">
              <w:rPr>
                <w:rFonts w:cs="Arial"/>
                <w:sz w:val="20"/>
              </w:rPr>
              <w:t>Quality Management Plan Template</w:t>
            </w:r>
            <w:r w:rsidR="00E905CE">
              <w:rPr>
                <w:rFonts w:cs="Arial"/>
                <w:sz w:val="20"/>
              </w:rPr>
              <w:t xml:space="preserve"> x2</w:t>
            </w:r>
            <w:r w:rsidR="00C7199B">
              <w:rPr>
                <w:rFonts w:cs="Arial"/>
                <w:sz w:val="20"/>
              </w:rPr>
              <w:t xml:space="preserve"> </w:t>
            </w:r>
            <w:r w:rsidR="00FF7475" w:rsidRPr="00C7199B">
              <w:rPr>
                <w:rFonts w:cs="Arial"/>
                <w:b/>
                <w:bCs/>
                <w:sz w:val="20"/>
              </w:rPr>
              <w:t>OR</w:t>
            </w:r>
            <w:r w:rsidR="00FF7475">
              <w:rPr>
                <w:rFonts w:cs="Arial"/>
                <w:sz w:val="20"/>
              </w:rPr>
              <w:t xml:space="preserve"> workplace management plan template and auditing template</w:t>
            </w:r>
            <w:r w:rsidR="00C7199B">
              <w:rPr>
                <w:rFonts w:cs="Arial"/>
                <w:sz w:val="20"/>
              </w:rPr>
              <w:t>;</w:t>
            </w:r>
            <w:r w:rsidR="00FF7475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Office equipment and resources</w:t>
            </w:r>
            <w:r w:rsidRPr="003D1BBF">
              <w:rPr>
                <w:rFonts w:cs="Arial"/>
                <w:sz w:val="20"/>
              </w:rPr>
              <w:t>.</w:t>
            </w:r>
          </w:p>
        </w:tc>
      </w:tr>
    </w:tbl>
    <w:p w14:paraId="776D13B5" w14:textId="77777777" w:rsidR="004C68EC" w:rsidRPr="00F9680A" w:rsidRDefault="004C68EC">
      <w:pPr>
        <w:rPr>
          <w:sz w:val="20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A9666F" w:rsidRPr="00696855" w14:paraId="730A0AD1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3CC6E21" w14:textId="06C2142B" w:rsidR="00A9666F" w:rsidRPr="0019760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4A9D981" w14:textId="77777777" w:rsidR="00A9666F" w:rsidRPr="00696855" w:rsidRDefault="00A9666F" w:rsidP="00A80ACC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A9666F" w:rsidRPr="00696855" w14:paraId="1AA7CADE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634DF5C6" w14:textId="77777777" w:rsidR="00A9666F" w:rsidRPr="00696855" w:rsidRDefault="00A9666F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40DAA4E4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EF49140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2F2F2"/>
          </w:tcPr>
          <w:p w14:paraId="27751699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1F0B6F6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A9666F" w:rsidRPr="00683908" w14:paraId="5598FF93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21E75C6" w14:textId="37D608B0" w:rsidR="00A9666F" w:rsidRPr="005E24F1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C838B4">
              <w:rPr>
                <w:rFonts w:cs="Arial"/>
                <w:b/>
                <w:sz w:val="20"/>
              </w:rPr>
              <w:t>Identify opportunities to develop the framework for quality management plans</w:t>
            </w:r>
          </w:p>
        </w:tc>
      </w:tr>
      <w:tr w:rsidR="00351D4B" w:rsidRPr="00696855" w14:paraId="4ACB551B" w14:textId="77777777" w:rsidTr="009E1B99">
        <w:trPr>
          <w:trHeight w:val="2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99191A7" w14:textId="660F5F17" w:rsidR="00351D4B" w:rsidRPr="00486541" w:rsidRDefault="00351D4B" w:rsidP="008C503E">
            <w:pPr>
              <w:numPr>
                <w:ilvl w:val="0"/>
                <w:numId w:val="23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0" w:name="_Ref88650811"/>
            <w:r>
              <w:rPr>
                <w:rFonts w:cs="Arial"/>
                <w:sz w:val="20"/>
              </w:rPr>
              <w:t>Confirm project and work requirements from workplace documents.</w:t>
            </w:r>
            <w:bookmarkEnd w:id="30"/>
          </w:p>
        </w:tc>
        <w:permStart w:id="48129834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08D990D" w14:textId="1C9BA78C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861612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8129834"/>
          </w:p>
        </w:tc>
        <w:permStart w:id="21878816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3531FC" w14:textId="709BBD3F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55665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8788164"/>
          </w:p>
        </w:tc>
      </w:tr>
      <w:tr w:rsidR="00351D4B" w:rsidRPr="00696855" w14:paraId="73A7F198" w14:textId="77777777" w:rsidTr="009E1B9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58CCE5D" w14:textId="7144FB2C" w:rsidR="00351D4B" w:rsidRPr="00486541" w:rsidRDefault="00351D4B" w:rsidP="008C503E">
            <w:pPr>
              <w:numPr>
                <w:ilvl w:val="0"/>
                <w:numId w:val="23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1" w:name="_Ref88650819"/>
            <w:r>
              <w:rPr>
                <w:rFonts w:cs="Arial"/>
                <w:sz w:val="20"/>
              </w:rPr>
              <w:t>Collect and list workplace documents required to effectively monitor and develop quality management plans.</w:t>
            </w:r>
            <w:bookmarkEnd w:id="31"/>
          </w:p>
        </w:tc>
        <w:permStart w:id="99595246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5D5B2A8" w14:textId="0FCB3B48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880698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95952467"/>
          </w:p>
        </w:tc>
        <w:permStart w:id="112041949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33AE05" w14:textId="2F970EB6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313712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20419491"/>
          </w:p>
        </w:tc>
      </w:tr>
      <w:tr w:rsidR="00351D4B" w:rsidRPr="00696855" w14:paraId="42C4F2E6" w14:textId="77777777" w:rsidTr="009E1B99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0CEC571F" w14:textId="7A0DD70A" w:rsidR="00351D4B" w:rsidRPr="00486541" w:rsidRDefault="00351D4B" w:rsidP="008C503E">
            <w:pPr>
              <w:numPr>
                <w:ilvl w:val="0"/>
                <w:numId w:val="23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2" w:name="_Ref88650827"/>
            <w:r>
              <w:rPr>
                <w:rFonts w:cs="Arial"/>
                <w:sz w:val="20"/>
              </w:rPr>
              <w:t xml:space="preserve">Determine and </w:t>
            </w:r>
            <w:r w:rsidRPr="006E6CB0">
              <w:rPr>
                <w:rFonts w:cs="Arial"/>
                <w:sz w:val="20"/>
              </w:rPr>
              <w:t>document quality objectives</w:t>
            </w:r>
            <w:r>
              <w:rPr>
                <w:rFonts w:cs="Arial"/>
                <w:sz w:val="20"/>
              </w:rPr>
              <w:t xml:space="preserve"> aligned to workplace objectives and procedures.</w:t>
            </w:r>
            <w:bookmarkEnd w:id="32"/>
          </w:p>
        </w:tc>
        <w:permStart w:id="200557445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1D70053" w14:textId="39890A12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99691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0557445"/>
          </w:p>
        </w:tc>
        <w:permStart w:id="119952603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034559C" w14:textId="110311E2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734219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9526038"/>
          </w:p>
        </w:tc>
      </w:tr>
      <w:tr w:rsidR="00351D4B" w:rsidRPr="00696855" w14:paraId="62A97FA6" w14:textId="77777777" w:rsidTr="009E1B9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8A7485C" w14:textId="1F834983" w:rsidR="00351D4B" w:rsidRPr="00486541" w:rsidRDefault="00351D4B" w:rsidP="008C503E">
            <w:pPr>
              <w:numPr>
                <w:ilvl w:val="0"/>
                <w:numId w:val="23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3" w:name="_Ref88650835"/>
            <w:r>
              <w:rPr>
                <w:rFonts w:cs="Arial"/>
                <w:sz w:val="20"/>
              </w:rPr>
              <w:t>Document standards/benchmarks for quality items.</w:t>
            </w:r>
            <w:bookmarkEnd w:id="33"/>
          </w:p>
        </w:tc>
        <w:permStart w:id="92080481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48FACFD" w14:textId="2C5AB048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97672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0804819"/>
          </w:p>
        </w:tc>
        <w:permStart w:id="175901065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6EC4F42" w14:textId="721D9A27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743058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9010651"/>
          </w:p>
        </w:tc>
      </w:tr>
      <w:tr w:rsidR="00351D4B" w:rsidRPr="00696855" w14:paraId="176063AB" w14:textId="77777777" w:rsidTr="009E1B9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B92FA12" w14:textId="0121749A" w:rsidR="00351D4B" w:rsidRPr="00486541" w:rsidRDefault="00351D4B" w:rsidP="008C503E">
            <w:pPr>
              <w:numPr>
                <w:ilvl w:val="0"/>
                <w:numId w:val="23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4" w:name="_Ref88650842"/>
            <w:r>
              <w:rPr>
                <w:rFonts w:cs="Arial"/>
                <w:sz w:val="20"/>
              </w:rPr>
              <w:t>Document consultation processes for approval of review of quality management plan.</w:t>
            </w:r>
            <w:bookmarkEnd w:id="34"/>
          </w:p>
        </w:tc>
        <w:permStart w:id="1814133910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70903431" w14:textId="6C9B5BC0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488814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14133910"/>
          </w:p>
        </w:tc>
        <w:permStart w:id="1260411110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72F29B8" w14:textId="47C3308F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797033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60411110"/>
          </w:p>
        </w:tc>
      </w:tr>
      <w:tr w:rsidR="00351D4B" w:rsidRPr="00696855" w14:paraId="22FE5021" w14:textId="77777777" w:rsidTr="009E1B9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7DC5935" w14:textId="72ECA43F" w:rsidR="00351D4B" w:rsidRPr="00486541" w:rsidRDefault="00351D4B" w:rsidP="008C503E">
            <w:pPr>
              <w:numPr>
                <w:ilvl w:val="0"/>
                <w:numId w:val="23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5" w:name="_Ref88650851"/>
            <w:r>
              <w:rPr>
                <w:rFonts w:cs="Arial"/>
                <w:sz w:val="20"/>
              </w:rPr>
              <w:t xml:space="preserve">Determine and document </w:t>
            </w:r>
            <w:r w:rsidRPr="00601757">
              <w:rPr>
                <w:rFonts w:cs="Arial"/>
                <w:sz w:val="20"/>
              </w:rPr>
              <w:t xml:space="preserve">quality management responsibilities </w:t>
            </w:r>
            <w:r>
              <w:rPr>
                <w:rFonts w:cs="Arial"/>
                <w:sz w:val="20"/>
              </w:rPr>
              <w:t xml:space="preserve">for one job role </w:t>
            </w:r>
            <w:r w:rsidRPr="00601757">
              <w:rPr>
                <w:rFonts w:cs="Arial"/>
                <w:sz w:val="20"/>
              </w:rPr>
              <w:t>and include th</w:t>
            </w:r>
            <w:r>
              <w:rPr>
                <w:rFonts w:cs="Arial"/>
                <w:sz w:val="20"/>
              </w:rPr>
              <w:t>ese</w:t>
            </w:r>
            <w:r w:rsidRPr="00601757">
              <w:rPr>
                <w:rFonts w:cs="Arial"/>
                <w:sz w:val="20"/>
              </w:rPr>
              <w:t xml:space="preserve"> in</w:t>
            </w:r>
            <w:r>
              <w:rPr>
                <w:rFonts w:cs="Arial"/>
                <w:sz w:val="20"/>
              </w:rPr>
              <w:t xml:space="preserve"> a</w:t>
            </w:r>
            <w:r w:rsidRPr="00601757">
              <w:rPr>
                <w:rFonts w:cs="Arial"/>
                <w:sz w:val="20"/>
              </w:rPr>
              <w:t xml:space="preserve"> job description </w:t>
            </w:r>
            <w:r>
              <w:rPr>
                <w:rFonts w:cs="Arial"/>
                <w:sz w:val="20"/>
              </w:rPr>
              <w:t>with</w:t>
            </w:r>
            <w:r w:rsidRPr="00601757">
              <w:rPr>
                <w:rFonts w:cs="Arial"/>
                <w:sz w:val="20"/>
              </w:rPr>
              <w:t xml:space="preserve"> duty statement</w:t>
            </w:r>
            <w:r>
              <w:rPr>
                <w:rFonts w:cs="Arial"/>
                <w:sz w:val="20"/>
              </w:rPr>
              <w:t xml:space="preserve"> (2x).</w:t>
            </w:r>
            <w:bookmarkEnd w:id="35"/>
          </w:p>
        </w:tc>
        <w:permStart w:id="212115605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B57280A" w14:textId="07C0FB1D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437963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1156058"/>
          </w:p>
        </w:tc>
        <w:permStart w:id="144573882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9A7BCAF" w14:textId="27240292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8068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5738828"/>
          </w:p>
        </w:tc>
      </w:tr>
      <w:tr w:rsidR="00A9666F" w:rsidRPr="005E24F1" w14:paraId="1128CE5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44FB6E8" w14:textId="79D3B14F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601757" w:rsidRPr="00601757">
              <w:rPr>
                <w:rFonts w:cs="Arial"/>
                <w:b/>
                <w:sz w:val="20"/>
              </w:rPr>
              <w:t>Implement processes for encouraging the development of ideas to support the quality management plan</w:t>
            </w:r>
          </w:p>
        </w:tc>
      </w:tr>
      <w:tr w:rsidR="00351D4B" w:rsidRPr="00696855" w14:paraId="65AE5333" w14:textId="77777777" w:rsidTr="001A6E30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4D18A32" w14:textId="3687D1D5" w:rsidR="00351D4B" w:rsidRDefault="00351D4B" w:rsidP="008C503E">
            <w:pPr>
              <w:numPr>
                <w:ilvl w:val="0"/>
                <w:numId w:val="24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6" w:name="_Ref88650919"/>
            <w:r>
              <w:rPr>
                <w:rFonts w:cs="Arial"/>
                <w:sz w:val="20"/>
              </w:rPr>
              <w:t>Discuss and document communication method to share benefits of input to quality site procedures with others to gain participation</w:t>
            </w:r>
            <w:bookmarkEnd w:id="36"/>
          </w:p>
        </w:tc>
        <w:permStart w:id="120209153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5AF846C" w14:textId="7FEC83B8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01066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9680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2091537"/>
          </w:p>
        </w:tc>
        <w:permStart w:id="15349579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977D835" w14:textId="3C8FF275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433616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349579"/>
          </w:p>
        </w:tc>
      </w:tr>
      <w:tr w:rsidR="00351D4B" w:rsidRPr="00696855" w14:paraId="5F585CCB" w14:textId="77777777" w:rsidTr="00F9680A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1F5C63F9" w14:textId="0CB59064" w:rsidR="00351D4B" w:rsidRPr="00486541" w:rsidRDefault="00351D4B" w:rsidP="008C503E">
            <w:pPr>
              <w:numPr>
                <w:ilvl w:val="0"/>
                <w:numId w:val="24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7" w:name="_Ref88650941"/>
            <w:r>
              <w:rPr>
                <w:rFonts w:cs="Arial"/>
                <w:sz w:val="20"/>
              </w:rPr>
              <w:t>Document potential issues with quality, consultation, considerations and feedback</w:t>
            </w:r>
            <w:bookmarkEnd w:id="37"/>
            <w:r>
              <w:rPr>
                <w:rFonts w:cs="Arial"/>
                <w:sz w:val="20"/>
              </w:rPr>
              <w:t xml:space="preserve"> </w:t>
            </w:r>
          </w:p>
        </w:tc>
        <w:permStart w:id="1225203281" w:edGrp="everyone"/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3673FCCF" w14:textId="46E1CAC1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95250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25203281"/>
          </w:p>
        </w:tc>
        <w:permStart w:id="587686995" w:edGrp="everyone"/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1AB65144" w14:textId="05040D78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237611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7686995"/>
          </w:p>
        </w:tc>
      </w:tr>
      <w:tr w:rsidR="00351D4B" w:rsidRPr="00696855" w14:paraId="103A7D73" w14:textId="77777777" w:rsidTr="00F9680A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5BECAF56" w14:textId="6F2330B4" w:rsidR="00351D4B" w:rsidRPr="00486541" w:rsidRDefault="00351D4B" w:rsidP="008C503E">
            <w:pPr>
              <w:numPr>
                <w:ilvl w:val="0"/>
                <w:numId w:val="24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8" w:name="_Ref88650951"/>
            <w:r>
              <w:rPr>
                <w:rFonts w:cs="Arial"/>
                <w:sz w:val="20"/>
              </w:rPr>
              <w:t>Document quality assurance procedures to maintain information sources.</w:t>
            </w:r>
            <w:bookmarkEnd w:id="38"/>
          </w:p>
        </w:tc>
        <w:permStart w:id="966527204" w:edGrp="everyone"/>
        <w:tc>
          <w:tcPr>
            <w:tcW w:w="1488" w:type="dxa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14:paraId="220F5D0C" w14:textId="439E394F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015640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66527204"/>
          </w:p>
        </w:tc>
        <w:permStart w:id="1110276609" w:edGrp="everyone"/>
        <w:tc>
          <w:tcPr>
            <w:tcW w:w="1488" w:type="dxa"/>
            <w:tcBorders>
              <w:left w:val="single" w:sz="4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14:paraId="427150ED" w14:textId="0637AFD8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523315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0276609"/>
          </w:p>
        </w:tc>
      </w:tr>
      <w:tr w:rsidR="00A9666F" w:rsidRPr="005E24F1" w14:paraId="69D08405" w14:textId="77777777" w:rsidTr="00F9680A">
        <w:trPr>
          <w:trHeight w:val="305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BEFCE76" w14:textId="44B920B6" w:rsidR="00A9666F" w:rsidRPr="004E1BC5" w:rsidRDefault="00A9666F" w:rsidP="001A1DAC">
            <w:pPr>
              <w:pageBreakBefore/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lastRenderedPageBreak/>
              <w:t xml:space="preserve">3 </w:t>
            </w:r>
            <w:r w:rsidR="00AB1594">
              <w:rPr>
                <w:rFonts w:cs="Arial"/>
                <w:b/>
                <w:sz w:val="20"/>
              </w:rPr>
              <w:t>Implement the quality plan</w:t>
            </w:r>
          </w:p>
        </w:tc>
      </w:tr>
      <w:tr w:rsidR="00351D4B" w:rsidRPr="00696855" w14:paraId="6ADBB981" w14:textId="77777777" w:rsidTr="00467F0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F659718" w14:textId="358970E9" w:rsidR="00351D4B" w:rsidRPr="00486541" w:rsidRDefault="00351D4B" w:rsidP="008C503E">
            <w:pPr>
              <w:numPr>
                <w:ilvl w:val="0"/>
                <w:numId w:val="2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9" w:name="_Ref88650993"/>
            <w:r>
              <w:rPr>
                <w:rFonts w:cs="Arial"/>
                <w:sz w:val="20"/>
              </w:rPr>
              <w:t>Document how the quality management plan with be communicated</w:t>
            </w:r>
            <w:bookmarkEnd w:id="39"/>
            <w:r>
              <w:rPr>
                <w:rFonts w:cs="Arial"/>
                <w:sz w:val="20"/>
              </w:rPr>
              <w:t xml:space="preserve"> </w:t>
            </w:r>
          </w:p>
        </w:tc>
        <w:permStart w:id="1656036305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77626768" w14:textId="0CCAD9B6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882258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56036305"/>
          </w:p>
        </w:tc>
        <w:permStart w:id="123195333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25EC02" w14:textId="4EC69B31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781168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1953336"/>
          </w:p>
        </w:tc>
      </w:tr>
      <w:tr w:rsidR="00351D4B" w:rsidRPr="00696855" w14:paraId="34E06BA6" w14:textId="77777777" w:rsidTr="00467F0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A686D39" w14:textId="4B842A17" w:rsidR="00351D4B" w:rsidRPr="00486541" w:rsidRDefault="00351D4B" w:rsidP="008C503E">
            <w:pPr>
              <w:numPr>
                <w:ilvl w:val="0"/>
                <w:numId w:val="2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0" w:name="_Ref88651002"/>
            <w:r>
              <w:rPr>
                <w:rFonts w:cs="Arial"/>
                <w:sz w:val="20"/>
              </w:rPr>
              <w:t>Document resources to provide to others to support implementation of plan.</w:t>
            </w:r>
            <w:bookmarkEnd w:id="40"/>
          </w:p>
        </w:tc>
        <w:permStart w:id="207379131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332D1C9" w14:textId="45C51494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725557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379131"/>
          </w:p>
        </w:tc>
        <w:permStart w:id="253298007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A7010F" w14:textId="54A99DDC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527031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53298007"/>
          </w:p>
        </w:tc>
      </w:tr>
      <w:tr w:rsidR="00351D4B" w:rsidRPr="00696855" w14:paraId="4C3530B7" w14:textId="77777777" w:rsidTr="00467F0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08E98EC" w14:textId="494CD496" w:rsidR="00351D4B" w:rsidRPr="00486541" w:rsidRDefault="00351D4B" w:rsidP="008C503E">
            <w:pPr>
              <w:numPr>
                <w:ilvl w:val="0"/>
                <w:numId w:val="2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1" w:name="_Ref88651017"/>
            <w:r>
              <w:rPr>
                <w:rFonts w:cs="Arial"/>
                <w:sz w:val="20"/>
              </w:rPr>
              <w:t>Provide resources that are accessible and within timeframe.</w:t>
            </w:r>
            <w:bookmarkEnd w:id="41"/>
          </w:p>
        </w:tc>
        <w:permStart w:id="458583945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98D5281" w14:textId="3C64AA1E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683397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8583945"/>
          </w:p>
        </w:tc>
        <w:permStart w:id="131162275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DA2DE40" w14:textId="03AF18D7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389029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162275"/>
          </w:p>
        </w:tc>
      </w:tr>
      <w:tr w:rsidR="00351D4B" w:rsidRPr="00696855" w14:paraId="253621AC" w14:textId="77777777" w:rsidTr="00467F0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F9AB2CD" w14:textId="6D31B661" w:rsidR="00351D4B" w:rsidRPr="00486541" w:rsidRDefault="00351D4B" w:rsidP="008C503E">
            <w:pPr>
              <w:numPr>
                <w:ilvl w:val="0"/>
                <w:numId w:val="2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2" w:name="_Ref88651024"/>
            <w:r>
              <w:rPr>
                <w:rFonts w:cs="Arial"/>
                <w:sz w:val="20"/>
              </w:rPr>
              <w:t>Provide opportunity for training and support to others relating to implementing quality management plan.</w:t>
            </w:r>
            <w:bookmarkEnd w:id="42"/>
          </w:p>
        </w:tc>
        <w:permStart w:id="760894316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5CCA1F8A" w14:textId="1A2E3E68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50430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0894316"/>
          </w:p>
        </w:tc>
        <w:permStart w:id="3414450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128CC65" w14:textId="33C50364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588631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144508"/>
          </w:p>
        </w:tc>
      </w:tr>
      <w:tr w:rsidR="00351D4B" w:rsidRPr="00696855" w14:paraId="0303B0C0" w14:textId="77777777" w:rsidTr="00467F0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8B69B4D" w14:textId="2BC14745" w:rsidR="00351D4B" w:rsidRPr="00486541" w:rsidRDefault="00351D4B" w:rsidP="008C503E">
            <w:pPr>
              <w:numPr>
                <w:ilvl w:val="0"/>
                <w:numId w:val="2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3" w:name="_Ref88651030"/>
            <w:r>
              <w:rPr>
                <w:rFonts w:cs="Arial"/>
                <w:sz w:val="20"/>
              </w:rPr>
              <w:t>Document Q</w:t>
            </w:r>
            <w:r w:rsidRPr="00901980">
              <w:rPr>
                <w:rFonts w:cs="Arial"/>
                <w:sz w:val="20"/>
              </w:rPr>
              <w:t>uality management plan record</w:t>
            </w:r>
            <w:r>
              <w:rPr>
                <w:rFonts w:cs="Arial"/>
                <w:sz w:val="20"/>
              </w:rPr>
              <w:t>s management.</w:t>
            </w:r>
            <w:bookmarkEnd w:id="43"/>
          </w:p>
        </w:tc>
        <w:permStart w:id="777854715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070AE52" w14:textId="686452D7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40881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77854715"/>
          </w:p>
        </w:tc>
        <w:permStart w:id="632384269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DDC2EFE" w14:textId="2E60BFCE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463601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2384269"/>
          </w:p>
        </w:tc>
      </w:tr>
      <w:tr w:rsidR="00A9666F" w:rsidRPr="005E24F1" w14:paraId="545F39CB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22A1B1E" w14:textId="1354D3E4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 w:rsidR="00901980">
              <w:rPr>
                <w:rFonts w:cs="Arial"/>
                <w:b/>
                <w:sz w:val="20"/>
              </w:rPr>
              <w:t xml:space="preserve"> Monitor and update the quality management processes</w:t>
            </w:r>
          </w:p>
        </w:tc>
      </w:tr>
      <w:tr w:rsidR="00351D4B" w:rsidRPr="00696855" w14:paraId="5A8E814C" w14:textId="77777777" w:rsidTr="001609C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AE25E06" w14:textId="46EC2354" w:rsidR="00351D4B" w:rsidRDefault="00351D4B" w:rsidP="008C503E">
            <w:pPr>
              <w:numPr>
                <w:ilvl w:val="0"/>
                <w:numId w:val="26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4" w:name="_Ref88651037"/>
            <w:r>
              <w:rPr>
                <w:rFonts w:cs="Arial"/>
                <w:sz w:val="20"/>
              </w:rPr>
              <w:t>Work with others to audit quality management processes.</w:t>
            </w:r>
            <w:bookmarkEnd w:id="44"/>
          </w:p>
        </w:tc>
        <w:permStart w:id="1373322225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93E0F4F" w14:textId="10E528C4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872238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73322225"/>
          </w:p>
        </w:tc>
        <w:permStart w:id="1900940871" w:edGrp="everyone"/>
        <w:tc>
          <w:tcPr>
            <w:tcW w:w="1488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CDDF862" w14:textId="7B1C72E1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383118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00940871"/>
          </w:p>
        </w:tc>
      </w:tr>
      <w:tr w:rsidR="00351D4B" w:rsidRPr="00696855" w14:paraId="168B8B01" w14:textId="77777777" w:rsidTr="001609C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439102A" w14:textId="26CDAA11" w:rsidR="00351D4B" w:rsidRPr="00486541" w:rsidRDefault="00351D4B" w:rsidP="008C503E">
            <w:pPr>
              <w:numPr>
                <w:ilvl w:val="0"/>
                <w:numId w:val="26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5" w:name="_Ref88651046"/>
            <w:r>
              <w:rPr>
                <w:rFonts w:cs="Arial"/>
                <w:sz w:val="20"/>
              </w:rPr>
              <w:t>Make recommendations for improvements to quality processes.</w:t>
            </w:r>
            <w:bookmarkEnd w:id="45"/>
          </w:p>
        </w:tc>
        <w:permStart w:id="249394961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7C2DF8EA" w14:textId="5FC7B84F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687086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49394961"/>
          </w:p>
        </w:tc>
        <w:permStart w:id="437216573" w:edGrp="everyone"/>
        <w:tc>
          <w:tcPr>
            <w:tcW w:w="1488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AB32B29" w14:textId="687E83FE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509041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37216573"/>
          </w:p>
        </w:tc>
      </w:tr>
      <w:tr w:rsidR="00351D4B" w:rsidRPr="00696855" w14:paraId="71347DEF" w14:textId="77777777" w:rsidTr="001609C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260674E" w14:textId="1517CC12" w:rsidR="00351D4B" w:rsidRPr="00486541" w:rsidRDefault="00351D4B" w:rsidP="008C503E">
            <w:pPr>
              <w:numPr>
                <w:ilvl w:val="0"/>
                <w:numId w:val="26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6" w:name="_Ref88651052"/>
            <w:r>
              <w:rPr>
                <w:rFonts w:cs="Arial"/>
                <w:sz w:val="20"/>
              </w:rPr>
              <w:t>Document amendments to quality management plan when changes are anticipated.</w:t>
            </w:r>
            <w:bookmarkEnd w:id="46"/>
          </w:p>
        </w:tc>
        <w:permStart w:id="340675432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4767C8D1" w14:textId="3509CCF9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014164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0675432"/>
          </w:p>
        </w:tc>
        <w:permStart w:id="1916604062" w:edGrp="everyone"/>
        <w:tc>
          <w:tcPr>
            <w:tcW w:w="1488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738FDD94" w14:textId="614A1297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219601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6604062"/>
          </w:p>
        </w:tc>
      </w:tr>
      <w:tr w:rsidR="00351D4B" w:rsidRPr="00696855" w14:paraId="19BBDE60" w14:textId="77777777" w:rsidTr="001609C7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05D02DBE" w14:textId="4DCAB34F" w:rsidR="00351D4B" w:rsidRPr="00486541" w:rsidRDefault="00351D4B" w:rsidP="008C503E">
            <w:pPr>
              <w:numPr>
                <w:ilvl w:val="0"/>
                <w:numId w:val="26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7" w:name="_Ref88651058"/>
            <w:r>
              <w:rPr>
                <w:rFonts w:cs="Arial"/>
                <w:sz w:val="20"/>
              </w:rPr>
              <w:t>Maintain and store documentation according to workplace requirements.</w:t>
            </w:r>
            <w:bookmarkEnd w:id="47"/>
          </w:p>
        </w:tc>
        <w:permStart w:id="89203443" w:edGrp="everyone"/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1E778580" w14:textId="16BEA6C3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752806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9203443"/>
          </w:p>
        </w:tc>
        <w:permStart w:id="393369983" w:edGrp="everyone"/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6A49512B" w14:textId="22A8C7A5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792326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3369983"/>
          </w:p>
        </w:tc>
      </w:tr>
      <w:tr w:rsidR="00351D4B" w:rsidRPr="00696855" w14:paraId="1D7711BF" w14:textId="77777777" w:rsidTr="001609C7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574ED719" w14:textId="6BB294F4" w:rsidR="00351D4B" w:rsidRPr="00486541" w:rsidRDefault="00351D4B" w:rsidP="008C503E">
            <w:pPr>
              <w:numPr>
                <w:ilvl w:val="0"/>
                <w:numId w:val="26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8" w:name="_Ref88652112"/>
            <w:r>
              <w:rPr>
                <w:rFonts w:cs="Arial"/>
                <w:sz w:val="20"/>
              </w:rPr>
              <w:t>Communicate clearly and concisely using a range of communication methods.</w:t>
            </w:r>
            <w:bookmarkEnd w:id="48"/>
          </w:p>
        </w:tc>
        <w:permStart w:id="1020794058" w:edGrp="everyone"/>
        <w:tc>
          <w:tcPr>
            <w:tcW w:w="1488" w:type="dxa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14:paraId="069ECC34" w14:textId="61AA2A16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49579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0794058"/>
          </w:p>
        </w:tc>
        <w:permStart w:id="552489005" w:edGrp="everyone"/>
        <w:tc>
          <w:tcPr>
            <w:tcW w:w="1488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150C8C82" w14:textId="12001CA7" w:rsidR="00351D4B" w:rsidRPr="004E1BC5" w:rsidRDefault="00F3015B" w:rsidP="00351D4B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474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51D4B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52489005"/>
          </w:p>
        </w:tc>
      </w:tr>
    </w:tbl>
    <w:p w14:paraId="0872845C" w14:textId="0F9BA173" w:rsidR="007425BB" w:rsidRDefault="007425BB" w:rsidP="00A9666F"/>
    <w:sectPr w:rsidR="007425BB" w:rsidSect="00F6558A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07E0BC00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38F2CAB3" w:rsidR="006E5B7D" w:rsidRPr="00830749" w:rsidRDefault="00F3015B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E26F9">
          <w:rPr>
            <w:rFonts w:ascii="Arial" w:hAnsi="Arial" w:cs="Arial"/>
            <w:b/>
            <w:sz w:val="16"/>
            <w:szCs w:val="16"/>
          </w:rPr>
          <w:t>v1-2_12/12/2025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431B5806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1546A18C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AE26F9" w:rsidRPr="00AE26F9">
          <w:rPr>
            <w:rFonts w:ascii="Arial" w:hAnsi="Arial" w:cs="Arial"/>
            <w:b/>
            <w:sz w:val="16"/>
            <w:szCs w:val="16"/>
          </w:rPr>
          <w:t>v1-2_12/12/2025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3015B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041AA945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3ED2EA7F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E26F9">
          <w:rPr>
            <w:rFonts w:ascii="Arial" w:hAnsi="Arial" w:cs="Arial"/>
            <w:b/>
            <w:sz w:val="16"/>
            <w:szCs w:val="16"/>
          </w:rPr>
          <w:t>v1-2_12/12/2025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3015B">
          <w:rPr>
            <w:rFonts w:ascii="Arial" w:hAnsi="Arial" w:cs="Arial"/>
            <w:b/>
            <w:bCs/>
            <w:noProof/>
            <w:sz w:val="16"/>
            <w:szCs w:val="16"/>
          </w:rPr>
          <w:t>15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90EDA43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4E8D8F86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E26F9">
          <w:rPr>
            <w:rFonts w:ascii="Arial" w:hAnsi="Arial" w:cs="Arial"/>
            <w:b/>
            <w:sz w:val="16"/>
            <w:szCs w:val="16"/>
          </w:rPr>
          <w:t>v1-2_12/12/2025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3015B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31EC7B01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F1E19">
          <w:rPr>
            <w:rFonts w:ascii="Arial" w:hAnsi="Arial" w:cs="Arial"/>
            <w:b/>
            <w:sz w:val="16"/>
            <w:szCs w:val="16"/>
          </w:rPr>
          <w:t>RIIQUA501E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F1E19">
          <w:rPr>
            <w:rFonts w:ascii="Arial" w:hAnsi="Arial" w:cs="Arial"/>
            <w:b/>
            <w:sz w:val="16"/>
            <w:szCs w:val="16"/>
          </w:rPr>
          <w:t>Implement, monitor and develop quality management plans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5CBCD729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F1E19" w:rsidRPr="005F1E19">
          <w:rPr>
            <w:rFonts w:ascii="Arial" w:hAnsi="Arial" w:cs="Arial"/>
            <w:b/>
            <w:sz w:val="16"/>
            <w:szCs w:val="16"/>
          </w:rPr>
          <w:t>RIIQUA501E</w:t>
        </w:r>
      </w:sdtContent>
    </w:sdt>
    <w:r w:rsidRPr="005F1E1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F1E19" w:rsidRPr="005F1E19">
          <w:rPr>
            <w:rFonts w:ascii="Arial" w:hAnsi="Arial" w:cs="Arial"/>
            <w:b/>
            <w:sz w:val="16"/>
            <w:szCs w:val="16"/>
          </w:rPr>
          <w:t>Implement, monitor and develop quality management plans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2F32B056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F1E19">
          <w:rPr>
            <w:rFonts w:ascii="Arial" w:hAnsi="Arial" w:cs="Arial"/>
            <w:b/>
            <w:sz w:val="16"/>
            <w:szCs w:val="16"/>
          </w:rPr>
          <w:t>RIIQUA501E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F1E19">
          <w:rPr>
            <w:rFonts w:ascii="Arial" w:hAnsi="Arial" w:cs="Arial"/>
            <w:b/>
            <w:sz w:val="16"/>
            <w:szCs w:val="16"/>
          </w:rPr>
          <w:t>Implement, monitor and develop quality management plans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3DE876DE" w:rsidR="006E5B7D" w:rsidRDefault="00F6558A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F1E19">
          <w:rPr>
            <w:rFonts w:ascii="Arial" w:hAnsi="Arial" w:cs="Arial"/>
            <w:b/>
            <w:sz w:val="16"/>
            <w:szCs w:val="16"/>
          </w:rPr>
          <w:t>RIIQUA501E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F1E19">
          <w:rPr>
            <w:rFonts w:ascii="Arial" w:hAnsi="Arial" w:cs="Arial"/>
            <w:b/>
            <w:sz w:val="16"/>
            <w:szCs w:val="16"/>
          </w:rPr>
          <w:t>Implement, monitor and develop quality management plans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7570E3E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F6558A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F1E19">
          <w:rPr>
            <w:rFonts w:ascii="Arial" w:hAnsi="Arial" w:cs="Arial"/>
            <w:b/>
            <w:sz w:val="16"/>
            <w:szCs w:val="16"/>
          </w:rPr>
          <w:t>RIIQUA501E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F1E19">
          <w:rPr>
            <w:rFonts w:ascii="Arial" w:hAnsi="Arial" w:cs="Arial"/>
            <w:b/>
            <w:sz w:val="16"/>
            <w:szCs w:val="16"/>
          </w:rPr>
          <w:t>Implement, monitor and develop quality management plans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4" w15:restartNumberingAfterBreak="0">
    <w:nsid w:val="078B1CCE"/>
    <w:multiLevelType w:val="hybridMultilevel"/>
    <w:tmpl w:val="CF28AEC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9D1F00"/>
    <w:multiLevelType w:val="hybridMultilevel"/>
    <w:tmpl w:val="BCDAAD82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E112B"/>
    <w:multiLevelType w:val="hybridMultilevel"/>
    <w:tmpl w:val="B4EA011E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8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68137C"/>
    <w:multiLevelType w:val="hybridMultilevel"/>
    <w:tmpl w:val="A0C67B0A"/>
    <w:lvl w:ilvl="0" w:tplc="D570A11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981C58"/>
    <w:multiLevelType w:val="hybridMultilevel"/>
    <w:tmpl w:val="F9E2F338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5F13B4"/>
    <w:multiLevelType w:val="hybridMultilevel"/>
    <w:tmpl w:val="495A5898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F8D4AB3"/>
    <w:multiLevelType w:val="hybridMultilevel"/>
    <w:tmpl w:val="E89C2656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B0B42"/>
    <w:multiLevelType w:val="hybridMultilevel"/>
    <w:tmpl w:val="3D26331E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A4737C3"/>
    <w:multiLevelType w:val="hybridMultilevel"/>
    <w:tmpl w:val="BCDAAD82"/>
    <w:lvl w:ilvl="0" w:tplc="57060F4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6" w15:restartNumberingAfterBreak="0">
    <w:nsid w:val="4E68388B"/>
    <w:multiLevelType w:val="multilevel"/>
    <w:tmpl w:val="BB60D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2A72FB"/>
    <w:multiLevelType w:val="hybridMultilevel"/>
    <w:tmpl w:val="F9E2F338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7609DE"/>
    <w:multiLevelType w:val="hybridMultilevel"/>
    <w:tmpl w:val="495A5898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CA4207"/>
    <w:multiLevelType w:val="hybridMultilevel"/>
    <w:tmpl w:val="86D6623A"/>
    <w:lvl w:ilvl="0" w:tplc="AA8E7EE4">
      <w:start w:val="1"/>
      <w:numFmt w:val="decimal"/>
      <w:lvlText w:val="3.%1 "/>
      <w:lvlJc w:val="left"/>
      <w:pPr>
        <w:ind w:left="720" w:hanging="360"/>
      </w:pPr>
      <w:rPr>
        <w:rFonts w:hint="default"/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653727084">
    <w:abstractNumId w:val="14"/>
  </w:num>
  <w:num w:numId="2" w16cid:durableId="334723768">
    <w:abstractNumId w:val="25"/>
  </w:num>
  <w:num w:numId="3" w16cid:durableId="1333951756">
    <w:abstractNumId w:val="12"/>
  </w:num>
  <w:num w:numId="4" w16cid:durableId="2016346581">
    <w:abstractNumId w:val="22"/>
  </w:num>
  <w:num w:numId="5" w16cid:durableId="968976522">
    <w:abstractNumId w:val="21"/>
  </w:num>
  <w:num w:numId="6" w16cid:durableId="107362173">
    <w:abstractNumId w:val="33"/>
  </w:num>
  <w:num w:numId="7" w16cid:durableId="129136047">
    <w:abstractNumId w:val="8"/>
  </w:num>
  <w:num w:numId="8" w16cid:durableId="25255969">
    <w:abstractNumId w:val="3"/>
  </w:num>
  <w:num w:numId="9" w16cid:durableId="1907106785">
    <w:abstractNumId w:val="20"/>
  </w:num>
  <w:num w:numId="10" w16cid:durableId="1737778243">
    <w:abstractNumId w:val="13"/>
  </w:num>
  <w:num w:numId="11" w16cid:durableId="1997950091">
    <w:abstractNumId w:val="11"/>
  </w:num>
  <w:num w:numId="12" w16cid:durableId="1471166355">
    <w:abstractNumId w:val="38"/>
  </w:num>
  <w:num w:numId="13" w16cid:durableId="685981563">
    <w:abstractNumId w:val="30"/>
  </w:num>
  <w:num w:numId="14" w16cid:durableId="236331833">
    <w:abstractNumId w:val="0"/>
  </w:num>
  <w:num w:numId="15" w16cid:durableId="1155487093">
    <w:abstractNumId w:val="24"/>
  </w:num>
  <w:num w:numId="16" w16cid:durableId="659163837">
    <w:abstractNumId w:val="36"/>
  </w:num>
  <w:num w:numId="17" w16cid:durableId="618029108">
    <w:abstractNumId w:val="29"/>
  </w:num>
  <w:num w:numId="18" w16cid:durableId="911695431">
    <w:abstractNumId w:val="35"/>
  </w:num>
  <w:num w:numId="19" w16cid:durableId="1692685287">
    <w:abstractNumId w:val="28"/>
  </w:num>
  <w:num w:numId="20" w16cid:durableId="1662611943">
    <w:abstractNumId w:val="37"/>
  </w:num>
  <w:num w:numId="21" w16cid:durableId="1319649403">
    <w:abstractNumId w:val="34"/>
  </w:num>
  <w:num w:numId="22" w16cid:durableId="1583099730">
    <w:abstractNumId w:val="17"/>
  </w:num>
  <w:num w:numId="23" w16cid:durableId="1023677098">
    <w:abstractNumId w:val="7"/>
  </w:num>
  <w:num w:numId="24" w16cid:durableId="945959990">
    <w:abstractNumId w:val="1"/>
  </w:num>
  <w:num w:numId="25" w16cid:durableId="1758205879">
    <w:abstractNumId w:val="2"/>
  </w:num>
  <w:num w:numId="26" w16cid:durableId="864903046">
    <w:abstractNumId w:val="15"/>
  </w:num>
  <w:num w:numId="27" w16cid:durableId="1467700220">
    <w:abstractNumId w:val="26"/>
  </w:num>
  <w:num w:numId="28" w16cid:durableId="1285312853">
    <w:abstractNumId w:val="18"/>
  </w:num>
  <w:num w:numId="29" w16cid:durableId="1084380135">
    <w:abstractNumId w:val="6"/>
  </w:num>
  <w:num w:numId="30" w16cid:durableId="1165851798">
    <w:abstractNumId w:val="23"/>
  </w:num>
  <w:num w:numId="31" w16cid:durableId="660548202">
    <w:abstractNumId w:val="19"/>
  </w:num>
  <w:num w:numId="32" w16cid:durableId="1243416667">
    <w:abstractNumId w:val="27"/>
  </w:num>
  <w:num w:numId="33" w16cid:durableId="517155595">
    <w:abstractNumId w:val="10"/>
  </w:num>
  <w:num w:numId="34" w16cid:durableId="1688482401">
    <w:abstractNumId w:val="32"/>
  </w:num>
  <w:num w:numId="35" w16cid:durableId="1298607589">
    <w:abstractNumId w:val="4"/>
  </w:num>
  <w:num w:numId="36" w16cid:durableId="110242872">
    <w:abstractNumId w:val="9"/>
  </w:num>
  <w:num w:numId="37" w16cid:durableId="1835298572">
    <w:abstractNumId w:val="5"/>
  </w:num>
  <w:num w:numId="38" w16cid:durableId="1109354747">
    <w:abstractNumId w:val="31"/>
  </w:num>
  <w:num w:numId="39" w16cid:durableId="91901352">
    <w:abstractNumId w:val="1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ocumentProtection w:edit="readOnly" w:enforcement="1" w:cryptProviderType="rsaAES" w:cryptAlgorithmClass="hash" w:cryptAlgorithmType="typeAny" w:cryptAlgorithmSid="14" w:cryptSpinCount="100000" w:hash="hwCCF7XS8zoJI+yPiUo2ZNBPmcpCVHMRKi5Js4Vv/S4ph4Q6vJdHzxllnr1/XSdvgFcXs0EWYBAIeH7SH0QBMg==" w:salt="dKLCutSnmTrpXJxgYtonw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17ECE"/>
    <w:rsid w:val="00020BB6"/>
    <w:rsid w:val="000212BF"/>
    <w:rsid w:val="00024F65"/>
    <w:rsid w:val="00027B47"/>
    <w:rsid w:val="0003300A"/>
    <w:rsid w:val="00035243"/>
    <w:rsid w:val="0004368E"/>
    <w:rsid w:val="00043AB3"/>
    <w:rsid w:val="000448DF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47E9"/>
    <w:rsid w:val="00076AD6"/>
    <w:rsid w:val="00083ABD"/>
    <w:rsid w:val="0008468E"/>
    <w:rsid w:val="000863AD"/>
    <w:rsid w:val="00090152"/>
    <w:rsid w:val="00090D03"/>
    <w:rsid w:val="00091491"/>
    <w:rsid w:val="0009164E"/>
    <w:rsid w:val="00092757"/>
    <w:rsid w:val="000932AD"/>
    <w:rsid w:val="00095C5E"/>
    <w:rsid w:val="000968CD"/>
    <w:rsid w:val="000A2303"/>
    <w:rsid w:val="000A7B07"/>
    <w:rsid w:val="000B346C"/>
    <w:rsid w:val="000B7B64"/>
    <w:rsid w:val="000C1EA7"/>
    <w:rsid w:val="000C233D"/>
    <w:rsid w:val="000C4F46"/>
    <w:rsid w:val="000C5322"/>
    <w:rsid w:val="000C6FB4"/>
    <w:rsid w:val="000C7FA2"/>
    <w:rsid w:val="000D1A7C"/>
    <w:rsid w:val="000D6DA8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2A78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599B"/>
    <w:rsid w:val="00166E7F"/>
    <w:rsid w:val="001709EB"/>
    <w:rsid w:val="00173D3F"/>
    <w:rsid w:val="00175F6C"/>
    <w:rsid w:val="00180251"/>
    <w:rsid w:val="00184237"/>
    <w:rsid w:val="0018673D"/>
    <w:rsid w:val="00187D1C"/>
    <w:rsid w:val="00191E86"/>
    <w:rsid w:val="0019250A"/>
    <w:rsid w:val="001A1DAC"/>
    <w:rsid w:val="001A77CF"/>
    <w:rsid w:val="001A79D1"/>
    <w:rsid w:val="001B0445"/>
    <w:rsid w:val="001B09BC"/>
    <w:rsid w:val="001B1F8D"/>
    <w:rsid w:val="001C0B34"/>
    <w:rsid w:val="001C4084"/>
    <w:rsid w:val="001D01D1"/>
    <w:rsid w:val="001D4570"/>
    <w:rsid w:val="001E05E8"/>
    <w:rsid w:val="001E0E36"/>
    <w:rsid w:val="001E600A"/>
    <w:rsid w:val="001F0571"/>
    <w:rsid w:val="001F3555"/>
    <w:rsid w:val="001F6FA5"/>
    <w:rsid w:val="00201769"/>
    <w:rsid w:val="00201E01"/>
    <w:rsid w:val="00202782"/>
    <w:rsid w:val="00204C77"/>
    <w:rsid w:val="002059C0"/>
    <w:rsid w:val="0021139D"/>
    <w:rsid w:val="00213294"/>
    <w:rsid w:val="0021376B"/>
    <w:rsid w:val="00214096"/>
    <w:rsid w:val="002168EB"/>
    <w:rsid w:val="00220F44"/>
    <w:rsid w:val="0022264D"/>
    <w:rsid w:val="00222B64"/>
    <w:rsid w:val="00223FE5"/>
    <w:rsid w:val="00233402"/>
    <w:rsid w:val="002337BA"/>
    <w:rsid w:val="002342BE"/>
    <w:rsid w:val="00236454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5804"/>
    <w:rsid w:val="002A6667"/>
    <w:rsid w:val="002B03AC"/>
    <w:rsid w:val="002B2600"/>
    <w:rsid w:val="002B3AF2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F0B55"/>
    <w:rsid w:val="00301207"/>
    <w:rsid w:val="00301C4E"/>
    <w:rsid w:val="00304897"/>
    <w:rsid w:val="003050B6"/>
    <w:rsid w:val="00305282"/>
    <w:rsid w:val="00311E5D"/>
    <w:rsid w:val="00314915"/>
    <w:rsid w:val="00315805"/>
    <w:rsid w:val="00315891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1D4B"/>
    <w:rsid w:val="00354498"/>
    <w:rsid w:val="003548CB"/>
    <w:rsid w:val="003614DC"/>
    <w:rsid w:val="00361CE5"/>
    <w:rsid w:val="00362760"/>
    <w:rsid w:val="00372D2E"/>
    <w:rsid w:val="00374DDE"/>
    <w:rsid w:val="003758B4"/>
    <w:rsid w:val="00376162"/>
    <w:rsid w:val="0039160D"/>
    <w:rsid w:val="00393F47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4F5C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597"/>
    <w:rsid w:val="00454B97"/>
    <w:rsid w:val="004559DC"/>
    <w:rsid w:val="004575AD"/>
    <w:rsid w:val="0046000D"/>
    <w:rsid w:val="004624D6"/>
    <w:rsid w:val="0046338F"/>
    <w:rsid w:val="00466598"/>
    <w:rsid w:val="004676B1"/>
    <w:rsid w:val="00467952"/>
    <w:rsid w:val="004735CF"/>
    <w:rsid w:val="0047406A"/>
    <w:rsid w:val="004768EA"/>
    <w:rsid w:val="00482720"/>
    <w:rsid w:val="00486541"/>
    <w:rsid w:val="00494241"/>
    <w:rsid w:val="004A3499"/>
    <w:rsid w:val="004A4440"/>
    <w:rsid w:val="004B007F"/>
    <w:rsid w:val="004B0525"/>
    <w:rsid w:val="004B0F5F"/>
    <w:rsid w:val="004B42E2"/>
    <w:rsid w:val="004B6B29"/>
    <w:rsid w:val="004B7C32"/>
    <w:rsid w:val="004C0F0C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0629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39E1"/>
    <w:rsid w:val="00555130"/>
    <w:rsid w:val="00555943"/>
    <w:rsid w:val="00573C4A"/>
    <w:rsid w:val="00574933"/>
    <w:rsid w:val="0057509D"/>
    <w:rsid w:val="00583840"/>
    <w:rsid w:val="005868D2"/>
    <w:rsid w:val="005948F5"/>
    <w:rsid w:val="005A435B"/>
    <w:rsid w:val="005B0AB2"/>
    <w:rsid w:val="005B3783"/>
    <w:rsid w:val="005B3D52"/>
    <w:rsid w:val="005B3ED5"/>
    <w:rsid w:val="005B424E"/>
    <w:rsid w:val="005B4B38"/>
    <w:rsid w:val="005B7523"/>
    <w:rsid w:val="005C1FB7"/>
    <w:rsid w:val="005C20EC"/>
    <w:rsid w:val="005C2898"/>
    <w:rsid w:val="005C48AD"/>
    <w:rsid w:val="005D0D43"/>
    <w:rsid w:val="005D6DBE"/>
    <w:rsid w:val="005E26ED"/>
    <w:rsid w:val="005E2B40"/>
    <w:rsid w:val="005E2C83"/>
    <w:rsid w:val="005F1E19"/>
    <w:rsid w:val="005F3093"/>
    <w:rsid w:val="005F48A3"/>
    <w:rsid w:val="005F55E6"/>
    <w:rsid w:val="0060169B"/>
    <w:rsid w:val="00601757"/>
    <w:rsid w:val="00601B14"/>
    <w:rsid w:val="00601C41"/>
    <w:rsid w:val="00602BB0"/>
    <w:rsid w:val="00603400"/>
    <w:rsid w:val="006040AF"/>
    <w:rsid w:val="0060728C"/>
    <w:rsid w:val="00607DE8"/>
    <w:rsid w:val="006128E5"/>
    <w:rsid w:val="0061390C"/>
    <w:rsid w:val="00614655"/>
    <w:rsid w:val="00616E96"/>
    <w:rsid w:val="006208A0"/>
    <w:rsid w:val="00620D40"/>
    <w:rsid w:val="00621204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14F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08B6"/>
    <w:rsid w:val="006B2FB9"/>
    <w:rsid w:val="006B5A1A"/>
    <w:rsid w:val="006B6115"/>
    <w:rsid w:val="006B7CFD"/>
    <w:rsid w:val="006C212E"/>
    <w:rsid w:val="006C26ED"/>
    <w:rsid w:val="006C509B"/>
    <w:rsid w:val="006C5BB4"/>
    <w:rsid w:val="006C7661"/>
    <w:rsid w:val="006D4449"/>
    <w:rsid w:val="006D4794"/>
    <w:rsid w:val="006D7696"/>
    <w:rsid w:val="006E0BDE"/>
    <w:rsid w:val="006E0F6E"/>
    <w:rsid w:val="006E35DA"/>
    <w:rsid w:val="006E5B7D"/>
    <w:rsid w:val="006E6CB0"/>
    <w:rsid w:val="006F01CB"/>
    <w:rsid w:val="006F1570"/>
    <w:rsid w:val="006F1E14"/>
    <w:rsid w:val="006F5046"/>
    <w:rsid w:val="006F5707"/>
    <w:rsid w:val="006F7D66"/>
    <w:rsid w:val="00702F50"/>
    <w:rsid w:val="00703BD5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25BB"/>
    <w:rsid w:val="00743307"/>
    <w:rsid w:val="00743358"/>
    <w:rsid w:val="00743AEF"/>
    <w:rsid w:val="00747137"/>
    <w:rsid w:val="00750D30"/>
    <w:rsid w:val="007518B1"/>
    <w:rsid w:val="00754C46"/>
    <w:rsid w:val="00757B27"/>
    <w:rsid w:val="00760942"/>
    <w:rsid w:val="00760F14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91658"/>
    <w:rsid w:val="007956AF"/>
    <w:rsid w:val="007A1BB4"/>
    <w:rsid w:val="007A5008"/>
    <w:rsid w:val="007B35B7"/>
    <w:rsid w:val="007B48B1"/>
    <w:rsid w:val="007C1D61"/>
    <w:rsid w:val="007C4FE0"/>
    <w:rsid w:val="007C52E8"/>
    <w:rsid w:val="007C63F4"/>
    <w:rsid w:val="007C716F"/>
    <w:rsid w:val="007D3292"/>
    <w:rsid w:val="007D3954"/>
    <w:rsid w:val="007D3BDB"/>
    <w:rsid w:val="007D65B3"/>
    <w:rsid w:val="007E0151"/>
    <w:rsid w:val="007E2C77"/>
    <w:rsid w:val="007E57E8"/>
    <w:rsid w:val="007E72A0"/>
    <w:rsid w:val="007E7CAC"/>
    <w:rsid w:val="007F1F7F"/>
    <w:rsid w:val="007F5008"/>
    <w:rsid w:val="007F575E"/>
    <w:rsid w:val="00803FF8"/>
    <w:rsid w:val="008121F4"/>
    <w:rsid w:val="008133D3"/>
    <w:rsid w:val="00817A2D"/>
    <w:rsid w:val="00826306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2007"/>
    <w:rsid w:val="0087229F"/>
    <w:rsid w:val="008748CE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15A1"/>
    <w:rsid w:val="008C48F6"/>
    <w:rsid w:val="008C503E"/>
    <w:rsid w:val="008D0292"/>
    <w:rsid w:val="008D4DE9"/>
    <w:rsid w:val="008F0BA8"/>
    <w:rsid w:val="008F464C"/>
    <w:rsid w:val="00901593"/>
    <w:rsid w:val="00901980"/>
    <w:rsid w:val="009025D4"/>
    <w:rsid w:val="009030D3"/>
    <w:rsid w:val="009046CD"/>
    <w:rsid w:val="00904BB8"/>
    <w:rsid w:val="009055FD"/>
    <w:rsid w:val="009056E2"/>
    <w:rsid w:val="00906AB7"/>
    <w:rsid w:val="00913683"/>
    <w:rsid w:val="00914CA4"/>
    <w:rsid w:val="00917FD2"/>
    <w:rsid w:val="00921288"/>
    <w:rsid w:val="00925912"/>
    <w:rsid w:val="009304CA"/>
    <w:rsid w:val="0093060F"/>
    <w:rsid w:val="0093095D"/>
    <w:rsid w:val="0093102C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73F"/>
    <w:rsid w:val="00961ADD"/>
    <w:rsid w:val="00966633"/>
    <w:rsid w:val="00970B74"/>
    <w:rsid w:val="00971AC8"/>
    <w:rsid w:val="0098186A"/>
    <w:rsid w:val="00984F51"/>
    <w:rsid w:val="00986974"/>
    <w:rsid w:val="00986BC7"/>
    <w:rsid w:val="00992BE0"/>
    <w:rsid w:val="00993997"/>
    <w:rsid w:val="00994CC6"/>
    <w:rsid w:val="00996BEA"/>
    <w:rsid w:val="009A34C4"/>
    <w:rsid w:val="009A4937"/>
    <w:rsid w:val="009A7E95"/>
    <w:rsid w:val="009B2C5D"/>
    <w:rsid w:val="009B750D"/>
    <w:rsid w:val="009C668D"/>
    <w:rsid w:val="009C7961"/>
    <w:rsid w:val="009D1E85"/>
    <w:rsid w:val="009D5753"/>
    <w:rsid w:val="009E08FC"/>
    <w:rsid w:val="009E3CED"/>
    <w:rsid w:val="009E4376"/>
    <w:rsid w:val="009E78AF"/>
    <w:rsid w:val="009F34EB"/>
    <w:rsid w:val="009F6376"/>
    <w:rsid w:val="009F7074"/>
    <w:rsid w:val="00A0549C"/>
    <w:rsid w:val="00A05D49"/>
    <w:rsid w:val="00A07F94"/>
    <w:rsid w:val="00A2147E"/>
    <w:rsid w:val="00A25B81"/>
    <w:rsid w:val="00A2624A"/>
    <w:rsid w:val="00A265D7"/>
    <w:rsid w:val="00A30011"/>
    <w:rsid w:val="00A33567"/>
    <w:rsid w:val="00A34BA9"/>
    <w:rsid w:val="00A36B30"/>
    <w:rsid w:val="00A406B8"/>
    <w:rsid w:val="00A41676"/>
    <w:rsid w:val="00A4274E"/>
    <w:rsid w:val="00A43D76"/>
    <w:rsid w:val="00A44580"/>
    <w:rsid w:val="00A4462D"/>
    <w:rsid w:val="00A44CB5"/>
    <w:rsid w:val="00A526B7"/>
    <w:rsid w:val="00A52BAB"/>
    <w:rsid w:val="00A52C7C"/>
    <w:rsid w:val="00A57562"/>
    <w:rsid w:val="00A579E6"/>
    <w:rsid w:val="00A61D78"/>
    <w:rsid w:val="00A67415"/>
    <w:rsid w:val="00A67754"/>
    <w:rsid w:val="00A706D2"/>
    <w:rsid w:val="00A71A21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3FD9"/>
    <w:rsid w:val="00A86913"/>
    <w:rsid w:val="00A877AF"/>
    <w:rsid w:val="00A91DD1"/>
    <w:rsid w:val="00A93221"/>
    <w:rsid w:val="00A93CB5"/>
    <w:rsid w:val="00A93E84"/>
    <w:rsid w:val="00A9666F"/>
    <w:rsid w:val="00A96EE8"/>
    <w:rsid w:val="00AA01B7"/>
    <w:rsid w:val="00AA0C32"/>
    <w:rsid w:val="00AA212D"/>
    <w:rsid w:val="00AA517E"/>
    <w:rsid w:val="00AA653D"/>
    <w:rsid w:val="00AB1594"/>
    <w:rsid w:val="00AB15C0"/>
    <w:rsid w:val="00AB2F01"/>
    <w:rsid w:val="00AB3FCA"/>
    <w:rsid w:val="00AB5FF9"/>
    <w:rsid w:val="00AC31F7"/>
    <w:rsid w:val="00AC6BE2"/>
    <w:rsid w:val="00AC79B9"/>
    <w:rsid w:val="00AD0B71"/>
    <w:rsid w:val="00AD147B"/>
    <w:rsid w:val="00AD2C30"/>
    <w:rsid w:val="00AD390C"/>
    <w:rsid w:val="00AD7FAE"/>
    <w:rsid w:val="00AE25FB"/>
    <w:rsid w:val="00AE26F9"/>
    <w:rsid w:val="00AE2D04"/>
    <w:rsid w:val="00AE64C3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3335"/>
    <w:rsid w:val="00B141EE"/>
    <w:rsid w:val="00B17273"/>
    <w:rsid w:val="00B21A3B"/>
    <w:rsid w:val="00B21CC5"/>
    <w:rsid w:val="00B23004"/>
    <w:rsid w:val="00B23116"/>
    <w:rsid w:val="00B24E19"/>
    <w:rsid w:val="00B344DC"/>
    <w:rsid w:val="00B34E1E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7297F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D1359"/>
    <w:rsid w:val="00BD2445"/>
    <w:rsid w:val="00BD4B75"/>
    <w:rsid w:val="00BD5D83"/>
    <w:rsid w:val="00BE1F60"/>
    <w:rsid w:val="00BE2234"/>
    <w:rsid w:val="00BE45C9"/>
    <w:rsid w:val="00BE5659"/>
    <w:rsid w:val="00BF15FF"/>
    <w:rsid w:val="00BF51EE"/>
    <w:rsid w:val="00BF5C9A"/>
    <w:rsid w:val="00BF721E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2A73"/>
    <w:rsid w:val="00C65EC9"/>
    <w:rsid w:val="00C678C8"/>
    <w:rsid w:val="00C7199B"/>
    <w:rsid w:val="00C731E3"/>
    <w:rsid w:val="00C7339D"/>
    <w:rsid w:val="00C7472B"/>
    <w:rsid w:val="00C769FD"/>
    <w:rsid w:val="00C76B5E"/>
    <w:rsid w:val="00C804A2"/>
    <w:rsid w:val="00C806B2"/>
    <w:rsid w:val="00C82BD7"/>
    <w:rsid w:val="00C83199"/>
    <w:rsid w:val="00C838B4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4B6C"/>
    <w:rsid w:val="00CB7163"/>
    <w:rsid w:val="00CB7187"/>
    <w:rsid w:val="00CC0679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B71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099"/>
    <w:rsid w:val="00D07170"/>
    <w:rsid w:val="00D073B1"/>
    <w:rsid w:val="00D073B2"/>
    <w:rsid w:val="00D10C1C"/>
    <w:rsid w:val="00D12E1D"/>
    <w:rsid w:val="00D157D2"/>
    <w:rsid w:val="00D20945"/>
    <w:rsid w:val="00D20EA7"/>
    <w:rsid w:val="00D238C2"/>
    <w:rsid w:val="00D244E1"/>
    <w:rsid w:val="00D25838"/>
    <w:rsid w:val="00D26665"/>
    <w:rsid w:val="00D323A9"/>
    <w:rsid w:val="00D342DF"/>
    <w:rsid w:val="00D3538B"/>
    <w:rsid w:val="00D401FA"/>
    <w:rsid w:val="00D402D1"/>
    <w:rsid w:val="00D41220"/>
    <w:rsid w:val="00D43331"/>
    <w:rsid w:val="00D44406"/>
    <w:rsid w:val="00D445AA"/>
    <w:rsid w:val="00D448E3"/>
    <w:rsid w:val="00D44AC7"/>
    <w:rsid w:val="00D51F14"/>
    <w:rsid w:val="00D521B0"/>
    <w:rsid w:val="00D52AE9"/>
    <w:rsid w:val="00D55F0A"/>
    <w:rsid w:val="00D612CD"/>
    <w:rsid w:val="00D644BC"/>
    <w:rsid w:val="00D72E53"/>
    <w:rsid w:val="00D74F43"/>
    <w:rsid w:val="00D762CD"/>
    <w:rsid w:val="00D82F1D"/>
    <w:rsid w:val="00D858CE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C7E9C"/>
    <w:rsid w:val="00DD0BB5"/>
    <w:rsid w:val="00DD1ACF"/>
    <w:rsid w:val="00DD533D"/>
    <w:rsid w:val="00DD571C"/>
    <w:rsid w:val="00DD5858"/>
    <w:rsid w:val="00DE18C7"/>
    <w:rsid w:val="00DE303D"/>
    <w:rsid w:val="00DE37A3"/>
    <w:rsid w:val="00DE52AD"/>
    <w:rsid w:val="00DE72F7"/>
    <w:rsid w:val="00DF0328"/>
    <w:rsid w:val="00DF5671"/>
    <w:rsid w:val="00DF71FB"/>
    <w:rsid w:val="00E015C8"/>
    <w:rsid w:val="00E0429C"/>
    <w:rsid w:val="00E06912"/>
    <w:rsid w:val="00E06C7B"/>
    <w:rsid w:val="00E07F3E"/>
    <w:rsid w:val="00E106BF"/>
    <w:rsid w:val="00E14FDF"/>
    <w:rsid w:val="00E20A05"/>
    <w:rsid w:val="00E25695"/>
    <w:rsid w:val="00E264E3"/>
    <w:rsid w:val="00E26E31"/>
    <w:rsid w:val="00E276EB"/>
    <w:rsid w:val="00E3181C"/>
    <w:rsid w:val="00E36EDD"/>
    <w:rsid w:val="00E42AA6"/>
    <w:rsid w:val="00E42E04"/>
    <w:rsid w:val="00E441DD"/>
    <w:rsid w:val="00E50AAD"/>
    <w:rsid w:val="00E51079"/>
    <w:rsid w:val="00E51C4F"/>
    <w:rsid w:val="00E53201"/>
    <w:rsid w:val="00E548A5"/>
    <w:rsid w:val="00E572E5"/>
    <w:rsid w:val="00E62A2B"/>
    <w:rsid w:val="00E7090F"/>
    <w:rsid w:val="00E77A19"/>
    <w:rsid w:val="00E83711"/>
    <w:rsid w:val="00E83A7C"/>
    <w:rsid w:val="00E85228"/>
    <w:rsid w:val="00E905CE"/>
    <w:rsid w:val="00E909B8"/>
    <w:rsid w:val="00E90CAF"/>
    <w:rsid w:val="00E91CA9"/>
    <w:rsid w:val="00E930E5"/>
    <w:rsid w:val="00E973A3"/>
    <w:rsid w:val="00EA2593"/>
    <w:rsid w:val="00EA2B49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16045"/>
    <w:rsid w:val="00F212C3"/>
    <w:rsid w:val="00F21597"/>
    <w:rsid w:val="00F21DF2"/>
    <w:rsid w:val="00F22B42"/>
    <w:rsid w:val="00F23659"/>
    <w:rsid w:val="00F3015B"/>
    <w:rsid w:val="00F30473"/>
    <w:rsid w:val="00F34484"/>
    <w:rsid w:val="00F425D4"/>
    <w:rsid w:val="00F4286F"/>
    <w:rsid w:val="00F46E9C"/>
    <w:rsid w:val="00F4706B"/>
    <w:rsid w:val="00F47987"/>
    <w:rsid w:val="00F51C9C"/>
    <w:rsid w:val="00F56D33"/>
    <w:rsid w:val="00F6558A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37B"/>
    <w:rsid w:val="00F92D00"/>
    <w:rsid w:val="00F92F09"/>
    <w:rsid w:val="00F9680A"/>
    <w:rsid w:val="00F97200"/>
    <w:rsid w:val="00F97320"/>
    <w:rsid w:val="00FA06EE"/>
    <w:rsid w:val="00FA33EB"/>
    <w:rsid w:val="00FA5265"/>
    <w:rsid w:val="00FB1609"/>
    <w:rsid w:val="00FB203E"/>
    <w:rsid w:val="00FB4E1E"/>
    <w:rsid w:val="00FB5100"/>
    <w:rsid w:val="00FB5C12"/>
    <w:rsid w:val="00FB5EFA"/>
    <w:rsid w:val="00FC083A"/>
    <w:rsid w:val="00FC1E7D"/>
    <w:rsid w:val="00FC2BA4"/>
    <w:rsid w:val="00FC4794"/>
    <w:rsid w:val="00FC73DB"/>
    <w:rsid w:val="00FD01E7"/>
    <w:rsid w:val="00FD095A"/>
    <w:rsid w:val="00FD1A3B"/>
    <w:rsid w:val="00FD51DF"/>
    <w:rsid w:val="00FE33FB"/>
    <w:rsid w:val="00FE5087"/>
    <w:rsid w:val="00FE563E"/>
    <w:rsid w:val="00FE5ACC"/>
    <w:rsid w:val="00FE5B94"/>
    <w:rsid w:val="00FF0FC5"/>
    <w:rsid w:val="00FF747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D2E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CE4B71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CE4B71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7BAnswer">
    <w:name w:val="7B Answer"/>
    <w:link w:val="7BAnswerChar"/>
    <w:autoRedefine/>
    <w:qFormat/>
    <w:rsid w:val="00B344DC"/>
    <w:pPr>
      <w:spacing w:line="480" w:lineRule="exact"/>
      <w:contextualSpacing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B344D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11CSTCPLQuestionBullet">
    <w:name w:val="(11) CSTC P/L Question Bullet"/>
    <w:basedOn w:val="Normal"/>
    <w:qFormat/>
    <w:rsid w:val="00B13335"/>
    <w:pPr>
      <w:ind w:left="360" w:hanging="360"/>
      <w:jc w:val="left"/>
    </w:pPr>
    <w:rPr>
      <w:rFonts w:ascii="Arial" w:hAnsi="Arial"/>
      <w:b/>
    </w:rPr>
  </w:style>
  <w:style w:type="character" w:styleId="Strong">
    <w:name w:val="Strong"/>
    <w:basedOn w:val="DefaultParagraphFont"/>
    <w:uiPriority w:val="22"/>
    <w:qFormat/>
    <w:rsid w:val="001E0E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1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0A26BB684F52459D862CE9F3F629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FE503-3A52-49BB-8574-50AB5243F449}"/>
      </w:docPartPr>
      <w:docPartBody>
        <w:p w:rsidR="00B50BE1" w:rsidRDefault="007F5DDF" w:rsidP="007F5DDF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889BBD93CBB4314B1499B100D625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AA5A8-F552-4D5D-B457-0F7D28B6AFCC}"/>
      </w:docPartPr>
      <w:docPartBody>
        <w:p w:rsidR="00B50BE1" w:rsidRDefault="007F5DDF" w:rsidP="007F5DDF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5699CEEC86A48D99FD31607C3297B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539CCA-FA8F-44DE-9673-AB9E05E7E266}"/>
      </w:docPartPr>
      <w:docPartBody>
        <w:p w:rsidR="00376E6A" w:rsidRDefault="00F727FB" w:rsidP="00F727FB">
          <w:pPr>
            <w:pStyle w:val="95699CEEC86A48D99FD31607C3297B1F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7AEFA1FC23644ACFBF44F968D9875E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740A20-A962-4877-A31D-848A1DAA3001}"/>
      </w:docPartPr>
      <w:docPartBody>
        <w:p w:rsidR="00376E6A" w:rsidRDefault="00F727FB" w:rsidP="00F727FB">
          <w:pPr>
            <w:pStyle w:val="7AEFA1FC23644ACFBF44F968D9875E7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9549EF2D5F2D417196BA46FF9B67E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07DDD-AC5B-4772-AF91-6ED16A5DC18D}"/>
      </w:docPartPr>
      <w:docPartBody>
        <w:p w:rsidR="00376E6A" w:rsidRDefault="00F727FB" w:rsidP="00F727FB">
          <w:pPr>
            <w:pStyle w:val="9549EF2D5F2D417196BA46FF9B67E003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CDA7641E36ED4508A49D5BADB8AE15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D954C-EA2E-403F-A9F7-8BBA2D1C348A}"/>
      </w:docPartPr>
      <w:docPartBody>
        <w:p w:rsidR="00376E6A" w:rsidRDefault="00F727FB" w:rsidP="00F727FB">
          <w:pPr>
            <w:pStyle w:val="CDA7641E36ED4508A49D5BADB8AE158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80803"/>
    <w:rsid w:val="002A67A7"/>
    <w:rsid w:val="002F0B55"/>
    <w:rsid w:val="00376E6A"/>
    <w:rsid w:val="003A5288"/>
    <w:rsid w:val="003D7AF8"/>
    <w:rsid w:val="004C71FE"/>
    <w:rsid w:val="00530616"/>
    <w:rsid w:val="00596D04"/>
    <w:rsid w:val="005D3BC9"/>
    <w:rsid w:val="006206DC"/>
    <w:rsid w:val="00645E48"/>
    <w:rsid w:val="00654A91"/>
    <w:rsid w:val="006A5ED9"/>
    <w:rsid w:val="00776B89"/>
    <w:rsid w:val="007C130D"/>
    <w:rsid w:val="007E2E66"/>
    <w:rsid w:val="007E7B15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525EA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727FB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727FB"/>
    <w:rPr>
      <w:color w:val="808080"/>
    </w:rPr>
  </w:style>
  <w:style w:type="paragraph" w:customStyle="1" w:styleId="95699CEEC86A48D99FD31607C3297B1F">
    <w:name w:val="95699CEEC86A48D99FD31607C3297B1F"/>
    <w:rsid w:val="00F727FB"/>
    <w:pPr>
      <w:spacing w:after="160" w:line="259" w:lineRule="auto"/>
    </w:pPr>
  </w:style>
  <w:style w:type="paragraph" w:customStyle="1" w:styleId="7AEFA1FC23644ACFBF44F968D9875E72">
    <w:name w:val="7AEFA1FC23644ACFBF44F968D9875E72"/>
    <w:rsid w:val="00F727FB"/>
    <w:pPr>
      <w:spacing w:after="160" w:line="259" w:lineRule="auto"/>
    </w:pPr>
  </w:style>
  <w:style w:type="paragraph" w:customStyle="1" w:styleId="9549EF2D5F2D417196BA46FF9B67E003">
    <w:name w:val="9549EF2D5F2D417196BA46FF9B67E003"/>
    <w:rsid w:val="00F727FB"/>
    <w:pPr>
      <w:spacing w:after="160" w:line="259" w:lineRule="auto"/>
    </w:pPr>
  </w:style>
  <w:style w:type="paragraph" w:customStyle="1" w:styleId="CDA7641E36ED4508A49D5BADB8AE158A">
    <w:name w:val="CDA7641E36ED4508A49D5BADB8AE158A"/>
    <w:rsid w:val="00F72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1635</TotalTime>
  <Pages>22</Pages>
  <Words>2536</Words>
  <Characters>14460</Characters>
  <Application>Microsoft Office Word</Application>
  <DocSecurity>8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RIIQUA501E</vt:lpstr>
    </vt:vector>
  </TitlesOfParts>
  <Company/>
  <LinksUpToDate>false</LinksUpToDate>
  <CharactersWithSpaces>16963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RIIQUA501E</dc:title>
  <dc:subject>Implement, monitor and develop quality management plans</dc:subject>
  <dc:creator>Author Name</dc:creator>
  <cp:lastModifiedBy>Jonathan Curro</cp:lastModifiedBy>
  <cp:revision>46</cp:revision>
  <cp:lastPrinted>2022-02-08T04:34:00Z</cp:lastPrinted>
  <dcterms:created xsi:type="dcterms:W3CDTF">2021-11-19T04:56:00Z</dcterms:created>
  <dcterms:modified xsi:type="dcterms:W3CDTF">2025-12-12T04:02:00Z</dcterms:modified>
  <cp:contentStatus>v1-2_12/12/2025</cp:contentStatus>
</cp:coreProperties>
</file>