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496178409"/>
    <w:p w:rsidR="00B21720" w:rsidRPr="00321276" w:rsidRDefault="00860188" w:rsidP="00B217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1CCC0D4B34634095BE18CCDD4996E12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21720" w:rsidRPr="00321276">
            <w:rPr>
              <w:szCs w:val="32"/>
            </w:rPr>
            <w:t>CPCCBC4026A</w:t>
          </w:r>
        </w:sdtContent>
      </w:sdt>
      <w:r w:rsidR="00B21720" w:rsidRPr="00321276">
        <w:rPr>
          <w:szCs w:val="32"/>
        </w:rPr>
        <w:t xml:space="preserve"> </w:t>
      </w:r>
    </w:p>
    <w:p w:rsidR="00B21720" w:rsidRPr="00321276" w:rsidRDefault="00860188" w:rsidP="00B217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C6AAA97E91A34FFBB6D45C22290C6EB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21720" w:rsidRPr="00321276">
            <w:rPr>
              <w:szCs w:val="32"/>
            </w:rPr>
            <w:t>Arrange building applications and approvals</w:t>
          </w:r>
        </w:sdtContent>
      </w:sdt>
    </w:p>
    <w:p w:rsidR="00B21720" w:rsidRPr="00321276" w:rsidRDefault="00B21720" w:rsidP="00B217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21720" w:rsidRPr="00321276" w:rsidTr="004B5C9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321276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B21720" w:rsidRPr="00321276" w:rsidRDefault="00B21720" w:rsidP="00B2172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B21720" w:rsidRPr="00321276" w:rsidRDefault="00B21720" w:rsidP="00B2172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276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B21720" w:rsidRPr="00321276" w:rsidRDefault="00B21720" w:rsidP="00B2172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B21720" w:rsidRPr="00321276" w:rsidRDefault="00B21720" w:rsidP="00B2172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B21720" w:rsidRPr="00321276" w:rsidRDefault="00B21720" w:rsidP="00B2172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B21720" w:rsidRPr="00321276" w:rsidRDefault="00B21720" w:rsidP="00B2172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B21720" w:rsidRPr="00321276" w:rsidRDefault="00B21720" w:rsidP="00B2172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B21720" w:rsidRPr="00321276" w:rsidRDefault="00B21720" w:rsidP="00B2172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B21720" w:rsidRPr="00321276" w:rsidTr="004B5C9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21720" w:rsidRPr="00321276" w:rsidRDefault="000D2867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06847048" w:edGrp="everyone"/>
            <w:r>
              <w:rPr>
                <w:rFonts w:ascii="Arial" w:hAnsi="Arial" w:cs="Arial"/>
                <w:sz w:val="22"/>
                <w:szCs w:val="22"/>
              </w:rPr>
              <w:t>Everett Putney</w:t>
            </w:r>
            <w:permEnd w:id="1006847048"/>
          </w:p>
        </w:tc>
      </w:tr>
      <w:tr w:rsidR="00B21720" w:rsidRPr="00321276" w:rsidTr="004B5C9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720" w:rsidRPr="00321276" w:rsidTr="004B5C9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3014052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B21720" w:rsidRPr="00321276" w:rsidRDefault="00B21720" w:rsidP="004B5C9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321276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84900D3" wp14:editId="33B180CF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30140528" w:displacedByCustomXml="prev"/>
      </w:tr>
    </w:tbl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B21720" w:rsidRPr="00321276" w:rsidTr="004B5C9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40757609" w:edGrp="everyone"/>
            <w:permEnd w:id="2040757609"/>
          </w:p>
        </w:tc>
      </w:tr>
      <w:tr w:rsidR="00B21720" w:rsidRPr="00321276" w:rsidTr="004B5C9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720" w:rsidRPr="00321276" w:rsidTr="004B5C9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5532917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B21720" w:rsidRPr="00321276" w:rsidRDefault="00B21720" w:rsidP="004B5C9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321276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BA75D17" wp14:editId="1EAB17AB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5329178" w:displacedByCustomXml="next"/>
          </w:sdtContent>
        </w:sdt>
      </w:tr>
    </w:tbl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B21720" w:rsidRPr="00321276" w:rsidTr="004B5C9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4B5C9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15728347" w:edGrp="everyone" w:colFirst="1" w:colLast="1"/>
            <w:r w:rsidRPr="00321276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CF52151A4534D9E9429D044EBC736D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B21720" w:rsidRPr="00321276" w:rsidRDefault="00B21720" w:rsidP="004B5C9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321276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515728347"/>
    </w:tbl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B21720" w:rsidRPr="00321276" w:rsidTr="004B5C90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B21720" w:rsidRPr="00321276" w:rsidTr="004B5C90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73880145" w:edGrp="everyone"/>
            <w:permEnd w:id="1873880145"/>
          </w:p>
        </w:tc>
        <w:tc>
          <w:tcPr>
            <w:tcW w:w="1272" w:type="dxa"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B21720" w:rsidRPr="00321276" w:rsidTr="004B5C90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B21720" w:rsidRPr="00321276" w:rsidRDefault="00B21720" w:rsidP="004B5C9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024984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B21720" w:rsidRPr="00321276" w:rsidRDefault="0037097A" w:rsidP="004B5C9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2498407" w:displacedByCustomXml="prev"/>
        <w:permStart w:id="1243184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B21720" w:rsidRPr="00321276" w:rsidRDefault="00B21720" w:rsidP="004B5C9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318449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1720" w:rsidRPr="00321276" w:rsidTr="004B5C90">
        <w:tc>
          <w:tcPr>
            <w:tcW w:w="9016" w:type="dxa"/>
            <w:shd w:val="clear" w:color="auto" w:fill="D9D9D9" w:themeFill="background1" w:themeFillShade="D9"/>
          </w:tcPr>
          <w:p w:rsidR="00B21720" w:rsidRPr="00321276" w:rsidRDefault="00B21720" w:rsidP="004B5C9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321276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B21720" w:rsidRPr="00321276" w:rsidTr="004B5C90">
        <w:trPr>
          <w:trHeight w:val="13602"/>
        </w:trPr>
        <w:tc>
          <w:tcPr>
            <w:tcW w:w="9016" w:type="dxa"/>
          </w:tcPr>
          <w:p w:rsidR="00B21720" w:rsidRPr="00321276" w:rsidRDefault="00B21720" w:rsidP="004B5C90">
            <w:pPr>
              <w:rPr>
                <w:rFonts w:ascii="Arial" w:hAnsi="Arial" w:cs="Arial"/>
                <w:szCs w:val="24"/>
              </w:rPr>
            </w:pPr>
            <w:permStart w:id="802035527" w:edGrp="everyone"/>
            <w:permEnd w:id="802035527"/>
          </w:p>
        </w:tc>
      </w:tr>
    </w:tbl>
    <w:bookmarkEnd w:id="1"/>
    <w:p w:rsidR="00877094" w:rsidRPr="00321276" w:rsidRDefault="00AF61CF" w:rsidP="00877094">
      <w:pPr>
        <w:pStyle w:val="11CSTCPLQuestionBullet"/>
        <w:ind w:left="709" w:hanging="709"/>
      </w:pPr>
      <w:r w:rsidRPr="00321276">
        <w:lastRenderedPageBreak/>
        <w:t>For the purpose of development applications, describe how</w:t>
      </w:r>
      <w:r w:rsidR="00877094" w:rsidRPr="00321276">
        <w:t xml:space="preserve"> ‘development’ </w:t>
      </w:r>
      <w:r w:rsidRPr="00321276">
        <w:t xml:space="preserve">is </w:t>
      </w:r>
      <w:r w:rsidR="00877094" w:rsidRPr="00321276">
        <w:t xml:space="preserve">defined in Schedule 2 of the </w:t>
      </w:r>
      <w:r w:rsidR="00877094" w:rsidRPr="00321276">
        <w:rPr>
          <w:i/>
        </w:rPr>
        <w:t xml:space="preserve">Planning Act 2016 </w:t>
      </w:r>
      <w:r w:rsidR="00877094" w:rsidRPr="00321276">
        <w:t>(Qld)</w:t>
      </w:r>
      <w:r w:rsidRPr="00321276">
        <w:t>.</w:t>
      </w:r>
      <w:bookmarkEnd w:id="0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877094" w:rsidRPr="00321276" w:rsidTr="00B21720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7094" w:rsidRPr="00321276" w:rsidRDefault="00877094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D2867" w:rsidRDefault="00860188" w:rsidP="000D2867">
            <w:pPr>
              <w:rPr>
                <w:rFonts w:ascii="Arial" w:hAnsi="Arial" w:cs="Arial"/>
                <w:sz w:val="22"/>
                <w:szCs w:val="22"/>
              </w:rPr>
            </w:pPr>
            <w:permStart w:id="1572412236" w:edGrp="everyone"/>
            <w:r w:rsidRPr="000D2867"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:rsidR="00000000" w:rsidRPr="000D2867" w:rsidRDefault="00860188" w:rsidP="000D2867">
            <w:pPr>
              <w:rPr>
                <w:rFonts w:ascii="Arial" w:hAnsi="Arial" w:cs="Arial"/>
                <w:sz w:val="22"/>
                <w:szCs w:val="22"/>
              </w:rPr>
            </w:pPr>
            <w:r w:rsidRPr="000D2867"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 w:rsidR="00000000" w:rsidRPr="000D2867" w:rsidRDefault="00860188" w:rsidP="000D2867">
            <w:pPr>
              <w:rPr>
                <w:rFonts w:ascii="Arial" w:hAnsi="Arial" w:cs="Arial"/>
                <w:sz w:val="22"/>
                <w:szCs w:val="22"/>
              </w:rPr>
            </w:pPr>
            <w:r w:rsidRPr="000D2867">
              <w:rPr>
                <w:rFonts w:ascii="Arial" w:hAnsi="Arial" w:cs="Arial"/>
                <w:sz w:val="22"/>
                <w:szCs w:val="22"/>
              </w:rPr>
              <w:t>Carrying out operational work</w:t>
            </w:r>
          </w:p>
          <w:p w:rsidR="00000000" w:rsidRPr="000D2867" w:rsidRDefault="00860188" w:rsidP="000D2867">
            <w:pPr>
              <w:rPr>
                <w:rFonts w:ascii="Arial" w:hAnsi="Arial" w:cs="Arial"/>
                <w:sz w:val="22"/>
                <w:szCs w:val="22"/>
              </w:rPr>
            </w:pPr>
            <w:r w:rsidRPr="000D2867">
              <w:rPr>
                <w:rFonts w:ascii="Arial" w:hAnsi="Arial" w:cs="Arial"/>
                <w:sz w:val="22"/>
                <w:szCs w:val="22"/>
              </w:rPr>
              <w:t>Reconfiguring a lot (i.e. a subdivision)</w:t>
            </w:r>
          </w:p>
          <w:p w:rsidR="00000000" w:rsidRPr="000D2867" w:rsidRDefault="00860188" w:rsidP="000D2867">
            <w:pPr>
              <w:rPr>
                <w:rFonts w:ascii="Arial" w:hAnsi="Arial" w:cs="Arial"/>
                <w:sz w:val="22"/>
                <w:szCs w:val="22"/>
              </w:rPr>
            </w:pPr>
            <w:r w:rsidRPr="000D2867">
              <w:rPr>
                <w:rFonts w:ascii="Arial" w:hAnsi="Arial" w:cs="Arial"/>
                <w:sz w:val="22"/>
                <w:szCs w:val="22"/>
              </w:rPr>
              <w:t>Making a material change of use of premises (i.e. starting a new use, re-establishing a use that has been abandoned or changing the intensity or scale of</w:t>
            </w:r>
            <w:r w:rsidRPr="000D2867">
              <w:rPr>
                <w:rFonts w:ascii="Arial" w:hAnsi="Arial" w:cs="Arial"/>
                <w:sz w:val="22"/>
                <w:szCs w:val="22"/>
              </w:rPr>
              <w:t xml:space="preserve"> the use).</w:t>
            </w:r>
          </w:p>
          <w:permEnd w:id="1572412236"/>
          <w:p w:rsidR="00877094" w:rsidRPr="00321276" w:rsidRDefault="00877094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92630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77094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2630371" w:displacedByCustomXml="prev"/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pStyle w:val="11CSTCPLQuestionBullet"/>
        <w:ind w:left="709" w:hanging="709"/>
      </w:pPr>
      <w:bookmarkStart w:id="2" w:name="_Ref496178500"/>
      <w:r w:rsidRPr="00321276">
        <w:t>At which of the following stages would a development approval be sought? Tick your response.</w:t>
      </w:r>
      <w:bookmarkEnd w:id="2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RPr="00321276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Pr="00321276" w:rsidRDefault="00877094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Pr="00321276" w:rsidRDefault="00877094" w:rsidP="00AF61CF">
            <w:pPr>
              <w:keepNext/>
              <w:ind w:left="993" w:hanging="993"/>
              <w:jc w:val="center"/>
            </w:pPr>
            <w:r w:rsidRPr="00321276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Pr="00321276" w:rsidRDefault="00877094" w:rsidP="00AF61CF">
            <w:pPr>
              <w:keepNext/>
              <w:ind w:left="993" w:hanging="993"/>
              <w:jc w:val="center"/>
            </w:pPr>
            <w:r w:rsidRPr="00321276">
              <w:t>Possible Answers</w:t>
            </w:r>
          </w:p>
        </w:tc>
        <w:permStart w:id="325394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5394480" w:displacedByCustomXml="prev"/>
      </w:tr>
      <w:tr w:rsidR="00AC1954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C1954" w:rsidRPr="00321276" w:rsidRDefault="00AC1954" w:rsidP="00AC1954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792554660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C1954" w:rsidRPr="00321276" w:rsidRDefault="000D2867" w:rsidP="00AC1954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792554660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1954" w:rsidRPr="00321276" w:rsidRDefault="00AC1954" w:rsidP="00AC1954">
            <w:pPr>
              <w:jc w:val="center"/>
            </w:pPr>
            <w:r w:rsidRPr="00321276"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C1954" w:rsidRPr="00321276" w:rsidRDefault="00AC1954" w:rsidP="00AC1954">
            <w:pPr>
              <w:ind w:left="993" w:hanging="993"/>
            </w:pPr>
          </w:p>
        </w:tc>
      </w:tr>
      <w:tr w:rsidR="00AC1954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C1954" w:rsidRPr="00321276" w:rsidRDefault="00AC1954" w:rsidP="00AC1954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858234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59325966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C1954" w:rsidRPr="00321276" w:rsidRDefault="000D2867" w:rsidP="00AC1954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59325966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1954" w:rsidRPr="00321276" w:rsidRDefault="00AC1954" w:rsidP="00AC1954">
            <w:pPr>
              <w:jc w:val="center"/>
            </w:pPr>
            <w:r w:rsidRPr="00321276"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C1954" w:rsidRPr="00321276" w:rsidRDefault="00AC1954" w:rsidP="00AC1954">
            <w:pPr>
              <w:ind w:left="993" w:hanging="993"/>
            </w:pPr>
          </w:p>
        </w:tc>
      </w:tr>
      <w:tr w:rsidR="00AC1954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C1954" w:rsidRPr="00321276" w:rsidRDefault="00AC1954" w:rsidP="00AC1954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661892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73348507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C1954" w:rsidRPr="00321276" w:rsidRDefault="00AC1954" w:rsidP="00AC1954">
                <w:pPr>
                  <w:ind w:left="993" w:hanging="993"/>
                  <w:jc w:val="center"/>
                  <w:rPr>
                    <w:sz w:val="40"/>
                  </w:rPr>
                </w:pPr>
                <w:r w:rsidRPr="00321276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73348507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1954" w:rsidRPr="00321276" w:rsidRDefault="00AC1954" w:rsidP="00AC1954">
            <w:pPr>
              <w:jc w:val="center"/>
            </w:pPr>
            <w:r w:rsidRPr="00321276"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C1954" w:rsidRPr="00321276" w:rsidRDefault="00AC1954" w:rsidP="00AC1954">
            <w:pPr>
              <w:ind w:left="993" w:hanging="993"/>
            </w:pPr>
          </w:p>
        </w:tc>
      </w:tr>
      <w:tr w:rsidR="00AC1954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C1954" w:rsidRPr="00321276" w:rsidRDefault="00AC1954" w:rsidP="00AC1954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67065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8608647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C1954" w:rsidRPr="00321276" w:rsidRDefault="00AC1954" w:rsidP="00AC1954">
                <w:pPr>
                  <w:ind w:left="993" w:hanging="993"/>
                  <w:jc w:val="center"/>
                  <w:rPr>
                    <w:sz w:val="40"/>
                  </w:rPr>
                </w:pPr>
                <w:r w:rsidRPr="00321276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8608647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1954" w:rsidRPr="00321276" w:rsidRDefault="00AC1954" w:rsidP="00AC1954">
            <w:pPr>
              <w:jc w:val="center"/>
            </w:pPr>
            <w:r w:rsidRPr="00321276"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C1954" w:rsidRPr="00321276" w:rsidRDefault="00AC1954" w:rsidP="00AC1954">
            <w:pPr>
              <w:ind w:left="993" w:hanging="993"/>
            </w:pPr>
          </w:p>
        </w:tc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pStyle w:val="11CSTCPLQuestionBullet"/>
        <w:ind w:left="709" w:hanging="709"/>
      </w:pPr>
      <w:bookmarkStart w:id="3" w:name="_Ref496178501"/>
      <w:r w:rsidRPr="00321276">
        <w:t>True or False (Tick your response): Building approval is separate to planning approval.</w:t>
      </w:r>
      <w:bookmarkEnd w:id="3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06698E" w:rsidRPr="00321276" w:rsidTr="0006698E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698E" w:rsidRPr="00321276" w:rsidRDefault="0006698E" w:rsidP="0006698E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9749567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474175731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6698E" w:rsidRPr="00321276" w:rsidRDefault="00F13E82" w:rsidP="0006698E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474175731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698E" w:rsidRPr="00321276" w:rsidRDefault="0006698E" w:rsidP="0006698E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6698E" w:rsidRPr="00321276" w:rsidRDefault="0006698E" w:rsidP="0006698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272070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142154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6698E" w:rsidRPr="00321276" w:rsidRDefault="0006698E" w:rsidP="0006698E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7207022" w:displacedByCustomXml="prev"/>
      </w:tr>
      <w:tr w:rsidR="0006698E" w:rsidRPr="00321276" w:rsidTr="0006698E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6698E" w:rsidRPr="00321276" w:rsidRDefault="0006698E" w:rsidP="0006698E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682175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273836542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6698E" w:rsidRPr="00321276" w:rsidRDefault="0006698E" w:rsidP="0006698E">
                <w:pPr>
                  <w:ind w:left="993" w:hanging="993"/>
                  <w:jc w:val="center"/>
                  <w:rPr>
                    <w:sz w:val="40"/>
                  </w:rPr>
                </w:pPr>
                <w:r w:rsidRPr="00321276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273836542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698E" w:rsidRPr="00321276" w:rsidRDefault="0006698E" w:rsidP="0006698E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6698E" w:rsidRPr="00321276" w:rsidRDefault="0006698E" w:rsidP="0006698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6698E" w:rsidRPr="00321276" w:rsidRDefault="0006698E" w:rsidP="0006698E">
            <w:pPr>
              <w:ind w:left="993" w:hanging="993"/>
            </w:pPr>
          </w:p>
        </w:tc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pStyle w:val="11CSTCPLQuestionBullet"/>
        <w:ind w:left="709" w:hanging="709"/>
      </w:pPr>
      <w:bookmarkStart w:id="4" w:name="_Ref428791707"/>
      <w:r w:rsidRPr="00321276">
        <w:t>Name two (2) types of approvals that may be sought for the building approval stage.</w:t>
      </w:r>
      <w:bookmarkEnd w:id="4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877094" w:rsidRPr="00321276" w:rsidTr="0096350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7094" w:rsidRPr="00321276" w:rsidRDefault="00877094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94" w:rsidRDefault="00F13E82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831410132" w:edGrp="everyone"/>
            <w:r>
              <w:rPr>
                <w:rFonts w:ascii="Arial" w:hAnsi="Arial" w:cs="Arial"/>
                <w:sz w:val="22"/>
                <w:szCs w:val="22"/>
              </w:rPr>
              <w:t>Full approval</w:t>
            </w:r>
          </w:p>
          <w:p w:rsidR="00F13E82" w:rsidRDefault="00F13E82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Staged approval</w:t>
            </w:r>
          </w:p>
          <w:permEnd w:id="831410132"/>
          <w:p w:rsidR="00877094" w:rsidRPr="00321276" w:rsidRDefault="00877094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64375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6342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77094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4375480" w:displacedByCustomXml="prev"/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D50440" w:rsidRPr="00321276" w:rsidRDefault="00B70FBF" w:rsidP="00D50440">
      <w:pPr>
        <w:pStyle w:val="11CSTCPLQuestionBullet"/>
        <w:ind w:left="709" w:hanging="709"/>
      </w:pPr>
      <w:bookmarkStart w:id="5" w:name="_Ref496179498"/>
      <w:r w:rsidRPr="00321276">
        <w:lastRenderedPageBreak/>
        <w:t>For each of the external specialists categories listed below, identify the information and documentation they may provide for an approval application</w:t>
      </w:r>
      <w:r w:rsidR="00D50440" w:rsidRPr="00321276">
        <w:t>.</w:t>
      </w:r>
      <w:bookmarkEnd w:id="5"/>
    </w:p>
    <w:p w:rsidR="00D50440" w:rsidRPr="00321276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RPr="00321276" w:rsidTr="00F933B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Pr="00321276" w:rsidRDefault="00D50440" w:rsidP="00F933B1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Pr="00321276" w:rsidRDefault="00F87616" w:rsidP="00F933B1">
            <w:pPr>
              <w:keepNext/>
              <w:ind w:left="993" w:right="82" w:hanging="993"/>
              <w:jc w:val="center"/>
            </w:pPr>
            <w:r w:rsidRPr="00321276"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Pr="00321276" w:rsidRDefault="00F87616" w:rsidP="00F933B1">
            <w:pPr>
              <w:keepNext/>
              <w:ind w:left="993" w:right="82" w:hanging="993"/>
              <w:jc w:val="center"/>
            </w:pPr>
            <w:r w:rsidRPr="00321276">
              <w:t>Information and documentation provided</w:t>
            </w:r>
          </w:p>
        </w:tc>
        <w:permStart w:id="19937631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328575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3763156" w:displacedByCustomXml="prev"/>
      </w:tr>
      <w:tr w:rsidR="00D50440" w:rsidRPr="00321276" w:rsidTr="00F773D2">
        <w:trPr>
          <w:trHeight w:val="204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321276" w:rsidRDefault="00D50440" w:rsidP="00F933B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321276" w:rsidRDefault="00B70FBF" w:rsidP="00F933B1">
            <w:pPr>
              <w:ind w:right="82"/>
              <w:jc w:val="center"/>
            </w:pPr>
            <w:r w:rsidRPr="00321276"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321276" w:rsidRDefault="007273E6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permStart w:id="1055805803" w:edGrp="everyone"/>
            <w:r>
              <w:rPr>
                <w:rFonts w:ascii="Arial" w:hAnsi="Arial" w:cs="Arial"/>
                <w:sz w:val="22"/>
                <w:szCs w:val="24"/>
              </w:rPr>
              <w:t>DA/BA application</w:t>
            </w:r>
            <w:permEnd w:id="1055805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Pr="00321276" w:rsidRDefault="00D50440" w:rsidP="00F933B1">
            <w:pPr>
              <w:ind w:left="993" w:hanging="993"/>
            </w:pPr>
          </w:p>
        </w:tc>
      </w:tr>
      <w:tr w:rsidR="00B70FBF" w:rsidRPr="00321276" w:rsidTr="00F773D2">
        <w:trPr>
          <w:trHeight w:val="204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321276" w:rsidRDefault="00B70FBF" w:rsidP="00F933B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321276" w:rsidRDefault="00B70FBF" w:rsidP="00F933B1">
            <w:pPr>
              <w:jc w:val="center"/>
            </w:pPr>
            <w:r w:rsidRPr="00321276"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321276" w:rsidRDefault="00F13E82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permStart w:id="1052015578" w:edGrp="everyone"/>
            <w:r>
              <w:rPr>
                <w:rFonts w:ascii="Arial" w:hAnsi="Arial" w:cs="Arial"/>
                <w:sz w:val="22"/>
                <w:szCs w:val="24"/>
              </w:rPr>
              <w:t>Soil reports</w:t>
            </w:r>
            <w:permEnd w:id="10520155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Pr="00321276" w:rsidRDefault="00B70FBF" w:rsidP="00F933B1">
            <w:pPr>
              <w:ind w:left="993" w:hanging="993"/>
            </w:pPr>
          </w:p>
        </w:tc>
      </w:tr>
      <w:tr w:rsidR="00B70FBF" w:rsidRPr="00321276" w:rsidTr="00F773D2">
        <w:trPr>
          <w:trHeight w:val="204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321276" w:rsidRDefault="00B70FBF" w:rsidP="00F933B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321276" w:rsidRDefault="00B70FBF" w:rsidP="00F933B1">
            <w:pPr>
              <w:jc w:val="center"/>
            </w:pPr>
            <w:r w:rsidRPr="00321276"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321276" w:rsidRDefault="00F13E82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permStart w:id="744112243" w:edGrp="everyone"/>
            <w:r>
              <w:rPr>
                <w:rFonts w:ascii="Arial" w:hAnsi="Arial" w:cs="Arial"/>
                <w:sz w:val="22"/>
                <w:szCs w:val="24"/>
              </w:rPr>
              <w:t>Structural, electrical and mechanical plans</w:t>
            </w:r>
            <w:permEnd w:id="7441122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Pr="00321276" w:rsidRDefault="00B70FBF" w:rsidP="00F933B1">
            <w:pPr>
              <w:ind w:left="993" w:hanging="993"/>
            </w:pPr>
          </w:p>
        </w:tc>
      </w:tr>
    </w:tbl>
    <w:p w:rsidR="00D50440" w:rsidRPr="00321276" w:rsidRDefault="00D50440" w:rsidP="00D50440">
      <w:pPr>
        <w:rPr>
          <w:rFonts w:ascii="Arial" w:hAnsi="Arial" w:cs="Arial"/>
          <w:sz w:val="22"/>
          <w:szCs w:val="22"/>
        </w:rPr>
      </w:pPr>
    </w:p>
    <w:p w:rsidR="006941E1" w:rsidRPr="00321276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321276" w:rsidRDefault="006941E1" w:rsidP="006941E1">
      <w:pPr>
        <w:pStyle w:val="11CSTCPLQuestionBullet"/>
        <w:ind w:left="709" w:hanging="709"/>
      </w:pPr>
      <w:bookmarkStart w:id="6" w:name="_Ref496175209"/>
      <w:r w:rsidRPr="00321276">
        <w:t xml:space="preserve">Under the </w:t>
      </w:r>
      <w:r w:rsidRPr="00321276">
        <w:rPr>
          <w:i/>
        </w:rPr>
        <w:t>Planning Act 2016</w:t>
      </w:r>
      <w:r w:rsidRPr="00321276">
        <w:t xml:space="preserve"> (Qld), what two (2) documents are required to support a development application?</w:t>
      </w:r>
      <w:bookmarkEnd w:id="6"/>
    </w:p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321276" w:rsidTr="0096350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321276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Pr="00321276" w:rsidRDefault="007273E6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239499304" w:edGrp="everyone"/>
            <w:r>
              <w:rPr>
                <w:rFonts w:ascii="Arial" w:hAnsi="Arial" w:cs="Arial"/>
                <w:sz w:val="22"/>
                <w:szCs w:val="22"/>
              </w:rPr>
              <w:t xml:space="preserve">A planning report and plans </w:t>
            </w:r>
            <w:permEnd w:id="1239499304"/>
          </w:p>
        </w:tc>
        <w:permStart w:id="621550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6211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1550837" w:displacedByCustomXml="prev"/>
      </w:tr>
    </w:tbl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321276" w:rsidRDefault="006941E1" w:rsidP="006941E1">
      <w:pPr>
        <w:pStyle w:val="11CSTCPLQuestionBullet"/>
        <w:ind w:left="709" w:hanging="709"/>
      </w:pPr>
      <w:bookmarkStart w:id="7" w:name="_Ref496179527"/>
      <w:r w:rsidRPr="00321276">
        <w:t xml:space="preserve">Under the requirements of the Brisbane City Council what </w:t>
      </w:r>
      <w:r w:rsidR="00F87616" w:rsidRPr="00321276">
        <w:t xml:space="preserve">documents are required to support a development application (in addition to those under </w:t>
      </w:r>
      <w:r w:rsidR="00F87616" w:rsidRPr="00321276">
        <w:fldChar w:fldCharType="begin"/>
      </w:r>
      <w:r w:rsidR="00F87616" w:rsidRPr="00321276">
        <w:instrText xml:space="preserve"> REF _Ref496175209 \r \h </w:instrText>
      </w:r>
      <w:r w:rsidR="00321276" w:rsidRPr="00321276">
        <w:instrText xml:space="preserve"> \* MERGEFORMAT </w:instrText>
      </w:r>
      <w:r w:rsidR="00F87616" w:rsidRPr="00321276">
        <w:fldChar w:fldCharType="separate"/>
      </w:r>
      <w:r w:rsidR="00A52EE4" w:rsidRPr="00321276">
        <w:t>Q6.</w:t>
      </w:r>
      <w:r w:rsidR="00F87616" w:rsidRPr="00321276">
        <w:fldChar w:fldCharType="end"/>
      </w:r>
      <w:r w:rsidR="00F87616" w:rsidRPr="00321276">
        <w:t>)?</w:t>
      </w:r>
      <w:bookmarkEnd w:id="7"/>
    </w:p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321276" w:rsidTr="00963509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321276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7273E6" w:rsidRDefault="00860188" w:rsidP="007273E6">
            <w:pPr>
              <w:rPr>
                <w:rFonts w:ascii="Arial" w:hAnsi="Arial" w:cs="Arial"/>
                <w:sz w:val="22"/>
                <w:szCs w:val="22"/>
              </w:rPr>
            </w:pPr>
            <w:permStart w:id="880965924" w:edGrp="everyone"/>
            <w:r w:rsidRPr="007273E6">
              <w:rPr>
                <w:rFonts w:ascii="Arial" w:hAnsi="Arial" w:cs="Arial"/>
                <w:sz w:val="22"/>
                <w:szCs w:val="22"/>
              </w:rPr>
              <w:t>Completed De</w:t>
            </w:r>
            <w:r w:rsidRPr="007273E6">
              <w:rPr>
                <w:rFonts w:ascii="Arial" w:hAnsi="Arial" w:cs="Arial"/>
                <w:sz w:val="22"/>
                <w:szCs w:val="22"/>
              </w:rPr>
              <w:t>velopment Services lodgement form</w:t>
            </w:r>
          </w:p>
          <w:p w:rsidR="00000000" w:rsidRPr="007273E6" w:rsidRDefault="00860188" w:rsidP="007273E6">
            <w:pPr>
              <w:rPr>
                <w:rFonts w:ascii="Arial" w:hAnsi="Arial" w:cs="Arial"/>
                <w:sz w:val="22"/>
                <w:szCs w:val="22"/>
              </w:rPr>
            </w:pPr>
            <w:r w:rsidRPr="007273E6"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000000" w:rsidRPr="007273E6" w:rsidRDefault="00860188" w:rsidP="007273E6">
            <w:pPr>
              <w:rPr>
                <w:rFonts w:ascii="Arial" w:hAnsi="Arial" w:cs="Arial"/>
                <w:sz w:val="22"/>
                <w:szCs w:val="22"/>
              </w:rPr>
            </w:pPr>
            <w:r w:rsidRPr="007273E6">
              <w:rPr>
                <w:rFonts w:ascii="Arial" w:hAnsi="Arial" w:cs="Arial"/>
                <w:sz w:val="22"/>
                <w:szCs w:val="22"/>
              </w:rPr>
              <w:t>Land owner’s consent</w:t>
            </w:r>
          </w:p>
          <w:p w:rsidR="00000000" w:rsidRPr="007273E6" w:rsidRDefault="00860188" w:rsidP="007273E6">
            <w:pPr>
              <w:rPr>
                <w:rFonts w:ascii="Arial" w:hAnsi="Arial" w:cs="Arial"/>
                <w:sz w:val="22"/>
                <w:szCs w:val="22"/>
              </w:rPr>
            </w:pPr>
            <w:r w:rsidRPr="007273E6">
              <w:rPr>
                <w:rFonts w:ascii="Arial" w:hAnsi="Arial" w:cs="Arial"/>
                <w:sz w:val="22"/>
                <w:szCs w:val="22"/>
              </w:rPr>
              <w:t>Planning reports, which should include statements about how the proposed development addresses City Plan and include the zone code, neighbourhood plan code (if applicable) and any relevant overlays.</w:t>
            </w:r>
          </w:p>
          <w:p w:rsidR="00000000" w:rsidRPr="007273E6" w:rsidRDefault="00860188" w:rsidP="007273E6">
            <w:pPr>
              <w:rPr>
                <w:rFonts w:ascii="Arial" w:hAnsi="Arial" w:cs="Arial"/>
                <w:sz w:val="22"/>
                <w:szCs w:val="22"/>
              </w:rPr>
            </w:pPr>
            <w:r w:rsidRPr="007273E6">
              <w:rPr>
                <w:rFonts w:ascii="Arial" w:hAnsi="Arial" w:cs="Arial"/>
                <w:sz w:val="22"/>
                <w:szCs w:val="22"/>
              </w:rPr>
              <w:t>Proposed plans</w:t>
            </w:r>
          </w:p>
          <w:permEnd w:id="880965924"/>
          <w:p w:rsidR="006941E1" w:rsidRPr="00321276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23135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5742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3135062" w:displacedByCustomXml="prev"/>
      </w:tr>
    </w:tbl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p w:rsidR="00F87616" w:rsidRPr="00321276" w:rsidRDefault="00F87616">
      <w:pPr>
        <w:jc w:val="left"/>
        <w:rPr>
          <w:rFonts w:ascii="Arial" w:hAnsi="Arial" w:cs="Arial"/>
          <w:sz w:val="22"/>
          <w:szCs w:val="22"/>
        </w:rPr>
      </w:pPr>
    </w:p>
    <w:p w:rsidR="00653F51" w:rsidRPr="00321276" w:rsidRDefault="00653F51" w:rsidP="00653F51">
      <w:pPr>
        <w:pStyle w:val="11CSTCPLQuestionBullet"/>
        <w:ind w:left="709" w:hanging="709"/>
      </w:pPr>
      <w:bookmarkStart w:id="8" w:name="_Ref496179700"/>
      <w:r w:rsidRPr="00321276">
        <w:t xml:space="preserve">When arranging for building approval through a building certifier, you must give them scaled and detailed plans. Who should these plans </w:t>
      </w:r>
      <w:r w:rsidR="00370713" w:rsidRPr="00321276">
        <w:t>be</w:t>
      </w:r>
      <w:r w:rsidRPr="00321276">
        <w:t xml:space="preserve"> prepared by?</w:t>
      </w:r>
      <w:bookmarkEnd w:id="8"/>
    </w:p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321276" w:rsidTr="004B582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321276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321276" w:rsidRDefault="007273E6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375269585" w:edGrp="everyone"/>
            <w:r>
              <w:rPr>
                <w:rFonts w:ascii="Arial" w:hAnsi="Arial" w:cs="Arial"/>
                <w:sz w:val="22"/>
                <w:szCs w:val="22"/>
              </w:rPr>
              <w:t>Draftsperson of architect</w:t>
            </w:r>
            <w:permEnd w:id="375269585"/>
          </w:p>
        </w:tc>
        <w:permStart w:id="6405106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90137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0510613" w:displacedByCustomXml="prev"/>
      </w:tr>
    </w:tbl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321276" w:rsidRDefault="00653F51" w:rsidP="00653F51">
      <w:pPr>
        <w:pStyle w:val="11CSTCPLQuestionBullet"/>
        <w:ind w:left="709" w:hanging="709"/>
      </w:pPr>
      <w:bookmarkStart w:id="9" w:name="_Ref428791713"/>
      <w:r w:rsidRPr="00321276">
        <w:t>Name three (3) approvals that must be lodged through the Brisbane City Council, as opposed to through a building certifier.</w:t>
      </w:r>
      <w:bookmarkEnd w:id="9"/>
    </w:p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321276" w:rsidTr="00FD5E0D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321276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7273E6" w:rsidRDefault="00860188" w:rsidP="007273E6">
            <w:pPr>
              <w:rPr>
                <w:rFonts w:ascii="Arial" w:hAnsi="Arial" w:cs="Arial"/>
                <w:sz w:val="22"/>
                <w:szCs w:val="22"/>
              </w:rPr>
            </w:pPr>
            <w:permStart w:id="103176571" w:edGrp="everyone"/>
            <w:r w:rsidRPr="007273E6">
              <w:rPr>
                <w:rFonts w:ascii="Arial" w:hAnsi="Arial" w:cs="Arial"/>
                <w:sz w:val="22"/>
                <w:szCs w:val="22"/>
              </w:rPr>
              <w:t>Any town planning matters that are not </w:t>
            </w:r>
            <w:hyperlink r:id="rId10" w:history="1">
              <w:r w:rsidRPr="007273E6">
                <w:rPr>
                  <w:rFonts w:ascii="Arial" w:hAnsi="Arial" w:cs="Arial"/>
                  <w:sz w:val="22"/>
                  <w:szCs w:val="22"/>
                </w:rPr>
                <w:t>accepted de</w:t>
              </w:r>
              <w:r w:rsidRPr="007273E6">
                <w:rPr>
                  <w:rFonts w:ascii="Arial" w:hAnsi="Arial" w:cs="Arial"/>
                  <w:sz w:val="22"/>
                  <w:szCs w:val="22"/>
                </w:rPr>
                <w:t>velopment, subject to requirements</w:t>
              </w:r>
            </w:hyperlink>
            <w:r w:rsidRPr="007273E6">
              <w:rPr>
                <w:rFonts w:ascii="Arial" w:hAnsi="Arial" w:cs="Arial"/>
                <w:sz w:val="22"/>
                <w:szCs w:val="22"/>
              </w:rPr>
              <w:t> under </w:t>
            </w:r>
            <w:hyperlink r:id="rId11" w:history="1">
              <w:r w:rsidRPr="007273E6">
                <w:rPr>
                  <w:rFonts w:ascii="Arial" w:hAnsi="Arial" w:cs="Arial"/>
                  <w:sz w:val="22"/>
                  <w:szCs w:val="22"/>
                </w:rPr>
                <w:t>Brisbane City Plan</w:t>
              </w:r>
              <w:r w:rsidRPr="007273E6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</w:hyperlink>
            <w:hyperlink r:id="rId12" w:history="1">
              <w:r w:rsidRPr="007273E6">
                <w:rPr>
                  <w:rFonts w:ascii="Arial" w:hAnsi="Arial" w:cs="Arial"/>
                  <w:sz w:val="22"/>
                  <w:szCs w:val="22"/>
                </w:rPr>
                <w:t>2014</w:t>
              </w:r>
            </w:hyperlink>
          </w:p>
          <w:p w:rsidR="00000000" w:rsidRPr="007273E6" w:rsidRDefault="00860188" w:rsidP="007273E6">
            <w:pPr>
              <w:rPr>
                <w:rFonts w:ascii="Arial" w:hAnsi="Arial" w:cs="Arial"/>
                <w:sz w:val="22"/>
                <w:szCs w:val="22"/>
              </w:rPr>
            </w:pPr>
            <w:r w:rsidRPr="007273E6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:rsidR="00000000" w:rsidRPr="007273E6" w:rsidRDefault="00860188" w:rsidP="007273E6">
            <w:pPr>
              <w:rPr>
                <w:rFonts w:ascii="Arial" w:hAnsi="Arial" w:cs="Arial"/>
                <w:sz w:val="22"/>
                <w:szCs w:val="22"/>
              </w:rPr>
            </w:pPr>
            <w:r w:rsidRPr="007273E6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103176571"/>
          <w:p w:rsidR="00653F51" w:rsidRPr="00321276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275408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19145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7540893" w:displacedByCustomXml="prev"/>
      </w:tr>
    </w:tbl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321276" w:rsidRDefault="00653F51">
      <w:pPr>
        <w:jc w:val="left"/>
        <w:rPr>
          <w:rFonts w:ascii="Arial" w:hAnsi="Arial" w:cs="Arial"/>
          <w:sz w:val="22"/>
          <w:szCs w:val="22"/>
        </w:rPr>
      </w:pPr>
    </w:p>
    <w:p w:rsidR="00577520" w:rsidRPr="00321276" w:rsidRDefault="00B70FBF" w:rsidP="00577520">
      <w:pPr>
        <w:pStyle w:val="11CSTCPLQuestionBullet"/>
        <w:ind w:left="709" w:hanging="709"/>
      </w:pPr>
      <w:bookmarkStart w:id="10" w:name="_Ref428791708"/>
      <w:r w:rsidRPr="00321276">
        <w:t>What should be considered when developing a plan for the process of lodging approval applications</w:t>
      </w:r>
      <w:r w:rsidR="00577520" w:rsidRPr="00321276">
        <w:t>?</w:t>
      </w:r>
      <w:bookmarkEnd w:id="10"/>
    </w:p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337"/>
        <w:gridCol w:w="708"/>
      </w:tblGrid>
      <w:tr w:rsidR="00577520" w:rsidRPr="00321276" w:rsidTr="00B6469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321276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321276" w:rsidRDefault="007273E6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412687872" w:edGrp="everyone"/>
            <w:r>
              <w:rPr>
                <w:rFonts w:ascii="Arial" w:hAnsi="Arial" w:cs="Arial"/>
                <w:sz w:val="22"/>
                <w:szCs w:val="22"/>
              </w:rPr>
              <w:t>Scheduling required to obtain all information</w:t>
            </w:r>
            <w:r w:rsidR="004E72F4">
              <w:rPr>
                <w:rFonts w:ascii="Arial" w:hAnsi="Arial" w:cs="Arial"/>
                <w:sz w:val="22"/>
                <w:szCs w:val="22"/>
              </w:rPr>
              <w:t xml:space="preserve">. Consider the </w:t>
            </w:r>
            <w:proofErr w:type="spellStart"/>
            <w:r w:rsidR="004E72F4">
              <w:rPr>
                <w:rFonts w:ascii="Arial" w:hAnsi="Arial" w:cs="Arial"/>
                <w:sz w:val="22"/>
                <w:szCs w:val="22"/>
              </w:rPr>
              <w:t>clients</w:t>
            </w:r>
            <w:proofErr w:type="spellEnd"/>
            <w:r w:rsidR="004E72F4">
              <w:rPr>
                <w:rFonts w:ascii="Arial" w:hAnsi="Arial" w:cs="Arial"/>
                <w:sz w:val="22"/>
                <w:szCs w:val="22"/>
              </w:rPr>
              <w:t xml:space="preserve"> needs</w:t>
            </w:r>
            <w:permEnd w:id="412687872"/>
          </w:p>
        </w:tc>
        <w:permStart w:id="1744402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514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4402449" w:displacedByCustomXml="prev"/>
      </w:tr>
    </w:tbl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321276" w:rsidRDefault="00F87616" w:rsidP="00F87616">
      <w:pPr>
        <w:pStyle w:val="11CSTCPLQuestionBullet"/>
        <w:ind w:left="709" w:hanging="709"/>
      </w:pPr>
      <w:bookmarkStart w:id="11" w:name="_Ref496179742"/>
      <w:r w:rsidRPr="00321276">
        <w:t xml:space="preserve">True or False (Tick your response): The plan in </w:t>
      </w:r>
      <w:r w:rsidRPr="00321276">
        <w:fldChar w:fldCharType="begin"/>
      </w:r>
      <w:r w:rsidRPr="00321276">
        <w:instrText xml:space="preserve"> REF _Ref428791708 \r \h </w:instrText>
      </w:r>
      <w:r w:rsidR="00321276" w:rsidRPr="00321276">
        <w:instrText xml:space="preserve"> \* MERGEFORMAT </w:instrText>
      </w:r>
      <w:r w:rsidRPr="00321276">
        <w:fldChar w:fldCharType="separate"/>
      </w:r>
      <w:r w:rsidR="00A52EE4" w:rsidRPr="00321276">
        <w:t xml:space="preserve">Q10. </w:t>
      </w:r>
      <w:r w:rsidRPr="00321276">
        <w:fldChar w:fldCharType="end"/>
      </w:r>
      <w:r w:rsidRPr="00321276">
        <w:t>should be submitted for approval.</w:t>
      </w:r>
      <w:bookmarkEnd w:id="11"/>
    </w:p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D5E0D" w:rsidRPr="00321276" w:rsidTr="00FD5E0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D5E0D" w:rsidRPr="00321276" w:rsidRDefault="00FD5E0D" w:rsidP="00FD5E0D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2000799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619727066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D5E0D" w:rsidRPr="00321276" w:rsidRDefault="00FD5E0D" w:rsidP="00FD5E0D">
                <w:pPr>
                  <w:ind w:left="993" w:hanging="993"/>
                  <w:jc w:val="center"/>
                  <w:rPr>
                    <w:sz w:val="40"/>
                  </w:rPr>
                </w:pPr>
                <w:r w:rsidRPr="00321276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619727066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5E0D" w:rsidRPr="00321276" w:rsidRDefault="00FD5E0D" w:rsidP="00FD5E0D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D5E0D" w:rsidRPr="00321276" w:rsidRDefault="00FD5E0D" w:rsidP="00FD5E0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41826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647335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D5E0D" w:rsidRPr="00321276" w:rsidRDefault="00FD5E0D" w:rsidP="00FD5E0D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1826723" w:displacedByCustomXml="prev"/>
      </w:tr>
      <w:tr w:rsidR="00FD5E0D" w:rsidRPr="00321276" w:rsidTr="00FD5E0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D5E0D" w:rsidRPr="00321276" w:rsidRDefault="00FD5E0D" w:rsidP="00FD5E0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6491181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838289100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D5E0D" w:rsidRPr="00321276" w:rsidRDefault="004E72F4" w:rsidP="00FD5E0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838289100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5E0D" w:rsidRPr="00321276" w:rsidRDefault="00FD5E0D" w:rsidP="00FD5E0D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D5E0D" w:rsidRPr="00321276" w:rsidRDefault="00FD5E0D" w:rsidP="00FD5E0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D5E0D" w:rsidRPr="00321276" w:rsidRDefault="00FD5E0D" w:rsidP="00FD5E0D">
            <w:pPr>
              <w:ind w:left="993" w:hanging="993"/>
            </w:pPr>
          </w:p>
        </w:tc>
      </w:tr>
    </w:tbl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321276" w:rsidRDefault="00F87616">
      <w:pPr>
        <w:jc w:val="left"/>
        <w:rPr>
          <w:rFonts w:ascii="Arial" w:hAnsi="Arial" w:cs="Arial"/>
          <w:sz w:val="22"/>
          <w:szCs w:val="22"/>
        </w:rPr>
      </w:pPr>
      <w:r w:rsidRPr="00321276">
        <w:rPr>
          <w:rFonts w:ascii="Arial" w:hAnsi="Arial" w:cs="Arial"/>
          <w:sz w:val="22"/>
          <w:szCs w:val="22"/>
        </w:rPr>
        <w:br w:type="page"/>
      </w:r>
    </w:p>
    <w:p w:rsidR="00F87616" w:rsidRPr="00321276" w:rsidRDefault="00F87616" w:rsidP="00F87616">
      <w:pPr>
        <w:pStyle w:val="11CSTCPLQuestionBullet"/>
        <w:ind w:left="709" w:hanging="709"/>
      </w:pPr>
      <w:bookmarkStart w:id="12" w:name="_Ref496180136"/>
      <w:r w:rsidRPr="00321276">
        <w:lastRenderedPageBreak/>
        <w:t>The council assesses development under the application types listed below. Describe each assessment type and whether the public must be notified.</w:t>
      </w:r>
      <w:bookmarkEnd w:id="12"/>
    </w:p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RPr="00321276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Pr="00321276" w:rsidRDefault="00F87616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Pr="00321276" w:rsidRDefault="00F87616" w:rsidP="00AF61CF">
            <w:pPr>
              <w:keepNext/>
              <w:ind w:left="993" w:right="82" w:hanging="993"/>
              <w:jc w:val="center"/>
            </w:pPr>
            <w:r w:rsidRPr="00321276"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Pr="00321276" w:rsidRDefault="00F87616" w:rsidP="00AF61CF">
            <w:pPr>
              <w:keepNext/>
              <w:ind w:left="993" w:right="82" w:hanging="993"/>
              <w:jc w:val="center"/>
            </w:pPr>
            <w:r w:rsidRPr="00321276">
              <w:t>Description</w:t>
            </w:r>
          </w:p>
        </w:tc>
        <w:permStart w:id="267283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0980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7283469" w:displacedByCustomXml="prev"/>
      </w:tr>
      <w:tr w:rsidR="00F87616" w:rsidRPr="00321276" w:rsidTr="004B582A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321276" w:rsidRDefault="00F87616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321276" w:rsidRDefault="00F87616" w:rsidP="00AF61CF">
            <w:pPr>
              <w:ind w:right="82"/>
              <w:jc w:val="center"/>
            </w:pPr>
            <w:r w:rsidRPr="00321276"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E72F4" w:rsidRDefault="00860188" w:rsidP="004B582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2958157" w:edGrp="everyone"/>
            <w:r w:rsidRPr="004E72F4">
              <w:rPr>
                <w:rFonts w:ascii="Arial" w:hAnsi="Arial" w:cs="Arial"/>
                <w:sz w:val="22"/>
              </w:rPr>
              <w:t>A code development application is assessed against the codes identified for the use within City Plan.</w:t>
            </w:r>
          </w:p>
          <w:p w:rsidR="004E72F4" w:rsidRDefault="00860188" w:rsidP="004B582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 w:rsidRPr="004E72F4">
              <w:rPr>
                <w:rFonts w:ascii="Arial" w:hAnsi="Arial" w:cs="Arial"/>
                <w:sz w:val="22"/>
              </w:rPr>
              <w:t xml:space="preserve">This type of application can </w:t>
            </w:r>
            <w:r w:rsidRPr="004E72F4">
              <w:rPr>
                <w:rFonts w:ascii="Arial" w:hAnsi="Arial" w:cs="Arial"/>
                <w:sz w:val="22"/>
              </w:rPr>
              <w:t xml:space="preserve">be assessed relatively quickly and does not require public notification. </w:t>
            </w:r>
          </w:p>
          <w:p w:rsidR="00F87616" w:rsidRPr="00321276" w:rsidRDefault="004E72F4" w:rsidP="004B582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 w:rsidRPr="004E72F4">
              <w:rPr>
                <w:rFonts w:ascii="Arial" w:hAnsi="Arial" w:cs="Arial"/>
                <w:sz w:val="22"/>
              </w:rPr>
              <w:t>Where an accepted development, subject to requirements does not meet one or more of the acceptable outcomes of the relevant code, a code application is triggered. The application will only need to address the aspects of development that do not meet the accepted development requirements</w:t>
            </w:r>
            <w:permEnd w:id="1429581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Pr="00321276" w:rsidRDefault="00F87616" w:rsidP="00AF61CF">
            <w:pPr>
              <w:ind w:left="993" w:hanging="993"/>
            </w:pPr>
          </w:p>
        </w:tc>
      </w:tr>
      <w:tr w:rsidR="00F87616" w:rsidRPr="00321276" w:rsidTr="004B582A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321276" w:rsidRDefault="00F87616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321276" w:rsidRDefault="00F87616" w:rsidP="00AF61CF">
            <w:pPr>
              <w:jc w:val="center"/>
            </w:pPr>
            <w:r w:rsidRPr="00321276"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E72F4" w:rsidRDefault="00860188" w:rsidP="004B582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73676991" w:edGrp="everyone"/>
            <w:r w:rsidRPr="004E72F4">
              <w:rPr>
                <w:rFonts w:ascii="Arial" w:hAnsi="Arial" w:cs="Arial"/>
                <w:sz w:val="22"/>
              </w:rPr>
              <w:t>An impact assessab</w:t>
            </w:r>
            <w:r w:rsidRPr="004E72F4">
              <w:rPr>
                <w:rFonts w:ascii="Arial" w:hAnsi="Arial" w:cs="Arial"/>
                <w:sz w:val="22"/>
              </w:rPr>
              <w:t xml:space="preserve">le development application is for development that must be assessed against all identified codes and City Plan as a whole to the extent relevant. This is to ensure that identified development impacts are addressed. </w:t>
            </w:r>
          </w:p>
          <w:p w:rsidR="00F87616" w:rsidRPr="00321276" w:rsidRDefault="004E72F4" w:rsidP="004B582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 w:rsidRPr="004E72F4">
              <w:rPr>
                <w:rFonts w:ascii="Arial" w:hAnsi="Arial" w:cs="Arial"/>
                <w:sz w:val="22"/>
              </w:rPr>
              <w:t>These applications must be publicly notified to take into account the community's views</w:t>
            </w:r>
            <w:permEnd w:id="18736769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Pr="00321276" w:rsidRDefault="00F87616" w:rsidP="00AF61CF">
            <w:pPr>
              <w:ind w:left="993" w:hanging="993"/>
            </w:pPr>
          </w:p>
        </w:tc>
      </w:tr>
    </w:tbl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p w:rsidR="009818BC" w:rsidRPr="00321276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321276" w:rsidRDefault="00083B2A" w:rsidP="009818BC">
      <w:pPr>
        <w:pStyle w:val="11CSTCPLQuestionBullet"/>
        <w:ind w:left="709" w:hanging="709"/>
      </w:pPr>
      <w:bookmarkStart w:id="13" w:name="_Ref496180138"/>
      <w:r w:rsidRPr="00321276">
        <w:t>Identify two (2) stakeholders that may be impacted by a planning application. Describe the impact on each stakeholder and strategies that could be adopted to maximise their support of the planning application</w:t>
      </w:r>
      <w:r w:rsidR="009818BC" w:rsidRPr="00321276">
        <w:t>.</w:t>
      </w:r>
      <w:bookmarkEnd w:id="13"/>
    </w:p>
    <w:p w:rsidR="009818BC" w:rsidRPr="00321276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RPr="00321276" w:rsidTr="004F07DB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Pr="00321276" w:rsidRDefault="009818BC" w:rsidP="004F07DB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Pr="00321276" w:rsidRDefault="009818BC" w:rsidP="004F07DB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Pr="00321276" w:rsidRDefault="00083B2A" w:rsidP="004F07DB">
            <w:pPr>
              <w:keepNext/>
              <w:ind w:left="993" w:right="82" w:hanging="993"/>
              <w:jc w:val="center"/>
            </w:pPr>
            <w:r w:rsidRPr="00321276"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Pr="00321276" w:rsidRDefault="00083B2A" w:rsidP="004F07DB">
            <w:pPr>
              <w:keepNext/>
              <w:ind w:left="993" w:right="82" w:hanging="993"/>
              <w:jc w:val="center"/>
            </w:pPr>
            <w:r w:rsidRPr="00321276">
              <w:t>Stakeholder 2</w:t>
            </w:r>
          </w:p>
        </w:tc>
        <w:permStart w:id="1883186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73790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Pr="00321276" w:rsidRDefault="00DC0A53" w:rsidP="004F07DB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3186230" w:displacedByCustomXml="prev"/>
      </w:tr>
      <w:tr w:rsidR="00083B2A" w:rsidRPr="00321276" w:rsidTr="004F07DB">
        <w:trPr>
          <w:trHeight w:val="1984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321276" w:rsidRDefault="00083B2A" w:rsidP="004F07DB">
            <w:pPr>
              <w:ind w:left="993" w:hanging="993"/>
              <w:jc w:val="center"/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321276" w:rsidRDefault="00083B2A" w:rsidP="004F07DB">
            <w:pPr>
              <w:ind w:right="82"/>
              <w:jc w:val="center"/>
            </w:pPr>
            <w:r w:rsidRPr="00321276"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321276" w:rsidRDefault="004E72F4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40323095" w:edGrp="everyone"/>
            <w:r>
              <w:rPr>
                <w:rFonts w:ascii="Arial" w:hAnsi="Arial" w:cs="Arial"/>
                <w:sz w:val="22"/>
              </w:rPr>
              <w:t>Local land owners</w:t>
            </w:r>
            <w:permEnd w:id="1740323095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321276" w:rsidRDefault="004E72F4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38514756" w:edGrp="everyone"/>
            <w:r>
              <w:rPr>
                <w:rFonts w:ascii="Arial" w:hAnsi="Arial" w:cs="Arial"/>
                <w:sz w:val="22"/>
              </w:rPr>
              <w:t>Environmental organisations</w:t>
            </w:r>
            <w:permEnd w:id="12385147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Pr="00321276" w:rsidRDefault="00083B2A" w:rsidP="004F07DB">
            <w:pPr>
              <w:ind w:left="993" w:hanging="993"/>
            </w:pPr>
          </w:p>
        </w:tc>
      </w:tr>
      <w:tr w:rsidR="00083B2A" w:rsidRPr="00321276" w:rsidTr="004F07DB">
        <w:trPr>
          <w:trHeight w:val="1984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321276" w:rsidRDefault="00083B2A" w:rsidP="004F07DB">
            <w:pPr>
              <w:ind w:left="993" w:hanging="993"/>
              <w:jc w:val="center"/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321276" w:rsidRDefault="00083B2A" w:rsidP="004F07DB">
            <w:pPr>
              <w:ind w:right="82"/>
              <w:jc w:val="center"/>
            </w:pPr>
            <w:r w:rsidRPr="00321276"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321276" w:rsidRDefault="004E72F4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19021647" w:edGrp="everyone"/>
            <w:r>
              <w:rPr>
                <w:rFonts w:ascii="Arial" w:hAnsi="Arial" w:cs="Arial"/>
                <w:sz w:val="22"/>
              </w:rPr>
              <w:t>Land may be used/affected by the application if approved</w:t>
            </w:r>
            <w:permEnd w:id="1619021647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321276" w:rsidRDefault="004E72F4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58308072" w:edGrp="everyone"/>
            <w:r>
              <w:rPr>
                <w:rFonts w:ascii="Arial" w:hAnsi="Arial" w:cs="Arial"/>
                <w:sz w:val="22"/>
              </w:rPr>
              <w:t>Studies affected if approved. Land protection etc.</w:t>
            </w:r>
            <w:permEnd w:id="20583080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Pr="00321276" w:rsidRDefault="00083B2A" w:rsidP="004F07DB">
            <w:pPr>
              <w:ind w:left="993" w:hanging="993"/>
            </w:pPr>
          </w:p>
        </w:tc>
      </w:tr>
      <w:tr w:rsidR="00083B2A" w:rsidRPr="00321276" w:rsidTr="004F07DB">
        <w:trPr>
          <w:trHeight w:val="1984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321276" w:rsidRDefault="00083B2A" w:rsidP="004F07DB">
            <w:pPr>
              <w:ind w:left="993" w:hanging="993"/>
              <w:jc w:val="center"/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321276" w:rsidRDefault="00083B2A" w:rsidP="004F07DB">
            <w:pPr>
              <w:jc w:val="center"/>
            </w:pPr>
            <w:r w:rsidRPr="00321276"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321276" w:rsidRDefault="008A7037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95103078" w:edGrp="everyone"/>
            <w:r>
              <w:rPr>
                <w:rFonts w:ascii="Arial" w:hAnsi="Arial" w:cs="Arial"/>
                <w:sz w:val="22"/>
              </w:rPr>
              <w:t>Thorough communication</w:t>
            </w:r>
            <w:permEnd w:id="795103078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321276" w:rsidRDefault="008A7037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47969193" w:edGrp="everyone"/>
            <w:r>
              <w:rPr>
                <w:rFonts w:ascii="Arial" w:hAnsi="Arial" w:cs="Arial"/>
                <w:sz w:val="22"/>
              </w:rPr>
              <w:t>Invite to design meetings for input</w:t>
            </w:r>
            <w:permEnd w:id="547969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Pr="00321276" w:rsidRDefault="00083B2A" w:rsidP="004F07DB">
            <w:pPr>
              <w:ind w:left="993" w:hanging="993"/>
            </w:pPr>
          </w:p>
        </w:tc>
      </w:tr>
    </w:tbl>
    <w:p w:rsidR="009818BC" w:rsidRPr="00321276" w:rsidRDefault="009818BC" w:rsidP="009818BC">
      <w:pPr>
        <w:rPr>
          <w:rFonts w:ascii="Arial" w:hAnsi="Arial" w:cs="Arial"/>
          <w:sz w:val="22"/>
          <w:szCs w:val="22"/>
        </w:rPr>
      </w:pPr>
    </w:p>
    <w:p w:rsidR="00CB74EB" w:rsidRPr="00321276" w:rsidRDefault="00324F13" w:rsidP="00CB74EB">
      <w:pPr>
        <w:pStyle w:val="11CSTCPLQuestionBullet"/>
        <w:ind w:left="709" w:hanging="709"/>
      </w:pPr>
      <w:bookmarkStart w:id="14" w:name="_Ref496180497"/>
      <w:r w:rsidRPr="00321276">
        <w:t>Which part of the Brisbane City Council’s City Plan should be referred to in order to establish</w:t>
      </w:r>
      <w:r w:rsidR="00CB74EB" w:rsidRPr="00321276">
        <w:t xml:space="preserve"> </w:t>
      </w:r>
      <w:r w:rsidRPr="00321276">
        <w:t xml:space="preserve">whether </w:t>
      </w:r>
      <w:r w:rsidR="00CB74EB" w:rsidRPr="00321276">
        <w:t>your proposal will require an impact assessment?</w:t>
      </w:r>
      <w:bookmarkEnd w:id="14"/>
    </w:p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321276" w:rsidTr="00321276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321276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321276" w:rsidRDefault="008A7037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648749729" w:edGrp="everyone"/>
            <w:r>
              <w:rPr>
                <w:rFonts w:ascii="Arial" w:hAnsi="Arial" w:cs="Arial"/>
                <w:sz w:val="22"/>
                <w:szCs w:val="22"/>
              </w:rPr>
              <w:t>Part 5</w:t>
            </w:r>
            <w:permEnd w:id="648749729"/>
          </w:p>
        </w:tc>
        <w:permStart w:id="15673185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05385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7318558" w:displacedByCustomXml="prev"/>
      </w:tr>
    </w:tbl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Pr="00321276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321276" w:rsidRDefault="007936F5" w:rsidP="007936F5">
      <w:pPr>
        <w:pStyle w:val="11CSTCPLQuestionBullet"/>
        <w:ind w:left="709" w:hanging="709"/>
      </w:pPr>
      <w:bookmarkStart w:id="15" w:name="_Ref496180556"/>
      <w:r w:rsidRPr="00321276">
        <w:t>Name three (3) projects that are always deemed ‘accepted development’.</w:t>
      </w:r>
      <w:bookmarkEnd w:id="15"/>
    </w:p>
    <w:p w:rsidR="007936F5" w:rsidRPr="00321276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321276" w:rsidTr="00321276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321276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60188" w:rsidP="008A7037">
            <w:pPr>
              <w:rPr>
                <w:rFonts w:ascii="Arial" w:hAnsi="Arial" w:cs="Arial"/>
                <w:sz w:val="22"/>
                <w:szCs w:val="22"/>
              </w:rPr>
            </w:pPr>
            <w:permStart w:id="1738021972" w:edGrp="everyone"/>
            <w:r w:rsidRPr="008A7037">
              <w:rPr>
                <w:rFonts w:ascii="Arial" w:hAnsi="Arial" w:cs="Arial"/>
                <w:sz w:val="22"/>
                <w:szCs w:val="22"/>
              </w:rPr>
              <w:t xml:space="preserve">Building work </w:t>
            </w:r>
            <w:r w:rsidRPr="008A7037">
              <w:rPr>
                <w:rFonts w:ascii="Arial" w:hAnsi="Arial" w:cs="Arial"/>
                <w:sz w:val="22"/>
                <w:szCs w:val="22"/>
              </w:rPr>
              <w:t>to restore a building that has been accidentally damaged or destroyed to its original condition</w:t>
            </w:r>
          </w:p>
          <w:p w:rsidR="008A7037" w:rsidRPr="008A7037" w:rsidRDefault="008A7037" w:rsidP="008A7037">
            <w:pPr>
              <w:rPr>
                <w:rFonts w:ascii="Arial" w:hAnsi="Arial" w:cs="Arial"/>
                <w:sz w:val="22"/>
                <w:szCs w:val="22"/>
              </w:rPr>
            </w:pPr>
          </w:p>
          <w:p w:rsidR="008A7037" w:rsidRDefault="00860188" w:rsidP="008A7037">
            <w:pPr>
              <w:rPr>
                <w:rFonts w:ascii="Arial" w:hAnsi="Arial" w:cs="Arial"/>
                <w:sz w:val="22"/>
                <w:szCs w:val="22"/>
              </w:rPr>
            </w:pPr>
            <w:r w:rsidRPr="008A7037">
              <w:rPr>
                <w:rFonts w:ascii="Arial" w:hAnsi="Arial" w:cs="Arial"/>
                <w:sz w:val="22"/>
                <w:szCs w:val="22"/>
              </w:rPr>
              <w:t>Temporary buildings associated with a material change of use, building work or operational wor</w:t>
            </w:r>
            <w:r w:rsidRPr="008A7037">
              <w:rPr>
                <w:rFonts w:ascii="Arial" w:hAnsi="Arial" w:cs="Arial"/>
                <w:sz w:val="22"/>
                <w:szCs w:val="22"/>
              </w:rPr>
              <w:t>k (i.e. either accepted development, with or without requirements or development with a current development permit), where on a site for no more than two years</w:t>
            </w:r>
          </w:p>
          <w:p w:rsidR="008A7037" w:rsidRDefault="008A7037" w:rsidP="008A7037">
            <w:pPr>
              <w:rPr>
                <w:rFonts w:ascii="Arial" w:hAnsi="Arial" w:cs="Arial"/>
                <w:sz w:val="22"/>
                <w:szCs w:val="22"/>
              </w:rPr>
            </w:pPr>
          </w:p>
          <w:p w:rsidR="00000000" w:rsidRPr="008A7037" w:rsidRDefault="00860188" w:rsidP="008A7037">
            <w:pPr>
              <w:rPr>
                <w:rFonts w:ascii="Arial" w:hAnsi="Arial" w:cs="Arial"/>
                <w:sz w:val="22"/>
                <w:szCs w:val="22"/>
              </w:rPr>
            </w:pPr>
            <w:r w:rsidRPr="008A7037">
              <w:rPr>
                <w:rFonts w:ascii="Arial" w:hAnsi="Arial" w:cs="Arial"/>
                <w:sz w:val="22"/>
                <w:szCs w:val="22"/>
              </w:rPr>
              <w:t xml:space="preserve">Development that </w:t>
            </w:r>
            <w:r w:rsidRPr="008A7037">
              <w:rPr>
                <w:rFonts w:ascii="Arial" w:hAnsi="Arial" w:cs="Arial"/>
                <w:sz w:val="22"/>
                <w:szCs w:val="22"/>
              </w:rPr>
              <w:t>under Schedule 4 of the </w:t>
            </w:r>
            <w:r w:rsidRPr="008A7037">
              <w:rPr>
                <w:rFonts w:ascii="Arial" w:hAnsi="Arial" w:cs="Arial"/>
                <w:i/>
                <w:iCs/>
                <w:sz w:val="22"/>
                <w:szCs w:val="22"/>
              </w:rPr>
              <w:t>Planning Regulation 2017</w:t>
            </w:r>
            <w:r w:rsidRPr="008A7037">
              <w:rPr>
                <w:rFonts w:ascii="Arial" w:hAnsi="Arial" w:cs="Arial"/>
                <w:sz w:val="22"/>
                <w:szCs w:val="22"/>
              </w:rPr>
              <w:t> is identified as not being assessable development</w:t>
            </w:r>
          </w:p>
          <w:p w:rsidR="00000000" w:rsidRPr="008A7037" w:rsidRDefault="00860188" w:rsidP="008A7037">
            <w:pPr>
              <w:ind w:left="1080"/>
              <w:rPr>
                <w:rFonts w:ascii="Arial" w:hAnsi="Arial" w:cs="Arial"/>
                <w:sz w:val="22"/>
                <w:szCs w:val="22"/>
              </w:rPr>
            </w:pPr>
          </w:p>
          <w:permEnd w:id="1738021972"/>
          <w:p w:rsidR="007936F5" w:rsidRPr="00321276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41791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690312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1791826" w:displacedByCustomXml="prev"/>
      </w:tr>
    </w:tbl>
    <w:p w:rsidR="007936F5" w:rsidRPr="00321276" w:rsidRDefault="007936F5" w:rsidP="007936F5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pStyle w:val="11CSTCPLQuestionBullet"/>
        <w:ind w:left="709" w:hanging="709"/>
      </w:pPr>
      <w:bookmarkStart w:id="16" w:name="_Ref496180558"/>
      <w:r w:rsidRPr="00321276"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16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64691" w:rsidRPr="00321276" w:rsidTr="00B64691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64691" w:rsidRPr="00321276" w:rsidRDefault="00B64691" w:rsidP="00B64691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21241891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05213535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64691" w:rsidRPr="006A5049" w:rsidRDefault="008A7037" w:rsidP="00B6469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05213535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4691" w:rsidRPr="00321276" w:rsidRDefault="00B64691" w:rsidP="00B64691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64691" w:rsidRPr="00321276" w:rsidRDefault="00B64691" w:rsidP="00B6469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13758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7290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64691" w:rsidRPr="00321276" w:rsidRDefault="00B64691" w:rsidP="00B64691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3758305" w:displacedByCustomXml="prev"/>
      </w:tr>
      <w:tr w:rsidR="00B64691" w:rsidRPr="00321276" w:rsidTr="00B64691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64691" w:rsidRPr="00321276" w:rsidRDefault="00B64691" w:rsidP="00B64691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58784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150505063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64691" w:rsidRPr="006A5049" w:rsidRDefault="00B64691" w:rsidP="00B6469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150505063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4691" w:rsidRPr="00321276" w:rsidRDefault="00B64691" w:rsidP="00B64691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64691" w:rsidRPr="00321276" w:rsidRDefault="00B64691" w:rsidP="00B6469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64691" w:rsidRPr="00321276" w:rsidRDefault="00B64691" w:rsidP="00B64691">
            <w:pPr>
              <w:ind w:left="993" w:hanging="993"/>
            </w:pPr>
          </w:p>
        </w:tc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321276" w:rsidRDefault="00083B2A" w:rsidP="00577520">
      <w:pPr>
        <w:pStyle w:val="11CSTCPLQuestionBullet"/>
        <w:ind w:left="709" w:hanging="709"/>
      </w:pPr>
      <w:bookmarkStart w:id="17" w:name="_Ref495585144"/>
      <w:r w:rsidRPr="00321276">
        <w:t xml:space="preserve">Apart from the </w:t>
      </w:r>
      <w:r w:rsidRPr="00321276">
        <w:rPr>
          <w:i/>
        </w:rPr>
        <w:t xml:space="preserve">Planning Act 2016 </w:t>
      </w:r>
      <w:r w:rsidRPr="00321276">
        <w:t>(Qld), name two (2) types of building legislation considered during the building approval process in Queensland.</w:t>
      </w:r>
      <w:bookmarkEnd w:id="17"/>
    </w:p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321276" w:rsidTr="006D0A35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77520" w:rsidRPr="00321276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520" w:rsidRDefault="008A7037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91702534" w:edGrp="everyone"/>
            <w:r>
              <w:rPr>
                <w:rFonts w:ascii="Arial" w:hAnsi="Arial" w:cs="Arial"/>
                <w:sz w:val="22"/>
                <w:szCs w:val="22"/>
              </w:rPr>
              <w:t>Building Act 1975</w:t>
            </w:r>
          </w:p>
          <w:p w:rsidR="00577520" w:rsidRPr="00321276" w:rsidRDefault="008A7037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BCA</w:t>
            </w:r>
            <w:permEnd w:id="291702534"/>
          </w:p>
        </w:tc>
        <w:permStart w:id="799284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2527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577520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284950" w:displacedByCustomXml="prev"/>
      </w:tr>
    </w:tbl>
    <w:p w:rsidR="00CB74EB" w:rsidRPr="00321276" w:rsidRDefault="00CB74EB">
      <w:pPr>
        <w:jc w:val="left"/>
        <w:rPr>
          <w:rFonts w:ascii="Arial" w:hAnsi="Arial" w:cs="Arial"/>
          <w:sz w:val="22"/>
          <w:szCs w:val="22"/>
        </w:rPr>
      </w:pPr>
      <w:r w:rsidRPr="00321276">
        <w:rPr>
          <w:rFonts w:ascii="Arial" w:hAnsi="Arial" w:cs="Arial"/>
          <w:sz w:val="22"/>
          <w:szCs w:val="22"/>
        </w:rPr>
        <w:br w:type="page"/>
      </w:r>
    </w:p>
    <w:p w:rsidR="00CB74EB" w:rsidRPr="00321276" w:rsidRDefault="00CB74EB" w:rsidP="00CB74EB">
      <w:pPr>
        <w:pStyle w:val="11CSTCPLQuestionBullet"/>
        <w:ind w:left="709" w:hanging="709"/>
      </w:pPr>
      <w:bookmarkStart w:id="18" w:name="_Ref496190624"/>
      <w:r w:rsidRPr="00321276">
        <w:lastRenderedPageBreak/>
        <w:t>During the building approval process, which of the following issues are considered under various codes and regulations? Tick all that apply.</w:t>
      </w:r>
      <w:bookmarkEnd w:id="18"/>
    </w:p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RPr="00321276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Pr="00321276" w:rsidRDefault="00CB74EB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Pr="00321276" w:rsidRDefault="00CB74EB" w:rsidP="00AF61CF">
            <w:pPr>
              <w:keepNext/>
              <w:ind w:left="993" w:hanging="993"/>
              <w:jc w:val="center"/>
            </w:pPr>
            <w:r w:rsidRPr="00321276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Pr="00321276" w:rsidRDefault="00CB74EB" w:rsidP="00AF61CF">
            <w:pPr>
              <w:keepNext/>
              <w:ind w:left="993" w:hanging="993"/>
              <w:jc w:val="center"/>
            </w:pPr>
            <w:r w:rsidRPr="00321276">
              <w:t>Possible Answers</w:t>
            </w:r>
          </w:p>
        </w:tc>
        <w:permStart w:id="10246189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67850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4618928" w:displacedByCustomXml="prev"/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8122138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2038004820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8A7037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2038004820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20753806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77368425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8A7037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77368425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8806337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16352792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8A7037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16352792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1714517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690896810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8A7037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690896810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4492028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85074135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8A7037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85074135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</w:tbl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Pr="00321276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321276" w:rsidRDefault="00460508" w:rsidP="00460508">
      <w:pPr>
        <w:pStyle w:val="11CSTCPLQuestionBullet"/>
        <w:ind w:left="709" w:hanging="709"/>
      </w:pPr>
      <w:bookmarkStart w:id="19" w:name="_Ref496191791"/>
      <w:r w:rsidRPr="00321276">
        <w:t xml:space="preserve">Identify </w:t>
      </w:r>
      <w:r w:rsidR="00A52EE4" w:rsidRPr="00321276">
        <w:t>and describe two (2) i</w:t>
      </w:r>
      <w:r w:rsidRPr="00321276">
        <w:t>ndustry standards that you may refer to when preparing a building application</w:t>
      </w:r>
      <w:r w:rsidR="00A52EE4" w:rsidRPr="00321276">
        <w:t xml:space="preserve"> (e.g. to address </w:t>
      </w:r>
      <w:r w:rsidR="00A52EE4" w:rsidRPr="00321276">
        <w:fldChar w:fldCharType="begin"/>
      </w:r>
      <w:r w:rsidR="00A52EE4" w:rsidRPr="00321276">
        <w:instrText xml:space="preserve"> REF _Ref496190624 \r \h </w:instrText>
      </w:r>
      <w:r w:rsidR="00321276" w:rsidRPr="00321276">
        <w:instrText xml:space="preserve"> \* MERGEFORMAT </w:instrText>
      </w:r>
      <w:r w:rsidR="00A52EE4" w:rsidRPr="00321276">
        <w:fldChar w:fldCharType="separate"/>
      </w:r>
      <w:r w:rsidR="00A52EE4" w:rsidRPr="00321276">
        <w:t xml:space="preserve">Q18. </w:t>
      </w:r>
      <w:r w:rsidR="00A52EE4" w:rsidRPr="00321276">
        <w:fldChar w:fldCharType="end"/>
      </w:r>
      <w:r w:rsidR="00A52EE4" w:rsidRPr="00321276">
        <w:t>)</w:t>
      </w:r>
      <w:r w:rsidRPr="00321276">
        <w:t>.</w:t>
      </w:r>
      <w:bookmarkEnd w:id="19"/>
    </w:p>
    <w:p w:rsidR="00460508" w:rsidRPr="00321276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RPr="00321276" w:rsidTr="00A52EE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Pr="00321276" w:rsidRDefault="00460508" w:rsidP="00A52EE4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Pr="00321276" w:rsidRDefault="00460508" w:rsidP="00A52EE4">
            <w:pPr>
              <w:keepNext/>
              <w:ind w:left="993" w:right="82" w:hanging="993"/>
              <w:jc w:val="center"/>
            </w:pPr>
            <w:r w:rsidRPr="00321276"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Pr="00321276" w:rsidRDefault="00460508" w:rsidP="00A52EE4">
            <w:pPr>
              <w:keepNext/>
              <w:ind w:left="993" w:right="82" w:hanging="993"/>
              <w:jc w:val="center"/>
            </w:pPr>
            <w:r w:rsidRPr="00321276">
              <w:t>Description</w:t>
            </w:r>
          </w:p>
        </w:tc>
        <w:permStart w:id="17877056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53748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705676" w:displacedByCustomXml="prev"/>
      </w:tr>
      <w:tr w:rsidR="00460508" w:rsidRPr="00321276" w:rsidTr="00321276">
        <w:trPr>
          <w:trHeight w:val="141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321276" w:rsidRDefault="00460508" w:rsidP="00A52E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321276" w:rsidRDefault="008A7037" w:rsidP="00A52EE4">
            <w:pPr>
              <w:ind w:right="82"/>
              <w:jc w:val="center"/>
            </w:pPr>
            <w:permStart w:id="1063338269" w:edGrp="everyone"/>
            <w:r>
              <w:t>AS/NZS 3500</w:t>
            </w:r>
            <w:permEnd w:id="106333826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508" w:rsidRPr="002E4B0D" w:rsidRDefault="008A7037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50148338" w:edGrp="everyone"/>
            <w:r>
              <w:rPr>
                <w:rFonts w:ascii="Arial" w:hAnsi="Arial" w:cs="Arial"/>
                <w:sz w:val="22"/>
              </w:rPr>
              <w:t>Plumbing and Drainage</w:t>
            </w:r>
            <w:permEnd w:id="9501483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Pr="00321276" w:rsidRDefault="00460508" w:rsidP="00A52EE4">
            <w:pPr>
              <w:ind w:left="993" w:hanging="993"/>
            </w:pPr>
          </w:p>
        </w:tc>
      </w:tr>
      <w:tr w:rsidR="00A52EE4" w:rsidRPr="00321276" w:rsidTr="00321276">
        <w:trPr>
          <w:trHeight w:val="141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321276" w:rsidRDefault="00A52EE4" w:rsidP="00A52E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321276" w:rsidRDefault="008A7037" w:rsidP="00A52EE4">
            <w:pPr>
              <w:jc w:val="center"/>
            </w:pPr>
            <w:permStart w:id="304106921" w:edGrp="everyone"/>
            <w:r>
              <w:t>AS 3786</w:t>
            </w:r>
            <w:permEnd w:id="3041069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2E4B0D" w:rsidRDefault="008A7037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43987871" w:edGrp="everyone"/>
            <w:r>
              <w:rPr>
                <w:rFonts w:ascii="Arial" w:hAnsi="Arial" w:cs="Arial"/>
                <w:sz w:val="22"/>
              </w:rPr>
              <w:t>Smoke Alarms</w:t>
            </w:r>
            <w:permEnd w:id="6439878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Pr="00321276" w:rsidRDefault="00A52EE4" w:rsidP="00A52EE4">
            <w:pPr>
              <w:ind w:left="993" w:hanging="993"/>
            </w:pPr>
          </w:p>
        </w:tc>
      </w:tr>
    </w:tbl>
    <w:p w:rsidR="00460508" w:rsidRPr="00321276" w:rsidRDefault="00460508" w:rsidP="00460508">
      <w:pPr>
        <w:rPr>
          <w:rFonts w:ascii="Arial" w:hAnsi="Arial" w:cs="Arial"/>
          <w:sz w:val="22"/>
          <w:szCs w:val="22"/>
        </w:rPr>
      </w:pPr>
    </w:p>
    <w:p w:rsidR="00A52EE4" w:rsidRPr="00321276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321276" w:rsidRDefault="00A52EE4" w:rsidP="00A52EE4">
      <w:pPr>
        <w:pStyle w:val="11CSTCPLQuestionBullet"/>
        <w:ind w:left="709" w:hanging="709"/>
      </w:pPr>
      <w:bookmarkStart w:id="20" w:name="_Ref496191792"/>
      <w:r w:rsidRPr="00321276">
        <w:t>Identify and describe two (2</w:t>
      </w:r>
      <w:r w:rsidR="00505572" w:rsidRPr="00321276">
        <w:t>)</w:t>
      </w:r>
      <w:r w:rsidRPr="00321276">
        <w:t xml:space="preserve"> regulations that you may refer to when preparing a building application.</w:t>
      </w:r>
      <w:bookmarkEnd w:id="20"/>
    </w:p>
    <w:p w:rsidR="00A52EE4" w:rsidRPr="00321276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RPr="00321276" w:rsidTr="00A52EE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Pr="00321276" w:rsidRDefault="00A52EE4" w:rsidP="00A52EE4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Pr="00321276" w:rsidRDefault="00505572" w:rsidP="00A52EE4">
            <w:pPr>
              <w:keepNext/>
              <w:ind w:left="993" w:right="82" w:hanging="993"/>
              <w:jc w:val="center"/>
            </w:pPr>
            <w:r w:rsidRPr="00321276"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Pr="00321276" w:rsidRDefault="00A52EE4" w:rsidP="00A52EE4">
            <w:pPr>
              <w:keepNext/>
              <w:ind w:left="993" w:right="82" w:hanging="993"/>
              <w:jc w:val="center"/>
            </w:pPr>
            <w:r w:rsidRPr="00321276">
              <w:t>Description</w:t>
            </w:r>
          </w:p>
        </w:tc>
        <w:permStart w:id="837026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4091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7026219" w:displacedByCustomXml="prev"/>
      </w:tr>
      <w:tr w:rsidR="00A52EE4" w:rsidRPr="00321276" w:rsidTr="002E4B0D">
        <w:trPr>
          <w:trHeight w:val="141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321276" w:rsidRDefault="00A52EE4" w:rsidP="00A52E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321276" w:rsidRDefault="000263A1" w:rsidP="00A52EE4">
            <w:pPr>
              <w:ind w:right="82"/>
              <w:jc w:val="center"/>
            </w:pPr>
            <w:permStart w:id="2073242222" w:edGrp="everyone"/>
            <w:r>
              <w:t>Building Regulation 2006</w:t>
            </w:r>
            <w:permEnd w:id="207324222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2EE4" w:rsidRPr="002E4B0D" w:rsidRDefault="000263A1" w:rsidP="002E4B0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74150360" w:edGrp="everyone"/>
            <w:r>
              <w:t>Building Regulation 2006</w:t>
            </w:r>
            <w:permEnd w:id="8741503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Pr="00321276" w:rsidRDefault="00A52EE4" w:rsidP="00A52EE4">
            <w:pPr>
              <w:ind w:left="993" w:hanging="993"/>
            </w:pPr>
          </w:p>
        </w:tc>
      </w:tr>
      <w:tr w:rsidR="00A52EE4" w:rsidRPr="00321276" w:rsidTr="002E4B0D">
        <w:trPr>
          <w:trHeight w:val="141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321276" w:rsidRDefault="00A52EE4" w:rsidP="00A52E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321276" w:rsidRDefault="000263A1" w:rsidP="00A52EE4">
            <w:pPr>
              <w:jc w:val="center"/>
            </w:pPr>
            <w:permStart w:id="2089448809" w:edGrp="everyone"/>
            <w:r>
              <w:t>Plumbing and Drainage Regulation 2003</w:t>
            </w:r>
            <w:permEnd w:id="20894488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2E4B0D" w:rsidRDefault="000263A1" w:rsidP="002E4B0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00488956" w:edGrp="everyone"/>
            <w:r>
              <w:t>Plumbing and Drainage Regulation 2003</w:t>
            </w:r>
            <w:permEnd w:id="12004889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Pr="00321276" w:rsidRDefault="00A52EE4" w:rsidP="00A52EE4">
            <w:pPr>
              <w:ind w:left="993" w:hanging="993"/>
            </w:pPr>
          </w:p>
        </w:tc>
      </w:tr>
    </w:tbl>
    <w:p w:rsidR="00A52EE4" w:rsidRPr="00321276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Pr="00321276" w:rsidRDefault="00CB74EB" w:rsidP="00577520">
      <w:pPr>
        <w:pStyle w:val="11CSTCPLQuestionBullet"/>
        <w:ind w:left="709" w:hanging="709"/>
      </w:pPr>
      <w:bookmarkStart w:id="21" w:name="_Ref495585145"/>
      <w:r w:rsidRPr="00321276">
        <w:lastRenderedPageBreak/>
        <w:t>Describe the importance of using document control processes when submitting an application.</w:t>
      </w:r>
      <w:bookmarkEnd w:id="21"/>
    </w:p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321276" w:rsidTr="006D0A3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77520" w:rsidRPr="00321276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5E1C75" w:rsidRDefault="00860188" w:rsidP="005E1C75">
            <w:pPr>
              <w:rPr>
                <w:rFonts w:ascii="Arial" w:hAnsi="Arial" w:cs="Arial"/>
                <w:sz w:val="22"/>
                <w:szCs w:val="22"/>
              </w:rPr>
            </w:pPr>
            <w:permStart w:id="1884903722" w:edGrp="everyone"/>
            <w:r w:rsidRPr="005E1C75">
              <w:rPr>
                <w:rFonts w:ascii="Arial" w:hAnsi="Arial" w:cs="Arial"/>
                <w:sz w:val="22"/>
                <w:szCs w:val="22"/>
              </w:rPr>
              <w:t>Applications should include all supporting information (stated on the form as mandatory information), saved according to electronic file guidelines and meeting document control processes</w:t>
            </w:r>
          </w:p>
          <w:permEnd w:id="1884903722"/>
          <w:p w:rsidR="00577520" w:rsidRPr="00321276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038479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6324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577520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3847987" w:displacedByCustomXml="prev"/>
      </w:tr>
    </w:tbl>
    <w:p w:rsidR="00577520" w:rsidRPr="005566EC" w:rsidRDefault="00577520" w:rsidP="00577520">
      <w:pPr>
        <w:rPr>
          <w:rFonts w:ascii="Arial" w:hAnsi="Arial" w:cs="Arial"/>
          <w:sz w:val="20"/>
          <w:szCs w:val="22"/>
        </w:rPr>
      </w:pPr>
    </w:p>
    <w:p w:rsidR="00CB74EB" w:rsidRPr="005566EC" w:rsidRDefault="00CB74EB" w:rsidP="00CB74EB">
      <w:pPr>
        <w:rPr>
          <w:rFonts w:ascii="Arial" w:hAnsi="Arial" w:cs="Arial"/>
          <w:sz w:val="20"/>
          <w:szCs w:val="22"/>
        </w:rPr>
      </w:pPr>
    </w:p>
    <w:p w:rsidR="00CB74EB" w:rsidRPr="00321276" w:rsidRDefault="00CB74EB" w:rsidP="00CB74EB">
      <w:pPr>
        <w:pStyle w:val="11CSTCPLQuestionBullet"/>
        <w:ind w:left="709" w:hanging="709"/>
      </w:pPr>
      <w:bookmarkStart w:id="22" w:name="_Ref496190746"/>
      <w:r w:rsidRPr="00321276">
        <w:t>How the currency of a plan determined?</w:t>
      </w:r>
      <w:bookmarkEnd w:id="22"/>
    </w:p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321276" w:rsidTr="006D0A3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B74EB" w:rsidRPr="00321276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4EB" w:rsidRPr="00321276" w:rsidRDefault="005E1C75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216433785" w:edGrp="everyone"/>
            <w:r>
              <w:rPr>
                <w:rFonts w:ascii="Arial" w:hAnsi="Arial" w:cs="Arial"/>
                <w:sz w:val="22"/>
                <w:szCs w:val="22"/>
              </w:rPr>
              <w:t>This question does not make sense</w:t>
            </w:r>
            <w:permEnd w:id="1216433785"/>
          </w:p>
        </w:tc>
        <w:permStart w:id="5935144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55395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CB74EB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3514465" w:displacedByCustomXml="prev"/>
      </w:tr>
    </w:tbl>
    <w:p w:rsidR="00CB74EB" w:rsidRPr="005566EC" w:rsidRDefault="00CB74EB" w:rsidP="00CB74EB">
      <w:pPr>
        <w:rPr>
          <w:rFonts w:ascii="Arial" w:hAnsi="Arial" w:cs="Arial"/>
          <w:sz w:val="20"/>
          <w:szCs w:val="22"/>
        </w:rPr>
      </w:pPr>
    </w:p>
    <w:p w:rsidR="00330577" w:rsidRPr="005566EC" w:rsidRDefault="00330577" w:rsidP="00330577">
      <w:pPr>
        <w:rPr>
          <w:rFonts w:ascii="Arial" w:hAnsi="Arial" w:cs="Arial"/>
          <w:sz w:val="20"/>
          <w:szCs w:val="22"/>
        </w:rPr>
      </w:pPr>
    </w:p>
    <w:p w:rsidR="00330577" w:rsidRPr="00321276" w:rsidRDefault="00330577" w:rsidP="00330577">
      <w:pPr>
        <w:pStyle w:val="11CSTCPLQuestionBullet"/>
        <w:ind w:left="709" w:hanging="709"/>
      </w:pPr>
      <w:bookmarkStart w:id="23" w:name="_Ref496190819"/>
      <w:r w:rsidRPr="00321276">
        <w:t>True or False (Tick your response): To ensure continuing progress of your application, you should confirm the application status at appropriate intervals.</w:t>
      </w:r>
      <w:bookmarkEnd w:id="23"/>
    </w:p>
    <w:p w:rsidR="00330577" w:rsidRPr="00321276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6D0A35" w:rsidRPr="00321276" w:rsidTr="006D0A3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D0A35" w:rsidRPr="00321276" w:rsidRDefault="006D0A35" w:rsidP="006D0A35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1786236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976911262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D0A35" w:rsidRPr="006A5049" w:rsidRDefault="005E1C75" w:rsidP="006D0A35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976911262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0A35" w:rsidRPr="00321276" w:rsidRDefault="006D0A35" w:rsidP="006D0A35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D0A35" w:rsidRPr="00321276" w:rsidRDefault="006D0A35" w:rsidP="006D0A3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54911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340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D0A35" w:rsidRPr="00321276" w:rsidRDefault="006D0A35" w:rsidP="006D0A35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4911968" w:displacedByCustomXml="prev"/>
      </w:tr>
      <w:tr w:rsidR="006D0A35" w:rsidRPr="00321276" w:rsidTr="006D0A3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D0A35" w:rsidRPr="00321276" w:rsidRDefault="006D0A35" w:rsidP="006D0A35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516461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924333693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D0A35" w:rsidRPr="006A5049" w:rsidRDefault="006D0A35" w:rsidP="006D0A35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924333693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0A35" w:rsidRPr="00321276" w:rsidRDefault="006D0A35" w:rsidP="006D0A35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D0A35" w:rsidRPr="00321276" w:rsidRDefault="006D0A35" w:rsidP="006D0A3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D0A35" w:rsidRPr="00321276" w:rsidRDefault="006D0A35" w:rsidP="006D0A35">
            <w:pPr>
              <w:ind w:left="993" w:hanging="993"/>
            </w:pPr>
          </w:p>
        </w:tc>
      </w:tr>
    </w:tbl>
    <w:p w:rsidR="00330577" w:rsidRPr="005566EC" w:rsidRDefault="00330577" w:rsidP="00330577">
      <w:pPr>
        <w:rPr>
          <w:rFonts w:ascii="Arial" w:hAnsi="Arial" w:cs="Arial"/>
          <w:sz w:val="20"/>
          <w:szCs w:val="22"/>
        </w:rPr>
      </w:pPr>
    </w:p>
    <w:p w:rsidR="00330577" w:rsidRPr="005566EC" w:rsidRDefault="00330577" w:rsidP="00330577">
      <w:pPr>
        <w:rPr>
          <w:rFonts w:ascii="Arial" w:hAnsi="Arial" w:cs="Arial"/>
          <w:sz w:val="20"/>
          <w:szCs w:val="22"/>
        </w:rPr>
      </w:pPr>
    </w:p>
    <w:p w:rsidR="00330577" w:rsidRPr="00321276" w:rsidRDefault="00330577" w:rsidP="00330577">
      <w:pPr>
        <w:pStyle w:val="11CSTCPLQuestionBullet"/>
        <w:ind w:left="709" w:hanging="709"/>
      </w:pPr>
      <w:bookmarkStart w:id="24" w:name="_Ref496190729"/>
      <w:r w:rsidRPr="00321276">
        <w:t>What is the name of the electronic portal used to check applications submitted to the Brisbane City Council?</w:t>
      </w:r>
      <w:bookmarkEnd w:id="24"/>
    </w:p>
    <w:p w:rsidR="00330577" w:rsidRPr="00321276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321276" w:rsidTr="00C125B3"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30577" w:rsidRPr="00321276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577" w:rsidRPr="00321276" w:rsidRDefault="005E1C75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738743058" w:edGrp="everyone"/>
            <w:r>
              <w:rPr>
                <w:rFonts w:ascii="Arial" w:hAnsi="Arial" w:cs="Arial"/>
                <w:sz w:val="22"/>
                <w:szCs w:val="22"/>
              </w:rPr>
              <w:t>PD Online</w:t>
            </w:r>
            <w:permEnd w:id="738743058"/>
          </w:p>
        </w:tc>
        <w:permStart w:id="20799942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6966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330577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9994235" w:displacedByCustomXml="prev"/>
      </w:tr>
    </w:tbl>
    <w:p w:rsidR="009B03CB" w:rsidRPr="005566EC" w:rsidRDefault="009B03CB" w:rsidP="009B03CB">
      <w:pPr>
        <w:ind w:right="-24"/>
        <w:rPr>
          <w:rFonts w:ascii="Arial" w:hAnsi="Arial" w:cs="Arial"/>
          <w:sz w:val="20"/>
          <w:szCs w:val="22"/>
        </w:rPr>
      </w:pPr>
    </w:p>
    <w:p w:rsidR="00A52EE4" w:rsidRPr="005566EC" w:rsidRDefault="00A52EE4" w:rsidP="009B03CB">
      <w:pPr>
        <w:ind w:right="-24"/>
        <w:rPr>
          <w:rFonts w:ascii="Arial" w:hAnsi="Arial" w:cs="Arial"/>
          <w:sz w:val="20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25" w:name="_Ref496191097"/>
      <w:r w:rsidRPr="00321276">
        <w:t>Order the following stages from 1 to 6 to identify the application assessment process used by the Brisbane City Council.</w:t>
      </w:r>
      <w:bookmarkEnd w:id="25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RPr="00321276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Pr="00321276" w:rsidRDefault="009B03CB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Pr="00321276" w:rsidRDefault="009B03CB" w:rsidP="00AF61CF">
            <w:pPr>
              <w:keepNext/>
              <w:ind w:left="993" w:right="82" w:hanging="993"/>
              <w:jc w:val="center"/>
            </w:pPr>
            <w:r w:rsidRPr="00321276"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Pr="00321276" w:rsidRDefault="009B03CB" w:rsidP="00AF61CF">
            <w:pPr>
              <w:keepNext/>
              <w:ind w:left="993" w:right="82" w:hanging="993"/>
              <w:jc w:val="center"/>
            </w:pPr>
            <w:r w:rsidRPr="00321276">
              <w:t>Stage</w:t>
            </w:r>
          </w:p>
        </w:tc>
        <w:permStart w:id="1719953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7123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9953420" w:displacedByCustomXml="prev"/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5E1C75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68160943" w:edGrp="everyone"/>
            <w:r>
              <w:rPr>
                <w:rFonts w:ascii="Arial" w:hAnsi="Arial" w:cs="Arial"/>
                <w:sz w:val="22"/>
              </w:rPr>
              <w:t>6</w:t>
            </w:r>
            <w:permEnd w:id="136816094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5E1C75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07265005" w:edGrp="everyone"/>
            <w:r>
              <w:rPr>
                <w:rFonts w:ascii="Arial" w:hAnsi="Arial" w:cs="Arial"/>
                <w:sz w:val="22"/>
              </w:rPr>
              <w:t>1</w:t>
            </w:r>
            <w:permEnd w:id="14072650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5E1C75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28466778" w:edGrp="everyone"/>
            <w:r>
              <w:rPr>
                <w:rFonts w:ascii="Arial" w:hAnsi="Arial" w:cs="Arial"/>
                <w:sz w:val="22"/>
              </w:rPr>
              <w:t>5</w:t>
            </w:r>
            <w:permEnd w:id="102846677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5E1C75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48085212" w:edGrp="everyone"/>
            <w:r>
              <w:rPr>
                <w:rFonts w:ascii="Arial" w:hAnsi="Arial" w:cs="Arial"/>
                <w:sz w:val="22"/>
              </w:rPr>
              <w:t>3</w:t>
            </w:r>
            <w:permEnd w:id="2480852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5E1C75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26447857" w:edGrp="everyone"/>
            <w:r>
              <w:rPr>
                <w:rFonts w:ascii="Arial" w:hAnsi="Arial" w:cs="Arial"/>
                <w:sz w:val="22"/>
              </w:rPr>
              <w:t>4</w:t>
            </w:r>
            <w:permEnd w:id="10264478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5566EC" w:rsidRDefault="005E1C75" w:rsidP="00AF61C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4852751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184852751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</w:tbl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26" w:name="_Ref496191099"/>
      <w:r w:rsidRPr="00321276">
        <w:t>True or False (Tick your response): If a planning application is incomplete at the tie of lodgement, the Council will always issue a ‘not properly made’ action notice.</w:t>
      </w:r>
      <w:bookmarkEnd w:id="26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611E29" w:rsidRPr="00321276" w:rsidTr="00611E29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1E29" w:rsidRPr="00321276" w:rsidRDefault="00611E29" w:rsidP="00611E29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867138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235152179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11E29" w:rsidRPr="006A5049" w:rsidRDefault="00611E29" w:rsidP="00611E29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35152179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1E29" w:rsidRPr="00321276" w:rsidRDefault="00611E29" w:rsidP="00611E29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1E29" w:rsidRPr="00321276" w:rsidRDefault="00611E29" w:rsidP="00611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04511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183499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11E29" w:rsidRPr="00321276" w:rsidRDefault="00611E29" w:rsidP="00611E29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4511837" w:displacedByCustomXml="prev"/>
      </w:tr>
      <w:tr w:rsidR="00611E29" w:rsidRPr="00321276" w:rsidTr="00611E29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1E29" w:rsidRPr="00321276" w:rsidRDefault="00611E29" w:rsidP="00611E29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9328006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533763402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11E29" w:rsidRPr="006A5049" w:rsidRDefault="005E1C75" w:rsidP="00611E29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533763402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1E29" w:rsidRPr="00321276" w:rsidRDefault="00611E29" w:rsidP="00611E29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1E29" w:rsidRPr="00321276" w:rsidRDefault="00611E29" w:rsidP="00611E2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11E29" w:rsidRPr="00321276" w:rsidRDefault="00611E29" w:rsidP="00611E29">
            <w:pPr>
              <w:ind w:left="993" w:hanging="993"/>
            </w:pPr>
          </w:p>
        </w:tc>
      </w:tr>
    </w:tbl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27" w:name="_Ref496191103"/>
      <w:r w:rsidRPr="00321276">
        <w:t>The applicant has how many business days to comply with an action notice?</w:t>
      </w:r>
      <w:bookmarkEnd w:id="27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321276" w:rsidTr="000B3C5D"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B03CB" w:rsidRPr="00321276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3CB" w:rsidRPr="00321276" w:rsidRDefault="009F26B7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551629914" w:edGrp="everyone"/>
            <w:r>
              <w:rPr>
                <w:rFonts w:ascii="Arial" w:hAnsi="Arial" w:cs="Arial"/>
                <w:sz w:val="22"/>
                <w:szCs w:val="22"/>
              </w:rPr>
              <w:t>20 business days</w:t>
            </w:r>
            <w:permEnd w:id="551629914"/>
          </w:p>
        </w:tc>
        <w:permStart w:id="96275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43678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9B03CB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275933" w:displacedByCustomXml="prev"/>
      </w:tr>
    </w:tbl>
    <w:p w:rsidR="009B03CB" w:rsidRPr="00321276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28" w:name="_Ref496191125"/>
      <w:r w:rsidRPr="00321276">
        <w:t>Identify three (3) common application problems.</w:t>
      </w:r>
      <w:bookmarkEnd w:id="28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321276" w:rsidTr="000B3C5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B03CB" w:rsidRPr="00321276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3CB" w:rsidRDefault="009F26B7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372066361" w:edGrp="everyone"/>
            <w:r>
              <w:rPr>
                <w:rFonts w:ascii="Arial" w:hAnsi="Arial" w:cs="Arial"/>
                <w:sz w:val="22"/>
                <w:szCs w:val="22"/>
              </w:rPr>
              <w:t>Not meeting properly made requirements</w:t>
            </w:r>
          </w:p>
          <w:p w:rsidR="009B03CB" w:rsidRDefault="009F26B7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Inadequate plans</w:t>
            </w:r>
          </w:p>
          <w:p w:rsidR="009B03CB" w:rsidRPr="00321276" w:rsidRDefault="009F26B7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Conflicting reports</w:t>
            </w:r>
            <w:permEnd w:id="1372066361"/>
          </w:p>
        </w:tc>
        <w:permStart w:id="1254388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04211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9B03CB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4388038" w:displacedByCustomXml="prev"/>
      </w:tr>
    </w:tbl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Pr="00321276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321276" w:rsidRDefault="005A227F" w:rsidP="005A227F">
      <w:pPr>
        <w:pStyle w:val="11CSTCPLQuestionBullet"/>
        <w:ind w:left="709" w:hanging="709"/>
      </w:pPr>
      <w:bookmarkStart w:id="29" w:name="_Ref496191130"/>
      <w:r w:rsidRPr="00321276">
        <w:t>True or False (Tick your response): When considering an appeal, the applicant should seek private legal advice.</w:t>
      </w:r>
      <w:bookmarkEnd w:id="29"/>
    </w:p>
    <w:p w:rsidR="005A227F" w:rsidRPr="00321276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AB6342" w:rsidRPr="00321276" w:rsidTr="00AB634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342" w:rsidRPr="00321276" w:rsidRDefault="00AB6342" w:rsidP="00AB6342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7740649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2105357431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B6342" w:rsidRPr="006A5049" w:rsidRDefault="009F26B7" w:rsidP="00AB6342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2105357431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6342" w:rsidRPr="00321276" w:rsidRDefault="00AB6342" w:rsidP="00AB6342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B6342" w:rsidRPr="00321276" w:rsidRDefault="00AB6342" w:rsidP="00AB634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9500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22245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AB6342" w:rsidRPr="00321276" w:rsidRDefault="00AB6342" w:rsidP="00AB6342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9500700" w:displacedByCustomXml="prev"/>
      </w:tr>
      <w:tr w:rsidR="00AB6342" w:rsidRPr="00321276" w:rsidTr="00AB634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B6342" w:rsidRPr="00321276" w:rsidRDefault="00AB6342" w:rsidP="00AB6342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392343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640517132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B6342" w:rsidRPr="006A5049" w:rsidRDefault="00AB6342" w:rsidP="00AB6342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640517132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6342" w:rsidRPr="00321276" w:rsidRDefault="00AB6342" w:rsidP="00AB6342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B6342" w:rsidRPr="00321276" w:rsidRDefault="00AB6342" w:rsidP="00AB634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AB6342" w:rsidRPr="00321276" w:rsidRDefault="00AB6342" w:rsidP="00AB6342">
            <w:pPr>
              <w:ind w:left="993" w:hanging="993"/>
            </w:pPr>
          </w:p>
        </w:tc>
      </w:tr>
    </w:tbl>
    <w:p w:rsidR="005A227F" w:rsidRPr="00321276" w:rsidRDefault="005A227F" w:rsidP="005A227F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30" w:name="_Ref496191135"/>
      <w:r w:rsidRPr="00321276">
        <w:t>Minor amendments to an application should be negotiated with which of the following parties? Tick all that apply.</w:t>
      </w:r>
      <w:bookmarkEnd w:id="30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RPr="00321276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Pr="00321276" w:rsidRDefault="009B03CB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Pr="00321276" w:rsidRDefault="009B03CB" w:rsidP="00AF61CF">
            <w:pPr>
              <w:keepNext/>
              <w:ind w:left="993" w:hanging="993"/>
              <w:jc w:val="center"/>
            </w:pPr>
            <w:r w:rsidRPr="00321276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Pr="00321276" w:rsidRDefault="009B03CB" w:rsidP="00AF61CF">
            <w:pPr>
              <w:keepNext/>
              <w:ind w:left="993" w:hanging="993"/>
              <w:jc w:val="center"/>
            </w:pPr>
            <w:r w:rsidRPr="00321276">
              <w:t>Possible Answers</w:t>
            </w:r>
          </w:p>
        </w:tc>
        <w:permStart w:id="1268957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06998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95732" w:displacedByCustomXml="prev"/>
      </w:tr>
      <w:tr w:rsidR="005F298C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98C" w:rsidRPr="00321276" w:rsidRDefault="005F298C" w:rsidP="005F298C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102545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23367304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F298C" w:rsidRPr="006A5049" w:rsidRDefault="009F26B7" w:rsidP="005F298C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23367304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98C" w:rsidRPr="00321276" w:rsidRDefault="005F298C" w:rsidP="005F298C">
            <w:pPr>
              <w:jc w:val="center"/>
            </w:pPr>
            <w:r w:rsidRPr="00321276"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98C" w:rsidRPr="00321276" w:rsidRDefault="005F298C" w:rsidP="005F298C">
            <w:pPr>
              <w:ind w:left="993" w:hanging="993"/>
            </w:pPr>
          </w:p>
        </w:tc>
      </w:tr>
      <w:tr w:rsidR="005F298C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98C" w:rsidRPr="00321276" w:rsidRDefault="005F298C" w:rsidP="005F298C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965385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65269538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F298C" w:rsidRPr="006A5049" w:rsidRDefault="009F26B7" w:rsidP="005F298C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65269538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98C" w:rsidRPr="00321276" w:rsidRDefault="005F298C" w:rsidP="005F298C">
            <w:pPr>
              <w:jc w:val="center"/>
            </w:pPr>
            <w:r w:rsidRPr="00321276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98C" w:rsidRPr="00321276" w:rsidRDefault="005F298C" w:rsidP="005F298C">
            <w:pPr>
              <w:ind w:left="993" w:hanging="993"/>
            </w:pPr>
          </w:p>
        </w:tc>
      </w:tr>
      <w:tr w:rsidR="005F298C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98C" w:rsidRPr="00321276" w:rsidRDefault="005F298C" w:rsidP="005F298C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9459925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92577765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F298C" w:rsidRPr="006A5049" w:rsidRDefault="009F26B7" w:rsidP="005F298C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92577765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98C" w:rsidRPr="00321276" w:rsidRDefault="005F298C" w:rsidP="005F298C">
            <w:pPr>
              <w:jc w:val="center"/>
            </w:pPr>
            <w:r w:rsidRPr="00321276"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98C" w:rsidRPr="00321276" w:rsidRDefault="005F298C" w:rsidP="005F298C">
            <w:pPr>
              <w:ind w:left="993" w:hanging="993"/>
            </w:pPr>
          </w:p>
        </w:tc>
      </w:tr>
    </w:tbl>
    <w:p w:rsidR="00970B74" w:rsidRPr="00577520" w:rsidRDefault="00970B74" w:rsidP="0037097A">
      <w:pPr>
        <w:rPr>
          <w:rFonts w:cs="Arial"/>
          <w:sz w:val="20"/>
        </w:rPr>
      </w:pPr>
      <w:bookmarkStart w:id="31" w:name="_GoBack"/>
      <w:bookmarkEnd w:id="31"/>
    </w:p>
    <w:sectPr w:rsidR="00970B74" w:rsidRPr="00577520" w:rsidSect="0037097A">
      <w:headerReference w:type="even" r:id="rId13"/>
      <w:headerReference w:type="default" r:id="rId14"/>
      <w:footerReference w:type="even" r:id="rId15"/>
      <w:footerReference w:type="default" r:id="rId16"/>
      <w:type w:val="continuous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188" w:rsidRDefault="00860188" w:rsidP="00A67754">
      <w:r>
        <w:separator/>
      </w:r>
    </w:p>
  </w:endnote>
  <w:endnote w:type="continuationSeparator" w:id="0">
    <w:p w:rsidR="00860188" w:rsidRDefault="0086018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7A" w:rsidRPr="00830749" w:rsidRDefault="0037097A" w:rsidP="0037097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7097A" w:rsidRPr="00830749" w:rsidRDefault="00860188" w:rsidP="0037097A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37097A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37097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7097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37097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F26B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37097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37097A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37097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7097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37097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F26B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37097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37097A">
      <w:rPr>
        <w:rFonts w:ascii="Arial" w:hAnsi="Arial" w:cs="Arial"/>
        <w:b/>
        <w:sz w:val="16"/>
        <w:szCs w:val="16"/>
      </w:rPr>
      <w:ptab w:relativeTo="margin" w:alignment="right" w:leader="none"/>
    </w:r>
    <w:r w:rsidR="0037097A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7097A">
          <w:rPr>
            <w:rFonts w:ascii="Arial" w:hAnsi="Arial" w:cs="Arial"/>
            <w:b/>
            <w:sz w:val="16"/>
            <w:szCs w:val="16"/>
          </w:rPr>
          <w:t>v1-0_19/10/2017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508" w:rsidRPr="00830749" w:rsidRDefault="0046050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60508" w:rsidRPr="00830749" w:rsidRDefault="00460508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v1-0_19/10/2017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9F26B7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F26B7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188" w:rsidRDefault="00860188" w:rsidP="00A67754">
      <w:r>
        <w:separator/>
      </w:r>
    </w:p>
  </w:footnote>
  <w:footnote w:type="continuationSeparator" w:id="0">
    <w:p w:rsidR="00860188" w:rsidRDefault="0086018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7A" w:rsidRDefault="0037097A" w:rsidP="0037097A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:rsidR="0037097A" w:rsidRPr="00830749" w:rsidRDefault="0037097A" w:rsidP="0037097A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7A" w:rsidRDefault="0037097A" w:rsidP="0037097A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:rsidR="0037097A" w:rsidRPr="00830749" w:rsidRDefault="0037097A" w:rsidP="0037097A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676CB"/>
    <w:multiLevelType w:val="singleLevel"/>
    <w:tmpl w:val="D67E24F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B107562"/>
    <w:multiLevelType w:val="hybridMultilevel"/>
    <w:tmpl w:val="F3BC17C0"/>
    <w:lvl w:ilvl="0" w:tplc="60D64AB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52A376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EC330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1E938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3C80B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C64BD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90C05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3C5D9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3E1B7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A0257"/>
    <w:multiLevelType w:val="singleLevel"/>
    <w:tmpl w:val="CA940A50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802ACC"/>
    <w:multiLevelType w:val="hybridMultilevel"/>
    <w:tmpl w:val="154A0126"/>
    <w:lvl w:ilvl="0" w:tplc="7AE2C88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B6983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22A77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E21E2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EFD9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02966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E0026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C0C30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F46CC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505FCA"/>
    <w:multiLevelType w:val="hybridMultilevel"/>
    <w:tmpl w:val="3E20D8C0"/>
    <w:lvl w:ilvl="0" w:tplc="D19030C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32216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8AA63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3029A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FC2AF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1EE35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DC001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8A586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F48B2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52E84BC7"/>
    <w:multiLevelType w:val="hybridMultilevel"/>
    <w:tmpl w:val="ADCA8DC4"/>
    <w:lvl w:ilvl="0" w:tplc="1F6A7B7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A8F60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D67A7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CE0C9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B0BEB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84BC7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8C02A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36672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0273C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2143EA"/>
    <w:multiLevelType w:val="singleLevel"/>
    <w:tmpl w:val="945CFF0A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5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2A0146"/>
    <w:multiLevelType w:val="hybridMultilevel"/>
    <w:tmpl w:val="11BA9114"/>
    <w:lvl w:ilvl="0" w:tplc="2C08B48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708B2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B241A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DAF49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8C835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AEAF1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D852D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7E005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70B03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EF90E0D"/>
    <w:multiLevelType w:val="hybridMultilevel"/>
    <w:tmpl w:val="6B7E32B4"/>
    <w:lvl w:ilvl="0" w:tplc="A354490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7A101E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B4164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DA63F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9EFE9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D6F46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280A2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2ACB9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AEBB3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F3F1968"/>
    <w:multiLevelType w:val="hybridMultilevel"/>
    <w:tmpl w:val="B0961A28"/>
    <w:lvl w:ilvl="0" w:tplc="E5DE11A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2898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88D0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069AC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70891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18D22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940C3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7A9F1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10C5C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3E3184"/>
    <w:multiLevelType w:val="hybridMultilevel"/>
    <w:tmpl w:val="B45CC52C"/>
    <w:lvl w:ilvl="0" w:tplc="C63ECAD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ACB978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E0DEA8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4E257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0E9CB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54974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2A098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A4C50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B8E6A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26"/>
  </w:num>
  <w:num w:numId="5">
    <w:abstractNumId w:val="4"/>
  </w:num>
  <w:num w:numId="6">
    <w:abstractNumId w:val="15"/>
  </w:num>
  <w:num w:numId="7">
    <w:abstractNumId w:val="21"/>
  </w:num>
  <w:num w:numId="8">
    <w:abstractNumId w:val="12"/>
  </w:num>
  <w:num w:numId="9">
    <w:abstractNumId w:val="14"/>
  </w:num>
  <w:num w:numId="10">
    <w:abstractNumId w:val="10"/>
  </w:num>
  <w:num w:numId="11">
    <w:abstractNumId w:val="9"/>
  </w:num>
  <w:num w:numId="12">
    <w:abstractNumId w:val="31"/>
  </w:num>
  <w:num w:numId="13">
    <w:abstractNumId w:val="0"/>
  </w:num>
  <w:num w:numId="14">
    <w:abstractNumId w:val="5"/>
  </w:num>
  <w:num w:numId="15">
    <w:abstractNumId w:val="22"/>
  </w:num>
  <w:num w:numId="16">
    <w:abstractNumId w:val="30"/>
  </w:num>
  <w:num w:numId="17">
    <w:abstractNumId w:val="25"/>
  </w:num>
  <w:num w:numId="18">
    <w:abstractNumId w:val="18"/>
  </w:num>
  <w:num w:numId="19">
    <w:abstractNumId w:val="8"/>
  </w:num>
  <w:num w:numId="20">
    <w:abstractNumId w:val="3"/>
  </w:num>
  <w:num w:numId="21">
    <w:abstractNumId w:val="7"/>
  </w:num>
  <w:num w:numId="22">
    <w:abstractNumId w:val="20"/>
  </w:num>
  <w:num w:numId="23">
    <w:abstractNumId w:val="2"/>
  </w:num>
  <w:num w:numId="24">
    <w:abstractNumId w:val="24"/>
  </w:num>
  <w:num w:numId="25">
    <w:abstractNumId w:val="19"/>
  </w:num>
  <w:num w:numId="26">
    <w:abstractNumId w:val="11"/>
  </w:num>
  <w:num w:numId="27">
    <w:abstractNumId w:val="16"/>
  </w:num>
  <w:num w:numId="28">
    <w:abstractNumId w:val="17"/>
  </w:num>
  <w:num w:numId="29">
    <w:abstractNumId w:val="32"/>
  </w:num>
  <w:num w:numId="30">
    <w:abstractNumId w:val="28"/>
  </w:num>
  <w:num w:numId="31">
    <w:abstractNumId w:val="27"/>
  </w:num>
  <w:num w:numId="32">
    <w:abstractNumId w:val="23"/>
  </w:num>
  <w:num w:numId="33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yzDHyQAHhFZIKCjoeztqdFmLjcvNlR1cBJu8VT4rZvYw8sqJPM8uN9hvETo2e8bn30/IhAV9kSdvnLac31UuvA==" w:salt="kO6R0DwzHOLmd/8HY+/iB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727C"/>
    <w:rsid w:val="00020BB6"/>
    <w:rsid w:val="00024F65"/>
    <w:rsid w:val="000263A1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698E"/>
    <w:rsid w:val="000672EE"/>
    <w:rsid w:val="00074457"/>
    <w:rsid w:val="00076AD6"/>
    <w:rsid w:val="000838EE"/>
    <w:rsid w:val="00083B2A"/>
    <w:rsid w:val="0008468E"/>
    <w:rsid w:val="00085F76"/>
    <w:rsid w:val="00090D03"/>
    <w:rsid w:val="00091491"/>
    <w:rsid w:val="000A2303"/>
    <w:rsid w:val="000A7B07"/>
    <w:rsid w:val="000B346C"/>
    <w:rsid w:val="000B3C5D"/>
    <w:rsid w:val="000B7B64"/>
    <w:rsid w:val="000C233D"/>
    <w:rsid w:val="000C4F46"/>
    <w:rsid w:val="000C6FB4"/>
    <w:rsid w:val="000D2867"/>
    <w:rsid w:val="000E680F"/>
    <w:rsid w:val="000F0FCA"/>
    <w:rsid w:val="00103A5E"/>
    <w:rsid w:val="001157AF"/>
    <w:rsid w:val="00116C30"/>
    <w:rsid w:val="00120F7E"/>
    <w:rsid w:val="0012562F"/>
    <w:rsid w:val="001266C6"/>
    <w:rsid w:val="00126C85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4C3F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D7BC8"/>
    <w:rsid w:val="002E4B0D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1276"/>
    <w:rsid w:val="00324DB2"/>
    <w:rsid w:val="00324F13"/>
    <w:rsid w:val="003259FD"/>
    <w:rsid w:val="00326BB7"/>
    <w:rsid w:val="00327E27"/>
    <w:rsid w:val="00330577"/>
    <w:rsid w:val="00336664"/>
    <w:rsid w:val="0033666D"/>
    <w:rsid w:val="00336763"/>
    <w:rsid w:val="00347500"/>
    <w:rsid w:val="00347A6D"/>
    <w:rsid w:val="003548CB"/>
    <w:rsid w:val="003614DC"/>
    <w:rsid w:val="00361CE5"/>
    <w:rsid w:val="00362760"/>
    <w:rsid w:val="00370713"/>
    <w:rsid w:val="0037097A"/>
    <w:rsid w:val="00374DDE"/>
    <w:rsid w:val="003758B4"/>
    <w:rsid w:val="00376162"/>
    <w:rsid w:val="00390A28"/>
    <w:rsid w:val="0039160D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AFD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A3499"/>
    <w:rsid w:val="004A44A7"/>
    <w:rsid w:val="004B0BF6"/>
    <w:rsid w:val="004B42E2"/>
    <w:rsid w:val="004B582A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2F4"/>
    <w:rsid w:val="004E79AD"/>
    <w:rsid w:val="004F06CC"/>
    <w:rsid w:val="004F07DB"/>
    <w:rsid w:val="0050226B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26"/>
    <w:rsid w:val="005334E1"/>
    <w:rsid w:val="005362A7"/>
    <w:rsid w:val="00536B74"/>
    <w:rsid w:val="00536CB1"/>
    <w:rsid w:val="00543100"/>
    <w:rsid w:val="00544F28"/>
    <w:rsid w:val="00555130"/>
    <w:rsid w:val="005566EC"/>
    <w:rsid w:val="00573C4A"/>
    <w:rsid w:val="00577520"/>
    <w:rsid w:val="00583840"/>
    <w:rsid w:val="005868D2"/>
    <w:rsid w:val="00586C1F"/>
    <w:rsid w:val="005948F5"/>
    <w:rsid w:val="005A227F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1C75"/>
    <w:rsid w:val="005E26ED"/>
    <w:rsid w:val="005E2B40"/>
    <w:rsid w:val="005E2C83"/>
    <w:rsid w:val="005F298C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1E29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0A35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273E6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6F5"/>
    <w:rsid w:val="007A1BB4"/>
    <w:rsid w:val="007A24D0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5B05"/>
    <w:rsid w:val="0083761B"/>
    <w:rsid w:val="00842927"/>
    <w:rsid w:val="00843997"/>
    <w:rsid w:val="00847C7B"/>
    <w:rsid w:val="0085268F"/>
    <w:rsid w:val="00855F97"/>
    <w:rsid w:val="00860188"/>
    <w:rsid w:val="00860AFB"/>
    <w:rsid w:val="00872A11"/>
    <w:rsid w:val="008748CE"/>
    <w:rsid w:val="00877094"/>
    <w:rsid w:val="00882B9D"/>
    <w:rsid w:val="008868DF"/>
    <w:rsid w:val="008A082C"/>
    <w:rsid w:val="008A257C"/>
    <w:rsid w:val="008A3A99"/>
    <w:rsid w:val="008A7037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2A96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3509"/>
    <w:rsid w:val="00970B74"/>
    <w:rsid w:val="00971AC8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26B7"/>
    <w:rsid w:val="009F34EB"/>
    <w:rsid w:val="00A07F94"/>
    <w:rsid w:val="00A10B18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B6342"/>
    <w:rsid w:val="00AC1954"/>
    <w:rsid w:val="00AC6BE2"/>
    <w:rsid w:val="00AC79B9"/>
    <w:rsid w:val="00AD147B"/>
    <w:rsid w:val="00AD2C30"/>
    <w:rsid w:val="00AD390C"/>
    <w:rsid w:val="00AD74D1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720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691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BB7"/>
    <w:rsid w:val="00BE1F60"/>
    <w:rsid w:val="00BE5659"/>
    <w:rsid w:val="00BE5682"/>
    <w:rsid w:val="00BF15FF"/>
    <w:rsid w:val="00BF51EE"/>
    <w:rsid w:val="00BF5D91"/>
    <w:rsid w:val="00BF721E"/>
    <w:rsid w:val="00BF7956"/>
    <w:rsid w:val="00C02070"/>
    <w:rsid w:val="00C02A9F"/>
    <w:rsid w:val="00C05340"/>
    <w:rsid w:val="00C0790A"/>
    <w:rsid w:val="00C116AB"/>
    <w:rsid w:val="00C125B3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0F55"/>
    <w:rsid w:val="00C82BD7"/>
    <w:rsid w:val="00C83199"/>
    <w:rsid w:val="00C9023C"/>
    <w:rsid w:val="00C95773"/>
    <w:rsid w:val="00C963E0"/>
    <w:rsid w:val="00C9717B"/>
    <w:rsid w:val="00C97C42"/>
    <w:rsid w:val="00CA0F42"/>
    <w:rsid w:val="00CA78C3"/>
    <w:rsid w:val="00CB7163"/>
    <w:rsid w:val="00CB7187"/>
    <w:rsid w:val="00CB74EB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0440"/>
    <w:rsid w:val="00D521B0"/>
    <w:rsid w:val="00D52AE9"/>
    <w:rsid w:val="00D612CD"/>
    <w:rsid w:val="00D74F43"/>
    <w:rsid w:val="00D762CD"/>
    <w:rsid w:val="00D91812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0A5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45CE3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3E82"/>
    <w:rsid w:val="00F212C3"/>
    <w:rsid w:val="00F21DF2"/>
    <w:rsid w:val="00F23659"/>
    <w:rsid w:val="00F30473"/>
    <w:rsid w:val="00F4286F"/>
    <w:rsid w:val="00F44003"/>
    <w:rsid w:val="00F46B91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773D2"/>
    <w:rsid w:val="00F84646"/>
    <w:rsid w:val="00F8647F"/>
    <w:rsid w:val="00F8706B"/>
    <w:rsid w:val="00F87616"/>
    <w:rsid w:val="00F92F09"/>
    <w:rsid w:val="00F933B1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5E0D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7273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6858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10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562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9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38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51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017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731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475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503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44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0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071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438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072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283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7300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62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685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874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3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542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1442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brisbane.qld.gov.au/planning-building/planning-guidelines-tools/brisbane-city-plan-2014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risbane.qld.gov.au/planning-building/planning-guidelines-tools/brisbane-city-plan-2014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brisbane.qld.gov.au/planning-building/do-i-need-approval/types-approval/self-assessable-development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CCC0D4B34634095BE18CCDD4996E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968A8C-453E-4666-9EB8-D3F3745AC461}"/>
      </w:docPartPr>
      <w:docPartBody>
        <w:p w:rsidR="009937BC" w:rsidRDefault="001A6449" w:rsidP="001A6449">
          <w:pPr>
            <w:pStyle w:val="1CCC0D4B34634095BE18CCDD4996E120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6AAA97E91A34FFBB6D45C22290C6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9F55D-2A5D-43DC-8D97-95EDB9155FE2}"/>
      </w:docPartPr>
      <w:docPartBody>
        <w:p w:rsidR="009937BC" w:rsidRDefault="001A6449" w:rsidP="001A6449">
          <w:pPr>
            <w:pStyle w:val="C6AAA97E91A34FFBB6D45C22290C6EB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CF52151A4534D9E9429D044EBC736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483A-B539-4945-8BE2-3E03D48AA390}"/>
      </w:docPartPr>
      <w:docPartBody>
        <w:p w:rsidR="009937BC" w:rsidRDefault="001A6449" w:rsidP="001A6449">
          <w:pPr>
            <w:pStyle w:val="ACF52151A4534D9E9429D044EBC736D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1A6449"/>
    <w:rsid w:val="00247826"/>
    <w:rsid w:val="00263EF0"/>
    <w:rsid w:val="002B2967"/>
    <w:rsid w:val="002F51A8"/>
    <w:rsid w:val="00364830"/>
    <w:rsid w:val="003A1AE6"/>
    <w:rsid w:val="003C064C"/>
    <w:rsid w:val="003D7AF8"/>
    <w:rsid w:val="00454E36"/>
    <w:rsid w:val="00595B4E"/>
    <w:rsid w:val="00597F75"/>
    <w:rsid w:val="005D3BC9"/>
    <w:rsid w:val="006018E6"/>
    <w:rsid w:val="006206DC"/>
    <w:rsid w:val="00641837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37BC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37BC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1CCC0D4B34634095BE18CCDD4996E120">
    <w:name w:val="1CCC0D4B34634095BE18CCDD4996E120"/>
    <w:rsid w:val="001A6449"/>
    <w:pPr>
      <w:spacing w:after="160" w:line="259" w:lineRule="auto"/>
    </w:pPr>
  </w:style>
  <w:style w:type="paragraph" w:customStyle="1" w:styleId="C6AAA97E91A34FFBB6D45C22290C6EB5">
    <w:name w:val="C6AAA97E91A34FFBB6D45C22290C6EB5"/>
    <w:rsid w:val="001A6449"/>
    <w:pPr>
      <w:spacing w:after="160" w:line="259" w:lineRule="auto"/>
    </w:pPr>
  </w:style>
  <w:style w:type="paragraph" w:customStyle="1" w:styleId="ACF52151A4534D9E9429D044EBC736DA">
    <w:name w:val="ACF52151A4534D9E9429D044EBC736DA"/>
    <w:rsid w:val="001A6449"/>
    <w:pPr>
      <w:spacing w:after="160" w:line="259" w:lineRule="auto"/>
    </w:pPr>
  </w:style>
  <w:style w:type="paragraph" w:customStyle="1" w:styleId="88784694A0BA4801B2D52CDF0C733FAE">
    <w:name w:val="88784694A0BA4801B2D52CDF0C733FAE"/>
    <w:rsid w:val="009937BC"/>
    <w:pPr>
      <w:spacing w:after="160" w:line="259" w:lineRule="auto"/>
    </w:pPr>
  </w:style>
  <w:style w:type="paragraph" w:customStyle="1" w:styleId="5975867C771549628A0DF342AF9A571C">
    <w:name w:val="5975867C771549628A0DF342AF9A571C"/>
    <w:rsid w:val="009937BC"/>
    <w:pPr>
      <w:spacing w:after="160" w:line="259" w:lineRule="auto"/>
    </w:pPr>
  </w:style>
  <w:style w:type="paragraph" w:customStyle="1" w:styleId="3DB00953B842401E8CBEE1DCAFD3D806">
    <w:name w:val="3DB00953B842401E8CBEE1DCAFD3D806"/>
    <w:rsid w:val="009937BC"/>
    <w:pPr>
      <w:spacing w:after="160" w:line="259" w:lineRule="auto"/>
    </w:pPr>
  </w:style>
  <w:style w:type="paragraph" w:customStyle="1" w:styleId="97BBA47ED28E435E8637BC45C4298455">
    <w:name w:val="97BBA47ED28E435E8637BC45C4298455"/>
    <w:rsid w:val="009937BC"/>
    <w:pPr>
      <w:spacing w:after="160" w:line="259" w:lineRule="auto"/>
    </w:pPr>
  </w:style>
  <w:style w:type="paragraph" w:customStyle="1" w:styleId="B9935FA4B34440FC8CAC0B3B0F4BDEE8">
    <w:name w:val="B9935FA4B34440FC8CAC0B3B0F4BDEE8"/>
    <w:rsid w:val="009937BC"/>
    <w:pPr>
      <w:spacing w:after="160" w:line="259" w:lineRule="auto"/>
    </w:pPr>
  </w:style>
  <w:style w:type="paragraph" w:customStyle="1" w:styleId="7FA3CCF98F324FCBB95011C479475924">
    <w:name w:val="7FA3CCF98F324FCBB95011C479475924"/>
    <w:rsid w:val="009937B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EBFAC-20E0-492D-8FDA-2ADE334D12D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8C02448-633A-4D97-B4C5-DA27E0DB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919</TotalTime>
  <Pages>11</Pages>
  <Words>1523</Words>
  <Characters>8684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</vt:lpstr>
    </vt:vector>
  </TitlesOfParts>
  <Company/>
  <LinksUpToDate>false</LinksUpToDate>
  <CharactersWithSpaces>10187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</dc:title>
  <dc:subject>Arrange building applications and approvals</dc:subject>
  <dc:creator>Michelle Curro</dc:creator>
  <cp:lastModifiedBy>Everett Putney</cp:lastModifiedBy>
  <cp:revision>60</cp:revision>
  <cp:lastPrinted>2017-10-19T02:06:00Z</cp:lastPrinted>
  <dcterms:created xsi:type="dcterms:W3CDTF">2017-10-13T01:57:00Z</dcterms:created>
  <dcterms:modified xsi:type="dcterms:W3CDTF">2018-06-19T05:19:00Z</dcterms:modified>
  <cp:contentStatus>v1-0_19/10/2017</cp:contentStatus>
</cp:coreProperties>
</file>