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14:paraId="626A0F1E" w14:textId="77777777" w:rsidR="007502FA" w:rsidRPr="004932A4" w:rsidRDefault="007E4EC2"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9D2E3DE" w14:textId="77777777" w:rsidR="007502FA" w:rsidRDefault="007E4EC2"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7E4EC2">
        <w:trPr>
          <w:trHeight w:val="397"/>
        </w:trPr>
        <w:tc>
          <w:tcPr>
            <w:tcW w:w="3681" w:type="dxa"/>
            <w:shd w:val="clear" w:color="auto" w:fill="D9D9D9" w:themeFill="background1" w:themeFillShade="D9"/>
            <w:vAlign w:val="center"/>
          </w:tcPr>
          <w:p w14:paraId="163242E8" w14:textId="77777777" w:rsidR="007502FA" w:rsidRPr="004C3241" w:rsidRDefault="007502FA" w:rsidP="007E4EC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67ACB62E" w:rsidR="007502FA" w:rsidRPr="00455CC3" w:rsidRDefault="007E4EC2" w:rsidP="007E4EC2">
            <w:pPr>
              <w:jc w:val="left"/>
              <w:rPr>
                <w:rFonts w:ascii="Arial" w:hAnsi="Arial" w:cs="Arial"/>
                <w:sz w:val="22"/>
              </w:rPr>
            </w:pPr>
            <w:permStart w:id="2127704997" w:edGrp="everyone"/>
            <w:r>
              <w:rPr>
                <w:rFonts w:ascii="Arial" w:hAnsi="Arial" w:cs="Arial"/>
                <w:sz w:val="22"/>
              </w:rPr>
              <w:t>Michael Carter</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7E4EC2">
        <w:trPr>
          <w:trHeight w:val="283"/>
        </w:trPr>
        <w:tc>
          <w:tcPr>
            <w:tcW w:w="3681" w:type="dxa"/>
            <w:shd w:val="clear" w:color="auto" w:fill="000000" w:themeFill="text1"/>
            <w:vAlign w:val="center"/>
          </w:tcPr>
          <w:p w14:paraId="17B218EC" w14:textId="77777777" w:rsidR="007502FA" w:rsidRPr="004C3241" w:rsidRDefault="007502FA" w:rsidP="007E4EC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7E4EC2">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7E4EC2">
        <w:trPr>
          <w:trHeight w:val="454"/>
        </w:trPr>
        <w:tc>
          <w:tcPr>
            <w:tcW w:w="3681" w:type="dxa"/>
            <w:shd w:val="clear" w:color="auto" w:fill="D9D9D9" w:themeFill="background1" w:themeFillShade="D9"/>
            <w:vAlign w:val="center"/>
          </w:tcPr>
          <w:p w14:paraId="7966F686" w14:textId="77777777" w:rsidR="007502FA" w:rsidRPr="004C3241" w:rsidRDefault="007502FA" w:rsidP="007E4EC2">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7E4EC2" w:rsidP="007E4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7E4EC2" w:rsidP="007E4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7E4EC2">
        <w:trPr>
          <w:trHeight w:val="454"/>
        </w:trPr>
        <w:tc>
          <w:tcPr>
            <w:tcW w:w="3681" w:type="dxa"/>
            <w:shd w:val="clear" w:color="auto" w:fill="D9D9D9" w:themeFill="background1" w:themeFillShade="D9"/>
            <w:vAlign w:val="center"/>
          </w:tcPr>
          <w:p w14:paraId="7D4184A1" w14:textId="77777777" w:rsidR="007502FA" w:rsidRPr="004C3241" w:rsidRDefault="007502FA" w:rsidP="007E4EC2">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7E4EC2" w:rsidP="007E4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7E4EC2" w:rsidP="007E4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7E4EC2">
        <w:trPr>
          <w:trHeight w:val="454"/>
        </w:trPr>
        <w:tc>
          <w:tcPr>
            <w:tcW w:w="3681" w:type="dxa"/>
            <w:shd w:val="clear" w:color="auto" w:fill="000000" w:themeFill="text1"/>
            <w:vAlign w:val="center"/>
          </w:tcPr>
          <w:p w14:paraId="72ED7212" w14:textId="77777777" w:rsidR="007502FA" w:rsidRPr="004C3241" w:rsidRDefault="007502FA" w:rsidP="007E4EC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7E4EC2" w:rsidP="007E4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7E4EC2" w:rsidP="007E4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7E4EC2">
        <w:trPr>
          <w:trHeight w:val="397"/>
        </w:trPr>
        <w:tc>
          <w:tcPr>
            <w:tcW w:w="3681" w:type="dxa"/>
            <w:shd w:val="clear" w:color="auto" w:fill="D9D9D9" w:themeFill="background1" w:themeFillShade="D9"/>
            <w:vAlign w:val="center"/>
          </w:tcPr>
          <w:p w14:paraId="40DE0B21" w14:textId="77777777" w:rsidR="007502FA" w:rsidRPr="004C3241" w:rsidRDefault="007502FA" w:rsidP="007E4EC2">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7E4EC2">
            <w:pPr>
              <w:jc w:val="left"/>
              <w:rPr>
                <w:rFonts w:ascii="Arial" w:hAnsi="Arial" w:cs="Arial"/>
                <w:sz w:val="22"/>
              </w:rPr>
            </w:pPr>
            <w:permStart w:id="69562081" w:edGrp="everyone"/>
            <w:permEnd w:id="69562081"/>
          </w:p>
        </w:tc>
      </w:tr>
      <w:tr w:rsidR="007502FA" w:rsidRPr="004C3241" w14:paraId="68D741FA" w14:textId="77777777" w:rsidTr="007E4EC2">
        <w:trPr>
          <w:trHeight w:val="680"/>
        </w:trPr>
        <w:tc>
          <w:tcPr>
            <w:tcW w:w="3681" w:type="dxa"/>
            <w:shd w:val="clear" w:color="auto" w:fill="D9D9D9" w:themeFill="background1" w:themeFillShade="D9"/>
            <w:vAlign w:val="center"/>
          </w:tcPr>
          <w:p w14:paraId="25CFF0C0" w14:textId="77777777" w:rsidR="007502FA" w:rsidRPr="004C3241" w:rsidRDefault="007502FA" w:rsidP="007E4EC2">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7E4EC2">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7E4EC2">
        <w:trPr>
          <w:trHeight w:val="397"/>
        </w:trPr>
        <w:tc>
          <w:tcPr>
            <w:tcW w:w="3681" w:type="dxa"/>
            <w:shd w:val="clear" w:color="auto" w:fill="D9D9D9" w:themeFill="background1" w:themeFillShade="D9"/>
            <w:vAlign w:val="center"/>
          </w:tcPr>
          <w:p w14:paraId="250B057D" w14:textId="77777777" w:rsidR="007502FA" w:rsidRPr="004C3241" w:rsidRDefault="007502FA" w:rsidP="007E4EC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7E4EC2" w:rsidP="007E4EC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7E4EC2"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0FE732B7" w14:textId="77777777" w:rsidR="007502FA" w:rsidRPr="004932A4" w:rsidRDefault="007E4EC2"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7E4EC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7E4EC2">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7E4EC2">
            <w:pPr>
              <w:ind w:right="-24"/>
              <w:jc w:val="center"/>
              <w:rPr>
                <w:rFonts w:ascii="Arial" w:hAnsi="Arial" w:cs="Arial"/>
                <w:b/>
                <w:szCs w:val="24"/>
              </w:rPr>
            </w:pPr>
          </w:p>
          <w:p w14:paraId="5BD7DE4E" w14:textId="77777777" w:rsidR="007502FA" w:rsidRPr="0032118C" w:rsidRDefault="007502FA" w:rsidP="007E4EC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7E4EC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7E4EC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7E4EC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7E4EC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7E4EC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7E4EC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7E4EC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7E4EC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7E4EC2">
        <w:tc>
          <w:tcPr>
            <w:tcW w:w="2552" w:type="dxa"/>
            <w:tcBorders>
              <w:top w:val="nil"/>
              <w:left w:val="nil"/>
              <w:bottom w:val="nil"/>
              <w:right w:val="nil"/>
            </w:tcBorders>
          </w:tcPr>
          <w:p w14:paraId="5CDA3D76" w14:textId="77777777" w:rsidR="007502FA" w:rsidRPr="001C4084" w:rsidRDefault="007502FA" w:rsidP="007E4EC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29048E7F" w:rsidR="007502FA" w:rsidRPr="001C4084" w:rsidRDefault="007E4EC2" w:rsidP="007E4EC2">
            <w:pPr>
              <w:ind w:right="-24"/>
              <w:rPr>
                <w:rFonts w:ascii="Arial" w:hAnsi="Arial" w:cs="Arial"/>
                <w:sz w:val="22"/>
                <w:szCs w:val="22"/>
              </w:rPr>
            </w:pPr>
            <w:permStart w:id="744040898" w:edGrp="everyone"/>
            <w:r>
              <w:rPr>
                <w:rFonts w:ascii="Arial" w:hAnsi="Arial" w:cs="Arial"/>
                <w:sz w:val="22"/>
                <w:szCs w:val="22"/>
              </w:rPr>
              <w:t>Michael Carter</w:t>
            </w:r>
            <w:permEnd w:id="744040898"/>
          </w:p>
        </w:tc>
      </w:tr>
      <w:tr w:rsidR="007502FA" w:rsidRPr="004E05D0" w14:paraId="7D881B6E" w14:textId="77777777" w:rsidTr="007E4EC2">
        <w:tc>
          <w:tcPr>
            <w:tcW w:w="2552" w:type="dxa"/>
            <w:tcBorders>
              <w:top w:val="nil"/>
              <w:left w:val="nil"/>
              <w:bottom w:val="nil"/>
              <w:right w:val="nil"/>
            </w:tcBorders>
          </w:tcPr>
          <w:p w14:paraId="7F42E5C7" w14:textId="77777777" w:rsidR="007502FA" w:rsidRPr="004E05D0" w:rsidRDefault="007502FA" w:rsidP="007E4EC2">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7E4EC2">
            <w:pPr>
              <w:ind w:right="-24"/>
              <w:rPr>
                <w:rFonts w:ascii="Arial" w:hAnsi="Arial" w:cs="Arial"/>
                <w:sz w:val="10"/>
                <w:szCs w:val="10"/>
              </w:rPr>
            </w:pPr>
          </w:p>
        </w:tc>
      </w:tr>
      <w:tr w:rsidR="007502FA" w:rsidRPr="00830749" w14:paraId="052F7DA5" w14:textId="77777777" w:rsidTr="007E4EC2">
        <w:tc>
          <w:tcPr>
            <w:tcW w:w="2552" w:type="dxa"/>
            <w:tcBorders>
              <w:top w:val="nil"/>
              <w:left w:val="nil"/>
              <w:bottom w:val="nil"/>
              <w:right w:val="nil"/>
            </w:tcBorders>
          </w:tcPr>
          <w:p w14:paraId="69914D2F" w14:textId="77777777" w:rsidR="007502FA" w:rsidRPr="001C4084" w:rsidRDefault="007502FA" w:rsidP="007E4EC2">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064AF897" w14:textId="77777777" w:rsidR="007502FA" w:rsidRPr="00DD7A44" w:rsidRDefault="007502FA" w:rsidP="007E4E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9ACEB91" wp14:editId="450DA732">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7E4EC2">
        <w:tc>
          <w:tcPr>
            <w:tcW w:w="2552" w:type="dxa"/>
            <w:tcBorders>
              <w:top w:val="nil"/>
              <w:left w:val="nil"/>
              <w:bottom w:val="nil"/>
              <w:right w:val="nil"/>
            </w:tcBorders>
          </w:tcPr>
          <w:p w14:paraId="09F3CCAE" w14:textId="77777777" w:rsidR="007502FA" w:rsidRDefault="007502FA" w:rsidP="007E4EC2">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7E4EC2">
            <w:pPr>
              <w:ind w:right="-24"/>
              <w:rPr>
                <w:rFonts w:ascii="Arial" w:hAnsi="Arial" w:cs="Arial"/>
                <w:sz w:val="22"/>
                <w:szCs w:val="22"/>
              </w:rPr>
            </w:pPr>
          </w:p>
        </w:tc>
      </w:tr>
      <w:tr w:rsidR="007502FA" w:rsidRPr="0077428E" w14:paraId="495C103A" w14:textId="77777777" w:rsidTr="007E4EC2">
        <w:tc>
          <w:tcPr>
            <w:tcW w:w="2552" w:type="dxa"/>
            <w:tcBorders>
              <w:top w:val="nil"/>
              <w:left w:val="nil"/>
              <w:bottom w:val="nil"/>
              <w:right w:val="nil"/>
            </w:tcBorders>
          </w:tcPr>
          <w:p w14:paraId="18E44955" w14:textId="77777777" w:rsidR="007502FA" w:rsidRPr="0077428E" w:rsidRDefault="007502FA" w:rsidP="007E4EC2">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0-09-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3F2FCA2D" w:rsidR="007502FA" w:rsidRPr="00DD7A44" w:rsidRDefault="007E4EC2" w:rsidP="007E4EC2">
                <w:pPr>
                  <w:ind w:right="-24"/>
                  <w:rPr>
                    <w:rFonts w:ascii="Arial" w:hAnsi="Arial" w:cs="Arial"/>
                    <w:sz w:val="22"/>
                    <w:szCs w:val="22"/>
                  </w:rPr>
                </w:pPr>
                <w:r>
                  <w:rPr>
                    <w:rFonts w:ascii="Arial" w:hAnsi="Arial" w:cs="Arial"/>
                    <w:sz w:val="22"/>
                    <w:szCs w:val="22"/>
                  </w:rPr>
                  <w:t>25/09/2020</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7E4EC2">
        <w:tc>
          <w:tcPr>
            <w:tcW w:w="2552" w:type="dxa"/>
            <w:tcBorders>
              <w:top w:val="nil"/>
              <w:left w:val="nil"/>
              <w:bottom w:val="nil"/>
              <w:right w:val="nil"/>
            </w:tcBorders>
          </w:tcPr>
          <w:p w14:paraId="0E553427" w14:textId="77777777" w:rsidR="007502FA" w:rsidRPr="0032118C" w:rsidRDefault="007502FA" w:rsidP="007E4E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7E4EC2">
            <w:pPr>
              <w:ind w:right="-24"/>
              <w:rPr>
                <w:rFonts w:ascii="Arial" w:hAnsi="Arial" w:cs="Arial"/>
                <w:sz w:val="22"/>
                <w:szCs w:val="22"/>
              </w:rPr>
            </w:pPr>
            <w:permStart w:id="173283005" w:edGrp="everyone"/>
            <w:permEnd w:id="173283005"/>
          </w:p>
        </w:tc>
      </w:tr>
      <w:tr w:rsidR="007502FA" w:rsidRPr="004E05D0" w14:paraId="3C66BBAF" w14:textId="77777777" w:rsidTr="007E4EC2">
        <w:trPr>
          <w:trHeight w:val="113"/>
        </w:trPr>
        <w:tc>
          <w:tcPr>
            <w:tcW w:w="2552" w:type="dxa"/>
            <w:tcBorders>
              <w:top w:val="nil"/>
              <w:left w:val="nil"/>
              <w:bottom w:val="nil"/>
              <w:right w:val="nil"/>
            </w:tcBorders>
          </w:tcPr>
          <w:p w14:paraId="61B6E70D" w14:textId="77777777" w:rsidR="007502FA" w:rsidRPr="004E05D0" w:rsidRDefault="007502FA" w:rsidP="007E4EC2">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7E4EC2">
            <w:pPr>
              <w:ind w:right="-24"/>
              <w:rPr>
                <w:rFonts w:ascii="Arial" w:hAnsi="Arial" w:cs="Arial"/>
                <w:sz w:val="10"/>
                <w:szCs w:val="10"/>
              </w:rPr>
            </w:pPr>
          </w:p>
        </w:tc>
      </w:tr>
      <w:tr w:rsidR="007502FA" w:rsidRPr="0032118C" w14:paraId="5F719963" w14:textId="77777777" w:rsidTr="007E4EC2">
        <w:tc>
          <w:tcPr>
            <w:tcW w:w="2552" w:type="dxa"/>
            <w:tcBorders>
              <w:top w:val="nil"/>
              <w:left w:val="nil"/>
              <w:bottom w:val="nil"/>
              <w:right w:val="nil"/>
            </w:tcBorders>
          </w:tcPr>
          <w:p w14:paraId="4C3AF274" w14:textId="77777777" w:rsidR="007502FA" w:rsidRPr="0032118C" w:rsidRDefault="007502FA" w:rsidP="007E4E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7E4E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7E4EC2">
        <w:tc>
          <w:tcPr>
            <w:tcW w:w="2552" w:type="dxa"/>
            <w:tcBorders>
              <w:top w:val="nil"/>
              <w:left w:val="nil"/>
              <w:bottom w:val="nil"/>
              <w:right w:val="nil"/>
            </w:tcBorders>
          </w:tcPr>
          <w:p w14:paraId="24165C7C" w14:textId="77777777" w:rsidR="007502FA" w:rsidRDefault="007502FA" w:rsidP="007E4EC2">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7E4EC2">
            <w:pPr>
              <w:ind w:right="-24"/>
              <w:rPr>
                <w:rFonts w:ascii="Arial" w:hAnsi="Arial" w:cs="Arial"/>
                <w:sz w:val="22"/>
                <w:szCs w:val="22"/>
              </w:rPr>
            </w:pPr>
          </w:p>
        </w:tc>
      </w:tr>
      <w:tr w:rsidR="007502FA" w:rsidRPr="0077428E" w14:paraId="10BF8627" w14:textId="77777777" w:rsidTr="007E4EC2">
        <w:tc>
          <w:tcPr>
            <w:tcW w:w="2552" w:type="dxa"/>
            <w:tcBorders>
              <w:top w:val="nil"/>
              <w:left w:val="nil"/>
              <w:bottom w:val="nil"/>
              <w:right w:val="nil"/>
            </w:tcBorders>
          </w:tcPr>
          <w:p w14:paraId="605A83B2" w14:textId="77777777" w:rsidR="007502FA" w:rsidRPr="0077428E" w:rsidRDefault="007502FA" w:rsidP="007E4EC2">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7E4EC2" w:rsidP="007E4EC2">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7E4EC2">
        <w:trPr>
          <w:trHeight w:val="217"/>
          <w:jc w:val="center"/>
        </w:trPr>
        <w:tc>
          <w:tcPr>
            <w:tcW w:w="2528" w:type="dxa"/>
            <w:shd w:val="clear" w:color="auto" w:fill="F3F3F3"/>
            <w:vAlign w:val="center"/>
          </w:tcPr>
          <w:p w14:paraId="5A638217" w14:textId="77777777" w:rsidR="007502FA" w:rsidRPr="004932A4" w:rsidRDefault="007502FA" w:rsidP="007E4EC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7E4EC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7E4EC2">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7E4EC2">
        <w:trPr>
          <w:cantSplit/>
          <w:jc w:val="center"/>
        </w:trPr>
        <w:tc>
          <w:tcPr>
            <w:tcW w:w="2528" w:type="dxa"/>
            <w:vMerge w:val="restart"/>
            <w:vAlign w:val="center"/>
          </w:tcPr>
          <w:p w14:paraId="5C5569DB" w14:textId="77777777" w:rsidR="007502FA" w:rsidRPr="004932A4" w:rsidRDefault="007502FA" w:rsidP="007E4EC2">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7E4EC2">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7E4EC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7E4EC2">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7E4EC2">
        <w:trPr>
          <w:cantSplit/>
          <w:trHeight w:val="454"/>
          <w:jc w:val="center"/>
        </w:trPr>
        <w:tc>
          <w:tcPr>
            <w:tcW w:w="2528" w:type="dxa"/>
            <w:vMerge/>
            <w:vAlign w:val="center"/>
          </w:tcPr>
          <w:p w14:paraId="42A054D2" w14:textId="77777777" w:rsidR="007502FA" w:rsidRPr="004932A4" w:rsidRDefault="007502FA" w:rsidP="007E4EC2">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7E4EC2">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7E4EC2" w:rsidP="007E4EC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7E4EC2" w:rsidP="007E4EC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7E4EC2">
        <w:tc>
          <w:tcPr>
            <w:tcW w:w="9057" w:type="dxa"/>
            <w:shd w:val="clear" w:color="auto" w:fill="D9D9D9" w:themeFill="background1" w:themeFillShade="D9"/>
          </w:tcPr>
          <w:p w14:paraId="112C5ED0" w14:textId="77777777" w:rsidR="007502FA" w:rsidRPr="000C0B14" w:rsidRDefault="007502FA" w:rsidP="007E4EC2">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7E4EC2">
        <w:trPr>
          <w:trHeight w:val="13433"/>
        </w:trPr>
        <w:tc>
          <w:tcPr>
            <w:tcW w:w="9057" w:type="dxa"/>
          </w:tcPr>
          <w:p w14:paraId="5FBB1B1E" w14:textId="77777777" w:rsidR="007502FA" w:rsidRPr="000C0B14" w:rsidRDefault="007502FA" w:rsidP="007E4EC2">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5476931A" w14:textId="77777777" w:rsidTr="007E4EC2">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7E4EC2"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7E4EC2">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1B76C6A4"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7E4EC2">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7C0E3EB5"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7E4EC2">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1C5042CA"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7E4EC2">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14325547"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7E4EC2">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5AF7C742"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7E4EC2">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2AB2F4E5"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7E4EC2">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29A31553" w:rsidR="003A28CF" w:rsidRPr="007502FA" w:rsidRDefault="007E4EC2"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B00A03B" w14:textId="77777777" w:rsidTr="007E4EC2">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7E4EC2"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7E4EC2">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2CEC5309" w:rsidR="007502FA" w:rsidRPr="007502FA" w:rsidRDefault="00606CA8" w:rsidP="007502FA">
            <w:pPr>
              <w:jc w:val="left"/>
              <w:rPr>
                <w:rFonts w:ascii="Arial" w:hAnsi="Arial" w:cs="Arial"/>
                <w:sz w:val="22"/>
                <w:szCs w:val="22"/>
              </w:rPr>
            </w:pPr>
            <w:permStart w:id="1199990155" w:edGrp="everyone"/>
            <w:r>
              <w:rPr>
                <w:rFonts w:ascii="Arial" w:hAnsi="Arial" w:cs="Arial"/>
                <w:sz w:val="22"/>
                <w:szCs w:val="22"/>
              </w:rPr>
              <w:t>Volume 2 Section 1 part A5</w:t>
            </w:r>
            <w:permEnd w:id="1199990155"/>
          </w:p>
        </w:tc>
        <w:tc>
          <w:tcPr>
            <w:tcW w:w="2027" w:type="pct"/>
            <w:tcBorders>
              <w:left w:val="single" w:sz="4" w:space="0" w:color="auto"/>
            </w:tcBorders>
            <w:shd w:val="clear" w:color="auto" w:fill="auto"/>
            <w:vAlign w:val="center"/>
          </w:tcPr>
          <w:p w14:paraId="4A51E243" w14:textId="05EE1239" w:rsidR="007502FA" w:rsidRPr="007502FA" w:rsidRDefault="00606CA8" w:rsidP="007502FA">
            <w:pPr>
              <w:jc w:val="left"/>
              <w:rPr>
                <w:rFonts w:ascii="Arial" w:hAnsi="Arial" w:cs="Arial"/>
                <w:sz w:val="22"/>
                <w:szCs w:val="22"/>
              </w:rPr>
            </w:pPr>
            <w:permStart w:id="1295199419" w:edGrp="everyone"/>
            <w:r>
              <w:rPr>
                <w:rFonts w:ascii="Arial" w:hAnsi="Arial" w:cs="Arial"/>
                <w:sz w:val="22"/>
                <w:szCs w:val="22"/>
              </w:rPr>
              <w:t>Volume 1 Section A part A5</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7E4EC2">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7CBA5" w14:textId="423F23E5" w:rsidR="00E324A0" w:rsidRPr="007502FA" w:rsidRDefault="00606CA8" w:rsidP="00E324A0">
            <w:pPr>
              <w:rPr>
                <w:rFonts w:ascii="Arial" w:hAnsi="Arial" w:cs="Arial"/>
                <w:sz w:val="22"/>
                <w:szCs w:val="22"/>
              </w:rPr>
            </w:pPr>
            <w:permStart w:id="2133349264" w:edGrp="everyone"/>
            <w:r>
              <w:rPr>
                <w:rFonts w:ascii="Arial" w:hAnsi="Arial" w:cs="Arial"/>
                <w:sz w:val="22"/>
                <w:szCs w:val="22"/>
              </w:rPr>
              <w:t>Evidence of suitability, a verification method, expert judgement and comparison with the deemed to satisfy provisions.</w:t>
            </w:r>
            <w:permEnd w:id="2133349264"/>
          </w:p>
        </w:tc>
        <w:permStart w:id="1893169479" w:edGrp="everyone"/>
        <w:tc>
          <w:tcPr>
            <w:tcW w:w="567" w:type="dxa"/>
            <w:tcBorders>
              <w:top w:val="nil"/>
              <w:left w:val="single" w:sz="4" w:space="0" w:color="auto"/>
              <w:bottom w:val="nil"/>
              <w:right w:val="nil"/>
            </w:tcBorders>
          </w:tcPr>
          <w:p w14:paraId="784C7000" w14:textId="31A51AD3" w:rsidR="00E324A0" w:rsidRPr="007502FA" w:rsidRDefault="007E4EC2"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9B76189" w14:textId="77777777" w:rsidTr="007E4EC2">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7E4EC2"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7E4EC2">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27B3F470" w:rsidR="00E324A0" w:rsidRPr="007502FA" w:rsidRDefault="007E4EC2"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7E4EC2">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102F6485" w:rsidR="00E324A0" w:rsidRPr="007502FA" w:rsidRDefault="007E4EC2"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E324A0" w:rsidRPr="007502FA" w14:paraId="1717DF21" w14:textId="77777777" w:rsidTr="007E4EC2">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7E4EC2"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7E4EC2">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3CF022BF" w:rsidR="007502FA" w:rsidRPr="007502FA" w:rsidRDefault="007E4EC2" w:rsidP="007502FA">
            <w:pPr>
              <w:jc w:val="left"/>
              <w:rPr>
                <w:rFonts w:ascii="Arial" w:hAnsi="Arial" w:cs="Arial"/>
                <w:sz w:val="22"/>
                <w:szCs w:val="22"/>
              </w:rPr>
            </w:pPr>
            <w:permStart w:id="1387403527" w:edGrp="everyone"/>
            <w:r>
              <w:rPr>
                <w:rFonts w:ascii="Arial" w:hAnsi="Arial" w:cs="Arial"/>
                <w:sz w:val="22"/>
                <w:szCs w:val="22"/>
              </w:rPr>
              <w:t>Timber</w:t>
            </w:r>
            <w:permEnd w:id="1387403527"/>
          </w:p>
        </w:tc>
        <w:tc>
          <w:tcPr>
            <w:tcW w:w="2680" w:type="pct"/>
            <w:tcBorders>
              <w:top w:val="single" w:sz="12" w:space="0" w:color="auto"/>
              <w:left w:val="single" w:sz="4" w:space="0" w:color="auto"/>
            </w:tcBorders>
            <w:vAlign w:val="center"/>
          </w:tcPr>
          <w:p w14:paraId="4A21F366" w14:textId="1148DD0E" w:rsidR="007502FA" w:rsidRPr="007502FA" w:rsidRDefault="00484C5C" w:rsidP="007502FA">
            <w:pPr>
              <w:jc w:val="left"/>
              <w:rPr>
                <w:rFonts w:ascii="Arial" w:hAnsi="Arial" w:cs="Arial"/>
                <w:sz w:val="22"/>
                <w:szCs w:val="22"/>
              </w:rPr>
            </w:pPr>
            <w:permStart w:id="1422994960" w:edGrp="everyone"/>
            <w:r>
              <w:rPr>
                <w:rFonts w:ascii="Arial" w:hAnsi="Arial" w:cs="Arial"/>
                <w:sz w:val="22"/>
                <w:szCs w:val="22"/>
              </w:rPr>
              <w:t xml:space="preserve">Flexible under loads, can be used in most climates, Strong. </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7E4EC2">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204B4F0C" w:rsidR="007502FA" w:rsidRPr="007502FA" w:rsidRDefault="007E4EC2" w:rsidP="007502FA">
            <w:pPr>
              <w:jc w:val="left"/>
              <w:rPr>
                <w:rFonts w:ascii="Arial" w:hAnsi="Arial" w:cs="Arial"/>
                <w:sz w:val="22"/>
                <w:szCs w:val="22"/>
              </w:rPr>
            </w:pPr>
            <w:permStart w:id="334960147" w:edGrp="everyone"/>
            <w:r>
              <w:rPr>
                <w:rFonts w:ascii="Arial" w:hAnsi="Arial" w:cs="Arial"/>
                <w:sz w:val="22"/>
                <w:szCs w:val="22"/>
              </w:rPr>
              <w:t>Steel</w:t>
            </w:r>
            <w:permEnd w:id="334960147"/>
          </w:p>
        </w:tc>
        <w:tc>
          <w:tcPr>
            <w:tcW w:w="2680" w:type="pct"/>
            <w:tcBorders>
              <w:left w:val="single" w:sz="4" w:space="0" w:color="auto"/>
            </w:tcBorders>
            <w:vAlign w:val="center"/>
          </w:tcPr>
          <w:p w14:paraId="2E64129A" w14:textId="627F431A" w:rsidR="007502FA" w:rsidRPr="007502FA" w:rsidRDefault="00484C5C" w:rsidP="007502FA">
            <w:pPr>
              <w:jc w:val="left"/>
              <w:rPr>
                <w:rFonts w:ascii="Arial" w:hAnsi="Arial" w:cs="Arial"/>
                <w:sz w:val="22"/>
                <w:szCs w:val="22"/>
              </w:rPr>
            </w:pPr>
            <w:permStart w:id="1864372604" w:edGrp="everyone"/>
            <w:r>
              <w:rPr>
                <w:rFonts w:ascii="Arial" w:hAnsi="Arial" w:cs="Arial"/>
                <w:sz w:val="22"/>
                <w:szCs w:val="22"/>
              </w:rPr>
              <w:t>Strong, flexible, durable.</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7E4EC2">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7E00D36B" w:rsidR="007502FA" w:rsidRPr="007502FA" w:rsidRDefault="007E4EC2" w:rsidP="007502FA">
            <w:pPr>
              <w:jc w:val="left"/>
              <w:rPr>
                <w:rFonts w:ascii="Arial" w:hAnsi="Arial" w:cs="Arial"/>
                <w:sz w:val="22"/>
                <w:szCs w:val="22"/>
              </w:rPr>
            </w:pPr>
            <w:permStart w:id="494629389" w:edGrp="everyone"/>
            <w:r>
              <w:rPr>
                <w:rFonts w:ascii="Arial" w:hAnsi="Arial" w:cs="Arial"/>
                <w:sz w:val="22"/>
                <w:szCs w:val="22"/>
              </w:rPr>
              <w:t>Glass</w:t>
            </w:r>
            <w:permEnd w:id="494629389"/>
          </w:p>
        </w:tc>
        <w:tc>
          <w:tcPr>
            <w:tcW w:w="2680" w:type="pct"/>
            <w:tcBorders>
              <w:left w:val="single" w:sz="4" w:space="0" w:color="auto"/>
            </w:tcBorders>
            <w:vAlign w:val="center"/>
          </w:tcPr>
          <w:p w14:paraId="3B42FA22" w14:textId="64B4CB0D" w:rsidR="007502FA" w:rsidRPr="007502FA" w:rsidRDefault="00232F55" w:rsidP="007502FA">
            <w:pPr>
              <w:jc w:val="left"/>
              <w:rPr>
                <w:rFonts w:ascii="Arial" w:hAnsi="Arial" w:cs="Arial"/>
                <w:sz w:val="22"/>
                <w:szCs w:val="22"/>
              </w:rPr>
            </w:pPr>
            <w:permStart w:id="2077832044" w:edGrp="everyone"/>
            <w:r>
              <w:rPr>
                <w:rFonts w:ascii="Arial" w:hAnsi="Arial" w:cs="Arial"/>
                <w:sz w:val="22"/>
                <w:szCs w:val="22"/>
              </w:rPr>
              <w:t>Transparent, Brittle</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7E4EC2">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37E662B0" w:rsidR="007502FA" w:rsidRPr="007502FA" w:rsidRDefault="007E4EC2" w:rsidP="007502FA">
            <w:pPr>
              <w:jc w:val="left"/>
              <w:rPr>
                <w:rFonts w:ascii="Arial" w:hAnsi="Arial" w:cs="Arial"/>
                <w:sz w:val="22"/>
                <w:szCs w:val="22"/>
              </w:rPr>
            </w:pPr>
            <w:permStart w:id="303003619" w:edGrp="everyone"/>
            <w:r>
              <w:rPr>
                <w:rFonts w:ascii="Arial" w:hAnsi="Arial" w:cs="Arial"/>
                <w:sz w:val="22"/>
                <w:szCs w:val="22"/>
              </w:rPr>
              <w:t>Concrete</w:t>
            </w:r>
            <w:permEnd w:id="303003619"/>
          </w:p>
        </w:tc>
        <w:tc>
          <w:tcPr>
            <w:tcW w:w="2680" w:type="pct"/>
            <w:tcBorders>
              <w:left w:val="single" w:sz="4" w:space="0" w:color="auto"/>
            </w:tcBorders>
            <w:vAlign w:val="center"/>
          </w:tcPr>
          <w:p w14:paraId="1C1C435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7E4EC2">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607F948F" w:rsidR="007502FA" w:rsidRPr="007502FA" w:rsidRDefault="007E4EC2" w:rsidP="007502FA">
            <w:pPr>
              <w:jc w:val="left"/>
              <w:rPr>
                <w:rFonts w:ascii="Arial" w:hAnsi="Arial" w:cs="Arial"/>
                <w:sz w:val="22"/>
                <w:szCs w:val="22"/>
              </w:rPr>
            </w:pPr>
            <w:permStart w:id="1526024692" w:edGrp="everyone"/>
            <w:r>
              <w:rPr>
                <w:rFonts w:ascii="Arial" w:hAnsi="Arial" w:cs="Arial"/>
                <w:sz w:val="22"/>
                <w:szCs w:val="22"/>
              </w:rPr>
              <w:t>Aluminium</w:t>
            </w:r>
            <w:permEnd w:id="1526024692"/>
          </w:p>
        </w:tc>
        <w:tc>
          <w:tcPr>
            <w:tcW w:w="2680" w:type="pct"/>
            <w:tcBorders>
              <w:left w:val="single" w:sz="4" w:space="0" w:color="auto"/>
            </w:tcBorders>
            <w:vAlign w:val="center"/>
          </w:tcPr>
          <w:p w14:paraId="1030CF1F" w14:textId="3E367DCC" w:rsidR="007502FA" w:rsidRPr="007502FA" w:rsidRDefault="00232F55" w:rsidP="007502FA">
            <w:pPr>
              <w:jc w:val="left"/>
              <w:rPr>
                <w:rFonts w:ascii="Arial" w:hAnsi="Arial" w:cs="Arial"/>
                <w:sz w:val="22"/>
                <w:szCs w:val="22"/>
              </w:rPr>
            </w:pPr>
            <w:permStart w:id="989079312" w:edGrp="everyone"/>
            <w:r>
              <w:rPr>
                <w:rFonts w:ascii="Arial" w:hAnsi="Arial" w:cs="Arial"/>
                <w:sz w:val="22"/>
                <w:szCs w:val="22"/>
              </w:rPr>
              <w:t>Low density, Resistant to corrosion.</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E324A0" w:rsidRPr="007502FA" w14:paraId="3BD31A9E" w14:textId="77777777" w:rsidTr="007E4EC2">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7E4EC2"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7E4EC2">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245B1272" w:rsidR="007502FA" w:rsidRPr="007502FA" w:rsidRDefault="00232F55" w:rsidP="007502FA">
            <w:pPr>
              <w:jc w:val="left"/>
              <w:rPr>
                <w:rFonts w:ascii="Arial" w:hAnsi="Arial" w:cs="Arial"/>
                <w:sz w:val="22"/>
                <w:szCs w:val="22"/>
              </w:rPr>
            </w:pPr>
            <w:permStart w:id="863922734" w:edGrp="everyone"/>
            <w:r>
              <w:rPr>
                <w:rFonts w:ascii="Arial" w:hAnsi="Arial" w:cs="Arial"/>
                <w:sz w:val="22"/>
                <w:szCs w:val="22"/>
              </w:rPr>
              <w:t>Flexible, strong, prone to degradation.</w:t>
            </w:r>
            <w:permEnd w:id="863922734"/>
          </w:p>
        </w:tc>
        <w:tc>
          <w:tcPr>
            <w:tcW w:w="1848" w:type="pct"/>
            <w:tcBorders>
              <w:top w:val="single" w:sz="12" w:space="0" w:color="auto"/>
              <w:left w:val="single" w:sz="4" w:space="0" w:color="auto"/>
            </w:tcBorders>
            <w:vAlign w:val="center"/>
          </w:tcPr>
          <w:p w14:paraId="2C6B3819" w14:textId="077D184B" w:rsidR="007502FA" w:rsidRPr="007502FA" w:rsidRDefault="00232F55" w:rsidP="007502FA">
            <w:pPr>
              <w:jc w:val="left"/>
              <w:rPr>
                <w:rFonts w:ascii="Arial" w:hAnsi="Arial" w:cs="Arial"/>
                <w:sz w:val="22"/>
                <w:szCs w:val="22"/>
              </w:rPr>
            </w:pPr>
            <w:permStart w:id="170792884" w:edGrp="everyone"/>
            <w:r>
              <w:rPr>
                <w:rFonts w:ascii="Arial" w:hAnsi="Arial" w:cs="Arial"/>
                <w:sz w:val="22"/>
                <w:szCs w:val="22"/>
              </w:rPr>
              <w:t>Framing, Cladding, flooring</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7E4EC2">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787B8B93" w:rsidR="007502FA" w:rsidRPr="007502FA" w:rsidRDefault="00232F55" w:rsidP="007502FA">
            <w:pPr>
              <w:jc w:val="left"/>
              <w:rPr>
                <w:rFonts w:ascii="Arial" w:hAnsi="Arial" w:cs="Arial"/>
                <w:sz w:val="22"/>
                <w:szCs w:val="22"/>
              </w:rPr>
            </w:pPr>
            <w:permStart w:id="852703133" w:edGrp="everyone"/>
            <w:r>
              <w:rPr>
                <w:rFonts w:ascii="Arial" w:hAnsi="Arial" w:cs="Arial"/>
                <w:sz w:val="22"/>
                <w:szCs w:val="22"/>
              </w:rPr>
              <w:t xml:space="preserve">Durable, Strong, expensive to produce </w:t>
            </w:r>
            <w:permEnd w:id="852703133"/>
          </w:p>
        </w:tc>
        <w:tc>
          <w:tcPr>
            <w:tcW w:w="1848" w:type="pct"/>
            <w:tcBorders>
              <w:left w:val="single" w:sz="4" w:space="0" w:color="auto"/>
            </w:tcBorders>
            <w:vAlign w:val="center"/>
          </w:tcPr>
          <w:p w14:paraId="35551BC2" w14:textId="1E0D3FA5" w:rsidR="007502FA" w:rsidRPr="007502FA" w:rsidRDefault="00232F55" w:rsidP="007502FA">
            <w:pPr>
              <w:jc w:val="left"/>
              <w:rPr>
                <w:rFonts w:ascii="Arial" w:hAnsi="Arial" w:cs="Arial"/>
                <w:sz w:val="22"/>
                <w:szCs w:val="22"/>
              </w:rPr>
            </w:pPr>
            <w:permStart w:id="7669472" w:edGrp="everyone"/>
            <w:r>
              <w:rPr>
                <w:rFonts w:ascii="Arial" w:hAnsi="Arial" w:cs="Arial"/>
                <w:sz w:val="22"/>
                <w:szCs w:val="22"/>
              </w:rPr>
              <w:t>Structural Framework</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7E4EC2">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57BBB9E6" w:rsidR="007502FA" w:rsidRPr="007502FA" w:rsidRDefault="0002795C" w:rsidP="007502FA">
            <w:pPr>
              <w:jc w:val="left"/>
              <w:rPr>
                <w:rFonts w:ascii="Arial" w:hAnsi="Arial" w:cs="Arial"/>
                <w:sz w:val="22"/>
                <w:szCs w:val="22"/>
              </w:rPr>
            </w:pPr>
            <w:permStart w:id="1487023789" w:edGrp="everyone"/>
            <w:r>
              <w:rPr>
                <w:rFonts w:ascii="Arial" w:hAnsi="Arial" w:cs="Arial"/>
                <w:sz w:val="22"/>
                <w:szCs w:val="22"/>
              </w:rPr>
              <w:t xml:space="preserve">Not </w:t>
            </w:r>
            <w:proofErr w:type="spellStart"/>
            <w:r>
              <w:rPr>
                <w:rFonts w:ascii="Arial" w:hAnsi="Arial" w:cs="Arial"/>
                <w:sz w:val="22"/>
                <w:szCs w:val="22"/>
              </w:rPr>
              <w:t>durable.Servicable</w:t>
            </w:r>
            <w:proofErr w:type="spellEnd"/>
            <w:r>
              <w:rPr>
                <w:rFonts w:ascii="Arial" w:hAnsi="Arial" w:cs="Arial"/>
                <w:sz w:val="22"/>
                <w:szCs w:val="22"/>
              </w:rPr>
              <w:t>.</w:t>
            </w:r>
            <w:permEnd w:id="1487023789"/>
          </w:p>
        </w:tc>
        <w:tc>
          <w:tcPr>
            <w:tcW w:w="1848" w:type="pct"/>
            <w:tcBorders>
              <w:left w:val="single" w:sz="4" w:space="0" w:color="auto"/>
            </w:tcBorders>
            <w:vAlign w:val="center"/>
          </w:tcPr>
          <w:p w14:paraId="058A5007" w14:textId="4EC72F2F" w:rsidR="007502FA" w:rsidRPr="007502FA" w:rsidRDefault="0002795C" w:rsidP="007502FA">
            <w:pPr>
              <w:jc w:val="left"/>
              <w:rPr>
                <w:rFonts w:ascii="Arial" w:hAnsi="Arial" w:cs="Arial"/>
                <w:sz w:val="22"/>
                <w:szCs w:val="22"/>
              </w:rPr>
            </w:pPr>
            <w:permStart w:id="1661735805" w:edGrp="everyone"/>
            <w:r>
              <w:rPr>
                <w:rFonts w:ascii="Arial" w:hAnsi="Arial" w:cs="Arial"/>
                <w:sz w:val="22"/>
                <w:szCs w:val="22"/>
              </w:rPr>
              <w:t>Windows and other decorative elements.</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7E4EC2">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60DEA08F" w:rsidR="007502FA" w:rsidRPr="007502FA" w:rsidRDefault="0002795C" w:rsidP="007502FA">
            <w:pPr>
              <w:jc w:val="left"/>
              <w:rPr>
                <w:rFonts w:ascii="Arial" w:hAnsi="Arial" w:cs="Arial"/>
                <w:sz w:val="22"/>
                <w:szCs w:val="22"/>
              </w:rPr>
            </w:pPr>
            <w:permStart w:id="56234658" w:edGrp="everyone"/>
            <w:r>
              <w:rPr>
                <w:rFonts w:ascii="Arial" w:hAnsi="Arial" w:cs="Arial"/>
                <w:sz w:val="22"/>
                <w:szCs w:val="22"/>
              </w:rPr>
              <w:t>Long lasting, easy to transport.</w:t>
            </w:r>
            <w:permEnd w:id="56234658"/>
          </w:p>
        </w:tc>
        <w:tc>
          <w:tcPr>
            <w:tcW w:w="1848" w:type="pct"/>
            <w:tcBorders>
              <w:left w:val="single" w:sz="4" w:space="0" w:color="auto"/>
            </w:tcBorders>
            <w:vAlign w:val="center"/>
          </w:tcPr>
          <w:p w14:paraId="357D7225" w14:textId="751EC7ED" w:rsidR="007502FA" w:rsidRPr="007502FA" w:rsidRDefault="0002795C" w:rsidP="007502FA">
            <w:pPr>
              <w:jc w:val="left"/>
              <w:rPr>
                <w:rFonts w:ascii="Arial" w:hAnsi="Arial" w:cs="Arial"/>
                <w:sz w:val="22"/>
                <w:szCs w:val="22"/>
              </w:rPr>
            </w:pPr>
            <w:permStart w:id="2109295260" w:edGrp="everyone"/>
            <w:r>
              <w:rPr>
                <w:rFonts w:ascii="Arial" w:hAnsi="Arial" w:cs="Arial"/>
                <w:sz w:val="22"/>
                <w:szCs w:val="22"/>
              </w:rPr>
              <w:t>Structural elements.</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7E4EC2">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229F3984" w:rsidR="007502FA" w:rsidRPr="007502FA" w:rsidRDefault="0002795C" w:rsidP="007502FA">
            <w:pPr>
              <w:jc w:val="left"/>
              <w:rPr>
                <w:rFonts w:ascii="Arial" w:hAnsi="Arial" w:cs="Arial"/>
                <w:sz w:val="22"/>
                <w:szCs w:val="22"/>
              </w:rPr>
            </w:pPr>
            <w:permStart w:id="728724198" w:edGrp="everyone"/>
            <w:r>
              <w:rPr>
                <w:rFonts w:ascii="Arial" w:hAnsi="Arial" w:cs="Arial"/>
                <w:sz w:val="22"/>
                <w:szCs w:val="22"/>
              </w:rPr>
              <w:t>Not as durable as other metals. Resistant to corrosion.</w:t>
            </w:r>
            <w:permEnd w:id="728724198"/>
          </w:p>
        </w:tc>
        <w:tc>
          <w:tcPr>
            <w:tcW w:w="1848" w:type="pct"/>
            <w:tcBorders>
              <w:left w:val="single" w:sz="4" w:space="0" w:color="auto"/>
            </w:tcBorders>
            <w:vAlign w:val="center"/>
          </w:tcPr>
          <w:p w14:paraId="65D64633" w14:textId="155EB693" w:rsidR="007502FA" w:rsidRPr="007502FA" w:rsidRDefault="0002795C" w:rsidP="007502FA">
            <w:pPr>
              <w:jc w:val="left"/>
              <w:rPr>
                <w:rFonts w:ascii="Arial" w:hAnsi="Arial" w:cs="Arial"/>
                <w:sz w:val="22"/>
                <w:szCs w:val="22"/>
              </w:rPr>
            </w:pPr>
            <w:permStart w:id="885355742" w:edGrp="everyone"/>
            <w:r>
              <w:rPr>
                <w:rFonts w:ascii="Arial" w:hAnsi="Arial" w:cs="Arial"/>
                <w:sz w:val="22"/>
                <w:szCs w:val="22"/>
              </w:rPr>
              <w:t>Window frames, cladding, non-structural elements.</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7E4EC2">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0BFF91" w14:textId="77777777" w:rsidR="00E324A0" w:rsidRDefault="00606CA8" w:rsidP="00E324A0">
            <w:pPr>
              <w:rPr>
                <w:rFonts w:ascii="Arial" w:hAnsi="Arial" w:cs="Arial"/>
                <w:sz w:val="22"/>
                <w:szCs w:val="22"/>
              </w:rPr>
            </w:pPr>
            <w:permStart w:id="2057775025" w:edGrp="everyone"/>
            <w:r>
              <w:rPr>
                <w:rFonts w:ascii="Arial" w:hAnsi="Arial" w:cs="Arial"/>
                <w:sz w:val="22"/>
                <w:szCs w:val="22"/>
              </w:rPr>
              <w:t>Moisture absorption</w:t>
            </w:r>
          </w:p>
          <w:p w14:paraId="371B2266" w14:textId="77777777" w:rsidR="00E324A0" w:rsidRDefault="00606CA8" w:rsidP="00E324A0">
            <w:pPr>
              <w:rPr>
                <w:rFonts w:ascii="Arial" w:hAnsi="Arial" w:cs="Arial"/>
                <w:sz w:val="22"/>
                <w:szCs w:val="22"/>
              </w:rPr>
            </w:pPr>
            <w:r>
              <w:rPr>
                <w:rFonts w:ascii="Arial" w:hAnsi="Arial" w:cs="Arial"/>
                <w:sz w:val="22"/>
                <w:szCs w:val="22"/>
              </w:rPr>
              <w:t xml:space="preserve">Durability </w:t>
            </w:r>
          </w:p>
          <w:p w14:paraId="154084F9" w14:textId="6D1E2F6C" w:rsidR="00E324A0" w:rsidRDefault="00606CA8" w:rsidP="00E324A0">
            <w:pPr>
              <w:rPr>
                <w:rFonts w:ascii="Arial" w:hAnsi="Arial" w:cs="Arial"/>
                <w:sz w:val="22"/>
                <w:szCs w:val="22"/>
              </w:rPr>
            </w:pPr>
            <w:r>
              <w:rPr>
                <w:rFonts w:ascii="Arial" w:hAnsi="Arial" w:cs="Arial"/>
                <w:sz w:val="22"/>
                <w:szCs w:val="22"/>
              </w:rPr>
              <w:t>Acoustics</w:t>
            </w:r>
          </w:p>
          <w:p w14:paraId="3A0E45CF" w14:textId="54084C35" w:rsidR="00606CA8" w:rsidRDefault="00606CA8" w:rsidP="00E324A0">
            <w:pPr>
              <w:rPr>
                <w:rFonts w:ascii="Arial" w:hAnsi="Arial" w:cs="Arial"/>
                <w:sz w:val="22"/>
                <w:szCs w:val="22"/>
              </w:rPr>
            </w:pPr>
            <w:r>
              <w:rPr>
                <w:rFonts w:ascii="Arial" w:hAnsi="Arial" w:cs="Arial"/>
                <w:sz w:val="22"/>
                <w:szCs w:val="22"/>
              </w:rPr>
              <w:t>Strength</w:t>
            </w:r>
          </w:p>
          <w:p w14:paraId="5D607601" w14:textId="0A8A11CD" w:rsidR="00606CA8" w:rsidRDefault="00606CA8" w:rsidP="00E324A0">
            <w:pPr>
              <w:rPr>
                <w:rFonts w:ascii="Arial" w:hAnsi="Arial" w:cs="Arial"/>
                <w:sz w:val="22"/>
                <w:szCs w:val="22"/>
              </w:rPr>
            </w:pPr>
            <w:r>
              <w:rPr>
                <w:rFonts w:ascii="Arial" w:hAnsi="Arial" w:cs="Arial"/>
                <w:sz w:val="22"/>
                <w:szCs w:val="22"/>
              </w:rPr>
              <w:t>Thermal Conductivity</w:t>
            </w:r>
          </w:p>
          <w:permEnd w:id="2057775025"/>
          <w:p w14:paraId="3D9547E0" w14:textId="4AE6D9DB"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7E4EC2"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589BDBA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324A0" w:rsidRPr="007502FA" w14:paraId="566C6E2C" w14:textId="77777777" w:rsidTr="007E4EC2">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7E4EC2"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7E4EC2">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3F3381AC"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7E4EC2">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7E4EC2">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36027349"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7E4EC2">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7E4EC2">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19FDF883"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7E4EC2">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7E4EC2">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48705F1F"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7E4EC2">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7E4EC2">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19732AD0"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7E4EC2">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370815B2" w14:textId="77777777" w:rsidTr="007E4EC2">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7E4EC2"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7E4EC2">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181BA61"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7E4EC2">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1B73E43D" w:rsidR="00E324A0" w:rsidRPr="007502FA" w:rsidRDefault="007E4EC2"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7E4EC2">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27046A4D" w:rsidR="00E324A0" w:rsidRPr="007502FA" w:rsidRDefault="007E4EC2"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7E4EC2">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7E4EC2">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7E4EC2">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7E4EC2">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7B60CCB1" w:rsidR="00E324A0" w:rsidRPr="007502FA" w:rsidRDefault="007E4EC2"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7E4EC2">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3EF3FFED" w:rsidR="00E324A0" w:rsidRPr="007502FA" w:rsidRDefault="006D0B14"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7E4EC2">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6E0A8770" w:rsidR="00E324A0" w:rsidRPr="007502FA" w:rsidRDefault="007E4EC2"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7E4EC2">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7A6F93FA" w:rsidR="00E324A0" w:rsidRPr="007502FA" w:rsidRDefault="006D0B14" w:rsidP="00E324A0">
            <w:pPr>
              <w:rPr>
                <w:rFonts w:ascii="Arial" w:hAnsi="Arial" w:cs="Arial"/>
                <w:sz w:val="22"/>
                <w:szCs w:val="22"/>
              </w:rPr>
            </w:pPr>
            <w:permStart w:id="1543469993" w:edGrp="everyone"/>
            <w:r>
              <w:rPr>
                <w:rFonts w:ascii="Arial" w:hAnsi="Arial" w:cs="Arial"/>
                <w:sz w:val="22"/>
                <w:szCs w:val="22"/>
              </w:rPr>
              <w:t>Walls timber frame fibro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7E4EC2"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DAD42C0" w14:textId="77777777" w:rsidTr="007E4EC2">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7E4EC2"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7E4EC2">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36A9C1D6" w:rsidR="007502FA" w:rsidRPr="007502FA" w:rsidRDefault="00606CA8" w:rsidP="007502FA">
            <w:pPr>
              <w:jc w:val="left"/>
              <w:rPr>
                <w:rFonts w:ascii="Arial" w:hAnsi="Arial" w:cs="Arial"/>
                <w:sz w:val="22"/>
                <w:szCs w:val="22"/>
              </w:rPr>
            </w:pPr>
            <w:permStart w:id="2070374192" w:edGrp="everyone"/>
            <w:r>
              <w:rPr>
                <w:rFonts w:ascii="Arial" w:hAnsi="Arial" w:cs="Arial"/>
                <w:sz w:val="22"/>
                <w:szCs w:val="22"/>
              </w:rPr>
              <w:t>Volume 2 Part 2.6</w:t>
            </w:r>
            <w:permEnd w:id="2070374192"/>
          </w:p>
        </w:tc>
        <w:tc>
          <w:tcPr>
            <w:tcW w:w="2027" w:type="pct"/>
            <w:tcBorders>
              <w:left w:val="single" w:sz="4" w:space="0" w:color="auto"/>
            </w:tcBorders>
            <w:shd w:val="clear" w:color="auto" w:fill="auto"/>
            <w:vAlign w:val="center"/>
          </w:tcPr>
          <w:p w14:paraId="2D6FF140" w14:textId="09BDE7F0" w:rsidR="007502FA" w:rsidRPr="007502FA" w:rsidRDefault="00606CA8" w:rsidP="007502FA">
            <w:pPr>
              <w:jc w:val="left"/>
              <w:rPr>
                <w:rFonts w:ascii="Arial" w:hAnsi="Arial" w:cs="Arial"/>
                <w:sz w:val="22"/>
                <w:szCs w:val="22"/>
              </w:rPr>
            </w:pPr>
            <w:permStart w:id="960653380" w:edGrp="everyone"/>
            <w:r>
              <w:rPr>
                <w:rFonts w:ascii="Arial" w:hAnsi="Arial" w:cs="Arial"/>
                <w:sz w:val="22"/>
                <w:szCs w:val="22"/>
              </w:rPr>
              <w:t xml:space="preserve">Volume 1 Section J </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31114C2F" w14:textId="77777777" w:rsidTr="007E4EC2">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7E4EC2"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7E4EC2">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3661F767" w:rsidR="007502FA" w:rsidRPr="007502FA" w:rsidRDefault="00606CA8" w:rsidP="007502FA">
            <w:pPr>
              <w:jc w:val="left"/>
              <w:rPr>
                <w:rFonts w:ascii="Arial" w:hAnsi="Arial" w:cs="Arial"/>
                <w:sz w:val="22"/>
                <w:szCs w:val="22"/>
              </w:rPr>
            </w:pPr>
            <w:permStart w:id="974153035" w:edGrp="everyone"/>
            <w:r>
              <w:rPr>
                <w:rFonts w:ascii="Arial" w:hAnsi="Arial" w:cs="Arial"/>
                <w:sz w:val="22"/>
                <w:szCs w:val="22"/>
              </w:rPr>
              <w:t>Section 3.2</w:t>
            </w:r>
            <w:permEnd w:id="974153035"/>
          </w:p>
        </w:tc>
        <w:tc>
          <w:tcPr>
            <w:tcW w:w="2027" w:type="pct"/>
            <w:tcBorders>
              <w:left w:val="single" w:sz="4" w:space="0" w:color="auto"/>
            </w:tcBorders>
            <w:shd w:val="clear" w:color="auto" w:fill="auto"/>
            <w:vAlign w:val="center"/>
          </w:tcPr>
          <w:p w14:paraId="03306D10" w14:textId="77EED8D5" w:rsidR="007502FA" w:rsidRPr="007502FA" w:rsidRDefault="00606CA8" w:rsidP="007502FA">
            <w:pPr>
              <w:jc w:val="left"/>
              <w:rPr>
                <w:rFonts w:ascii="Arial" w:hAnsi="Arial" w:cs="Arial"/>
                <w:sz w:val="22"/>
                <w:szCs w:val="22"/>
              </w:rPr>
            </w:pPr>
            <w:permStart w:id="1504593970" w:edGrp="everyone"/>
            <w:r>
              <w:rPr>
                <w:rFonts w:ascii="Arial" w:hAnsi="Arial" w:cs="Arial"/>
                <w:sz w:val="22"/>
                <w:szCs w:val="22"/>
              </w:rPr>
              <w:t>AS 2870</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62ED1159" w14:textId="77777777" w:rsidTr="007E4EC2">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7E4EC2"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7E4EC2">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1E0004A7" w:rsidR="007502FA" w:rsidRPr="007502FA" w:rsidRDefault="00606CA8" w:rsidP="007502FA">
            <w:pPr>
              <w:jc w:val="left"/>
              <w:rPr>
                <w:rFonts w:ascii="Arial" w:hAnsi="Arial" w:cs="Arial"/>
                <w:sz w:val="22"/>
                <w:szCs w:val="22"/>
              </w:rPr>
            </w:pPr>
            <w:permStart w:id="121924541" w:edGrp="everyone"/>
            <w:r>
              <w:rPr>
                <w:rFonts w:ascii="Arial" w:hAnsi="Arial" w:cs="Arial"/>
                <w:sz w:val="22"/>
                <w:szCs w:val="22"/>
              </w:rPr>
              <w:t>Section 7.4</w:t>
            </w:r>
            <w:permEnd w:id="121924541"/>
          </w:p>
        </w:tc>
        <w:tc>
          <w:tcPr>
            <w:tcW w:w="2027" w:type="pct"/>
            <w:tcBorders>
              <w:left w:val="single" w:sz="4" w:space="0" w:color="auto"/>
            </w:tcBorders>
            <w:shd w:val="clear" w:color="auto" w:fill="auto"/>
            <w:vAlign w:val="center"/>
          </w:tcPr>
          <w:p w14:paraId="4E2BE828" w14:textId="5232BCFA" w:rsidR="007502FA" w:rsidRPr="007502FA" w:rsidRDefault="00606CA8" w:rsidP="007502FA">
            <w:pPr>
              <w:jc w:val="left"/>
              <w:rPr>
                <w:rFonts w:ascii="Arial" w:hAnsi="Arial" w:cs="Arial"/>
                <w:sz w:val="22"/>
                <w:szCs w:val="22"/>
              </w:rPr>
            </w:pPr>
            <w:permStart w:id="1395613016" w:edGrp="everyone"/>
            <w:r>
              <w:rPr>
                <w:rFonts w:ascii="Arial" w:hAnsi="Arial" w:cs="Arial"/>
                <w:sz w:val="22"/>
                <w:szCs w:val="22"/>
              </w:rPr>
              <w:t>AS 2049 and AS 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7EC082B0" w14:textId="77777777" w:rsidTr="007E4EC2">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7E4EC2"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7E4EC2">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461C82FC" w:rsidR="007502FA" w:rsidRPr="007502FA" w:rsidRDefault="002051FF" w:rsidP="007502FA">
            <w:pPr>
              <w:jc w:val="left"/>
              <w:rPr>
                <w:rFonts w:ascii="Arial" w:hAnsi="Arial" w:cs="Arial"/>
                <w:sz w:val="22"/>
                <w:szCs w:val="22"/>
              </w:rPr>
            </w:pPr>
            <w:permStart w:id="1745954784" w:edGrp="everyone"/>
            <w:r>
              <w:rPr>
                <w:rFonts w:ascii="Arial" w:hAnsi="Arial" w:cs="Arial"/>
                <w:sz w:val="22"/>
                <w:szCs w:val="22"/>
              </w:rPr>
              <w:t>Volume 2 Part 3.10.1</w:t>
            </w:r>
            <w:permEnd w:id="1745954784"/>
          </w:p>
        </w:tc>
        <w:tc>
          <w:tcPr>
            <w:tcW w:w="2027" w:type="pct"/>
            <w:tcBorders>
              <w:left w:val="single" w:sz="4" w:space="0" w:color="auto"/>
            </w:tcBorders>
            <w:shd w:val="clear" w:color="auto" w:fill="auto"/>
            <w:vAlign w:val="center"/>
          </w:tcPr>
          <w:p w14:paraId="575119A2" w14:textId="171E8FF0" w:rsidR="007502FA" w:rsidRPr="007502FA" w:rsidRDefault="00606CA8" w:rsidP="007502FA">
            <w:pPr>
              <w:jc w:val="left"/>
              <w:rPr>
                <w:rFonts w:ascii="Arial" w:hAnsi="Arial" w:cs="Arial"/>
                <w:sz w:val="22"/>
                <w:szCs w:val="22"/>
              </w:rPr>
            </w:pPr>
            <w:permStart w:id="208871586" w:edGrp="everyone"/>
            <w:r>
              <w:rPr>
                <w:rFonts w:ascii="Arial" w:hAnsi="Arial" w:cs="Arial"/>
                <w:sz w:val="22"/>
                <w:szCs w:val="22"/>
              </w:rPr>
              <w:t>Volume 1 D 3.10</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7E4EC2">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2B869C0E" w:rsidR="00E324A0" w:rsidRPr="007502FA" w:rsidRDefault="002051FF" w:rsidP="00E324A0">
            <w:pPr>
              <w:rPr>
                <w:rFonts w:ascii="Arial" w:hAnsi="Arial" w:cs="Arial"/>
                <w:sz w:val="22"/>
                <w:szCs w:val="22"/>
              </w:rPr>
            </w:pPr>
            <w:permStart w:id="972375549" w:edGrp="everyone"/>
            <w:r>
              <w:rPr>
                <w:rFonts w:ascii="Arial" w:hAnsi="Arial" w:cs="Arial"/>
                <w:sz w:val="22"/>
                <w:szCs w:val="22"/>
              </w:rPr>
              <w:t>Queensland. Building Act 1975</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7E4EC2"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7E4EC2">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737D4F31" w:rsidR="00E324A0" w:rsidRPr="007502FA" w:rsidRDefault="002051FF" w:rsidP="00E324A0">
            <w:pPr>
              <w:rPr>
                <w:rFonts w:ascii="Arial" w:hAnsi="Arial" w:cs="Arial"/>
                <w:sz w:val="22"/>
                <w:szCs w:val="22"/>
              </w:rPr>
            </w:pPr>
            <w:permStart w:id="1751658681" w:edGrp="everyone"/>
            <w:r>
              <w:rPr>
                <w:rFonts w:ascii="Arial" w:hAnsi="Arial" w:cs="Arial"/>
                <w:sz w:val="22"/>
                <w:szCs w:val="22"/>
              </w:rPr>
              <w:t>AS 1926</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7E4EC2"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297BCEED" w:rsidR="002351B8" w:rsidRPr="007502FA" w:rsidRDefault="006D0B1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7E4EC2"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324A0" w:rsidRPr="007502FA" w14:paraId="0D272CF4" w14:textId="77777777" w:rsidTr="007E4EC2">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7E4EC2"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7E4EC2">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7494901F" w:rsidR="007502FA" w:rsidRPr="007502FA" w:rsidRDefault="00997CE0" w:rsidP="007502FA">
            <w:pPr>
              <w:jc w:val="left"/>
              <w:rPr>
                <w:rFonts w:ascii="Arial" w:hAnsi="Arial" w:cs="Arial"/>
                <w:sz w:val="22"/>
                <w:szCs w:val="22"/>
              </w:rPr>
            </w:pPr>
            <w:permStart w:id="1741702290" w:edGrp="everyone"/>
            <w:r>
              <w:rPr>
                <w:rFonts w:ascii="Arial" w:hAnsi="Arial" w:cs="Arial"/>
                <w:sz w:val="22"/>
                <w:szCs w:val="22"/>
              </w:rPr>
              <w:t>Volume 2 Part 3.7.1</w:t>
            </w:r>
            <w:permEnd w:id="1741702290"/>
          </w:p>
        </w:tc>
        <w:tc>
          <w:tcPr>
            <w:tcW w:w="2027" w:type="pct"/>
            <w:tcBorders>
              <w:left w:val="single" w:sz="4" w:space="0" w:color="auto"/>
            </w:tcBorders>
            <w:shd w:val="clear" w:color="auto" w:fill="auto"/>
            <w:vAlign w:val="center"/>
          </w:tcPr>
          <w:p w14:paraId="1CAA5F4D" w14:textId="0AD85E7A" w:rsidR="007502FA" w:rsidRPr="007502FA" w:rsidRDefault="002051FF" w:rsidP="007502FA">
            <w:pPr>
              <w:jc w:val="left"/>
              <w:rPr>
                <w:rFonts w:ascii="Arial" w:hAnsi="Arial" w:cs="Arial"/>
                <w:sz w:val="22"/>
                <w:szCs w:val="22"/>
              </w:rPr>
            </w:pPr>
            <w:permStart w:id="1384345485" w:edGrp="everyone"/>
            <w:r>
              <w:rPr>
                <w:rFonts w:ascii="Arial" w:hAnsi="Arial" w:cs="Arial"/>
                <w:sz w:val="22"/>
                <w:szCs w:val="22"/>
              </w:rPr>
              <w:t>NCC Volume 2 section C</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7E4EC2">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4D08DF73" w:rsidR="00E324A0" w:rsidRPr="007502FA" w:rsidRDefault="00997CE0" w:rsidP="00E324A0">
            <w:pPr>
              <w:rPr>
                <w:rFonts w:ascii="Arial" w:hAnsi="Arial" w:cs="Arial"/>
                <w:sz w:val="22"/>
                <w:szCs w:val="22"/>
              </w:rPr>
            </w:pPr>
            <w:permStart w:id="505950234" w:edGrp="everyone"/>
            <w:r>
              <w:rPr>
                <w:rFonts w:ascii="Arial" w:hAnsi="Arial" w:cs="Arial"/>
                <w:sz w:val="22"/>
                <w:szCs w:val="22"/>
              </w:rPr>
              <w:t>AS 1530</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7E4EC2"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7E4EC2">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1ECA5AFA" w:rsidR="00E324A0" w:rsidRPr="007502FA" w:rsidRDefault="00FF09BD" w:rsidP="00E324A0">
            <w:pPr>
              <w:rPr>
                <w:rFonts w:ascii="Arial" w:hAnsi="Arial" w:cs="Arial"/>
                <w:sz w:val="22"/>
                <w:szCs w:val="22"/>
              </w:rPr>
            </w:pPr>
            <w:permStart w:id="946480968" w:edGrp="everyone"/>
            <w:r>
              <w:rPr>
                <w:rFonts w:ascii="Arial" w:hAnsi="Arial" w:cs="Arial"/>
                <w:sz w:val="22"/>
                <w:szCs w:val="22"/>
              </w:rPr>
              <w:t xml:space="preserve">Class 1 or 2 timber or class H3 preservative treated timbers. </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7E4EC2"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7E4EC2">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678109E8" w:rsidR="00E324A0" w:rsidRPr="007502FA" w:rsidRDefault="00997CE0" w:rsidP="00E324A0">
            <w:pPr>
              <w:rPr>
                <w:rFonts w:ascii="Arial" w:hAnsi="Arial" w:cs="Arial"/>
                <w:sz w:val="22"/>
                <w:szCs w:val="22"/>
              </w:rPr>
            </w:pPr>
            <w:permStart w:id="1876369042" w:edGrp="everyone"/>
            <w:r>
              <w:rPr>
                <w:rFonts w:ascii="Arial" w:hAnsi="Arial" w:cs="Arial"/>
                <w:sz w:val="22"/>
                <w:szCs w:val="22"/>
              </w:rPr>
              <w:t>AS 1684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7E4EC2"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532F0321" w:rsidR="002351B8" w:rsidRPr="007502FA" w:rsidRDefault="006D0B1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7E4EC2"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7E4EC2">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7106CDD4" w:rsidR="00E324A0" w:rsidRPr="007502FA" w:rsidRDefault="00FF09BD" w:rsidP="00E324A0">
            <w:pPr>
              <w:rPr>
                <w:rFonts w:ascii="Arial" w:hAnsi="Arial" w:cs="Arial"/>
                <w:sz w:val="22"/>
                <w:szCs w:val="22"/>
              </w:rPr>
            </w:pPr>
            <w:permStart w:id="308246596" w:edGrp="everyone"/>
            <w:r>
              <w:rPr>
                <w:rFonts w:ascii="Arial" w:hAnsi="Arial" w:cs="Arial"/>
                <w:sz w:val="22"/>
                <w:szCs w:val="22"/>
              </w:rPr>
              <w:t xml:space="preserve">Higher grade materials with more durability will be more expensive than less durable materials. </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7E4EC2"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7E4EC2">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315922" w14:textId="77777777" w:rsidR="00E324A0" w:rsidRDefault="006D0B14" w:rsidP="00E324A0">
            <w:pPr>
              <w:rPr>
                <w:rFonts w:ascii="Arial" w:hAnsi="Arial" w:cs="Arial"/>
                <w:sz w:val="22"/>
                <w:szCs w:val="22"/>
              </w:rPr>
            </w:pPr>
            <w:permStart w:id="478680699" w:edGrp="everyone"/>
            <w:r>
              <w:rPr>
                <w:rFonts w:ascii="Arial" w:hAnsi="Arial" w:cs="Arial"/>
                <w:sz w:val="22"/>
                <w:szCs w:val="22"/>
              </w:rPr>
              <w:t>An example of short term degradation is timber rotting due to exposure to weather or other factors. This will eventually cause the structure to fail.</w:t>
            </w:r>
          </w:p>
          <w:permEnd w:id="478680699"/>
          <w:p w14:paraId="0576C15B" w14:textId="79E4EBA7" w:rsidR="00E324A0" w:rsidRPr="007502FA" w:rsidRDefault="00E324A0" w:rsidP="00E324A0">
            <w:pPr>
              <w:rPr>
                <w:rFonts w:ascii="Arial" w:hAnsi="Arial" w:cs="Arial"/>
                <w:sz w:val="22"/>
                <w:szCs w:val="22"/>
              </w:rPr>
            </w:pPr>
          </w:p>
        </w:tc>
        <w:permStart w:id="726350275" w:edGrp="everyone"/>
        <w:tc>
          <w:tcPr>
            <w:tcW w:w="567" w:type="dxa"/>
            <w:tcBorders>
              <w:top w:val="nil"/>
              <w:left w:val="single" w:sz="4" w:space="0" w:color="auto"/>
              <w:bottom w:val="nil"/>
              <w:right w:val="nil"/>
            </w:tcBorders>
          </w:tcPr>
          <w:p w14:paraId="37E481C6" w14:textId="20DBA6FD" w:rsidR="00E324A0" w:rsidRPr="007502FA" w:rsidRDefault="007E4EC2"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263543BF"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7E4EC2">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2EEA936A" w:rsidR="00E324A0" w:rsidRPr="007502FA" w:rsidRDefault="006D0B14" w:rsidP="00E324A0">
            <w:pPr>
              <w:rPr>
                <w:rFonts w:ascii="Arial" w:hAnsi="Arial" w:cs="Arial"/>
                <w:sz w:val="22"/>
                <w:szCs w:val="22"/>
              </w:rPr>
            </w:pPr>
            <w:permStart w:id="212735243" w:edGrp="everyone"/>
            <w:r>
              <w:rPr>
                <w:rFonts w:ascii="Arial" w:hAnsi="Arial" w:cs="Arial"/>
                <w:sz w:val="22"/>
                <w:szCs w:val="22"/>
              </w:rPr>
              <w:t xml:space="preserve">An example of long term degradation is steel corroding over time due to reacting with oxygen. This will eventually cause the structure to fail.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7E4EC2"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7E4EC2">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F3EC" w14:textId="3C8FF04F" w:rsidR="00E324A0" w:rsidRPr="007502FA" w:rsidRDefault="006D0B14" w:rsidP="00E324A0">
            <w:pPr>
              <w:rPr>
                <w:rFonts w:ascii="Arial" w:hAnsi="Arial" w:cs="Arial"/>
                <w:sz w:val="22"/>
                <w:szCs w:val="22"/>
              </w:rPr>
            </w:pPr>
            <w:permStart w:id="1396972680" w:edGrp="everyone"/>
            <w:r>
              <w:rPr>
                <w:rFonts w:ascii="Arial" w:hAnsi="Arial" w:cs="Arial"/>
                <w:sz w:val="22"/>
                <w:szCs w:val="22"/>
              </w:rPr>
              <w:t>When selecting alternate materials you should consider the availability of the alternate material, durability, fire resistance properties, environmental sustainability and vulnerability to degradation.</w:t>
            </w:r>
            <w:permEnd w:id="1396972680"/>
          </w:p>
        </w:tc>
        <w:permStart w:id="263282237" w:edGrp="everyone"/>
        <w:tc>
          <w:tcPr>
            <w:tcW w:w="567" w:type="dxa"/>
            <w:tcBorders>
              <w:top w:val="nil"/>
              <w:left w:val="single" w:sz="4" w:space="0" w:color="auto"/>
              <w:bottom w:val="nil"/>
              <w:right w:val="nil"/>
            </w:tcBorders>
          </w:tcPr>
          <w:p w14:paraId="53F68E4F" w14:textId="219C713A" w:rsidR="00E324A0" w:rsidRPr="007502FA" w:rsidRDefault="007E4EC2"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7E4EC2">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04C2BF" w14:textId="7D98295F" w:rsidR="00E324A0" w:rsidRPr="007502FA" w:rsidRDefault="006D0B14" w:rsidP="00E324A0">
            <w:pPr>
              <w:rPr>
                <w:rFonts w:ascii="Arial" w:hAnsi="Arial" w:cs="Arial"/>
                <w:sz w:val="22"/>
                <w:szCs w:val="22"/>
              </w:rPr>
            </w:pPr>
            <w:permStart w:id="416697169" w:edGrp="everyone"/>
            <w:r>
              <w:rPr>
                <w:rFonts w:ascii="Arial" w:hAnsi="Arial" w:cs="Arial"/>
                <w:sz w:val="22"/>
                <w:szCs w:val="22"/>
              </w:rPr>
              <w:t xml:space="preserve">That the quantity and type of material are correct and that the materials are not damaged. </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7E4EC2"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7E4EC2">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B7F245" w14:textId="621DDD3C" w:rsidR="00E324A0" w:rsidRPr="007502FA" w:rsidRDefault="006D0B14" w:rsidP="00E324A0">
            <w:pPr>
              <w:rPr>
                <w:rFonts w:ascii="Arial" w:hAnsi="Arial" w:cs="Arial"/>
                <w:sz w:val="22"/>
                <w:szCs w:val="22"/>
              </w:rPr>
            </w:pPr>
            <w:permStart w:id="775643440" w:edGrp="everyone"/>
            <w:r>
              <w:rPr>
                <w:rFonts w:ascii="Arial" w:hAnsi="Arial" w:cs="Arial"/>
                <w:sz w:val="22"/>
                <w:szCs w:val="22"/>
              </w:rPr>
              <w:t xml:space="preserve">Reject the entire delivery or reject the damaged portion of the delivery and make the shipping company replace it. </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7E4EC2"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2DB3457" w14:textId="77777777" w:rsidTr="007E4EC2">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7E4EC2"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7E4EC2">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695CC362"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7E4EC2">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41DB2BB3"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7E4EC2">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74A2D8F0"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7E4EC2">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35DD6156"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7E4EC2">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5C5C5209"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7E4EC2">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24EB92EB" w:rsidR="00E324A0" w:rsidRPr="007502FA" w:rsidRDefault="008C0D49" w:rsidP="00E324A0">
            <w:pPr>
              <w:rPr>
                <w:rFonts w:ascii="Arial" w:hAnsi="Arial" w:cs="Arial"/>
                <w:sz w:val="22"/>
                <w:szCs w:val="22"/>
              </w:rPr>
            </w:pPr>
            <w:permStart w:id="810251195" w:edGrp="everyone"/>
            <w:r>
              <w:rPr>
                <w:rFonts w:ascii="Arial" w:hAnsi="Arial" w:cs="Arial"/>
                <w:sz w:val="22"/>
                <w:szCs w:val="22"/>
              </w:rPr>
              <w:t xml:space="preserve">Material safety data sheets. Risk assessments. </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7E4EC2"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7E4EC2">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483A63" w14:textId="30522CBC" w:rsidR="00E324A0" w:rsidRPr="007502FA" w:rsidRDefault="008C0D49" w:rsidP="00E324A0">
            <w:pPr>
              <w:rPr>
                <w:rFonts w:ascii="Arial" w:hAnsi="Arial" w:cs="Arial"/>
                <w:sz w:val="22"/>
                <w:szCs w:val="22"/>
              </w:rPr>
            </w:pPr>
            <w:permStart w:id="445218678" w:edGrp="everyone"/>
            <w:r>
              <w:rPr>
                <w:rFonts w:ascii="Arial" w:hAnsi="Arial" w:cs="Arial"/>
                <w:sz w:val="22"/>
                <w:szCs w:val="22"/>
              </w:rPr>
              <w:t xml:space="preserve">By using a mechanical aid such as a trolley, using a team lift or make the load lighter if possible by splitting up the pallet. </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7E4EC2"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E4EC2" w:rsidRPr="00537BC3" w:rsidRDefault="007E4EC2"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7E4EC2" w:rsidRPr="00537BC3" w:rsidRDefault="007E4EC2"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E4EC2" w:rsidRPr="00537BC3" w:rsidRDefault="007E4EC2"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7E4EC2" w:rsidRPr="00537BC3" w:rsidRDefault="007E4EC2"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E4EC2" w:rsidRPr="00537BC3" w:rsidRDefault="007E4EC2"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7E4EC2" w:rsidRPr="00537BC3" w:rsidRDefault="007E4EC2"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E4EC2" w:rsidRPr="00537BC3" w:rsidRDefault="007E4EC2"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7E4EC2" w:rsidRPr="00537BC3" w:rsidRDefault="007E4EC2"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E4EC2" w:rsidRPr="00537BC3" w:rsidRDefault="007E4EC2"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7E4EC2" w:rsidRPr="00537BC3" w:rsidRDefault="007E4EC2"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E4EC2" w:rsidRPr="00537BC3" w:rsidRDefault="007E4EC2"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7E4EC2" w:rsidRPr="00537BC3" w:rsidRDefault="007E4EC2"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24A0" w:rsidRPr="007502FA" w14:paraId="6BE5E8A9" w14:textId="77777777" w:rsidTr="007E4EC2">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7E4EC2"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7E4EC2">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78AD5864" w:rsidR="007502FA" w:rsidRPr="007502FA" w:rsidRDefault="008C0D49"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7E4EC2">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5B8AF0FA" w:rsidR="007502FA" w:rsidRPr="007502FA" w:rsidRDefault="008C0D49"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7E4EC2">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45F1A9B4" w:rsidR="007502FA" w:rsidRPr="007502FA" w:rsidRDefault="008C0D49"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7E4EC2">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7C4B8800" w:rsidR="007502FA" w:rsidRPr="007502FA" w:rsidRDefault="008C0D49"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7E4EC2">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7AAC7AD8" w:rsidR="007502FA" w:rsidRPr="007502FA" w:rsidRDefault="008C0D49"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7E4EC2">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2D24DFDA" w:rsidR="007502FA" w:rsidRPr="007502FA" w:rsidRDefault="008C0D49"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13679FF5" w14:textId="77777777" w:rsidTr="007E4EC2">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7E4EC2"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7E4EC2">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4CCC87D4"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7E4EC2">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22652236"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7E4EC2">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7E4EC2">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1397C07E"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7E4EC2">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5447DF3E" w:rsidR="002351B8" w:rsidRPr="007502FA" w:rsidRDefault="008C0D49"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7E4EC2">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14DD63A2" w:rsidR="00E324A0" w:rsidRPr="007502FA" w:rsidRDefault="005568C2" w:rsidP="00E324A0">
            <w:pPr>
              <w:rPr>
                <w:rFonts w:ascii="Arial" w:hAnsi="Arial" w:cs="Arial"/>
                <w:sz w:val="22"/>
                <w:szCs w:val="22"/>
              </w:rPr>
            </w:pPr>
            <w:permStart w:id="1354395313" w:edGrp="everyone"/>
            <w:r>
              <w:rPr>
                <w:rFonts w:ascii="Arial" w:hAnsi="Arial" w:cs="Arial"/>
                <w:sz w:val="22"/>
                <w:szCs w:val="22"/>
              </w:rPr>
              <w:t>AS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7E4EC2"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E324A0" w:rsidRPr="007502FA" w14:paraId="58A425FB" w14:textId="77777777" w:rsidTr="007E4EC2">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7E4EC2"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7E4EC2">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17E74AC8" w:rsidR="007502FA" w:rsidRPr="007502FA" w:rsidRDefault="00F7212F" w:rsidP="007502FA">
            <w:pPr>
              <w:rPr>
                <w:rFonts w:ascii="Arial" w:hAnsi="Arial" w:cs="Arial"/>
                <w:sz w:val="22"/>
                <w:szCs w:val="22"/>
              </w:rPr>
            </w:pPr>
            <w:permStart w:id="404691746" w:edGrp="everyone"/>
            <w:r>
              <w:rPr>
                <w:rFonts w:ascii="Arial" w:hAnsi="Arial" w:cs="Arial"/>
                <w:sz w:val="22"/>
                <w:szCs w:val="22"/>
              </w:rPr>
              <w:t xml:space="preserve">Cylinder test.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7E4EC2">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0FA26E7F" w:rsidR="007502FA" w:rsidRPr="007502FA" w:rsidRDefault="00F7212F" w:rsidP="007502FA">
            <w:pPr>
              <w:rPr>
                <w:rFonts w:ascii="Arial" w:hAnsi="Arial" w:cs="Arial"/>
                <w:sz w:val="22"/>
                <w:szCs w:val="22"/>
              </w:rPr>
            </w:pPr>
            <w:permStart w:id="606410420" w:edGrp="everyone"/>
            <w:r>
              <w:rPr>
                <w:rFonts w:ascii="Arial" w:hAnsi="Arial" w:cs="Arial"/>
                <w:sz w:val="22"/>
                <w:szCs w:val="22"/>
              </w:rPr>
              <w:t>Repeated loading test.</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7E4EC2">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22DF7F33" w:rsidR="007502FA" w:rsidRPr="007502FA" w:rsidRDefault="00F7212F" w:rsidP="007502FA">
            <w:pPr>
              <w:rPr>
                <w:rFonts w:ascii="Arial" w:hAnsi="Arial" w:cs="Arial"/>
                <w:sz w:val="22"/>
                <w:szCs w:val="22"/>
              </w:rPr>
            </w:pPr>
            <w:permStart w:id="1343839960" w:edGrp="everyone"/>
            <w:r>
              <w:rPr>
                <w:rFonts w:ascii="Arial" w:hAnsi="Arial" w:cs="Arial"/>
                <w:sz w:val="22"/>
                <w:szCs w:val="22"/>
              </w:rPr>
              <w:t>Visual Grading.</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7E4EC2">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14434E24" w:rsidR="00E324A0" w:rsidRPr="007502FA" w:rsidRDefault="00F7212F" w:rsidP="00E324A0">
            <w:pPr>
              <w:rPr>
                <w:rFonts w:ascii="Arial" w:hAnsi="Arial" w:cs="Arial"/>
                <w:sz w:val="22"/>
                <w:szCs w:val="22"/>
              </w:rPr>
            </w:pPr>
            <w:permStart w:id="67248476" w:edGrp="everyone"/>
            <w:r>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7E4EC2"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7E4EC2">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72D05C95" w:rsidR="00E324A0" w:rsidRPr="007502FA" w:rsidRDefault="00F7212F" w:rsidP="00E324A0">
            <w:pPr>
              <w:rPr>
                <w:rFonts w:ascii="Arial" w:hAnsi="Arial" w:cs="Arial"/>
                <w:sz w:val="22"/>
                <w:szCs w:val="22"/>
              </w:rPr>
            </w:pPr>
            <w:permStart w:id="1735202826" w:edGrp="everyone"/>
            <w:r>
              <w:rPr>
                <w:rFonts w:ascii="Arial" w:hAnsi="Arial" w:cs="Arial"/>
                <w:sz w:val="22"/>
                <w:szCs w:val="22"/>
              </w:rPr>
              <w:t xml:space="preserve">Splitting, pockets of resin. </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7E4EC2"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7E4EC2">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5AB35" w14:textId="16D7A3A9" w:rsidR="00E324A0" w:rsidRPr="007502FA" w:rsidRDefault="00F7212F" w:rsidP="00E324A0">
            <w:pPr>
              <w:rPr>
                <w:rFonts w:ascii="Arial" w:hAnsi="Arial" w:cs="Arial"/>
                <w:sz w:val="22"/>
                <w:szCs w:val="22"/>
              </w:rPr>
            </w:pPr>
            <w:permStart w:id="266403996" w:edGrp="everyone"/>
            <w:r>
              <w:rPr>
                <w:rFonts w:ascii="Arial" w:hAnsi="Arial" w:cs="Arial"/>
                <w:sz w:val="22"/>
                <w:szCs w:val="22"/>
              </w:rPr>
              <w:t>Acid immersion test. Water absorption test.</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7E4EC2"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7E4EC2">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1ACDBBCC" w:rsidR="00E324A0" w:rsidRPr="007502FA" w:rsidRDefault="00F7212F" w:rsidP="00E324A0">
            <w:pPr>
              <w:rPr>
                <w:rFonts w:ascii="Arial" w:hAnsi="Arial" w:cs="Arial"/>
                <w:sz w:val="22"/>
                <w:szCs w:val="22"/>
              </w:rPr>
            </w:pPr>
            <w:permStart w:id="1417303934" w:edGrp="everyone"/>
            <w:r>
              <w:rPr>
                <w:rFonts w:ascii="Arial" w:hAnsi="Arial" w:cs="Arial"/>
                <w:sz w:val="22"/>
                <w:szCs w:val="22"/>
              </w:rPr>
              <w:t>Cracks. Unacceptable colour variations.</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7E4EC2"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58ECB8F5" w:rsidR="002351B8" w:rsidRPr="007502FA" w:rsidRDefault="00F7212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7E4EC2"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7E4EC2">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FA4DFB" w14:textId="07142913" w:rsidR="00E324A0" w:rsidRPr="007502FA" w:rsidRDefault="005568C2" w:rsidP="00E324A0">
            <w:pPr>
              <w:rPr>
                <w:rFonts w:ascii="Arial" w:hAnsi="Arial" w:cs="Arial"/>
                <w:sz w:val="22"/>
                <w:szCs w:val="22"/>
              </w:rPr>
            </w:pPr>
            <w:permStart w:id="1970302922" w:edGrp="everyone"/>
            <w:r>
              <w:rPr>
                <w:rFonts w:ascii="Arial" w:hAnsi="Arial" w:cs="Arial"/>
                <w:sz w:val="22"/>
                <w:szCs w:val="22"/>
              </w:rPr>
              <w:t>Painting. Mechanical protection.</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7E4EC2"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3054CF" w14:textId="5DF93340" w:rsidR="00E324A0" w:rsidRPr="007502FA" w:rsidRDefault="005568C2" w:rsidP="00E324A0">
            <w:pPr>
              <w:rPr>
                <w:rFonts w:ascii="Arial" w:hAnsi="Arial" w:cs="Arial"/>
                <w:sz w:val="22"/>
                <w:szCs w:val="22"/>
              </w:rPr>
            </w:pPr>
            <w:permStart w:id="998260978" w:edGrp="everyone"/>
            <w:r>
              <w:rPr>
                <w:rFonts w:ascii="Arial" w:hAnsi="Arial" w:cs="Arial"/>
                <w:sz w:val="22"/>
                <w:szCs w:val="22"/>
              </w:rPr>
              <w:t xml:space="preserve">Painting. Galvanising. </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7E4EC2"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7E4EC2">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0BAB33A9" w:rsidR="00E324A0" w:rsidRPr="007502FA" w:rsidRDefault="005568C2" w:rsidP="00E324A0">
            <w:pPr>
              <w:rPr>
                <w:rFonts w:ascii="Arial" w:hAnsi="Arial" w:cs="Arial"/>
                <w:sz w:val="22"/>
                <w:szCs w:val="22"/>
              </w:rPr>
            </w:pPr>
            <w:permStart w:id="2130641002" w:edGrp="everyone"/>
            <w:proofErr w:type="spellStart"/>
            <w:r>
              <w:rPr>
                <w:rFonts w:ascii="Arial" w:hAnsi="Arial" w:cs="Arial"/>
                <w:sz w:val="22"/>
                <w:szCs w:val="22"/>
              </w:rPr>
              <w:t>Non ferrous</w:t>
            </w:r>
            <w:proofErr w:type="spellEnd"/>
            <w:r>
              <w:rPr>
                <w:rFonts w:ascii="Arial" w:hAnsi="Arial" w:cs="Arial"/>
                <w:sz w:val="22"/>
                <w:szCs w:val="22"/>
              </w:rPr>
              <w:t xml:space="preserve"> metals are more corrosion resistant because they have a ceramic coating of oxide or salt on the metal.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7E4EC2"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324A0" w:rsidRPr="007502FA" w14:paraId="6466D4F5" w14:textId="77777777" w:rsidTr="007E4EC2">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7E4EC2"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7E4EC2">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7E4EC2">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35BE2F29" w:rsidR="002351B8" w:rsidRPr="007502FA" w:rsidRDefault="005568C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7E4EC2">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6FA68102" w:rsidR="002351B8" w:rsidRPr="007502FA" w:rsidRDefault="005568C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7E4EC2">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3CA49409" w:rsidR="002351B8" w:rsidRPr="007502FA" w:rsidRDefault="005568C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7E4EC2">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7E4EC2"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7502FA">
            <w:rPr>
              <w:szCs w:val="32"/>
            </w:rPr>
            <w:t>CPCCBC4006B</w:t>
          </w:r>
        </w:sdtContent>
      </w:sdt>
      <w:r w:rsidR="007502FA" w:rsidRPr="004932A4">
        <w:rPr>
          <w:szCs w:val="32"/>
        </w:rPr>
        <w:t xml:space="preserve"> </w:t>
      </w:r>
    </w:p>
    <w:p w14:paraId="1F7480F3" w14:textId="77777777" w:rsidR="007502FA" w:rsidRPr="004932A4" w:rsidRDefault="007E4EC2"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7E4EC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7E4EC2">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7E4EC2">
            <w:pPr>
              <w:ind w:right="-24"/>
              <w:jc w:val="center"/>
              <w:rPr>
                <w:rFonts w:ascii="Arial" w:hAnsi="Arial" w:cs="Arial"/>
                <w:b/>
                <w:szCs w:val="24"/>
              </w:rPr>
            </w:pPr>
          </w:p>
          <w:p w14:paraId="7AA86C85" w14:textId="77777777" w:rsidR="007502FA" w:rsidRPr="00F01505" w:rsidRDefault="007502FA" w:rsidP="007E4EC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7E4EC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7E4EC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7E4EC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7E4EC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7E4EC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7E4EC2">
        <w:tc>
          <w:tcPr>
            <w:tcW w:w="2552" w:type="dxa"/>
            <w:tcBorders>
              <w:top w:val="nil"/>
              <w:left w:val="nil"/>
              <w:bottom w:val="nil"/>
              <w:right w:val="nil"/>
            </w:tcBorders>
          </w:tcPr>
          <w:p w14:paraId="0111A698" w14:textId="77777777" w:rsidR="007502FA" w:rsidRPr="001C4084" w:rsidRDefault="007502FA" w:rsidP="007E4EC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17D4BDEB" w:rsidR="007502FA" w:rsidRPr="001C4084" w:rsidRDefault="0002795C" w:rsidP="007E4EC2">
            <w:pPr>
              <w:ind w:right="-24"/>
              <w:rPr>
                <w:rFonts w:ascii="Arial" w:hAnsi="Arial" w:cs="Arial"/>
                <w:sz w:val="22"/>
                <w:szCs w:val="22"/>
              </w:rPr>
            </w:pPr>
            <w:permStart w:id="1128211002" w:edGrp="everyone"/>
            <w:r>
              <w:rPr>
                <w:rFonts w:ascii="Arial" w:hAnsi="Arial" w:cs="Arial"/>
                <w:sz w:val="22"/>
                <w:szCs w:val="22"/>
              </w:rPr>
              <w:t>Michael Carter</w:t>
            </w:r>
            <w:permEnd w:id="1128211002"/>
          </w:p>
        </w:tc>
      </w:tr>
      <w:tr w:rsidR="007502FA" w:rsidRPr="0047156F" w14:paraId="35C12E96" w14:textId="77777777" w:rsidTr="007E4EC2">
        <w:tc>
          <w:tcPr>
            <w:tcW w:w="2552" w:type="dxa"/>
            <w:tcBorders>
              <w:top w:val="nil"/>
              <w:left w:val="nil"/>
              <w:bottom w:val="nil"/>
              <w:right w:val="nil"/>
            </w:tcBorders>
          </w:tcPr>
          <w:p w14:paraId="2175A66B" w14:textId="77777777" w:rsidR="007502FA" w:rsidRPr="0047156F" w:rsidRDefault="007502FA" w:rsidP="007E4EC2">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7E4EC2">
            <w:pPr>
              <w:ind w:right="-24"/>
              <w:rPr>
                <w:rFonts w:ascii="Arial" w:hAnsi="Arial" w:cs="Arial"/>
                <w:sz w:val="22"/>
                <w:szCs w:val="22"/>
              </w:rPr>
            </w:pPr>
          </w:p>
        </w:tc>
      </w:tr>
      <w:tr w:rsidR="007502FA" w:rsidRPr="00830749" w14:paraId="1336EA97" w14:textId="77777777" w:rsidTr="007E4EC2">
        <w:tc>
          <w:tcPr>
            <w:tcW w:w="2552" w:type="dxa"/>
            <w:tcBorders>
              <w:top w:val="nil"/>
              <w:left w:val="nil"/>
              <w:bottom w:val="nil"/>
              <w:right w:val="nil"/>
            </w:tcBorders>
          </w:tcPr>
          <w:p w14:paraId="4F251293" w14:textId="77777777" w:rsidR="007502FA" w:rsidRPr="001C4084" w:rsidRDefault="007502FA" w:rsidP="007E4EC2">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466253" w14:textId="77777777" w:rsidR="007502FA" w:rsidRPr="00DD7A44" w:rsidRDefault="007502FA" w:rsidP="007E4E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6780857E">
                      <wp:extent cx="1233054" cy="354640"/>
                      <wp:effectExtent l="0" t="0" r="5715" b="762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238149" cy="35610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7E4EC2">
        <w:tc>
          <w:tcPr>
            <w:tcW w:w="2552" w:type="dxa"/>
            <w:tcBorders>
              <w:top w:val="nil"/>
              <w:left w:val="nil"/>
              <w:bottom w:val="nil"/>
              <w:right w:val="nil"/>
            </w:tcBorders>
          </w:tcPr>
          <w:p w14:paraId="3CD24D91" w14:textId="77777777" w:rsidR="007502FA" w:rsidRDefault="007502FA" w:rsidP="007E4EC2">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7E4EC2">
            <w:pPr>
              <w:ind w:right="-24"/>
              <w:rPr>
                <w:rFonts w:ascii="Arial" w:hAnsi="Arial" w:cs="Arial"/>
                <w:sz w:val="22"/>
                <w:szCs w:val="22"/>
              </w:rPr>
            </w:pPr>
          </w:p>
        </w:tc>
      </w:tr>
      <w:tr w:rsidR="007502FA" w:rsidRPr="0077428E" w14:paraId="4F85B9CB" w14:textId="77777777" w:rsidTr="007E4EC2">
        <w:tc>
          <w:tcPr>
            <w:tcW w:w="2552" w:type="dxa"/>
            <w:tcBorders>
              <w:top w:val="nil"/>
              <w:left w:val="nil"/>
              <w:bottom w:val="nil"/>
              <w:right w:val="nil"/>
            </w:tcBorders>
          </w:tcPr>
          <w:p w14:paraId="7BE9AB89" w14:textId="77777777" w:rsidR="007502FA" w:rsidRPr="0077428E" w:rsidRDefault="007502FA" w:rsidP="007E4EC2">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date w:fullDate="2020-09-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725EC965" w:rsidR="007502FA" w:rsidRPr="00DD7A44" w:rsidRDefault="0002795C" w:rsidP="007E4EC2">
                <w:pPr>
                  <w:ind w:right="-24"/>
                  <w:rPr>
                    <w:rFonts w:ascii="Arial" w:hAnsi="Arial" w:cs="Arial"/>
                    <w:sz w:val="22"/>
                    <w:szCs w:val="22"/>
                  </w:rPr>
                </w:pPr>
                <w:r>
                  <w:rPr>
                    <w:rFonts w:ascii="Arial" w:hAnsi="Arial" w:cs="Arial"/>
                    <w:sz w:val="22"/>
                    <w:szCs w:val="22"/>
                  </w:rPr>
                  <w:t>25/09/2020</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7E4EC2">
        <w:tc>
          <w:tcPr>
            <w:tcW w:w="2552" w:type="dxa"/>
            <w:tcBorders>
              <w:top w:val="nil"/>
              <w:left w:val="nil"/>
              <w:bottom w:val="nil"/>
              <w:right w:val="nil"/>
            </w:tcBorders>
          </w:tcPr>
          <w:p w14:paraId="59DB61F1" w14:textId="77777777" w:rsidR="007502FA" w:rsidRPr="0032118C" w:rsidRDefault="007502FA" w:rsidP="007E4EC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7E4EC2">
            <w:pPr>
              <w:ind w:right="-24"/>
              <w:rPr>
                <w:rFonts w:ascii="Arial" w:hAnsi="Arial" w:cs="Arial"/>
                <w:sz w:val="22"/>
                <w:szCs w:val="22"/>
              </w:rPr>
            </w:pPr>
            <w:permStart w:id="2118061106" w:edGrp="everyone"/>
            <w:permEnd w:id="2118061106"/>
          </w:p>
        </w:tc>
      </w:tr>
      <w:tr w:rsidR="007502FA" w:rsidRPr="0047156F" w14:paraId="7BF31B3E" w14:textId="77777777" w:rsidTr="007E4EC2">
        <w:trPr>
          <w:trHeight w:val="113"/>
        </w:trPr>
        <w:tc>
          <w:tcPr>
            <w:tcW w:w="2552" w:type="dxa"/>
            <w:tcBorders>
              <w:top w:val="nil"/>
              <w:left w:val="nil"/>
              <w:bottom w:val="nil"/>
              <w:right w:val="nil"/>
            </w:tcBorders>
          </w:tcPr>
          <w:p w14:paraId="2AE462D3" w14:textId="77777777" w:rsidR="007502FA" w:rsidRPr="0047156F" w:rsidRDefault="007502FA" w:rsidP="007E4EC2">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7E4EC2">
            <w:pPr>
              <w:ind w:right="-24"/>
              <w:rPr>
                <w:rFonts w:ascii="Arial" w:hAnsi="Arial" w:cs="Arial"/>
                <w:sz w:val="22"/>
                <w:szCs w:val="22"/>
              </w:rPr>
            </w:pPr>
          </w:p>
        </w:tc>
      </w:tr>
      <w:tr w:rsidR="007502FA" w:rsidRPr="0032118C" w14:paraId="4CF82694" w14:textId="77777777" w:rsidTr="007E4EC2">
        <w:tc>
          <w:tcPr>
            <w:tcW w:w="2552" w:type="dxa"/>
            <w:tcBorders>
              <w:top w:val="nil"/>
              <w:left w:val="nil"/>
              <w:bottom w:val="nil"/>
              <w:right w:val="nil"/>
            </w:tcBorders>
          </w:tcPr>
          <w:p w14:paraId="38691FF2" w14:textId="77777777" w:rsidR="007502FA" w:rsidRPr="0032118C" w:rsidRDefault="007502FA" w:rsidP="007E4EC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7E4EC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7E4EC2">
        <w:tc>
          <w:tcPr>
            <w:tcW w:w="2552" w:type="dxa"/>
            <w:tcBorders>
              <w:top w:val="nil"/>
              <w:left w:val="nil"/>
              <w:bottom w:val="nil"/>
              <w:right w:val="nil"/>
            </w:tcBorders>
          </w:tcPr>
          <w:p w14:paraId="66ECE0D8" w14:textId="77777777" w:rsidR="007502FA" w:rsidRDefault="007502FA" w:rsidP="007E4EC2">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7E4EC2">
            <w:pPr>
              <w:ind w:right="-24"/>
              <w:rPr>
                <w:rFonts w:ascii="Arial" w:hAnsi="Arial" w:cs="Arial"/>
                <w:sz w:val="22"/>
                <w:szCs w:val="22"/>
              </w:rPr>
            </w:pPr>
          </w:p>
        </w:tc>
      </w:tr>
      <w:tr w:rsidR="007502FA" w:rsidRPr="0077428E" w14:paraId="09C0D479" w14:textId="77777777" w:rsidTr="007E4EC2">
        <w:tc>
          <w:tcPr>
            <w:tcW w:w="2552" w:type="dxa"/>
            <w:tcBorders>
              <w:top w:val="nil"/>
              <w:left w:val="nil"/>
              <w:bottom w:val="nil"/>
              <w:right w:val="nil"/>
            </w:tcBorders>
          </w:tcPr>
          <w:p w14:paraId="21267E0B" w14:textId="77777777" w:rsidR="007502FA" w:rsidRPr="0077428E" w:rsidRDefault="007502FA" w:rsidP="007E4EC2">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7E4EC2" w:rsidP="007E4EC2">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7E4EC2">
        <w:trPr>
          <w:trHeight w:val="217"/>
          <w:jc w:val="center"/>
        </w:trPr>
        <w:tc>
          <w:tcPr>
            <w:tcW w:w="2528" w:type="dxa"/>
            <w:vMerge w:val="restart"/>
            <w:shd w:val="clear" w:color="auto" w:fill="F3F3F3"/>
            <w:vAlign w:val="center"/>
          </w:tcPr>
          <w:p w14:paraId="692BBEF3" w14:textId="77777777" w:rsidR="007502FA" w:rsidRPr="004932A4" w:rsidRDefault="007502FA" w:rsidP="007E4EC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7E4EC2">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7E4EC2">
        <w:trPr>
          <w:cantSplit/>
          <w:jc w:val="center"/>
        </w:trPr>
        <w:tc>
          <w:tcPr>
            <w:tcW w:w="2528" w:type="dxa"/>
            <w:vMerge/>
            <w:tcBorders>
              <w:bottom w:val="single" w:sz="4" w:space="0" w:color="auto"/>
            </w:tcBorders>
            <w:vAlign w:val="center"/>
          </w:tcPr>
          <w:p w14:paraId="586CC98E" w14:textId="77777777" w:rsidR="007502FA" w:rsidRPr="004932A4" w:rsidRDefault="007502FA" w:rsidP="007E4EC2">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7E4EC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7E4EC2">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7E4EC2">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7E4EC2">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7E4EC2">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7E4EC2">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7E4EC2">
        <w:trPr>
          <w:cantSplit/>
          <w:trHeight w:val="454"/>
          <w:jc w:val="center"/>
        </w:trPr>
        <w:tc>
          <w:tcPr>
            <w:tcW w:w="2528" w:type="dxa"/>
            <w:shd w:val="clear" w:color="auto" w:fill="auto"/>
            <w:vAlign w:val="center"/>
          </w:tcPr>
          <w:p w14:paraId="708594F5" w14:textId="77777777" w:rsidR="007502FA" w:rsidRPr="009E3CC3" w:rsidRDefault="007502FA" w:rsidP="007E4EC2">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7E4EC2">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7E4EC2">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7E4EC2">
        <w:tc>
          <w:tcPr>
            <w:tcW w:w="9016" w:type="dxa"/>
            <w:shd w:val="clear" w:color="auto" w:fill="D9D9D9" w:themeFill="background1" w:themeFillShade="D9"/>
          </w:tcPr>
          <w:p w14:paraId="7D626BFF" w14:textId="77777777" w:rsidR="007502FA" w:rsidRPr="00553DDB" w:rsidRDefault="007502FA" w:rsidP="007E4EC2">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7E4EC2">
        <w:trPr>
          <w:trHeight w:val="13602"/>
        </w:trPr>
        <w:tc>
          <w:tcPr>
            <w:tcW w:w="9016" w:type="dxa"/>
          </w:tcPr>
          <w:p w14:paraId="06C5EE38" w14:textId="77777777" w:rsidR="007502FA" w:rsidRPr="00553DDB" w:rsidRDefault="007502FA" w:rsidP="007E4EC2">
            <w:pPr>
              <w:rPr>
                <w:rFonts w:ascii="Arial" w:hAnsi="Arial" w:cs="Arial"/>
                <w:szCs w:val="24"/>
              </w:rPr>
            </w:pPr>
            <w:permStart w:id="46341795" w:edGrp="everyone"/>
            <w:permEnd w:id="46341795"/>
          </w:p>
        </w:tc>
      </w:tr>
    </w:tbl>
    <w:p w14:paraId="1726E56C" w14:textId="77777777" w:rsidR="007502FA" w:rsidRPr="00BF7956" w:rsidRDefault="007E4EC2"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7E4EC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7E4EC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7E4EC2">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7E4EC2">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7E4EC2">
            <w:pPr>
              <w:jc w:val="left"/>
              <w:rPr>
                <w:rFonts w:cs="Arial"/>
                <w:b/>
                <w:sz w:val="20"/>
              </w:rPr>
            </w:pPr>
            <w:r w:rsidRPr="002958BB">
              <w:rPr>
                <w:rFonts w:cs="Arial"/>
                <w:b/>
                <w:sz w:val="20"/>
              </w:rPr>
              <w:t xml:space="preserve">Resources required: </w:t>
            </w:r>
          </w:p>
          <w:p w14:paraId="6D92047C" w14:textId="77777777" w:rsidR="007502FA" w:rsidRPr="002958BB" w:rsidRDefault="007502FA" w:rsidP="007E4EC2">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7E4EC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7E4EC2">
            <w:pPr>
              <w:jc w:val="center"/>
              <w:rPr>
                <w:rFonts w:cs="Arial"/>
                <w:b/>
                <w:sz w:val="20"/>
              </w:rPr>
            </w:pPr>
            <w:r w:rsidRPr="00696855">
              <w:rPr>
                <w:rFonts w:cs="Arial"/>
                <w:b/>
                <w:sz w:val="20"/>
              </w:rPr>
              <w:t>Assessment of task</w:t>
            </w:r>
          </w:p>
        </w:tc>
      </w:tr>
      <w:tr w:rsidR="007502FA" w:rsidRPr="00683908" w14:paraId="6074637C" w14:textId="77777777" w:rsidTr="007E4EC2">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7E4EC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6EC9B416" w:rsidR="007502FA" w:rsidRPr="00DE6B06" w:rsidRDefault="007502FA" w:rsidP="007E4EC2">
            <w:pPr>
              <w:jc w:val="left"/>
              <w:rPr>
                <w:rFonts w:ascii="Arial" w:hAnsi="Arial" w:cs="Arial"/>
                <w:sz w:val="22"/>
              </w:rPr>
            </w:pPr>
            <w:bookmarkStart w:id="49" w:name="_GoBack"/>
            <w:bookmarkEnd w:id="49"/>
            <w:permStart w:id="1248467387" w:edGrp="everyone"/>
            <w:permEnd w:id="1248467387"/>
          </w:p>
        </w:tc>
      </w:tr>
      <w:tr w:rsidR="007502FA" w:rsidRPr="00683908" w14:paraId="5F1E0024" w14:textId="77777777" w:rsidTr="007E4EC2">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7E4EC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7E4EC2">
            <w:pPr>
              <w:jc w:val="left"/>
              <w:rPr>
                <w:rFonts w:ascii="Arial" w:hAnsi="Arial" w:cs="Arial"/>
                <w:sz w:val="22"/>
              </w:rPr>
            </w:pPr>
            <w:permStart w:id="20519947" w:edGrp="everyone"/>
            <w:permEnd w:id="20519947"/>
          </w:p>
        </w:tc>
      </w:tr>
      <w:tr w:rsidR="007502FA" w:rsidRPr="00683908" w14:paraId="270B0BDA" w14:textId="77777777" w:rsidTr="007E4EC2">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7E4EC2">
            <w:pPr>
              <w:jc w:val="right"/>
              <w:rPr>
                <w:rFonts w:cs="Arial"/>
                <w:b/>
                <w:sz w:val="20"/>
              </w:rPr>
            </w:pPr>
            <w:r>
              <w:rPr>
                <w:rFonts w:cs="Arial"/>
                <w:b/>
                <w:sz w:val="20"/>
              </w:rPr>
              <w:t xml:space="preserve">Role of observer </w:t>
            </w:r>
          </w:p>
          <w:p w14:paraId="7EDF7D82" w14:textId="77777777" w:rsidR="007502FA" w:rsidRPr="00696855" w:rsidRDefault="007502FA" w:rsidP="007E4EC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7E4EC2">
            <w:pPr>
              <w:jc w:val="left"/>
              <w:rPr>
                <w:rFonts w:ascii="Arial" w:hAnsi="Arial" w:cs="Arial"/>
                <w:sz w:val="22"/>
              </w:rPr>
            </w:pPr>
            <w:permStart w:id="1495205956" w:edGrp="everyone"/>
            <w:permEnd w:id="1495205956"/>
          </w:p>
        </w:tc>
      </w:tr>
      <w:tr w:rsidR="007502FA" w:rsidRPr="00683908" w14:paraId="4B52986D" w14:textId="77777777" w:rsidTr="007E4EC2">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7E4EC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7E4EC2">
            <w:pPr>
              <w:jc w:val="left"/>
              <w:rPr>
                <w:rFonts w:ascii="Arial" w:hAnsi="Arial" w:cs="Arial"/>
                <w:sz w:val="22"/>
              </w:rPr>
            </w:pPr>
            <w:permStart w:id="52310826" w:edGrp="everyone"/>
            <w:permEnd w:id="52310826"/>
          </w:p>
        </w:tc>
      </w:tr>
      <w:tr w:rsidR="007502FA" w:rsidRPr="00683908" w14:paraId="192CCFB6" w14:textId="77777777" w:rsidTr="007E4EC2">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7E4EC2">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7E4EC2">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7E4EC2">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7E4EC2">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7E4EC2" w:rsidP="007E4EC2">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7E4EC2">
        <w:tc>
          <w:tcPr>
            <w:tcW w:w="6093" w:type="dxa"/>
            <w:gridSpan w:val="2"/>
            <w:vMerge w:val="restart"/>
            <w:tcBorders>
              <w:left w:val="single" w:sz="12" w:space="0" w:color="000000"/>
            </w:tcBorders>
            <w:vAlign w:val="center"/>
          </w:tcPr>
          <w:p w14:paraId="1D8AF61C" w14:textId="77777777" w:rsidR="007502FA" w:rsidRPr="0019760F" w:rsidRDefault="007502FA" w:rsidP="007E4EC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7E4EC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7E4EC2">
        <w:trPr>
          <w:trHeight w:val="233"/>
        </w:trPr>
        <w:tc>
          <w:tcPr>
            <w:tcW w:w="6093" w:type="dxa"/>
            <w:gridSpan w:val="2"/>
            <w:vMerge/>
            <w:tcBorders>
              <w:left w:val="single" w:sz="12" w:space="0" w:color="000000"/>
            </w:tcBorders>
          </w:tcPr>
          <w:p w14:paraId="46D0339F" w14:textId="77777777" w:rsidR="007502FA" w:rsidRPr="00696855" w:rsidRDefault="007502FA" w:rsidP="007E4EC2">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7E4EC2">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7E4EC2">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7E4EC2">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7E4EC2">
            <w:pPr>
              <w:jc w:val="center"/>
              <w:rPr>
                <w:rFonts w:cs="Arial"/>
                <w:b/>
                <w:sz w:val="20"/>
              </w:rPr>
            </w:pPr>
            <w:r>
              <w:rPr>
                <w:rFonts w:cs="Arial"/>
                <w:b/>
                <w:sz w:val="20"/>
              </w:rPr>
              <w:t>Occasion</w:t>
            </w:r>
          </w:p>
        </w:tc>
      </w:tr>
      <w:tr w:rsidR="007502FA" w:rsidRPr="00683908" w14:paraId="3A77A651" w14:textId="77777777" w:rsidTr="007E4EC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7E4EC2">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7E4EC2"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7E4EC2"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permStart w:id="1859270021" w:edGrp="everyone"/>
        <w:tc>
          <w:tcPr>
            <w:tcW w:w="1489" w:type="dxa"/>
            <w:tcBorders>
              <w:right w:val="single" w:sz="4" w:space="0" w:color="auto"/>
            </w:tcBorders>
            <w:vAlign w:val="center"/>
          </w:tcPr>
          <w:p w14:paraId="21FDE50A" w14:textId="3E79BBE8" w:rsidR="00BD17F1" w:rsidRPr="00696855" w:rsidRDefault="007E4EC2"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7E4EC2"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7E4EC2"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7E4EC2"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7E4EC2"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7E4EC2"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7E4EC2"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7E4EC2"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7E4EC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7E4EC2">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7E4EC2"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7E4EC2"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7E4EC2"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7E4EC2"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7E4EC2"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7E4EC2"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permStart w:id="914060623" w:edGrp="everyone"/>
        <w:tc>
          <w:tcPr>
            <w:tcW w:w="1489" w:type="dxa"/>
            <w:tcBorders>
              <w:right w:val="single" w:sz="4" w:space="0" w:color="auto"/>
            </w:tcBorders>
            <w:vAlign w:val="center"/>
          </w:tcPr>
          <w:p w14:paraId="670C6B03" w14:textId="388BD2F4" w:rsidR="00BD17F1" w:rsidRPr="00696855" w:rsidRDefault="007E4EC2"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7E4EC2"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permStart w:id="62743978" w:edGrp="everyone"/>
        <w:tc>
          <w:tcPr>
            <w:tcW w:w="1489" w:type="dxa"/>
            <w:tcBorders>
              <w:right w:val="single" w:sz="4" w:space="0" w:color="auto"/>
            </w:tcBorders>
            <w:vAlign w:val="center"/>
          </w:tcPr>
          <w:p w14:paraId="03FCF234" w14:textId="072232FE" w:rsidR="00BD17F1" w:rsidRPr="00696855" w:rsidRDefault="007E4EC2"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7E4EC2"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7E4EC2"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7E4EC2"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7E4EC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7E4EC2">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7E4EC2"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7E4EC2"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7E4EC2"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7E4EC2"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7E4EC2"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7E4EC2"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7E4EC2"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7E4EC2"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7E4EC2"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7E4EC2"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permStart w:id="277292771" w:edGrp="everyone"/>
        <w:tc>
          <w:tcPr>
            <w:tcW w:w="1489" w:type="dxa"/>
            <w:tcBorders>
              <w:right w:val="single" w:sz="4" w:space="0" w:color="auto"/>
            </w:tcBorders>
            <w:vAlign w:val="center"/>
          </w:tcPr>
          <w:p w14:paraId="5DFEC16C" w14:textId="090A7D4C" w:rsidR="00BD17F1" w:rsidRPr="00696855" w:rsidRDefault="007E4EC2"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7E4EC2"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7E4EC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7E4EC2">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7E4EC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7E4EC2">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31F72B" w14:textId="77777777" w:rsidR="0028239E" w:rsidRDefault="0028239E" w:rsidP="00A67754">
      <w:r>
        <w:separator/>
      </w:r>
    </w:p>
  </w:endnote>
  <w:endnote w:type="continuationSeparator" w:id="0">
    <w:p w14:paraId="15F8219C" w14:textId="77777777" w:rsidR="0028239E" w:rsidRDefault="0028239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C3B57" w14:textId="77777777" w:rsidR="007E4EC2" w:rsidRPr="00830749" w:rsidRDefault="007E4EC2" w:rsidP="00830749">
    <w:pPr>
      <w:pBdr>
        <w:top w:val="single" w:sz="4" w:space="1" w:color="auto"/>
      </w:pBdr>
      <w:rPr>
        <w:rFonts w:ascii="Arial" w:hAnsi="Arial" w:cs="Arial"/>
        <w:b/>
        <w:sz w:val="16"/>
        <w:szCs w:val="16"/>
      </w:rPr>
    </w:pPr>
  </w:p>
  <w:p w14:paraId="0DDD3C6B" w14:textId="2A8C3B7C" w:rsidR="007E4EC2" w:rsidRPr="00830749" w:rsidRDefault="007E4EC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2795C">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2795C">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8D687" w14:textId="77777777" w:rsidR="007E4EC2" w:rsidRPr="00830749" w:rsidRDefault="007E4EC2" w:rsidP="00830749">
    <w:pPr>
      <w:pBdr>
        <w:top w:val="single" w:sz="4" w:space="1" w:color="auto"/>
      </w:pBdr>
      <w:rPr>
        <w:rFonts w:ascii="Arial" w:hAnsi="Arial" w:cs="Arial"/>
        <w:b/>
        <w:sz w:val="16"/>
        <w:szCs w:val="16"/>
      </w:rPr>
    </w:pPr>
  </w:p>
  <w:p w14:paraId="063ACC4B" w14:textId="0B17EF14" w:rsidR="007E4EC2" w:rsidRPr="00830749" w:rsidRDefault="007E4E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84C5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4C5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436DA" w14:textId="77777777" w:rsidR="007E4EC2" w:rsidRPr="00830749" w:rsidRDefault="007E4EC2" w:rsidP="00830749">
    <w:pPr>
      <w:pBdr>
        <w:top w:val="single" w:sz="4" w:space="1" w:color="auto"/>
      </w:pBdr>
      <w:rPr>
        <w:rFonts w:ascii="Arial" w:hAnsi="Arial" w:cs="Arial"/>
        <w:b/>
        <w:sz w:val="16"/>
        <w:szCs w:val="16"/>
      </w:rPr>
    </w:pPr>
  </w:p>
  <w:p w14:paraId="6D5919E4" w14:textId="12C29438" w:rsidR="007E4EC2" w:rsidRPr="00830749" w:rsidRDefault="007E4EC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2795C">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795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4E1E7" w14:textId="77777777" w:rsidR="007E4EC2" w:rsidRPr="00830749" w:rsidRDefault="007E4EC2" w:rsidP="00830749">
    <w:pPr>
      <w:pBdr>
        <w:top w:val="single" w:sz="4" w:space="1" w:color="auto"/>
      </w:pBdr>
      <w:rPr>
        <w:rFonts w:ascii="Arial" w:hAnsi="Arial" w:cs="Arial"/>
        <w:b/>
        <w:sz w:val="16"/>
        <w:szCs w:val="16"/>
      </w:rPr>
    </w:pPr>
  </w:p>
  <w:p w14:paraId="31DB15D0" w14:textId="1A24F95A" w:rsidR="007E4EC2" w:rsidRPr="00830749" w:rsidRDefault="007E4EC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2795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795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38FAA" w14:textId="77777777" w:rsidR="0028239E" w:rsidRDefault="0028239E" w:rsidP="00A67754">
      <w:r>
        <w:separator/>
      </w:r>
    </w:p>
  </w:footnote>
  <w:footnote w:type="continuationSeparator" w:id="0">
    <w:p w14:paraId="0AEC4A3A" w14:textId="77777777" w:rsidR="0028239E" w:rsidRDefault="0028239E"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42705" w14:textId="77777777" w:rsidR="007E4EC2" w:rsidRPr="00303CA7" w:rsidRDefault="007E4EC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7E4EC2" w:rsidRPr="00303CA7" w:rsidRDefault="007E4EC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13242" w14:textId="77777777" w:rsidR="007E4EC2" w:rsidRPr="008F7567" w:rsidRDefault="007E4EC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7E4EC2" w:rsidRPr="008F7567" w:rsidRDefault="007E4EC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E93F2" w14:textId="77777777" w:rsidR="007E4EC2" w:rsidRDefault="007E4E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301E582C" w14:textId="77777777" w:rsidR="007E4EC2" w:rsidRPr="00830749" w:rsidRDefault="007E4EC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73D48" w14:textId="77777777" w:rsidR="007E4EC2" w:rsidRDefault="007E4EC2"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7E4EC2" w:rsidRPr="00830749" w:rsidRDefault="007E4EC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E1DC1" w14:textId="77777777" w:rsidR="007E4EC2" w:rsidRDefault="007E4EC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DC83147" w14:textId="77777777" w:rsidR="007E4EC2" w:rsidRPr="00830749" w:rsidRDefault="007E4EC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95C"/>
    <w:rsid w:val="00027B47"/>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51FF"/>
    <w:rsid w:val="0021139D"/>
    <w:rsid w:val="00213294"/>
    <w:rsid w:val="0021376B"/>
    <w:rsid w:val="00214096"/>
    <w:rsid w:val="002168EB"/>
    <w:rsid w:val="00220F44"/>
    <w:rsid w:val="0022264D"/>
    <w:rsid w:val="00222B64"/>
    <w:rsid w:val="00232F55"/>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39E"/>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C5C"/>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568C2"/>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CA8"/>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0B14"/>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4EC2"/>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44AE"/>
    <w:rsid w:val="008B22FC"/>
    <w:rsid w:val="008B39C9"/>
    <w:rsid w:val="008C0D4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97CE0"/>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2F"/>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09BD"/>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8551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5533DF" w:rsidRDefault="00553D8A" w:rsidP="00553D8A">
          <w:pPr>
            <w:pStyle w:val="1396BF6AC509400CB7A3991B4A5BECC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3DF"/>
    <w:rsid w:val="00553D8A"/>
    <w:rsid w:val="005D3BC9"/>
    <w:rsid w:val="006206DC"/>
    <w:rsid w:val="00645E48"/>
    <w:rsid w:val="00654A91"/>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02338E5E-885A-41F2-8F93-29A160174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TotalTime>
  <Pages>23</Pages>
  <Words>2994</Words>
  <Characters>17070</Characters>
  <Application>Microsoft Office Word</Application>
  <DocSecurity>8</DocSecurity>
  <Lines>142</Lines>
  <Paragraphs>40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20024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Michael Carter</cp:lastModifiedBy>
  <cp:revision>3</cp:revision>
  <cp:lastPrinted>2019-05-27T02:31:00Z</cp:lastPrinted>
  <dcterms:created xsi:type="dcterms:W3CDTF">2020-10-01T05:03:00Z</dcterms:created>
  <dcterms:modified xsi:type="dcterms:W3CDTF">2020-10-01T05:15:00Z</dcterms:modified>
  <cp:contentStatus>v1-4_02/10/2019</cp:contentStatus>
</cp:coreProperties>
</file>