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BD4F94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BD4F94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5B3FA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5B3FA9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5197952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Ruiping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Sarah Huang</w:t>
            </w:r>
            <w:permEnd w:id="1451979525"/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115181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6559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559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11518152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D66906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78750605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278750605"/>
            <w:proofErr w:type="spellEnd"/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5049682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0496829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7314470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5B3FA9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973144705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5B3FA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5B3FA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42253961" w:edGrp="everyone"/>
            <w:permEnd w:id="642253961"/>
          </w:p>
        </w:tc>
        <w:tc>
          <w:tcPr>
            <w:tcW w:w="1272" w:type="dxa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5B3FA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05511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5B3FA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5511078" w:displacedByCustomXml="prev"/>
        <w:permStart w:id="1354651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5B3FA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65177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5B3FA9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5B3FA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5B3FA9">
        <w:trPr>
          <w:trHeight w:val="13602"/>
        </w:trPr>
        <w:tc>
          <w:tcPr>
            <w:tcW w:w="9016" w:type="dxa"/>
          </w:tcPr>
          <w:p w:rsidR="00162BE7" w:rsidRPr="00DD7A44" w:rsidRDefault="00162BE7" w:rsidP="005B3FA9">
            <w:pPr>
              <w:rPr>
                <w:rFonts w:ascii="Arial" w:hAnsi="Arial" w:cs="Arial"/>
                <w:szCs w:val="24"/>
              </w:rPr>
            </w:pPr>
            <w:permStart w:id="1484545539" w:edGrp="everyone"/>
            <w:permEnd w:id="1484545539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565722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5722263" w:displacedByCustomXml="prev"/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63543159" w:edGrp="everyone"/>
            <w:r w:rsidR="005B3FA9">
              <w:rPr>
                <w:rFonts w:ascii="Arial" w:hAnsi="Arial" w:cs="Arial"/>
                <w:sz w:val="22"/>
                <w:szCs w:val="22"/>
              </w:rPr>
              <w:t>A</w:t>
            </w:r>
            <w:permEnd w:id="196354315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60370162" w:edGrp="everyone"/>
            <w:r w:rsidR="005B3FA9">
              <w:rPr>
                <w:rFonts w:ascii="Arial" w:hAnsi="Arial" w:cs="Arial"/>
                <w:sz w:val="22"/>
                <w:szCs w:val="22"/>
              </w:rPr>
              <w:t>B</w:t>
            </w:r>
            <w:permEnd w:id="16603701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009359276" w:edGrp="everyone"/>
            <w:r w:rsidR="005B3FA9">
              <w:rPr>
                <w:rFonts w:ascii="Arial" w:hAnsi="Arial" w:cs="Arial"/>
                <w:sz w:val="22"/>
                <w:szCs w:val="22"/>
              </w:rPr>
              <w:t>C</w:t>
            </w:r>
            <w:permEnd w:id="20093592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68173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8173967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26764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B4D5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6764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766055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60553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6916820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B4D5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16820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5B3FA9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5B3FA9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5B3FA9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5B3FA9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5B3FA9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5B3FA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826EB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776249628" w:edGrp="everyone"/>
            <w:r>
              <w:rPr>
                <w:rFonts w:ascii="Arial" w:hAnsi="Arial" w:cs="Arial"/>
                <w:sz w:val="22"/>
                <w:szCs w:val="22"/>
              </w:rPr>
              <w:t>Volume 2, Part 3.1.3.5</w:t>
            </w:r>
            <w:permEnd w:id="177624962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826EB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134251578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11342515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5B3FA9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826EB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573603091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1573603091"/>
          </w:p>
        </w:tc>
        <w:permStart w:id="1914715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715082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9118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118395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888217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88217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915810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94529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15810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847116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47116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60079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0079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285030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85030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4529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04362511" w:edGrp="everyone"/>
            <w:r>
              <w:rPr>
                <w:rFonts w:ascii="Arial" w:hAnsi="Arial" w:cs="Arial"/>
                <w:sz w:val="22"/>
                <w:szCs w:val="22"/>
              </w:rPr>
              <w:t>15 degree</w:t>
            </w:r>
            <w:permEnd w:id="104362511"/>
          </w:p>
        </w:tc>
        <w:permStart w:id="96274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74442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4529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324222643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324222643"/>
          </w:p>
        </w:tc>
        <w:permStart w:id="831264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264353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127966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2796698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954659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D0AD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54659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187163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D0AD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87163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68050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80502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2D0AD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925178468" w:edGrp="everyone"/>
            <w:r>
              <w:rPr>
                <w:rFonts w:ascii="Arial" w:hAnsi="Arial" w:cs="Arial"/>
                <w:sz w:val="22"/>
                <w:szCs w:val="22"/>
              </w:rPr>
              <w:t>Carpenter, Concreter, Steel fixer</w:t>
            </w:r>
            <w:permEnd w:id="925178468"/>
          </w:p>
        </w:tc>
        <w:permStart w:id="901333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1333394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0244601" w:edGrp="everyone"/>
            <w:r>
              <w:rPr>
                <w:rFonts w:ascii="Arial" w:hAnsi="Arial" w:cs="Arial"/>
                <w:sz w:val="22"/>
                <w:szCs w:val="22"/>
              </w:rPr>
              <w:t>Excavator, Gantry Crane, Telehandler</w:t>
            </w:r>
            <w:permEnd w:id="10244601"/>
          </w:p>
        </w:tc>
        <w:permStart w:id="194452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45267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9C7B89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193681239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1193681239"/>
          </w:p>
        </w:tc>
        <w:permStart w:id="660088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0088845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FF5F93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393820190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393820190"/>
          </w:p>
        </w:tc>
        <w:permStart w:id="1600813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813963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050747210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050747210"/>
          </w:p>
        </w:tc>
        <w:permStart w:id="110108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10865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978349888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978349888"/>
          </w:p>
        </w:tc>
        <w:permStart w:id="1414486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4486987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61562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15625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00197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0197256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833212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33212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52045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52045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0839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839983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61340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134015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950223437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950223437"/>
          </w:p>
        </w:tc>
        <w:permStart w:id="885809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5809793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639455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455287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6485" w:rsidRPr="00F76485" w:rsidRDefault="00F76485" w:rsidP="00F76485">
            <w:pPr>
              <w:jc w:val="left"/>
              <w:rPr>
                <w:rFonts w:ascii="Arial" w:hAnsi="Arial" w:cs="Arial"/>
                <w:sz w:val="22"/>
              </w:rPr>
            </w:pPr>
            <w:permStart w:id="1858172718" w:edGrp="everyone"/>
            <w:r w:rsidRPr="00F76485">
              <w:rPr>
                <w:rFonts w:ascii="Arial" w:hAnsi="Arial" w:cs="Arial"/>
                <w:sz w:val="22"/>
              </w:rPr>
              <w:t xml:space="preserve">labour on an hourly basis (e.g. $70 per hour) for a </w:t>
            </w:r>
            <w:proofErr w:type="gramStart"/>
            <w:r w:rsidRPr="00F76485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Pr="00F76485">
              <w:rPr>
                <w:rFonts w:ascii="Arial" w:hAnsi="Arial" w:cs="Arial"/>
                <w:sz w:val="22"/>
              </w:rPr>
              <w:t xml:space="preserve"> without specifying the time to complete the job. This charge covers the overheads and profit in running their business.</w:t>
            </w:r>
          </w:p>
          <w:permEnd w:id="1858172718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6485" w:rsidRPr="00F76485" w:rsidRDefault="00F76485" w:rsidP="00F76485">
            <w:pPr>
              <w:jc w:val="left"/>
              <w:rPr>
                <w:rFonts w:ascii="Arial" w:hAnsi="Arial" w:cs="Arial"/>
                <w:sz w:val="22"/>
              </w:rPr>
            </w:pPr>
            <w:permStart w:id="1175012237" w:edGrp="everyone"/>
            <w:r w:rsidRPr="00F76485">
              <w:rPr>
                <w:rFonts w:ascii="Arial" w:hAnsi="Arial" w:cs="Arial"/>
                <w:sz w:val="22"/>
              </w:rPr>
              <w:t>installation of doors is usually quoted per unit</w:t>
            </w:r>
            <w:r w:rsidR="00FD1F72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="00FD1F72">
              <w:rPr>
                <w:rFonts w:ascii="Arial" w:hAnsi="Arial" w:cs="Arial"/>
                <w:sz w:val="22"/>
              </w:rPr>
              <w:t>eg</w:t>
            </w:r>
            <w:proofErr w:type="spellEnd"/>
            <w:r w:rsidR="00FD1F72">
              <w:rPr>
                <w:rFonts w:ascii="Arial" w:hAnsi="Arial" w:cs="Arial"/>
                <w:sz w:val="22"/>
              </w:rPr>
              <w:t xml:space="preserve"> cost per door installed)</w:t>
            </w:r>
          </w:p>
          <w:permEnd w:id="1175012237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F8213A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73131542" w:edGrp="everyone"/>
            <w:r>
              <w:rPr>
                <w:rFonts w:ascii="Arial" w:hAnsi="Arial" w:cs="Arial"/>
                <w:sz w:val="22"/>
              </w:rPr>
              <w:t>Labour is quoted per lineal metre or square metre installed</w:t>
            </w:r>
            <w:permEnd w:id="20731315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03050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3050273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40737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07373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379527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79527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639748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39748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65956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D1F7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59566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23186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31862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98597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597223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79840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98402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773727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3727328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313870684" w:edGrp="everyone"/>
            <w:r w:rsidRPr="004853C2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313870684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787571289" w:edGrp="everyone"/>
            <w:r w:rsidRPr="004853C2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</w:p>
          <w:permEnd w:id="787571289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427760658" w:edGrp="everyone"/>
            <w:r w:rsidRPr="004853C2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4853C2">
              <w:rPr>
                <w:rFonts w:ascii="Arial" w:hAnsi="Arial" w:cs="Arial"/>
                <w:sz w:val="22"/>
              </w:rPr>
              <w:t>delivery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r w:rsidRPr="004853C2">
              <w:rPr>
                <w:rFonts w:ascii="Arial" w:hAnsi="Arial" w:cs="Arial"/>
                <w:sz w:val="22"/>
              </w:rPr>
              <w:t xml:space="preserve">the right goods and on time. </w:t>
            </w:r>
          </w:p>
          <w:permEnd w:id="427760658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4853C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85258881" w:edGrp="everyone"/>
            <w:r w:rsidRPr="004853C2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485258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1075710020" w:edGrp="everyone"/>
            <w:r w:rsidRPr="004853C2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1075710020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715486013" w:edGrp="everyone"/>
            <w:r>
              <w:rPr>
                <w:rFonts w:ascii="Arial" w:hAnsi="Arial" w:cs="Arial"/>
                <w:sz w:val="22"/>
                <w:szCs w:val="22"/>
              </w:rPr>
              <w:t xml:space="preserve">2 sides @ 6.0m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6.0 x 2 = 12.00m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sides @ 2.5m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2.5 x 2 = 5.00m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 x 2 = 0.05m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Two pieces with overlap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0.05 x 2 = 0.1m</w:t>
            </w:r>
          </w:p>
          <w:p w:rsidR="00EB646E" w:rsidRDefault="00EB646E" w:rsidP="005B3FA9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12 + 5 + 0.1 = 17.10m</w:t>
            </w:r>
            <w:permEnd w:id="715486013"/>
          </w:p>
        </w:tc>
        <w:permStart w:id="1822245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2245034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2C494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819475443" w:edGrp="everyone"/>
            <w:r>
              <w:rPr>
                <w:rFonts w:ascii="Arial" w:hAnsi="Arial" w:cs="Arial"/>
                <w:sz w:val="22"/>
                <w:szCs w:val="22"/>
              </w:rPr>
              <w:t>17.10 x 2.50 = $42.75</w:t>
            </w:r>
            <w:permEnd w:id="819475443"/>
          </w:p>
        </w:tc>
        <w:permStart w:id="537284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7284763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2C494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243480855" w:edGrp="everyone"/>
            <w:r>
              <w:rPr>
                <w:rFonts w:ascii="Arial" w:hAnsi="Arial" w:cs="Arial"/>
                <w:sz w:val="22"/>
                <w:szCs w:val="22"/>
              </w:rPr>
              <w:t>Volume = L x W x D = 6.00 x 2.50 x 0.15 = 2.25m3</w:t>
            </w:r>
            <w:permEnd w:id="1243480855"/>
          </w:p>
        </w:tc>
        <w:permStart w:id="7741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41394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981146283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  <w:r w:rsidR="00975DC3">
              <w:rPr>
                <w:rFonts w:ascii="Arial" w:hAnsi="Arial" w:cs="Arial"/>
                <w:sz w:val="22"/>
                <w:szCs w:val="22"/>
              </w:rPr>
              <w:t xml:space="preserve"> = $112.50 + 10% x (0.1) = $112.50 + $11.25 = $123.75</w:t>
            </w:r>
            <w:permEnd w:id="981146283"/>
          </w:p>
        </w:tc>
        <w:permStart w:id="1016536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653627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438399837" w:edGrp="everyone"/>
            <w:r>
              <w:rPr>
                <w:rFonts w:ascii="Arial" w:hAnsi="Arial" w:cs="Arial"/>
                <w:sz w:val="22"/>
                <w:szCs w:val="22"/>
              </w:rPr>
              <w:t>6.5 x 49.50 = $321.75</w:t>
            </w:r>
            <w:permEnd w:id="1438399837"/>
          </w:p>
        </w:tc>
        <w:permStart w:id="1173516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3516874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455835566" w:edGrp="everyone"/>
            <w:r>
              <w:rPr>
                <w:rFonts w:ascii="Arial" w:hAnsi="Arial" w:cs="Arial"/>
                <w:sz w:val="22"/>
                <w:szCs w:val="22"/>
              </w:rPr>
              <w:t>42.75 + 123.75 + 321.75 = $488.25</w:t>
            </w:r>
            <w:permEnd w:id="1455835566"/>
          </w:p>
        </w:tc>
        <w:permStart w:id="1516976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6976073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23525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3525474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264BA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372987565" w:edGrp="everyone"/>
            <w:r>
              <w:rPr>
                <w:rFonts w:ascii="Arial" w:hAnsi="Arial" w:cs="Arial"/>
                <w:sz w:val="22"/>
              </w:rPr>
              <w:t>2</w:t>
            </w:r>
            <w:r w:rsidR="00163352">
              <w:rPr>
                <w:rFonts w:ascii="Arial" w:hAnsi="Arial" w:cs="Arial"/>
                <w:sz w:val="22"/>
              </w:rPr>
              <w:t>6</w:t>
            </w:r>
            <w:permEnd w:id="137298756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163352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53823298" w:edGrp="everyone"/>
            <w:r>
              <w:rPr>
                <w:rFonts w:ascii="Arial" w:hAnsi="Arial" w:cs="Arial"/>
                <w:sz w:val="22"/>
              </w:rPr>
              <w:t>1</w:t>
            </w:r>
            <w:permEnd w:id="175382329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63031252" w:edGrp="everyone"/>
            <w:r>
              <w:rPr>
                <w:rFonts w:ascii="Arial" w:hAnsi="Arial" w:cs="Arial"/>
                <w:sz w:val="22"/>
              </w:rPr>
              <w:t>1</w:t>
            </w:r>
            <w:permEnd w:id="66303125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20258637" w:edGrp="everyone"/>
            <w:r>
              <w:rPr>
                <w:rFonts w:ascii="Arial" w:hAnsi="Arial" w:cs="Arial"/>
                <w:sz w:val="22"/>
              </w:rPr>
              <w:t>3</w:t>
            </w:r>
            <w:permEnd w:id="7202586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73657442" w:edGrp="everyone"/>
            <w:r>
              <w:rPr>
                <w:rFonts w:ascii="Arial" w:hAnsi="Arial" w:cs="Arial"/>
                <w:sz w:val="22"/>
              </w:rPr>
              <w:t>2</w:t>
            </w:r>
            <w:permEnd w:id="6736574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538661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8661613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25637804" w:edGrp="everyone"/>
            <w:r>
              <w:rPr>
                <w:rFonts w:ascii="Arial" w:hAnsi="Arial" w:cs="Arial"/>
                <w:sz w:val="22"/>
              </w:rPr>
              <w:t>$1274</w:t>
            </w:r>
            <w:permEnd w:id="92563780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868892400" w:edGrp="everyone"/>
            <w:r>
              <w:rPr>
                <w:rFonts w:ascii="Arial" w:hAnsi="Arial" w:cs="Arial"/>
                <w:sz w:val="22"/>
              </w:rPr>
              <w:t>$59</w:t>
            </w:r>
            <w:permEnd w:id="86889240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66386092" w:edGrp="everyone"/>
            <w:r>
              <w:rPr>
                <w:rFonts w:ascii="Arial" w:hAnsi="Arial" w:cs="Arial"/>
                <w:sz w:val="22"/>
              </w:rPr>
              <w:t>$82</w:t>
            </w:r>
            <w:permEnd w:id="16663860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98703344" w:edGrp="everyone"/>
            <w:r>
              <w:rPr>
                <w:rFonts w:ascii="Arial" w:hAnsi="Arial" w:cs="Arial"/>
                <w:sz w:val="22"/>
              </w:rPr>
              <w:t>$87</w:t>
            </w:r>
            <w:permEnd w:id="79870334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24440296" w:edGrp="everyone"/>
            <w:r>
              <w:rPr>
                <w:rFonts w:ascii="Arial" w:hAnsi="Arial" w:cs="Arial"/>
                <w:sz w:val="22"/>
              </w:rPr>
              <w:t>$78</w:t>
            </w:r>
            <w:permEnd w:id="7244402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12746819" w:edGrp="everyone"/>
            <w:r>
              <w:rPr>
                <w:rFonts w:ascii="Arial" w:hAnsi="Arial" w:cs="Arial"/>
                <w:sz w:val="22"/>
              </w:rPr>
              <w:t>$1580</w:t>
            </w:r>
            <w:permEnd w:id="10127468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E4761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244452692" w:edGrp="everyone"/>
            <w:r>
              <w:rPr>
                <w:rFonts w:ascii="Arial" w:hAnsi="Arial" w:cs="Arial"/>
                <w:sz w:val="22"/>
                <w:szCs w:val="22"/>
              </w:rPr>
              <w:t>Safe Work (NSW)</w:t>
            </w:r>
            <w:permEnd w:id="244452692"/>
          </w:p>
        </w:tc>
        <w:permStart w:id="1842625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2625912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lastRenderedPageBreak/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11837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1837250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169595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695951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567304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67304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488853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88532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626353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26353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permStart w:id="564672462" w:edGrp="everyone"/>
            <w:r w:rsidRPr="00264BA7">
              <w:rPr>
                <w:rFonts w:ascii="Arial" w:hAnsi="Arial" w:cs="Arial"/>
                <w:sz w:val="22"/>
                <w:szCs w:val="22"/>
              </w:rPr>
              <w:t xml:space="preserve">Required licences (e.g. </w:t>
            </w:r>
            <w:proofErr w:type="gramStart"/>
            <w:r w:rsidRPr="00264BA7">
              <w:rPr>
                <w:rFonts w:ascii="Arial" w:hAnsi="Arial" w:cs="Arial"/>
                <w:sz w:val="22"/>
                <w:szCs w:val="22"/>
              </w:rPr>
              <w:t>high risk</w:t>
            </w:r>
            <w:proofErr w:type="gramEnd"/>
            <w:r w:rsidRPr="00264BA7">
              <w:rPr>
                <w:rFonts w:ascii="Arial" w:hAnsi="Arial" w:cs="Arial"/>
                <w:sz w:val="22"/>
                <w:szCs w:val="22"/>
              </w:rPr>
              <w:t xml:space="preserve"> building work, electrical workers, asbestos handling)</w:t>
            </w:r>
          </w:p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264BA7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264BA7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564672462"/>
          <w:p w:rsidR="002E3F66" w:rsidRPr="00DD7A44" w:rsidRDefault="002E3F66" w:rsidP="005B3F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85412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5412516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5B3FA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5B3FA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5B3FA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327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27690" w:displacedByCustomXml="prev"/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601344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601344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147517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8279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47517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55948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8279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5948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09497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820C3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09497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246797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4679717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584519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845195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31491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91513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970741716" w:edGrp="everyone"/>
            <w:r>
              <w:rPr>
                <w:rFonts w:ascii="Arial" w:hAnsi="Arial" w:cs="Arial"/>
                <w:sz w:val="22"/>
              </w:rPr>
              <w:t>Rent, water bills</w:t>
            </w:r>
            <w:permEnd w:id="9707417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15574785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2155747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20C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938395" w:edGrp="everyone"/>
            <w:r>
              <w:rPr>
                <w:rFonts w:ascii="Arial" w:hAnsi="Arial" w:cs="Arial"/>
                <w:sz w:val="22"/>
              </w:rPr>
              <w:t>Fuel</w:t>
            </w:r>
            <w:r w:rsidR="00556484">
              <w:rPr>
                <w:rFonts w:ascii="Arial" w:hAnsi="Arial" w:cs="Arial"/>
                <w:sz w:val="22"/>
              </w:rPr>
              <w:t>, parking fee</w:t>
            </w:r>
            <w:bookmarkStart w:id="41" w:name="_GoBack"/>
            <w:bookmarkEnd w:id="41"/>
            <w:r w:rsidR="00556484">
              <w:rPr>
                <w:rFonts w:ascii="Arial" w:hAnsi="Arial" w:cs="Arial"/>
                <w:sz w:val="22"/>
              </w:rPr>
              <w:t>s</w:t>
            </w:r>
            <w:permEnd w:id="39383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4104561" w:edGrp="everyone"/>
            <w:r>
              <w:rPr>
                <w:rFonts w:ascii="Arial" w:hAnsi="Arial" w:cs="Arial"/>
                <w:sz w:val="22"/>
              </w:rPr>
              <w:t>Taxes, bad debts</w:t>
            </w:r>
            <w:permEnd w:id="1141045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322587956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permEnd w:id="132258795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322587956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permEnd w:id="132258795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507854181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Plant and Equipment</w:t>
                            </w:r>
                            <w:permEnd w:id="15078541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507854181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Plant and Equipment</w:t>
                      </w:r>
                      <w:permEnd w:id="150785418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809000646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Direct costs</w:t>
                            </w:r>
                            <w:permEnd w:id="180900064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809000646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Direct costs</w:t>
                      </w:r>
                      <w:permEnd w:id="180900064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364874911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Builder’s total cost</w:t>
                            </w:r>
                            <w:permEnd w:id="136487491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364874911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Builder’s total cost</w:t>
                      </w:r>
                      <w:permEnd w:id="136487491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963720049" w:edGrp="everyone"/>
                            <w:r w:rsidRPr="00062F1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permEnd w:id="96372004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963720049" w:edGrp="everyone"/>
                      <w:r w:rsidRPr="00062F10">
                        <w:rPr>
                          <w:rFonts w:ascii="Arial" w:hAnsi="Arial" w:cs="Arial"/>
                          <w:sz w:val="18"/>
                          <w:szCs w:val="18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permEnd w:id="963720049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5604272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427275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5B3FA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5B3FA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5B3FA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4051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4051460" w:displacedByCustomXml="prev"/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5402882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02882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253977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160712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53977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022535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25354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5266769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66769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F94" w:rsidRDefault="00BD4F94" w:rsidP="00A67754">
      <w:r>
        <w:separator/>
      </w:r>
    </w:p>
  </w:endnote>
  <w:endnote w:type="continuationSeparator" w:id="0">
    <w:p w:rsidR="00BD4F94" w:rsidRDefault="00BD4F9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Pr="00830749" w:rsidRDefault="005B3FA9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5B3FA9" w:rsidRPr="00830749" w:rsidRDefault="00BD4F94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B3FA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76DD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B3FA9">
      <w:rPr>
        <w:rFonts w:ascii="Arial" w:hAnsi="Arial" w:cs="Arial"/>
        <w:b/>
        <w:sz w:val="16"/>
        <w:szCs w:val="16"/>
      </w:rPr>
      <w:ptab w:relativeTo="margin" w:alignment="right" w:leader="none"/>
    </w:r>
    <w:r w:rsidR="005B3FA9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B3F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Pr="00830749" w:rsidRDefault="005B3FA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B3FA9" w:rsidRPr="00830749" w:rsidRDefault="005B3FA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76DDE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F94" w:rsidRDefault="00BD4F94" w:rsidP="00A67754">
      <w:r>
        <w:separator/>
      </w:r>
    </w:p>
  </w:footnote>
  <w:footnote w:type="continuationSeparator" w:id="0">
    <w:p w:rsidR="00BD4F94" w:rsidRDefault="00BD4F9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Default="005B3FA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B3FA9" w:rsidRPr="00830749" w:rsidRDefault="005B3FA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Default="005B3FA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B3FA9" w:rsidRPr="00830749" w:rsidRDefault="005B3FA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21C6"/>
    <w:multiLevelType w:val="hybridMultilevel"/>
    <w:tmpl w:val="B6B600EA"/>
    <w:lvl w:ilvl="0" w:tplc="72F6D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9CD3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680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0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49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FAE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41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266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808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18A33E3"/>
    <w:multiLevelType w:val="hybridMultilevel"/>
    <w:tmpl w:val="83B2DCB4"/>
    <w:lvl w:ilvl="0" w:tplc="6FB85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246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F4C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A24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16E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FEB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34D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EAA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A2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65EF1"/>
    <w:multiLevelType w:val="hybridMultilevel"/>
    <w:tmpl w:val="0D0602E2"/>
    <w:lvl w:ilvl="0" w:tplc="0EDC8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CA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9C6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963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70C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C8F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562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C0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66C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72EF1"/>
    <w:multiLevelType w:val="hybridMultilevel"/>
    <w:tmpl w:val="2BA82BC4"/>
    <w:lvl w:ilvl="0" w:tplc="460CB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02A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45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22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E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DA3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E7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86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B86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C245DE8"/>
    <w:multiLevelType w:val="hybridMultilevel"/>
    <w:tmpl w:val="2C32F0D0"/>
    <w:lvl w:ilvl="0" w:tplc="CC12853E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03377C"/>
    <w:multiLevelType w:val="hybridMultilevel"/>
    <w:tmpl w:val="A2DAF830"/>
    <w:lvl w:ilvl="0" w:tplc="07DCF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86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8B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683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FAD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805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40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D26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389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6"/>
  </w:num>
  <w:num w:numId="5">
    <w:abstractNumId w:val="6"/>
  </w:num>
  <w:num w:numId="6">
    <w:abstractNumId w:val="20"/>
  </w:num>
  <w:num w:numId="7">
    <w:abstractNumId w:val="29"/>
  </w:num>
  <w:num w:numId="8">
    <w:abstractNumId w:val="16"/>
  </w:num>
  <w:num w:numId="9">
    <w:abstractNumId w:val="18"/>
  </w:num>
  <w:num w:numId="10">
    <w:abstractNumId w:val="13"/>
  </w:num>
  <w:num w:numId="11">
    <w:abstractNumId w:val="12"/>
  </w:num>
  <w:num w:numId="12">
    <w:abstractNumId w:val="2"/>
  </w:num>
  <w:num w:numId="13">
    <w:abstractNumId w:val="8"/>
  </w:num>
  <w:num w:numId="14">
    <w:abstractNumId w:val="30"/>
  </w:num>
  <w:num w:numId="15">
    <w:abstractNumId w:val="45"/>
  </w:num>
  <w:num w:numId="16">
    <w:abstractNumId w:val="35"/>
  </w:num>
  <w:num w:numId="17">
    <w:abstractNumId w:val="21"/>
  </w:num>
  <w:num w:numId="18">
    <w:abstractNumId w:val="5"/>
  </w:num>
  <w:num w:numId="19">
    <w:abstractNumId w:val="1"/>
  </w:num>
  <w:num w:numId="20">
    <w:abstractNumId w:val="10"/>
  </w:num>
  <w:num w:numId="21">
    <w:abstractNumId w:val="44"/>
  </w:num>
  <w:num w:numId="22">
    <w:abstractNumId w:val="28"/>
  </w:num>
  <w:num w:numId="23">
    <w:abstractNumId w:val="27"/>
  </w:num>
  <w:num w:numId="24">
    <w:abstractNumId w:val="43"/>
  </w:num>
  <w:num w:numId="25">
    <w:abstractNumId w:val="33"/>
  </w:num>
  <w:num w:numId="26">
    <w:abstractNumId w:val="42"/>
  </w:num>
  <w:num w:numId="27">
    <w:abstractNumId w:val="14"/>
  </w:num>
  <w:num w:numId="28">
    <w:abstractNumId w:val="26"/>
  </w:num>
  <w:num w:numId="29">
    <w:abstractNumId w:val="22"/>
  </w:num>
  <w:num w:numId="30">
    <w:abstractNumId w:val="0"/>
  </w:num>
  <w:num w:numId="31">
    <w:abstractNumId w:val="15"/>
  </w:num>
  <w:num w:numId="32">
    <w:abstractNumId w:val="34"/>
  </w:num>
  <w:num w:numId="33">
    <w:abstractNumId w:val="46"/>
  </w:num>
  <w:num w:numId="34">
    <w:abstractNumId w:val="23"/>
  </w:num>
  <w:num w:numId="35">
    <w:abstractNumId w:val="11"/>
  </w:num>
  <w:num w:numId="36">
    <w:abstractNumId w:val="24"/>
  </w:num>
  <w:num w:numId="37">
    <w:abstractNumId w:val="38"/>
  </w:num>
  <w:num w:numId="38">
    <w:abstractNumId w:val="32"/>
  </w:num>
  <w:num w:numId="39">
    <w:abstractNumId w:val="39"/>
  </w:num>
  <w:num w:numId="40">
    <w:abstractNumId w:val="37"/>
  </w:num>
  <w:num w:numId="41">
    <w:abstractNumId w:val="7"/>
  </w:num>
  <w:num w:numId="42">
    <w:abstractNumId w:val="31"/>
  </w:num>
  <w:num w:numId="43">
    <w:abstractNumId w:val="47"/>
  </w:num>
  <w:num w:numId="44">
    <w:abstractNumId w:val="3"/>
  </w:num>
  <w:num w:numId="45">
    <w:abstractNumId w:val="25"/>
  </w:num>
  <w:num w:numId="46">
    <w:abstractNumId w:val="19"/>
  </w:num>
  <w:num w:numId="47">
    <w:abstractNumId w:val="40"/>
  </w:num>
  <w:num w:numId="48">
    <w:abstractNumId w:val="4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76DDE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0712"/>
    <w:rsid w:val="00162BE7"/>
    <w:rsid w:val="00163352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36B1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4BA7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946"/>
    <w:rsid w:val="002C4D10"/>
    <w:rsid w:val="002C66FA"/>
    <w:rsid w:val="002D0AD5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2FAB"/>
    <w:rsid w:val="003548CB"/>
    <w:rsid w:val="00354A90"/>
    <w:rsid w:val="003572A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853C2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56484"/>
    <w:rsid w:val="00573A05"/>
    <w:rsid w:val="00573C4A"/>
    <w:rsid w:val="00582ADB"/>
    <w:rsid w:val="00583840"/>
    <w:rsid w:val="005868D2"/>
    <w:rsid w:val="00587772"/>
    <w:rsid w:val="005948F5"/>
    <w:rsid w:val="005A327B"/>
    <w:rsid w:val="005B3783"/>
    <w:rsid w:val="005B3D52"/>
    <w:rsid w:val="005B3FA9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0C36"/>
    <w:rsid w:val="00822686"/>
    <w:rsid w:val="008264AD"/>
    <w:rsid w:val="00826EB6"/>
    <w:rsid w:val="00830749"/>
    <w:rsid w:val="00833553"/>
    <w:rsid w:val="00835B05"/>
    <w:rsid w:val="00842927"/>
    <w:rsid w:val="00843997"/>
    <w:rsid w:val="00847C7B"/>
    <w:rsid w:val="00851206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3F5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295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75DC3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C7B89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1B52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79B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4F94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228C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906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4D56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761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485"/>
    <w:rsid w:val="00F7673C"/>
    <w:rsid w:val="00F769F2"/>
    <w:rsid w:val="00F76DDE"/>
    <w:rsid w:val="00F8213A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1F72"/>
    <w:rsid w:val="00FD51DF"/>
    <w:rsid w:val="00FD7558"/>
    <w:rsid w:val="00FE0C68"/>
    <w:rsid w:val="00FE33FB"/>
    <w:rsid w:val="00FE6885"/>
    <w:rsid w:val="00FE7B0E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70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3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34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7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50003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14182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2833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C47F6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25942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8229754-7A6F-459B-BCF9-47250094A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2592</TotalTime>
  <Pages>1</Pages>
  <Words>1494</Words>
  <Characters>8516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Sarah Huang</cp:lastModifiedBy>
  <cp:revision>117</cp:revision>
  <cp:lastPrinted>2019-03-08T04:29:00Z</cp:lastPrinted>
  <dcterms:created xsi:type="dcterms:W3CDTF">2015-02-26T05:16:00Z</dcterms:created>
  <dcterms:modified xsi:type="dcterms:W3CDTF">2019-05-21T04:37:00Z</dcterms:modified>
  <cp:contentStatus>v1-3_02/05/2019</cp:contentStatus>
</cp:coreProperties>
</file>