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Ref402262115"/>
    <w:p w:rsidR="00FE03AA" w:rsidRPr="00553DDB" w:rsidRDefault="00281DDD" w:rsidP="00FE03AA">
      <w:pPr>
        <w:pStyle w:val="01CSTCPLHeading1"/>
        <w:rPr>
          <w:sz w:val="28"/>
          <w:szCs w:val="28"/>
        </w:rPr>
      </w:pPr>
      <w:sdt>
        <w:sdtPr>
          <w:rPr>
            <w:sz w:val="28"/>
            <w:szCs w:val="28"/>
          </w:rPr>
          <w:alias w:val="Title"/>
          <w:tag w:val=""/>
          <w:id w:val="1791854187"/>
          <w:placeholder>
            <w:docPart w:val="92A644D2DCAA458FAF888884F7FB913D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FE03AA" w:rsidRPr="00553DDB">
            <w:rPr>
              <w:sz w:val="28"/>
              <w:szCs w:val="28"/>
            </w:rPr>
            <w:t>BSBOHS201A</w:t>
          </w:r>
        </w:sdtContent>
      </w:sdt>
      <w:r w:rsidR="00FE03AA" w:rsidRPr="00553DDB">
        <w:rPr>
          <w:sz w:val="28"/>
          <w:szCs w:val="28"/>
        </w:rPr>
        <w:t xml:space="preserve"> </w:t>
      </w:r>
    </w:p>
    <w:p w:rsidR="00FE03AA" w:rsidRPr="00553DDB" w:rsidRDefault="00281DDD" w:rsidP="00FE03AA">
      <w:pPr>
        <w:pStyle w:val="01CSTCPLHeading1"/>
        <w:rPr>
          <w:sz w:val="28"/>
          <w:szCs w:val="28"/>
        </w:rPr>
      </w:pPr>
      <w:sdt>
        <w:sdtPr>
          <w:rPr>
            <w:sz w:val="28"/>
            <w:szCs w:val="28"/>
          </w:rPr>
          <w:alias w:val="Subject"/>
          <w:tag w:val=""/>
          <w:id w:val="825252594"/>
          <w:placeholder>
            <w:docPart w:val="3443ABD532634A5D89AE55B37A8DDC6D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FE03AA" w:rsidRPr="00553DDB">
            <w:rPr>
              <w:sz w:val="28"/>
              <w:szCs w:val="28"/>
            </w:rPr>
            <w:t>Participate in OHS processes</w:t>
          </w:r>
        </w:sdtContent>
      </w:sdt>
    </w:p>
    <w:p w:rsidR="00FE03AA" w:rsidRPr="00553DDB" w:rsidRDefault="00FE03AA" w:rsidP="00FE03AA">
      <w:pPr>
        <w:rPr>
          <w:rFonts w:ascii="Arial" w:hAnsi="Arial" w:cs="Arial"/>
          <w:sz w:val="22"/>
          <w:szCs w:val="28"/>
        </w:rPr>
      </w:pPr>
    </w:p>
    <w:p w:rsidR="00FE03AA" w:rsidRPr="00553DDB" w:rsidRDefault="00FE03AA" w:rsidP="00FE03AA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FE03AA" w:rsidRPr="00553DDB" w:rsidTr="00083BA6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553DDB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:rsidR="00FE03AA" w:rsidRPr="00553DDB" w:rsidRDefault="00FE03AA" w:rsidP="00FE03AA">
            <w:pPr>
              <w:pStyle w:val="ListParagraph"/>
              <w:numPr>
                <w:ilvl w:val="0"/>
                <w:numId w:val="1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This exam will occur under standard assessment conditions.</w:t>
            </w:r>
          </w:p>
          <w:p w:rsidR="00FE03AA" w:rsidRPr="00553DDB" w:rsidRDefault="00FE03AA" w:rsidP="00FE03AA">
            <w:pPr>
              <w:pStyle w:val="ListParagraph"/>
              <w:numPr>
                <w:ilvl w:val="1"/>
                <w:numId w:val="1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 xml:space="preserve">An oral examination may be allowed under certain circumstances. </w:t>
            </w:r>
            <w:r w:rsidRPr="00553DDB">
              <w:rPr>
                <w:rFonts w:ascii="Arial" w:hAnsi="Arial" w:cs="Arial"/>
                <w:sz w:val="22"/>
                <w:szCs w:val="22"/>
              </w:rPr>
              <w:br/>
              <w:t>Answers will be documented and FT003 (Oral examination declaration form) must be completed.</w:t>
            </w:r>
          </w:p>
          <w:p w:rsidR="00FE03AA" w:rsidRPr="00553DDB" w:rsidRDefault="00FE03AA" w:rsidP="00FE03AA">
            <w:pPr>
              <w:pStyle w:val="ListParagraph"/>
              <w:numPr>
                <w:ilvl w:val="0"/>
                <w:numId w:val="1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Participants must provide enough detail in their responses to demonstrate their knowledge and skills.</w:t>
            </w:r>
          </w:p>
          <w:p w:rsidR="00FE03AA" w:rsidRPr="00553DDB" w:rsidRDefault="00FE03AA" w:rsidP="00FE03AA">
            <w:pPr>
              <w:pStyle w:val="ListParagraph"/>
              <w:numPr>
                <w:ilvl w:val="0"/>
                <w:numId w:val="1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Please fill in the details below, providing your name, signature and date of assessment.</w:t>
            </w:r>
          </w:p>
          <w:p w:rsidR="00FE03AA" w:rsidRPr="00553DDB" w:rsidRDefault="00FE03AA" w:rsidP="00FE03AA">
            <w:pPr>
              <w:pStyle w:val="ListParagraph"/>
              <w:numPr>
                <w:ilvl w:val="1"/>
                <w:numId w:val="1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:rsidR="00FE03AA" w:rsidRPr="00553DDB" w:rsidRDefault="00FE03AA" w:rsidP="00FE03AA">
            <w:pPr>
              <w:pStyle w:val="ListParagraph"/>
              <w:numPr>
                <w:ilvl w:val="0"/>
                <w:numId w:val="1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If a participant initially answers a question incorrectly but modifies their response, they must follow the instructions below:</w:t>
            </w:r>
          </w:p>
          <w:p w:rsidR="00FE03AA" w:rsidRPr="00553DDB" w:rsidRDefault="00FE03AA" w:rsidP="00FE03AA">
            <w:pPr>
              <w:pStyle w:val="ListParagraph"/>
              <w:numPr>
                <w:ilvl w:val="1"/>
                <w:numId w:val="1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If a participant changes their response in writing, they must put their initials next to the written change.</w:t>
            </w:r>
          </w:p>
          <w:p w:rsidR="00FE03AA" w:rsidRPr="00553DDB" w:rsidRDefault="00FE03AA" w:rsidP="00FE03AA">
            <w:pPr>
              <w:pStyle w:val="ListParagraph"/>
              <w:numPr>
                <w:ilvl w:val="1"/>
                <w:numId w:val="1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If a participant changes their response verbally, this must be noted on the exam paper by the assessor.</w:t>
            </w:r>
          </w:p>
        </w:tc>
      </w:tr>
    </w:tbl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bookmarkStart w:id="1" w:name="_Ref396827952"/>
            <w:r w:rsidRPr="00553DDB"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E03AA" w:rsidRPr="00553DDB" w:rsidRDefault="00A41EF9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616211907" w:edGrp="everyone"/>
            <w:r>
              <w:rPr>
                <w:rFonts w:ascii="Arial" w:hAnsi="Arial" w:cs="Arial"/>
                <w:sz w:val="22"/>
                <w:szCs w:val="22"/>
              </w:rPr>
              <w:t>Courtney Stallard</w:t>
            </w:r>
            <w:permEnd w:id="1616211907"/>
          </w:p>
        </w:tc>
      </w:tr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bookmarkStart w:id="2" w:name="_GoBack"/>
        <w:bookmarkEnd w:id="2"/>
      </w:tr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2010404956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FE03AA" w:rsidRPr="00553DDB" w:rsidRDefault="00FE03AA" w:rsidP="00083BA6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553DDB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204FBB5F" wp14:editId="2DD3FC36">
                      <wp:extent cx="1236955" cy="428625"/>
                      <wp:effectExtent l="0" t="0" r="1905" b="0"/>
                      <wp:docPr id="7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23695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2010404956" w:displacedByCustomXml="prev"/>
      </w:tr>
    </w:tbl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482303930" w:edGrp="everyone"/>
            <w:permEnd w:id="482303930"/>
          </w:p>
        </w:tc>
      </w:tr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Assessor signature</w:t>
            </w:r>
          </w:p>
        </w:tc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865052159"/>
            <w:showingPlcHdr/>
            <w:picture/>
          </w:sdtPr>
          <w:sdtEndPr/>
          <w:sdtContent>
            <w:permStart w:id="671179182" w:edGrp="everyone" w:displacedByCustomXml="prev"/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FE03AA" w:rsidRPr="00553DDB" w:rsidRDefault="00FE03AA" w:rsidP="00083BA6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553DDB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387F6F25" wp14:editId="0BD7BBE1">
                      <wp:extent cx="3933825" cy="409575"/>
                      <wp:effectExtent l="0" t="0" r="9525" b="9525"/>
                      <wp:docPr id="9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671179182" w:displacedByCustomXml="next"/>
          </w:sdtContent>
        </w:sdt>
      </w:tr>
    </w:tbl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873860517" w:edGrp="everyone" w:colFirst="1" w:colLast="1"/>
            <w:r w:rsidRPr="00553DDB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23916815"/>
            <w:placeholder>
              <w:docPart w:val="58B9A1796C4347E48EBED928786C702F"/>
            </w:placeholder>
            <w:date w:fullDate="2018-11-19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FE03AA" w:rsidRPr="00553DDB" w:rsidRDefault="00A41EF9" w:rsidP="00083BA6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19/11/2018</w:t>
                </w:r>
              </w:p>
            </w:tc>
          </w:sdtContent>
        </w:sdt>
      </w:tr>
      <w:permEnd w:id="873860517"/>
    </w:tbl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FE03AA" w:rsidRPr="00553DDB" w:rsidTr="00083BA6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bCs/>
                <w:sz w:val="22"/>
                <w:szCs w:val="22"/>
              </w:rPr>
              <w:t>Number of questions answered correctly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FE03AA" w:rsidRPr="00553DDB" w:rsidTr="00083BA6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24</w:t>
            </w:r>
          </w:p>
        </w:tc>
        <w:tc>
          <w:tcPr>
            <w:tcW w:w="2559" w:type="dxa"/>
            <w:vMerge w:val="restart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612201630" w:edGrp="everyone"/>
            <w:permEnd w:id="612201630"/>
          </w:p>
        </w:tc>
        <w:tc>
          <w:tcPr>
            <w:tcW w:w="1272" w:type="dxa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FE03AA" w:rsidRPr="00553DDB" w:rsidTr="00083BA6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186544732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88561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2" w:type="dxa"/>
              </w:tcPr>
              <w:p w:rsidR="00FE03AA" w:rsidRPr="00553DDB" w:rsidRDefault="005F203A" w:rsidP="00083BA6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65447327" w:displacedByCustomXml="prev"/>
        <w:permStart w:id="101406995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3156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3" w:type="dxa"/>
              </w:tcPr>
              <w:p w:rsidR="00FE03AA" w:rsidRPr="00553DDB" w:rsidRDefault="00FE03AA" w:rsidP="00083BA6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14069954" w:displacedByCustomXml="prev"/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E03AA" w:rsidRPr="00553DDB" w:rsidTr="00083BA6">
        <w:tc>
          <w:tcPr>
            <w:tcW w:w="9016" w:type="dxa"/>
            <w:shd w:val="clear" w:color="auto" w:fill="D9D9D9" w:themeFill="background1" w:themeFillShade="D9"/>
          </w:tcPr>
          <w:bookmarkEnd w:id="1"/>
          <w:p w:rsidR="00FE03AA" w:rsidRPr="00553DDB" w:rsidRDefault="00FE03AA" w:rsidP="00083BA6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553DDB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FE03AA" w:rsidRPr="00553DDB" w:rsidTr="00083BA6">
        <w:trPr>
          <w:trHeight w:val="13602"/>
        </w:trPr>
        <w:tc>
          <w:tcPr>
            <w:tcW w:w="9016" w:type="dxa"/>
          </w:tcPr>
          <w:p w:rsidR="00FE03AA" w:rsidRPr="00553DDB" w:rsidRDefault="00FE03AA" w:rsidP="00083BA6">
            <w:pPr>
              <w:rPr>
                <w:rFonts w:ascii="Arial" w:hAnsi="Arial" w:cs="Arial"/>
                <w:szCs w:val="24"/>
              </w:rPr>
            </w:pPr>
            <w:permStart w:id="1870861218" w:edGrp="everyone"/>
            <w:permEnd w:id="1870861218"/>
          </w:p>
        </w:tc>
      </w:tr>
    </w:tbl>
    <w:p w:rsidR="00DC153B" w:rsidRPr="00553DDB" w:rsidRDefault="00DC153B" w:rsidP="00DC153B">
      <w:pPr>
        <w:pStyle w:val="11CSTCPLQuestionBullet"/>
        <w:ind w:left="709" w:hanging="709"/>
      </w:pPr>
      <w:r w:rsidRPr="00553DDB">
        <w:lastRenderedPageBreak/>
        <w:t xml:space="preserve">Match the terms and definitions by </w:t>
      </w:r>
      <w:r w:rsidR="001C038B">
        <w:t xml:space="preserve">writing </w:t>
      </w:r>
      <w:r w:rsidR="001903BE" w:rsidRPr="00553DDB">
        <w:t xml:space="preserve">the </w:t>
      </w:r>
      <w:r w:rsidR="001C038B">
        <w:t xml:space="preserve">appropriate </w:t>
      </w:r>
      <w:r w:rsidR="001903BE" w:rsidRPr="00553DDB">
        <w:t>letter</w:t>
      </w:r>
      <w:r w:rsidR="00344C41">
        <w:t xml:space="preserve"> next to each number</w:t>
      </w:r>
      <w:r w:rsidR="001903BE" w:rsidRPr="00553DDB">
        <w:t xml:space="preserve"> in the centre column</w:t>
      </w:r>
      <w:r w:rsidRPr="00553DDB">
        <w:t>.</w:t>
      </w:r>
      <w:bookmarkEnd w:id="0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4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2"/>
        <w:gridCol w:w="408"/>
        <w:gridCol w:w="1859"/>
        <w:gridCol w:w="1108"/>
        <w:gridCol w:w="452"/>
        <w:gridCol w:w="3666"/>
        <w:gridCol w:w="609"/>
      </w:tblGrid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44" w:type="pct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Terms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keepNext/>
              <w:ind w:left="993" w:right="82" w:hanging="993"/>
              <w:jc w:val="center"/>
              <w:rPr>
                <w:rFonts w:ascii="Arial" w:hAnsi="Arial" w:cs="Arial"/>
                <w:sz w:val="22"/>
              </w:rPr>
            </w:pPr>
            <w:r w:rsidRPr="00553DDB">
              <w:t>Answers</w:t>
            </w:r>
          </w:p>
        </w:tc>
        <w:tc>
          <w:tcPr>
            <w:tcW w:w="2259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Definition</w:t>
            </w:r>
          </w:p>
        </w:tc>
        <w:permStart w:id="130183709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0348715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01837093" w:displacedByCustomXml="prev"/>
      </w:tr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1</w:t>
            </w:r>
          </w:p>
        </w:tc>
        <w:tc>
          <w:tcPr>
            <w:tcW w:w="1020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PRA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1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1812022469" w:edGrp="everyone"/>
            <w:r w:rsidR="00A41EF9">
              <w:rPr>
                <w:rFonts w:ascii="Arial" w:hAnsi="Arial" w:cs="Arial"/>
                <w:sz w:val="22"/>
              </w:rPr>
              <w:t>F</w:t>
            </w:r>
            <w:permEnd w:id="1812022469"/>
          </w:p>
        </w:tc>
        <w:tc>
          <w:tcPr>
            <w:tcW w:w="248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A</w:t>
            </w:r>
          </w:p>
        </w:tc>
        <w:tc>
          <w:tcPr>
            <w:tcW w:w="201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Outline the requirements of the work to be undertaken.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2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JSA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2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1257781456" w:edGrp="everyone"/>
            <w:r w:rsidR="00A41EF9">
              <w:rPr>
                <w:rFonts w:ascii="Arial" w:hAnsi="Arial" w:cs="Arial"/>
                <w:sz w:val="22"/>
              </w:rPr>
              <w:t>E</w:t>
            </w:r>
            <w:permEnd w:id="1257781456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B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Outline what to do in the event of fires and other accidents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3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Plans and specifications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3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516645111" w:edGrp="everyone"/>
            <w:r w:rsidR="00A41EF9">
              <w:rPr>
                <w:rFonts w:ascii="Arial" w:hAnsi="Arial" w:cs="Arial"/>
                <w:sz w:val="22"/>
              </w:rPr>
              <w:t>A</w:t>
            </w:r>
            <w:permEnd w:id="516645111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C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3" w:right="82" w:hanging="13"/>
              <w:jc w:val="center"/>
            </w:pPr>
            <w:r w:rsidRPr="00553DDB">
              <w:t>Contains important information about hazardous materials or chemicals.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4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Manufacturer specifications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4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435885968" w:edGrp="everyone"/>
            <w:r w:rsidR="00A41EF9">
              <w:rPr>
                <w:rFonts w:ascii="Arial" w:hAnsi="Arial" w:cs="Arial"/>
                <w:sz w:val="22"/>
              </w:rPr>
              <w:t>D</w:t>
            </w:r>
            <w:permEnd w:id="435885968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D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Outlines how tools and equipment should be used (e.g. lubricant levels, maintenance requirements).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5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SDS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5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433808334" w:edGrp="everyone"/>
            <w:r w:rsidR="00A41EF9">
              <w:rPr>
                <w:rFonts w:ascii="Arial" w:hAnsi="Arial" w:cs="Arial"/>
                <w:sz w:val="22"/>
              </w:rPr>
              <w:t>C</w:t>
            </w:r>
            <w:permEnd w:id="433808334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E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Identifies hazards and potential hazards that may be encountered while working.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6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Emergency procedures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6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108468321" w:edGrp="everyone"/>
            <w:r w:rsidR="00A41EF9">
              <w:rPr>
                <w:rFonts w:ascii="Arial" w:hAnsi="Arial" w:cs="Arial"/>
                <w:sz w:val="22"/>
              </w:rPr>
              <w:t>B</w:t>
            </w:r>
            <w:permEnd w:id="108468321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F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A personal assessment of risk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</w:tbl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ind w:right="-24"/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  <w:rPr>
          <w:rFonts w:cs="Arial"/>
          <w:sz w:val="22"/>
          <w:szCs w:val="22"/>
        </w:rPr>
      </w:pPr>
      <w:bookmarkStart w:id="3" w:name="_Ref424210309"/>
      <w:bookmarkStart w:id="4" w:name="_Ref412796746"/>
      <w:r w:rsidRPr="00553DDB">
        <w:t>For each of the hazards identified below, describe the injuries/damage they may cause (i.e. to fellow workers, other people and/or animals) and suggest a suitable control measure.</w:t>
      </w:r>
      <w:bookmarkEnd w:id="3"/>
      <w:r w:rsidRPr="00553DDB">
        <w:br/>
      </w:r>
      <w:bookmarkEnd w:id="4"/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2"/>
        <w:gridCol w:w="1258"/>
        <w:gridCol w:w="3104"/>
        <w:gridCol w:w="3104"/>
        <w:gridCol w:w="609"/>
      </w:tblGrid>
      <w:tr w:rsidR="005F203A" w:rsidRPr="00553DDB" w:rsidTr="005F203A"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69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Hazard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right="82"/>
              <w:jc w:val="center"/>
            </w:pPr>
            <w:r w:rsidRPr="00553DDB">
              <w:t>Injuries or damage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right="82"/>
              <w:jc w:val="center"/>
            </w:pPr>
            <w:r w:rsidRPr="00553DDB">
              <w:t>Control measure</w:t>
            </w:r>
          </w:p>
        </w:tc>
        <w:permStart w:id="167085445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12889125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70854454" w:displacedByCustomXml="prev"/>
      </w:tr>
      <w:tr w:rsidR="000F0501" w:rsidRPr="00553DDB" w:rsidTr="005F203A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F0501" w:rsidRPr="00553DDB" w:rsidRDefault="000F0501" w:rsidP="000F0501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501" w:rsidRPr="00553DDB" w:rsidRDefault="000F0501" w:rsidP="000F0501">
            <w:pPr>
              <w:ind w:right="82"/>
              <w:jc w:val="center"/>
            </w:pPr>
            <w:r w:rsidRPr="00553DDB">
              <w:t>Hazardous chemical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07893" w:rsidRPr="00B07893" w:rsidRDefault="00B07893" w:rsidP="00B07893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225664612" w:edGrp="everyone"/>
            <w:r w:rsidRPr="00B07893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Respiratory damage, skin rashes, chemical burns</w:t>
            </w:r>
          </w:p>
          <w:permEnd w:id="1225664612"/>
          <w:p w:rsidR="000F0501" w:rsidRPr="00553DDB" w:rsidRDefault="000F0501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C1F0F" w:rsidRPr="006C1F0F" w:rsidRDefault="006C1F0F" w:rsidP="006C1F0F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696227069" w:edGrp="everyone"/>
            <w:r w:rsidRPr="006C1F0F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Place a barrier between the person and the hazard</w:t>
            </w:r>
          </w:p>
          <w:permEnd w:id="1696227069"/>
          <w:p w:rsidR="000F0501" w:rsidRPr="00553DDB" w:rsidRDefault="000F0501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F0501" w:rsidRPr="00553DDB" w:rsidRDefault="000F0501" w:rsidP="000F0501">
            <w:pPr>
              <w:ind w:left="993" w:hanging="993"/>
            </w:pPr>
          </w:p>
        </w:tc>
      </w:tr>
      <w:tr w:rsidR="000F0501" w:rsidRPr="00553DDB" w:rsidTr="005F203A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F0501" w:rsidRPr="00553DDB" w:rsidRDefault="000F0501" w:rsidP="000F0501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F0501" w:rsidRPr="00553DDB" w:rsidRDefault="000F0501" w:rsidP="000F0501">
            <w:pPr>
              <w:ind w:right="82"/>
              <w:jc w:val="center"/>
            </w:pPr>
            <w:r w:rsidRPr="00553DDB">
              <w:t>Noise</w:t>
            </w:r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C1F0F" w:rsidRPr="006C1F0F" w:rsidRDefault="006C1F0F" w:rsidP="006C1F0F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259689724" w:edGrp="everyone"/>
            <w:r w:rsidRPr="006C1F0F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Hearing damage, headaches, fatigue</w:t>
            </w:r>
          </w:p>
          <w:permEnd w:id="1259689724"/>
          <w:p w:rsidR="000F0501" w:rsidRPr="00553DDB" w:rsidRDefault="000F0501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C1F0F" w:rsidRPr="006C1F0F" w:rsidRDefault="006C1F0F" w:rsidP="006C1F0F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374938929" w:edGrp="everyone"/>
            <w:r w:rsidRPr="006C1F0F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Provide equipment to protect individuals (e.g. ear plugs)</w:t>
            </w:r>
          </w:p>
          <w:permEnd w:id="374938929"/>
          <w:p w:rsidR="000F0501" w:rsidRPr="00553DDB" w:rsidRDefault="000F0501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F0501" w:rsidRPr="00553DDB" w:rsidRDefault="000F0501" w:rsidP="000F0501">
            <w:pPr>
              <w:ind w:left="993" w:hanging="993"/>
            </w:pPr>
          </w:p>
        </w:tc>
      </w:tr>
      <w:tr w:rsidR="000F0501" w:rsidRPr="00553DDB" w:rsidTr="005F203A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F0501" w:rsidRPr="00553DDB" w:rsidRDefault="000F0501" w:rsidP="000F0501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F0501" w:rsidRPr="00553DDB" w:rsidRDefault="000F0501" w:rsidP="000F0501">
            <w:pPr>
              <w:ind w:right="82"/>
              <w:jc w:val="center"/>
            </w:pPr>
            <w:r w:rsidRPr="00553DDB">
              <w:t>Manual handling</w:t>
            </w:r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C1F0F" w:rsidRPr="006C1F0F" w:rsidRDefault="006C1F0F" w:rsidP="006C1F0F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928911858" w:edGrp="everyone"/>
            <w:r w:rsidRPr="006C1F0F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Strains, sprains</w:t>
            </w:r>
          </w:p>
          <w:permEnd w:id="928911858"/>
          <w:p w:rsidR="000F0501" w:rsidRPr="00553DDB" w:rsidRDefault="000F0501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C1F0F" w:rsidRPr="006C1F0F" w:rsidRDefault="006C1F0F" w:rsidP="006C1F0F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287660391" w:edGrp="everyone"/>
            <w:r w:rsidRPr="006C1F0F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Devise policies and procedures to reduce the risk to exposure (e.g. procedures and training)</w:t>
            </w:r>
          </w:p>
          <w:permEnd w:id="287660391"/>
          <w:p w:rsidR="000F0501" w:rsidRPr="00553DDB" w:rsidRDefault="000F0501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F0501" w:rsidRPr="00553DDB" w:rsidRDefault="000F0501" w:rsidP="000F0501">
            <w:pPr>
              <w:ind w:left="993" w:hanging="993"/>
            </w:pPr>
          </w:p>
        </w:tc>
      </w:tr>
    </w:tbl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5" w:name="_Ref415045277"/>
      <w:r w:rsidRPr="00553DDB">
        <w:t>Who should you speak to if you find problems (e.g. hazards, accidents and emergencies)?</w:t>
      </w:r>
      <w:bookmarkEnd w:id="5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ED59C9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ED59C9" w:rsidRDefault="00430427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1432976177" w:edGrp="everyone"/>
            <w:r>
              <w:rPr>
                <w:rFonts w:ascii="Arial" w:hAnsi="Arial" w:cs="Arial"/>
                <w:sz w:val="22"/>
                <w:szCs w:val="22"/>
              </w:rPr>
              <w:t xml:space="preserve">Your </w:t>
            </w:r>
            <w:r w:rsidRPr="00430427">
              <w:rPr>
                <w:rFonts w:ascii="Arial" w:hAnsi="Arial" w:cs="Arial"/>
                <w:sz w:val="22"/>
                <w:szCs w:val="22"/>
              </w:rPr>
              <w:t>supervisor, site/project manager or Health &amp; Safety Representative</w:t>
            </w:r>
            <w:permEnd w:id="1432976177"/>
          </w:p>
        </w:tc>
        <w:permStart w:id="213366602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9389260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33666020" w:displacedByCustomXml="prev"/>
      </w:tr>
    </w:tbl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pStyle w:val="11CSTCPLQuestionBullet"/>
        <w:ind w:left="709" w:hanging="709"/>
        <w:jc w:val="both"/>
      </w:pPr>
      <w:bookmarkStart w:id="6" w:name="_Ref406591713"/>
      <w:r w:rsidRPr="00553DDB">
        <w:t>What should you do if you discover a fault with plant, tools or equipment?</w:t>
      </w:r>
      <w:bookmarkEnd w:id="6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474582" w:rsidRPr="00553DDB" w:rsidTr="000F0501">
        <w:trPr>
          <w:trHeight w:val="739"/>
        </w:trPr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:rsidR="00474582" w:rsidRPr="00553DDB" w:rsidRDefault="00474582" w:rsidP="0047458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427" w:rsidRPr="00430427" w:rsidRDefault="00430427" w:rsidP="007678D8">
            <w:pPr>
              <w:numPr>
                <w:ilvl w:val="1"/>
                <w:numId w:val="10"/>
              </w:numPr>
              <w:rPr>
                <w:rFonts w:ascii="Arial" w:hAnsi="Arial" w:cs="Arial"/>
                <w:sz w:val="22"/>
                <w:szCs w:val="22"/>
              </w:rPr>
            </w:pPr>
            <w:permStart w:id="1163359905" w:edGrp="everyone"/>
            <w:r w:rsidRPr="00430427">
              <w:rPr>
                <w:rFonts w:ascii="Arial" w:hAnsi="Arial" w:cs="Arial"/>
                <w:b/>
                <w:bCs/>
                <w:sz w:val="22"/>
                <w:szCs w:val="22"/>
              </w:rPr>
              <w:t>Stop</w:t>
            </w:r>
            <w:r w:rsidRPr="00430427">
              <w:rPr>
                <w:rFonts w:ascii="Arial" w:hAnsi="Arial" w:cs="Arial"/>
                <w:sz w:val="22"/>
                <w:szCs w:val="22"/>
              </w:rPr>
              <w:t xml:space="preserve"> using the equipment </w:t>
            </w:r>
          </w:p>
          <w:p w:rsidR="00430427" w:rsidRPr="00430427" w:rsidRDefault="00430427" w:rsidP="007678D8">
            <w:pPr>
              <w:numPr>
                <w:ilvl w:val="1"/>
                <w:numId w:val="10"/>
              </w:numPr>
              <w:rPr>
                <w:rFonts w:ascii="Arial" w:hAnsi="Arial" w:cs="Arial"/>
                <w:sz w:val="22"/>
                <w:szCs w:val="22"/>
              </w:rPr>
            </w:pPr>
            <w:r w:rsidRPr="00430427">
              <w:rPr>
                <w:rFonts w:ascii="Arial" w:hAnsi="Arial" w:cs="Arial"/>
                <w:b/>
                <w:bCs/>
                <w:sz w:val="22"/>
                <w:szCs w:val="22"/>
              </w:rPr>
              <w:t>Tag</w:t>
            </w:r>
            <w:r w:rsidRPr="00430427">
              <w:rPr>
                <w:rFonts w:ascii="Arial" w:hAnsi="Arial" w:cs="Arial"/>
                <w:sz w:val="22"/>
                <w:szCs w:val="22"/>
              </w:rPr>
              <w:t xml:space="preserve"> it out of service</w:t>
            </w:r>
          </w:p>
          <w:p w:rsidR="00430427" w:rsidRPr="00430427" w:rsidRDefault="00430427" w:rsidP="007678D8">
            <w:pPr>
              <w:numPr>
                <w:ilvl w:val="1"/>
                <w:numId w:val="10"/>
              </w:numPr>
              <w:rPr>
                <w:rFonts w:ascii="Arial" w:hAnsi="Arial" w:cs="Arial"/>
                <w:sz w:val="22"/>
                <w:szCs w:val="22"/>
              </w:rPr>
            </w:pPr>
            <w:r w:rsidRPr="00430427">
              <w:rPr>
                <w:rFonts w:ascii="Arial" w:hAnsi="Arial" w:cs="Arial"/>
                <w:b/>
                <w:bCs/>
                <w:sz w:val="22"/>
                <w:szCs w:val="22"/>
              </w:rPr>
              <w:t>Report</w:t>
            </w:r>
            <w:r w:rsidRPr="00430427">
              <w:rPr>
                <w:rFonts w:ascii="Arial" w:hAnsi="Arial" w:cs="Arial"/>
                <w:sz w:val="22"/>
                <w:szCs w:val="22"/>
              </w:rPr>
              <w:t xml:space="preserve"> it to your supervisor</w:t>
            </w:r>
          </w:p>
          <w:p w:rsidR="00430427" w:rsidRPr="00430427" w:rsidRDefault="00430427" w:rsidP="007678D8">
            <w:pPr>
              <w:numPr>
                <w:ilvl w:val="1"/>
                <w:numId w:val="10"/>
              </w:numPr>
              <w:rPr>
                <w:rFonts w:ascii="Arial" w:hAnsi="Arial" w:cs="Arial"/>
                <w:sz w:val="22"/>
                <w:szCs w:val="22"/>
              </w:rPr>
            </w:pPr>
            <w:r w:rsidRPr="00430427">
              <w:rPr>
                <w:rFonts w:ascii="Arial" w:hAnsi="Arial" w:cs="Arial"/>
                <w:b/>
                <w:bCs/>
                <w:sz w:val="22"/>
                <w:szCs w:val="22"/>
              </w:rPr>
              <w:t>Record</w:t>
            </w:r>
            <w:r w:rsidRPr="00430427">
              <w:rPr>
                <w:rFonts w:ascii="Arial" w:hAnsi="Arial" w:cs="Arial"/>
                <w:sz w:val="22"/>
                <w:szCs w:val="22"/>
              </w:rPr>
              <w:t xml:space="preserve"> the details of the fault </w:t>
            </w:r>
          </w:p>
          <w:permEnd w:id="1163359905"/>
          <w:p w:rsidR="00474582" w:rsidRPr="00553DDB" w:rsidRDefault="00474582" w:rsidP="00474582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</w:tc>
        <w:permStart w:id="184676558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949770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474582" w:rsidRPr="00553DDB" w:rsidRDefault="005F203A" w:rsidP="00474582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46765587" w:displacedByCustomXml="prev"/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/>
    <w:p w:rsidR="00DC153B" w:rsidRPr="00553DDB" w:rsidRDefault="00DC153B" w:rsidP="00DC153B">
      <w:pPr>
        <w:pStyle w:val="11CSTCPLQuestionBullet"/>
        <w:ind w:left="709" w:hanging="709"/>
      </w:pPr>
      <w:bookmarkStart w:id="7" w:name="_Ref424211517"/>
      <w:r w:rsidRPr="00553DDB">
        <w:t>Which legislation relates to safety in the workplace? Tick your response.</w:t>
      </w:r>
      <w:bookmarkEnd w:id="7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5F203A" w:rsidRPr="00553DDB" w:rsidTr="007B7982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84890798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7983494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48907983" w:displacedByCustomXml="prev"/>
      </w:tr>
      <w:tr w:rsidR="00137D67" w:rsidRPr="00553DDB" w:rsidTr="007B7982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37D67" w:rsidRPr="00553DDB" w:rsidRDefault="00137D67" w:rsidP="00137D67">
            <w:pPr>
              <w:ind w:left="993" w:hanging="993"/>
              <w:jc w:val="center"/>
            </w:pPr>
          </w:p>
        </w:tc>
        <w:permStart w:id="719018954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8599300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137D67" w:rsidRPr="00553DDB" w:rsidRDefault="00137D67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719018954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A871AD">
            <w:pPr>
              <w:jc w:val="center"/>
            </w:pPr>
            <w:r w:rsidRPr="00553DDB">
              <w:rPr>
                <w:i/>
              </w:rPr>
              <w:t>Occupational Health and Safety Act 2015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</w:tr>
      <w:tr w:rsidR="00137D67" w:rsidRPr="00553DDB" w:rsidTr="007B7982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37D67" w:rsidRPr="00553DDB" w:rsidRDefault="00137D67" w:rsidP="00137D67">
            <w:pPr>
              <w:ind w:left="993" w:hanging="993"/>
              <w:jc w:val="center"/>
            </w:pPr>
          </w:p>
        </w:tc>
        <w:permStart w:id="1564806019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84767114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137D67" w:rsidRPr="00553DDB" w:rsidRDefault="00430427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1564806019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A871AD">
            <w:pPr>
              <w:jc w:val="center"/>
            </w:pPr>
            <w:r w:rsidRPr="00553DDB">
              <w:rPr>
                <w:i/>
              </w:rPr>
              <w:t>Work Health and Safety Act 2011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</w:tr>
      <w:tr w:rsidR="00137D67" w:rsidRPr="00553DDB" w:rsidTr="007B7982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37D67" w:rsidRPr="00553DDB" w:rsidRDefault="00137D67" w:rsidP="00137D67">
            <w:pPr>
              <w:ind w:left="993" w:hanging="993"/>
              <w:jc w:val="center"/>
            </w:pPr>
          </w:p>
        </w:tc>
        <w:permStart w:id="1934370667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-19135399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137D67" w:rsidRPr="00553DDB" w:rsidRDefault="00137D67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193437066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A871AD">
            <w:pPr>
              <w:jc w:val="center"/>
            </w:pPr>
            <w:r w:rsidRPr="00553DDB">
              <w:rPr>
                <w:i/>
              </w:rPr>
              <w:t>Safety Act 1900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</w:tr>
      <w:tr w:rsidR="00137D67" w:rsidRPr="00553DDB" w:rsidTr="007B7982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37D67" w:rsidRPr="00553DDB" w:rsidRDefault="00137D67" w:rsidP="00137D67">
            <w:pPr>
              <w:ind w:left="993" w:hanging="993"/>
              <w:jc w:val="center"/>
            </w:pPr>
          </w:p>
        </w:tc>
        <w:permStart w:id="697311418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6545678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137D67" w:rsidRPr="00553DDB" w:rsidRDefault="00137D67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697311418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A871AD">
            <w:pPr>
              <w:jc w:val="center"/>
            </w:pPr>
            <w:r w:rsidRPr="00553DDB">
              <w:rPr>
                <w:i/>
              </w:rPr>
              <w:t>Safety and Health Act 2011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8" w:name="_Ref424211632"/>
      <w:r w:rsidRPr="00553DDB">
        <w:t>True or False (Tick your response): Employers are required by legislation to implement safety measures which are reasonably practicable.</w:t>
      </w:r>
      <w:bookmarkEnd w:id="8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137D67" w:rsidRPr="00553DDB" w:rsidTr="00137D67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137D67" w:rsidRPr="00553DDB" w:rsidRDefault="00137D67" w:rsidP="00137D67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121467807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212772747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137D67" w:rsidRPr="00553DDB" w:rsidRDefault="005A6184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1121467807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137D67">
            <w:pPr>
              <w:ind w:left="993" w:hanging="993"/>
              <w:jc w:val="center"/>
            </w:pPr>
            <w:r w:rsidRPr="00553DDB">
              <w:t>True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08412676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6345363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137D67" w:rsidRPr="00553DDB" w:rsidRDefault="00137D67" w:rsidP="00137D67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84126764" w:displacedByCustomXml="prev"/>
      </w:tr>
      <w:tr w:rsidR="00137D67" w:rsidRPr="00553DDB" w:rsidTr="00137D67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37D67" w:rsidRPr="00553DDB" w:rsidRDefault="00137D67" w:rsidP="00137D67">
            <w:pPr>
              <w:ind w:left="993" w:hanging="993"/>
              <w:jc w:val="center"/>
            </w:pPr>
          </w:p>
        </w:tc>
        <w:permStart w:id="1697584004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-12674683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137D67" w:rsidRPr="00553DDB" w:rsidRDefault="00137D67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1697584004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137D67">
            <w:pPr>
              <w:ind w:left="993" w:hanging="993"/>
              <w:jc w:val="center"/>
            </w:pPr>
            <w:r w:rsidRPr="00553DDB">
              <w:t>False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9" w:name="_Ref424211634"/>
      <w:r w:rsidRPr="00553DDB">
        <w:t>True or False (Tick your response): Workers are required by legislation to follow reasonable employer directives (e.g. to undertake first aid and/or fire safety training).</w:t>
      </w:r>
      <w:bookmarkEnd w:id="9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137D67" w:rsidRPr="00553DDB" w:rsidTr="00137D67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137D67" w:rsidRPr="00553DDB" w:rsidRDefault="00137D67" w:rsidP="00137D67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680676908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85776921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137D67" w:rsidRPr="00553DDB" w:rsidRDefault="005A6184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680676908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137D67">
            <w:pPr>
              <w:ind w:left="993" w:hanging="993"/>
              <w:jc w:val="center"/>
            </w:pPr>
            <w:r w:rsidRPr="00553DDB">
              <w:t>True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8855991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1282712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137D67" w:rsidRPr="00553DDB" w:rsidRDefault="00137D67" w:rsidP="00137D67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8559916" w:displacedByCustomXml="prev"/>
      </w:tr>
      <w:tr w:rsidR="00137D67" w:rsidRPr="00553DDB" w:rsidTr="00137D67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37D67" w:rsidRPr="00553DDB" w:rsidRDefault="00137D67" w:rsidP="00137D67">
            <w:pPr>
              <w:ind w:left="993" w:hanging="993"/>
              <w:jc w:val="center"/>
            </w:pPr>
          </w:p>
        </w:tc>
        <w:permStart w:id="2046186664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4129036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137D67" w:rsidRPr="00553DDB" w:rsidRDefault="00137D67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2046186664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137D67">
            <w:pPr>
              <w:ind w:left="993" w:hanging="993"/>
              <w:jc w:val="center"/>
            </w:pPr>
            <w:r w:rsidRPr="00553DDB">
              <w:t>False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441559" w:rsidRPr="00553DDB" w:rsidRDefault="00441559">
      <w:pPr>
        <w:jc w:val="left"/>
        <w:rPr>
          <w:rFonts w:ascii="Arial" w:hAnsi="Arial"/>
          <w:b/>
        </w:rPr>
      </w:pPr>
      <w:r w:rsidRPr="00553DDB">
        <w:rPr>
          <w:rFonts w:ascii="Arial" w:hAnsi="Arial"/>
          <w:b/>
        </w:rPr>
        <w:br w:type="page"/>
      </w:r>
    </w:p>
    <w:p w:rsidR="00DC153B" w:rsidRPr="00553DDB" w:rsidRDefault="00DC153B" w:rsidP="00DC153B">
      <w:pPr>
        <w:pStyle w:val="11CSTCPLQuestionBullet"/>
        <w:ind w:left="709" w:hanging="709"/>
      </w:pPr>
      <w:bookmarkStart w:id="10" w:name="_Ref424213216"/>
      <w:r w:rsidRPr="00553DDB">
        <w:lastRenderedPageBreak/>
        <w:t>The following symbols appear under the heading ‘Required PPE’ on an SDS. What do the symbols represent?</w:t>
      </w:r>
      <w:bookmarkEnd w:id="10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5F203A" w:rsidRPr="00553DDB" w:rsidTr="007B7982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Symbol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Meaning</w:t>
            </w:r>
          </w:p>
        </w:tc>
        <w:permStart w:id="204100012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703001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41000122" w:displacedByCustomXml="prev"/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5995B1AC" wp14:editId="5ECE03BA">
                  <wp:extent cx="781200" cy="720000"/>
                  <wp:effectExtent l="0" t="0" r="0" b="4445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/>
                          <a:srcRect r="77897"/>
                          <a:stretch/>
                        </pic:blipFill>
                        <pic:spPr bwMode="auto">
                          <a:xfrm>
                            <a:off x="0" y="0"/>
                            <a:ext cx="7812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F203A" w:rsidRPr="00ED59C9" w:rsidRDefault="005A6184" w:rsidP="005F203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667196893" w:edGrp="everyone"/>
            <w:r>
              <w:rPr>
                <w:rFonts w:ascii="Arial" w:hAnsi="Arial" w:cs="Arial"/>
                <w:sz w:val="22"/>
                <w:szCs w:val="22"/>
              </w:rPr>
              <w:t>Protective Clothing (Coveralls) Required</w:t>
            </w:r>
            <w:permEnd w:id="166719689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2071D428" wp14:editId="49E4D75A">
                  <wp:extent cx="770400" cy="720000"/>
                  <wp:effectExtent l="0" t="0" r="0" b="4445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/>
                          <a:srcRect l="26091" r="52138"/>
                          <a:stretch/>
                        </pic:blipFill>
                        <pic:spPr bwMode="auto">
                          <a:xfrm>
                            <a:off x="0" y="0"/>
                            <a:ext cx="7704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ED59C9" w:rsidRDefault="005A6184" w:rsidP="005F203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855771741" w:edGrp="everyone"/>
            <w:r>
              <w:rPr>
                <w:rFonts w:ascii="Arial" w:hAnsi="Arial" w:cs="Arial"/>
                <w:sz w:val="22"/>
                <w:szCs w:val="22"/>
              </w:rPr>
              <w:t>Gloves Required</w:t>
            </w:r>
            <w:permEnd w:id="85577174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6B2662D9" wp14:editId="3AAAFFCA">
                  <wp:extent cx="774000" cy="720000"/>
                  <wp:effectExtent l="0" t="0" r="7620" b="4445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/>
                          <a:srcRect l="52016" r="26048"/>
                          <a:stretch/>
                        </pic:blipFill>
                        <pic:spPr bwMode="auto">
                          <a:xfrm>
                            <a:off x="0" y="0"/>
                            <a:ext cx="7740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ED59C9" w:rsidRDefault="005A6184" w:rsidP="005F203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302728279" w:edGrp="everyone"/>
            <w:r>
              <w:rPr>
                <w:rFonts w:ascii="Arial" w:hAnsi="Arial" w:cs="Arial"/>
                <w:sz w:val="22"/>
                <w:szCs w:val="22"/>
              </w:rPr>
              <w:t>Goggles Required</w:t>
            </w:r>
            <w:permEnd w:id="130272827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4D23C405" wp14:editId="7023D346">
                  <wp:extent cx="784800" cy="720000"/>
                  <wp:effectExtent l="0" t="0" r="0" b="4445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/>
                          <a:srcRect l="77775"/>
                          <a:stretch/>
                        </pic:blipFill>
                        <pic:spPr bwMode="auto">
                          <a:xfrm>
                            <a:off x="0" y="0"/>
                            <a:ext cx="7848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ED59C9" w:rsidRDefault="005A6184" w:rsidP="005F203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419635969" w:edGrp="everyone"/>
            <w:r>
              <w:rPr>
                <w:rFonts w:ascii="Arial" w:hAnsi="Arial" w:cs="Arial"/>
                <w:sz w:val="22"/>
                <w:szCs w:val="22"/>
              </w:rPr>
              <w:t>Respirator Required</w:t>
            </w:r>
            <w:permEnd w:id="41963596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1" w:name="_Ref408209094"/>
      <w:r w:rsidRPr="00553DDB">
        <w:t>Describe the meaning and use of the signs displayed below.</w:t>
      </w:r>
      <w:bookmarkEnd w:id="11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8"/>
        <w:gridCol w:w="2720"/>
        <w:gridCol w:w="4650"/>
        <w:gridCol w:w="609"/>
      </w:tblGrid>
      <w:tr w:rsidR="005F203A" w:rsidRPr="00553DDB" w:rsidTr="005F203A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9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Sign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Meaning</w:t>
            </w:r>
          </w:p>
        </w:tc>
        <w:permStart w:id="185640374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7132604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56403740" w:displacedByCustomXml="prev"/>
      </w:tr>
      <w:tr w:rsidR="005F203A" w:rsidRPr="00553DDB" w:rsidTr="005F203A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hanging="993"/>
              <w:jc w:val="center"/>
            </w:pPr>
            <w:r w:rsidRPr="00553DDB">
              <w:rPr>
                <w:rFonts w:ascii="Arial" w:hAnsi="Arial" w:cs="Arial"/>
                <w:noProof/>
                <w:sz w:val="22"/>
                <w:szCs w:val="22"/>
                <w:lang w:eastAsia="en-AU"/>
              </w:rPr>
              <w:drawing>
                <wp:anchor distT="0" distB="0" distL="114300" distR="114300" simplePos="0" relativeHeight="251676672" behindDoc="1" locked="0" layoutInCell="1" allowOverlap="1" wp14:anchorId="1ECA394C" wp14:editId="4F04E39D">
                  <wp:simplePos x="0" y="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790575" cy="790575"/>
                  <wp:effectExtent l="0" t="0" r="9525" b="9525"/>
                  <wp:wrapSquare wrapText="bothSides"/>
                  <wp:docPr id="32" name="Picture 84" descr="First ai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" descr="First ai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790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F203A" w:rsidRPr="00ED59C9" w:rsidRDefault="005A6184" w:rsidP="005F203A">
            <w:pPr>
              <w:rPr>
                <w:rFonts w:ascii="Arial" w:hAnsi="Arial" w:cs="Arial"/>
                <w:sz w:val="22"/>
              </w:rPr>
            </w:pPr>
            <w:permStart w:id="385824928" w:edGrp="everyone"/>
            <w:r>
              <w:rPr>
                <w:rFonts w:ascii="Arial" w:hAnsi="Arial" w:cs="Arial"/>
                <w:sz w:val="22"/>
              </w:rPr>
              <w:t>Location of First Aid Kit</w:t>
            </w:r>
            <w:permEnd w:id="385824928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F203A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hanging="993"/>
              <w:jc w:val="center"/>
            </w:pPr>
            <w:r w:rsidRPr="00553DDB">
              <w:rPr>
                <w:noProof/>
                <w:lang w:eastAsia="en-AU"/>
              </w:rPr>
              <w:drawing>
                <wp:inline distT="0" distB="0" distL="0" distR="0" wp14:anchorId="099CD10F" wp14:editId="600CE9D0">
                  <wp:extent cx="1054800" cy="792000"/>
                  <wp:effectExtent l="0" t="0" r="0" b="8255"/>
                  <wp:docPr id="2" name="Picture 2" descr="Do Not Enter Saftety Sig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o Not Enter Saftety Sig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089" t="8197" r="7089" b="8197"/>
                          <a:stretch/>
                        </pic:blipFill>
                        <pic:spPr bwMode="auto">
                          <a:xfrm>
                            <a:off x="0" y="0"/>
                            <a:ext cx="1054800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9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A6184" w:rsidRPr="005A6184" w:rsidRDefault="005A6184" w:rsidP="005A6184">
            <w:pPr>
              <w:rPr>
                <w:rFonts w:ascii="Arial" w:hAnsi="Arial" w:cs="Arial"/>
                <w:sz w:val="22"/>
              </w:rPr>
            </w:pPr>
            <w:permStart w:id="1190227129" w:edGrp="everyone"/>
            <w:r w:rsidRPr="005A6184">
              <w:rPr>
                <w:rFonts w:ascii="Arial" w:hAnsi="Arial" w:cs="Arial"/>
                <w:sz w:val="22"/>
              </w:rPr>
              <w:t>Warns off unauthorised persons from entering area</w:t>
            </w:r>
          </w:p>
          <w:permEnd w:id="1190227129"/>
          <w:p w:rsidR="005F203A" w:rsidRPr="00ED59C9" w:rsidRDefault="005F203A" w:rsidP="005F203A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F203A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r w:rsidRPr="00553DDB">
              <w:rPr>
                <w:rFonts w:ascii="Arial" w:hAnsi="Arial" w:cs="Arial"/>
                <w:noProof/>
                <w:sz w:val="22"/>
                <w:szCs w:val="22"/>
                <w:lang w:eastAsia="en-AU"/>
              </w:rPr>
              <w:drawing>
                <wp:anchor distT="0" distB="0" distL="114300" distR="114300" simplePos="0" relativeHeight="251677696" behindDoc="1" locked="0" layoutInCell="1" allowOverlap="1" wp14:anchorId="6A72C7B2" wp14:editId="5063F086">
                  <wp:simplePos x="1684020" y="2217420"/>
                  <wp:positionH relativeFrom="margin">
                    <wp:posOffset>407035</wp:posOffset>
                  </wp:positionH>
                  <wp:positionV relativeFrom="margin">
                    <wp:posOffset>28575</wp:posOffset>
                  </wp:positionV>
                  <wp:extent cx="836295" cy="836295"/>
                  <wp:effectExtent l="0" t="0" r="1905" b="1905"/>
                  <wp:wrapSquare wrapText="bothSides"/>
                  <wp:docPr id="38" name="Picture 38" descr="https://encrypted-tbn3.gstatic.com/images?q=tbn:ANd9GcRfZQGVU3BvP46nBERPIeqexiKuKX8OHW4dEmTYE6j-oAKUgPPkHw">
                    <a:hlinkClick xmlns:a="http://schemas.openxmlformats.org/drawingml/2006/main" r:id="rId1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encrypted-tbn3.gstatic.com/images?q=tbn:ANd9GcRfZQGVU3BvP46nBERPIeqexiKuKX8OHW4dEmTYE6j-oAKUgPPkHw">
                            <a:hlinkClick r:id="rId1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6295" cy="836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9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A6184" w:rsidRPr="005A6184" w:rsidRDefault="005A6184" w:rsidP="005A6184">
            <w:pPr>
              <w:rPr>
                <w:rFonts w:ascii="Arial" w:hAnsi="Arial" w:cs="Arial"/>
                <w:sz w:val="22"/>
              </w:rPr>
            </w:pPr>
            <w:permStart w:id="597376211" w:edGrp="everyone"/>
            <w:r w:rsidRPr="005A6184">
              <w:rPr>
                <w:rFonts w:ascii="Arial" w:hAnsi="Arial" w:cs="Arial"/>
                <w:sz w:val="22"/>
              </w:rPr>
              <w:t xml:space="preserve">Location of </w:t>
            </w:r>
            <w:proofErr w:type="spellStart"/>
            <w:r w:rsidRPr="005A6184">
              <w:rPr>
                <w:rFonts w:ascii="Arial" w:hAnsi="Arial" w:cs="Arial"/>
                <w:sz w:val="22"/>
              </w:rPr>
              <w:t>fire fighting</w:t>
            </w:r>
            <w:proofErr w:type="spellEnd"/>
            <w:r w:rsidRPr="005A6184">
              <w:rPr>
                <w:rFonts w:ascii="Arial" w:hAnsi="Arial" w:cs="Arial"/>
                <w:sz w:val="22"/>
              </w:rPr>
              <w:t xml:space="preserve"> facilities</w:t>
            </w:r>
          </w:p>
          <w:permEnd w:id="597376211"/>
          <w:p w:rsidR="005F203A" w:rsidRPr="00ED59C9" w:rsidRDefault="005F203A" w:rsidP="005F203A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</w:tbl>
    <w:p w:rsidR="00DC153B" w:rsidRPr="00553DDB" w:rsidRDefault="00DC153B" w:rsidP="00DC153B">
      <w:pPr>
        <w:ind w:right="-24"/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r w:rsidRPr="00553DDB">
        <w:br w:type="page"/>
      </w:r>
    </w:p>
    <w:p w:rsidR="00DC153B" w:rsidRPr="00553DDB" w:rsidRDefault="00DC153B" w:rsidP="00DC153B">
      <w:pPr>
        <w:rPr>
          <w:rFonts w:ascii="Arial" w:hAnsi="Arial"/>
          <w:b/>
          <w:i/>
        </w:rPr>
      </w:pPr>
      <w:r w:rsidRPr="00553DDB">
        <w:rPr>
          <w:rFonts w:ascii="Arial" w:hAnsi="Arial"/>
          <w:b/>
          <w:i/>
        </w:rPr>
        <w:lastRenderedPageBreak/>
        <w:t xml:space="preserve">Refer to the Risk Matrix below when responding to </w:t>
      </w:r>
      <w:r w:rsidRPr="00553DDB">
        <w:rPr>
          <w:rFonts w:ascii="Arial" w:hAnsi="Arial"/>
          <w:b/>
          <w:i/>
        </w:rPr>
        <w:fldChar w:fldCharType="begin"/>
      </w:r>
      <w:r w:rsidRPr="00553DDB">
        <w:rPr>
          <w:rFonts w:ascii="Arial" w:hAnsi="Arial"/>
          <w:b/>
          <w:i/>
        </w:rPr>
        <w:instrText xml:space="preserve"> REF _Ref408921283 \r \h </w:instrText>
      </w:r>
      <w:r w:rsidR="00553DDB" w:rsidRPr="00553DDB">
        <w:rPr>
          <w:rFonts w:ascii="Arial" w:hAnsi="Arial"/>
          <w:b/>
          <w:i/>
        </w:rPr>
        <w:instrText xml:space="preserve"> \* MERGEFORMAT </w:instrText>
      </w:r>
      <w:r w:rsidRPr="00553DDB">
        <w:rPr>
          <w:rFonts w:ascii="Arial" w:hAnsi="Arial"/>
          <w:b/>
          <w:i/>
        </w:rPr>
      </w:r>
      <w:r w:rsidRPr="00553DDB">
        <w:rPr>
          <w:rFonts w:ascii="Arial" w:hAnsi="Arial"/>
          <w:b/>
          <w:i/>
        </w:rPr>
        <w:fldChar w:fldCharType="separate"/>
      </w:r>
      <w:r w:rsidR="00441559" w:rsidRPr="00553DDB">
        <w:rPr>
          <w:rFonts w:ascii="Arial" w:hAnsi="Arial"/>
          <w:b/>
          <w:i/>
        </w:rPr>
        <w:t xml:space="preserve">Q10. </w:t>
      </w:r>
      <w:r w:rsidRPr="00553DDB">
        <w:rPr>
          <w:rFonts w:ascii="Arial" w:hAnsi="Arial"/>
          <w:b/>
          <w:i/>
        </w:rPr>
        <w:fldChar w:fldCharType="end"/>
      </w:r>
      <w:r w:rsidRPr="00553DDB">
        <w:rPr>
          <w:rFonts w:ascii="Arial" w:hAnsi="Arial"/>
          <w:b/>
          <w:i/>
        </w:rPr>
        <w:t xml:space="preserve">to </w:t>
      </w:r>
      <w:r w:rsidRPr="00553DDB">
        <w:rPr>
          <w:rFonts w:ascii="Arial" w:hAnsi="Arial"/>
          <w:b/>
          <w:i/>
        </w:rPr>
        <w:fldChar w:fldCharType="begin"/>
      </w:r>
      <w:r w:rsidRPr="00553DDB">
        <w:rPr>
          <w:rFonts w:ascii="Arial" w:hAnsi="Arial"/>
          <w:b/>
          <w:i/>
        </w:rPr>
        <w:instrText xml:space="preserve"> REF _Ref408921287 \r \h </w:instrText>
      </w:r>
      <w:r w:rsidR="00553DDB" w:rsidRPr="00553DDB">
        <w:rPr>
          <w:rFonts w:ascii="Arial" w:hAnsi="Arial"/>
          <w:b/>
          <w:i/>
        </w:rPr>
        <w:instrText xml:space="preserve"> \* MERGEFORMAT </w:instrText>
      </w:r>
      <w:r w:rsidRPr="00553DDB">
        <w:rPr>
          <w:rFonts w:ascii="Arial" w:hAnsi="Arial"/>
          <w:b/>
          <w:i/>
        </w:rPr>
      </w:r>
      <w:r w:rsidRPr="00553DDB">
        <w:rPr>
          <w:rFonts w:ascii="Arial" w:hAnsi="Arial"/>
          <w:b/>
          <w:i/>
        </w:rPr>
        <w:fldChar w:fldCharType="separate"/>
      </w:r>
      <w:r w:rsidR="00441559" w:rsidRPr="00553DDB">
        <w:rPr>
          <w:rFonts w:ascii="Arial" w:hAnsi="Arial"/>
          <w:b/>
          <w:i/>
        </w:rPr>
        <w:t xml:space="preserve">Q12. </w:t>
      </w:r>
      <w:r w:rsidRPr="00553DDB">
        <w:rPr>
          <w:rFonts w:ascii="Arial" w:hAnsi="Arial"/>
          <w:b/>
          <w:i/>
        </w:rPr>
        <w:fldChar w:fldCharType="end"/>
      </w:r>
    </w:p>
    <w:p w:rsidR="00DC153B" w:rsidRPr="00553DDB" w:rsidRDefault="00DC153B" w:rsidP="00DC153B"/>
    <w:tbl>
      <w:tblPr>
        <w:tblW w:w="900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630"/>
        <w:gridCol w:w="1474"/>
        <w:gridCol w:w="1474"/>
        <w:gridCol w:w="1474"/>
        <w:gridCol w:w="1474"/>
        <w:gridCol w:w="1474"/>
      </w:tblGrid>
      <w:tr w:rsidR="00DC153B" w:rsidRPr="00553DDB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Matrix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A:</w:t>
            </w:r>
          </w:p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Death or permanent disability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B:</w:t>
            </w:r>
          </w:p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Serious injury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C:</w:t>
            </w:r>
          </w:p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Lost time injury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D:</w:t>
            </w:r>
          </w:p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Casualty Treatment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E:</w:t>
            </w:r>
          </w:p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First Aid</w:t>
            </w:r>
          </w:p>
        </w:tc>
      </w:tr>
      <w:tr w:rsidR="00DC153B" w:rsidRPr="00553DDB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1: Very 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</w:tr>
      <w:tr w:rsidR="00DC153B" w:rsidRPr="00553DDB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2: 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</w:tr>
      <w:tr w:rsidR="00DC153B" w:rsidRPr="00553DDB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3: Possible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  <w:tr w:rsidR="00DC153B" w:rsidRPr="00553DDB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4: Unlikely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  <w:tr w:rsidR="00DC153B" w:rsidRPr="00553DDB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5: Very Unlikely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</w:tbl>
    <w:p w:rsidR="00DC153B" w:rsidRPr="00553DDB" w:rsidRDefault="00DC153B" w:rsidP="00DC153B">
      <w:pPr>
        <w:rPr>
          <w:sz w:val="20"/>
        </w:rPr>
      </w:pPr>
    </w:p>
    <w:tbl>
      <w:tblPr>
        <w:tblW w:w="89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249"/>
        <w:gridCol w:w="2249"/>
        <w:gridCol w:w="2249"/>
        <w:gridCol w:w="2249"/>
      </w:tblGrid>
      <w:tr w:rsidR="00DC153B" w:rsidRPr="00553DDB" w:rsidTr="007B7982">
        <w:trPr>
          <w:trHeight w:val="28"/>
        </w:trPr>
        <w:tc>
          <w:tcPr>
            <w:tcW w:w="2249" w:type="dxa"/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E: Extreme</w:t>
            </w:r>
          </w:p>
        </w:tc>
        <w:tc>
          <w:tcPr>
            <w:tcW w:w="2249" w:type="dxa"/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H: High</w:t>
            </w:r>
          </w:p>
        </w:tc>
        <w:tc>
          <w:tcPr>
            <w:tcW w:w="2249" w:type="dxa"/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M: Medium</w:t>
            </w:r>
          </w:p>
        </w:tc>
        <w:tc>
          <w:tcPr>
            <w:tcW w:w="2249" w:type="dxa"/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L: Low</w:t>
            </w:r>
          </w:p>
        </w:tc>
      </w:tr>
    </w:tbl>
    <w:p w:rsidR="00DC153B" w:rsidRPr="00553DDB" w:rsidRDefault="00DC153B" w:rsidP="00DC153B">
      <w:pPr>
        <w:rPr>
          <w:sz w:val="20"/>
        </w:rPr>
      </w:pPr>
    </w:p>
    <w:p w:rsidR="00DC153B" w:rsidRPr="00553DDB" w:rsidRDefault="00DC153B" w:rsidP="00DC153B">
      <w:pPr>
        <w:jc w:val="left"/>
        <w:rPr>
          <w:sz w:val="20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2" w:name="_Ref408921283"/>
      <w:r w:rsidRPr="00553DDB">
        <w:t>Which rating is designated for the highest risk and which rating is used for the lowest risk?</w:t>
      </w:r>
      <w:bookmarkEnd w:id="12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7B7982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noProof/>
                <w:lang w:eastAsia="en-AU"/>
              </w:rPr>
              <mc:AlternateContent>
                <mc:Choice Requires="wps">
                  <w:drawing>
                    <wp:inline distT="0" distB="0" distL="0" distR="0" wp14:anchorId="287513D4" wp14:editId="2E8665F0">
                      <wp:extent cx="4614530" cy="619125"/>
                      <wp:effectExtent l="0" t="0" r="0" b="9525"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614530" cy="619125"/>
                              </a:xfrm>
                              <a:prstGeom prst="rect">
                                <a:avLst/>
                              </a:prstGeom>
                              <a:blipFill dpi="0" rotWithShape="1">
                                <a:blip r:embed="rId16"/>
                                <a:srcRect/>
                                <a:tile tx="0" ty="0" sx="100000" sy="100000" flip="none" algn="tl"/>
                              </a:blipFill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A76EF1" w:rsidRPr="006215FC" w:rsidRDefault="00A76EF1" w:rsidP="00DC153B">
                                  <w:pPr>
                                    <w:pStyle w:val="7BAnswer"/>
                                    <w:rPr>
                                      <w:vanish w:val="0"/>
                                      <w:color w:val="17365D" w:themeColor="text2" w:themeShade="BF"/>
                                    </w:rPr>
                                  </w:pPr>
                                  <w:r w:rsidRPr="00721453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>Highest Risk</w:t>
                                  </w:r>
                                  <w:r w:rsidRPr="006215FC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 xml:space="preserve">: </w:t>
                                  </w:r>
                                  <w:r w:rsidRPr="006215FC">
                                    <w:rPr>
                                      <w:vanish w:val="0"/>
                                    </w:rPr>
                                    <w:t xml:space="preserve"> </w:t>
                                  </w:r>
                                  <w:permStart w:id="90383004" w:edGrp="everyone"/>
                                  <w:r>
                                    <w:rPr>
                                      <w:vanish w:val="0"/>
                                    </w:rPr>
                                    <w:t>E</w:t>
                                  </w:r>
                                  <w:permEnd w:id="90383004"/>
                                </w:p>
                                <w:p w:rsidR="00A76EF1" w:rsidRPr="006215FC" w:rsidRDefault="00A76EF1" w:rsidP="00DC153B">
                                  <w:pPr>
                                    <w:pStyle w:val="7BAnswer"/>
                                    <w:rPr>
                                      <w:vanish w:val="0"/>
                                    </w:rPr>
                                  </w:pPr>
                                  <w:r w:rsidRPr="006215FC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>Lowest Risk:</w:t>
                                  </w:r>
                                  <w:r w:rsidRPr="006215FC">
                                    <w:rPr>
                                      <w:vanish w:val="0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vanish w:val="0"/>
                                    </w:rPr>
                                    <w:t xml:space="preserve"> </w:t>
                                  </w:r>
                                  <w:permStart w:id="286872381" w:edGrp="everyone"/>
                                  <w:r>
                                    <w:rPr>
                                      <w:vanish w:val="0"/>
                                    </w:rPr>
                                    <w:t>L</w:t>
                                  </w:r>
                                  <w:permEnd w:id="286872381"/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type w14:anchorId="287513D4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4" o:spid="_x0000_s1026" type="#_x0000_t202" style="width:363.35pt;height:48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ibX3/l2PAAAAAAAAAAAA4D5rZt7rEQAAAAAAAAAA&#10;ANxnzczfegQAAAAAAAAAAAD3ec459QYAAAAAAAAAAAAu9KoHAAAAAAAAAAAAcCc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Im19/5RjwAAAAAA&#10;AAAAAOA+a2Y+6xEAAAAAAAAAAADcx4UoAAAAAAAAAAAAiTUzv+oRAAAAAAAAAAAA3Oc559QbAAAA&#10;AAAAAAAAuJALUQ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Jr7/2nHgEAAAAAAAAAAMB91sy81SMAAAAAAAAAAAC4z5qZr3oE&#10;AAAAAAAAAAAA93nOOfUGAAAAAAAAAAAALvSqBwAAAAAAAAAAAHAn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CJtff+qEcAAAAAAAAAAABwnzUz&#10;P+sRAAAAAAAAAAAA3GfNzL96BAAAAAAAAAAAAPd5zjn1BgAAAAAAAAAAAC70qgcAAAAAAAAAAABw&#10;Jw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D8&#10;Z++OiSoAoiAIvk9dDmZADyYg5nRAihVsHTImuG4FK2CqFk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isvfdLPQIAAAAAAAAAAID7rJn5rkcA&#10;AAAAAAAAAABwHxeiAAAAAAAAAAAAJNbMfNUjAAAAAAAAAAAAuM/jnFNvAAAAAAAAAAAA4EIuRAE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isvfdnPQIAAAAAAAAAAID7rJl5rUcAAAAAAAAAAABwnzUzf/UIAAAAAAAAAAAA7vM4&#10;59QbAAAAAAAAAAAAuNBTPQAAAAAAAAAAAIA7Cd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6LTlEwAAIABJ&#10;REFU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rL33Wz0CAAAAAAAAAACA+6yZ&#10;+ahHAAAAAAAAAAAAcB8XogAAAAAAAAAAACTWzLzXIwAAAAAAAAAAALjP45xTbwAAAAAAAAAAAOBC&#10;LkQB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rL33Tz0CAAAAAAAAAACA+6yZea5HAAAAAAAAAAAAcJ81M7/1CAAAAAAAAAAA&#10;AO7zOOfUGwAAAAAAAAAAALjQUz0AAAAAAAAAAACAOwn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+Gfvjokq&#10;AKIgCL5PnQV8EOEEAnwQkXAmkIQUbBwyJrhuBStgqjY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Cx9t7v9QgAAAAAAAAAAADus2bmrR4BAAAAAAAAAADAfdbM/NUjAAAAAAAAAAAA&#10;uM/jnFNvAAAAAAAAAAAA4EJP9QAAAAAAAAAAAADuJG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sfbez/UIAAAAAAAAAAAA7rNm5qceAQAAAAAA&#10;AAAAwH1ciAIAAAAAAAAAAJBYM/NdjwAAAAAAAAAAAOA+j3NOvQEAAAAAAAAAAIALuRAF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sfbeX/UIAAAAAAAAAAAA7rNm5qUeAQAAAAAAAAAAwH3WzPzWIwAAAAAAAAAAALjP45xTbwAA&#10;AAAAAAAAAOBCT/UAAAAAAAAAAAAA7iR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LH23q/1CAAAAAAAAAAAAO6zZuazHgEAAAAAAAAAAMB9XIgC&#10;AAAAAAAAAACQWDPzUY8AAAAAAAAAAADgPo9zTr0BAAAAAAAAAACAC7kQBQ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45+9OyaKBYiiKPh2a3Ki7wMp&#10;5EghYUwQ/QApqMHGIOME063gCjhVF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LH23v/rEQAAAAAAAAAAANxnzcxLPQIA&#10;AAAAAAAAAID7rJn5rkcAAAAAAAAAAABwn8c5p94AAAAAAAAAAADAhZ71AAAAAAAAAAAAAO4k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DGSWrgAAAgAElEQVQ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Cx9t7v9QgAAAAAAAAAAADus2bmrR4BAAAAAAAAAADAfdbM/NYjAAAAAAAAAAAAuM/j&#10;nFNvAAAAAAAAAAAA4ELPegAAAAAAAAAAAAB3Er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WHvvf/UIAAAAAAAAAAAA7rNm5qseAQAAAAAAAAAA&#10;wH1ciAIAAAAAAAAAAJBYM/NZjwAAAAAAAAAAAOA+j3NOvQEAAAAAAAAAAIALuRAF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sfbeH/UIAAAAAAAAAAAA7rNm5rUeAQAAAAAAAAAAwH3WzPzUIwAAAAAAAAAAALjP45xTbwAAAAAA&#10;AAAAAOBCz3oAAAAAAAAAAAAAdxK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X/s3TFRBUAUBMH3qYuwgBRM&#10;EIMJcqJzgARwhpNDxgTXrWAFTNUC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i&#10;7b1f6xEAAAAAAAAAAADcZ83MZz0CAAAAAAAAAACA+7gQBQAAAAAAAAAAILFm5r0eAQAAAAAAAAAA&#10;wH0e55x6AwAAAAAAAAAAABdyIQo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i7b1/6xEAAAAAAAAAAADcZ83Mcz0CAAAAAAAA&#10;AACA+6yZ+alHAAAAAAAAAAAAcJ/HOafeAAAAAAAAAAAAwIWe6gEAAAAAAAAAAADcSc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Yu29P+oRAAAA&#10;AAAAAAAA3GfNzFs9AgAAAAAAAAAAgPusmfmrRwAAAAAAAAAAAHCfxzmn3gAAAAAAAAAAAMCFnuoB&#10;AAAAAAAAAAAA3En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GLtvV/qEQAAAAAAAAAAANxnzcx3PQIAAAAAAAAAAID7uBAFAAAAAAAAAAAgsWbm&#10;qx4BAAAAAAAAAADAfR7nnHoDAAAAAAAAAAAAF3IhCgAAAAAAAAAAQFus2q8AACAASURBV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Nbe+70eAQAAAAAAAAAAwH3WzHzUIwAAAAAAAAAAALiPC1EAAAAAAAAAAAASa2Z+1iMAAAAAAAAA&#10;AAC4z3POqTcAAAAAAAAAAABwIRei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Nbe+6seAQAAAAAAAAAAwH3WzLzVIwAAAAAA&#10;AAAAALjPmpnPegQAAAAAAAAAAAD3ec459QYAAAAAAAAAAAAu9KoHAAAAAAAAAAAAcCc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Im19/5VjwAA&#10;AAAAAAAAAOA+a2Z+1CMAAAAAAAAAAAC4z5qZf/UIAAAAAAAAAAAA7vOcc+oNAAAAAAAAAAAAXOhV&#10;DwAAAAAAAAAAAOBO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+/9rR4BAAAAAAAAAADAfdbM/KlHAAAAAAAAAAAAcB8XogAAAAAAAAAAACTW&#10;zPyuRwAAAAAAAAAAAHCf55xTbwAAAAAAAAAAAOBCLkQBAAAAAAAA/rN3B1WVBUEUBOv905gZFaxx&#10;wRoVrYM9JsYMThoZuegIBVdAnio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Jr773rEQAAAAAAAAAAANxnzcy/egQAAAAAAAAAAAD3WTPz&#10;vx4BAAAAAAAAAADAfZ5zTr0BAAAAAAAAAACAC73qAQAAAAAAAAAAANxJ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OyvarQAAIABJREFU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i7b3f&#10;6xEAAAAAAAAAAADcZ83MVz0CAAAAAAAAAACA+3ghCgAAAAAAAAAAQOI559QbAAAAAAAAAAAAuJAL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TW3vunHgEAAAAAAAAAAMB91sy81SMAAAAAAAAAAAC4z5qZ&#10;73oEAAAAAAAAAAAA93nOOfUGAAAAAAAAAAAALvSqBwAAAAAAAAAAAHAn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CJtff+rEcAAAAAAAAAAABw&#10;nzUzH/UIAAAAAAAAAAAA7rNm5rceAQAAAAAAAAAAwH2ec069AQAAAAAAAAAAgAu96gEAAAAAAAAA&#10;AADcSc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D8sXfHRBEAQRQF564WFcT4wA8xAjYh&#10;JsECJhC3yHjBdiv4Al7N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GLtvV/rEQAAAAAAAAAAANxn&#10;zcx3PQIAAAAAAAAAAID7eCEKAAAAAAAAAABAYs3MZz0CAAAAAAAAAACA+zzOOfUGAAAAAAAAAAAA&#10;LuSFKA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Im19/6qRwAAAAAAAAAAAHCfNTNv9QgAAAAAAAAAAADus2bmrx4BAAAAAAAA&#10;AADAfR7nnHoDAAAAAAAAAAAAF3rWAwAAAAAAAAAAALiT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DE2nu/1yMAAAAAAAAAAAC4z5qZj3oEAAAA&#10;AAAAAAAA9/FCFAAAAAAAAAAAgMTjnFNvAAAAAAAAAAAA4EIu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BYe+/fegQAAAAAAAAAAAD3WTPzUo8AAAAAAAAAAADgPmtmfuoRAAAAAAAAAAAA3Odxzqk3AAAA&#10;AAAAAAAAcKFnPQAAAAAAAAAAAIA7Cd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" stroked="f" strokeweight=".5pt">
                      <v:fill r:id="rId17" o:title="" recolor="t" rotate="t" type="tile"/>
                      <v:textbox inset="0,0,0,0">
                        <w:txbxContent>
                          <w:p w:rsidR="00A76EF1" w:rsidRPr="006215FC" w:rsidRDefault="00A76EF1" w:rsidP="00DC153B">
                            <w:pPr>
                              <w:pStyle w:val="7BAnswer"/>
                              <w:rPr>
                                <w:vanish w:val="0"/>
                                <w:color w:val="17365D" w:themeColor="text2" w:themeShade="BF"/>
                              </w:rPr>
                            </w:pPr>
                            <w:r w:rsidRPr="00721453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>Highest Risk</w:t>
                            </w:r>
                            <w:r w:rsidRPr="006215FC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 xml:space="preserve">: </w:t>
                            </w:r>
                            <w:r w:rsidRPr="006215FC">
                              <w:rPr>
                                <w:vanish w:val="0"/>
                              </w:rPr>
                              <w:t xml:space="preserve"> </w:t>
                            </w:r>
                            <w:permStart w:id="90383004" w:edGrp="everyone"/>
                            <w:r>
                              <w:rPr>
                                <w:vanish w:val="0"/>
                              </w:rPr>
                              <w:t>E</w:t>
                            </w:r>
                            <w:permEnd w:id="90383004"/>
                          </w:p>
                          <w:p w:rsidR="00A76EF1" w:rsidRPr="006215FC" w:rsidRDefault="00A76EF1" w:rsidP="00DC153B">
                            <w:pPr>
                              <w:pStyle w:val="7BAnswer"/>
                              <w:rPr>
                                <w:vanish w:val="0"/>
                              </w:rPr>
                            </w:pPr>
                            <w:r w:rsidRPr="006215FC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>Lowest Risk:</w:t>
                            </w:r>
                            <w:r w:rsidRPr="006215FC">
                              <w:rPr>
                                <w:vanish w:val="0"/>
                              </w:rPr>
                              <w:t xml:space="preserve">  </w:t>
                            </w:r>
                            <w:r>
                              <w:rPr>
                                <w:vanish w:val="0"/>
                              </w:rPr>
                              <w:t xml:space="preserve"> </w:t>
                            </w:r>
                            <w:permStart w:id="286872381" w:edGrp="everyone"/>
                            <w:r>
                              <w:rPr>
                                <w:vanish w:val="0"/>
                              </w:rPr>
                              <w:t>L</w:t>
                            </w:r>
                            <w:permEnd w:id="286872381"/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permStart w:id="148001494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89774276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5F203A" w:rsidRPr="00553DDB" w:rsidRDefault="006215FC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80014940" w:displacedByCustomXml="prev"/>
      </w:tr>
    </w:tbl>
    <w:p w:rsidR="00DC153B" w:rsidRPr="007F5A6A" w:rsidRDefault="00DC153B" w:rsidP="00DC153B">
      <w:pPr>
        <w:rPr>
          <w:rFonts w:ascii="Arial" w:hAnsi="Arial" w:cs="Arial"/>
          <w:sz w:val="18"/>
          <w:szCs w:val="22"/>
        </w:rPr>
      </w:pPr>
    </w:p>
    <w:p w:rsidR="00DC153B" w:rsidRPr="007F5A6A" w:rsidRDefault="00DC153B" w:rsidP="00DC153B">
      <w:pPr>
        <w:jc w:val="left"/>
        <w:rPr>
          <w:rFonts w:ascii="Arial" w:hAnsi="Arial" w:cs="Arial"/>
          <w:sz w:val="18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3" w:name="_Ref408921265"/>
      <w:r w:rsidRPr="00553DDB">
        <w:t xml:space="preserve">What is the risk rating for the following circumstances: An event which is possible and would require low-level hospital </w:t>
      </w:r>
      <w:bookmarkEnd w:id="13"/>
      <w:r w:rsidR="00ED59C9">
        <w:t>treatment.</w:t>
      </w: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553DDB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553DDB" w:rsidRDefault="00BD3068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1461134506" w:edGrp="everyone"/>
            <w:r>
              <w:rPr>
                <w:rFonts w:ascii="Arial" w:hAnsi="Arial" w:cs="Arial"/>
                <w:sz w:val="22"/>
                <w:szCs w:val="22"/>
              </w:rPr>
              <w:t>M</w:t>
            </w:r>
            <w:permEnd w:id="1461134506"/>
          </w:p>
        </w:tc>
        <w:permStart w:id="9669061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8152184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6690615" w:displacedByCustomXml="prev"/>
      </w:tr>
    </w:tbl>
    <w:p w:rsidR="00DC153B" w:rsidRPr="007F5A6A" w:rsidRDefault="00DC153B" w:rsidP="00DC153B">
      <w:pPr>
        <w:rPr>
          <w:rFonts w:ascii="Arial" w:hAnsi="Arial" w:cs="Arial"/>
          <w:sz w:val="18"/>
          <w:szCs w:val="22"/>
        </w:rPr>
      </w:pPr>
    </w:p>
    <w:p w:rsidR="00DC153B" w:rsidRPr="007F5A6A" w:rsidRDefault="00DC153B" w:rsidP="00DC153B">
      <w:pPr>
        <w:rPr>
          <w:rFonts w:ascii="Arial" w:hAnsi="Arial" w:cs="Arial"/>
          <w:sz w:val="18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4" w:name="_Ref408921287"/>
      <w:bookmarkStart w:id="15" w:name="_Ref412797660"/>
      <w:r w:rsidRPr="00553DDB">
        <w:t>What are the factors that would lead to a risk rating of E: Extreme</w:t>
      </w:r>
      <w:bookmarkEnd w:id="14"/>
      <w:r w:rsidRPr="00553DDB">
        <w:t>?</w:t>
      </w:r>
      <w:bookmarkEnd w:id="15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ED59C9">
        <w:trPr>
          <w:trHeight w:val="153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ED59C9" w:rsidRDefault="00431AEB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1162757479" w:edGrp="everyone"/>
            <w:r w:rsidRPr="00553DDB">
              <w:rPr>
                <w:b/>
                <w:bCs/>
                <w:sz w:val="18"/>
                <w:szCs w:val="18"/>
              </w:rPr>
              <w:t>Death</w:t>
            </w:r>
            <w:r>
              <w:rPr>
                <w:b/>
                <w:bCs/>
                <w:sz w:val="18"/>
                <w:szCs w:val="18"/>
              </w:rPr>
              <w:t xml:space="preserve">, </w:t>
            </w:r>
            <w:r w:rsidRPr="00553DDB">
              <w:rPr>
                <w:b/>
                <w:bCs/>
                <w:sz w:val="18"/>
                <w:szCs w:val="18"/>
              </w:rPr>
              <w:t>permanent disability</w:t>
            </w:r>
            <w:r>
              <w:rPr>
                <w:b/>
                <w:bCs/>
                <w:sz w:val="18"/>
                <w:szCs w:val="18"/>
              </w:rPr>
              <w:t xml:space="preserve"> or Serious Injury that Likely or Very Likely</w:t>
            </w:r>
            <w:permEnd w:id="1162757479"/>
          </w:p>
        </w:tc>
        <w:permStart w:id="81724702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5424632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17247029" w:displacedByCustomXml="prev"/>
      </w:tr>
    </w:tbl>
    <w:p w:rsidR="00DC153B" w:rsidRPr="007F5A6A" w:rsidRDefault="00DC153B" w:rsidP="00DC153B">
      <w:pPr>
        <w:rPr>
          <w:rFonts w:ascii="Arial" w:hAnsi="Arial" w:cs="Arial"/>
          <w:sz w:val="18"/>
          <w:szCs w:val="22"/>
        </w:rPr>
      </w:pPr>
    </w:p>
    <w:p w:rsidR="00DC153B" w:rsidRPr="007F5A6A" w:rsidRDefault="00DC153B" w:rsidP="00DC153B">
      <w:pPr>
        <w:ind w:right="-24"/>
        <w:rPr>
          <w:rFonts w:ascii="Arial" w:hAnsi="Arial" w:cs="Arial"/>
          <w:sz w:val="18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6" w:name="_Ref424212548"/>
      <w:r w:rsidRPr="00553DDB">
        <w:t>When should safety checks be undertaken on machinery and equipment? Tick your response.</w:t>
      </w:r>
      <w:bookmarkEnd w:id="16"/>
    </w:p>
    <w:p w:rsidR="00DC153B" w:rsidRPr="00553DDB" w:rsidRDefault="00DC153B" w:rsidP="00DC153B">
      <w:pPr>
        <w:pStyle w:val="11CSTCPLQuestionBullet"/>
        <w:numPr>
          <w:ilvl w:val="0"/>
          <w:numId w:val="0"/>
        </w:numPr>
        <w:ind w:left="360"/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5F203A" w:rsidRPr="00553DDB" w:rsidTr="007B7982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149692890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133394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96928903" w:displacedByCustomXml="prev"/>
      </w:tr>
      <w:tr w:rsidR="007F5A6A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F5A6A" w:rsidRPr="00553DDB" w:rsidRDefault="007F5A6A" w:rsidP="007F5A6A">
            <w:pPr>
              <w:ind w:left="993" w:hanging="993"/>
              <w:jc w:val="center"/>
            </w:pPr>
          </w:p>
        </w:tc>
        <w:permStart w:id="1113477099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0908131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7F5A6A" w:rsidRPr="00553DDB" w:rsidRDefault="007F5A6A" w:rsidP="007F5A6A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1113477099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F5A6A" w:rsidRPr="00553DDB" w:rsidRDefault="007F5A6A" w:rsidP="007F5A6A">
            <w:pPr>
              <w:jc w:val="center"/>
            </w:pPr>
            <w:r w:rsidRPr="00553DDB">
              <w:t>Before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F5A6A" w:rsidRPr="00553DDB" w:rsidRDefault="007F5A6A" w:rsidP="007F5A6A">
            <w:pPr>
              <w:ind w:left="993" w:hanging="993"/>
            </w:pPr>
          </w:p>
        </w:tc>
      </w:tr>
      <w:tr w:rsidR="007F5A6A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F5A6A" w:rsidRPr="00553DDB" w:rsidRDefault="007F5A6A" w:rsidP="007F5A6A">
            <w:pPr>
              <w:ind w:left="993" w:hanging="993"/>
              <w:jc w:val="center"/>
            </w:pPr>
          </w:p>
        </w:tc>
        <w:permStart w:id="596796139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20509441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7F5A6A" w:rsidRPr="00553DDB" w:rsidRDefault="007F5A6A" w:rsidP="007F5A6A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596796139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F5A6A" w:rsidRPr="00553DDB" w:rsidRDefault="007F5A6A" w:rsidP="007F5A6A">
            <w:pPr>
              <w:jc w:val="center"/>
            </w:pPr>
            <w:r w:rsidRPr="00553DDB">
              <w:t>After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F5A6A" w:rsidRPr="00553DDB" w:rsidRDefault="007F5A6A" w:rsidP="007F5A6A">
            <w:pPr>
              <w:ind w:left="993" w:hanging="993"/>
            </w:pPr>
          </w:p>
        </w:tc>
      </w:tr>
      <w:tr w:rsidR="007F5A6A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F5A6A" w:rsidRPr="00553DDB" w:rsidRDefault="007F5A6A" w:rsidP="007F5A6A">
            <w:pPr>
              <w:ind w:left="993" w:hanging="993"/>
              <w:jc w:val="center"/>
            </w:pPr>
          </w:p>
        </w:tc>
        <w:permStart w:id="1704283927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23226573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7F5A6A" w:rsidRPr="00553DDB" w:rsidRDefault="00431AEB" w:rsidP="007F5A6A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170428392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F5A6A" w:rsidRPr="00553DDB" w:rsidRDefault="007F5A6A" w:rsidP="007F5A6A">
            <w:pPr>
              <w:jc w:val="center"/>
            </w:pPr>
            <w:r w:rsidRPr="00553DDB">
              <w:t>Both before and after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F5A6A" w:rsidRPr="00553DDB" w:rsidRDefault="007F5A6A" w:rsidP="007F5A6A">
            <w:pPr>
              <w:ind w:left="993" w:hanging="993"/>
            </w:pPr>
          </w:p>
        </w:tc>
      </w:tr>
    </w:tbl>
    <w:p w:rsidR="00DC153B" w:rsidRPr="00553DDB" w:rsidRDefault="00DC153B" w:rsidP="00DC153B">
      <w:pPr>
        <w:pStyle w:val="11CSTCPLQuestionBullet"/>
        <w:numPr>
          <w:ilvl w:val="0"/>
          <w:numId w:val="0"/>
        </w:numPr>
        <w:ind w:left="360" w:hanging="360"/>
      </w:pPr>
    </w:p>
    <w:p w:rsidR="00DC153B" w:rsidRPr="00553DDB" w:rsidRDefault="00DC153B" w:rsidP="00DC153B">
      <w:pPr>
        <w:pStyle w:val="11CSTCPLQuestionBullet"/>
        <w:ind w:left="709" w:hanging="709"/>
      </w:pPr>
      <w:bookmarkStart w:id="17" w:name="_Ref408921427"/>
      <w:r w:rsidRPr="00553DDB">
        <w:t>Order the elements of the hierarchy of control, from 1 to 6 (i.e. most effective to least effective).</w:t>
      </w:r>
      <w:bookmarkEnd w:id="17"/>
    </w:p>
    <w:p w:rsidR="00DC153B" w:rsidRPr="00553DDB" w:rsidRDefault="00DC153B" w:rsidP="00DC153B">
      <w:pPr>
        <w:jc w:val="center"/>
        <w:rPr>
          <w:rFonts w:ascii="Arial" w:hAnsi="Arial" w:cs="Arial"/>
          <w:sz w:val="22"/>
          <w:szCs w:val="22"/>
        </w:rPr>
      </w:pPr>
      <w:r w:rsidRPr="00553DDB">
        <w:rPr>
          <w:rFonts w:ascii="Calibri" w:eastAsia="Calibri" w:hAnsi="Calibri"/>
          <w:b/>
          <w:noProof/>
          <w:lang w:eastAsia="en-AU"/>
        </w:rPr>
        <w:drawing>
          <wp:inline distT="0" distB="0" distL="0" distR="0" wp14:anchorId="278C368E" wp14:editId="4915C040">
            <wp:extent cx="3495675" cy="1504950"/>
            <wp:effectExtent l="19050" t="19050" r="47625" b="57150"/>
            <wp:docPr id="26" name="Diagram 2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8" r:lo="rId19" r:qs="rId20" r:cs="rId21"/>
              </a:graphicData>
            </a:graphic>
          </wp:inline>
        </w:drawing>
      </w: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5F203A" w:rsidRPr="00553DDB" w:rsidTr="007B7982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Label (1 – 6)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Element</w:t>
            </w:r>
          </w:p>
        </w:tc>
        <w:permStart w:id="11136412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7129625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1364127" w:displacedByCustomXml="prev"/>
      </w:tr>
      <w:tr w:rsidR="005F203A" w:rsidRPr="00553DDB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431AEB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928254250" w:edGrp="everyone"/>
            <w:r>
              <w:rPr>
                <w:rFonts w:ascii="Arial" w:hAnsi="Arial" w:cs="Arial"/>
                <w:sz w:val="22"/>
              </w:rPr>
              <w:t>3</w:t>
            </w:r>
            <w:permEnd w:id="928254250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Isolate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431AEB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054497802" w:edGrp="everyone"/>
            <w:r>
              <w:rPr>
                <w:rFonts w:ascii="Arial" w:hAnsi="Arial" w:cs="Arial"/>
                <w:sz w:val="22"/>
              </w:rPr>
              <w:t>6</w:t>
            </w:r>
            <w:permEnd w:id="1054497802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Provide and use Personal Protective Equipment (PPE)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431AEB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947432213" w:edGrp="everyone"/>
            <w:r>
              <w:rPr>
                <w:rFonts w:ascii="Arial" w:hAnsi="Arial" w:cs="Arial"/>
                <w:sz w:val="22"/>
              </w:rPr>
              <w:t>1</w:t>
            </w:r>
            <w:permEnd w:id="1947432213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Eliminate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431AEB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915310858" w:edGrp="everyone"/>
            <w:r>
              <w:rPr>
                <w:rFonts w:ascii="Arial" w:hAnsi="Arial" w:cs="Arial"/>
                <w:sz w:val="22"/>
              </w:rPr>
              <w:t>4</w:t>
            </w:r>
            <w:permEnd w:id="1915310858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Control the hazard by engineering means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431AEB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164665987" w:edGrp="everyone"/>
            <w:r>
              <w:rPr>
                <w:rFonts w:ascii="Arial" w:hAnsi="Arial" w:cs="Arial"/>
                <w:sz w:val="22"/>
              </w:rPr>
              <w:t>5</w:t>
            </w:r>
            <w:permEnd w:id="1164665987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Control the hazard by administrative means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431AEB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844717029" w:edGrp="everyone"/>
            <w:r>
              <w:rPr>
                <w:rFonts w:ascii="Arial" w:hAnsi="Arial" w:cs="Arial"/>
                <w:sz w:val="22"/>
              </w:rPr>
              <w:t>2</w:t>
            </w:r>
            <w:permEnd w:id="844717029"/>
          </w:p>
        </w:tc>
        <w:tc>
          <w:tcPr>
            <w:tcW w:w="2945" w:type="pct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Substitute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8" w:name="_Ref408921430"/>
      <w:r w:rsidRPr="00553DDB">
        <w:t>Why is elimination the best method of hazard control and PPE considered the least effective?</w:t>
      </w:r>
      <w:bookmarkEnd w:id="18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37212" w:rsidRPr="00553DDB" w:rsidTr="002D636F">
        <w:trPr>
          <w:trHeight w:val="244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37212" w:rsidRPr="00553DDB" w:rsidRDefault="00C37212" w:rsidP="00C3721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212" w:rsidRPr="00553DDB" w:rsidRDefault="00A0467A" w:rsidP="00C37212">
            <w:pPr>
              <w:rPr>
                <w:rFonts w:ascii="Arial" w:hAnsi="Arial" w:cs="Arial"/>
                <w:sz w:val="22"/>
                <w:szCs w:val="22"/>
              </w:rPr>
            </w:pPr>
            <w:permStart w:id="276316638" w:edGrp="everyone"/>
            <w:r>
              <w:rPr>
                <w:rFonts w:ascii="Arial" w:hAnsi="Arial" w:cs="Arial"/>
                <w:sz w:val="22"/>
                <w:szCs w:val="22"/>
              </w:rPr>
              <w:t>Elimination is the best method of hazard control as it eliminates the hazard completely. PPE is considered the least effective method of hazard control as there is n</w:t>
            </w:r>
            <w:r w:rsidRPr="00A0467A">
              <w:rPr>
                <w:rFonts w:ascii="Arial" w:hAnsi="Arial" w:cs="Arial"/>
                <w:sz w:val="22"/>
                <w:szCs w:val="22"/>
              </w:rPr>
              <w:t>o eliminatio</w:t>
            </w:r>
            <w:r>
              <w:rPr>
                <w:rFonts w:ascii="Arial" w:hAnsi="Arial" w:cs="Arial"/>
                <w:sz w:val="22"/>
                <w:szCs w:val="22"/>
              </w:rPr>
              <w:t xml:space="preserve">n – it </w:t>
            </w:r>
            <w:r w:rsidRPr="00A0467A">
              <w:rPr>
                <w:rFonts w:ascii="Arial" w:hAnsi="Arial" w:cs="Arial"/>
                <w:sz w:val="22"/>
                <w:szCs w:val="22"/>
              </w:rPr>
              <w:t>relies</w:t>
            </w:r>
            <w:r>
              <w:rPr>
                <w:rFonts w:ascii="Arial" w:hAnsi="Arial" w:cs="Arial"/>
                <w:sz w:val="22"/>
                <w:szCs w:val="22"/>
              </w:rPr>
              <w:t xml:space="preserve"> solely</w:t>
            </w:r>
            <w:r w:rsidRPr="00A0467A">
              <w:rPr>
                <w:rFonts w:ascii="Arial" w:hAnsi="Arial" w:cs="Arial"/>
                <w:sz w:val="22"/>
                <w:szCs w:val="22"/>
              </w:rPr>
              <w:t xml:space="preserve"> on human behaviour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  <w:permEnd w:id="276316638"/>
          </w:p>
        </w:tc>
        <w:permStart w:id="167732897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279992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37212" w:rsidRPr="00553DDB" w:rsidRDefault="00C37212" w:rsidP="00C37212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77328976" w:displacedByCustomXml="prev"/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9" w:name="_Ref408921432"/>
      <w:r w:rsidRPr="00553DDB">
        <w:t>If you were to replace a flammable solvent with a water-based solvent, what category of control measure would that be under the hierarchy of control?</w:t>
      </w:r>
      <w:bookmarkEnd w:id="19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37212" w:rsidRPr="00553DDB" w:rsidTr="002D636F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37212" w:rsidRPr="00553DDB" w:rsidRDefault="00C37212" w:rsidP="00C3721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212" w:rsidRPr="002D636F" w:rsidRDefault="00687A4B" w:rsidP="00C37212">
            <w:pPr>
              <w:rPr>
                <w:rFonts w:ascii="Arial" w:hAnsi="Arial" w:cs="Arial"/>
                <w:sz w:val="22"/>
                <w:szCs w:val="22"/>
              </w:rPr>
            </w:pPr>
            <w:permStart w:id="505221261" w:edGrp="everyone"/>
            <w:r>
              <w:rPr>
                <w:rFonts w:ascii="Arial" w:hAnsi="Arial" w:cs="Arial"/>
                <w:sz w:val="22"/>
                <w:szCs w:val="22"/>
              </w:rPr>
              <w:t>Level 2 – Substitute the hazard</w:t>
            </w:r>
            <w:permEnd w:id="505221261"/>
          </w:p>
        </w:tc>
        <w:permStart w:id="31262862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4914276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37212" w:rsidRPr="00553DDB" w:rsidRDefault="00C37212" w:rsidP="00C37212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12628620" w:displacedByCustomXml="prev"/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jc w:val="left"/>
        <w:rPr>
          <w:rFonts w:ascii="Arial" w:hAnsi="Arial"/>
          <w:b/>
        </w:rPr>
      </w:pPr>
      <w:bookmarkStart w:id="20" w:name="_Ref401921251"/>
      <w:bookmarkStart w:id="21" w:name="_Ref401900343"/>
      <w:r w:rsidRPr="00553DDB">
        <w:rPr>
          <w:rFonts w:ascii="Arial" w:hAnsi="Arial"/>
          <w:b/>
        </w:rPr>
        <w:br w:type="page"/>
      </w:r>
    </w:p>
    <w:p w:rsidR="00DC153B" w:rsidRPr="00553DDB" w:rsidRDefault="00DC153B" w:rsidP="00DC153B">
      <w:pPr>
        <w:pStyle w:val="11CSTCPLQuestionBullet"/>
        <w:ind w:left="709" w:hanging="709"/>
      </w:pPr>
      <w:bookmarkStart w:id="22" w:name="_Ref401922320"/>
      <w:r w:rsidRPr="00553DDB">
        <w:lastRenderedPageBreak/>
        <w:t>In the diagram below a person is lifting a tool box.</w:t>
      </w:r>
      <w:r w:rsidRPr="00553DDB">
        <w:br/>
        <w:t>Filling in the table, indicate how each body part should be used/placed.</w:t>
      </w:r>
      <w:bookmarkEnd w:id="20"/>
      <w:bookmarkEnd w:id="22"/>
      <w:r w:rsidRPr="00553DDB">
        <w:t xml:space="preserve"> </w:t>
      </w:r>
      <w:bookmarkEnd w:id="21"/>
    </w:p>
    <w:p w:rsidR="00DC153B" w:rsidRPr="00553DDB" w:rsidRDefault="00DC153B" w:rsidP="00DC153B">
      <w:pPr>
        <w:pStyle w:val="11CSTCPLQuestionBullet"/>
        <w:numPr>
          <w:ilvl w:val="0"/>
          <w:numId w:val="0"/>
        </w:numPr>
        <w:ind w:left="360"/>
        <w:jc w:val="center"/>
      </w:pP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48FF8C1" wp14:editId="0246F57C">
                <wp:simplePos x="0" y="0"/>
                <wp:positionH relativeFrom="column">
                  <wp:posOffset>3944679</wp:posOffset>
                </wp:positionH>
                <wp:positionV relativeFrom="paragraph">
                  <wp:posOffset>1694874</wp:posOffset>
                </wp:positionV>
                <wp:extent cx="861060" cy="393065"/>
                <wp:effectExtent l="571500" t="0" r="15240" b="26035"/>
                <wp:wrapNone/>
                <wp:docPr id="79" name="Rectangular Callout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-114679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A76EF1" w:rsidRPr="00441559" w:rsidRDefault="00A76EF1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F. Hands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48FF8C1"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Rectangular Callout 79" o:spid="_x0000_s1027" type="#_x0000_t61" style="position:absolute;left:0;text-align:left;margin-left:310.6pt;margin-top:133.45pt;width:67.8pt;height:30.9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" adj="-13971,6771" fillcolor="#4f81bd" strokecolor="#385d8a" strokeweight="2pt">
                <v:textbox>
                  <w:txbxContent>
                    <w:p w:rsidR="00A76EF1" w:rsidRPr="00441559" w:rsidRDefault="00A76EF1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F. Hands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74442B3" wp14:editId="10BFD720">
                <wp:simplePos x="0" y="0"/>
                <wp:positionH relativeFrom="column">
                  <wp:posOffset>3880884</wp:posOffset>
                </wp:positionH>
                <wp:positionV relativeFrom="paragraph">
                  <wp:posOffset>1046288</wp:posOffset>
                </wp:positionV>
                <wp:extent cx="861060" cy="393065"/>
                <wp:effectExtent l="647700" t="0" r="15240" b="26035"/>
                <wp:wrapNone/>
                <wp:docPr id="78" name="Rectangular Callout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-124558"/>
                            <a:gd name="adj2" fmla="val 16514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A76EF1" w:rsidRPr="00441559" w:rsidRDefault="00A76EF1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E. Knees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4442B3" id="Rectangular Callout 78" o:spid="_x0000_s1028" type="#_x0000_t61" style="position:absolute;left:0;text-align:left;margin-left:305.6pt;margin-top:82.4pt;width:67.8pt;height:30.9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" adj="-16105,14367" fillcolor="#4f81bd" strokecolor="#385d8a" strokeweight="2pt">
                <v:textbox>
                  <w:txbxContent>
                    <w:p w:rsidR="00A76EF1" w:rsidRPr="00441559" w:rsidRDefault="00A76EF1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E. Knees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AACA80A" wp14:editId="3CB75110">
                <wp:simplePos x="0" y="0"/>
                <wp:positionH relativeFrom="column">
                  <wp:posOffset>3646790</wp:posOffset>
                </wp:positionH>
                <wp:positionV relativeFrom="paragraph">
                  <wp:posOffset>461010</wp:posOffset>
                </wp:positionV>
                <wp:extent cx="1073889" cy="393065"/>
                <wp:effectExtent l="647700" t="0" r="12065" b="26035"/>
                <wp:wrapNone/>
                <wp:docPr id="76" name="Rectangular Callout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3889" cy="393065"/>
                        </a:xfrm>
                        <a:prstGeom prst="wedgeRectCallout">
                          <a:avLst>
                            <a:gd name="adj1" fmla="val -109740"/>
                            <a:gd name="adj2" fmla="val 35450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A76EF1" w:rsidRPr="00441559" w:rsidRDefault="00A76EF1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D. Shoulders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AACA80A" id="Rectangular Callout 76" o:spid="_x0000_s1029" type="#_x0000_t61" style="position:absolute;left:0;text-align:left;margin-left:287.15pt;margin-top:36.3pt;width:84.55pt;height:30.95pt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" adj="-12904,18457" fillcolor="#4f81bd" strokecolor="#385d8a" strokeweight="2pt">
                <v:textbox>
                  <w:txbxContent>
                    <w:p w:rsidR="00A76EF1" w:rsidRPr="00441559" w:rsidRDefault="00A76EF1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D. Shoulders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FADACF3" wp14:editId="24D0D3D3">
                <wp:simplePos x="0" y="0"/>
                <wp:positionH relativeFrom="column">
                  <wp:posOffset>1169582</wp:posOffset>
                </wp:positionH>
                <wp:positionV relativeFrom="paragraph">
                  <wp:posOffset>1764370</wp:posOffset>
                </wp:positionV>
                <wp:extent cx="861060" cy="393065"/>
                <wp:effectExtent l="0" t="0" r="605790" b="26035"/>
                <wp:wrapNone/>
                <wp:docPr id="75" name="Rectangular Callout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A76EF1" w:rsidRPr="00441559" w:rsidRDefault="00A76EF1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C. Feet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FADACF3" id="Rectangular Callout 75" o:spid="_x0000_s1030" type="#_x0000_t61" style="position:absolute;left:0;text-align:left;margin-left:92.1pt;margin-top:138.95pt;width:67.8pt;height:30.9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B0Cqw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" adj="36440,6771" fillcolor="#4f81bd" strokecolor="#385d8a" strokeweight="2pt">
                <v:textbox>
                  <w:txbxContent>
                    <w:p w:rsidR="00A76EF1" w:rsidRPr="00441559" w:rsidRDefault="00A76EF1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C. Feet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A5B0E8E" wp14:editId="124A53AD">
                <wp:simplePos x="0" y="0"/>
                <wp:positionH relativeFrom="column">
                  <wp:posOffset>999460</wp:posOffset>
                </wp:positionH>
                <wp:positionV relativeFrom="paragraph">
                  <wp:posOffset>1025023</wp:posOffset>
                </wp:positionV>
                <wp:extent cx="861060" cy="393065"/>
                <wp:effectExtent l="0" t="0" r="605790" b="26035"/>
                <wp:wrapNone/>
                <wp:docPr id="74" name="Rectangular Callout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A76EF1" w:rsidRPr="00441559" w:rsidRDefault="00A76EF1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B. Back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A5B0E8E" id="Rectangular Callout 74" o:spid="_x0000_s1031" type="#_x0000_t61" style="position:absolute;left:0;text-align:left;margin-left:78.7pt;margin-top:80.7pt;width:67.8pt;height:30.9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jBprA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" adj="36440,6771" fillcolor="#4f81bd" strokecolor="#385d8a" strokeweight="2pt">
                <v:textbox>
                  <w:txbxContent>
                    <w:p w:rsidR="00A76EF1" w:rsidRPr="00441559" w:rsidRDefault="00A76EF1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B. Back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878D183" wp14:editId="5E0A7B3C">
                <wp:simplePos x="0" y="0"/>
                <wp:positionH relativeFrom="column">
                  <wp:posOffset>1403498</wp:posOffset>
                </wp:positionH>
                <wp:positionV relativeFrom="paragraph">
                  <wp:posOffset>280744</wp:posOffset>
                </wp:positionV>
                <wp:extent cx="861060" cy="393065"/>
                <wp:effectExtent l="0" t="0" r="605790" b="26035"/>
                <wp:wrapNone/>
                <wp:docPr id="73" name="Rectangular Callout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A76EF1" w:rsidRPr="00441559" w:rsidRDefault="00A76EF1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A. Neck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78D183" id="Rectangular Callout 73" o:spid="_x0000_s1032" type="#_x0000_t61" style="position:absolute;left:0;text-align:left;margin-left:110.5pt;margin-top:22.1pt;width:67.8pt;height:30.9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VjH5rQ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" adj="36440,6771" fillcolor="#4f81bd" strokecolor="#385d8a" strokeweight="2pt">
                <v:textbox>
                  <w:txbxContent>
                    <w:p w:rsidR="00A76EF1" w:rsidRPr="00441559" w:rsidRDefault="00A76EF1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A. Neck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w:drawing>
          <wp:inline distT="0" distB="0" distL="0" distR="0" wp14:anchorId="5326952C" wp14:editId="0A3593CD">
            <wp:extent cx="1797050" cy="2286000"/>
            <wp:effectExtent l="0" t="0" r="0" b="0"/>
            <wp:docPr id="72" name="Picture 72" descr="lift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iftin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clrChange>
                        <a:clrFrom>
                          <a:srgbClr val="FDFDFD"/>
                        </a:clrFrom>
                        <a:clrTo>
                          <a:srgbClr val="FDFDFD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705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5F203A" w:rsidRPr="00553DDB" w:rsidTr="007B7982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right="82"/>
              <w:jc w:val="center"/>
            </w:pPr>
            <w:r w:rsidRPr="00553DDB">
              <w:t>Area of body (Letter)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How it should be placed</w:t>
            </w:r>
          </w:p>
        </w:tc>
        <w:permStart w:id="106516107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020797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65161076" w:displacedByCustomXml="prev"/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DA62FF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636793935" w:edGrp="everyone"/>
            <w:r>
              <w:rPr>
                <w:rFonts w:ascii="Arial" w:hAnsi="Arial" w:cs="Arial"/>
                <w:sz w:val="22"/>
              </w:rPr>
              <w:t>D</w:t>
            </w:r>
            <w:permEnd w:id="1636793935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Level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687A4B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834628943" w:edGrp="everyone"/>
            <w:r>
              <w:rPr>
                <w:rFonts w:ascii="Arial" w:hAnsi="Arial" w:cs="Arial"/>
                <w:sz w:val="22"/>
              </w:rPr>
              <w:t>A</w:t>
            </w:r>
            <w:permEnd w:id="834628943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Upright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DA62FF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2061644856" w:edGrp="everyone"/>
            <w:r>
              <w:rPr>
                <w:rFonts w:ascii="Arial" w:hAnsi="Arial" w:cs="Arial"/>
                <w:sz w:val="22"/>
              </w:rPr>
              <w:t>F</w:t>
            </w:r>
            <w:permEnd w:id="2061644856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Good grip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687A4B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796307695" w:edGrp="everyone"/>
            <w:r>
              <w:rPr>
                <w:rFonts w:ascii="Arial" w:hAnsi="Arial" w:cs="Arial"/>
                <w:sz w:val="22"/>
              </w:rPr>
              <w:t>B</w:t>
            </w:r>
            <w:permEnd w:id="1796307695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Natural curve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DA62FF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714503179" w:edGrp="everyone"/>
            <w:r>
              <w:rPr>
                <w:rFonts w:ascii="Arial" w:hAnsi="Arial" w:cs="Arial"/>
                <w:sz w:val="22"/>
              </w:rPr>
              <w:t>E</w:t>
            </w:r>
            <w:permEnd w:id="1714503179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Bent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687A4B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925778592" w:edGrp="everyone"/>
            <w:r>
              <w:rPr>
                <w:rFonts w:ascii="Arial" w:hAnsi="Arial" w:cs="Arial"/>
                <w:sz w:val="22"/>
              </w:rPr>
              <w:t>C</w:t>
            </w:r>
            <w:permEnd w:id="925778592"/>
          </w:p>
        </w:tc>
        <w:tc>
          <w:tcPr>
            <w:tcW w:w="2945" w:type="pct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Flat, facing load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</w:tbl>
    <w:p w:rsidR="00DC153B" w:rsidRPr="00553DDB" w:rsidRDefault="00DC153B" w:rsidP="00DC153B">
      <w:pPr>
        <w:ind w:right="-24"/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3" w:name="_Ref415049799"/>
      <w:bookmarkStart w:id="24" w:name="_Ref421093133"/>
      <w:r w:rsidRPr="00553DDB">
        <w:t>In a medical emergency, what is the first step in the DRSABCD action plan that you need to follow</w:t>
      </w:r>
      <w:bookmarkEnd w:id="23"/>
      <w:r w:rsidRPr="00553DDB">
        <w:t>?</w:t>
      </w:r>
      <w:bookmarkEnd w:id="24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2D636F">
        <w:trPr>
          <w:trHeight w:val="110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553DDB" w:rsidRDefault="00237C81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50666617" w:edGrp="everyone"/>
            <w:r>
              <w:rPr>
                <w:rFonts w:ascii="Arial" w:hAnsi="Arial" w:cs="Arial"/>
                <w:sz w:val="22"/>
                <w:szCs w:val="22"/>
              </w:rPr>
              <w:t>Check for Danger</w:t>
            </w:r>
            <w:permEnd w:id="50666617"/>
          </w:p>
        </w:tc>
        <w:permStart w:id="19674233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0605572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6742337" w:displacedByCustomXml="prev"/>
      </w:tr>
    </w:tbl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5" w:name="_Ref421092991"/>
      <w:r w:rsidRPr="00553DDB">
        <w:t xml:space="preserve">In the event of a fire emergency, what should you do? </w:t>
      </w:r>
      <w:r w:rsidRPr="00553DDB">
        <w:br/>
        <w:t>Fill in the table below to explain the acronym R.A.C.E.</w:t>
      </w:r>
      <w:bookmarkEnd w:id="25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5F203A" w:rsidRPr="00553DDB" w:rsidTr="007B7982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Letter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Meaning</w:t>
            </w:r>
          </w:p>
        </w:tc>
        <w:permStart w:id="152596294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256048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25962946" w:displacedByCustomXml="prev"/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37C81" w:rsidRPr="00237C81" w:rsidRDefault="00237C81" w:rsidP="00237C81">
            <w:pPr>
              <w:ind w:right="82"/>
              <w:rPr>
                <w:rFonts w:ascii="Arial" w:hAnsi="Arial" w:cs="Arial"/>
                <w:sz w:val="22"/>
              </w:rPr>
            </w:pPr>
            <w:permStart w:id="1990359708" w:edGrp="everyone"/>
            <w:r w:rsidRPr="00237C81">
              <w:rPr>
                <w:rFonts w:ascii="Arial" w:hAnsi="Arial" w:cs="Arial"/>
                <w:sz w:val="22"/>
              </w:rPr>
              <w:t>Remove people from immediate danger</w:t>
            </w:r>
          </w:p>
          <w:permEnd w:id="1990359708"/>
          <w:p w:rsidR="005F203A" w:rsidRPr="002D636F" w:rsidRDefault="005F203A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A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37C81" w:rsidRPr="00237C81" w:rsidRDefault="00237C81" w:rsidP="00237C81">
            <w:pPr>
              <w:ind w:right="82"/>
              <w:rPr>
                <w:rFonts w:ascii="Arial" w:hAnsi="Arial" w:cs="Arial"/>
                <w:sz w:val="22"/>
              </w:rPr>
            </w:pPr>
            <w:permStart w:id="2125399967" w:edGrp="everyone"/>
            <w:r w:rsidRPr="00237C81">
              <w:rPr>
                <w:rFonts w:ascii="Arial" w:hAnsi="Arial" w:cs="Arial"/>
                <w:sz w:val="22"/>
              </w:rPr>
              <w:t>Alert people of emergency</w:t>
            </w:r>
          </w:p>
          <w:permEnd w:id="2125399967"/>
          <w:p w:rsidR="005F203A" w:rsidRPr="002D636F" w:rsidRDefault="005F203A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C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37C81" w:rsidRPr="00237C81" w:rsidRDefault="00237C81" w:rsidP="00237C81">
            <w:pPr>
              <w:ind w:right="82"/>
              <w:rPr>
                <w:rFonts w:ascii="Arial" w:hAnsi="Arial" w:cs="Arial"/>
                <w:sz w:val="22"/>
              </w:rPr>
            </w:pPr>
            <w:permStart w:id="3624748" w:edGrp="everyone"/>
            <w:r w:rsidRPr="00237C81">
              <w:rPr>
                <w:rFonts w:ascii="Arial" w:hAnsi="Arial" w:cs="Arial"/>
                <w:sz w:val="22"/>
              </w:rPr>
              <w:t>Confine fire and smoke</w:t>
            </w:r>
          </w:p>
          <w:permEnd w:id="3624748"/>
          <w:p w:rsidR="005F203A" w:rsidRPr="002D636F" w:rsidRDefault="005F203A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E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37C81" w:rsidRPr="00237C81" w:rsidRDefault="00237C81" w:rsidP="00237C81">
            <w:pPr>
              <w:ind w:right="82"/>
              <w:rPr>
                <w:rFonts w:ascii="Arial" w:hAnsi="Arial" w:cs="Arial"/>
                <w:sz w:val="22"/>
              </w:rPr>
            </w:pPr>
            <w:permStart w:id="679441583" w:edGrp="everyone"/>
            <w:r w:rsidRPr="00237C81">
              <w:rPr>
                <w:rFonts w:ascii="Arial" w:hAnsi="Arial" w:cs="Arial"/>
                <w:sz w:val="22"/>
              </w:rPr>
              <w:t>Evacuate to the assembly area</w:t>
            </w:r>
          </w:p>
          <w:permEnd w:id="679441583"/>
          <w:p w:rsidR="005F203A" w:rsidRPr="002D636F" w:rsidRDefault="005F203A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6" w:name="_Ref414952615"/>
      <w:r w:rsidRPr="00553DDB">
        <w:t>What should you do as part of the clean up process? Tick all that apply.</w:t>
      </w:r>
      <w:bookmarkEnd w:id="26"/>
    </w:p>
    <w:p w:rsidR="00DC153B" w:rsidRPr="00553DDB" w:rsidRDefault="00DC153B" w:rsidP="00DC153B">
      <w:pPr>
        <w:pStyle w:val="11CSTCPLQuestionBullet"/>
        <w:numPr>
          <w:ilvl w:val="0"/>
          <w:numId w:val="0"/>
        </w:numPr>
        <w:ind w:left="360"/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5F203A" w:rsidRPr="00553DDB" w:rsidTr="007B7982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34203537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517232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42035373" w:displacedByCustomXml="prev"/>
      </w:tr>
      <w:tr w:rsidR="004B2E30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B2E30" w:rsidRPr="00553DDB" w:rsidRDefault="004B2E30" w:rsidP="004B2E30">
            <w:pPr>
              <w:ind w:left="993" w:hanging="993"/>
              <w:jc w:val="center"/>
            </w:pPr>
          </w:p>
        </w:tc>
        <w:permStart w:id="574816352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-937934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B2E30" w:rsidRPr="00553DDB" w:rsidRDefault="004B2E30" w:rsidP="004B2E30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574816352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2E30" w:rsidRPr="00553DDB" w:rsidRDefault="004B2E30" w:rsidP="004B2E30">
            <w:pPr>
              <w:jc w:val="center"/>
            </w:pPr>
            <w:r w:rsidRPr="00553DDB">
              <w:t>Store all plant, tools and equipment without cleaning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B2E30" w:rsidRPr="00553DDB" w:rsidRDefault="004B2E30" w:rsidP="004B2E30">
            <w:pPr>
              <w:ind w:left="993" w:hanging="993"/>
            </w:pPr>
          </w:p>
        </w:tc>
      </w:tr>
      <w:tr w:rsidR="004B2E30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B2E30" w:rsidRPr="00553DDB" w:rsidRDefault="004B2E30" w:rsidP="004B2E30">
            <w:pPr>
              <w:ind w:left="993" w:hanging="993"/>
              <w:jc w:val="center"/>
            </w:pPr>
          </w:p>
        </w:tc>
        <w:permStart w:id="1835337724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-4614886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B2E30" w:rsidRPr="00553DDB" w:rsidRDefault="00237C81" w:rsidP="004B2E30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1835337724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2E30" w:rsidRPr="00553DDB" w:rsidRDefault="004B2E30" w:rsidP="004B2E30">
            <w:pPr>
              <w:jc w:val="center"/>
            </w:pPr>
            <w:r w:rsidRPr="00553DDB">
              <w:t>Maintain plant, tools and equipment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B2E30" w:rsidRPr="00553DDB" w:rsidRDefault="004B2E30" w:rsidP="004B2E30">
            <w:pPr>
              <w:ind w:left="993" w:hanging="993"/>
            </w:pPr>
          </w:p>
        </w:tc>
      </w:tr>
      <w:tr w:rsidR="004B2E30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B2E30" w:rsidRPr="00553DDB" w:rsidRDefault="004B2E30" w:rsidP="004B2E30">
            <w:pPr>
              <w:ind w:left="993" w:hanging="993"/>
              <w:jc w:val="center"/>
            </w:pPr>
          </w:p>
        </w:tc>
        <w:permStart w:id="1177448860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-177716618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B2E30" w:rsidRPr="00553DDB" w:rsidRDefault="00237C81" w:rsidP="004B2E30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1177448860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2E30" w:rsidRPr="00553DDB" w:rsidRDefault="004B2E30" w:rsidP="004B2E30">
            <w:pPr>
              <w:jc w:val="center"/>
            </w:pPr>
            <w:r w:rsidRPr="00553DDB">
              <w:t>Dispose of materials that cannot be reused or recycled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B2E30" w:rsidRPr="00553DDB" w:rsidRDefault="004B2E30" w:rsidP="004B2E30">
            <w:pPr>
              <w:ind w:left="993" w:hanging="993"/>
            </w:pPr>
          </w:p>
        </w:tc>
      </w:tr>
      <w:tr w:rsidR="004B2E30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B2E30" w:rsidRPr="00553DDB" w:rsidRDefault="004B2E30" w:rsidP="004B2E30">
            <w:pPr>
              <w:ind w:left="993" w:hanging="993"/>
              <w:jc w:val="center"/>
            </w:pPr>
          </w:p>
        </w:tc>
        <w:permStart w:id="1892821180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28932875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B2E30" w:rsidRPr="00553DDB" w:rsidRDefault="00237C81" w:rsidP="004B2E30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1892821180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2E30" w:rsidRPr="00553DDB" w:rsidRDefault="004B2E30" w:rsidP="004B2E30">
            <w:pPr>
              <w:jc w:val="center"/>
            </w:pPr>
            <w:r w:rsidRPr="00553DDB">
              <w:t>Report faults in logbook and/or site records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B2E30" w:rsidRPr="00553DDB" w:rsidRDefault="004B2E30" w:rsidP="004B2E30">
            <w:pPr>
              <w:ind w:left="993" w:hanging="993"/>
            </w:pPr>
          </w:p>
        </w:tc>
      </w:tr>
      <w:tr w:rsidR="004B2E30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B2E30" w:rsidRPr="00553DDB" w:rsidRDefault="004B2E30" w:rsidP="004B2E30">
            <w:pPr>
              <w:ind w:left="993" w:hanging="993"/>
              <w:jc w:val="center"/>
            </w:pPr>
          </w:p>
        </w:tc>
        <w:permStart w:id="476478973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97571774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B2E30" w:rsidRPr="00553DDB" w:rsidRDefault="00237C81" w:rsidP="004B2E30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476478973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2E30" w:rsidRPr="00553DDB" w:rsidRDefault="004B2E30" w:rsidP="004B2E30">
            <w:pPr>
              <w:jc w:val="center"/>
            </w:pPr>
            <w:r w:rsidRPr="00553DDB">
              <w:t>Clean all plant, tools and equipment before storage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B2E30" w:rsidRPr="00553DDB" w:rsidRDefault="004B2E30" w:rsidP="004B2E30">
            <w:pPr>
              <w:ind w:left="993" w:hanging="993"/>
            </w:pPr>
          </w:p>
        </w:tc>
      </w:tr>
    </w:tbl>
    <w:p w:rsidR="00DC153B" w:rsidRPr="00553DDB" w:rsidRDefault="00DC153B" w:rsidP="00DC153B">
      <w:pPr>
        <w:pStyle w:val="11CSTCPLQuestionBullet"/>
        <w:numPr>
          <w:ilvl w:val="0"/>
          <w:numId w:val="0"/>
        </w:numPr>
        <w:ind w:left="360" w:hanging="360"/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7" w:name="_Ref408921186"/>
      <w:r w:rsidRPr="00553DDB">
        <w:t>Read the scenario below and complete the Hazard Report Form.</w:t>
      </w:r>
      <w:bookmarkEnd w:id="27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  <w:r w:rsidRPr="00553DDB">
        <w:rPr>
          <w:rFonts w:ascii="Arial" w:hAnsi="Arial" w:cs="Arial"/>
          <w:noProof/>
          <w:sz w:val="22"/>
          <w:szCs w:val="22"/>
          <w:lang w:eastAsia="en-A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6B7045B" wp14:editId="662F01C1">
                <wp:simplePos x="0" y="0"/>
                <wp:positionH relativeFrom="margin">
                  <wp:align>left</wp:align>
                </wp:positionH>
                <wp:positionV relativeFrom="paragraph">
                  <wp:posOffset>11430</wp:posOffset>
                </wp:positionV>
                <wp:extent cx="5743575" cy="1250830"/>
                <wp:effectExtent l="0" t="0" r="28575" b="2603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43575" cy="125083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95000"/>
                          </a:sys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A76EF1" w:rsidRPr="00DE05E2" w:rsidRDefault="00A76EF1" w:rsidP="00DC153B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DE05E2">
                              <w:rPr>
                                <w:b/>
                              </w:rPr>
                              <w:t>SCENARIO</w:t>
                            </w:r>
                          </w:p>
                          <w:p w:rsidR="00A76EF1" w:rsidRPr="00D94A32" w:rsidRDefault="00A76EF1" w:rsidP="00DC153B">
                            <w:pPr>
                              <w:rPr>
                                <w:sz w:val="22"/>
                              </w:rPr>
                            </w:pPr>
                            <w:r w:rsidRPr="006D49C0">
                              <w:rPr>
                                <w:sz w:val="22"/>
                              </w:rPr>
                              <w:t xml:space="preserve">Today at 10:45am a delivery truck reversed into a car park </w:t>
                            </w:r>
                            <w:r w:rsidRPr="00D94A32">
                              <w:rPr>
                                <w:sz w:val="22"/>
                              </w:rPr>
                              <w:t xml:space="preserve">(located at 54 Standish Street, Salisbury) to deliver </w:t>
                            </w:r>
                            <w:r>
                              <w:rPr>
                                <w:sz w:val="22"/>
                              </w:rPr>
                              <w:t>gardening</w:t>
                            </w:r>
                            <w:r w:rsidRPr="00D94A32">
                              <w:rPr>
                                <w:sz w:val="22"/>
                              </w:rPr>
                              <w:t xml:space="preserve"> materials. There was nobody in the car park to guide the driver and he backed into a number of drums of diesel located to the left of the photograph (below).  One drum was pierced and its contents erupted from the container. </w:t>
                            </w:r>
                          </w:p>
                          <w:p w:rsidR="00A76EF1" w:rsidRPr="00D94A32" w:rsidRDefault="00A76EF1" w:rsidP="00DC153B">
                            <w:pPr>
                              <w:rPr>
                                <w:sz w:val="22"/>
                              </w:rPr>
                            </w:pPr>
                          </w:p>
                          <w:p w:rsidR="00A76EF1" w:rsidRPr="00D94A32" w:rsidRDefault="00A76EF1" w:rsidP="00DC153B">
                            <w:pPr>
                              <w:rPr>
                                <w:sz w:val="22"/>
                              </w:rPr>
                            </w:pPr>
                            <w:r w:rsidRPr="00D94A32">
                              <w:rPr>
                                <w:sz w:val="22"/>
                              </w:rPr>
                              <w:t>The marked area on the photo represents the diesel spill, measuring 3m x 4m.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B7045B" id="Text Box 12" o:spid="_x0000_s1033" type="#_x0000_t202" style="position:absolute;left:0;text-align:left;margin-left:0;margin-top:.9pt;width:452.25pt;height:98.5pt;z-index:251665408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" fillcolor="#f2f2f2" strokeweight=".5pt">
                <v:textbox>
                  <w:txbxContent>
                    <w:p w:rsidR="00A76EF1" w:rsidRPr="00DE05E2" w:rsidRDefault="00A76EF1" w:rsidP="00DC153B">
                      <w:pPr>
                        <w:jc w:val="center"/>
                        <w:rPr>
                          <w:b/>
                        </w:rPr>
                      </w:pPr>
                      <w:r w:rsidRPr="00DE05E2">
                        <w:rPr>
                          <w:b/>
                        </w:rPr>
                        <w:t>SCENARIO</w:t>
                      </w:r>
                    </w:p>
                    <w:p w:rsidR="00A76EF1" w:rsidRPr="00D94A32" w:rsidRDefault="00A76EF1" w:rsidP="00DC153B">
                      <w:pPr>
                        <w:rPr>
                          <w:sz w:val="22"/>
                        </w:rPr>
                      </w:pPr>
                      <w:r w:rsidRPr="006D49C0">
                        <w:rPr>
                          <w:sz w:val="22"/>
                        </w:rPr>
                        <w:t xml:space="preserve">Today at 10:45am a delivery truck reversed into a car park </w:t>
                      </w:r>
                      <w:r w:rsidRPr="00D94A32">
                        <w:rPr>
                          <w:sz w:val="22"/>
                        </w:rPr>
                        <w:t xml:space="preserve">(located at 54 Standish Street, Salisbury) to deliver </w:t>
                      </w:r>
                      <w:r>
                        <w:rPr>
                          <w:sz w:val="22"/>
                        </w:rPr>
                        <w:t>gardening</w:t>
                      </w:r>
                      <w:r w:rsidRPr="00D94A32">
                        <w:rPr>
                          <w:sz w:val="22"/>
                        </w:rPr>
                        <w:t xml:space="preserve"> materials. There was nobody in the car park to guide the driver and he backed into a number of drums of diesel located to the left of the photograph (below).  One drum was pierced and its contents erupted from the container. </w:t>
                      </w:r>
                    </w:p>
                    <w:p w:rsidR="00A76EF1" w:rsidRPr="00D94A32" w:rsidRDefault="00A76EF1" w:rsidP="00DC153B">
                      <w:pPr>
                        <w:rPr>
                          <w:sz w:val="22"/>
                        </w:rPr>
                      </w:pPr>
                    </w:p>
                    <w:p w:rsidR="00A76EF1" w:rsidRPr="00D94A32" w:rsidRDefault="00A76EF1" w:rsidP="00DC153B">
                      <w:pPr>
                        <w:rPr>
                          <w:sz w:val="22"/>
                        </w:rPr>
                      </w:pPr>
                      <w:r w:rsidRPr="00D94A32">
                        <w:rPr>
                          <w:sz w:val="22"/>
                        </w:rPr>
                        <w:t>The marked area on the photo represents the diesel spill, measuring 3m x 4m.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jc w:val="left"/>
        <w:rPr>
          <w:rFonts w:ascii="Arial" w:hAnsi="Arial"/>
          <w:b/>
        </w:rPr>
      </w:pPr>
      <w:r w:rsidRPr="00553DDB">
        <w:rPr>
          <w:rFonts w:ascii="Arial" w:hAnsi="Arial"/>
          <w:b/>
          <w:noProof/>
          <w:lang w:eastAsia="en-AU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34633C21" wp14:editId="5E0690DC">
                <wp:simplePos x="0" y="0"/>
                <wp:positionH relativeFrom="margin">
                  <wp:align>center</wp:align>
                </wp:positionH>
                <wp:positionV relativeFrom="paragraph">
                  <wp:posOffset>86995</wp:posOffset>
                </wp:positionV>
                <wp:extent cx="5401355" cy="3600450"/>
                <wp:effectExtent l="0" t="0" r="8890" b="0"/>
                <wp:wrapNone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01355" cy="3600450"/>
                          <a:chOff x="0" y="0"/>
                          <a:chExt cx="5731510" cy="3820795"/>
                        </a:xfrm>
                      </wpg:grpSpPr>
                      <pic:pic xmlns:pic="http://schemas.openxmlformats.org/drawingml/2006/picture">
                        <pic:nvPicPr>
                          <pic:cNvPr id="19" name="Picture 19" descr="U:\Lesley Paton\_MG_0379.JPG"/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31510" cy="3820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g:grpSp>
                        <wpg:cNvPr id="20" name="Group 20"/>
                        <wpg:cNvGrpSpPr/>
                        <wpg:grpSpPr>
                          <a:xfrm>
                            <a:off x="1217221" y="1894115"/>
                            <a:ext cx="1805940" cy="1527801"/>
                            <a:chOff x="0" y="0"/>
                            <a:chExt cx="1805940" cy="1527801"/>
                          </a:xfrm>
                        </wpg:grpSpPr>
                        <wps:wsp>
                          <wps:cNvPr id="47" name="Trapezoid 47"/>
                          <wps:cNvSpPr>
                            <a:spLocks/>
                          </wps:cNvSpPr>
                          <wps:spPr>
                            <a:xfrm rot="20731133">
                              <a:off x="0" y="338446"/>
                              <a:ext cx="1805940" cy="1189355"/>
                            </a:xfrm>
                            <a:prstGeom prst="trapezoid">
                              <a:avLst>
                                <a:gd name="adj" fmla="val 43130"/>
                              </a:avLst>
                            </a:prstGeom>
                            <a:solidFill>
                              <a:sysClr val="window" lastClr="FFFFFF"/>
                            </a:solidFill>
                            <a:ln w="254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48" name="Picture 48" descr="http://www.haltermannsolutions.com/img/solutions/drums_diesel.png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5" cstate="print">
                              <a:clrChange>
                                <a:clrFrom>
                                  <a:srgbClr val="FFFFFF"/>
                                </a:clrFrom>
                                <a:clrTo>
                                  <a:srgbClr val="FFFFFF">
                                    <a:alpha val="0"/>
                                  </a:srgbClr>
                                </a:clrTo>
                              </a:clrChange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314696" y="0"/>
                              <a:ext cx="871855" cy="7264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2CBF372" id="Group 18" o:spid="_x0000_s1026" style="position:absolute;margin-left:0;margin-top:6.85pt;width:425.3pt;height:283.5pt;z-index:251666432;mso-position-horizontal:center;mso-position-horizontal-relative:margin;mso-width-relative:margin;mso-height-relative:margin" coordsize="57315,38207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9" o:spid="_x0000_s1027" type="#_x0000_t75" style="position:absolute;width:57315;height:3820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nV7aLDAAAA2wAAAA8AAABkcnMvZG93bnJldi54bWxET9tqAjEQfS/0H8IIvtWsRbysRpGKYilt&#10;8fIBw2bcDW4m201ct369KQh9m8O5zmzR2lI0VHvjWEG/l4Agzpw2nCs4HtYvYxA+IGssHZOCX/Kw&#10;mD8/zTDV7so7avYhFzGEfYoKihCqVEqfFWTR91xFHLmTqy2GCOtc6hqvMdyW8jVJhtKi4dhQYEVv&#10;BWXn/cUqMHbc/CxHyfuNN5+Xj28z+FqdBkp1O+1yCiJQG/7FD/dWx/kT+PslHiDnd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qdXtosMAAADbAAAADwAAAAAAAAAAAAAAAACf&#10;AgAAZHJzL2Rvd25yZXYueG1sUEsFBgAAAAAEAAQA9wAAAI8DAAAAAA==&#10;">
                  <v:imagedata r:id="rId26" o:title="_MG_0379"/>
                  <v:path arrowok="t"/>
                </v:shape>
                <v:group id="Group 20" o:spid="_x0000_s1028" style="position:absolute;left:12172;top:18941;width:18059;height:15278" coordsize="18059,1527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CNRCKfCAAAA2wAAAA8A&#10;AAAAAAAAAAAAAAAAqgIAAGRycy9kb3ducmV2LnhtbFBLBQYAAAAABAAEAPoAAACZAwAAAAA=&#10;">
                  <v:shape id="Trapezoid 47" o:spid="_x0000_s1029" style="position:absolute;top:3384;width:18059;height:11894;rotation:-949034fd;visibility:visible;mso-wrap-style:square;v-text-anchor:middle" coordsize="1805940,11893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50qV8QA&#10;AADbAAAADwAAAGRycy9kb3ducmV2LnhtbESPT2vCQBTE7wW/w/IEb3WjFpXoKv5B6KEeEjXnR/aZ&#10;RLNvQ3bV9Nt3C4Ueh5n5DbNcd6YWT2pdZVnBaBiBIM6trrhQcD4d3ucgnEfWWFsmBd/kYL3qvS0x&#10;1vbFCT1TX4gAYRejgtL7JpbS5SUZdEPbEAfvaluDPsi2kLrFV4CbWo6jaCoNVhwWSmxoV1J+Tx9G&#10;QZZs58m+2U++ZunxciPOnM0ypQb9brMA4anz/+G/9qdW8DGD3y/hB8jV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edKlfEAAAA2wAAAA8AAAAAAAAAAAAAAAAAmAIAAGRycy9k&#10;b3ducmV2LnhtbFBLBQYAAAAABAAEAPUAAACJAwAAAAA=&#10;" path="m,1189355l512969,r780002,l1805940,1189355,,1189355xe" fillcolor="window" strokecolor="windowText" strokeweight="2pt">
                    <v:path arrowok="t" o:connecttype="custom" o:connectlocs="0,1189355;512969,0;1292971,0;1805940,1189355;0,1189355" o:connectangles="0,0,0,0,0"/>
                  </v:shape>
                  <v:shape id="Picture 48" o:spid="_x0000_s1030" type="#_x0000_t75" alt="http://www.haltermannsolutions.com/img/solutions/drums_diesel.png" style="position:absolute;left:3146;width:8719;height:726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oZMNHAAAAA2wAAAA8AAABkcnMvZG93bnJldi54bWxET91qwjAUvh/4DuEMdrem61yVzljGQBh6&#10;NfUBjsmxLWtOahPb7u3NheDlx/e/KifbioF63zhW8JakIIi1Mw1XCo6HzesShA/IBlvHpOCfPJTr&#10;2dMKC+NG/qVhHyoRQ9gXqKAOoSuk9Lomiz5xHXHkzq63GCLsK2l6HGO4bWWWprm02HBsqLGj75r0&#10;3/5qFaTyeMm7xUd20tn7dtiZQS8mqdTL8/T1CSLQFB7iu/vHKJjHsfFL/AFyf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qhkw0cAAAADbAAAADwAAAAAAAAAAAAAAAACfAgAA&#10;ZHJzL2Rvd25yZXYueG1sUEsFBgAAAAAEAAQA9wAAAIwDAAAAAA==&#10;">
                    <v:imagedata r:id="rId27" o:title="drums_diesel" chromakey="white"/>
                    <v:path arrowok="t"/>
                  </v:shape>
                </v:group>
                <w10:wrap anchorx="margin"/>
              </v:group>
            </w:pict>
          </mc:Fallback>
        </mc:AlternateContent>
      </w:r>
      <w:r w:rsidRPr="00553DDB">
        <w:rPr>
          <w:rFonts w:ascii="Arial" w:hAnsi="Arial"/>
          <w:b/>
        </w:rPr>
        <w:br w:type="page"/>
      </w:r>
    </w:p>
    <w:p w:rsidR="00DC153B" w:rsidRPr="00553DDB" w:rsidRDefault="00DC153B" w:rsidP="00DC153B">
      <w:pPr>
        <w:jc w:val="center"/>
        <w:rPr>
          <w:rFonts w:ascii="Arial Black" w:hAnsi="Arial Black" w:cs="Arial"/>
          <w:b/>
          <w:sz w:val="28"/>
          <w:szCs w:val="28"/>
        </w:rPr>
      </w:pPr>
      <w:r w:rsidRPr="00553DDB">
        <w:rPr>
          <w:rFonts w:ascii="Arial Black" w:hAnsi="Arial Black" w:cs="Arial"/>
          <w:b/>
          <w:sz w:val="28"/>
          <w:szCs w:val="28"/>
        </w:rPr>
        <w:lastRenderedPageBreak/>
        <w:t>HAZARD REPORT FORM</w:t>
      </w:r>
    </w:p>
    <w:p w:rsidR="00DC153B" w:rsidRPr="00553DDB" w:rsidRDefault="00DC153B" w:rsidP="00DC153B">
      <w:pPr>
        <w:jc w:val="left"/>
        <w:rPr>
          <w:rFonts w:ascii="Arial" w:hAnsi="Arial" w:cs="Arial"/>
          <w:sz w:val="22"/>
          <w:szCs w:val="22"/>
        </w:rPr>
      </w:pPr>
    </w:p>
    <w:tbl>
      <w:tblPr>
        <w:tblStyle w:val="TableGrid"/>
        <w:tblW w:w="8982" w:type="dxa"/>
        <w:tblLayout w:type="fixed"/>
        <w:tblLook w:val="04A0" w:firstRow="1" w:lastRow="0" w:firstColumn="1" w:lastColumn="0" w:noHBand="0" w:noVBand="1"/>
      </w:tblPr>
      <w:tblGrid>
        <w:gridCol w:w="2239"/>
        <w:gridCol w:w="1685"/>
        <w:gridCol w:w="1685"/>
        <w:gridCol w:w="48"/>
        <w:gridCol w:w="851"/>
        <w:gridCol w:w="787"/>
        <w:gridCol w:w="1687"/>
      </w:tblGrid>
      <w:tr w:rsidR="00DC153B" w:rsidRPr="00553DDB" w:rsidTr="007B7982">
        <w:trPr>
          <w:trHeight w:val="382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GENERAL</w:t>
            </w:r>
          </w:p>
        </w:tc>
      </w:tr>
      <w:tr w:rsidR="00DC153B" w:rsidRPr="00553DDB" w:rsidTr="007B7982">
        <w:trPr>
          <w:trHeight w:val="567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Date</w:t>
            </w:r>
          </w:p>
        </w:tc>
        <w:tc>
          <w:tcPr>
            <w:tcW w:w="6743" w:type="dxa"/>
            <w:gridSpan w:val="6"/>
            <w:vAlign w:val="center"/>
          </w:tcPr>
          <w:p w:rsidR="00DC153B" w:rsidRPr="00E9324A" w:rsidRDefault="00237C81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463049123" w:edGrp="everyone"/>
            <w:r>
              <w:rPr>
                <w:rFonts w:ascii="Arial" w:hAnsi="Arial" w:cs="Arial"/>
                <w:sz w:val="22"/>
                <w:szCs w:val="22"/>
              </w:rPr>
              <w:t>19/11/2018 – 10.45am</w:t>
            </w:r>
            <w:permEnd w:id="1463049123"/>
          </w:p>
        </w:tc>
      </w:tr>
      <w:tr w:rsidR="00DC153B" w:rsidRPr="00553DDB" w:rsidTr="007B7982">
        <w:trPr>
          <w:trHeight w:val="567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Submitted by</w:t>
            </w:r>
          </w:p>
        </w:tc>
        <w:tc>
          <w:tcPr>
            <w:tcW w:w="6743" w:type="dxa"/>
            <w:gridSpan w:val="6"/>
            <w:vAlign w:val="center"/>
          </w:tcPr>
          <w:p w:rsidR="00DC153B" w:rsidRPr="00E9324A" w:rsidRDefault="00237C81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049503233" w:edGrp="everyone"/>
            <w:r>
              <w:rPr>
                <w:rFonts w:ascii="Arial" w:hAnsi="Arial" w:cs="Arial"/>
                <w:sz w:val="22"/>
                <w:szCs w:val="22"/>
              </w:rPr>
              <w:t>Courtney Stallard</w:t>
            </w:r>
            <w:permEnd w:id="1049503233"/>
          </w:p>
        </w:tc>
      </w:tr>
      <w:tr w:rsidR="00DC153B" w:rsidRPr="00553DDB" w:rsidTr="007B7982">
        <w:trPr>
          <w:trHeight w:val="380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HAZARD DETAILS</w:t>
            </w:r>
          </w:p>
        </w:tc>
      </w:tr>
      <w:tr w:rsidR="00DC153B" w:rsidRPr="00553DDB" w:rsidTr="007B7982">
        <w:trPr>
          <w:trHeight w:val="1134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Location</w:t>
            </w:r>
          </w:p>
        </w:tc>
        <w:tc>
          <w:tcPr>
            <w:tcW w:w="6743" w:type="dxa"/>
            <w:gridSpan w:val="6"/>
            <w:vAlign w:val="center"/>
          </w:tcPr>
          <w:p w:rsidR="00DC153B" w:rsidRPr="00E9324A" w:rsidRDefault="00237C81" w:rsidP="00E9324A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556860760" w:edGrp="everyone"/>
            <w:r>
              <w:rPr>
                <w:rFonts w:ascii="Arial" w:hAnsi="Arial" w:cs="Arial"/>
                <w:sz w:val="22"/>
                <w:szCs w:val="22"/>
              </w:rPr>
              <w:t xml:space="preserve">Car Park at </w:t>
            </w:r>
            <w:r w:rsidRPr="00D94A32">
              <w:rPr>
                <w:sz w:val="22"/>
              </w:rPr>
              <w:t>54 Standish Street, Salisbury</w:t>
            </w:r>
            <w:permEnd w:id="556860760"/>
          </w:p>
        </w:tc>
      </w:tr>
      <w:tr w:rsidR="00DC153B" w:rsidRPr="00553DDB" w:rsidTr="007B7982">
        <w:trPr>
          <w:trHeight w:val="368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Description of issue</w:t>
            </w:r>
          </w:p>
        </w:tc>
        <w:tc>
          <w:tcPr>
            <w:tcW w:w="6743" w:type="dxa"/>
            <w:gridSpan w:val="6"/>
            <w:vAlign w:val="center"/>
          </w:tcPr>
          <w:p w:rsidR="00DC153B" w:rsidRPr="00657280" w:rsidRDefault="00237C81" w:rsidP="00657280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093368574" w:edGrp="everyone"/>
            <w:r>
              <w:rPr>
                <w:rFonts w:ascii="Arial" w:hAnsi="Arial" w:cs="Arial"/>
                <w:sz w:val="22"/>
                <w:szCs w:val="22"/>
              </w:rPr>
              <w:t xml:space="preserve">Delivery truck driver reversed into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a number of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drums of diesel in the car park. No</w:t>
            </w:r>
            <w:r w:rsidR="00D8508F">
              <w:rPr>
                <w:rFonts w:ascii="Arial" w:hAnsi="Arial" w:cs="Arial"/>
                <w:sz w:val="22"/>
                <w:szCs w:val="22"/>
              </w:rPr>
              <w:t>-</w:t>
            </w:r>
            <w:r>
              <w:rPr>
                <w:rFonts w:ascii="Arial" w:hAnsi="Arial" w:cs="Arial"/>
                <w:sz w:val="22"/>
                <w:szCs w:val="22"/>
              </w:rPr>
              <w:t xml:space="preserve">one </w:t>
            </w:r>
            <w:r w:rsidR="00D8508F">
              <w:rPr>
                <w:rFonts w:ascii="Arial" w:hAnsi="Arial" w:cs="Arial"/>
                <w:sz w:val="22"/>
                <w:szCs w:val="22"/>
              </w:rPr>
              <w:t xml:space="preserve">except the driver </w:t>
            </w:r>
            <w:r>
              <w:rPr>
                <w:rFonts w:ascii="Arial" w:hAnsi="Arial" w:cs="Arial"/>
                <w:sz w:val="22"/>
                <w:szCs w:val="22"/>
              </w:rPr>
              <w:t xml:space="preserve">was present at the time. One drum was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pierced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and its contents erupted </w:t>
            </w:r>
            <w:r w:rsidR="00D8508F">
              <w:rPr>
                <w:rFonts w:ascii="Arial" w:hAnsi="Arial" w:cs="Arial"/>
                <w:sz w:val="22"/>
                <w:szCs w:val="22"/>
              </w:rPr>
              <w:t>to create a diesel spill measuring 3m x 4m.</w:t>
            </w:r>
            <w:permEnd w:id="1093368574"/>
          </w:p>
        </w:tc>
      </w:tr>
      <w:tr w:rsidR="00DC153B" w:rsidRPr="00553DDB" w:rsidTr="007B7982">
        <w:trPr>
          <w:trHeight w:val="40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Risk class</w:t>
            </w:r>
          </w:p>
        </w:tc>
        <w:tc>
          <w:tcPr>
            <w:tcW w:w="1685" w:type="dxa"/>
            <w:vAlign w:val="center"/>
          </w:tcPr>
          <w:p w:rsidR="00DC153B" w:rsidRPr="00553DDB" w:rsidRDefault="00281DDD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7652561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968898547" w:edGrp="everyone"/>
                <w:r w:rsidR="00DC153B" w:rsidRPr="00553DDB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</w:sdtContent>
            </w:sdt>
            <w:permEnd w:id="1968898547"/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Extreme</w:t>
            </w:r>
          </w:p>
        </w:tc>
        <w:tc>
          <w:tcPr>
            <w:tcW w:w="1685" w:type="dxa"/>
            <w:vAlign w:val="center"/>
          </w:tcPr>
          <w:p w:rsidR="00DC153B" w:rsidRPr="00553DDB" w:rsidRDefault="00281DDD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42338420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189424896" w:edGrp="everyone"/>
                <w:r w:rsidR="00D8508F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  <w:permEnd w:id="1189424896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High</w:t>
            </w:r>
          </w:p>
        </w:tc>
        <w:tc>
          <w:tcPr>
            <w:tcW w:w="1686" w:type="dxa"/>
            <w:gridSpan w:val="3"/>
            <w:vAlign w:val="center"/>
          </w:tcPr>
          <w:p w:rsidR="00DC153B" w:rsidRPr="00553DDB" w:rsidRDefault="00281DDD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6466643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989372724" w:edGrp="everyone"/>
                <w:r w:rsidR="00D8508F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  <w:permEnd w:id="1989372724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Medium</w:t>
            </w:r>
          </w:p>
        </w:tc>
        <w:tc>
          <w:tcPr>
            <w:tcW w:w="1687" w:type="dxa"/>
            <w:vAlign w:val="center"/>
          </w:tcPr>
          <w:p w:rsidR="00DC153B" w:rsidRPr="00553DDB" w:rsidRDefault="00281DDD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7468337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690844343" w:edGrp="everyone"/>
                <w:r w:rsidR="00DC153B" w:rsidRPr="00553DDB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  <w:permEnd w:id="690844343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Low</w:t>
            </w:r>
          </w:p>
        </w:tc>
      </w:tr>
      <w:tr w:rsidR="00DC153B" w:rsidRPr="00553DDB" w:rsidTr="007B7982">
        <w:trPr>
          <w:trHeight w:val="380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CONTROL MEASURES</w:t>
            </w:r>
          </w:p>
        </w:tc>
      </w:tr>
      <w:tr w:rsidR="00DC153B" w:rsidRPr="00553DDB" w:rsidTr="007B7982">
        <w:trPr>
          <w:trHeight w:val="368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 xml:space="preserve">Corrective action required </w:t>
            </w:r>
          </w:p>
        </w:tc>
        <w:tc>
          <w:tcPr>
            <w:tcW w:w="6743" w:type="dxa"/>
            <w:gridSpan w:val="6"/>
            <w:vAlign w:val="center"/>
          </w:tcPr>
          <w:p w:rsidR="00D8508F" w:rsidRDefault="00D8508F" w:rsidP="00613F63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2123845853" w:edGrp="everyone"/>
            <w:r>
              <w:rPr>
                <w:rFonts w:ascii="Arial" w:hAnsi="Arial" w:cs="Arial"/>
                <w:sz w:val="22"/>
                <w:szCs w:val="22"/>
              </w:rPr>
              <w:t>Evacuate any staff or customers in the immediate area.</w:t>
            </w:r>
          </w:p>
          <w:p w:rsidR="00DC153B" w:rsidRDefault="00D8508F" w:rsidP="00613F63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Section off car park so no vehicles can enter or leave.</w:t>
            </w:r>
          </w:p>
          <w:p w:rsidR="00D8508F" w:rsidRDefault="00D8508F" w:rsidP="00613F63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Contact Chemical Spill Specialist to arrange professional clean up.</w:t>
            </w:r>
          </w:p>
          <w:permEnd w:id="2123845853"/>
          <w:p w:rsidR="00DC153B" w:rsidRPr="00657280" w:rsidRDefault="00DC153B" w:rsidP="00613F63">
            <w:pPr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C153B" w:rsidRPr="00553DDB" w:rsidTr="007B7982">
        <w:trPr>
          <w:trHeight w:val="779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Person to action</w:t>
            </w:r>
          </w:p>
        </w:tc>
        <w:tc>
          <w:tcPr>
            <w:tcW w:w="3418" w:type="dxa"/>
            <w:gridSpan w:val="3"/>
            <w:vAlign w:val="center"/>
          </w:tcPr>
          <w:p w:rsidR="00DC153B" w:rsidRPr="00657280" w:rsidRDefault="00D8508F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692537132" w:edGrp="everyone"/>
            <w:r>
              <w:rPr>
                <w:rFonts w:ascii="Arial" w:hAnsi="Arial" w:cs="Arial"/>
                <w:sz w:val="22"/>
                <w:szCs w:val="22"/>
              </w:rPr>
              <w:t>Supervisor</w:t>
            </w:r>
            <w:permEnd w:id="692537132"/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When</w:t>
            </w:r>
          </w:p>
        </w:tc>
        <w:tc>
          <w:tcPr>
            <w:tcW w:w="2474" w:type="dxa"/>
            <w:gridSpan w:val="2"/>
            <w:vAlign w:val="center"/>
          </w:tcPr>
          <w:p w:rsidR="00DC153B" w:rsidRPr="00553DDB" w:rsidRDefault="00281DDD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33695691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574318809" w:edGrp="everyone"/>
                <w:r w:rsidR="00D8508F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  <w:permEnd w:id="574318809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Immediately</w:t>
            </w:r>
          </w:p>
          <w:p w:rsidR="00DC153B" w:rsidRPr="00553DDB" w:rsidRDefault="00281DDD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3790915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540610981" w:edGrp="everyone"/>
                <w:r w:rsidR="00DC153B" w:rsidRPr="00553DDB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  <w:permEnd w:id="540610981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Within 24 hours</w:t>
            </w:r>
          </w:p>
          <w:p w:rsidR="00DC153B" w:rsidRPr="00553DDB" w:rsidRDefault="00281DDD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4199405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38878798" w:edGrp="everyone"/>
                <w:r w:rsidR="00DC153B" w:rsidRPr="00553DDB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  <w:permEnd w:id="38878798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Within 7 days</w:t>
            </w: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7B7982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60464278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4280411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04642786" w:displacedByCustomXml="prev"/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8" w:name="_Ref412803069"/>
      <w:r w:rsidRPr="00553DDB">
        <w:lastRenderedPageBreak/>
        <w:t>Who would you submit a hazard report form to?</w:t>
      </w:r>
      <w:bookmarkEnd w:id="28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4B2C43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553DDB" w:rsidRDefault="00D8508F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345717160" w:edGrp="everyone"/>
            <w:r>
              <w:rPr>
                <w:rFonts w:ascii="Arial" w:hAnsi="Arial" w:cs="Arial"/>
                <w:sz w:val="22"/>
                <w:szCs w:val="22"/>
              </w:rPr>
              <w:t>Your S</w:t>
            </w:r>
            <w:r w:rsidRPr="00D8508F">
              <w:rPr>
                <w:rFonts w:ascii="Arial" w:hAnsi="Arial" w:cs="Arial"/>
                <w:sz w:val="22"/>
                <w:szCs w:val="22"/>
              </w:rPr>
              <w:t>upervisor, site/project manager or Health &amp; Safety Representativ</w:t>
            </w:r>
            <w:r>
              <w:rPr>
                <w:rFonts w:ascii="Arial" w:hAnsi="Arial" w:cs="Arial"/>
                <w:sz w:val="22"/>
                <w:szCs w:val="22"/>
              </w:rPr>
              <w:t>e</w:t>
            </w:r>
            <w:permEnd w:id="345717160"/>
          </w:p>
        </w:tc>
        <w:permStart w:id="161260828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8168752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12608285" w:displacedByCustomXml="prev"/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9" w:name="_Ref412803089"/>
      <w:r w:rsidRPr="00553DDB">
        <w:t>Who would approve proposed risk controls and organise the required resources for implementation of the risk control?</w:t>
      </w:r>
      <w:bookmarkEnd w:id="29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4B2C43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553DDB" w:rsidRDefault="00D8508F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1416314529" w:edGrp="everyone"/>
            <w:r>
              <w:rPr>
                <w:rFonts w:ascii="Arial" w:hAnsi="Arial" w:cs="Arial"/>
                <w:sz w:val="22"/>
                <w:szCs w:val="22"/>
              </w:rPr>
              <w:t>Your S</w:t>
            </w:r>
            <w:r w:rsidRPr="00D8508F">
              <w:rPr>
                <w:rFonts w:ascii="Arial" w:hAnsi="Arial" w:cs="Arial"/>
                <w:sz w:val="22"/>
                <w:szCs w:val="22"/>
              </w:rPr>
              <w:t>upervisor, site/project manager or Health &amp; Safety Representativ</w:t>
            </w:r>
            <w:r>
              <w:rPr>
                <w:rFonts w:ascii="Arial" w:hAnsi="Arial" w:cs="Arial"/>
                <w:sz w:val="22"/>
                <w:szCs w:val="22"/>
              </w:rPr>
              <w:t>e</w:t>
            </w:r>
            <w:permEnd w:id="1416314529"/>
          </w:p>
        </w:tc>
        <w:permStart w:id="45600719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205863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56007195" w:displacedByCustomXml="prev"/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30" w:name="_Ref424215038"/>
      <w:r w:rsidRPr="00553DDB">
        <w:t>Identify one (1) way you can assess if risk controls have been effective.</w:t>
      </w:r>
      <w:bookmarkEnd w:id="30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4B2C43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553DDB" w:rsidRDefault="00A76EF1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699552944" w:edGrp="everyone"/>
            <w:r>
              <w:rPr>
                <w:rFonts w:ascii="Arial" w:hAnsi="Arial" w:cs="Arial"/>
                <w:sz w:val="22"/>
                <w:szCs w:val="22"/>
              </w:rPr>
              <w:t xml:space="preserve">By using a Risk Assessment Matrix you can identify if the </w:t>
            </w:r>
            <w:r w:rsidR="006254A2">
              <w:rPr>
                <w:rFonts w:ascii="Arial" w:hAnsi="Arial" w:cs="Arial"/>
                <w:sz w:val="22"/>
                <w:szCs w:val="22"/>
              </w:rPr>
              <w:t>risk associated with the hazard has been reduced, and therefore conclude that the risk controls have been effective.</w:t>
            </w:r>
            <w:permEnd w:id="699552944"/>
          </w:p>
        </w:tc>
        <w:permStart w:id="175690701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7965697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56907016" w:displacedByCustomXml="prev"/>
      </w:tr>
    </w:tbl>
    <w:p w:rsidR="00FE03AA" w:rsidRPr="00553DDB" w:rsidRDefault="00FE03AA" w:rsidP="00FE03AA">
      <w:pPr>
        <w:rPr>
          <w:rFonts w:ascii="Arial" w:hAnsi="Arial" w:cs="Arial"/>
          <w:sz w:val="22"/>
          <w:szCs w:val="22"/>
        </w:rPr>
      </w:pPr>
    </w:p>
    <w:p w:rsidR="00FE03AA" w:rsidRPr="00502BB7" w:rsidRDefault="00FE03AA" w:rsidP="00FE03AA">
      <w:pPr>
        <w:rPr>
          <w:rFonts w:ascii="Arial" w:hAnsi="Arial" w:cs="Arial"/>
          <w:sz w:val="22"/>
          <w:szCs w:val="22"/>
        </w:rPr>
      </w:pPr>
    </w:p>
    <w:sectPr w:rsidR="00FE03AA" w:rsidRPr="00502BB7" w:rsidSect="00CE0FDC">
      <w:headerReference w:type="even" r:id="rId28"/>
      <w:headerReference w:type="default" r:id="rId29"/>
      <w:footerReference w:type="even" r:id="rId30"/>
      <w:footerReference w:type="default" r:id="rId31"/>
      <w:type w:val="continuous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81DDD" w:rsidRDefault="00281DDD" w:rsidP="00A67754">
      <w:r>
        <w:separator/>
      </w:r>
    </w:p>
  </w:endnote>
  <w:endnote w:type="continuationSeparator" w:id="0">
    <w:p w:rsidR="00281DDD" w:rsidRDefault="00281DDD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6EF1" w:rsidRPr="00830749" w:rsidRDefault="00A76EF1" w:rsidP="00083BA6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A76EF1" w:rsidRDefault="00A76EF1" w:rsidP="00083BA6">
    <w:pPr>
      <w:pStyle w:val="Footer"/>
      <w:tabs>
        <w:tab w:val="clear" w:pos="4513"/>
      </w:tabs>
    </w:pP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4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CF1860">
      <w:rPr>
        <w:rFonts w:ascii="Arial" w:hAnsi="Arial" w:cs="Arial"/>
        <w:b/>
        <w:noProof/>
        <w:sz w:val="16"/>
        <w:szCs w:val="16"/>
      </w:rPr>
      <w:t>11</w:t>
    </w:r>
    <w:r>
      <w:rPr>
        <w:rFonts w:ascii="Arial" w:hAnsi="Arial" w:cs="Arial"/>
        <w:b/>
        <w:sz w:val="16"/>
        <w:szCs w:val="16"/>
      </w:rPr>
      <w:fldChar w:fldCharType="end"/>
    </w:r>
    <w:r>
      <w:rPr>
        <w:rFonts w:ascii="Arial" w:hAnsi="Arial" w:cs="Arial"/>
        <w:b/>
        <w:sz w:val="16"/>
        <w:szCs w:val="16"/>
      </w:rPr>
      <w:tab/>
    </w:r>
    <w:r w:rsidRPr="00830749">
      <w:rPr>
        <w:rFonts w:ascii="Arial" w:hAnsi="Arial" w:cs="Arial"/>
        <w:b/>
        <w:sz w:val="16"/>
        <w:szCs w:val="16"/>
      </w:rPr>
      <w:t>CSTC Pty Ltd_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1111321534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v1-0_29/09/2017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6EF1" w:rsidRPr="00830749" w:rsidRDefault="00A76EF1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A76EF1" w:rsidRPr="00830749" w:rsidRDefault="00A76EF1" w:rsidP="0066767E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53192530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v1-0_29/09/2017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5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CF1860">
      <w:rPr>
        <w:rFonts w:ascii="Arial" w:hAnsi="Arial" w:cs="Arial"/>
        <w:b/>
        <w:noProof/>
        <w:sz w:val="16"/>
        <w:szCs w:val="16"/>
      </w:rPr>
      <w:t>11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81DDD" w:rsidRDefault="00281DDD" w:rsidP="00A67754">
      <w:r>
        <w:separator/>
      </w:r>
    </w:p>
  </w:footnote>
  <w:footnote w:type="continuationSeparator" w:id="0">
    <w:p w:rsidR="00281DDD" w:rsidRDefault="00281DDD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6EF1" w:rsidRDefault="00A76EF1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 xml:space="preserve">Theory Exam </w:t>
    </w:r>
    <w:r w:rsidRPr="00B82C75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167510924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356961009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:rsidR="00A76EF1" w:rsidRPr="00830749" w:rsidRDefault="00A76EF1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6EF1" w:rsidRDefault="00A76EF1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 xml:space="preserve">Theory Exam </w:t>
    </w:r>
    <w:r w:rsidRPr="00B82C75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491415255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51427187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:rsidR="00A76EF1" w:rsidRPr="00830749" w:rsidRDefault="00A76EF1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5" w15:restartNumberingAfterBreak="0">
    <w:nsid w:val="2B285F48"/>
    <w:multiLevelType w:val="hybridMultilevel"/>
    <w:tmpl w:val="1F485896"/>
    <w:lvl w:ilvl="0" w:tplc="05722A78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14EC9C8">
      <w:start w:val="1"/>
      <w:numFmt w:val="bullet"/>
      <w:lvlText w:val="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9E08602" w:tentative="1">
      <w:start w:val="1"/>
      <w:numFmt w:val="bullet"/>
      <w:lvlText w:val="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2BC4F8A" w:tentative="1">
      <w:start w:val="1"/>
      <w:numFmt w:val="bullet"/>
      <w:lvlText w:val="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402ABD2" w:tentative="1">
      <w:start w:val="1"/>
      <w:numFmt w:val="bullet"/>
      <w:lvlText w:val="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140D3C4" w:tentative="1">
      <w:start w:val="1"/>
      <w:numFmt w:val="bullet"/>
      <w:lvlText w:val="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74C8D0" w:tentative="1">
      <w:start w:val="1"/>
      <w:numFmt w:val="bullet"/>
      <w:lvlText w:val="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78E4516" w:tentative="1">
      <w:start w:val="1"/>
      <w:numFmt w:val="bullet"/>
      <w:lvlText w:val="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4E68FEC" w:tentative="1">
      <w:start w:val="1"/>
      <w:numFmt w:val="bullet"/>
      <w:lvlText w:val="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391A2D"/>
    <w:multiLevelType w:val="multilevel"/>
    <w:tmpl w:val="A7B2E2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8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9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10"/>
  </w:num>
  <w:num w:numId="5">
    <w:abstractNumId w:val="1"/>
  </w:num>
  <w:num w:numId="6">
    <w:abstractNumId w:val="8"/>
  </w:num>
  <w:num w:numId="7">
    <w:abstractNumId w:val="4"/>
  </w:num>
  <w:num w:numId="8">
    <w:abstractNumId w:val="3"/>
  </w:num>
  <w:num w:numId="9">
    <w:abstractNumId w:val="9"/>
  </w:num>
  <w:num w:numId="10">
    <w:abstractNumId w:val="5"/>
  </w:num>
  <w:num w:numId="11">
    <w:abstractNumId w:val="7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ocumentProtection w:edit="readOnly" w:enforcement="1" w:cryptProviderType="rsaAES" w:cryptAlgorithmClass="hash" w:cryptAlgorithmType="typeAny" w:cryptAlgorithmSid="14" w:cryptSpinCount="100000" w:hash="lUxXZcTgey2OH9bh3arJ5TYGOCizXQFhxNhNTCVGspWf+cwy4c7yJ3BdQJNMFRK9HGyPq/bdhG0Vxd5Ov1BZKg==" w:salt="P0wFGCDdvjXfUTiZMoyR5w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10145"/>
    <w:rsid w:val="00010AAE"/>
    <w:rsid w:val="0001396A"/>
    <w:rsid w:val="00015D2B"/>
    <w:rsid w:val="00020BB6"/>
    <w:rsid w:val="00024F65"/>
    <w:rsid w:val="00027B47"/>
    <w:rsid w:val="00035243"/>
    <w:rsid w:val="00037820"/>
    <w:rsid w:val="0004368E"/>
    <w:rsid w:val="0004675B"/>
    <w:rsid w:val="00052041"/>
    <w:rsid w:val="00054D7B"/>
    <w:rsid w:val="00061726"/>
    <w:rsid w:val="000653FD"/>
    <w:rsid w:val="000672EE"/>
    <w:rsid w:val="00074457"/>
    <w:rsid w:val="00076AD6"/>
    <w:rsid w:val="00083BA6"/>
    <w:rsid w:val="0008468E"/>
    <w:rsid w:val="00085F76"/>
    <w:rsid w:val="00090D03"/>
    <w:rsid w:val="00091491"/>
    <w:rsid w:val="000A2303"/>
    <w:rsid w:val="000A6901"/>
    <w:rsid w:val="000A7B07"/>
    <w:rsid w:val="000B346C"/>
    <w:rsid w:val="000B7B64"/>
    <w:rsid w:val="000C233D"/>
    <w:rsid w:val="000C4F46"/>
    <w:rsid w:val="000C6FB4"/>
    <w:rsid w:val="000E680F"/>
    <w:rsid w:val="000F0501"/>
    <w:rsid w:val="000F0FCA"/>
    <w:rsid w:val="00103A5E"/>
    <w:rsid w:val="001157AF"/>
    <w:rsid w:val="00116C30"/>
    <w:rsid w:val="0012562F"/>
    <w:rsid w:val="001266C6"/>
    <w:rsid w:val="00126C85"/>
    <w:rsid w:val="00132977"/>
    <w:rsid w:val="00137D67"/>
    <w:rsid w:val="001457FC"/>
    <w:rsid w:val="001514DC"/>
    <w:rsid w:val="00152592"/>
    <w:rsid w:val="001525FC"/>
    <w:rsid w:val="00154A40"/>
    <w:rsid w:val="00154DAE"/>
    <w:rsid w:val="001578F8"/>
    <w:rsid w:val="00166E7F"/>
    <w:rsid w:val="001709EB"/>
    <w:rsid w:val="00175F6C"/>
    <w:rsid w:val="00184237"/>
    <w:rsid w:val="0018673D"/>
    <w:rsid w:val="00187D1C"/>
    <w:rsid w:val="001903BE"/>
    <w:rsid w:val="00191E86"/>
    <w:rsid w:val="0019250A"/>
    <w:rsid w:val="001A77CF"/>
    <w:rsid w:val="001B09BC"/>
    <w:rsid w:val="001C038B"/>
    <w:rsid w:val="001C0776"/>
    <w:rsid w:val="001C0B34"/>
    <w:rsid w:val="001C4084"/>
    <w:rsid w:val="001D01D1"/>
    <w:rsid w:val="001E05E8"/>
    <w:rsid w:val="001F2AD0"/>
    <w:rsid w:val="001F3555"/>
    <w:rsid w:val="001F6FA5"/>
    <w:rsid w:val="00201769"/>
    <w:rsid w:val="00201E01"/>
    <w:rsid w:val="00202782"/>
    <w:rsid w:val="00204C77"/>
    <w:rsid w:val="00213294"/>
    <w:rsid w:val="0021376B"/>
    <w:rsid w:val="00214096"/>
    <w:rsid w:val="002168EB"/>
    <w:rsid w:val="00217C56"/>
    <w:rsid w:val="00220F44"/>
    <w:rsid w:val="00222B64"/>
    <w:rsid w:val="00233402"/>
    <w:rsid w:val="002337BA"/>
    <w:rsid w:val="00237C81"/>
    <w:rsid w:val="00247850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0C4A"/>
    <w:rsid w:val="00281347"/>
    <w:rsid w:val="00281DDD"/>
    <w:rsid w:val="00281ED1"/>
    <w:rsid w:val="00282382"/>
    <w:rsid w:val="002824BE"/>
    <w:rsid w:val="00282828"/>
    <w:rsid w:val="00287CC3"/>
    <w:rsid w:val="00291B57"/>
    <w:rsid w:val="00294162"/>
    <w:rsid w:val="00294E35"/>
    <w:rsid w:val="002A316B"/>
    <w:rsid w:val="002A4B14"/>
    <w:rsid w:val="002B03AC"/>
    <w:rsid w:val="002B2600"/>
    <w:rsid w:val="002B6786"/>
    <w:rsid w:val="002B7054"/>
    <w:rsid w:val="002C4301"/>
    <w:rsid w:val="002C4D10"/>
    <w:rsid w:val="002C66FA"/>
    <w:rsid w:val="002D0A5C"/>
    <w:rsid w:val="002D1837"/>
    <w:rsid w:val="002D3E2B"/>
    <w:rsid w:val="002D4C72"/>
    <w:rsid w:val="002D636F"/>
    <w:rsid w:val="002F11BE"/>
    <w:rsid w:val="00301207"/>
    <w:rsid w:val="00301C4E"/>
    <w:rsid w:val="00304897"/>
    <w:rsid w:val="003050B6"/>
    <w:rsid w:val="00311E5D"/>
    <w:rsid w:val="00314915"/>
    <w:rsid w:val="00315805"/>
    <w:rsid w:val="00315AAA"/>
    <w:rsid w:val="00317391"/>
    <w:rsid w:val="00324DB2"/>
    <w:rsid w:val="003259FD"/>
    <w:rsid w:val="00326BB7"/>
    <w:rsid w:val="00327E27"/>
    <w:rsid w:val="0033666D"/>
    <w:rsid w:val="00336763"/>
    <w:rsid w:val="00344C41"/>
    <w:rsid w:val="00347500"/>
    <w:rsid w:val="00347A6D"/>
    <w:rsid w:val="003548CB"/>
    <w:rsid w:val="003614DC"/>
    <w:rsid w:val="00361CE5"/>
    <w:rsid w:val="00362760"/>
    <w:rsid w:val="00374DDE"/>
    <w:rsid w:val="003758B4"/>
    <w:rsid w:val="00376162"/>
    <w:rsid w:val="00390A28"/>
    <w:rsid w:val="0039160D"/>
    <w:rsid w:val="00396581"/>
    <w:rsid w:val="003965FE"/>
    <w:rsid w:val="00397E79"/>
    <w:rsid w:val="003B0DC7"/>
    <w:rsid w:val="003B5C02"/>
    <w:rsid w:val="003C065D"/>
    <w:rsid w:val="003C173C"/>
    <w:rsid w:val="003C33FB"/>
    <w:rsid w:val="003C4F75"/>
    <w:rsid w:val="003C6A1A"/>
    <w:rsid w:val="003D2DB8"/>
    <w:rsid w:val="003D337A"/>
    <w:rsid w:val="003D6EB8"/>
    <w:rsid w:val="003D7CD7"/>
    <w:rsid w:val="003E1DAB"/>
    <w:rsid w:val="003E41CD"/>
    <w:rsid w:val="003F4120"/>
    <w:rsid w:val="003F4E60"/>
    <w:rsid w:val="00400774"/>
    <w:rsid w:val="00401C9F"/>
    <w:rsid w:val="00402AD2"/>
    <w:rsid w:val="00402F76"/>
    <w:rsid w:val="00410BC8"/>
    <w:rsid w:val="00410EFE"/>
    <w:rsid w:val="004163B0"/>
    <w:rsid w:val="00417106"/>
    <w:rsid w:val="00420D74"/>
    <w:rsid w:val="00430427"/>
    <w:rsid w:val="004316FB"/>
    <w:rsid w:val="00431AEB"/>
    <w:rsid w:val="0043275D"/>
    <w:rsid w:val="00433D65"/>
    <w:rsid w:val="00435D5B"/>
    <w:rsid w:val="00440055"/>
    <w:rsid w:val="004403AD"/>
    <w:rsid w:val="00441559"/>
    <w:rsid w:val="00454B97"/>
    <w:rsid w:val="004559DC"/>
    <w:rsid w:val="004575AD"/>
    <w:rsid w:val="004624D6"/>
    <w:rsid w:val="0046338F"/>
    <w:rsid w:val="004657D2"/>
    <w:rsid w:val="00466598"/>
    <w:rsid w:val="004676B1"/>
    <w:rsid w:val="00467952"/>
    <w:rsid w:val="00474582"/>
    <w:rsid w:val="004768EA"/>
    <w:rsid w:val="00482720"/>
    <w:rsid w:val="004913C1"/>
    <w:rsid w:val="004A3499"/>
    <w:rsid w:val="004B0BF6"/>
    <w:rsid w:val="004B2C43"/>
    <w:rsid w:val="004B2E30"/>
    <w:rsid w:val="004B42E2"/>
    <w:rsid w:val="004C48E0"/>
    <w:rsid w:val="004C56C5"/>
    <w:rsid w:val="004C72F3"/>
    <w:rsid w:val="004D0680"/>
    <w:rsid w:val="004D1A7D"/>
    <w:rsid w:val="004D7CCC"/>
    <w:rsid w:val="004E3FB7"/>
    <w:rsid w:val="004E5C7F"/>
    <w:rsid w:val="004E6613"/>
    <w:rsid w:val="004E79AD"/>
    <w:rsid w:val="004F06CC"/>
    <w:rsid w:val="0050226B"/>
    <w:rsid w:val="005025D4"/>
    <w:rsid w:val="00503E80"/>
    <w:rsid w:val="005054E9"/>
    <w:rsid w:val="005075AF"/>
    <w:rsid w:val="005102BD"/>
    <w:rsid w:val="00512B1D"/>
    <w:rsid w:val="00512BC0"/>
    <w:rsid w:val="0051331A"/>
    <w:rsid w:val="005156BE"/>
    <w:rsid w:val="00521DC6"/>
    <w:rsid w:val="00531973"/>
    <w:rsid w:val="00532738"/>
    <w:rsid w:val="005334E1"/>
    <w:rsid w:val="005362A7"/>
    <w:rsid w:val="00536B74"/>
    <w:rsid w:val="00536CB1"/>
    <w:rsid w:val="00541DAD"/>
    <w:rsid w:val="00543100"/>
    <w:rsid w:val="00544F28"/>
    <w:rsid w:val="00547A1A"/>
    <w:rsid w:val="00553DDB"/>
    <w:rsid w:val="00555130"/>
    <w:rsid w:val="00573C4A"/>
    <w:rsid w:val="00583840"/>
    <w:rsid w:val="005868D2"/>
    <w:rsid w:val="005948F5"/>
    <w:rsid w:val="005A327B"/>
    <w:rsid w:val="005A6184"/>
    <w:rsid w:val="005B3783"/>
    <w:rsid w:val="005B3D52"/>
    <w:rsid w:val="005B4B38"/>
    <w:rsid w:val="005C1FB7"/>
    <w:rsid w:val="005C20EC"/>
    <w:rsid w:val="005C48AD"/>
    <w:rsid w:val="005D0D43"/>
    <w:rsid w:val="005D6DBE"/>
    <w:rsid w:val="005E26ED"/>
    <w:rsid w:val="005E2B40"/>
    <w:rsid w:val="005E2C83"/>
    <w:rsid w:val="005F203A"/>
    <w:rsid w:val="005F3093"/>
    <w:rsid w:val="005F48A3"/>
    <w:rsid w:val="005F55E6"/>
    <w:rsid w:val="00601B14"/>
    <w:rsid w:val="00601C41"/>
    <w:rsid w:val="006040AF"/>
    <w:rsid w:val="0060728C"/>
    <w:rsid w:val="00607B3E"/>
    <w:rsid w:val="00607DE8"/>
    <w:rsid w:val="0061390C"/>
    <w:rsid w:val="00613F63"/>
    <w:rsid w:val="00614655"/>
    <w:rsid w:val="0061625E"/>
    <w:rsid w:val="00621440"/>
    <w:rsid w:val="006215FC"/>
    <w:rsid w:val="006254A2"/>
    <w:rsid w:val="00625E7C"/>
    <w:rsid w:val="00626283"/>
    <w:rsid w:val="00627CAE"/>
    <w:rsid w:val="006302E6"/>
    <w:rsid w:val="00632918"/>
    <w:rsid w:val="00632E6C"/>
    <w:rsid w:val="00633CAE"/>
    <w:rsid w:val="0063511D"/>
    <w:rsid w:val="00640395"/>
    <w:rsid w:val="006407D6"/>
    <w:rsid w:val="00640DDA"/>
    <w:rsid w:val="00650C50"/>
    <w:rsid w:val="0065179C"/>
    <w:rsid w:val="00652FA9"/>
    <w:rsid w:val="00653936"/>
    <w:rsid w:val="006555C5"/>
    <w:rsid w:val="00655694"/>
    <w:rsid w:val="00655F6F"/>
    <w:rsid w:val="00657280"/>
    <w:rsid w:val="00665015"/>
    <w:rsid w:val="00666379"/>
    <w:rsid w:val="0066767E"/>
    <w:rsid w:val="00672D43"/>
    <w:rsid w:val="00672FAE"/>
    <w:rsid w:val="00674685"/>
    <w:rsid w:val="00674DE6"/>
    <w:rsid w:val="00675E17"/>
    <w:rsid w:val="00680BFE"/>
    <w:rsid w:val="0068582E"/>
    <w:rsid w:val="006862FA"/>
    <w:rsid w:val="00687A4B"/>
    <w:rsid w:val="00691ED4"/>
    <w:rsid w:val="006923AD"/>
    <w:rsid w:val="00694423"/>
    <w:rsid w:val="00697DC1"/>
    <w:rsid w:val="00697EDC"/>
    <w:rsid w:val="006A4B98"/>
    <w:rsid w:val="006A4E12"/>
    <w:rsid w:val="006A6387"/>
    <w:rsid w:val="006B065A"/>
    <w:rsid w:val="006B1FC9"/>
    <w:rsid w:val="006B2FB9"/>
    <w:rsid w:val="006B3BC3"/>
    <w:rsid w:val="006B5A1A"/>
    <w:rsid w:val="006B6115"/>
    <w:rsid w:val="006B7CFD"/>
    <w:rsid w:val="006C1F0F"/>
    <w:rsid w:val="006C212E"/>
    <w:rsid w:val="006C26ED"/>
    <w:rsid w:val="006C7661"/>
    <w:rsid w:val="006D4794"/>
    <w:rsid w:val="006E0BDE"/>
    <w:rsid w:val="006F1570"/>
    <w:rsid w:val="006F1E14"/>
    <w:rsid w:val="006F5046"/>
    <w:rsid w:val="006F78F8"/>
    <w:rsid w:val="006F7D66"/>
    <w:rsid w:val="007019BA"/>
    <w:rsid w:val="007070CF"/>
    <w:rsid w:val="00707741"/>
    <w:rsid w:val="00711150"/>
    <w:rsid w:val="007128AF"/>
    <w:rsid w:val="00713AD0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1A2C"/>
    <w:rsid w:val="00743307"/>
    <w:rsid w:val="00747137"/>
    <w:rsid w:val="007518B1"/>
    <w:rsid w:val="00754C46"/>
    <w:rsid w:val="00757B27"/>
    <w:rsid w:val="00764294"/>
    <w:rsid w:val="007649A3"/>
    <w:rsid w:val="00765E11"/>
    <w:rsid w:val="0076703A"/>
    <w:rsid w:val="007678D8"/>
    <w:rsid w:val="007715C5"/>
    <w:rsid w:val="0077287B"/>
    <w:rsid w:val="007750F4"/>
    <w:rsid w:val="00775598"/>
    <w:rsid w:val="007830B6"/>
    <w:rsid w:val="007A1BB4"/>
    <w:rsid w:val="007A5008"/>
    <w:rsid w:val="007B2C43"/>
    <w:rsid w:val="007B7982"/>
    <w:rsid w:val="007C1D61"/>
    <w:rsid w:val="007C52E8"/>
    <w:rsid w:val="007C63F4"/>
    <w:rsid w:val="007D3292"/>
    <w:rsid w:val="007D3954"/>
    <w:rsid w:val="007E0151"/>
    <w:rsid w:val="007E2C77"/>
    <w:rsid w:val="007E57E8"/>
    <w:rsid w:val="007E72A0"/>
    <w:rsid w:val="007E7CAC"/>
    <w:rsid w:val="007F1F7F"/>
    <w:rsid w:val="007F575E"/>
    <w:rsid w:val="007F5A6A"/>
    <w:rsid w:val="008121F4"/>
    <w:rsid w:val="008133D3"/>
    <w:rsid w:val="00817A2D"/>
    <w:rsid w:val="00822686"/>
    <w:rsid w:val="008264AD"/>
    <w:rsid w:val="00830749"/>
    <w:rsid w:val="00833553"/>
    <w:rsid w:val="00835B05"/>
    <w:rsid w:val="00842927"/>
    <w:rsid w:val="00843997"/>
    <w:rsid w:val="00847C7B"/>
    <w:rsid w:val="00855F97"/>
    <w:rsid w:val="00860AFB"/>
    <w:rsid w:val="00862C37"/>
    <w:rsid w:val="00872A11"/>
    <w:rsid w:val="008748CE"/>
    <w:rsid w:val="00882B9D"/>
    <w:rsid w:val="008868DF"/>
    <w:rsid w:val="008A082C"/>
    <w:rsid w:val="008A257C"/>
    <w:rsid w:val="008A3A99"/>
    <w:rsid w:val="008B39C9"/>
    <w:rsid w:val="008C48F6"/>
    <w:rsid w:val="008D53C6"/>
    <w:rsid w:val="008F0BA8"/>
    <w:rsid w:val="008F464C"/>
    <w:rsid w:val="00901593"/>
    <w:rsid w:val="009025D4"/>
    <w:rsid w:val="00904F61"/>
    <w:rsid w:val="009055FD"/>
    <w:rsid w:val="009056E2"/>
    <w:rsid w:val="00917FD2"/>
    <w:rsid w:val="00921288"/>
    <w:rsid w:val="00924AE6"/>
    <w:rsid w:val="009304CA"/>
    <w:rsid w:val="0093060F"/>
    <w:rsid w:val="009324BA"/>
    <w:rsid w:val="00936180"/>
    <w:rsid w:val="00944834"/>
    <w:rsid w:val="00944A01"/>
    <w:rsid w:val="00945C7B"/>
    <w:rsid w:val="009463A2"/>
    <w:rsid w:val="009470AF"/>
    <w:rsid w:val="009476CA"/>
    <w:rsid w:val="0095100C"/>
    <w:rsid w:val="0095160D"/>
    <w:rsid w:val="00951B1D"/>
    <w:rsid w:val="00951DE8"/>
    <w:rsid w:val="00954532"/>
    <w:rsid w:val="00956D8C"/>
    <w:rsid w:val="00970B74"/>
    <w:rsid w:val="00971AC8"/>
    <w:rsid w:val="0098186A"/>
    <w:rsid w:val="00986974"/>
    <w:rsid w:val="00986BC7"/>
    <w:rsid w:val="00993997"/>
    <w:rsid w:val="00996BEA"/>
    <w:rsid w:val="009A34C4"/>
    <w:rsid w:val="009A4937"/>
    <w:rsid w:val="009B750D"/>
    <w:rsid w:val="009C7961"/>
    <w:rsid w:val="009D1E85"/>
    <w:rsid w:val="009D22C4"/>
    <w:rsid w:val="009E08FC"/>
    <w:rsid w:val="009E33A9"/>
    <w:rsid w:val="009E3CED"/>
    <w:rsid w:val="009E4376"/>
    <w:rsid w:val="009E78AF"/>
    <w:rsid w:val="009F34EB"/>
    <w:rsid w:val="00A0467A"/>
    <w:rsid w:val="00A07F94"/>
    <w:rsid w:val="00A2147E"/>
    <w:rsid w:val="00A25B81"/>
    <w:rsid w:val="00A2624A"/>
    <w:rsid w:val="00A265D7"/>
    <w:rsid w:val="00A33567"/>
    <w:rsid w:val="00A34BA9"/>
    <w:rsid w:val="00A406B8"/>
    <w:rsid w:val="00A41676"/>
    <w:rsid w:val="00A41EF9"/>
    <w:rsid w:val="00A43D76"/>
    <w:rsid w:val="00A526B7"/>
    <w:rsid w:val="00A52BAB"/>
    <w:rsid w:val="00A52C7C"/>
    <w:rsid w:val="00A61D78"/>
    <w:rsid w:val="00A67415"/>
    <w:rsid w:val="00A6752F"/>
    <w:rsid w:val="00A67754"/>
    <w:rsid w:val="00A706D2"/>
    <w:rsid w:val="00A7628D"/>
    <w:rsid w:val="00A763CE"/>
    <w:rsid w:val="00A76EA1"/>
    <w:rsid w:val="00A76EF1"/>
    <w:rsid w:val="00A773FD"/>
    <w:rsid w:val="00A81BDD"/>
    <w:rsid w:val="00A81FCA"/>
    <w:rsid w:val="00A8283F"/>
    <w:rsid w:val="00A86913"/>
    <w:rsid w:val="00A871AD"/>
    <w:rsid w:val="00A877AF"/>
    <w:rsid w:val="00A93221"/>
    <w:rsid w:val="00A93CB5"/>
    <w:rsid w:val="00A93E84"/>
    <w:rsid w:val="00A93F1D"/>
    <w:rsid w:val="00A96EE8"/>
    <w:rsid w:val="00AA517E"/>
    <w:rsid w:val="00AA653D"/>
    <w:rsid w:val="00AB5511"/>
    <w:rsid w:val="00AB5FF9"/>
    <w:rsid w:val="00AC6BE2"/>
    <w:rsid w:val="00AC79B9"/>
    <w:rsid w:val="00AD147B"/>
    <w:rsid w:val="00AD2C30"/>
    <w:rsid w:val="00AD390C"/>
    <w:rsid w:val="00AD7FAE"/>
    <w:rsid w:val="00AE25FB"/>
    <w:rsid w:val="00AE7E0E"/>
    <w:rsid w:val="00AF2383"/>
    <w:rsid w:val="00AF272A"/>
    <w:rsid w:val="00AF28A2"/>
    <w:rsid w:val="00AF5A03"/>
    <w:rsid w:val="00AF7DE7"/>
    <w:rsid w:val="00B01066"/>
    <w:rsid w:val="00B01E5D"/>
    <w:rsid w:val="00B0452D"/>
    <w:rsid w:val="00B0469A"/>
    <w:rsid w:val="00B07893"/>
    <w:rsid w:val="00B10211"/>
    <w:rsid w:val="00B11880"/>
    <w:rsid w:val="00B11D92"/>
    <w:rsid w:val="00B141EE"/>
    <w:rsid w:val="00B21A3B"/>
    <w:rsid w:val="00B21CC5"/>
    <w:rsid w:val="00B23004"/>
    <w:rsid w:val="00B23116"/>
    <w:rsid w:val="00B24E19"/>
    <w:rsid w:val="00B30530"/>
    <w:rsid w:val="00B370F6"/>
    <w:rsid w:val="00B44885"/>
    <w:rsid w:val="00B45123"/>
    <w:rsid w:val="00B46CA0"/>
    <w:rsid w:val="00B50D23"/>
    <w:rsid w:val="00B52725"/>
    <w:rsid w:val="00B60A8E"/>
    <w:rsid w:val="00B61114"/>
    <w:rsid w:val="00B63435"/>
    <w:rsid w:val="00B64BF7"/>
    <w:rsid w:val="00B65524"/>
    <w:rsid w:val="00B70500"/>
    <w:rsid w:val="00B80970"/>
    <w:rsid w:val="00B82C75"/>
    <w:rsid w:val="00B84397"/>
    <w:rsid w:val="00B876C2"/>
    <w:rsid w:val="00B91399"/>
    <w:rsid w:val="00B91EAA"/>
    <w:rsid w:val="00B9239D"/>
    <w:rsid w:val="00B930C4"/>
    <w:rsid w:val="00B93C88"/>
    <w:rsid w:val="00B96243"/>
    <w:rsid w:val="00B9778C"/>
    <w:rsid w:val="00BA235F"/>
    <w:rsid w:val="00BA45C3"/>
    <w:rsid w:val="00BA7D5F"/>
    <w:rsid w:val="00BB11BC"/>
    <w:rsid w:val="00BD2445"/>
    <w:rsid w:val="00BD3068"/>
    <w:rsid w:val="00BD4B75"/>
    <w:rsid w:val="00BD5D83"/>
    <w:rsid w:val="00BE1F60"/>
    <w:rsid w:val="00BE5659"/>
    <w:rsid w:val="00BF15FF"/>
    <w:rsid w:val="00BF51EE"/>
    <w:rsid w:val="00BF721E"/>
    <w:rsid w:val="00BF7956"/>
    <w:rsid w:val="00C02070"/>
    <w:rsid w:val="00C02A9F"/>
    <w:rsid w:val="00C05340"/>
    <w:rsid w:val="00C0790A"/>
    <w:rsid w:val="00C116AB"/>
    <w:rsid w:val="00C145EE"/>
    <w:rsid w:val="00C1477C"/>
    <w:rsid w:val="00C15F37"/>
    <w:rsid w:val="00C17076"/>
    <w:rsid w:val="00C21B79"/>
    <w:rsid w:val="00C25494"/>
    <w:rsid w:val="00C320F8"/>
    <w:rsid w:val="00C3636D"/>
    <w:rsid w:val="00C37212"/>
    <w:rsid w:val="00C41923"/>
    <w:rsid w:val="00C478B5"/>
    <w:rsid w:val="00C53DA4"/>
    <w:rsid w:val="00C547D1"/>
    <w:rsid w:val="00C55618"/>
    <w:rsid w:val="00C55A27"/>
    <w:rsid w:val="00C60356"/>
    <w:rsid w:val="00C640FC"/>
    <w:rsid w:val="00C65EC9"/>
    <w:rsid w:val="00C731E3"/>
    <w:rsid w:val="00C7472B"/>
    <w:rsid w:val="00C804A2"/>
    <w:rsid w:val="00C806B2"/>
    <w:rsid w:val="00C82BD7"/>
    <w:rsid w:val="00C83199"/>
    <w:rsid w:val="00C95773"/>
    <w:rsid w:val="00C963E0"/>
    <w:rsid w:val="00C9717B"/>
    <w:rsid w:val="00C97C42"/>
    <w:rsid w:val="00CA0F42"/>
    <w:rsid w:val="00CA78C3"/>
    <w:rsid w:val="00CB7163"/>
    <w:rsid w:val="00CB7187"/>
    <w:rsid w:val="00CC3D35"/>
    <w:rsid w:val="00CC5E27"/>
    <w:rsid w:val="00CD0491"/>
    <w:rsid w:val="00CE0FDC"/>
    <w:rsid w:val="00CE1002"/>
    <w:rsid w:val="00CE17A5"/>
    <w:rsid w:val="00CE1EBF"/>
    <w:rsid w:val="00CE2955"/>
    <w:rsid w:val="00CE2FD4"/>
    <w:rsid w:val="00CE4DB2"/>
    <w:rsid w:val="00CE77FE"/>
    <w:rsid w:val="00CF0805"/>
    <w:rsid w:val="00CF1860"/>
    <w:rsid w:val="00CF476A"/>
    <w:rsid w:val="00CF577D"/>
    <w:rsid w:val="00CF687B"/>
    <w:rsid w:val="00CF777A"/>
    <w:rsid w:val="00D05B7F"/>
    <w:rsid w:val="00D060EB"/>
    <w:rsid w:val="00D07170"/>
    <w:rsid w:val="00D10C1C"/>
    <w:rsid w:val="00D12E1D"/>
    <w:rsid w:val="00D157D2"/>
    <w:rsid w:val="00D25838"/>
    <w:rsid w:val="00D26665"/>
    <w:rsid w:val="00D26D34"/>
    <w:rsid w:val="00D323A9"/>
    <w:rsid w:val="00D33D70"/>
    <w:rsid w:val="00D342DF"/>
    <w:rsid w:val="00D41220"/>
    <w:rsid w:val="00D41D28"/>
    <w:rsid w:val="00D44406"/>
    <w:rsid w:val="00D445AA"/>
    <w:rsid w:val="00D448E3"/>
    <w:rsid w:val="00D44AC7"/>
    <w:rsid w:val="00D521B0"/>
    <w:rsid w:val="00D52AE9"/>
    <w:rsid w:val="00D612CD"/>
    <w:rsid w:val="00D74F43"/>
    <w:rsid w:val="00D762CD"/>
    <w:rsid w:val="00D8508F"/>
    <w:rsid w:val="00D936AE"/>
    <w:rsid w:val="00D952D8"/>
    <w:rsid w:val="00D95463"/>
    <w:rsid w:val="00D95679"/>
    <w:rsid w:val="00DA162F"/>
    <w:rsid w:val="00DA2CF0"/>
    <w:rsid w:val="00DA34F5"/>
    <w:rsid w:val="00DA44D3"/>
    <w:rsid w:val="00DA62FF"/>
    <w:rsid w:val="00DA7219"/>
    <w:rsid w:val="00DB20FD"/>
    <w:rsid w:val="00DB572F"/>
    <w:rsid w:val="00DB620A"/>
    <w:rsid w:val="00DB6903"/>
    <w:rsid w:val="00DC123B"/>
    <w:rsid w:val="00DC153B"/>
    <w:rsid w:val="00DC25CE"/>
    <w:rsid w:val="00DC54AD"/>
    <w:rsid w:val="00DC763D"/>
    <w:rsid w:val="00DD0BB5"/>
    <w:rsid w:val="00DD533D"/>
    <w:rsid w:val="00DE18C7"/>
    <w:rsid w:val="00DE37A3"/>
    <w:rsid w:val="00DE52AD"/>
    <w:rsid w:val="00DF0328"/>
    <w:rsid w:val="00DF5671"/>
    <w:rsid w:val="00DF71FB"/>
    <w:rsid w:val="00DF75DF"/>
    <w:rsid w:val="00E015C8"/>
    <w:rsid w:val="00E06C7B"/>
    <w:rsid w:val="00E07F3E"/>
    <w:rsid w:val="00E106BF"/>
    <w:rsid w:val="00E14BFA"/>
    <w:rsid w:val="00E14FDF"/>
    <w:rsid w:val="00E20A05"/>
    <w:rsid w:val="00E2279E"/>
    <w:rsid w:val="00E3181C"/>
    <w:rsid w:val="00E36EDD"/>
    <w:rsid w:val="00E441DD"/>
    <w:rsid w:val="00E50AAD"/>
    <w:rsid w:val="00E51079"/>
    <w:rsid w:val="00E51C4F"/>
    <w:rsid w:val="00E542EA"/>
    <w:rsid w:val="00E572E5"/>
    <w:rsid w:val="00E611E4"/>
    <w:rsid w:val="00E62A2B"/>
    <w:rsid w:val="00E7090F"/>
    <w:rsid w:val="00E74A5A"/>
    <w:rsid w:val="00E77A19"/>
    <w:rsid w:val="00E8106E"/>
    <w:rsid w:val="00E83A7C"/>
    <w:rsid w:val="00E85228"/>
    <w:rsid w:val="00E9324A"/>
    <w:rsid w:val="00EA4ACC"/>
    <w:rsid w:val="00EA4C21"/>
    <w:rsid w:val="00EA5ACC"/>
    <w:rsid w:val="00EB0AA2"/>
    <w:rsid w:val="00EB100E"/>
    <w:rsid w:val="00EB2F5E"/>
    <w:rsid w:val="00EB637B"/>
    <w:rsid w:val="00EB7E28"/>
    <w:rsid w:val="00EB7F48"/>
    <w:rsid w:val="00EC73A1"/>
    <w:rsid w:val="00ED59C9"/>
    <w:rsid w:val="00EE0EDC"/>
    <w:rsid w:val="00EE235C"/>
    <w:rsid w:val="00EE2576"/>
    <w:rsid w:val="00EE272B"/>
    <w:rsid w:val="00EE346C"/>
    <w:rsid w:val="00EE4CDC"/>
    <w:rsid w:val="00EF2F06"/>
    <w:rsid w:val="00EF529A"/>
    <w:rsid w:val="00EF69A4"/>
    <w:rsid w:val="00F023CE"/>
    <w:rsid w:val="00F03457"/>
    <w:rsid w:val="00F04BBE"/>
    <w:rsid w:val="00F06E9D"/>
    <w:rsid w:val="00F07185"/>
    <w:rsid w:val="00F212C3"/>
    <w:rsid w:val="00F21DF2"/>
    <w:rsid w:val="00F23659"/>
    <w:rsid w:val="00F30473"/>
    <w:rsid w:val="00F4286F"/>
    <w:rsid w:val="00F44003"/>
    <w:rsid w:val="00F46E9C"/>
    <w:rsid w:val="00F4706B"/>
    <w:rsid w:val="00F47987"/>
    <w:rsid w:val="00F54FB3"/>
    <w:rsid w:val="00F56D33"/>
    <w:rsid w:val="00F67121"/>
    <w:rsid w:val="00F721AF"/>
    <w:rsid w:val="00F72340"/>
    <w:rsid w:val="00F739DD"/>
    <w:rsid w:val="00F73AD5"/>
    <w:rsid w:val="00F7673C"/>
    <w:rsid w:val="00F769F2"/>
    <w:rsid w:val="00F76DDE"/>
    <w:rsid w:val="00F84646"/>
    <w:rsid w:val="00F8647F"/>
    <w:rsid w:val="00F8706B"/>
    <w:rsid w:val="00F92F09"/>
    <w:rsid w:val="00F97200"/>
    <w:rsid w:val="00F97320"/>
    <w:rsid w:val="00FA33EB"/>
    <w:rsid w:val="00FA4ABD"/>
    <w:rsid w:val="00FA5265"/>
    <w:rsid w:val="00FB203E"/>
    <w:rsid w:val="00FB3074"/>
    <w:rsid w:val="00FB4E1E"/>
    <w:rsid w:val="00FB5100"/>
    <w:rsid w:val="00FB5C12"/>
    <w:rsid w:val="00FC01FD"/>
    <w:rsid w:val="00FC2BA4"/>
    <w:rsid w:val="00FC4794"/>
    <w:rsid w:val="00FC73DB"/>
    <w:rsid w:val="00FD01E7"/>
    <w:rsid w:val="00FD095A"/>
    <w:rsid w:val="00FD51DF"/>
    <w:rsid w:val="00FD7558"/>
    <w:rsid w:val="00FE03AA"/>
    <w:rsid w:val="00FE33FB"/>
    <w:rsid w:val="00FE7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E03AA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8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6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7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5362A7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5362A7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90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06448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932206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91113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50575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2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3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80434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236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0060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1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860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613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5006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544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7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548635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726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571359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722994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80823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16124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24688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882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6031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5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4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69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5433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diagramData" Target="diagrams/data1.xml"/><Relationship Id="rId26" Type="http://schemas.openxmlformats.org/officeDocument/2006/relationships/image" Target="media/image100.jpeg"/><Relationship Id="rId3" Type="http://schemas.openxmlformats.org/officeDocument/2006/relationships/numbering" Target="numbering.xml"/><Relationship Id="rId21" Type="http://schemas.openxmlformats.org/officeDocument/2006/relationships/diagramColors" Target="diagrams/colors1.xml"/><Relationship Id="rId34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8.png"/><Relationship Id="rId25" Type="http://schemas.openxmlformats.org/officeDocument/2006/relationships/image" Target="media/image11.png"/><Relationship Id="rId33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diagramQuickStyle" Target="diagrams/quickStyle1.xml"/><Relationship Id="rId29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image" Target="media/image10.jpeg"/><Relationship Id="rId32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6.jpeg"/><Relationship Id="rId23" Type="http://schemas.openxmlformats.org/officeDocument/2006/relationships/image" Target="media/image9.jpeg"/><Relationship Id="rId28" Type="http://schemas.openxmlformats.org/officeDocument/2006/relationships/header" Target="header1.xml"/><Relationship Id="rId10" Type="http://schemas.openxmlformats.org/officeDocument/2006/relationships/image" Target="media/image2.png"/><Relationship Id="rId19" Type="http://schemas.openxmlformats.org/officeDocument/2006/relationships/diagramLayout" Target="diagrams/layout1.xml"/><Relationship Id="rId31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image" Target="media/image1.JPG"/><Relationship Id="rId14" Type="http://schemas.openxmlformats.org/officeDocument/2006/relationships/hyperlink" Target="http://www.google.com/imgres?imgurl=http://www.b-protected.com.au/melbourne-australia/fire-extinguisher-location-sign.jpg&amp;imgrefurl=http://www.safety-signs.b-protected.com.au/signage/fire-extinguisher-location-sign.htm&amp;h=450&amp;w=450&amp;tbnid=byULytvVW0PleM:&amp;zoom=1&amp;docid=KcDyJbkze-8YOM&amp;hl=en&amp;ei=d7EsVI3bCJTdoAT0gYJQ&amp;tbm=isch&amp;ved=0CGAQMygjMCM&amp;iact=rc&amp;uact=3&amp;dur=614&amp;page=2&amp;start=29&amp;ndsp=36" TargetMode="External"/><Relationship Id="rId22" Type="http://schemas.microsoft.com/office/2007/relationships/diagramDrawing" Target="diagrams/drawing1.xml"/><Relationship Id="rId27" Type="http://schemas.openxmlformats.org/officeDocument/2006/relationships/image" Target="media/image110.png"/><Relationship Id="rId30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C1FF0FB2-1523-48D6-B730-1040D0B4E4C1}" type="doc">
      <dgm:prSet loTypeId="urn:microsoft.com/office/officeart/2005/8/layout/pyramid1" loCatId="pyramid" qsTypeId="urn:microsoft.com/office/officeart/2005/8/quickstyle/simple1" qsCatId="simple" csTypeId="urn:microsoft.com/office/officeart/2005/8/colors/colorful1" csCatId="colorful" phldr="1"/>
      <dgm:spPr/>
    </dgm:pt>
    <dgm:pt modelId="{9AA056EF-DBDE-4F35-AADA-55099AF563B5}">
      <dgm:prSet phldrT="[Text]" custT="1"/>
      <dgm:spPr>
        <a:xfrm>
          <a:off x="1456531" y="0"/>
          <a:ext cx="582612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1</a:t>
          </a:r>
        </a:p>
      </dgm:t>
    </dgm:pt>
    <dgm:pt modelId="{B3AF7975-0CD7-4FB7-A82C-6E0AD549B370}" type="parTrans" cxnId="{EC2C3A3B-AF51-4624-A58F-E0790A26644D}">
      <dgm:prSet/>
      <dgm:spPr/>
      <dgm:t>
        <a:bodyPr/>
        <a:lstStyle/>
        <a:p>
          <a:endParaRPr lang="en-AU" sz="1200"/>
        </a:p>
      </dgm:t>
    </dgm:pt>
    <dgm:pt modelId="{CA93068F-8E6A-4AEC-AC1B-61C25D106004}" type="sibTrans" cxnId="{EC2C3A3B-AF51-4624-A58F-E0790A26644D}">
      <dgm:prSet/>
      <dgm:spPr/>
      <dgm:t>
        <a:bodyPr/>
        <a:lstStyle/>
        <a:p>
          <a:endParaRPr lang="en-AU" sz="1200"/>
        </a:p>
      </dgm:t>
    </dgm:pt>
    <dgm:pt modelId="{06285734-79FB-4D90-969A-A001085F9F03}">
      <dgm:prSet phldrT="[Text]" custT="1"/>
      <dgm:spPr>
        <a:xfrm>
          <a:off x="291306" y="1003300"/>
          <a:ext cx="2913062" cy="250825"/>
        </a:xfrm>
        <a:prstGeom prst="trapezoid">
          <a:avLst>
            <a:gd name="adj" fmla="val 116019"/>
          </a:avLst>
        </a:prstGeom>
        <a:solidFill>
          <a:srgbClr val="70AD47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5</a:t>
          </a:r>
        </a:p>
      </dgm:t>
    </dgm:pt>
    <dgm:pt modelId="{B924D651-19F9-4E3C-A602-78F0D8A8F6C6}" type="parTrans" cxnId="{7A92729E-765A-4CA9-9458-B116D4741929}">
      <dgm:prSet/>
      <dgm:spPr/>
      <dgm:t>
        <a:bodyPr/>
        <a:lstStyle/>
        <a:p>
          <a:endParaRPr lang="en-AU" sz="1200"/>
        </a:p>
      </dgm:t>
    </dgm:pt>
    <dgm:pt modelId="{21F01388-E3C0-40AB-B788-FA14369F2BBE}" type="sibTrans" cxnId="{7A92729E-765A-4CA9-9458-B116D4741929}">
      <dgm:prSet/>
      <dgm:spPr/>
      <dgm:t>
        <a:bodyPr/>
        <a:lstStyle/>
        <a:p>
          <a:endParaRPr lang="en-AU" sz="1200"/>
        </a:p>
      </dgm:t>
    </dgm:pt>
    <dgm:pt modelId="{1ED9929B-A497-4CB6-AE23-A0B96462C01F}">
      <dgm:prSet phldrT="[Text]" custT="1"/>
      <dgm:spPr>
        <a:xfrm>
          <a:off x="0" y="1254124"/>
          <a:ext cx="3495675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6</a:t>
          </a:r>
        </a:p>
      </dgm:t>
    </dgm:pt>
    <dgm:pt modelId="{4991E80D-4862-4D49-85BA-60C1E2E3D9F1}" type="parTrans" cxnId="{28D12900-4849-4FA2-ACE3-F3FA76124BC4}">
      <dgm:prSet/>
      <dgm:spPr/>
      <dgm:t>
        <a:bodyPr/>
        <a:lstStyle/>
        <a:p>
          <a:endParaRPr lang="en-AU" sz="1200"/>
        </a:p>
      </dgm:t>
    </dgm:pt>
    <dgm:pt modelId="{A84F267F-9030-4798-99C7-B870F001A5E1}" type="sibTrans" cxnId="{28D12900-4849-4FA2-ACE3-F3FA76124BC4}">
      <dgm:prSet/>
      <dgm:spPr/>
      <dgm:t>
        <a:bodyPr/>
        <a:lstStyle/>
        <a:p>
          <a:endParaRPr lang="en-AU" sz="1200"/>
        </a:p>
      </dgm:t>
    </dgm:pt>
    <dgm:pt modelId="{D7E063B8-3476-41CA-8A00-EECF7E167CE2}">
      <dgm:prSet custT="1"/>
      <dgm:spPr>
        <a:xfrm>
          <a:off x="582612" y="752475"/>
          <a:ext cx="2330450" cy="250825"/>
        </a:xfrm>
        <a:prstGeom prst="trapezoid">
          <a:avLst>
            <a:gd name="adj" fmla="val 116019"/>
          </a:avLst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4</a:t>
          </a:r>
        </a:p>
      </dgm:t>
    </dgm:pt>
    <dgm:pt modelId="{01916387-6D81-4572-9486-6952E58B3B81}" type="parTrans" cxnId="{003FDFDE-E196-484E-8670-BF51A50BB66F}">
      <dgm:prSet/>
      <dgm:spPr/>
      <dgm:t>
        <a:bodyPr/>
        <a:lstStyle/>
        <a:p>
          <a:endParaRPr lang="en-AU" sz="1200"/>
        </a:p>
      </dgm:t>
    </dgm:pt>
    <dgm:pt modelId="{19739EC8-9E11-402B-A3AD-F76EE52440C4}" type="sibTrans" cxnId="{003FDFDE-E196-484E-8670-BF51A50BB66F}">
      <dgm:prSet/>
      <dgm:spPr/>
      <dgm:t>
        <a:bodyPr/>
        <a:lstStyle/>
        <a:p>
          <a:endParaRPr lang="en-AU" sz="1200"/>
        </a:p>
      </dgm:t>
    </dgm:pt>
    <dgm:pt modelId="{57FF7DF8-CB77-43F7-90B5-11DFF3DA06D0}">
      <dgm:prSet custT="1"/>
      <dgm:spPr>
        <a:xfrm>
          <a:off x="1165225" y="250825"/>
          <a:ext cx="1165225" cy="250825"/>
        </a:xfrm>
        <a:prstGeom prst="trapezoid">
          <a:avLst>
            <a:gd name="adj" fmla="val 116019"/>
          </a:avLst>
        </a:prstGeom>
        <a:solidFill>
          <a:srgbClr val="A5A5A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2</a:t>
          </a:r>
        </a:p>
      </dgm:t>
    </dgm:pt>
    <dgm:pt modelId="{EF4C70A8-74FB-48A9-A2CF-EB5A16CE07A5}" type="parTrans" cxnId="{FD89F13B-CB39-477D-93CF-040527F732A2}">
      <dgm:prSet/>
      <dgm:spPr/>
      <dgm:t>
        <a:bodyPr/>
        <a:lstStyle/>
        <a:p>
          <a:endParaRPr lang="en-AU" sz="1200"/>
        </a:p>
      </dgm:t>
    </dgm:pt>
    <dgm:pt modelId="{A6A2DC28-996A-4E49-A6B4-A36FC74E6B4D}" type="sibTrans" cxnId="{FD89F13B-CB39-477D-93CF-040527F732A2}">
      <dgm:prSet/>
      <dgm:spPr/>
      <dgm:t>
        <a:bodyPr/>
        <a:lstStyle/>
        <a:p>
          <a:endParaRPr lang="en-AU" sz="1200"/>
        </a:p>
      </dgm:t>
    </dgm:pt>
    <dgm:pt modelId="{57318B6B-8BA2-4152-8B74-404CE1832126}">
      <dgm:prSet custT="1"/>
      <dgm:spPr>
        <a:xfrm>
          <a:off x="873918" y="501650"/>
          <a:ext cx="1747837" cy="250825"/>
        </a:xfrm>
        <a:prstGeom prst="trapezoid">
          <a:avLst>
            <a:gd name="adj" fmla="val 116019"/>
          </a:avLst>
        </a:prstGeom>
        <a:solidFill>
          <a:srgbClr val="FFC000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3</a:t>
          </a:r>
        </a:p>
      </dgm:t>
    </dgm:pt>
    <dgm:pt modelId="{1EB2F84A-D1D4-4F34-9F9D-93638AB1D07F}" type="parTrans" cxnId="{AF7D17A3-DC87-4511-8F7D-DE667DD22755}">
      <dgm:prSet/>
      <dgm:spPr/>
      <dgm:t>
        <a:bodyPr/>
        <a:lstStyle/>
        <a:p>
          <a:endParaRPr lang="en-AU" sz="1200"/>
        </a:p>
      </dgm:t>
    </dgm:pt>
    <dgm:pt modelId="{BC668836-1557-450A-97C7-6214133C2EEC}" type="sibTrans" cxnId="{AF7D17A3-DC87-4511-8F7D-DE667DD22755}">
      <dgm:prSet/>
      <dgm:spPr/>
      <dgm:t>
        <a:bodyPr/>
        <a:lstStyle/>
        <a:p>
          <a:endParaRPr lang="en-AU" sz="1200"/>
        </a:p>
      </dgm:t>
    </dgm:pt>
    <dgm:pt modelId="{FBA4B9A9-C6DC-406D-B495-C754D2400C5D}" type="pres">
      <dgm:prSet presAssocID="{C1FF0FB2-1523-48D6-B730-1040D0B4E4C1}" presName="Name0" presStyleCnt="0">
        <dgm:presLayoutVars>
          <dgm:dir/>
          <dgm:animLvl val="lvl"/>
          <dgm:resizeHandles val="exact"/>
        </dgm:presLayoutVars>
      </dgm:prSet>
      <dgm:spPr/>
    </dgm:pt>
    <dgm:pt modelId="{27FA6654-CA5B-41F9-BEBB-DDF234E59CE3}" type="pres">
      <dgm:prSet presAssocID="{9AA056EF-DBDE-4F35-AADA-55099AF563B5}" presName="Name8" presStyleCnt="0"/>
      <dgm:spPr/>
    </dgm:pt>
    <dgm:pt modelId="{614D6B11-B45C-4180-B440-2B82BF162872}" type="pres">
      <dgm:prSet presAssocID="{9AA056EF-DBDE-4F35-AADA-55099AF563B5}" presName="level" presStyleLbl="node1" presStyleIdx="0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A74B4317-F1E3-4F68-B558-5626EFF78EC9}" type="pres">
      <dgm:prSet presAssocID="{9AA056EF-DBDE-4F35-AADA-55099AF563B5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B73599D8-7AE8-4648-9A20-0BFE6CDE4C8D}" type="pres">
      <dgm:prSet presAssocID="{57FF7DF8-CB77-43F7-90B5-11DFF3DA06D0}" presName="Name8" presStyleCnt="0"/>
      <dgm:spPr/>
    </dgm:pt>
    <dgm:pt modelId="{16159E24-3912-4EE6-9B02-3E4A626F362D}" type="pres">
      <dgm:prSet presAssocID="{57FF7DF8-CB77-43F7-90B5-11DFF3DA06D0}" presName="level" presStyleLbl="node1" presStyleIdx="1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B45649EF-204F-4D14-8169-688DC405EE76}" type="pres">
      <dgm:prSet presAssocID="{57FF7DF8-CB77-43F7-90B5-11DFF3DA06D0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531717DA-A929-4746-8718-0221FB6914C3}" type="pres">
      <dgm:prSet presAssocID="{57318B6B-8BA2-4152-8B74-404CE1832126}" presName="Name8" presStyleCnt="0"/>
      <dgm:spPr/>
    </dgm:pt>
    <dgm:pt modelId="{DAD6CD18-D69F-4CEE-944C-DF2BA065DA2C}" type="pres">
      <dgm:prSet presAssocID="{57318B6B-8BA2-4152-8B74-404CE1832126}" presName="level" presStyleLbl="node1" presStyleIdx="2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59D15591-D8F4-4317-BFD8-6B218AB0E744}" type="pres">
      <dgm:prSet presAssocID="{57318B6B-8BA2-4152-8B74-404CE1832126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87B77527-B529-4422-82A1-3ADE116F3C17}" type="pres">
      <dgm:prSet presAssocID="{D7E063B8-3476-41CA-8A00-EECF7E167CE2}" presName="Name8" presStyleCnt="0"/>
      <dgm:spPr/>
    </dgm:pt>
    <dgm:pt modelId="{93EC4B96-9504-43C5-9EE4-1F451DF7AA5E}" type="pres">
      <dgm:prSet presAssocID="{D7E063B8-3476-41CA-8A00-EECF7E167CE2}" presName="level" presStyleLbl="node1" presStyleIdx="3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F0C05F9B-9200-4094-B625-3131773B6D02}" type="pres">
      <dgm:prSet presAssocID="{D7E063B8-3476-41CA-8A00-EECF7E167CE2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75BE66D3-A3E7-42A5-B8CF-5EBD4D442C57}" type="pres">
      <dgm:prSet presAssocID="{06285734-79FB-4D90-969A-A001085F9F03}" presName="Name8" presStyleCnt="0"/>
      <dgm:spPr/>
    </dgm:pt>
    <dgm:pt modelId="{788C9BFF-C520-4A3E-BAEE-561D145C0506}" type="pres">
      <dgm:prSet presAssocID="{06285734-79FB-4D90-969A-A001085F9F03}" presName="level" presStyleLbl="node1" presStyleIdx="4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A66FC8C1-E80C-4FE0-8CDC-48199A826CA7}" type="pres">
      <dgm:prSet presAssocID="{06285734-79FB-4D90-969A-A001085F9F03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A1F4955F-392D-4CF8-882D-C763CAA69A37}" type="pres">
      <dgm:prSet presAssocID="{1ED9929B-A497-4CB6-AE23-A0B96462C01F}" presName="Name8" presStyleCnt="0"/>
      <dgm:spPr/>
    </dgm:pt>
    <dgm:pt modelId="{720791E5-B912-4551-A5A8-DA1A3174EE57}" type="pres">
      <dgm:prSet presAssocID="{1ED9929B-A497-4CB6-AE23-A0B96462C01F}" presName="level" presStyleLbl="node1" presStyleIdx="5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DEE34808-E4BC-4DD8-A235-D8746E67DBD5}" type="pres">
      <dgm:prSet presAssocID="{1ED9929B-A497-4CB6-AE23-A0B96462C01F}" presName="levelTx" presStyleLbl="revTx" presStyleIdx="0" presStyleCnt="0">
        <dgm:presLayoutVars>
          <dgm:chMax val="1"/>
          <dgm:bulletEnabled val="1"/>
        </dgm:presLayoutVars>
      </dgm:prSet>
      <dgm:spPr/>
    </dgm:pt>
  </dgm:ptLst>
  <dgm:cxnLst>
    <dgm:cxn modelId="{28D12900-4849-4FA2-ACE3-F3FA76124BC4}" srcId="{C1FF0FB2-1523-48D6-B730-1040D0B4E4C1}" destId="{1ED9929B-A497-4CB6-AE23-A0B96462C01F}" srcOrd="5" destOrd="0" parTransId="{4991E80D-4862-4D49-85BA-60C1E2E3D9F1}" sibTransId="{A84F267F-9030-4798-99C7-B870F001A5E1}"/>
    <dgm:cxn modelId="{973D1D21-1B7A-41D2-9199-F597CE6A8735}" type="presOf" srcId="{D7E063B8-3476-41CA-8A00-EECF7E167CE2}" destId="{93EC4B96-9504-43C5-9EE4-1F451DF7AA5E}" srcOrd="0" destOrd="0" presId="urn:microsoft.com/office/officeart/2005/8/layout/pyramid1"/>
    <dgm:cxn modelId="{EC2C3A3B-AF51-4624-A58F-E0790A26644D}" srcId="{C1FF0FB2-1523-48D6-B730-1040D0B4E4C1}" destId="{9AA056EF-DBDE-4F35-AADA-55099AF563B5}" srcOrd="0" destOrd="0" parTransId="{B3AF7975-0CD7-4FB7-A82C-6E0AD549B370}" sibTransId="{CA93068F-8E6A-4AEC-AC1B-61C25D106004}"/>
    <dgm:cxn modelId="{FD89F13B-CB39-477D-93CF-040527F732A2}" srcId="{C1FF0FB2-1523-48D6-B730-1040D0B4E4C1}" destId="{57FF7DF8-CB77-43F7-90B5-11DFF3DA06D0}" srcOrd="1" destOrd="0" parTransId="{EF4C70A8-74FB-48A9-A2CF-EB5A16CE07A5}" sibTransId="{A6A2DC28-996A-4E49-A6B4-A36FC74E6B4D}"/>
    <dgm:cxn modelId="{3F26D23C-362C-4C68-83B4-EA07B409D462}" type="presOf" srcId="{C1FF0FB2-1523-48D6-B730-1040D0B4E4C1}" destId="{FBA4B9A9-C6DC-406D-B495-C754D2400C5D}" srcOrd="0" destOrd="0" presId="urn:microsoft.com/office/officeart/2005/8/layout/pyramid1"/>
    <dgm:cxn modelId="{FC7A7040-4AE4-4A1D-9DDA-D4CE27736655}" type="presOf" srcId="{06285734-79FB-4D90-969A-A001085F9F03}" destId="{A66FC8C1-E80C-4FE0-8CDC-48199A826CA7}" srcOrd="1" destOrd="0" presId="urn:microsoft.com/office/officeart/2005/8/layout/pyramid1"/>
    <dgm:cxn modelId="{51FC9E4C-0F39-4FFF-9244-82667E44CB48}" type="presOf" srcId="{57318B6B-8BA2-4152-8B74-404CE1832126}" destId="{59D15591-D8F4-4317-BFD8-6B218AB0E744}" srcOrd="1" destOrd="0" presId="urn:microsoft.com/office/officeart/2005/8/layout/pyramid1"/>
    <dgm:cxn modelId="{D74A488A-004A-4949-8A29-79D2825F3932}" type="presOf" srcId="{1ED9929B-A497-4CB6-AE23-A0B96462C01F}" destId="{DEE34808-E4BC-4DD8-A235-D8746E67DBD5}" srcOrd="1" destOrd="0" presId="urn:microsoft.com/office/officeart/2005/8/layout/pyramid1"/>
    <dgm:cxn modelId="{099D4E97-1756-47D3-9F31-96A085F4DD88}" type="presOf" srcId="{57318B6B-8BA2-4152-8B74-404CE1832126}" destId="{DAD6CD18-D69F-4CEE-944C-DF2BA065DA2C}" srcOrd="0" destOrd="0" presId="urn:microsoft.com/office/officeart/2005/8/layout/pyramid1"/>
    <dgm:cxn modelId="{B1A6FD9C-59ED-4F26-8910-8F22D0D1A6E9}" type="presOf" srcId="{57FF7DF8-CB77-43F7-90B5-11DFF3DA06D0}" destId="{16159E24-3912-4EE6-9B02-3E4A626F362D}" srcOrd="0" destOrd="0" presId="urn:microsoft.com/office/officeart/2005/8/layout/pyramid1"/>
    <dgm:cxn modelId="{7A92729E-765A-4CA9-9458-B116D4741929}" srcId="{C1FF0FB2-1523-48D6-B730-1040D0B4E4C1}" destId="{06285734-79FB-4D90-969A-A001085F9F03}" srcOrd="4" destOrd="0" parTransId="{B924D651-19F9-4E3C-A602-78F0D8A8F6C6}" sibTransId="{21F01388-E3C0-40AB-B788-FA14369F2BBE}"/>
    <dgm:cxn modelId="{AF7D17A3-DC87-4511-8F7D-DE667DD22755}" srcId="{C1FF0FB2-1523-48D6-B730-1040D0B4E4C1}" destId="{57318B6B-8BA2-4152-8B74-404CE1832126}" srcOrd="2" destOrd="0" parTransId="{1EB2F84A-D1D4-4F34-9F9D-93638AB1D07F}" sibTransId="{BC668836-1557-450A-97C7-6214133C2EEC}"/>
    <dgm:cxn modelId="{5E8CCCA9-ABD7-4727-9EBC-DBB388F868F6}" type="presOf" srcId="{9AA056EF-DBDE-4F35-AADA-55099AF563B5}" destId="{614D6B11-B45C-4180-B440-2B82BF162872}" srcOrd="0" destOrd="0" presId="urn:microsoft.com/office/officeart/2005/8/layout/pyramid1"/>
    <dgm:cxn modelId="{984146B9-F754-4009-B304-2B1FABF1D753}" type="presOf" srcId="{06285734-79FB-4D90-969A-A001085F9F03}" destId="{788C9BFF-C520-4A3E-BAEE-561D145C0506}" srcOrd="0" destOrd="0" presId="urn:microsoft.com/office/officeart/2005/8/layout/pyramid1"/>
    <dgm:cxn modelId="{3C745CC1-AFAE-4F5D-AE22-EE4221D0ABF2}" type="presOf" srcId="{57FF7DF8-CB77-43F7-90B5-11DFF3DA06D0}" destId="{B45649EF-204F-4D14-8169-688DC405EE76}" srcOrd="1" destOrd="0" presId="urn:microsoft.com/office/officeart/2005/8/layout/pyramid1"/>
    <dgm:cxn modelId="{2F0FC5C9-F860-4F49-BA08-FCD145573325}" type="presOf" srcId="{1ED9929B-A497-4CB6-AE23-A0B96462C01F}" destId="{720791E5-B912-4551-A5A8-DA1A3174EE57}" srcOrd="0" destOrd="0" presId="urn:microsoft.com/office/officeart/2005/8/layout/pyramid1"/>
    <dgm:cxn modelId="{003FDFDE-E196-484E-8670-BF51A50BB66F}" srcId="{C1FF0FB2-1523-48D6-B730-1040D0B4E4C1}" destId="{D7E063B8-3476-41CA-8A00-EECF7E167CE2}" srcOrd="3" destOrd="0" parTransId="{01916387-6D81-4572-9486-6952E58B3B81}" sibTransId="{19739EC8-9E11-402B-A3AD-F76EE52440C4}"/>
    <dgm:cxn modelId="{68D62BEA-A0ED-4ABB-951A-1BC85576E8C4}" type="presOf" srcId="{9AA056EF-DBDE-4F35-AADA-55099AF563B5}" destId="{A74B4317-F1E3-4F68-B558-5626EFF78EC9}" srcOrd="1" destOrd="0" presId="urn:microsoft.com/office/officeart/2005/8/layout/pyramid1"/>
    <dgm:cxn modelId="{A65B24F5-D985-4B00-8FD0-07DE5B5E9B1D}" type="presOf" srcId="{D7E063B8-3476-41CA-8A00-EECF7E167CE2}" destId="{F0C05F9B-9200-4094-B625-3131773B6D02}" srcOrd="1" destOrd="0" presId="urn:microsoft.com/office/officeart/2005/8/layout/pyramid1"/>
    <dgm:cxn modelId="{38980E64-C001-4643-A1EC-046C0113D069}" type="presParOf" srcId="{FBA4B9A9-C6DC-406D-B495-C754D2400C5D}" destId="{27FA6654-CA5B-41F9-BEBB-DDF234E59CE3}" srcOrd="0" destOrd="0" presId="urn:microsoft.com/office/officeart/2005/8/layout/pyramid1"/>
    <dgm:cxn modelId="{1782E63E-5395-4281-BBC0-3879FE48EAC8}" type="presParOf" srcId="{27FA6654-CA5B-41F9-BEBB-DDF234E59CE3}" destId="{614D6B11-B45C-4180-B440-2B82BF162872}" srcOrd="0" destOrd="0" presId="urn:microsoft.com/office/officeart/2005/8/layout/pyramid1"/>
    <dgm:cxn modelId="{79612B29-E0CE-40E4-9951-977E162E4687}" type="presParOf" srcId="{27FA6654-CA5B-41F9-BEBB-DDF234E59CE3}" destId="{A74B4317-F1E3-4F68-B558-5626EFF78EC9}" srcOrd="1" destOrd="0" presId="urn:microsoft.com/office/officeart/2005/8/layout/pyramid1"/>
    <dgm:cxn modelId="{7A055C4B-81CB-46A7-AB2B-9CF7A9328BA6}" type="presParOf" srcId="{FBA4B9A9-C6DC-406D-B495-C754D2400C5D}" destId="{B73599D8-7AE8-4648-9A20-0BFE6CDE4C8D}" srcOrd="1" destOrd="0" presId="urn:microsoft.com/office/officeart/2005/8/layout/pyramid1"/>
    <dgm:cxn modelId="{48ED7236-385E-4CF6-BB8B-C57F2231D896}" type="presParOf" srcId="{B73599D8-7AE8-4648-9A20-0BFE6CDE4C8D}" destId="{16159E24-3912-4EE6-9B02-3E4A626F362D}" srcOrd="0" destOrd="0" presId="urn:microsoft.com/office/officeart/2005/8/layout/pyramid1"/>
    <dgm:cxn modelId="{C1308F22-B874-4A68-B3C9-6B9E30A55C9B}" type="presParOf" srcId="{B73599D8-7AE8-4648-9A20-0BFE6CDE4C8D}" destId="{B45649EF-204F-4D14-8169-688DC405EE76}" srcOrd="1" destOrd="0" presId="urn:microsoft.com/office/officeart/2005/8/layout/pyramid1"/>
    <dgm:cxn modelId="{63630DA0-050F-4557-B6D7-688FDFEA761E}" type="presParOf" srcId="{FBA4B9A9-C6DC-406D-B495-C754D2400C5D}" destId="{531717DA-A929-4746-8718-0221FB6914C3}" srcOrd="2" destOrd="0" presId="urn:microsoft.com/office/officeart/2005/8/layout/pyramid1"/>
    <dgm:cxn modelId="{4CBCBFE8-E21E-4150-AC77-D9D588C4662C}" type="presParOf" srcId="{531717DA-A929-4746-8718-0221FB6914C3}" destId="{DAD6CD18-D69F-4CEE-944C-DF2BA065DA2C}" srcOrd="0" destOrd="0" presId="urn:microsoft.com/office/officeart/2005/8/layout/pyramid1"/>
    <dgm:cxn modelId="{ECEDC230-62A7-4C34-B5B1-5A0F02696ABD}" type="presParOf" srcId="{531717DA-A929-4746-8718-0221FB6914C3}" destId="{59D15591-D8F4-4317-BFD8-6B218AB0E744}" srcOrd="1" destOrd="0" presId="urn:microsoft.com/office/officeart/2005/8/layout/pyramid1"/>
    <dgm:cxn modelId="{44842554-1C16-4F76-BBED-79CFFC587A7F}" type="presParOf" srcId="{FBA4B9A9-C6DC-406D-B495-C754D2400C5D}" destId="{87B77527-B529-4422-82A1-3ADE116F3C17}" srcOrd="3" destOrd="0" presId="urn:microsoft.com/office/officeart/2005/8/layout/pyramid1"/>
    <dgm:cxn modelId="{C8B4ADC5-55FB-41B2-B0F7-C8CE3B29F08F}" type="presParOf" srcId="{87B77527-B529-4422-82A1-3ADE116F3C17}" destId="{93EC4B96-9504-43C5-9EE4-1F451DF7AA5E}" srcOrd="0" destOrd="0" presId="urn:microsoft.com/office/officeart/2005/8/layout/pyramid1"/>
    <dgm:cxn modelId="{2D221AFC-75D9-473B-A392-F1CEDBC85230}" type="presParOf" srcId="{87B77527-B529-4422-82A1-3ADE116F3C17}" destId="{F0C05F9B-9200-4094-B625-3131773B6D02}" srcOrd="1" destOrd="0" presId="urn:microsoft.com/office/officeart/2005/8/layout/pyramid1"/>
    <dgm:cxn modelId="{7E3C0B8D-772A-47C9-90D7-DAA2EEE84071}" type="presParOf" srcId="{FBA4B9A9-C6DC-406D-B495-C754D2400C5D}" destId="{75BE66D3-A3E7-42A5-B8CF-5EBD4D442C57}" srcOrd="4" destOrd="0" presId="urn:microsoft.com/office/officeart/2005/8/layout/pyramid1"/>
    <dgm:cxn modelId="{76566615-E74A-4F00-AC05-6A834458118D}" type="presParOf" srcId="{75BE66D3-A3E7-42A5-B8CF-5EBD4D442C57}" destId="{788C9BFF-C520-4A3E-BAEE-561D145C0506}" srcOrd="0" destOrd="0" presId="urn:microsoft.com/office/officeart/2005/8/layout/pyramid1"/>
    <dgm:cxn modelId="{8B3D503F-C8B8-48EA-A8F1-D8E004B85ED1}" type="presParOf" srcId="{75BE66D3-A3E7-42A5-B8CF-5EBD4D442C57}" destId="{A66FC8C1-E80C-4FE0-8CDC-48199A826CA7}" srcOrd="1" destOrd="0" presId="urn:microsoft.com/office/officeart/2005/8/layout/pyramid1"/>
    <dgm:cxn modelId="{10267B42-B07F-40E9-B762-A95F02810F90}" type="presParOf" srcId="{FBA4B9A9-C6DC-406D-B495-C754D2400C5D}" destId="{A1F4955F-392D-4CF8-882D-C763CAA69A37}" srcOrd="5" destOrd="0" presId="urn:microsoft.com/office/officeart/2005/8/layout/pyramid1"/>
    <dgm:cxn modelId="{07D30CE5-6F15-4452-A43D-43FF85F45BBB}" type="presParOf" srcId="{A1F4955F-392D-4CF8-882D-C763CAA69A37}" destId="{720791E5-B912-4551-A5A8-DA1A3174EE57}" srcOrd="0" destOrd="0" presId="urn:microsoft.com/office/officeart/2005/8/layout/pyramid1"/>
    <dgm:cxn modelId="{FB87A0E4-C122-46C1-8D59-2FACA5977003}" type="presParOf" srcId="{A1F4955F-392D-4CF8-882D-C763CAA69A37}" destId="{DEE34808-E4BC-4DD8-A235-D8746E67DBD5}" srcOrd="1" destOrd="0" presId="urn:microsoft.com/office/officeart/2005/8/layout/pyramid1"/>
  </dgm:cxnLst>
  <dgm:bg/>
  <dgm:whole/>
  <dgm:extLst>
    <a:ext uri="http://schemas.microsoft.com/office/drawing/2008/diagram">
      <dsp:dataModelExt xmlns:dsp="http://schemas.microsoft.com/office/drawing/2008/diagram" relId="rId2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614D6B11-B45C-4180-B440-2B82BF162872}">
      <dsp:nvSpPr>
        <dsp:cNvPr id="0" name=""/>
        <dsp:cNvSpPr/>
      </dsp:nvSpPr>
      <dsp:spPr>
        <a:xfrm>
          <a:off x="1456531" y="0"/>
          <a:ext cx="582612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1</a:t>
          </a:r>
        </a:p>
      </dsp:txBody>
      <dsp:txXfrm>
        <a:off x="1650534" y="83522"/>
        <a:ext cx="194606" cy="167303"/>
      </dsp:txXfrm>
    </dsp:sp>
    <dsp:sp modelId="{16159E24-3912-4EE6-9B02-3E4A626F362D}">
      <dsp:nvSpPr>
        <dsp:cNvPr id="0" name=""/>
        <dsp:cNvSpPr/>
      </dsp:nvSpPr>
      <dsp:spPr>
        <a:xfrm>
          <a:off x="1165225" y="250825"/>
          <a:ext cx="1165225" cy="250825"/>
        </a:xfrm>
        <a:prstGeom prst="trapezoid">
          <a:avLst>
            <a:gd name="adj" fmla="val 116019"/>
          </a:avLst>
        </a:prstGeom>
        <a:solidFill>
          <a:srgbClr val="A5A5A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2</a:t>
          </a:r>
        </a:p>
      </dsp:txBody>
      <dsp:txXfrm>
        <a:off x="1563142" y="315073"/>
        <a:ext cx="369390" cy="186577"/>
      </dsp:txXfrm>
    </dsp:sp>
    <dsp:sp modelId="{DAD6CD18-D69F-4CEE-944C-DF2BA065DA2C}">
      <dsp:nvSpPr>
        <dsp:cNvPr id="0" name=""/>
        <dsp:cNvSpPr/>
      </dsp:nvSpPr>
      <dsp:spPr>
        <a:xfrm>
          <a:off x="873918" y="501650"/>
          <a:ext cx="1747837" cy="250825"/>
        </a:xfrm>
        <a:prstGeom prst="trapezoid">
          <a:avLst>
            <a:gd name="adj" fmla="val 116019"/>
          </a:avLst>
        </a:prstGeom>
        <a:solidFill>
          <a:srgbClr val="FFC000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3</a:t>
          </a:r>
        </a:p>
      </dsp:txBody>
      <dsp:txXfrm>
        <a:off x="1373793" y="544482"/>
        <a:ext cx="748088" cy="207993"/>
      </dsp:txXfrm>
    </dsp:sp>
    <dsp:sp modelId="{93EC4B96-9504-43C5-9EE4-1F451DF7AA5E}">
      <dsp:nvSpPr>
        <dsp:cNvPr id="0" name=""/>
        <dsp:cNvSpPr/>
      </dsp:nvSpPr>
      <dsp:spPr>
        <a:xfrm>
          <a:off x="582612" y="752475"/>
          <a:ext cx="2330450" cy="250825"/>
        </a:xfrm>
        <a:prstGeom prst="trapezoid">
          <a:avLst>
            <a:gd name="adj" fmla="val 116019"/>
          </a:avLst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4</a:t>
          </a:r>
        </a:p>
      </dsp:txBody>
      <dsp:txXfrm>
        <a:off x="1184444" y="784599"/>
        <a:ext cx="1126786" cy="218701"/>
      </dsp:txXfrm>
    </dsp:sp>
    <dsp:sp modelId="{788C9BFF-C520-4A3E-BAEE-561D145C0506}">
      <dsp:nvSpPr>
        <dsp:cNvPr id="0" name=""/>
        <dsp:cNvSpPr/>
      </dsp:nvSpPr>
      <dsp:spPr>
        <a:xfrm>
          <a:off x="291306" y="1003300"/>
          <a:ext cx="2913062" cy="250825"/>
        </a:xfrm>
        <a:prstGeom prst="trapezoid">
          <a:avLst>
            <a:gd name="adj" fmla="val 116019"/>
          </a:avLst>
        </a:prstGeom>
        <a:solidFill>
          <a:srgbClr val="70AD47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5</a:t>
          </a:r>
        </a:p>
      </dsp:txBody>
      <dsp:txXfrm>
        <a:off x="995095" y="1028999"/>
        <a:ext cx="1505484" cy="225126"/>
      </dsp:txXfrm>
    </dsp:sp>
    <dsp:sp modelId="{720791E5-B912-4551-A5A8-DA1A3174EE57}">
      <dsp:nvSpPr>
        <dsp:cNvPr id="0" name=""/>
        <dsp:cNvSpPr/>
      </dsp:nvSpPr>
      <dsp:spPr>
        <a:xfrm>
          <a:off x="0" y="1254124"/>
          <a:ext cx="3495675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6</a:t>
          </a:r>
        </a:p>
      </dsp:txBody>
      <dsp:txXfrm>
        <a:off x="805746" y="1275540"/>
        <a:ext cx="1884182" cy="229409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yramid1">
  <dgm:title val=""/>
  <dgm:desc val=""/>
  <dgm:catLst>
    <dgm:cat type="pyramid" pri="1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pyra">
          <dgm:param type="linDir" val="fromB"/>
          <dgm:param type="txDir" val="fromT"/>
          <dgm:param type="pyraAcctPos" val="aft"/>
          <dgm:param type="pyraAcctTxMar" val="step"/>
          <dgm:param type="pyraAcctBkgdNode" val="acctBkgd"/>
          <dgm:param type="pyraAcctTxNode" val="acctTx"/>
          <dgm:param type="pyraLvlNode" val="level"/>
        </dgm:alg>
      </dgm:if>
      <dgm:else name="Name3">
        <dgm:alg type="pyra">
          <dgm:param type="linDir" val="fromB"/>
          <dgm:param type="txDir" val="fromT"/>
          <dgm:param type="pyraAcctPos" val="bef"/>
          <dgm:param type="pyraAcctTxMar" val="step"/>
          <dgm:param type="pyraAcctBkgdNode" val="acctBkgd"/>
          <dgm:param type="pyraAcctTxNode" val="acctTx"/>
          <dgm:param type="pyraLvlNode" val="level"/>
        </dgm:alg>
      </dgm:else>
    </dgm:choose>
    <dgm:shape xmlns:r="http://schemas.openxmlformats.org/officeDocument/2006/relationships" r:blip="">
      <dgm:adjLst/>
    </dgm:shape>
    <dgm:presOf/>
    <dgm:choose name="Name4">
      <dgm:if name="Name5" axis="root des" ptType="all node" func="maxDepth" op="gte" val="2">
        <dgm:constrLst>
          <dgm:constr type="primFontSz" for="des" forName="levelTx" op="equ"/>
          <dgm:constr type="secFontSz" for="des" forName="acctTx" op="equ"/>
          <dgm:constr type="pyraAcctRatio" val="0.32"/>
        </dgm:constrLst>
      </dgm:if>
      <dgm:else name="Name6">
        <dgm:constrLst>
          <dgm:constr type="primFontSz" for="des" forName="levelTx" op="equ"/>
          <dgm:constr type="secFontSz" for="des" forName="acctTx" op="equ"/>
          <dgm:constr type="pyraAcctRatio"/>
        </dgm:constrLst>
      </dgm:else>
    </dgm:choose>
    <dgm:ruleLst/>
    <dgm:forEach name="Name7" axis="ch" ptType="node">
      <dgm:layoutNode name="Name8">
        <dgm:alg type="composite">
          <dgm:param type="horzAlign" val="none"/>
        </dgm:alg>
        <dgm:shape xmlns:r="http://schemas.openxmlformats.org/officeDocument/2006/relationships" r:blip="">
          <dgm:adjLst/>
        </dgm:shape>
        <dgm:presOf/>
        <dgm:choose name="Name9">
          <dgm:if name="Name10" axis="self" ptType="node" func="pos" op="equ" val="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/>
              <dgm:constr type="h" for="ch" forName="levelTx" refType="h" refFor="ch" refForName="level"/>
            </dgm:constrLst>
          </dgm:if>
          <dgm:else name="Name1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 fact="0.65"/>
              <dgm:constr type="h" for="ch" forName="levelTx" refType="h" refFor="ch" refForName="level"/>
            </dgm:constrLst>
          </dgm:else>
        </dgm:choose>
        <dgm:ruleLst/>
        <dgm:choose name="Name12">
          <dgm:if name="Name13" axis="ch" ptType="node" func="cnt" op="gte" val="1">
            <dgm:layoutNode name="acctBkgd" styleLbl="alignAcc1">
              <dgm:alg type="sp"/>
              <dgm:shape xmlns:r="http://schemas.openxmlformats.org/officeDocument/2006/relationships" type="nonIsoscelesTrapezoid" r:blip="">
                <dgm:adjLst/>
              </dgm:shape>
              <dgm:presOf axis="des" ptType="node"/>
              <dgm:constrLst/>
              <dgm:ruleLst/>
            </dgm:layoutNode>
            <dgm:layoutNode name="acctTx" styleLbl="alignAcc1">
              <dgm:varLst>
                <dgm:bulletEnabled val="1"/>
              </dgm:varLst>
              <dgm:alg type="tx">
                <dgm:param type="stBulletLvl" val="1"/>
                <dgm:param type="txAnchorVertCh" val="mid"/>
              </dgm:alg>
              <dgm:shape xmlns:r="http://schemas.openxmlformats.org/officeDocument/2006/relationships" type="nonIsoscelesTrapezoid" r:blip="" hideGeom="1">
                <dgm:adjLst/>
              </dgm:shape>
              <dgm:presOf axis="des" ptType="node"/>
              <dgm:constrLst>
                <dgm:constr type="secFontSz" val="65"/>
                <dgm:constr type="primFontSz" refType="secFontSz"/>
                <dgm:constr type="tMarg" refType="secFontSz" fact="0.3"/>
                <dgm:constr type="bMarg" refType="secFontSz" fact="0.3"/>
                <dgm:constr type="lMarg" refType="secFontSz" fact="0.3"/>
                <dgm:constr type="rMarg" refType="secFontSz" fact="0.3"/>
              </dgm:constrLst>
              <dgm:ruleLst>
                <dgm:rule type="secFontSz" val="5" fact="NaN" max="NaN"/>
              </dgm:ruleLst>
            </dgm:layoutNode>
          </dgm:if>
          <dgm:else name="Name14"/>
        </dgm:choose>
        <dgm:layoutNode name="level">
          <dgm:varLst>
            <dgm:chMax val="1"/>
            <dgm:bulletEnabled val="1"/>
          </dgm:varLst>
          <dgm:alg type="sp"/>
          <dgm:shape xmlns:r="http://schemas.openxmlformats.org/officeDocument/2006/relationships" type="trapezoid" r:blip="">
            <dgm:adjLst/>
          </dgm:shape>
          <dgm:presOf axis="self"/>
          <dgm:constrLst>
            <dgm:constr type="h" val="500"/>
            <dgm:constr type="w" val="1"/>
          </dgm:constrLst>
          <dgm:ruleLst/>
        </dgm:layoutNode>
        <dgm:layoutNode name="levelTx" styleLbl="revTx">
          <dgm:varLst>
            <dgm:chMax val="1"/>
            <dgm:bulletEnabled val="1"/>
          </dgm:varLst>
          <dgm:alg type="tx"/>
          <dgm:shape xmlns:r="http://schemas.openxmlformats.org/officeDocument/2006/relationships" type="rect" r:blip="" hideGeom="1">
            <dgm:adjLst/>
          </dgm:shape>
          <dgm:presOf axis="self"/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  <dgm:constr type="primFontSz" val="65"/>
          </dgm:constrLst>
          <dgm:ruleLst>
            <dgm:rule type="primFontSz" val="5" fact="NaN" max="NaN"/>
          </dgm:ruleLst>
        </dgm:layoutNode>
      </dgm:layoutNod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92A644D2DCAA458FAF888884F7FB91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FB34DC-1455-429C-99F2-F58D9A2FF6A8}"/>
      </w:docPartPr>
      <w:docPartBody>
        <w:p w:rsidR="00A109A9" w:rsidRDefault="00A109A9" w:rsidP="00A109A9">
          <w:pPr>
            <w:pStyle w:val="92A644D2DCAA458FAF888884F7FB913D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3443ABD532634A5D89AE55B37A8DDC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C42038-83C3-4A28-A131-E78DFE03326E}"/>
      </w:docPartPr>
      <w:docPartBody>
        <w:p w:rsidR="00A109A9" w:rsidRDefault="00A109A9" w:rsidP="00A109A9">
          <w:pPr>
            <w:pStyle w:val="3443ABD532634A5D89AE55B37A8DDC6D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58B9A1796C4347E48EBED928786C70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81E4EC-3A5A-4948-B43E-E632FDE793BD}"/>
      </w:docPartPr>
      <w:docPartBody>
        <w:p w:rsidR="00A109A9" w:rsidRDefault="00A109A9" w:rsidP="00A109A9">
          <w:pPr>
            <w:pStyle w:val="58B9A1796C4347E48EBED928786C702F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1724D"/>
    <w:rsid w:val="001125F5"/>
    <w:rsid w:val="00160AF1"/>
    <w:rsid w:val="00247826"/>
    <w:rsid w:val="00260CD5"/>
    <w:rsid w:val="00263EF0"/>
    <w:rsid w:val="002B2967"/>
    <w:rsid w:val="002F51A8"/>
    <w:rsid w:val="003A1AE6"/>
    <w:rsid w:val="003C064C"/>
    <w:rsid w:val="003D7AF8"/>
    <w:rsid w:val="00454E36"/>
    <w:rsid w:val="004759A5"/>
    <w:rsid w:val="00595B4E"/>
    <w:rsid w:val="005D3BC9"/>
    <w:rsid w:val="006018E6"/>
    <w:rsid w:val="006206DC"/>
    <w:rsid w:val="00641837"/>
    <w:rsid w:val="006A5ED9"/>
    <w:rsid w:val="007249CB"/>
    <w:rsid w:val="007569BC"/>
    <w:rsid w:val="007A3F6C"/>
    <w:rsid w:val="007E2E66"/>
    <w:rsid w:val="008714ED"/>
    <w:rsid w:val="008B6B71"/>
    <w:rsid w:val="008C1EB3"/>
    <w:rsid w:val="009133ED"/>
    <w:rsid w:val="0092096F"/>
    <w:rsid w:val="0093596C"/>
    <w:rsid w:val="00936A9F"/>
    <w:rsid w:val="00977AC6"/>
    <w:rsid w:val="009B3343"/>
    <w:rsid w:val="009C6B1B"/>
    <w:rsid w:val="00A109A9"/>
    <w:rsid w:val="00A12C05"/>
    <w:rsid w:val="00A60757"/>
    <w:rsid w:val="00AA47DA"/>
    <w:rsid w:val="00AF1036"/>
    <w:rsid w:val="00B06821"/>
    <w:rsid w:val="00B22C6A"/>
    <w:rsid w:val="00B36515"/>
    <w:rsid w:val="00B4136F"/>
    <w:rsid w:val="00BC6EB0"/>
    <w:rsid w:val="00BC7467"/>
    <w:rsid w:val="00BE3FE2"/>
    <w:rsid w:val="00BF6E83"/>
    <w:rsid w:val="00C05D35"/>
    <w:rsid w:val="00C17E87"/>
    <w:rsid w:val="00C639A0"/>
    <w:rsid w:val="00C77B3A"/>
    <w:rsid w:val="00CC3708"/>
    <w:rsid w:val="00DC549C"/>
    <w:rsid w:val="00E04351"/>
    <w:rsid w:val="00E26A3D"/>
    <w:rsid w:val="00E42023"/>
    <w:rsid w:val="00E45AA5"/>
    <w:rsid w:val="00EA1D00"/>
    <w:rsid w:val="00EC27D2"/>
    <w:rsid w:val="00F27999"/>
    <w:rsid w:val="00F53755"/>
    <w:rsid w:val="00F57777"/>
    <w:rsid w:val="00F92073"/>
    <w:rsid w:val="00FE2153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109A9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1A6E821B742F44AC89A3954BED0C3760">
    <w:name w:val="1A6E821B742F44AC89A3954BED0C3760"/>
    <w:rsid w:val="00E26A3D"/>
    <w:pPr>
      <w:spacing w:after="160" w:line="259" w:lineRule="auto"/>
    </w:pPr>
  </w:style>
  <w:style w:type="paragraph" w:customStyle="1" w:styleId="52560611F95940E3A4FCF23EFC1F0D9E">
    <w:name w:val="52560611F95940E3A4FCF23EFC1F0D9E"/>
    <w:rsid w:val="00E26A3D"/>
    <w:pPr>
      <w:spacing w:after="160" w:line="259" w:lineRule="auto"/>
    </w:pPr>
  </w:style>
  <w:style w:type="paragraph" w:customStyle="1" w:styleId="B82925815D384755B7CD81F438CB4331">
    <w:name w:val="B82925815D384755B7CD81F438CB4331"/>
    <w:rsid w:val="00263EF0"/>
    <w:pPr>
      <w:spacing w:after="160" w:line="259" w:lineRule="auto"/>
    </w:pPr>
  </w:style>
  <w:style w:type="paragraph" w:customStyle="1" w:styleId="DD7476083F04485A842F241D2BA2BFFC">
    <w:name w:val="DD7476083F04485A842F241D2BA2BFFC"/>
    <w:rsid w:val="00263EF0"/>
    <w:pPr>
      <w:spacing w:after="160" w:line="259" w:lineRule="auto"/>
    </w:pPr>
  </w:style>
  <w:style w:type="paragraph" w:customStyle="1" w:styleId="78488A903429420F9C42886AF26CDF00">
    <w:name w:val="78488A903429420F9C42886AF26CDF00"/>
    <w:rsid w:val="00263EF0"/>
    <w:pPr>
      <w:spacing w:after="160" w:line="259" w:lineRule="auto"/>
    </w:pPr>
  </w:style>
  <w:style w:type="paragraph" w:customStyle="1" w:styleId="B57D993EAB2247D4ADE694DC57A3C90C">
    <w:name w:val="B57D993EAB2247D4ADE694DC57A3C90C"/>
    <w:rsid w:val="00263EF0"/>
    <w:pPr>
      <w:spacing w:after="160" w:line="259" w:lineRule="auto"/>
    </w:pPr>
  </w:style>
  <w:style w:type="paragraph" w:customStyle="1" w:styleId="B0BF763C865544B0B7D970D9C1666E84">
    <w:name w:val="B0BF763C865544B0B7D970D9C1666E84"/>
    <w:rsid w:val="008B6B71"/>
    <w:pPr>
      <w:spacing w:after="160" w:line="259" w:lineRule="auto"/>
    </w:pPr>
  </w:style>
  <w:style w:type="paragraph" w:customStyle="1" w:styleId="BBBABEF80573490391EAA5576763A318">
    <w:name w:val="BBBABEF80573490391EAA5576763A318"/>
    <w:rsid w:val="008B6B71"/>
    <w:pPr>
      <w:spacing w:after="160" w:line="259" w:lineRule="auto"/>
    </w:pPr>
  </w:style>
  <w:style w:type="paragraph" w:customStyle="1" w:styleId="6E2EECA1E89A4DF39285D1DCAF6DC6A3">
    <w:name w:val="6E2EECA1E89A4DF39285D1DCAF6DC6A3"/>
    <w:rsid w:val="00160AF1"/>
    <w:pPr>
      <w:spacing w:after="160" w:line="259" w:lineRule="auto"/>
    </w:pPr>
  </w:style>
  <w:style w:type="paragraph" w:customStyle="1" w:styleId="40DCA5F0C26B493983E415016F1731C9">
    <w:name w:val="40DCA5F0C26B493983E415016F1731C9"/>
    <w:rsid w:val="00160AF1"/>
    <w:pPr>
      <w:spacing w:after="160" w:line="259" w:lineRule="auto"/>
    </w:pPr>
  </w:style>
  <w:style w:type="paragraph" w:customStyle="1" w:styleId="5D75599EC6584BF98586DF1537BE8690">
    <w:name w:val="5D75599EC6584BF98586DF1537BE8690"/>
    <w:rsid w:val="00FE2153"/>
    <w:pPr>
      <w:spacing w:after="160" w:line="259" w:lineRule="auto"/>
    </w:pPr>
  </w:style>
  <w:style w:type="paragraph" w:customStyle="1" w:styleId="E3D3D9A982F54F71B9D3D56D3965D8B6">
    <w:name w:val="E3D3D9A982F54F71B9D3D56D3965D8B6"/>
    <w:rsid w:val="00FE2153"/>
    <w:pPr>
      <w:spacing w:after="160" w:line="259" w:lineRule="auto"/>
    </w:pPr>
  </w:style>
  <w:style w:type="paragraph" w:customStyle="1" w:styleId="6E9AD4D9BAC341E2B88DCD2F64BBBE49">
    <w:name w:val="6E9AD4D9BAC341E2B88DCD2F64BBBE49"/>
    <w:rsid w:val="00FE2153"/>
    <w:pPr>
      <w:spacing w:after="160" w:line="259" w:lineRule="auto"/>
    </w:pPr>
  </w:style>
  <w:style w:type="paragraph" w:customStyle="1" w:styleId="A8741E63C59A41E18D40DCD614DB97F4">
    <w:name w:val="A8741E63C59A41E18D40DCD614DB97F4"/>
    <w:rsid w:val="00FE2153"/>
    <w:pPr>
      <w:spacing w:after="160" w:line="259" w:lineRule="auto"/>
    </w:pPr>
  </w:style>
  <w:style w:type="paragraph" w:customStyle="1" w:styleId="5E893D90AB8B40BBA142262A881D361A">
    <w:name w:val="5E893D90AB8B40BBA142262A881D361A"/>
    <w:rsid w:val="00FE2153"/>
    <w:pPr>
      <w:spacing w:after="160" w:line="259" w:lineRule="auto"/>
    </w:pPr>
  </w:style>
  <w:style w:type="paragraph" w:customStyle="1" w:styleId="5C5590BEB7234883AED9B02728CD0BCC">
    <w:name w:val="5C5590BEB7234883AED9B02728CD0BCC"/>
    <w:rsid w:val="00FE2153"/>
    <w:pPr>
      <w:spacing w:after="160" w:line="259" w:lineRule="auto"/>
    </w:pPr>
  </w:style>
  <w:style w:type="paragraph" w:customStyle="1" w:styleId="E6865C9B1AE541D385B8A207145858FF">
    <w:name w:val="E6865C9B1AE541D385B8A207145858FF"/>
    <w:rsid w:val="008714ED"/>
    <w:pPr>
      <w:spacing w:after="160" w:line="259" w:lineRule="auto"/>
    </w:pPr>
  </w:style>
  <w:style w:type="paragraph" w:customStyle="1" w:styleId="5D47321E7C7F4A7F9772D05B3A151C79">
    <w:name w:val="5D47321E7C7F4A7F9772D05B3A151C79"/>
    <w:rsid w:val="008714ED"/>
    <w:pPr>
      <w:spacing w:after="160" w:line="259" w:lineRule="auto"/>
    </w:pPr>
  </w:style>
  <w:style w:type="paragraph" w:customStyle="1" w:styleId="EA0140DFE4FF4AA5BC1A1E6696892209">
    <w:name w:val="EA0140DFE4FF4AA5BC1A1E6696892209"/>
    <w:rsid w:val="007249CB"/>
    <w:pPr>
      <w:spacing w:after="160" w:line="259" w:lineRule="auto"/>
    </w:pPr>
  </w:style>
  <w:style w:type="paragraph" w:customStyle="1" w:styleId="6C47261AAED5469784C0F6F9511C347E">
    <w:name w:val="6C47261AAED5469784C0F6F9511C347E"/>
    <w:rsid w:val="007249CB"/>
    <w:pPr>
      <w:spacing w:after="160" w:line="259" w:lineRule="auto"/>
    </w:pPr>
  </w:style>
  <w:style w:type="paragraph" w:customStyle="1" w:styleId="5F0A9B4D51934C488FBC1B90FE859D0A">
    <w:name w:val="5F0A9B4D51934C488FBC1B90FE859D0A"/>
    <w:rsid w:val="007249CB"/>
    <w:pPr>
      <w:spacing w:after="160" w:line="259" w:lineRule="auto"/>
    </w:pPr>
  </w:style>
  <w:style w:type="paragraph" w:customStyle="1" w:styleId="886F866777114150A176C74F7DE79C2B">
    <w:name w:val="886F866777114150A176C74F7DE79C2B"/>
    <w:rsid w:val="007249CB"/>
    <w:pPr>
      <w:spacing w:after="160" w:line="259" w:lineRule="auto"/>
    </w:pPr>
  </w:style>
  <w:style w:type="paragraph" w:customStyle="1" w:styleId="B32B6EBA59674280A1028D49480E174D">
    <w:name w:val="B32B6EBA59674280A1028D49480E174D"/>
    <w:rsid w:val="007249CB"/>
    <w:pPr>
      <w:spacing w:after="160" w:line="259" w:lineRule="auto"/>
    </w:pPr>
  </w:style>
  <w:style w:type="paragraph" w:customStyle="1" w:styleId="60CD05C362D449A1A90FF7762D38DDD8">
    <w:name w:val="60CD05C362D449A1A90FF7762D38DDD8"/>
    <w:rsid w:val="007249CB"/>
    <w:pPr>
      <w:spacing w:after="160" w:line="259" w:lineRule="auto"/>
    </w:pPr>
  </w:style>
  <w:style w:type="paragraph" w:customStyle="1" w:styleId="2AB223790FD34C7DAB05512FDFE33B70">
    <w:name w:val="2AB223790FD34C7DAB05512FDFE33B70"/>
    <w:rsid w:val="007249CB"/>
    <w:pPr>
      <w:spacing w:after="160" w:line="259" w:lineRule="auto"/>
    </w:pPr>
  </w:style>
  <w:style w:type="paragraph" w:customStyle="1" w:styleId="3E40F4155E194371B84D4E10FC9D70E2">
    <w:name w:val="3E40F4155E194371B84D4E10FC9D70E2"/>
    <w:rsid w:val="007249CB"/>
    <w:pPr>
      <w:spacing w:after="160" w:line="259" w:lineRule="auto"/>
    </w:pPr>
  </w:style>
  <w:style w:type="paragraph" w:customStyle="1" w:styleId="EB47C5B81CC44907A2167BE19EB84089">
    <w:name w:val="EB47C5B81CC44907A2167BE19EB84089"/>
    <w:rsid w:val="00BC6EB0"/>
    <w:pPr>
      <w:spacing w:after="160" w:line="259" w:lineRule="auto"/>
    </w:pPr>
  </w:style>
  <w:style w:type="paragraph" w:customStyle="1" w:styleId="3388D7823C7549B6BEC4DBE151CEF0C6">
    <w:name w:val="3388D7823C7549B6BEC4DBE151CEF0C6"/>
    <w:rsid w:val="00BC6EB0"/>
    <w:pPr>
      <w:spacing w:after="160" w:line="259" w:lineRule="auto"/>
    </w:pPr>
  </w:style>
  <w:style w:type="paragraph" w:customStyle="1" w:styleId="9E709E0D0EFB427092D1F93C202D5391">
    <w:name w:val="9E709E0D0EFB427092D1F93C202D5391"/>
    <w:rsid w:val="00BC6EB0"/>
    <w:pPr>
      <w:spacing w:after="160" w:line="259" w:lineRule="auto"/>
    </w:pPr>
  </w:style>
  <w:style w:type="paragraph" w:customStyle="1" w:styleId="71E7A41FC6924275A3E54C34286600C4">
    <w:name w:val="71E7A41FC6924275A3E54C34286600C4"/>
    <w:rsid w:val="00BC6EB0"/>
    <w:pPr>
      <w:spacing w:after="160" w:line="259" w:lineRule="auto"/>
    </w:pPr>
  </w:style>
  <w:style w:type="paragraph" w:customStyle="1" w:styleId="E340708457534D2D9DEDAAE9A0E5E82C">
    <w:name w:val="E340708457534D2D9DEDAAE9A0E5E82C"/>
    <w:rsid w:val="00BC6EB0"/>
    <w:pPr>
      <w:spacing w:after="160" w:line="259" w:lineRule="auto"/>
    </w:pPr>
  </w:style>
  <w:style w:type="paragraph" w:customStyle="1" w:styleId="A6D71BDB88104927A6F0FF076A506182">
    <w:name w:val="A6D71BDB88104927A6F0FF076A506182"/>
    <w:rsid w:val="00BC6EB0"/>
    <w:pPr>
      <w:spacing w:after="160" w:line="259" w:lineRule="auto"/>
    </w:pPr>
  </w:style>
  <w:style w:type="paragraph" w:customStyle="1" w:styleId="34A53F267CB440DA955FA3B75822A863">
    <w:name w:val="34A53F267CB440DA955FA3B75822A863"/>
    <w:rsid w:val="007A3F6C"/>
    <w:pPr>
      <w:spacing w:after="160" w:line="259" w:lineRule="auto"/>
    </w:pPr>
  </w:style>
  <w:style w:type="paragraph" w:customStyle="1" w:styleId="215D55CAF7594EB08540684DC4C38318">
    <w:name w:val="215D55CAF7594EB08540684DC4C38318"/>
    <w:rsid w:val="007A3F6C"/>
    <w:pPr>
      <w:spacing w:after="160" w:line="259" w:lineRule="auto"/>
    </w:pPr>
  </w:style>
  <w:style w:type="paragraph" w:customStyle="1" w:styleId="27E8A05FC0A0454786DB4915F5773CDF">
    <w:name w:val="27E8A05FC0A0454786DB4915F5773CDF"/>
    <w:rsid w:val="007A3F6C"/>
    <w:pPr>
      <w:spacing w:after="160" w:line="259" w:lineRule="auto"/>
    </w:pPr>
  </w:style>
  <w:style w:type="paragraph" w:customStyle="1" w:styleId="A40CE7F34B7D4A1281B3C20913B34F2D">
    <w:name w:val="A40CE7F34B7D4A1281B3C20913B34F2D"/>
    <w:rsid w:val="007A3F6C"/>
    <w:pPr>
      <w:spacing w:after="160" w:line="259" w:lineRule="auto"/>
    </w:pPr>
  </w:style>
  <w:style w:type="paragraph" w:customStyle="1" w:styleId="92A644D2DCAA458FAF888884F7FB913D">
    <w:name w:val="92A644D2DCAA458FAF888884F7FB913D"/>
    <w:rsid w:val="00A109A9"/>
    <w:pPr>
      <w:spacing w:after="160" w:line="259" w:lineRule="auto"/>
    </w:pPr>
  </w:style>
  <w:style w:type="paragraph" w:customStyle="1" w:styleId="3443ABD532634A5D89AE55B37A8DDC6D">
    <w:name w:val="3443ABD532634A5D89AE55B37A8DDC6D"/>
    <w:rsid w:val="00A109A9"/>
    <w:pPr>
      <w:spacing w:after="160" w:line="259" w:lineRule="auto"/>
    </w:pPr>
  </w:style>
  <w:style w:type="paragraph" w:customStyle="1" w:styleId="9C522275FA1D4F4EBE2E0C39EDB4D83A">
    <w:name w:val="9C522275FA1D4F4EBE2E0C39EDB4D83A"/>
    <w:rsid w:val="00A109A9"/>
    <w:pPr>
      <w:spacing w:after="160" w:line="259" w:lineRule="auto"/>
    </w:pPr>
  </w:style>
  <w:style w:type="paragraph" w:customStyle="1" w:styleId="674D7B4981FF47DC91D816688F27C386">
    <w:name w:val="674D7B4981FF47DC91D816688F27C386"/>
    <w:rsid w:val="00A109A9"/>
    <w:pPr>
      <w:spacing w:after="160" w:line="259" w:lineRule="auto"/>
    </w:pPr>
  </w:style>
  <w:style w:type="paragraph" w:customStyle="1" w:styleId="58B9A1796C4347E48EBED928786C702F">
    <w:name w:val="58B9A1796C4347E48EBED928786C702F"/>
    <w:rsid w:val="00A109A9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298226-E379-472A-AA35-63176268C099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21988044-87DC-4E82-A453-4367378CAE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</Template>
  <TotalTime>2587</TotalTime>
  <Pages>11</Pages>
  <Words>1259</Words>
  <Characters>7178</Characters>
  <Application>Microsoft Office Word</Application>
  <DocSecurity>8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BSBOHS201A</vt:lpstr>
    </vt:vector>
  </TitlesOfParts>
  <Company/>
  <LinksUpToDate>false</LinksUpToDate>
  <CharactersWithSpaces>8421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BSBOHS201A</dc:title>
  <dc:subject>Participate in OHS processes</dc:subject>
  <dc:creator>Michelle Curro</dc:creator>
  <cp:lastModifiedBy>Charlie Thompson</cp:lastModifiedBy>
  <cp:revision>66</cp:revision>
  <cp:lastPrinted>2014-09-18T04:01:00Z</cp:lastPrinted>
  <dcterms:created xsi:type="dcterms:W3CDTF">2015-02-26T05:16:00Z</dcterms:created>
  <dcterms:modified xsi:type="dcterms:W3CDTF">2018-12-09T11:18:00Z</dcterms:modified>
  <cp:contentStatus>v1-0_29/09/2017</cp:contentStatus>
</cp:coreProperties>
</file>