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A511B15" w:rsidR="00677444" w:rsidRPr="004932A4" w:rsidRDefault="005E641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0AE0">
            <w:rPr>
              <w:szCs w:val="32"/>
            </w:rPr>
            <w:t>CPCSUS4002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D10318D" w:rsidR="004C3241" w:rsidRDefault="005E641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82C29">
            <w:rPr>
              <w:szCs w:val="32"/>
            </w:rPr>
            <w:t>Use building science principles to construct energy efficient buildings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778DBC1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0AE0">
            <w:rPr>
              <w:rFonts w:ascii="Arial" w:hAnsi="Arial" w:cs="Arial"/>
              <w:i/>
              <w:sz w:val="18"/>
              <w:szCs w:val="18"/>
            </w:rPr>
            <w:t>CPCSUS4002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82C29">
            <w:rPr>
              <w:rFonts w:ascii="Arial" w:hAnsi="Arial" w:cs="Arial"/>
              <w:i/>
              <w:sz w:val="18"/>
              <w:szCs w:val="18"/>
            </w:rPr>
            <w:t>Use building science principles to construct energy efficient buildings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C50BB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C50BB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C50BB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9D7269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1430784" w:edGrp="everyone"/>
            <w:permEnd w:id="2121430784"/>
          </w:p>
        </w:tc>
      </w:tr>
      <w:tr w:rsidR="00FC6370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C6370" w:rsidRPr="00C15CA8" w:rsidRDefault="00FC6370" w:rsidP="00FC6370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7975980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0BF01B90" w:rsidR="00FC6370" w:rsidRPr="009D7269" w:rsidRDefault="00FC6370" w:rsidP="00FC6370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55E20D5" wp14:editId="571E43B9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975980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33F82A45" w:rsidR="00A4462D" w:rsidRPr="004C3241" w:rsidRDefault="005E641A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AE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7E0AE0">
              <w:rPr>
                <w:rFonts w:ascii="Arial" w:hAnsi="Arial" w:cs="Arial"/>
                <w:sz w:val="20"/>
              </w:rPr>
              <w:t xml:space="preserve"> </w:t>
            </w:r>
            <w:r w:rsidR="00A4462D" w:rsidRPr="007E0AE0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7E0AE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E517B0" w:rsidRPr="004C3241" w14:paraId="7F3F0CED" w14:textId="77777777" w:rsidTr="001652B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E517B0" w:rsidRPr="00C15CA8" w:rsidRDefault="00E517B0" w:rsidP="00E517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55474059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EB7C41E" w14:textId="369F1E1E" w:rsidR="00E517B0" w:rsidRPr="00C15CA8" w:rsidRDefault="005E641A" w:rsidP="00E517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85863198"/>
                <w:placeholder>
                  <w:docPart w:val="46902939C86A4DBCB1C1EDF872C94EC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517B0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5474059"/>
          </w:p>
        </w:tc>
        <w:permStart w:id="1233474036" w:edGrp="everyone"/>
        <w:tc>
          <w:tcPr>
            <w:tcW w:w="2095" w:type="dxa"/>
            <w:vAlign w:val="center"/>
          </w:tcPr>
          <w:p w14:paraId="7AEB95E0" w14:textId="42F42E38" w:rsidR="00E517B0" w:rsidRPr="004C3241" w:rsidRDefault="005E641A" w:rsidP="00E517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15932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7B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33474036"/>
              </w:sdtContent>
            </w:sdt>
            <w:r w:rsidR="00E517B0" w:rsidRPr="004C3241">
              <w:rPr>
                <w:rFonts w:ascii="Arial" w:hAnsi="Arial" w:cs="Arial"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27DF19DC" w:rsidR="00E517B0" w:rsidRPr="004C3241" w:rsidRDefault="005E641A" w:rsidP="00E517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59543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26643783" w:edGrp="everyone"/>
                <w:r w:rsidR="00E517B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26643783"/>
            <w:r w:rsidR="00E517B0" w:rsidRPr="004C3241">
              <w:rPr>
                <w:rFonts w:ascii="Arial" w:hAnsi="Arial" w:cs="Arial"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E517B0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E517B0" w:rsidRPr="00C15CA8" w:rsidRDefault="00E517B0" w:rsidP="00E517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606504422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3702885A" w:rsidR="00E517B0" w:rsidRPr="00C15CA8" w:rsidRDefault="005E641A" w:rsidP="00E517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6699469B15804DDB8C1231061438648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517B0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6504422"/>
          </w:p>
        </w:tc>
        <w:permStart w:id="1948344602" w:edGrp="everyone"/>
        <w:tc>
          <w:tcPr>
            <w:tcW w:w="2095" w:type="dxa"/>
            <w:vAlign w:val="center"/>
          </w:tcPr>
          <w:p w14:paraId="3387724F" w14:textId="6C1D4F3F" w:rsidR="00E517B0" w:rsidRDefault="005E641A" w:rsidP="00E517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7B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48344602"/>
              </w:sdtContent>
            </w:sdt>
            <w:r w:rsidR="00E517B0" w:rsidRPr="004C3241">
              <w:rPr>
                <w:rFonts w:ascii="Arial" w:hAnsi="Arial" w:cs="Arial"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2F756C5" w:rsidR="00E517B0" w:rsidRDefault="005E641A" w:rsidP="00E517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3623889" w:edGrp="everyone"/>
                <w:r w:rsidR="00E517B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03623889"/>
            <w:r w:rsidR="00E517B0" w:rsidRPr="004C3241">
              <w:rPr>
                <w:rFonts w:ascii="Arial" w:hAnsi="Arial" w:cs="Arial"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E517B0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E517B0" w:rsidRPr="00C15CA8" w:rsidRDefault="00E517B0" w:rsidP="00E517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737637831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672BECC6" w:rsidR="00E517B0" w:rsidRPr="00C15CA8" w:rsidRDefault="005E641A" w:rsidP="00E517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084731BCE2C9408E8B3544AB45C2CE6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517B0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37637831"/>
          </w:p>
        </w:tc>
        <w:permStart w:id="300773743" w:edGrp="everyone"/>
        <w:tc>
          <w:tcPr>
            <w:tcW w:w="2095" w:type="dxa"/>
            <w:vAlign w:val="center"/>
          </w:tcPr>
          <w:p w14:paraId="1708E32B" w14:textId="6704F92C" w:rsidR="00E517B0" w:rsidRPr="004C3241" w:rsidRDefault="005E641A" w:rsidP="00E517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7B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00773743"/>
              </w:sdtContent>
            </w:sdt>
            <w:r w:rsidR="00E517B0" w:rsidRPr="004C3241">
              <w:rPr>
                <w:rFonts w:ascii="Arial" w:hAnsi="Arial" w:cs="Arial"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5A7A399" w:rsidR="00E517B0" w:rsidRPr="004C3241" w:rsidRDefault="005E641A" w:rsidP="00E517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77360369" w:edGrp="everyone"/>
                <w:r w:rsidR="00E517B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360369"/>
            <w:r w:rsidR="00E517B0" w:rsidRPr="004C3241">
              <w:rPr>
                <w:rFonts w:ascii="Arial" w:hAnsi="Arial" w:cs="Arial"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E517B0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5D6EAE0" w:rsidR="00E517B0" w:rsidRPr="00C15CA8" w:rsidRDefault="00E517B0" w:rsidP="00E517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2D63F17E550F42959CD6093CD84A2A6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CPCSUS4002</w:t>
                </w:r>
              </w:sdtContent>
            </w:sdt>
          </w:p>
        </w:tc>
        <w:permStart w:id="23673119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7AA04A1A" w:rsidR="00E517B0" w:rsidRPr="00C15CA8" w:rsidRDefault="005E641A" w:rsidP="00E517B0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16856A96AB0048418D250D153C0E6C8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517B0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36731195"/>
          </w:p>
        </w:tc>
        <w:permStart w:id="322117373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FE4A6BF" w:rsidR="00E517B0" w:rsidRPr="004C3241" w:rsidRDefault="005E641A" w:rsidP="00E517B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7B0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22117373"/>
              </w:sdtContent>
            </w:sdt>
            <w:r w:rsidR="00E517B0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432727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28359EE" w:rsidR="00E517B0" w:rsidRPr="004C3241" w:rsidRDefault="005E641A" w:rsidP="00E517B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7B0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327273"/>
              </w:sdtContent>
            </w:sdt>
            <w:r w:rsidR="00E517B0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E517B0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A4462D" w:rsidRPr="004C3241" w14:paraId="65B9A09E" w14:textId="77777777" w:rsidTr="00CC02D0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819625679" w:edGrp="everyone"/>
      <w:tr w:rsidR="00416046" w:rsidRPr="004C3241" w14:paraId="142DA14B" w14:textId="77777777" w:rsidTr="00BA4776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77777777" w:rsidR="00416046" w:rsidRPr="007E0AE0" w:rsidRDefault="005E641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7E0AE0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19625679"/>
            <w:r w:rsidR="00416046" w:rsidRPr="007E0AE0">
              <w:rPr>
                <w:rFonts w:ascii="Arial" w:hAnsi="Arial" w:cs="Arial"/>
                <w:sz w:val="20"/>
              </w:rPr>
              <w:t xml:space="preserve"> </w:t>
            </w:r>
            <w:r w:rsidR="00416046" w:rsidRPr="007E0AE0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6977F103" w14:textId="77777777" w:rsidR="00630215" w:rsidRDefault="005E641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8945851" w:edGrp="everyone"/>
                <w:r w:rsidR="00630215" w:rsidRPr="007E0A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28945851"/>
              </w:sdtContent>
            </w:sdt>
            <w:r w:rsidR="00630215" w:rsidRPr="007E0AE0">
              <w:rPr>
                <w:rFonts w:ascii="Arial" w:hAnsi="Arial" w:cs="Arial"/>
                <w:sz w:val="20"/>
              </w:rPr>
              <w:t xml:space="preserve"> </w:t>
            </w:r>
            <w:r w:rsidR="00630215" w:rsidRPr="007E0AE0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59009204" w:rsidR="007E0AE0" w:rsidRPr="007E0AE0" w:rsidRDefault="005E641A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092996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88699569" w:edGrp="everyone"/>
                <w:r w:rsidR="007E0AE0" w:rsidRPr="007E0A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88699569"/>
              </w:sdtContent>
            </w:sdt>
            <w:r w:rsidR="007E0AE0" w:rsidRPr="007E0AE0">
              <w:rPr>
                <w:rFonts w:ascii="Arial" w:hAnsi="Arial" w:cs="Arial"/>
                <w:sz w:val="20"/>
              </w:rPr>
              <w:t xml:space="preserve"> </w:t>
            </w:r>
            <w:r w:rsidR="007E0AE0" w:rsidRPr="007E0AE0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32D98606" w14:textId="6868DB22" w:rsidR="00416046" w:rsidRPr="00CC02D0" w:rsidRDefault="005E641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41659387" w:edGrp="everyone"/>
                <w:r w:rsidR="00416046" w:rsidRPr="007E0A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41659387"/>
              </w:sdtContent>
            </w:sdt>
            <w:r w:rsidR="00416046" w:rsidRPr="007E0AE0">
              <w:rPr>
                <w:rFonts w:ascii="Arial" w:hAnsi="Arial" w:cs="Arial"/>
                <w:sz w:val="20"/>
              </w:rPr>
              <w:t xml:space="preserve"> </w:t>
            </w:r>
            <w:r w:rsidR="00CC02D0" w:rsidRPr="00CC02D0">
              <w:rPr>
                <w:rFonts w:ascii="Arial" w:hAnsi="Arial" w:cs="Arial"/>
                <w:sz w:val="18"/>
                <w:szCs w:val="18"/>
              </w:rPr>
              <w:t>Residential Construction Energy Efficiency report</w:t>
            </w:r>
            <w:r w:rsidR="00BA4776">
              <w:rPr>
                <w:rFonts w:ascii="Arial" w:hAnsi="Arial" w:cs="Arial"/>
                <w:sz w:val="18"/>
                <w:szCs w:val="18"/>
              </w:rPr>
              <w:t xml:space="preserve"> (HO</w:t>
            </w:r>
            <w:r w:rsidR="00AB78FC">
              <w:rPr>
                <w:rFonts w:ascii="Arial" w:hAnsi="Arial" w:cs="Arial"/>
                <w:sz w:val="18"/>
                <w:szCs w:val="18"/>
              </w:rPr>
              <w:t>1</w:t>
            </w:r>
            <w:r w:rsidR="00BA4776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790AC45" w14:textId="68AD732B" w:rsidR="00416046" w:rsidRPr="007E0AE0" w:rsidRDefault="005E641A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5621228" w:edGrp="everyone"/>
                <w:r w:rsidR="00416046" w:rsidRPr="00705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5621228"/>
              </w:sdtContent>
            </w:sdt>
            <w:r w:rsidR="00416046" w:rsidRPr="00CC02D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C02D0" w:rsidRPr="00CC02D0">
              <w:rPr>
                <w:rFonts w:ascii="Arial" w:hAnsi="Arial" w:cs="Arial"/>
                <w:sz w:val="18"/>
                <w:szCs w:val="18"/>
              </w:rPr>
              <w:t>Commercial Construction Energy Efficiency report</w:t>
            </w:r>
            <w:r w:rsidR="00BA4776">
              <w:rPr>
                <w:rFonts w:ascii="Arial" w:hAnsi="Arial" w:cs="Arial"/>
                <w:sz w:val="18"/>
                <w:szCs w:val="18"/>
              </w:rPr>
              <w:t xml:space="preserve"> (HO2)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9D7269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158050" w:edGrp="everyone"/>
            <w:permEnd w:id="119158050"/>
          </w:p>
        </w:tc>
      </w:tr>
      <w:tr w:rsidR="00FC6370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C6370" w:rsidRPr="00C15CA8" w:rsidRDefault="00FC6370" w:rsidP="00FC637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4177572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1715641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8438D87" w:rsidR="00FC6370" w:rsidRPr="009D7269" w:rsidRDefault="00FC6370" w:rsidP="00FC6370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29966FD" wp14:editId="52109D73">
                      <wp:extent cx="3913549" cy="360000"/>
                      <wp:effectExtent l="0" t="0" r="0" b="2540"/>
                      <wp:docPr id="888324201" name="Picture 88832420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17757289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B1CEFC6" w:rsidR="00C76B5E" w:rsidRPr="004932A4" w:rsidRDefault="005E641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0AE0">
            <w:rPr>
              <w:szCs w:val="32"/>
            </w:rPr>
            <w:t>CPCSUS4002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6A939ACC" w:rsidR="00C76B5E" w:rsidRDefault="005E641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82C29">
            <w:rPr>
              <w:szCs w:val="32"/>
            </w:rPr>
            <w:t>Use building science principles to construct energy efficient buildings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9D7269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0658752" w:edGrp="everyone"/>
            <w:permEnd w:id="43065875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7E0AE0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C50BB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CB9905C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6370" w:rsidRPr="00BA4D9F" w14:paraId="7F37B164" w14:textId="77777777" w:rsidTr="0012780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3494A7" w14:textId="77777777" w:rsidR="00FC6370" w:rsidRPr="00750D30" w:rsidRDefault="00FC6370" w:rsidP="0012780E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C6370" w:rsidRPr="00BA4D9F" w14:paraId="31CF7215" w14:textId="77777777" w:rsidTr="0012780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9D4AA8" w14:textId="77777777" w:rsidR="00FC6370" w:rsidRPr="00DE303D" w:rsidRDefault="00FC6370" w:rsidP="0012780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B45D64A" w14:textId="77777777" w:rsidR="00FC6370" w:rsidRPr="00DE303D" w:rsidRDefault="00FC6370" w:rsidP="00FC637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13AA4C2" w14:textId="77777777" w:rsidR="00FC6370" w:rsidRPr="00750D30" w:rsidRDefault="00FC6370" w:rsidP="00FC6370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C6370" w:rsidRPr="00BA4D9F" w14:paraId="1CA8823F" w14:textId="77777777" w:rsidTr="0012780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84DAB" w14:textId="77777777" w:rsidR="00FC6370" w:rsidRPr="001A3ED6" w:rsidRDefault="00FC6370" w:rsidP="0012780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43635494" w:edGrp="everyone"/>
            <w:permEnd w:id="2043635494"/>
          </w:p>
        </w:tc>
      </w:tr>
      <w:bookmarkEnd w:id="1"/>
    </w:tbl>
    <w:p w14:paraId="72150BEE" w14:textId="77777777" w:rsidR="001F779C" w:rsidRPr="000E310E" w:rsidRDefault="00C76B5E" w:rsidP="001F779C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2C778D7E" w14:textId="43B35295" w:rsidR="001F779C" w:rsidRPr="00830749" w:rsidRDefault="001F779C" w:rsidP="001F779C">
      <w:pPr>
        <w:pStyle w:val="20TAQuestionNumber"/>
        <w:ind w:left="709" w:hanging="709"/>
      </w:pPr>
      <w:bookmarkStart w:id="2" w:name="_Ref130299582"/>
      <w:r>
        <w:lastRenderedPageBreak/>
        <w:t>Define systems theory.</w:t>
      </w:r>
      <w:bookmarkEnd w:id="2"/>
    </w:p>
    <w:p w14:paraId="017BECAD" w14:textId="77777777" w:rsidR="001F779C" w:rsidRPr="00830749" w:rsidRDefault="001F779C" w:rsidP="001F779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779C" w:rsidRPr="00830749" w14:paraId="13323CF3" w14:textId="77777777" w:rsidTr="00FC6370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334A6B" w14:textId="77777777" w:rsidR="001F779C" w:rsidRPr="001C4084" w:rsidRDefault="001F779C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ACBB" w14:textId="12CFDFD5" w:rsidR="001F779C" w:rsidRPr="001C4084" w:rsidRDefault="001F779C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575106776" w:edGrp="everyone"/>
            <w:permEnd w:id="575106776"/>
          </w:p>
        </w:tc>
        <w:permStart w:id="9544778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8180AD" w14:textId="77777777" w:rsidR="001F779C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7126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79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4477805"/>
          </w:p>
        </w:tc>
      </w:tr>
    </w:tbl>
    <w:p w14:paraId="0958F06D" w14:textId="77777777" w:rsidR="001F779C" w:rsidRDefault="001F779C" w:rsidP="001F779C">
      <w:pPr>
        <w:rPr>
          <w:rFonts w:ascii="Arial" w:hAnsi="Arial" w:cs="Arial"/>
          <w:sz w:val="22"/>
          <w:szCs w:val="22"/>
        </w:rPr>
      </w:pPr>
    </w:p>
    <w:p w14:paraId="7B783816" w14:textId="340C3747" w:rsidR="001F779C" w:rsidRDefault="001F779C" w:rsidP="001F779C">
      <w:pPr>
        <w:rPr>
          <w:rFonts w:ascii="Arial" w:hAnsi="Arial" w:cs="Arial"/>
          <w:sz w:val="22"/>
          <w:szCs w:val="22"/>
        </w:rPr>
      </w:pPr>
    </w:p>
    <w:p w14:paraId="4E0C9150" w14:textId="479C2A26" w:rsidR="001F779C" w:rsidRPr="00830749" w:rsidRDefault="001F779C" w:rsidP="001F779C">
      <w:pPr>
        <w:pStyle w:val="20TAQuestionNumber"/>
        <w:ind w:left="709" w:hanging="709"/>
      </w:pPr>
      <w:bookmarkStart w:id="3" w:name="_Ref130205989"/>
      <w:r>
        <w:rPr>
          <w:rFonts w:cstheme="minorHAnsi"/>
          <w:color w:val="262626" w:themeColor="text1" w:themeTint="D9"/>
          <w:szCs w:val="24"/>
        </w:rPr>
        <w:t>Below are elements of an energy-efficient building. Basing on systems theory, explain how each element (part of a system) contributes to the overall energy efficiency of a building (whole system).</w:t>
      </w:r>
      <w:bookmarkEnd w:id="3"/>
    </w:p>
    <w:p w14:paraId="532F8480" w14:textId="77777777" w:rsidR="001F779C" w:rsidRPr="00830749" w:rsidRDefault="001F779C" w:rsidP="001F779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1F779C" w14:paraId="566ACD1C" w14:textId="77777777" w:rsidTr="001F779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B058E" w14:textId="77777777" w:rsidR="001F779C" w:rsidRDefault="001F779C" w:rsidP="001F77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10F75F" w14:textId="56B99787" w:rsidR="001F779C" w:rsidRDefault="001F779C" w:rsidP="001F779C">
            <w:pPr>
              <w:keepNext/>
              <w:ind w:left="993" w:hanging="993"/>
              <w:jc w:val="center"/>
            </w:pPr>
            <w:r>
              <w:t>Element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AEEC8BC" w14:textId="77777777" w:rsidR="001F779C" w:rsidRDefault="001F779C" w:rsidP="001F779C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37470588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7AA3D" w14:textId="77777777" w:rsidR="001F779C" w:rsidRPr="00533511" w:rsidRDefault="005E641A" w:rsidP="001F779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41638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79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4705885"/>
          </w:p>
        </w:tc>
      </w:tr>
      <w:tr w:rsidR="001F779C" w14:paraId="4E59205F" w14:textId="77777777" w:rsidTr="001F779C">
        <w:trPr>
          <w:trHeight w:val="209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4B9B30" w14:textId="77777777" w:rsidR="001F779C" w:rsidRPr="00FE608E" w:rsidRDefault="001F779C" w:rsidP="001F77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8D6F7C" w14:textId="0A37CCC4" w:rsidR="001F779C" w:rsidRPr="00447473" w:rsidRDefault="001F779C" w:rsidP="001F779C">
            <w:pPr>
              <w:jc w:val="center"/>
            </w:pPr>
            <w:r>
              <w:t>Thermal envelope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FAA2DE" w14:textId="6E15946C" w:rsidR="001F779C" w:rsidRPr="00FC6370" w:rsidRDefault="001F779C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120035437" w:edGrp="everyone"/>
            <w:permEnd w:id="11200354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46E8AE" w14:textId="77777777" w:rsidR="001F779C" w:rsidRDefault="001F779C" w:rsidP="001F779C">
            <w:pPr>
              <w:ind w:left="993" w:hanging="993"/>
            </w:pPr>
          </w:p>
        </w:tc>
      </w:tr>
      <w:tr w:rsidR="001F779C" w14:paraId="367D7BDD" w14:textId="77777777" w:rsidTr="001F779C">
        <w:trPr>
          <w:trHeight w:val="209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3BA917" w14:textId="77777777" w:rsidR="001F779C" w:rsidRPr="00FE608E" w:rsidRDefault="001F779C" w:rsidP="001F77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7D2A342" w14:textId="5C380867" w:rsidR="001F779C" w:rsidRDefault="001F779C" w:rsidP="001F779C">
            <w:pPr>
              <w:jc w:val="center"/>
            </w:pPr>
            <w:r>
              <w:t>Ventilation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6CDF4E4" w14:textId="4CEBDD08" w:rsidR="001F779C" w:rsidRPr="00FC6370" w:rsidRDefault="001F779C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978288049" w:edGrp="everyone"/>
            <w:permEnd w:id="978288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38A778" w14:textId="77777777" w:rsidR="001F779C" w:rsidRDefault="001F779C" w:rsidP="001F779C">
            <w:pPr>
              <w:ind w:left="993" w:hanging="993"/>
            </w:pPr>
          </w:p>
        </w:tc>
      </w:tr>
      <w:tr w:rsidR="001F779C" w14:paraId="15C6E026" w14:textId="77777777" w:rsidTr="001F779C">
        <w:trPr>
          <w:trHeight w:val="209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6E638E" w14:textId="77777777" w:rsidR="001F779C" w:rsidRPr="00FE608E" w:rsidRDefault="001F779C" w:rsidP="001F77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EE1368" w14:textId="18779C0B" w:rsidR="001F779C" w:rsidRPr="00D64CF4" w:rsidRDefault="001F779C" w:rsidP="001F77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Cooling system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76B47EF" w14:textId="0F8B6808" w:rsidR="001F779C" w:rsidRPr="00FC6370" w:rsidRDefault="001F779C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48121398" w:edGrp="everyone"/>
            <w:permEnd w:id="1481213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7CC9" w14:textId="77777777" w:rsidR="001F779C" w:rsidRDefault="001F779C" w:rsidP="001F779C">
            <w:pPr>
              <w:ind w:left="993" w:hanging="993"/>
            </w:pPr>
          </w:p>
        </w:tc>
      </w:tr>
    </w:tbl>
    <w:p w14:paraId="0991BCF8" w14:textId="77777777" w:rsidR="001F779C" w:rsidRDefault="001F779C" w:rsidP="001F779C">
      <w:pPr>
        <w:rPr>
          <w:rFonts w:ascii="Arial" w:hAnsi="Arial" w:cs="Arial"/>
          <w:sz w:val="22"/>
          <w:szCs w:val="22"/>
        </w:rPr>
      </w:pPr>
    </w:p>
    <w:p w14:paraId="2DB9C5B5" w14:textId="77777777" w:rsidR="008B7F48" w:rsidRDefault="008B7F48" w:rsidP="008B7F48">
      <w:pPr>
        <w:rPr>
          <w:rFonts w:ascii="Arial" w:hAnsi="Arial" w:cs="Arial"/>
          <w:sz w:val="22"/>
          <w:szCs w:val="22"/>
        </w:rPr>
      </w:pPr>
    </w:p>
    <w:p w14:paraId="4AE28BCB" w14:textId="32CB2A1D" w:rsidR="008B7F48" w:rsidRPr="00830749" w:rsidRDefault="008B7F48" w:rsidP="008B7F48">
      <w:pPr>
        <w:pStyle w:val="20TAQuestionNumber"/>
        <w:ind w:left="709" w:hanging="709"/>
      </w:pPr>
      <w:bookmarkStart w:id="4" w:name="_Ref130364338"/>
      <w:r>
        <w:rPr>
          <w:rFonts w:cstheme="minorHAnsi"/>
          <w:color w:val="262626" w:themeColor="text1" w:themeTint="D9"/>
          <w:szCs w:val="24"/>
        </w:rPr>
        <w:lastRenderedPageBreak/>
        <w:t>Clarify health risks and considerations associated with the following building types and indoor activities that must be considered.</w:t>
      </w:r>
      <w:bookmarkEnd w:id="4"/>
    </w:p>
    <w:p w14:paraId="7019B8D2" w14:textId="77777777" w:rsidR="008B7F48" w:rsidRPr="00830749" w:rsidRDefault="008B7F48" w:rsidP="008B7F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7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"/>
        <w:gridCol w:w="1258"/>
        <w:gridCol w:w="1418"/>
        <w:gridCol w:w="2437"/>
        <w:gridCol w:w="2437"/>
        <w:gridCol w:w="609"/>
      </w:tblGrid>
      <w:tr w:rsidR="009D7269" w14:paraId="621E63C3" w14:textId="77777777" w:rsidTr="00830DD5">
        <w:tc>
          <w:tcPr>
            <w:tcW w:w="55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D43478" w14:textId="77777777" w:rsidR="008B7F48" w:rsidRDefault="008B7F48" w:rsidP="00F558F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EDB3E3" w14:textId="45E3D007" w:rsidR="008B7F48" w:rsidRDefault="008B7F48" w:rsidP="00830DD5">
            <w:pPr>
              <w:keepNext/>
              <w:jc w:val="center"/>
            </w:pPr>
            <w:r>
              <w:t>Type of</w:t>
            </w:r>
            <w:r w:rsidR="00830DD5">
              <w:t xml:space="preserve"> </w:t>
            </w:r>
            <w:r>
              <w:t>building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8137D3" w14:textId="7697175D" w:rsidR="008B7F48" w:rsidRDefault="008B7F48" w:rsidP="00830DD5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Indoor activity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10DBDAE" w14:textId="5ACA78D5" w:rsidR="008B7F48" w:rsidRDefault="008B7F48" w:rsidP="00830DD5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Risks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1AF291" w14:textId="391D51FC" w:rsidR="008B7F48" w:rsidRDefault="008B7F48" w:rsidP="00830DD5">
            <w:pPr>
              <w:pStyle w:val="TableHeading"/>
              <w:framePr w:hSpace="0" w:wrap="auto" w:vAnchor="margin" w:hAnchor="text" w:yAlign="inline"/>
              <w:ind w:left="0" w:firstLine="0"/>
            </w:pPr>
            <w:r w:rsidRPr="008B7F48">
              <w:t>Health and safety</w:t>
            </w:r>
            <w:r>
              <w:t xml:space="preserve"> considerations</w:t>
            </w:r>
          </w:p>
        </w:tc>
        <w:permStart w:id="1298798064" w:edGrp="everyone"/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D87C1E" w14:textId="77777777" w:rsidR="008B7F48" w:rsidRPr="00533511" w:rsidRDefault="005E641A" w:rsidP="00F558F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64287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B7F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8798064"/>
          </w:p>
        </w:tc>
      </w:tr>
      <w:tr w:rsidR="00830DD5" w14:paraId="4DBE9E31" w14:textId="77777777" w:rsidTr="00830DD5">
        <w:trPr>
          <w:trHeight w:val="2835"/>
          <w:hidden/>
        </w:trPr>
        <w:tc>
          <w:tcPr>
            <w:tcW w:w="55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E61A03" w14:textId="77777777" w:rsidR="008B7F48" w:rsidRPr="00FE608E" w:rsidRDefault="008B7F48" w:rsidP="00F558F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8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80CDB1" w14:textId="086C2491" w:rsidR="008B7F48" w:rsidRPr="00447473" w:rsidRDefault="008B7F48" w:rsidP="00F558F3">
            <w:pPr>
              <w:jc w:val="center"/>
            </w:pPr>
            <w:r>
              <w:t>House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8D47D3" w14:textId="123F2657" w:rsidR="008B7F48" w:rsidRDefault="008B7F48" w:rsidP="00F558F3">
            <w:pPr>
              <w:jc w:val="center"/>
            </w:pPr>
            <w:r>
              <w:t>Cooking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1A148" w14:textId="54A3992D" w:rsidR="008B7F48" w:rsidRPr="00FC6370" w:rsidRDefault="008B7F48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08023561" w:edGrp="everyone"/>
            <w:permEnd w:id="208023561"/>
          </w:p>
        </w:tc>
        <w:tc>
          <w:tcPr>
            <w:tcW w:w="13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5FC8A8" w14:textId="1CA02702" w:rsidR="008B7F48" w:rsidRPr="00FC6370" w:rsidRDefault="008B7F48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68261915" w:edGrp="everyone"/>
            <w:permEnd w:id="268261915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A1A833" w14:textId="77777777" w:rsidR="008B7F48" w:rsidRDefault="008B7F48" w:rsidP="00F558F3">
            <w:pPr>
              <w:ind w:left="993" w:hanging="993"/>
            </w:pPr>
          </w:p>
        </w:tc>
      </w:tr>
      <w:tr w:rsidR="00830DD5" w14:paraId="671C8829" w14:textId="77777777" w:rsidTr="00830DD5">
        <w:trPr>
          <w:trHeight w:val="2835"/>
          <w:hidden/>
        </w:trPr>
        <w:tc>
          <w:tcPr>
            <w:tcW w:w="55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599E18" w14:textId="77777777" w:rsidR="00F558F3" w:rsidRPr="00FE608E" w:rsidRDefault="00F558F3" w:rsidP="00F558F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130597" w14:textId="7E8A689C" w:rsidR="00F558F3" w:rsidRDefault="00F558F3" w:rsidP="00F558F3">
            <w:pPr>
              <w:jc w:val="center"/>
            </w:pPr>
            <w:r>
              <w:t>House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CA49E5" w14:textId="024DA9D1" w:rsidR="00F558F3" w:rsidRDefault="00F558F3" w:rsidP="00F558F3">
            <w:pPr>
              <w:jc w:val="center"/>
            </w:pPr>
            <w:r>
              <w:t>Washing</w:t>
            </w:r>
          </w:p>
        </w:tc>
        <w:tc>
          <w:tcPr>
            <w:tcW w:w="13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1C070" w14:textId="3DA5F68C" w:rsidR="00F558F3" w:rsidRPr="00FC6370" w:rsidRDefault="00F558F3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413182283" w:edGrp="everyone"/>
            <w:permEnd w:id="1413182283"/>
          </w:p>
        </w:tc>
        <w:tc>
          <w:tcPr>
            <w:tcW w:w="1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C07841" w14:textId="23383069" w:rsidR="00F558F3" w:rsidRPr="00FC6370" w:rsidRDefault="00F558F3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103846113" w:edGrp="everyone"/>
            <w:permEnd w:id="2103846113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D24136" w14:textId="77777777" w:rsidR="00F558F3" w:rsidRDefault="00F558F3" w:rsidP="00F558F3">
            <w:pPr>
              <w:ind w:left="993" w:hanging="993"/>
            </w:pPr>
          </w:p>
        </w:tc>
      </w:tr>
      <w:tr w:rsidR="00830DD5" w14:paraId="62567E59" w14:textId="77777777" w:rsidTr="00830DD5">
        <w:trPr>
          <w:trHeight w:val="2835"/>
          <w:hidden/>
        </w:trPr>
        <w:tc>
          <w:tcPr>
            <w:tcW w:w="55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C7ACB2" w14:textId="77777777" w:rsidR="008B7F48" w:rsidRPr="00FE608E" w:rsidRDefault="008B7F48" w:rsidP="00F558F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38FBE9" w14:textId="319ECB4C" w:rsidR="008B7F48" w:rsidRDefault="008B7F48" w:rsidP="00F558F3">
            <w:pPr>
              <w:jc w:val="center"/>
            </w:pPr>
            <w:r>
              <w:t>Factory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C82670" w14:textId="777B51FC" w:rsidR="008B7F48" w:rsidRDefault="00F558F3" w:rsidP="00F558F3">
            <w:pPr>
              <w:jc w:val="center"/>
            </w:pPr>
            <w:r>
              <w:t>Roof tile manufacturing</w:t>
            </w:r>
          </w:p>
        </w:tc>
        <w:tc>
          <w:tcPr>
            <w:tcW w:w="1329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AE3B807" w14:textId="75F51641" w:rsidR="008B7F48" w:rsidRPr="00FC6370" w:rsidRDefault="008B7F48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95249127" w:edGrp="everyone"/>
            <w:permEnd w:id="95249127"/>
          </w:p>
        </w:tc>
        <w:tc>
          <w:tcPr>
            <w:tcW w:w="1329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24EBEA" w14:textId="22F040DD" w:rsidR="008B7F48" w:rsidRPr="00FC6370" w:rsidRDefault="008B7F48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935364234" w:edGrp="everyone"/>
            <w:permEnd w:id="1935364234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7B5AC8" w14:textId="77777777" w:rsidR="008B7F48" w:rsidRDefault="008B7F48" w:rsidP="00F558F3">
            <w:pPr>
              <w:ind w:left="993" w:hanging="993"/>
            </w:pPr>
          </w:p>
        </w:tc>
      </w:tr>
      <w:tr w:rsidR="00830DD5" w14:paraId="0D583412" w14:textId="77777777" w:rsidTr="00830DD5">
        <w:trPr>
          <w:trHeight w:val="2835"/>
          <w:hidden/>
        </w:trPr>
        <w:tc>
          <w:tcPr>
            <w:tcW w:w="55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3A186A" w14:textId="77777777" w:rsidR="008B7F48" w:rsidRPr="00FE608E" w:rsidRDefault="008B7F48" w:rsidP="00F558F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86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EC76C8D" w14:textId="07659EA3" w:rsidR="008B7F48" w:rsidRPr="00D64CF4" w:rsidRDefault="008B7F48" w:rsidP="00F558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School</w:t>
            </w:r>
          </w:p>
        </w:tc>
        <w:tc>
          <w:tcPr>
            <w:tcW w:w="773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DB358" w14:textId="69C222EC" w:rsidR="008B7F48" w:rsidRDefault="00F558F3" w:rsidP="00F558F3">
            <w:pPr>
              <w:jc w:val="center"/>
            </w:pPr>
            <w:r>
              <w:t>Laboratory experiment</w:t>
            </w:r>
          </w:p>
        </w:tc>
        <w:tc>
          <w:tcPr>
            <w:tcW w:w="1329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682601" w14:textId="495A4792" w:rsidR="008B7F48" w:rsidRPr="00FC6370" w:rsidRDefault="008B7F48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851866235" w:edGrp="everyone"/>
            <w:permEnd w:id="851866235"/>
          </w:p>
        </w:tc>
        <w:tc>
          <w:tcPr>
            <w:tcW w:w="1329" w:type="pct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9C5973" w14:textId="5663AFC0" w:rsidR="008B7F48" w:rsidRPr="00FC6370" w:rsidRDefault="008B7F48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062440256" w:edGrp="everyone"/>
            <w:permEnd w:id="2062440256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209746" w14:textId="77777777" w:rsidR="008B7F48" w:rsidRDefault="008B7F48" w:rsidP="00F558F3">
            <w:pPr>
              <w:ind w:left="993" w:hanging="993"/>
            </w:pPr>
          </w:p>
        </w:tc>
      </w:tr>
    </w:tbl>
    <w:p w14:paraId="0BD24FA3" w14:textId="77777777" w:rsidR="008B7F48" w:rsidRDefault="008B7F48" w:rsidP="008B7F48">
      <w:pPr>
        <w:rPr>
          <w:rFonts w:ascii="Arial" w:hAnsi="Arial" w:cs="Arial"/>
          <w:sz w:val="22"/>
          <w:szCs w:val="22"/>
        </w:rPr>
      </w:pPr>
    </w:p>
    <w:p w14:paraId="69641849" w14:textId="0038C2B2" w:rsidR="00F558F3" w:rsidRDefault="00F558F3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br w:type="page"/>
      </w:r>
    </w:p>
    <w:p w14:paraId="4004923E" w14:textId="015A37E8" w:rsidR="00B115D7" w:rsidRPr="00830749" w:rsidRDefault="00F17AAE" w:rsidP="00136E8C">
      <w:pPr>
        <w:pStyle w:val="20TAQuestionNumber"/>
        <w:ind w:left="709" w:hanging="709"/>
      </w:pPr>
      <w:bookmarkStart w:id="5" w:name="_Ref130365174"/>
      <w:bookmarkEnd w:id="0"/>
      <w:r w:rsidRPr="00775148">
        <w:rPr>
          <w:rFonts w:cstheme="minorHAnsi"/>
          <w:szCs w:val="24"/>
        </w:rPr>
        <w:lastRenderedPageBreak/>
        <w:t>Explain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how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failing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to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meet</w:t>
      </w:r>
      <w:r>
        <w:rPr>
          <w:rFonts w:cstheme="minorHAnsi"/>
          <w:szCs w:val="24"/>
        </w:rPr>
        <w:t xml:space="preserve"> requirements for </w:t>
      </w:r>
      <w:r w:rsidRPr="00775148">
        <w:rPr>
          <w:rFonts w:cstheme="minorHAnsi"/>
          <w:szCs w:val="24"/>
        </w:rPr>
        <w:t>minimisation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of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heat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gain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in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summer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can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affect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the</w:t>
      </w:r>
      <w:r>
        <w:rPr>
          <w:rFonts w:cstheme="minorHAnsi"/>
          <w:szCs w:val="24"/>
        </w:rPr>
        <w:t xml:space="preserve"> building </w:t>
      </w:r>
      <w:r w:rsidRPr="00775148">
        <w:rPr>
          <w:rFonts w:cstheme="minorHAnsi"/>
          <w:szCs w:val="24"/>
        </w:rPr>
        <w:t>occupants’</w:t>
      </w:r>
      <w:r>
        <w:rPr>
          <w:rFonts w:cstheme="minorHAnsi"/>
          <w:szCs w:val="24"/>
        </w:rPr>
        <w:t xml:space="preserve"> </w:t>
      </w:r>
      <w:r w:rsidRPr="00775148">
        <w:rPr>
          <w:rFonts w:cstheme="minorHAnsi"/>
          <w:szCs w:val="24"/>
        </w:rPr>
        <w:t>health.</w:t>
      </w:r>
      <w:bookmarkEnd w:id="5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FC6370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6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208A01F0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53457321" w:edGrp="everyone"/>
            <w:permEnd w:id="1253457321"/>
          </w:p>
        </w:tc>
        <w:permStart w:id="18996509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5E641A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9650947"/>
          </w:p>
        </w:tc>
      </w:tr>
      <w:bookmarkEnd w:id="6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687B3E15" w14:textId="77777777" w:rsidR="007E0AE0" w:rsidRPr="000E310E" w:rsidRDefault="007E0AE0" w:rsidP="007E0AE0">
      <w:pPr>
        <w:jc w:val="left"/>
        <w:rPr>
          <w:rFonts w:ascii="Arial" w:hAnsi="Arial"/>
          <w:bCs/>
          <w:sz w:val="22"/>
          <w:szCs w:val="22"/>
        </w:rPr>
      </w:pPr>
    </w:p>
    <w:p w14:paraId="5B09967A" w14:textId="2F9B62A7" w:rsidR="007E0AE0" w:rsidRPr="00830749" w:rsidRDefault="001654E4" w:rsidP="007E0AE0">
      <w:pPr>
        <w:pStyle w:val="20TAQuestionNumber"/>
        <w:ind w:left="709" w:hanging="709"/>
      </w:pPr>
      <w:bookmarkStart w:id="7" w:name="_Ref130373467"/>
      <w:r>
        <w:t>Discuss three (3) challenges and consid</w:t>
      </w:r>
      <w:r w:rsidR="00E20EF5">
        <w:t>erations to be made,</w:t>
      </w:r>
      <w:r>
        <w:t xml:space="preserve"> related to beachfront buildings</w:t>
      </w:r>
      <w:r w:rsidR="007E0AE0">
        <w:t>.</w:t>
      </w:r>
      <w:bookmarkEnd w:id="7"/>
    </w:p>
    <w:p w14:paraId="19DEA0E9" w14:textId="77777777" w:rsidR="007E0AE0" w:rsidRPr="00830749" w:rsidRDefault="007E0AE0" w:rsidP="007E0A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AE0" w:rsidRPr="00830749" w14:paraId="056DF8DD" w14:textId="77777777" w:rsidTr="00FC6370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CFD547" w14:textId="77777777" w:rsidR="007E0AE0" w:rsidRPr="001C4084" w:rsidRDefault="007E0AE0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B4F9" w14:textId="45C7C9B4" w:rsidR="007E0AE0" w:rsidRPr="001C4084" w:rsidRDefault="007E0AE0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406155945" w:edGrp="everyone"/>
            <w:permEnd w:id="1406155945"/>
          </w:p>
        </w:tc>
        <w:permStart w:id="12872099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6C866D" w14:textId="77777777" w:rsidR="007E0AE0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01317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A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7209960"/>
          </w:p>
        </w:tc>
      </w:tr>
    </w:tbl>
    <w:p w14:paraId="66F0F406" w14:textId="77777777" w:rsidR="007E0AE0" w:rsidRDefault="007E0AE0" w:rsidP="007E0AE0">
      <w:pPr>
        <w:rPr>
          <w:rFonts w:ascii="Arial" w:hAnsi="Arial" w:cs="Arial"/>
          <w:sz w:val="22"/>
          <w:szCs w:val="22"/>
        </w:rPr>
      </w:pPr>
    </w:p>
    <w:p w14:paraId="50F16B02" w14:textId="77777777" w:rsidR="000649B5" w:rsidRDefault="000649B5" w:rsidP="000649B5">
      <w:pPr>
        <w:rPr>
          <w:rFonts w:ascii="Arial" w:hAnsi="Arial" w:cs="Arial"/>
          <w:sz w:val="22"/>
          <w:szCs w:val="22"/>
        </w:rPr>
      </w:pPr>
    </w:p>
    <w:p w14:paraId="58A31693" w14:textId="720A13A8" w:rsidR="000649B5" w:rsidRPr="00830749" w:rsidRDefault="000649B5" w:rsidP="000649B5">
      <w:pPr>
        <w:pStyle w:val="20TAQuestionNumber"/>
        <w:ind w:left="709" w:hanging="709"/>
      </w:pPr>
      <w:bookmarkStart w:id="8" w:name="_Ref130378047"/>
      <w:r>
        <w:rPr>
          <w:rFonts w:cstheme="minorHAnsi"/>
          <w:color w:val="262626" w:themeColor="text1" w:themeTint="D9"/>
          <w:szCs w:val="24"/>
        </w:rPr>
        <w:lastRenderedPageBreak/>
        <w:t>Explain how each of the following weather conditions impact a building.</w:t>
      </w:r>
      <w:bookmarkEnd w:id="8"/>
    </w:p>
    <w:p w14:paraId="03A5DFFF" w14:textId="77777777" w:rsidR="000649B5" w:rsidRPr="00830749" w:rsidRDefault="000649B5" w:rsidP="000649B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0649B5" w14:paraId="5BFFC677" w14:textId="77777777" w:rsidTr="000649B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8EDDE8" w14:textId="77777777" w:rsidR="000649B5" w:rsidRDefault="000649B5" w:rsidP="000649B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E3BD76" w14:textId="2295ED76" w:rsidR="000649B5" w:rsidRDefault="000649B5" w:rsidP="000649B5">
            <w:pPr>
              <w:keepNext/>
              <w:ind w:left="993" w:hanging="993"/>
              <w:jc w:val="center"/>
            </w:pPr>
            <w:r>
              <w:t>Weather condition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E829D8" w14:textId="77777777" w:rsidR="000649B5" w:rsidRDefault="000649B5" w:rsidP="000649B5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72517407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99EC01" w14:textId="77777777" w:rsidR="000649B5" w:rsidRPr="00533511" w:rsidRDefault="005E641A" w:rsidP="000649B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13553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49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5174070"/>
          </w:p>
        </w:tc>
      </w:tr>
      <w:tr w:rsidR="000649B5" w14:paraId="11F2031D" w14:textId="77777777" w:rsidTr="000649B5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6DB6D7" w14:textId="77777777" w:rsidR="000649B5" w:rsidRPr="00FE608E" w:rsidRDefault="000649B5" w:rsidP="000649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0C60B9" w14:textId="7357DB17" w:rsidR="000649B5" w:rsidRPr="00447473" w:rsidRDefault="000649B5" w:rsidP="000649B5">
            <w:pPr>
              <w:jc w:val="center"/>
            </w:pPr>
            <w:r>
              <w:t>Cyclonic activity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FE7748C" w14:textId="39A61367" w:rsidR="000649B5" w:rsidRPr="00FC6370" w:rsidRDefault="000649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470578333" w:edGrp="everyone"/>
            <w:permEnd w:id="1470578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6EE272" w14:textId="77777777" w:rsidR="000649B5" w:rsidRDefault="000649B5" w:rsidP="000649B5">
            <w:pPr>
              <w:ind w:left="993" w:hanging="993"/>
            </w:pPr>
          </w:p>
        </w:tc>
      </w:tr>
      <w:tr w:rsidR="000649B5" w14:paraId="53AC9398" w14:textId="77777777" w:rsidTr="000649B5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6E1EE5" w14:textId="77777777" w:rsidR="000649B5" w:rsidRPr="00FE608E" w:rsidRDefault="000649B5" w:rsidP="000649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A3E2DF" w14:textId="7D7AA4AE" w:rsidR="000649B5" w:rsidRDefault="000649B5" w:rsidP="000649B5">
            <w:pPr>
              <w:jc w:val="center"/>
            </w:pPr>
            <w:r>
              <w:t>Extreme heat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543813E" w14:textId="3343380D" w:rsidR="000649B5" w:rsidRPr="00FC6370" w:rsidRDefault="000649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734765811" w:edGrp="everyone"/>
            <w:permEnd w:id="17347658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C207A7" w14:textId="77777777" w:rsidR="000649B5" w:rsidRDefault="000649B5" w:rsidP="000649B5">
            <w:pPr>
              <w:ind w:left="993" w:hanging="993"/>
            </w:pPr>
          </w:p>
        </w:tc>
      </w:tr>
      <w:tr w:rsidR="000649B5" w14:paraId="563566CE" w14:textId="77777777" w:rsidTr="000649B5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4E3EC0" w14:textId="77777777" w:rsidR="000649B5" w:rsidRPr="00FE608E" w:rsidRDefault="000649B5" w:rsidP="000649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CA4E0C" w14:textId="29A4C67C" w:rsidR="000649B5" w:rsidRDefault="000649B5" w:rsidP="000649B5">
            <w:pPr>
              <w:jc w:val="center"/>
            </w:pPr>
            <w:r>
              <w:t>Risk of fire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8211DC5" w14:textId="34CA1833" w:rsidR="000649B5" w:rsidRPr="00FC6370" w:rsidRDefault="000649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415850505" w:edGrp="everyone"/>
            <w:permEnd w:id="14158505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7FC857" w14:textId="77777777" w:rsidR="000649B5" w:rsidRDefault="000649B5" w:rsidP="000649B5">
            <w:pPr>
              <w:ind w:left="993" w:hanging="993"/>
            </w:pPr>
          </w:p>
        </w:tc>
      </w:tr>
      <w:tr w:rsidR="000649B5" w14:paraId="0D32380C" w14:textId="77777777" w:rsidTr="000649B5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0E7191" w14:textId="77777777" w:rsidR="000649B5" w:rsidRPr="00FE608E" w:rsidRDefault="000649B5" w:rsidP="000649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278BB5" w14:textId="498FF557" w:rsidR="000649B5" w:rsidRDefault="000649B5" w:rsidP="000649B5">
            <w:pPr>
              <w:jc w:val="center"/>
            </w:pPr>
            <w:r>
              <w:t>Heavy rain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8279C42" w14:textId="480F2F53" w:rsidR="000649B5" w:rsidRPr="00FC6370" w:rsidRDefault="000649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343881320" w:edGrp="everyone"/>
            <w:permEnd w:id="1343881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A27368" w14:textId="77777777" w:rsidR="000649B5" w:rsidRDefault="000649B5" w:rsidP="000649B5">
            <w:pPr>
              <w:ind w:left="993" w:hanging="993"/>
            </w:pPr>
          </w:p>
        </w:tc>
      </w:tr>
      <w:tr w:rsidR="000649B5" w14:paraId="539E416D" w14:textId="77777777" w:rsidTr="000649B5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9CE0FA" w14:textId="77777777" w:rsidR="000649B5" w:rsidRPr="00FE608E" w:rsidRDefault="000649B5" w:rsidP="000649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F6FAEA3" w14:textId="686F17B8" w:rsidR="000649B5" w:rsidRDefault="000649B5" w:rsidP="000649B5">
            <w:pPr>
              <w:jc w:val="center"/>
            </w:pPr>
            <w:r>
              <w:t>Flooding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A8B7890" w14:textId="099751FB" w:rsidR="000649B5" w:rsidRPr="00FC6370" w:rsidRDefault="000649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96675120" w:edGrp="everyone"/>
            <w:permEnd w:id="1966751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CDB85" w14:textId="77777777" w:rsidR="000649B5" w:rsidRDefault="000649B5" w:rsidP="000649B5">
            <w:pPr>
              <w:ind w:left="993" w:hanging="993"/>
            </w:pPr>
          </w:p>
        </w:tc>
      </w:tr>
      <w:tr w:rsidR="000649B5" w14:paraId="5500C74D" w14:textId="77777777" w:rsidTr="000649B5">
        <w:trPr>
          <w:trHeight w:val="204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706B6" w14:textId="77777777" w:rsidR="000649B5" w:rsidRPr="00FE608E" w:rsidRDefault="000649B5" w:rsidP="000649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8B93B74" w14:textId="736435C8" w:rsidR="000649B5" w:rsidRPr="00D64CF4" w:rsidRDefault="000649B5" w:rsidP="000649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Storm weather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2A819F" w14:textId="0D30C0F6" w:rsidR="000649B5" w:rsidRPr="00FC6370" w:rsidRDefault="000649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532714279" w:edGrp="everyone"/>
            <w:permEnd w:id="15327142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BB783F" w14:textId="77777777" w:rsidR="000649B5" w:rsidRDefault="000649B5" w:rsidP="000649B5">
            <w:pPr>
              <w:ind w:left="993" w:hanging="993"/>
            </w:pPr>
          </w:p>
        </w:tc>
      </w:tr>
    </w:tbl>
    <w:p w14:paraId="19EABA94" w14:textId="77777777" w:rsidR="000649B5" w:rsidRDefault="000649B5" w:rsidP="000649B5">
      <w:pPr>
        <w:rPr>
          <w:rFonts w:ascii="Arial" w:hAnsi="Arial" w:cs="Arial"/>
          <w:sz w:val="22"/>
          <w:szCs w:val="22"/>
        </w:rPr>
      </w:pPr>
    </w:p>
    <w:p w14:paraId="37D44350" w14:textId="7A2DEE38" w:rsidR="007E0AE0" w:rsidRPr="00830749" w:rsidRDefault="00581B27" w:rsidP="007E0AE0">
      <w:pPr>
        <w:pStyle w:val="20TAQuestionNumber"/>
        <w:ind w:left="709" w:hanging="709"/>
      </w:pPr>
      <w:bookmarkStart w:id="9" w:name="_Ref130381184"/>
      <w:r>
        <w:lastRenderedPageBreak/>
        <w:t>Describe techniques or methods that are applied to improve the durability of concrete, particularly in coastal areas</w:t>
      </w:r>
      <w:r w:rsidR="007E0AE0">
        <w:t>.</w:t>
      </w:r>
      <w:bookmarkEnd w:id="9"/>
    </w:p>
    <w:p w14:paraId="65272283" w14:textId="77777777" w:rsidR="007E0AE0" w:rsidRPr="00830749" w:rsidRDefault="007E0AE0" w:rsidP="007E0A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AE0" w:rsidRPr="00830749" w14:paraId="61A8D933" w14:textId="77777777" w:rsidTr="00FC6370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63DC40" w14:textId="77777777" w:rsidR="007E0AE0" w:rsidRPr="001C4084" w:rsidRDefault="007E0AE0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42DC" w14:textId="100B5EB8" w:rsidR="007E0AE0" w:rsidRPr="001C4084" w:rsidRDefault="007E0AE0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255237964" w:edGrp="everyone"/>
            <w:permEnd w:id="1255237964"/>
          </w:p>
        </w:tc>
        <w:permStart w:id="3457185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E2FA4B" w14:textId="77777777" w:rsidR="007E0AE0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821368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A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718518"/>
          </w:p>
        </w:tc>
      </w:tr>
    </w:tbl>
    <w:p w14:paraId="25A15E15" w14:textId="77777777" w:rsidR="007E0AE0" w:rsidRDefault="007E0AE0" w:rsidP="007E0AE0">
      <w:pPr>
        <w:rPr>
          <w:rFonts w:ascii="Arial" w:hAnsi="Arial" w:cs="Arial"/>
          <w:sz w:val="22"/>
          <w:szCs w:val="22"/>
        </w:rPr>
      </w:pPr>
    </w:p>
    <w:p w14:paraId="6774878F" w14:textId="77777777" w:rsidR="007E0AE0" w:rsidRPr="000E310E" w:rsidRDefault="007E0AE0" w:rsidP="007E0AE0">
      <w:pPr>
        <w:jc w:val="left"/>
        <w:rPr>
          <w:rFonts w:ascii="Arial" w:hAnsi="Arial"/>
          <w:bCs/>
          <w:sz w:val="22"/>
          <w:szCs w:val="22"/>
        </w:rPr>
      </w:pPr>
    </w:p>
    <w:p w14:paraId="7C815BDA" w14:textId="0446C615" w:rsidR="007E0AE0" w:rsidRPr="00830749" w:rsidRDefault="00581B27" w:rsidP="007E0AE0">
      <w:pPr>
        <w:pStyle w:val="20TAQuestionNumber"/>
        <w:ind w:left="709" w:hanging="709"/>
      </w:pPr>
      <w:bookmarkStart w:id="10" w:name="_Ref130381559"/>
      <w:r>
        <w:t>Discuss the purpose of building using cavity brick masonry techniques and the benefits in relation to energy efficiency</w:t>
      </w:r>
      <w:r w:rsidR="007E0AE0">
        <w:t>.</w:t>
      </w:r>
      <w:bookmarkEnd w:id="10"/>
    </w:p>
    <w:p w14:paraId="09ADB169" w14:textId="77777777" w:rsidR="007E0AE0" w:rsidRPr="00830749" w:rsidRDefault="007E0AE0" w:rsidP="007E0A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AE0" w:rsidRPr="00830749" w14:paraId="64CFE1E5" w14:textId="77777777" w:rsidTr="00FC6370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7BBC52" w14:textId="77777777" w:rsidR="007E0AE0" w:rsidRPr="001C4084" w:rsidRDefault="007E0AE0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71F4" w14:textId="57E48BC0" w:rsidR="007E0AE0" w:rsidRPr="001C4084" w:rsidRDefault="007E0AE0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476356892" w:edGrp="everyone"/>
            <w:permEnd w:id="1476356892"/>
          </w:p>
        </w:tc>
        <w:permStart w:id="243297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C46128" w14:textId="77777777" w:rsidR="007E0AE0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843592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A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3297193"/>
          </w:p>
        </w:tc>
      </w:tr>
    </w:tbl>
    <w:p w14:paraId="1619E809" w14:textId="77777777" w:rsidR="007E0AE0" w:rsidRDefault="007E0AE0" w:rsidP="007E0AE0">
      <w:pPr>
        <w:rPr>
          <w:rFonts w:ascii="Arial" w:hAnsi="Arial" w:cs="Arial"/>
          <w:sz w:val="22"/>
          <w:szCs w:val="22"/>
        </w:rPr>
      </w:pPr>
    </w:p>
    <w:p w14:paraId="24DA8A0B" w14:textId="77777777" w:rsidR="007E0AE0" w:rsidRPr="000E310E" w:rsidRDefault="007E0AE0" w:rsidP="007E0AE0">
      <w:pPr>
        <w:jc w:val="left"/>
        <w:rPr>
          <w:rFonts w:ascii="Arial" w:hAnsi="Arial"/>
          <w:bCs/>
          <w:sz w:val="22"/>
          <w:szCs w:val="22"/>
        </w:rPr>
      </w:pPr>
    </w:p>
    <w:p w14:paraId="6EEE8BCE" w14:textId="10BF862F" w:rsidR="007E0AE0" w:rsidRPr="00830749" w:rsidRDefault="00253CE6" w:rsidP="007E0AE0">
      <w:pPr>
        <w:pStyle w:val="20TAQuestionNumber"/>
        <w:ind w:left="709" w:hanging="709"/>
      </w:pPr>
      <w:bookmarkStart w:id="11" w:name="_Ref130382542"/>
      <w:r>
        <w:lastRenderedPageBreak/>
        <w:t xml:space="preserve">Discuss how the </w:t>
      </w:r>
      <w:r w:rsidRPr="002F38FD">
        <w:rPr>
          <w:color w:val="262626" w:themeColor="text1" w:themeTint="D9"/>
          <w:szCs w:val="24"/>
        </w:rPr>
        <w:t>Greenhouse and Energy Minimum Standards (GEMS) Act</w:t>
      </w:r>
      <w:r>
        <w:rPr>
          <w:color w:val="262626" w:themeColor="text1" w:themeTint="D9"/>
          <w:szCs w:val="24"/>
        </w:rPr>
        <w:t xml:space="preserve"> affects which products are used during energy efficient construction</w:t>
      </w:r>
      <w:r w:rsidR="007E0AE0">
        <w:t>.</w:t>
      </w:r>
      <w:bookmarkEnd w:id="11"/>
    </w:p>
    <w:p w14:paraId="5076466F" w14:textId="77777777" w:rsidR="007E0AE0" w:rsidRPr="00830749" w:rsidRDefault="007E0AE0" w:rsidP="007E0A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AE0" w:rsidRPr="00830749" w14:paraId="7F2419A0" w14:textId="77777777" w:rsidTr="00FC6370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79000A" w14:textId="77777777" w:rsidR="007E0AE0" w:rsidRPr="001C4084" w:rsidRDefault="007E0AE0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792B" w14:textId="39DFE92D" w:rsidR="007E0AE0" w:rsidRPr="001C4084" w:rsidRDefault="007E0AE0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975321802" w:edGrp="everyone"/>
            <w:permEnd w:id="1975321802"/>
          </w:p>
        </w:tc>
        <w:permStart w:id="18194341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4C31EC" w14:textId="77777777" w:rsidR="007E0AE0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1971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A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9434116"/>
          </w:p>
        </w:tc>
      </w:tr>
    </w:tbl>
    <w:p w14:paraId="26F808BC" w14:textId="77777777" w:rsidR="007E0AE0" w:rsidRDefault="007E0AE0" w:rsidP="007E0AE0">
      <w:pPr>
        <w:rPr>
          <w:rFonts w:ascii="Arial" w:hAnsi="Arial" w:cs="Arial"/>
          <w:sz w:val="22"/>
          <w:szCs w:val="22"/>
        </w:rPr>
      </w:pPr>
    </w:p>
    <w:p w14:paraId="538D1FAF" w14:textId="77777777" w:rsidR="007E0AE0" w:rsidRPr="000E310E" w:rsidRDefault="007E0AE0" w:rsidP="007E0AE0">
      <w:pPr>
        <w:jc w:val="left"/>
        <w:rPr>
          <w:rFonts w:ascii="Arial" w:hAnsi="Arial"/>
          <w:bCs/>
          <w:sz w:val="22"/>
          <w:szCs w:val="22"/>
        </w:rPr>
      </w:pPr>
    </w:p>
    <w:p w14:paraId="680556F0" w14:textId="26726B42" w:rsidR="007E0AE0" w:rsidRPr="00830749" w:rsidRDefault="00253CE6" w:rsidP="007E0AE0">
      <w:pPr>
        <w:pStyle w:val="20TAQuestionNumber"/>
        <w:ind w:left="709" w:hanging="709"/>
      </w:pPr>
      <w:bookmarkStart w:id="12" w:name="_Ref130382544"/>
      <w:r>
        <w:t>Describe the</w:t>
      </w:r>
      <w:r w:rsidRPr="005302DB">
        <w:rPr>
          <w:color w:val="262626" w:themeColor="text1" w:themeTint="D9"/>
          <w:szCs w:val="24"/>
        </w:rPr>
        <w:t xml:space="preserve"> </w:t>
      </w:r>
      <w:r>
        <w:rPr>
          <w:color w:val="262626" w:themeColor="text1" w:themeTint="D9"/>
          <w:szCs w:val="24"/>
        </w:rPr>
        <w:t>‘</w:t>
      </w:r>
      <w:r w:rsidRPr="005302DB">
        <w:rPr>
          <w:color w:val="262626" w:themeColor="text1" w:themeTint="D9"/>
          <w:szCs w:val="24"/>
        </w:rPr>
        <w:t>Minimum Energy Performance Standards</w:t>
      </w:r>
      <w:r>
        <w:rPr>
          <w:color w:val="262626" w:themeColor="text1" w:themeTint="D9"/>
          <w:szCs w:val="24"/>
        </w:rPr>
        <w:t>’</w:t>
      </w:r>
      <w:r w:rsidRPr="005302DB">
        <w:rPr>
          <w:color w:val="262626" w:themeColor="text1" w:themeTint="D9"/>
          <w:szCs w:val="24"/>
        </w:rPr>
        <w:t xml:space="preserve"> (MEPS)</w:t>
      </w:r>
      <w:r w:rsidR="007E0AE0">
        <w:t>.</w:t>
      </w:r>
      <w:bookmarkEnd w:id="12"/>
    </w:p>
    <w:p w14:paraId="2FE51147" w14:textId="77777777" w:rsidR="007E0AE0" w:rsidRPr="00830749" w:rsidRDefault="007E0AE0" w:rsidP="007E0A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AE0" w:rsidRPr="00830749" w14:paraId="369AB87D" w14:textId="77777777" w:rsidTr="00FC6370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D48D57" w14:textId="77777777" w:rsidR="007E0AE0" w:rsidRPr="001C4084" w:rsidRDefault="007E0AE0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ED17" w14:textId="5E84D42C" w:rsidR="007E0AE0" w:rsidRPr="001C4084" w:rsidRDefault="007E0AE0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91109459" w:edGrp="everyone"/>
            <w:permEnd w:id="91109459"/>
          </w:p>
        </w:tc>
        <w:permStart w:id="7844916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1A64D2" w14:textId="77777777" w:rsidR="007E0AE0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2155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A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4491694"/>
          </w:p>
        </w:tc>
      </w:tr>
    </w:tbl>
    <w:p w14:paraId="68A451F9" w14:textId="77777777" w:rsidR="007E0AE0" w:rsidRDefault="007E0AE0" w:rsidP="007E0AE0">
      <w:pPr>
        <w:rPr>
          <w:rFonts w:ascii="Arial" w:hAnsi="Arial" w:cs="Arial"/>
          <w:sz w:val="22"/>
          <w:szCs w:val="22"/>
        </w:rPr>
      </w:pPr>
    </w:p>
    <w:p w14:paraId="01AE3B46" w14:textId="77777777" w:rsidR="00253CE6" w:rsidRDefault="00253CE6" w:rsidP="00253CE6">
      <w:pPr>
        <w:rPr>
          <w:rFonts w:ascii="Arial" w:hAnsi="Arial" w:cs="Arial"/>
          <w:sz w:val="22"/>
          <w:szCs w:val="22"/>
        </w:rPr>
      </w:pPr>
    </w:p>
    <w:p w14:paraId="1424A108" w14:textId="22BA644E" w:rsidR="00253CE6" w:rsidRPr="00830749" w:rsidRDefault="00914E71" w:rsidP="00253CE6">
      <w:pPr>
        <w:pStyle w:val="20TAQuestionNumber"/>
        <w:ind w:left="709" w:hanging="709"/>
      </w:pPr>
      <w:bookmarkStart w:id="13" w:name="_Ref130382546"/>
      <w:r>
        <w:rPr>
          <w:rFonts w:cstheme="minorHAnsi"/>
          <w:color w:val="262626" w:themeColor="text1" w:themeTint="D9"/>
          <w:szCs w:val="24"/>
        </w:rPr>
        <w:lastRenderedPageBreak/>
        <w:t>Specify</w:t>
      </w:r>
      <w:r w:rsidR="00253CE6">
        <w:rPr>
          <w:rFonts w:cstheme="minorHAnsi"/>
          <w:color w:val="262626" w:themeColor="text1" w:themeTint="D9"/>
          <w:szCs w:val="24"/>
        </w:rPr>
        <w:t xml:space="preserve"> what each of the following Australian Standards</w:t>
      </w:r>
      <w:r>
        <w:rPr>
          <w:rFonts w:cstheme="minorHAnsi"/>
          <w:color w:val="262626" w:themeColor="text1" w:themeTint="D9"/>
          <w:szCs w:val="24"/>
        </w:rPr>
        <w:t xml:space="preserve"> address relevant to energy efficiency of buildings.</w:t>
      </w:r>
      <w:bookmarkEnd w:id="13"/>
    </w:p>
    <w:p w14:paraId="5C427704" w14:textId="77777777" w:rsidR="00253CE6" w:rsidRPr="00830749" w:rsidRDefault="00253CE6" w:rsidP="00253CE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253CE6" w14:paraId="5E818248" w14:textId="77777777" w:rsidTr="00914E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DCAD64" w14:textId="77777777" w:rsidR="00253CE6" w:rsidRDefault="00253CE6" w:rsidP="00914E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F4C678" w14:textId="77777777" w:rsidR="00253CE6" w:rsidRDefault="00253CE6" w:rsidP="00914E71">
            <w:pPr>
              <w:keepNext/>
              <w:ind w:left="993" w:hanging="993"/>
              <w:jc w:val="center"/>
            </w:pPr>
            <w:r>
              <w:t>Weather condition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6ECE3A" w14:textId="77777777" w:rsidR="00253CE6" w:rsidRDefault="00253CE6" w:rsidP="00914E71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4111516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EA3860" w14:textId="77777777" w:rsidR="00253CE6" w:rsidRPr="00533511" w:rsidRDefault="005E641A" w:rsidP="00914E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42669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3C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15166"/>
          </w:p>
        </w:tc>
      </w:tr>
      <w:tr w:rsidR="00914E71" w14:paraId="7DA6BB6F" w14:textId="77777777" w:rsidTr="00C86CA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6FE1F8" w14:textId="77777777" w:rsidR="00914E71" w:rsidRPr="00FE608E" w:rsidRDefault="00914E71" w:rsidP="00914E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3CAA74" w14:textId="3DAFE112" w:rsidR="00914E71" w:rsidRPr="00914E71" w:rsidRDefault="00914E71" w:rsidP="00914E71">
            <w:pPr>
              <w:jc w:val="center"/>
            </w:pPr>
            <w:hyperlink r:id="rId14" w:history="1">
              <w:r w:rsidRPr="00914E71">
                <w:rPr>
                  <w:szCs w:val="24"/>
                </w:rPr>
                <w:t>AS/NZS ISO 9972:2015</w:t>
              </w:r>
            </w:hyperlink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64094B" w14:textId="6F67543F" w:rsidR="00914E71" w:rsidRPr="00FC6370" w:rsidRDefault="00914E71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112488925" w:edGrp="everyone"/>
            <w:permEnd w:id="11124889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C56454" w14:textId="77777777" w:rsidR="00914E71" w:rsidRDefault="00914E71" w:rsidP="00914E71">
            <w:pPr>
              <w:ind w:left="993" w:hanging="993"/>
            </w:pPr>
          </w:p>
        </w:tc>
      </w:tr>
      <w:tr w:rsidR="00914E71" w14:paraId="174903BD" w14:textId="77777777" w:rsidTr="00C86CA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719820" w14:textId="77777777" w:rsidR="00914E71" w:rsidRPr="00FE608E" w:rsidRDefault="00914E71" w:rsidP="00914E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0E5AE69" w14:textId="635C7B53" w:rsidR="00914E71" w:rsidRPr="00914E71" w:rsidRDefault="00914E71" w:rsidP="00914E71">
            <w:pPr>
              <w:jc w:val="center"/>
            </w:pPr>
            <w:hyperlink r:id="rId15" w:history="1">
              <w:r w:rsidRPr="00914E71">
                <w:rPr>
                  <w:szCs w:val="24"/>
                </w:rPr>
                <w:t>AS/NZS 2904:1995</w:t>
              </w:r>
            </w:hyperlink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660C11F" w14:textId="6A17F862" w:rsidR="00914E71" w:rsidRPr="00FC6370" w:rsidRDefault="00914E71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07364119" w:edGrp="everyone"/>
            <w:permEnd w:id="1073641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DD9278" w14:textId="77777777" w:rsidR="00914E71" w:rsidRDefault="00914E71" w:rsidP="00914E71">
            <w:pPr>
              <w:ind w:left="993" w:hanging="993"/>
            </w:pPr>
          </w:p>
        </w:tc>
      </w:tr>
      <w:tr w:rsidR="00914E71" w14:paraId="7E9946FE" w14:textId="77777777" w:rsidTr="00C86CA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21284C" w14:textId="77777777" w:rsidR="00914E71" w:rsidRPr="00FE608E" w:rsidRDefault="00914E71" w:rsidP="00914E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E13E61D" w14:textId="48050782" w:rsidR="00914E71" w:rsidRPr="00914E71" w:rsidRDefault="00914E71" w:rsidP="00914E71">
            <w:pPr>
              <w:jc w:val="center"/>
            </w:pPr>
            <w:hyperlink r:id="rId16" w:history="1">
              <w:r w:rsidRPr="00914E71">
                <w:rPr>
                  <w:szCs w:val="24"/>
                </w:rPr>
                <w:t>AS 4654.1-2012</w:t>
              </w:r>
            </w:hyperlink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C6FE610" w14:textId="34A0BF6A" w:rsidR="00914E71" w:rsidRPr="00FC6370" w:rsidRDefault="00914E71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48638356" w:edGrp="everyone"/>
            <w:permEnd w:id="1486383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9D3A5" w14:textId="77777777" w:rsidR="00914E71" w:rsidRDefault="00914E71" w:rsidP="00914E71">
            <w:pPr>
              <w:ind w:left="993" w:hanging="993"/>
            </w:pPr>
          </w:p>
        </w:tc>
      </w:tr>
      <w:tr w:rsidR="00914E71" w14:paraId="70BB2A30" w14:textId="77777777" w:rsidTr="00C86CA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45673F" w14:textId="77777777" w:rsidR="00914E71" w:rsidRPr="00FE608E" w:rsidRDefault="00914E71" w:rsidP="00914E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96C828" w14:textId="3E13B7A4" w:rsidR="00914E71" w:rsidRPr="00914E71" w:rsidRDefault="00914E71" w:rsidP="00914E71">
            <w:pPr>
              <w:jc w:val="center"/>
            </w:pPr>
            <w:hyperlink r:id="rId17" w:history="1">
              <w:r w:rsidRPr="00914E71">
                <w:rPr>
                  <w:rFonts w:cs="Calibri"/>
                  <w:szCs w:val="24"/>
                  <w:lang w:bidi="en-US"/>
                </w:rPr>
                <w:t>AS 2</w:t>
              </w:r>
              <w:r w:rsidRPr="00914E71">
                <w:rPr>
                  <w:szCs w:val="24"/>
                </w:rPr>
                <w:t>047</w:t>
              </w:r>
              <w:r w:rsidRPr="00914E71">
                <w:rPr>
                  <w:rFonts w:cs="Calibri"/>
                  <w:szCs w:val="24"/>
                  <w:lang w:bidi="en-US"/>
                </w:rPr>
                <w:t>-201</w:t>
              </w:r>
              <w:r w:rsidRPr="00914E71">
                <w:rPr>
                  <w:szCs w:val="24"/>
                </w:rPr>
                <w:t>4</w:t>
              </w:r>
            </w:hyperlink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189926D" w14:textId="15DC09FF" w:rsidR="00914E71" w:rsidRPr="00FC6370" w:rsidRDefault="00914E71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99567648" w:edGrp="everyone"/>
            <w:permEnd w:id="299567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C34F04" w14:textId="77777777" w:rsidR="00914E71" w:rsidRDefault="00914E71" w:rsidP="00914E71">
            <w:pPr>
              <w:ind w:left="993" w:hanging="993"/>
            </w:pPr>
          </w:p>
        </w:tc>
      </w:tr>
      <w:tr w:rsidR="00914E71" w14:paraId="781B73CB" w14:textId="77777777" w:rsidTr="00C86CA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4E5631" w14:textId="77777777" w:rsidR="00914E71" w:rsidRPr="00FE608E" w:rsidRDefault="00914E71" w:rsidP="00914E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4D7F39" w14:textId="5981EDAA" w:rsidR="00914E71" w:rsidRPr="00914E71" w:rsidRDefault="00914E71" w:rsidP="00914E71">
            <w:pPr>
              <w:jc w:val="center"/>
            </w:pPr>
            <w:hyperlink r:id="rId18" w:history="1">
              <w:r w:rsidRPr="00914E71">
                <w:rPr>
                  <w:szCs w:val="24"/>
                </w:rPr>
                <w:t>AS/NZS 4859.1:2018</w:t>
              </w:r>
            </w:hyperlink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F169D59" w14:textId="35782FDD" w:rsidR="00914E71" w:rsidRPr="00FC6370" w:rsidRDefault="00914E71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009795323" w:edGrp="everyone"/>
            <w:permEnd w:id="20097953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9F520D" w14:textId="77777777" w:rsidR="00914E71" w:rsidRDefault="00914E71" w:rsidP="00914E71">
            <w:pPr>
              <w:ind w:left="993" w:hanging="993"/>
            </w:pPr>
          </w:p>
        </w:tc>
      </w:tr>
      <w:tr w:rsidR="00914E71" w14:paraId="04977423" w14:textId="77777777" w:rsidTr="00C86CA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361FFE" w14:textId="77777777" w:rsidR="00914E71" w:rsidRPr="00FE608E" w:rsidRDefault="00914E71" w:rsidP="00914E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77626D1" w14:textId="2FAB6C41" w:rsidR="00914E71" w:rsidRPr="00914E71" w:rsidRDefault="00914E71" w:rsidP="00914E71">
            <w:pPr>
              <w:jc w:val="center"/>
              <w:rPr>
                <w:szCs w:val="24"/>
              </w:rPr>
            </w:pPr>
            <w:hyperlink r:id="rId19" w:history="1">
              <w:r w:rsidRPr="00914E71">
                <w:rPr>
                  <w:rFonts w:cs="Calibri"/>
                  <w:szCs w:val="24"/>
                  <w:lang w:bidi="en-US"/>
                </w:rPr>
                <w:t>AS/NZS 5</w:t>
              </w:r>
              <w:r w:rsidRPr="00914E71">
                <w:rPr>
                  <w:rFonts w:cs="Calibri"/>
                  <w:szCs w:val="24"/>
                </w:rPr>
                <w:t>141</w:t>
              </w:r>
              <w:r w:rsidRPr="00914E71">
                <w:rPr>
                  <w:rFonts w:cs="Calibri"/>
                  <w:szCs w:val="24"/>
                  <w:lang w:bidi="en-US"/>
                </w:rPr>
                <w:t>:2018</w:t>
              </w:r>
            </w:hyperlink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ABC0E13" w14:textId="5ED0FBEA" w:rsidR="00914E71" w:rsidRPr="00FC6370" w:rsidRDefault="00914E71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706504171" w:edGrp="everyone"/>
            <w:permEnd w:id="7065041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74A2D4" w14:textId="77777777" w:rsidR="00914E71" w:rsidRDefault="00914E71" w:rsidP="00914E71">
            <w:pPr>
              <w:ind w:left="993" w:hanging="993"/>
            </w:pPr>
          </w:p>
        </w:tc>
      </w:tr>
    </w:tbl>
    <w:p w14:paraId="414F2361" w14:textId="77777777" w:rsidR="00253CE6" w:rsidRDefault="00253CE6" w:rsidP="00253CE6">
      <w:pPr>
        <w:rPr>
          <w:rFonts w:ascii="Arial" w:hAnsi="Arial" w:cs="Arial"/>
          <w:sz w:val="22"/>
          <w:szCs w:val="22"/>
        </w:rPr>
      </w:pPr>
    </w:p>
    <w:p w14:paraId="1FF524F7" w14:textId="77777777" w:rsidR="00914E71" w:rsidRPr="000E310E" w:rsidRDefault="00914E71" w:rsidP="00914E71">
      <w:pPr>
        <w:jc w:val="left"/>
        <w:rPr>
          <w:rFonts w:ascii="Arial" w:hAnsi="Arial"/>
          <w:bCs/>
          <w:sz w:val="22"/>
          <w:szCs w:val="22"/>
        </w:rPr>
      </w:pPr>
    </w:p>
    <w:p w14:paraId="1A97E330" w14:textId="188DA44E" w:rsidR="00914E71" w:rsidRPr="00914E71" w:rsidRDefault="00914E71" w:rsidP="00914E71">
      <w:pPr>
        <w:pStyle w:val="20TAQuestionNumber"/>
        <w:ind w:left="709" w:hanging="709"/>
        <w:rPr>
          <w:rFonts w:cstheme="minorHAnsi"/>
          <w:color w:val="262626" w:themeColor="text1" w:themeTint="D9"/>
          <w:szCs w:val="24"/>
        </w:rPr>
      </w:pPr>
      <w:bookmarkStart w:id="14" w:name="_Ref130382872"/>
      <w:r w:rsidRPr="00914E71">
        <w:rPr>
          <w:rFonts w:cstheme="minorHAnsi"/>
          <w:color w:val="262626" w:themeColor="text1" w:themeTint="D9"/>
          <w:szCs w:val="24"/>
        </w:rPr>
        <w:lastRenderedPageBreak/>
        <w:t>What is ANSI/ASHRAE 55-2020 - Thermal Environmental Conditions for Human Occupancy?</w:t>
      </w:r>
      <w:bookmarkEnd w:id="14"/>
    </w:p>
    <w:p w14:paraId="4FF3588A" w14:textId="77777777" w:rsidR="00914E71" w:rsidRPr="00830749" w:rsidRDefault="00914E71" w:rsidP="00914E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E71" w:rsidRPr="00830749" w14:paraId="07F7A323" w14:textId="77777777" w:rsidTr="00FC6370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89780" w14:textId="77777777" w:rsidR="00914E71" w:rsidRPr="001C4084" w:rsidRDefault="00914E71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DC86" w14:textId="553A2582" w:rsidR="00914E71" w:rsidRPr="001C4084" w:rsidRDefault="00914E71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475937875" w:edGrp="everyone"/>
            <w:permEnd w:id="1475937875"/>
          </w:p>
        </w:tc>
        <w:permStart w:id="9912461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30BE0C" w14:textId="77777777" w:rsidR="00914E7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9462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E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1246110"/>
          </w:p>
        </w:tc>
      </w:tr>
    </w:tbl>
    <w:p w14:paraId="423A21D9" w14:textId="77777777" w:rsidR="00914E71" w:rsidRDefault="00914E71" w:rsidP="00914E71">
      <w:pPr>
        <w:rPr>
          <w:rFonts w:ascii="Arial" w:hAnsi="Arial" w:cs="Arial"/>
          <w:sz w:val="22"/>
          <w:szCs w:val="22"/>
        </w:rPr>
      </w:pPr>
    </w:p>
    <w:p w14:paraId="34B92F0E" w14:textId="77777777" w:rsidR="00914E71" w:rsidRPr="000E310E" w:rsidRDefault="00914E71" w:rsidP="00914E71">
      <w:pPr>
        <w:jc w:val="left"/>
        <w:rPr>
          <w:rFonts w:ascii="Arial" w:hAnsi="Arial"/>
          <w:bCs/>
          <w:sz w:val="22"/>
          <w:szCs w:val="22"/>
        </w:rPr>
      </w:pPr>
    </w:p>
    <w:p w14:paraId="3F4EF55E" w14:textId="49382B19" w:rsidR="00914E71" w:rsidRPr="00830749" w:rsidRDefault="002104B1" w:rsidP="00914E71">
      <w:pPr>
        <w:pStyle w:val="20TAQuestionNumber"/>
        <w:ind w:left="709" w:hanging="709"/>
      </w:pPr>
      <w:bookmarkStart w:id="15" w:name="_Ref130385807"/>
      <w:r>
        <w:t>Discuss theory</w:t>
      </w:r>
      <w:r w:rsidR="00914E71">
        <w:t xml:space="preserve"> </w:t>
      </w:r>
      <w:r>
        <w:t>of heat flow and how heat transfers between objects.</w:t>
      </w:r>
      <w:bookmarkEnd w:id="15"/>
    </w:p>
    <w:p w14:paraId="5327E35A" w14:textId="77777777" w:rsidR="00914E71" w:rsidRPr="00830749" w:rsidRDefault="00914E71" w:rsidP="00914E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E71" w:rsidRPr="00830749" w14:paraId="35ACBB3E" w14:textId="77777777" w:rsidTr="00FC6370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49C31F" w14:textId="77777777" w:rsidR="00914E71" w:rsidRPr="001C4084" w:rsidRDefault="00914E71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446A" w14:textId="421F3AA9" w:rsidR="00914E71" w:rsidRPr="001C4084" w:rsidRDefault="00914E71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33757805" w:edGrp="everyone"/>
            <w:permEnd w:id="33757805"/>
          </w:p>
        </w:tc>
        <w:permStart w:id="3227950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8093A3" w14:textId="77777777" w:rsidR="00914E7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36877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E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2795014"/>
          </w:p>
        </w:tc>
      </w:tr>
    </w:tbl>
    <w:p w14:paraId="3E9809FF" w14:textId="77777777" w:rsidR="00914E71" w:rsidRDefault="00914E71" w:rsidP="00914E71">
      <w:pPr>
        <w:rPr>
          <w:rFonts w:ascii="Arial" w:hAnsi="Arial" w:cs="Arial"/>
          <w:sz w:val="22"/>
          <w:szCs w:val="22"/>
        </w:rPr>
      </w:pPr>
    </w:p>
    <w:p w14:paraId="037DC9DE" w14:textId="77777777" w:rsidR="00FB6CE9" w:rsidRDefault="00FB6CE9" w:rsidP="00FB6CE9">
      <w:pPr>
        <w:rPr>
          <w:rFonts w:ascii="Arial" w:hAnsi="Arial" w:cs="Arial"/>
          <w:sz w:val="22"/>
          <w:szCs w:val="22"/>
        </w:rPr>
      </w:pPr>
    </w:p>
    <w:p w14:paraId="1EF86875" w14:textId="77777777" w:rsidR="00FB6CE9" w:rsidRPr="00FB6CE9" w:rsidRDefault="00FB6CE9" w:rsidP="00FB6CE9">
      <w:pPr>
        <w:pStyle w:val="20TAQuestionNumber"/>
        <w:ind w:left="709" w:hanging="709"/>
        <w:rPr>
          <w:rFonts w:cstheme="minorHAnsi"/>
          <w:color w:val="262626" w:themeColor="text1" w:themeTint="D9"/>
          <w:szCs w:val="24"/>
        </w:rPr>
      </w:pPr>
      <w:bookmarkStart w:id="16" w:name="_Ref130386796"/>
      <w:r w:rsidRPr="00FB6CE9">
        <w:rPr>
          <w:rFonts w:cstheme="minorHAnsi"/>
          <w:color w:val="262626" w:themeColor="text1" w:themeTint="D9"/>
          <w:szCs w:val="24"/>
        </w:rPr>
        <w:lastRenderedPageBreak/>
        <w:t>Listed below are different types of central heating systems.</w:t>
      </w:r>
      <w:bookmarkEnd w:id="16"/>
      <w:r w:rsidRPr="00FB6CE9">
        <w:rPr>
          <w:rFonts w:cstheme="minorHAnsi"/>
          <w:color w:val="262626" w:themeColor="text1" w:themeTint="D9"/>
          <w:szCs w:val="24"/>
        </w:rPr>
        <w:t xml:space="preserve"> </w:t>
      </w:r>
    </w:p>
    <w:p w14:paraId="5FA86733" w14:textId="3A164963" w:rsidR="00FB6CE9" w:rsidRPr="00FB6CE9" w:rsidRDefault="00FB6CE9" w:rsidP="00FB6CE9">
      <w:pPr>
        <w:pStyle w:val="20TAQuestionNumber"/>
        <w:numPr>
          <w:ilvl w:val="0"/>
          <w:numId w:val="0"/>
        </w:numPr>
        <w:ind w:left="709"/>
        <w:rPr>
          <w:rFonts w:cstheme="minorHAnsi"/>
          <w:color w:val="262626" w:themeColor="text1" w:themeTint="D9"/>
          <w:szCs w:val="24"/>
        </w:rPr>
      </w:pPr>
      <w:r w:rsidRPr="00FB6CE9">
        <w:rPr>
          <w:rFonts w:cstheme="minorHAnsi"/>
          <w:color w:val="262626" w:themeColor="text1" w:themeTint="D9"/>
          <w:szCs w:val="24"/>
        </w:rPr>
        <w:t>Compare each system by indicating how much their running cost (either low, medium, or high) and their greenhouse gas emissions, and answer the questions that follow.</w:t>
      </w:r>
    </w:p>
    <w:p w14:paraId="040A2AB1" w14:textId="77777777" w:rsidR="00FB6CE9" w:rsidRPr="00830749" w:rsidRDefault="00FB6CE9" w:rsidP="00FB6CE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2409"/>
        <w:gridCol w:w="2553"/>
        <w:gridCol w:w="2553"/>
        <w:gridCol w:w="564"/>
      </w:tblGrid>
      <w:tr w:rsidR="00FB6CE9" w14:paraId="08C6E54B" w14:textId="77777777" w:rsidTr="00830DD5">
        <w:tc>
          <w:tcPr>
            <w:tcW w:w="54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8C05C3" w14:textId="77777777" w:rsidR="00FB6CE9" w:rsidRDefault="00FB6CE9" w:rsidP="00D5701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E59F23D" w14:textId="07535641" w:rsidR="00FB6CE9" w:rsidRDefault="00FB6CE9" w:rsidP="009D7269">
            <w:pPr>
              <w:keepNext/>
              <w:ind w:left="993" w:hanging="993"/>
              <w:jc w:val="center"/>
            </w:pPr>
            <w:r>
              <w:t>Energy Efficient</w:t>
            </w:r>
            <w:r w:rsidR="009D7269">
              <w:t xml:space="preserve"> </w:t>
            </w:r>
            <w:r>
              <w:t>System</w:t>
            </w:r>
          </w:p>
        </w:tc>
        <w:tc>
          <w:tcPr>
            <w:tcW w:w="14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1B8FF671" w14:textId="347D35AA" w:rsidR="00FB6CE9" w:rsidRDefault="00FB6CE9" w:rsidP="009D7269">
            <w:pPr>
              <w:pStyle w:val="TableHeading"/>
              <w:framePr w:hSpace="0" w:wrap="auto" w:vAnchor="margin" w:hAnchor="text" w:yAlign="inline"/>
            </w:pPr>
            <w:r>
              <w:t>Running</w:t>
            </w:r>
            <w:r w:rsidR="009D7269">
              <w:t xml:space="preserve"> </w:t>
            </w:r>
            <w:r>
              <w:t>Cost</w:t>
            </w:r>
          </w:p>
        </w:tc>
        <w:tc>
          <w:tcPr>
            <w:tcW w:w="14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EE16DA" w14:textId="788DA105" w:rsidR="00FB6CE9" w:rsidRDefault="00FB6CE9" w:rsidP="009D7269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Greenhouse</w:t>
            </w:r>
            <w:r w:rsidR="009D7269">
              <w:t xml:space="preserve"> </w:t>
            </w:r>
            <w:r>
              <w:t>Gas</w:t>
            </w:r>
            <w:r w:rsidR="009D7269">
              <w:t xml:space="preserve"> E</w:t>
            </w:r>
            <w:r>
              <w:t>missions</w:t>
            </w:r>
          </w:p>
        </w:tc>
        <w:permStart w:id="2011769087" w:edGrp="everyone"/>
        <w:tc>
          <w:tcPr>
            <w:tcW w:w="31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EFA62D" w14:textId="77777777" w:rsidR="00FB6CE9" w:rsidRPr="00533511" w:rsidRDefault="005E641A" w:rsidP="00D5701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188962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B6CE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1769087"/>
          </w:p>
        </w:tc>
      </w:tr>
      <w:tr w:rsidR="00FB6CE9" w14:paraId="368DC444" w14:textId="77777777" w:rsidTr="00830DD5">
        <w:trPr>
          <w:trHeight w:val="1134"/>
          <w:hidden/>
        </w:trPr>
        <w:tc>
          <w:tcPr>
            <w:tcW w:w="54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5712A9" w14:textId="77777777" w:rsidR="00FB6CE9" w:rsidRPr="00FE608E" w:rsidRDefault="00FB6CE9" w:rsidP="00D570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2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73C1E0" w14:textId="4C889848" w:rsidR="00FB6CE9" w:rsidRPr="009D7269" w:rsidRDefault="00FB6CE9" w:rsidP="00D57012">
            <w:pPr>
              <w:jc w:val="center"/>
              <w:rPr>
                <w:szCs w:val="22"/>
              </w:rPr>
            </w:pPr>
            <w:r w:rsidRPr="009D7269">
              <w:rPr>
                <w:rFonts w:cstheme="minorHAnsi"/>
                <w:color w:val="262626" w:themeColor="text1" w:themeTint="D9"/>
                <w:szCs w:val="22"/>
              </w:rPr>
              <w:t>High efficiency ducted natural gas</w:t>
            </w:r>
          </w:p>
        </w:tc>
        <w:tc>
          <w:tcPr>
            <w:tcW w:w="1407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97375" w14:textId="59A18118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431269762" w:edGrp="everyone"/>
            <w:permEnd w:id="1431269762"/>
          </w:p>
        </w:tc>
        <w:tc>
          <w:tcPr>
            <w:tcW w:w="14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E5F2C90" w14:textId="479ED143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747524825" w:edGrp="everyone"/>
            <w:permEnd w:id="1747524825"/>
          </w:p>
        </w:tc>
        <w:tc>
          <w:tcPr>
            <w:tcW w:w="31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3D8115" w14:textId="77777777" w:rsidR="00FB6CE9" w:rsidRDefault="00FB6CE9" w:rsidP="00D57012">
            <w:pPr>
              <w:ind w:left="993" w:hanging="993"/>
            </w:pPr>
          </w:p>
        </w:tc>
      </w:tr>
      <w:tr w:rsidR="00FB6CE9" w14:paraId="6719ABB2" w14:textId="77777777" w:rsidTr="00830DD5">
        <w:trPr>
          <w:trHeight w:val="1134"/>
          <w:hidden/>
        </w:trPr>
        <w:tc>
          <w:tcPr>
            <w:tcW w:w="54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AF4309" w14:textId="77777777" w:rsidR="00FB6CE9" w:rsidRPr="00FE608E" w:rsidRDefault="00FB6CE9" w:rsidP="00D570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2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ABA469" w14:textId="4CFDCB72" w:rsidR="00FB6CE9" w:rsidRPr="009D7269" w:rsidRDefault="00FB6CE9" w:rsidP="00D57012">
            <w:pPr>
              <w:jc w:val="center"/>
              <w:rPr>
                <w:szCs w:val="22"/>
              </w:rPr>
            </w:pPr>
            <w:r w:rsidRPr="009D7269">
              <w:rPr>
                <w:rFonts w:cstheme="minorHAnsi"/>
                <w:color w:val="262626" w:themeColor="text1" w:themeTint="D9"/>
                <w:szCs w:val="22"/>
              </w:rPr>
              <w:t>Hydronic zoned natural gas or heat pump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F9838" w14:textId="3CA58C07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943350787" w:edGrp="everyone"/>
            <w:permEnd w:id="1943350787"/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AF9919" w14:textId="23E25362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571388690" w:edGrp="everyone"/>
            <w:permEnd w:id="1571388690"/>
          </w:p>
        </w:tc>
        <w:tc>
          <w:tcPr>
            <w:tcW w:w="31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913E8F" w14:textId="77777777" w:rsidR="00FB6CE9" w:rsidRDefault="00FB6CE9" w:rsidP="00D57012">
            <w:pPr>
              <w:ind w:left="993" w:hanging="993"/>
            </w:pPr>
          </w:p>
        </w:tc>
      </w:tr>
      <w:tr w:rsidR="00FB6CE9" w14:paraId="1BB5ECD6" w14:textId="77777777" w:rsidTr="00830DD5">
        <w:trPr>
          <w:trHeight w:val="1134"/>
          <w:hidden/>
        </w:trPr>
        <w:tc>
          <w:tcPr>
            <w:tcW w:w="54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DCAAE5" w14:textId="77777777" w:rsidR="00FB6CE9" w:rsidRPr="00FE608E" w:rsidRDefault="00FB6CE9" w:rsidP="00D570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2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0E39" w14:textId="328FDB75" w:rsidR="00FB6CE9" w:rsidRPr="009D7269" w:rsidRDefault="00FB6CE9" w:rsidP="00D57012">
            <w:pPr>
              <w:jc w:val="center"/>
              <w:rPr>
                <w:szCs w:val="22"/>
              </w:rPr>
            </w:pPr>
            <w:r w:rsidRPr="009D7269">
              <w:rPr>
                <w:rFonts w:cstheme="minorHAnsi"/>
                <w:color w:val="262626" w:themeColor="text1" w:themeTint="D9"/>
                <w:szCs w:val="22"/>
              </w:rPr>
              <w:t>Ducted reverse cycle or heat pump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92CDB7" w14:textId="46D17BBC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125030459" w:edGrp="everyone"/>
            <w:permEnd w:id="2125030459"/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EAE695" w14:textId="35F9AF93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029062397" w:edGrp="everyone"/>
            <w:permEnd w:id="1029062397"/>
          </w:p>
        </w:tc>
        <w:tc>
          <w:tcPr>
            <w:tcW w:w="31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CBAC5" w14:textId="77777777" w:rsidR="00FB6CE9" w:rsidRDefault="00FB6CE9" w:rsidP="00D57012">
            <w:pPr>
              <w:ind w:left="993" w:hanging="993"/>
            </w:pPr>
          </w:p>
        </w:tc>
      </w:tr>
      <w:tr w:rsidR="00FB6CE9" w14:paraId="3E9FEA18" w14:textId="77777777" w:rsidTr="00830DD5">
        <w:trPr>
          <w:trHeight w:val="1134"/>
          <w:hidden/>
        </w:trPr>
        <w:tc>
          <w:tcPr>
            <w:tcW w:w="54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4B9C58" w14:textId="77777777" w:rsidR="00FB6CE9" w:rsidRPr="00FE608E" w:rsidRDefault="00FB6CE9" w:rsidP="00D570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2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B9A433" w14:textId="58888E15" w:rsidR="00FB6CE9" w:rsidRPr="009D7269" w:rsidRDefault="00FB6CE9" w:rsidP="00D57012">
            <w:pPr>
              <w:jc w:val="center"/>
              <w:rPr>
                <w:szCs w:val="22"/>
              </w:rPr>
            </w:pPr>
            <w:r w:rsidRPr="009D7269">
              <w:rPr>
                <w:rFonts w:cstheme="minorHAnsi"/>
                <w:color w:val="262626" w:themeColor="text1" w:themeTint="D9"/>
                <w:szCs w:val="22"/>
              </w:rPr>
              <w:t>In-slab high off-peak electric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0ABEB19" w14:textId="16DDF49F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881794290" w:edGrp="everyone"/>
            <w:permEnd w:id="881794290"/>
          </w:p>
        </w:tc>
        <w:tc>
          <w:tcPr>
            <w:tcW w:w="1407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66E0FE" w14:textId="6D84B343" w:rsidR="00FB6CE9" w:rsidRPr="00FC6370" w:rsidRDefault="00FB6CE9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881080281" w:edGrp="everyone"/>
            <w:permEnd w:id="881080281"/>
          </w:p>
        </w:tc>
        <w:tc>
          <w:tcPr>
            <w:tcW w:w="31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D251FC" w14:textId="77777777" w:rsidR="00FB6CE9" w:rsidRDefault="00FB6CE9" w:rsidP="00D57012">
            <w:pPr>
              <w:ind w:left="993" w:hanging="993"/>
            </w:pPr>
          </w:p>
        </w:tc>
      </w:tr>
    </w:tbl>
    <w:p w14:paraId="17E46161" w14:textId="659D5CB7" w:rsidR="00FB6CE9" w:rsidRDefault="00FB6CE9" w:rsidP="00FB6CE9">
      <w:pPr>
        <w:rPr>
          <w:rFonts w:ascii="Arial" w:hAnsi="Arial" w:cs="Arial"/>
          <w:sz w:val="22"/>
          <w:szCs w:val="22"/>
        </w:rPr>
      </w:pPr>
    </w:p>
    <w:p w14:paraId="60FAB863" w14:textId="77777777" w:rsidR="00FB6CE9" w:rsidRDefault="00FB6CE9" w:rsidP="00FB6CE9">
      <w:pPr>
        <w:rPr>
          <w:rFonts w:ascii="Arial" w:hAnsi="Arial" w:cs="Arial"/>
          <w:sz w:val="22"/>
          <w:szCs w:val="22"/>
        </w:rPr>
      </w:pPr>
    </w:p>
    <w:p w14:paraId="0075C403" w14:textId="27F56EF2" w:rsidR="00914E71" w:rsidRPr="00830749" w:rsidRDefault="00914E71" w:rsidP="00914E71">
      <w:pPr>
        <w:pStyle w:val="20TAQuestionNumber"/>
        <w:ind w:left="709" w:hanging="709"/>
      </w:pPr>
      <w:bookmarkStart w:id="17" w:name="_Ref130388478"/>
      <w:r>
        <w:t>D</w:t>
      </w:r>
      <w:r w:rsidR="00D57012">
        <w:t xml:space="preserve">iscuss the factors </w:t>
      </w:r>
      <w:r w:rsidR="00D57012" w:rsidRPr="00725049">
        <w:t xml:space="preserve">that may affect variations in HVAC energy use between </w:t>
      </w:r>
      <w:r w:rsidR="00D57012">
        <w:t xml:space="preserve">different types of </w:t>
      </w:r>
      <w:r w:rsidR="00D57012" w:rsidRPr="00725049">
        <w:t>buildings</w:t>
      </w:r>
      <w:r w:rsidR="00D57012">
        <w:t>.</w:t>
      </w:r>
      <w:bookmarkEnd w:id="17"/>
    </w:p>
    <w:p w14:paraId="40ED4D9A" w14:textId="77777777" w:rsidR="00914E71" w:rsidRPr="00830749" w:rsidRDefault="00914E71" w:rsidP="00914E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E71" w:rsidRPr="00830749" w14:paraId="41923475" w14:textId="77777777" w:rsidTr="00FC6370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C6F4B8" w14:textId="77777777" w:rsidR="00914E71" w:rsidRPr="001C4084" w:rsidRDefault="00914E71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219" w14:textId="6BE05522" w:rsidR="00914E71" w:rsidRPr="001C4084" w:rsidRDefault="00914E71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2027758226" w:edGrp="everyone"/>
            <w:permEnd w:id="2027758226"/>
          </w:p>
        </w:tc>
        <w:permStart w:id="16870941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39E1A4" w14:textId="77777777" w:rsidR="00914E7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9173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E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094177"/>
          </w:p>
        </w:tc>
      </w:tr>
    </w:tbl>
    <w:p w14:paraId="20F34B37" w14:textId="77777777" w:rsidR="00914E71" w:rsidRDefault="00914E71" w:rsidP="00914E71">
      <w:pPr>
        <w:rPr>
          <w:rFonts w:ascii="Arial" w:hAnsi="Arial" w:cs="Arial"/>
          <w:sz w:val="22"/>
          <w:szCs w:val="22"/>
        </w:rPr>
      </w:pPr>
    </w:p>
    <w:p w14:paraId="224AE44D" w14:textId="0740A956" w:rsidR="00914E71" w:rsidRPr="00830749" w:rsidRDefault="00DF09D1" w:rsidP="00914E71">
      <w:pPr>
        <w:pStyle w:val="20TAQuestionNumber"/>
        <w:ind w:left="709" w:hanging="709"/>
      </w:pPr>
      <w:bookmarkStart w:id="18" w:name="_Ref130389101"/>
      <w:r>
        <w:lastRenderedPageBreak/>
        <w:t>Explain the difference between exhaust ventilation systems and supply ventilation systems.</w:t>
      </w:r>
      <w:bookmarkEnd w:id="18"/>
    </w:p>
    <w:p w14:paraId="2E251053" w14:textId="77777777" w:rsidR="00914E71" w:rsidRPr="00830749" w:rsidRDefault="00914E71" w:rsidP="00914E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E71" w:rsidRPr="00830749" w14:paraId="0310340E" w14:textId="77777777" w:rsidTr="00FC6370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F01C63" w14:textId="77777777" w:rsidR="00914E71" w:rsidRPr="001C4084" w:rsidRDefault="00914E71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F2CF" w14:textId="25540A9B" w:rsidR="00914E71" w:rsidRPr="001C4084" w:rsidRDefault="00914E71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702612584" w:edGrp="everyone"/>
            <w:permEnd w:id="702612584"/>
          </w:p>
        </w:tc>
        <w:permStart w:id="10423649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D8B7CE" w14:textId="77777777" w:rsidR="00914E7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7733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E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2364991"/>
          </w:p>
        </w:tc>
      </w:tr>
    </w:tbl>
    <w:p w14:paraId="1FA9A4E0" w14:textId="77777777" w:rsidR="00914E71" w:rsidRDefault="00914E71" w:rsidP="00914E71">
      <w:pPr>
        <w:rPr>
          <w:rFonts w:ascii="Arial" w:hAnsi="Arial" w:cs="Arial"/>
          <w:sz w:val="22"/>
          <w:szCs w:val="22"/>
        </w:rPr>
      </w:pPr>
    </w:p>
    <w:p w14:paraId="48521C0A" w14:textId="77777777" w:rsidR="00914E71" w:rsidRPr="000E310E" w:rsidRDefault="00914E71" w:rsidP="00914E71">
      <w:pPr>
        <w:jc w:val="left"/>
        <w:rPr>
          <w:rFonts w:ascii="Arial" w:hAnsi="Arial"/>
          <w:bCs/>
          <w:sz w:val="22"/>
          <w:szCs w:val="22"/>
        </w:rPr>
      </w:pPr>
    </w:p>
    <w:p w14:paraId="110A9309" w14:textId="1C7E1A23" w:rsidR="00914E71" w:rsidRPr="00830749" w:rsidRDefault="00DF09D1" w:rsidP="00914E71">
      <w:pPr>
        <w:pStyle w:val="20TAQuestionNumber"/>
        <w:ind w:left="709" w:hanging="709"/>
      </w:pPr>
      <w:bookmarkStart w:id="19" w:name="_Ref130389104"/>
      <w:r w:rsidRPr="00DF09D1">
        <w:t>Why should you review mechanical ventilation systems and equipment to aid air flows</w:t>
      </w:r>
      <w:r>
        <w:t xml:space="preserve"> prior to purchase and installation?</w:t>
      </w:r>
      <w:bookmarkEnd w:id="19"/>
    </w:p>
    <w:p w14:paraId="5DB78D38" w14:textId="77777777" w:rsidR="00914E71" w:rsidRPr="00830749" w:rsidRDefault="00914E71" w:rsidP="00914E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E71" w:rsidRPr="00830749" w14:paraId="7FA9B016" w14:textId="77777777" w:rsidTr="00FC6370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B18C16" w14:textId="77777777" w:rsidR="00914E71" w:rsidRPr="001C4084" w:rsidRDefault="00914E71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13A9" w14:textId="5DE0B907" w:rsidR="00914E71" w:rsidRPr="001C4084" w:rsidRDefault="00914E71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2088138469" w:edGrp="everyone"/>
            <w:permEnd w:id="2088138469"/>
          </w:p>
        </w:tc>
        <w:permStart w:id="17627377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F73B46" w14:textId="77777777" w:rsidR="00914E7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9428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E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2737718"/>
          </w:p>
        </w:tc>
      </w:tr>
    </w:tbl>
    <w:p w14:paraId="2BD53D05" w14:textId="77777777" w:rsidR="00914E71" w:rsidRDefault="00914E71" w:rsidP="00914E71">
      <w:pPr>
        <w:rPr>
          <w:rFonts w:ascii="Arial" w:hAnsi="Arial" w:cs="Arial"/>
          <w:sz w:val="22"/>
          <w:szCs w:val="22"/>
        </w:rPr>
      </w:pPr>
    </w:p>
    <w:p w14:paraId="2EB97680" w14:textId="6AC75D00" w:rsidR="00914E71" w:rsidRDefault="00914E71" w:rsidP="00914E71">
      <w:pPr>
        <w:jc w:val="left"/>
        <w:rPr>
          <w:rFonts w:ascii="Arial" w:hAnsi="Arial"/>
          <w:bCs/>
          <w:sz w:val="22"/>
          <w:szCs w:val="22"/>
        </w:rPr>
      </w:pPr>
    </w:p>
    <w:p w14:paraId="7D47C2AE" w14:textId="1E401A28" w:rsidR="0021165C" w:rsidRPr="0021165C" w:rsidRDefault="0021165C" w:rsidP="00FC6370">
      <w:pPr>
        <w:keepNext/>
        <w:jc w:val="left"/>
        <w:rPr>
          <w:rFonts w:ascii="Arial" w:hAnsi="Arial"/>
          <w:b/>
          <w:i/>
          <w:iCs/>
          <w:sz w:val="22"/>
          <w:szCs w:val="22"/>
        </w:rPr>
      </w:pPr>
      <w:r w:rsidRPr="0021165C">
        <w:rPr>
          <w:rFonts w:ascii="Arial" w:hAnsi="Arial"/>
          <w:b/>
          <w:i/>
          <w:iCs/>
          <w:sz w:val="22"/>
          <w:szCs w:val="22"/>
        </w:rPr>
        <w:lastRenderedPageBreak/>
        <w:t xml:space="preserve">Read the installation guide below to respond to </w:t>
      </w:r>
      <w:r w:rsidR="001170D2">
        <w:rPr>
          <w:rFonts w:ascii="Arial" w:hAnsi="Arial"/>
          <w:b/>
          <w:i/>
          <w:iCs/>
          <w:sz w:val="22"/>
          <w:szCs w:val="22"/>
        </w:rPr>
        <w:fldChar w:fldCharType="begin"/>
      </w:r>
      <w:r w:rsidR="001170D2">
        <w:rPr>
          <w:rFonts w:ascii="Arial" w:hAnsi="Arial"/>
          <w:b/>
          <w:i/>
          <w:iCs/>
          <w:sz w:val="22"/>
          <w:szCs w:val="22"/>
        </w:rPr>
        <w:instrText xml:space="preserve"> REF _Ref130389732 \r \h </w:instrText>
      </w:r>
      <w:r w:rsidR="001170D2">
        <w:rPr>
          <w:rFonts w:ascii="Arial" w:hAnsi="Arial"/>
          <w:b/>
          <w:i/>
          <w:iCs/>
          <w:sz w:val="22"/>
          <w:szCs w:val="22"/>
        </w:rPr>
      </w:r>
      <w:r w:rsidR="001170D2">
        <w:rPr>
          <w:rFonts w:ascii="Arial" w:hAnsi="Arial"/>
          <w:b/>
          <w:i/>
          <w:iCs/>
          <w:sz w:val="22"/>
          <w:szCs w:val="22"/>
        </w:rPr>
        <w:fldChar w:fldCharType="separate"/>
      </w:r>
      <w:r w:rsidR="0087656E">
        <w:rPr>
          <w:rFonts w:ascii="Arial" w:hAnsi="Arial"/>
          <w:b/>
          <w:i/>
          <w:iCs/>
          <w:sz w:val="22"/>
          <w:szCs w:val="22"/>
        </w:rPr>
        <w:t xml:space="preserve">Q18. </w:t>
      </w:r>
      <w:r w:rsidR="001170D2">
        <w:rPr>
          <w:rFonts w:ascii="Arial" w:hAnsi="Arial"/>
          <w:b/>
          <w:i/>
          <w:iCs/>
          <w:sz w:val="22"/>
          <w:szCs w:val="22"/>
        </w:rPr>
        <w:fldChar w:fldCharType="end"/>
      </w:r>
      <w:r w:rsidR="001170D2">
        <w:rPr>
          <w:rFonts w:ascii="Arial" w:hAnsi="Arial"/>
          <w:b/>
          <w:i/>
          <w:iCs/>
          <w:sz w:val="22"/>
          <w:szCs w:val="22"/>
        </w:rPr>
        <w:t xml:space="preserve">&amp; </w:t>
      </w:r>
      <w:r w:rsidR="001170D2">
        <w:rPr>
          <w:rFonts w:ascii="Arial" w:hAnsi="Arial"/>
          <w:b/>
          <w:i/>
          <w:iCs/>
          <w:sz w:val="22"/>
          <w:szCs w:val="22"/>
        </w:rPr>
        <w:fldChar w:fldCharType="begin"/>
      </w:r>
      <w:r w:rsidR="001170D2">
        <w:rPr>
          <w:rFonts w:ascii="Arial" w:hAnsi="Arial"/>
          <w:b/>
          <w:i/>
          <w:iCs/>
          <w:sz w:val="22"/>
          <w:szCs w:val="22"/>
        </w:rPr>
        <w:instrText xml:space="preserve"> REF _Ref130390010 \r \h </w:instrText>
      </w:r>
      <w:r w:rsidR="001170D2">
        <w:rPr>
          <w:rFonts w:ascii="Arial" w:hAnsi="Arial"/>
          <w:b/>
          <w:i/>
          <w:iCs/>
          <w:sz w:val="22"/>
          <w:szCs w:val="22"/>
        </w:rPr>
      </w:r>
      <w:r w:rsidR="001170D2">
        <w:rPr>
          <w:rFonts w:ascii="Arial" w:hAnsi="Arial"/>
          <w:b/>
          <w:i/>
          <w:iCs/>
          <w:sz w:val="22"/>
          <w:szCs w:val="22"/>
        </w:rPr>
        <w:fldChar w:fldCharType="separate"/>
      </w:r>
      <w:r w:rsidR="0087656E">
        <w:rPr>
          <w:rFonts w:ascii="Arial" w:hAnsi="Arial"/>
          <w:b/>
          <w:i/>
          <w:iCs/>
          <w:sz w:val="22"/>
          <w:szCs w:val="22"/>
        </w:rPr>
        <w:t xml:space="preserve">Q19. </w:t>
      </w:r>
      <w:r w:rsidR="001170D2">
        <w:rPr>
          <w:rFonts w:ascii="Arial" w:hAnsi="Arial"/>
          <w:b/>
          <w:i/>
          <w:iCs/>
          <w:sz w:val="22"/>
          <w:szCs w:val="22"/>
        </w:rPr>
        <w:fldChar w:fldCharType="end"/>
      </w:r>
    </w:p>
    <w:p w14:paraId="16FA5447" w14:textId="6E099BA3" w:rsidR="0021165C" w:rsidRDefault="0021165C" w:rsidP="00914E71">
      <w:pPr>
        <w:jc w:val="left"/>
        <w:rPr>
          <w:rFonts w:ascii="Arial" w:hAnsi="Arial"/>
          <w:bCs/>
          <w:sz w:val="22"/>
          <w:szCs w:val="22"/>
        </w:rPr>
      </w:pPr>
    </w:p>
    <w:p w14:paraId="01A4A5A5" w14:textId="5A0FB3BD" w:rsidR="0021165C" w:rsidRDefault="0021165C" w:rsidP="00914E71">
      <w:pPr>
        <w:jc w:val="left"/>
        <w:rPr>
          <w:rFonts w:ascii="Arial" w:hAnsi="Arial"/>
          <w:bCs/>
          <w:sz w:val="22"/>
          <w:szCs w:val="22"/>
        </w:rPr>
      </w:pPr>
      <w:r>
        <w:rPr>
          <w:noProof/>
        </w:rPr>
        <w:drawing>
          <wp:inline distT="0" distB="0" distL="0" distR="0" wp14:anchorId="7BBE0A48" wp14:editId="728EDB78">
            <wp:extent cx="5966321" cy="8427720"/>
            <wp:effectExtent l="0" t="0" r="0" b="0"/>
            <wp:docPr id="23" name="Picture 2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 with medium confidence"/>
                    <pic:cNvPicPr/>
                  </pic:nvPicPr>
                  <pic:blipFill rotWithShape="1">
                    <a:blip r:embed="rId20"/>
                    <a:srcRect t="985"/>
                    <a:stretch/>
                  </pic:blipFill>
                  <pic:spPr bwMode="auto">
                    <a:xfrm>
                      <a:off x="0" y="0"/>
                      <a:ext cx="5980318" cy="8447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F4350" w14:textId="77777777" w:rsidR="001170D2" w:rsidRDefault="001170D2" w:rsidP="00914E71">
      <w:pPr>
        <w:jc w:val="left"/>
        <w:rPr>
          <w:rFonts w:ascii="Arial" w:hAnsi="Arial"/>
          <w:bCs/>
          <w:sz w:val="22"/>
          <w:szCs w:val="22"/>
        </w:rPr>
      </w:pPr>
    </w:p>
    <w:p w14:paraId="1C03D52F" w14:textId="6886B757" w:rsidR="00914E71" w:rsidRPr="00830749" w:rsidRDefault="00914E71" w:rsidP="00914E71">
      <w:pPr>
        <w:pStyle w:val="20TAQuestionNumber"/>
        <w:ind w:left="709" w:hanging="709"/>
      </w:pPr>
      <w:bookmarkStart w:id="20" w:name="_Ref130389732"/>
      <w:r>
        <w:t>Describe</w:t>
      </w:r>
      <w:r w:rsidR="0021165C">
        <w:t xml:space="preserve"> how this product should be applied to a stud wall and around a corner.</w:t>
      </w:r>
      <w:bookmarkEnd w:id="20"/>
    </w:p>
    <w:p w14:paraId="5A1626E4" w14:textId="77777777" w:rsidR="00914E71" w:rsidRPr="00830749" w:rsidRDefault="00914E71" w:rsidP="00914E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E71" w:rsidRPr="00830749" w14:paraId="0CC83DFA" w14:textId="77777777" w:rsidTr="00AB78FC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DEE939" w14:textId="77777777" w:rsidR="00914E71" w:rsidRPr="001C4084" w:rsidRDefault="00914E71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F4DD" w14:textId="5BE946F8" w:rsidR="00914E71" w:rsidRPr="001C4084" w:rsidRDefault="00914E71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655196899" w:edGrp="everyone"/>
            <w:permEnd w:id="1655196899"/>
          </w:p>
        </w:tc>
        <w:permStart w:id="190625302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AFB53A" w14:textId="77777777" w:rsidR="00914E7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3057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E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6253027"/>
          </w:p>
        </w:tc>
      </w:tr>
    </w:tbl>
    <w:p w14:paraId="78FE535E" w14:textId="77777777" w:rsidR="00914E71" w:rsidRDefault="00914E71" w:rsidP="00914E71">
      <w:pPr>
        <w:rPr>
          <w:rFonts w:ascii="Arial" w:hAnsi="Arial" w:cs="Arial"/>
          <w:sz w:val="22"/>
          <w:szCs w:val="22"/>
        </w:rPr>
      </w:pPr>
    </w:p>
    <w:p w14:paraId="35390ACC" w14:textId="77777777" w:rsidR="001170D2" w:rsidRDefault="001170D2" w:rsidP="001170D2">
      <w:pPr>
        <w:jc w:val="left"/>
        <w:rPr>
          <w:rFonts w:ascii="Arial" w:hAnsi="Arial"/>
          <w:bCs/>
          <w:sz w:val="22"/>
          <w:szCs w:val="22"/>
        </w:rPr>
      </w:pPr>
    </w:p>
    <w:p w14:paraId="68600F85" w14:textId="420E7AEB" w:rsidR="001170D2" w:rsidRPr="00830749" w:rsidRDefault="001170D2" w:rsidP="001170D2">
      <w:pPr>
        <w:pStyle w:val="20TAQuestionNumber"/>
        <w:ind w:left="709" w:hanging="709"/>
      </w:pPr>
      <w:bookmarkStart w:id="21" w:name="_Ref130390010"/>
      <w:r>
        <w:t>Explain why exterior cladding should be installed without delay following the installation of the wall wrap.</w:t>
      </w:r>
      <w:bookmarkEnd w:id="21"/>
    </w:p>
    <w:p w14:paraId="4840523C" w14:textId="77777777" w:rsidR="001170D2" w:rsidRPr="00830749" w:rsidRDefault="001170D2" w:rsidP="001170D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170D2" w:rsidRPr="00830749" w14:paraId="2714D002" w14:textId="77777777" w:rsidTr="00AB78FC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9F975E" w14:textId="77777777" w:rsidR="001170D2" w:rsidRPr="001C4084" w:rsidRDefault="001170D2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ED9B" w14:textId="5219F37C" w:rsidR="001170D2" w:rsidRPr="001C4084" w:rsidRDefault="001170D2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399980100" w:edGrp="everyone"/>
            <w:permEnd w:id="399980100"/>
          </w:p>
        </w:tc>
        <w:permStart w:id="17863266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6E21D6" w14:textId="77777777" w:rsidR="001170D2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82721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70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6326681"/>
          </w:p>
        </w:tc>
      </w:tr>
    </w:tbl>
    <w:p w14:paraId="647C9838" w14:textId="77777777" w:rsidR="001170D2" w:rsidRDefault="001170D2" w:rsidP="001170D2">
      <w:pPr>
        <w:rPr>
          <w:rFonts w:ascii="Arial" w:hAnsi="Arial" w:cs="Arial"/>
          <w:sz w:val="22"/>
          <w:szCs w:val="22"/>
        </w:rPr>
      </w:pPr>
    </w:p>
    <w:p w14:paraId="54F89690" w14:textId="77777777" w:rsidR="001170D2" w:rsidRDefault="001170D2" w:rsidP="001170D2">
      <w:pPr>
        <w:jc w:val="left"/>
        <w:rPr>
          <w:rFonts w:ascii="Arial" w:hAnsi="Arial"/>
          <w:bCs/>
          <w:sz w:val="22"/>
          <w:szCs w:val="22"/>
        </w:rPr>
      </w:pPr>
    </w:p>
    <w:p w14:paraId="5FB4E5DB" w14:textId="601692D9" w:rsidR="001170D2" w:rsidRPr="00830749" w:rsidRDefault="001170D2" w:rsidP="001170D2">
      <w:pPr>
        <w:pStyle w:val="20TAQuestionNumber"/>
        <w:ind w:left="709" w:hanging="709"/>
      </w:pPr>
      <w:bookmarkStart w:id="22" w:name="_Ref130449186"/>
      <w:r>
        <w:t>Explain</w:t>
      </w:r>
      <w:r w:rsidR="008A7E91">
        <w:t xml:space="preserve"> passive solar heating and why this must be considered when designing the position for a building</w:t>
      </w:r>
      <w:r>
        <w:t>.</w:t>
      </w:r>
      <w:bookmarkEnd w:id="22"/>
    </w:p>
    <w:p w14:paraId="39E2F0B4" w14:textId="77777777" w:rsidR="001170D2" w:rsidRPr="00830749" w:rsidRDefault="001170D2" w:rsidP="001170D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170D2" w:rsidRPr="00830749" w14:paraId="7D3B450A" w14:textId="77777777" w:rsidTr="00AB78FC">
        <w:trPr>
          <w:trHeight w:val="37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3903AE" w14:textId="77777777" w:rsidR="001170D2" w:rsidRPr="001C4084" w:rsidRDefault="001170D2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FF54" w14:textId="6C113FD3" w:rsidR="001170D2" w:rsidRPr="001C4084" w:rsidRDefault="001170D2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798249849" w:edGrp="everyone"/>
            <w:permEnd w:id="1798249849"/>
          </w:p>
        </w:tc>
        <w:permStart w:id="1716614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A6208B" w14:textId="77777777" w:rsidR="001170D2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947644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70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661447"/>
          </w:p>
        </w:tc>
      </w:tr>
    </w:tbl>
    <w:p w14:paraId="65D49AF3" w14:textId="77777777" w:rsidR="001170D2" w:rsidRDefault="001170D2" w:rsidP="001170D2">
      <w:pPr>
        <w:rPr>
          <w:rFonts w:ascii="Arial" w:hAnsi="Arial" w:cs="Arial"/>
          <w:sz w:val="22"/>
          <w:szCs w:val="22"/>
        </w:rPr>
      </w:pPr>
    </w:p>
    <w:p w14:paraId="7EB1B1ED" w14:textId="1A970B6B" w:rsidR="00C9385A" w:rsidRPr="00830749" w:rsidRDefault="00C9385A" w:rsidP="00C9385A">
      <w:pPr>
        <w:pStyle w:val="20TAQuestionNumber"/>
        <w:ind w:left="709" w:hanging="709"/>
      </w:pPr>
      <w:bookmarkStart w:id="23" w:name="_Ref130450120"/>
      <w:r>
        <w:lastRenderedPageBreak/>
        <w:t>What is embodied energy?</w:t>
      </w:r>
      <w:bookmarkEnd w:id="23"/>
    </w:p>
    <w:p w14:paraId="0203CEFB" w14:textId="77777777" w:rsidR="00C9385A" w:rsidRPr="00830749" w:rsidRDefault="00C9385A" w:rsidP="00C9385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385A" w:rsidRPr="00830749" w14:paraId="0CC08D6C" w14:textId="77777777" w:rsidTr="00FC6370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282CA7" w14:textId="77777777" w:rsidR="00C9385A" w:rsidRPr="001C4084" w:rsidRDefault="00C9385A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E8BA" w14:textId="22037B58" w:rsidR="00C9385A" w:rsidRPr="001C4084" w:rsidRDefault="00C9385A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599805126" w:edGrp="everyone"/>
            <w:permEnd w:id="1599805126"/>
          </w:p>
        </w:tc>
        <w:permStart w:id="16127397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FDDAD3" w14:textId="77777777" w:rsidR="00C9385A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15843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8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2739734"/>
          </w:p>
        </w:tc>
      </w:tr>
    </w:tbl>
    <w:p w14:paraId="16DC0A15" w14:textId="639DC15B" w:rsidR="002D67B4" w:rsidRDefault="002D67B4" w:rsidP="00B115D7">
      <w:pPr>
        <w:rPr>
          <w:rFonts w:ascii="Arial" w:hAnsi="Arial" w:cs="Arial"/>
          <w:sz w:val="22"/>
          <w:szCs w:val="22"/>
        </w:rPr>
      </w:pPr>
    </w:p>
    <w:p w14:paraId="4FB5FD0F" w14:textId="77777777" w:rsidR="00C9385A" w:rsidRDefault="00C9385A" w:rsidP="00C9385A">
      <w:pPr>
        <w:jc w:val="left"/>
        <w:rPr>
          <w:rFonts w:ascii="Arial" w:hAnsi="Arial"/>
          <w:bCs/>
          <w:sz w:val="22"/>
          <w:szCs w:val="22"/>
        </w:rPr>
      </w:pPr>
    </w:p>
    <w:p w14:paraId="13B9F807" w14:textId="11B245CC" w:rsidR="00C9385A" w:rsidRPr="00830749" w:rsidRDefault="00C9385A" w:rsidP="00C9385A">
      <w:pPr>
        <w:pStyle w:val="20TAQuestionNumber"/>
        <w:ind w:left="709" w:hanging="709"/>
      </w:pPr>
      <w:bookmarkStart w:id="24" w:name="_Ref130450121"/>
      <w:r>
        <w:t>Explain why consideration of embodied energy is made when selecting construction materials and products for energy-efficient buildings.</w:t>
      </w:r>
      <w:bookmarkEnd w:id="24"/>
    </w:p>
    <w:p w14:paraId="606CD445" w14:textId="77777777" w:rsidR="00C9385A" w:rsidRPr="00830749" w:rsidRDefault="00C9385A" w:rsidP="00C9385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385A" w:rsidRPr="00830749" w14:paraId="53D09D54" w14:textId="77777777" w:rsidTr="00FC6370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184FF4" w14:textId="77777777" w:rsidR="00C9385A" w:rsidRPr="001C4084" w:rsidRDefault="00C9385A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2B45" w14:textId="58C00948" w:rsidR="00C9385A" w:rsidRPr="001C4084" w:rsidRDefault="00C9385A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214400645" w:edGrp="everyone"/>
            <w:permEnd w:id="1214400645"/>
          </w:p>
        </w:tc>
        <w:permStart w:id="4233678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48B18F" w14:textId="77777777" w:rsidR="00C9385A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13884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8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3367884"/>
          </w:p>
        </w:tc>
      </w:tr>
    </w:tbl>
    <w:p w14:paraId="05308C51" w14:textId="77777777" w:rsidR="00C9385A" w:rsidRDefault="00C9385A" w:rsidP="00C9385A">
      <w:pPr>
        <w:rPr>
          <w:rFonts w:ascii="Arial" w:hAnsi="Arial" w:cs="Arial"/>
          <w:sz w:val="22"/>
          <w:szCs w:val="22"/>
        </w:rPr>
      </w:pPr>
    </w:p>
    <w:p w14:paraId="70E9757A" w14:textId="77777777" w:rsidR="00C9385A" w:rsidRDefault="00C9385A" w:rsidP="00C9385A">
      <w:pPr>
        <w:jc w:val="left"/>
        <w:rPr>
          <w:rFonts w:ascii="Arial" w:hAnsi="Arial"/>
          <w:bCs/>
          <w:sz w:val="22"/>
          <w:szCs w:val="22"/>
        </w:rPr>
      </w:pPr>
    </w:p>
    <w:p w14:paraId="474CB4C5" w14:textId="0E19B427" w:rsidR="00C9385A" w:rsidRPr="00830749" w:rsidRDefault="004D40CF" w:rsidP="00C9385A">
      <w:pPr>
        <w:pStyle w:val="20TAQuestionNumber"/>
        <w:ind w:left="709" w:hanging="709"/>
      </w:pPr>
      <w:bookmarkStart w:id="25" w:name="_Ref130450705"/>
      <w:r>
        <w:t xml:space="preserve">Discuss energy efficient treatment that can be applied to combat insulating material gaps around old style </w:t>
      </w:r>
      <w:r w:rsidRPr="004D40CF">
        <w:t>halogen downlights</w:t>
      </w:r>
      <w:r w:rsidR="00C9385A">
        <w:t>.</w:t>
      </w:r>
      <w:bookmarkEnd w:id="25"/>
    </w:p>
    <w:p w14:paraId="64BFC640" w14:textId="77777777" w:rsidR="00C9385A" w:rsidRPr="00830749" w:rsidRDefault="00C9385A" w:rsidP="00C9385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385A" w:rsidRPr="00830749" w14:paraId="6561A6A0" w14:textId="77777777" w:rsidTr="00FC6370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25798A" w14:textId="77777777" w:rsidR="00C9385A" w:rsidRPr="001C4084" w:rsidRDefault="00C9385A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7960" w14:textId="29BDCDD4" w:rsidR="00C9385A" w:rsidRPr="001C4084" w:rsidRDefault="00C9385A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317077614" w:edGrp="everyone"/>
            <w:permEnd w:id="317077614"/>
          </w:p>
        </w:tc>
        <w:permStart w:id="7395875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A13457" w14:textId="77777777" w:rsidR="00C9385A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191145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8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9587513"/>
          </w:p>
        </w:tc>
      </w:tr>
    </w:tbl>
    <w:p w14:paraId="6E422ABA" w14:textId="77777777" w:rsidR="00C9385A" w:rsidRDefault="00C9385A" w:rsidP="00C9385A">
      <w:pPr>
        <w:rPr>
          <w:rFonts w:ascii="Arial" w:hAnsi="Arial" w:cs="Arial"/>
          <w:sz w:val="22"/>
          <w:szCs w:val="22"/>
        </w:rPr>
      </w:pPr>
    </w:p>
    <w:p w14:paraId="4CC0C6D6" w14:textId="16EC13D4" w:rsidR="007905B5" w:rsidRPr="00830749" w:rsidRDefault="007905B5" w:rsidP="007905B5">
      <w:pPr>
        <w:pStyle w:val="20TAQuestionNumber"/>
        <w:ind w:left="709" w:hanging="709"/>
      </w:pPr>
      <w:bookmarkStart w:id="26" w:name="_Ref130455201"/>
      <w:r>
        <w:lastRenderedPageBreak/>
        <w:t xml:space="preserve">Discuss </w:t>
      </w:r>
      <w:r w:rsidRPr="00925C67">
        <w:t>effective energy efficient treatment</w:t>
      </w:r>
      <w:r>
        <w:t xml:space="preserve"> that can be used for the following situations</w:t>
      </w:r>
      <w:r>
        <w:rPr>
          <w:rFonts w:cstheme="minorHAnsi"/>
          <w:color w:val="262626" w:themeColor="text1" w:themeTint="D9"/>
          <w:szCs w:val="24"/>
        </w:rPr>
        <w:t>.</w:t>
      </w:r>
      <w:bookmarkEnd w:id="26"/>
    </w:p>
    <w:p w14:paraId="1A98D2C4" w14:textId="77777777" w:rsidR="007905B5" w:rsidRPr="00830749" w:rsidRDefault="007905B5" w:rsidP="007905B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7905B5" w14:paraId="151FDB65" w14:textId="77777777" w:rsidTr="00E2006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DA6691" w14:textId="77777777" w:rsidR="007905B5" w:rsidRDefault="007905B5" w:rsidP="00E2006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9DBFD0" w14:textId="286CDEA8" w:rsidR="007905B5" w:rsidRDefault="007905B5" w:rsidP="00E20065">
            <w:pPr>
              <w:keepNext/>
              <w:ind w:left="993" w:hanging="993"/>
              <w:jc w:val="center"/>
            </w:pPr>
            <w:r>
              <w:t>Situation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D46135" w14:textId="01D90A60" w:rsidR="007905B5" w:rsidRDefault="007905B5" w:rsidP="00E20065">
            <w:pPr>
              <w:pStyle w:val="TableHeading"/>
              <w:framePr w:hSpace="0" w:wrap="auto" w:vAnchor="margin" w:hAnchor="text" w:yAlign="inline"/>
            </w:pPr>
            <w:r>
              <w:t>Effective energy efficient treatment</w:t>
            </w:r>
          </w:p>
        </w:tc>
        <w:permStart w:id="38269204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A21581" w14:textId="77777777" w:rsidR="007905B5" w:rsidRPr="00533511" w:rsidRDefault="005E641A" w:rsidP="00E200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9821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905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92042"/>
          </w:p>
        </w:tc>
      </w:tr>
      <w:tr w:rsidR="007905B5" w14:paraId="511383B7" w14:textId="77777777" w:rsidTr="00E2006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3069F7" w14:textId="77777777" w:rsidR="007905B5" w:rsidRPr="00FE608E" w:rsidRDefault="007905B5" w:rsidP="00E2006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5DEC05" w14:textId="3B140396" w:rsidR="007905B5" w:rsidRPr="009D7269" w:rsidRDefault="007905B5" w:rsidP="00E20065">
            <w:pPr>
              <w:jc w:val="center"/>
              <w:rPr>
                <w:szCs w:val="24"/>
              </w:rPr>
            </w:pPr>
            <w:r w:rsidRPr="009D7269">
              <w:rPr>
                <w:szCs w:val="24"/>
              </w:rPr>
              <w:t>Gaps under and around doors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3433A4" w14:textId="02D64EB6" w:rsidR="007905B5" w:rsidRPr="00FC6370" w:rsidRDefault="007905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004738732" w:edGrp="everyone"/>
            <w:permEnd w:id="1004738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ADF16B" w14:textId="77777777" w:rsidR="007905B5" w:rsidRDefault="007905B5" w:rsidP="00E20065">
            <w:pPr>
              <w:ind w:left="993" w:hanging="993"/>
            </w:pPr>
          </w:p>
        </w:tc>
      </w:tr>
      <w:tr w:rsidR="007905B5" w14:paraId="58BFD084" w14:textId="77777777" w:rsidTr="00E2006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B0E842" w14:textId="77777777" w:rsidR="007905B5" w:rsidRPr="00FE608E" w:rsidRDefault="007905B5" w:rsidP="00E2006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1CB1194" w14:textId="0BE803B1" w:rsidR="007905B5" w:rsidRPr="009D7269" w:rsidRDefault="00E20065" w:rsidP="00E20065">
            <w:pPr>
              <w:jc w:val="center"/>
              <w:rPr>
                <w:szCs w:val="24"/>
              </w:rPr>
            </w:pPr>
            <w:r w:rsidRPr="009D7269">
              <w:rPr>
                <w:szCs w:val="24"/>
              </w:rPr>
              <w:t>Openings for floor or ceiling ducts used to transmit heating or cooling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66E404C" w14:textId="72965223" w:rsidR="007905B5" w:rsidRPr="00FC6370" w:rsidRDefault="007905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310068671" w:edGrp="everyone"/>
            <w:permEnd w:id="13100686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A55BCE" w14:textId="77777777" w:rsidR="007905B5" w:rsidRDefault="007905B5" w:rsidP="00E20065">
            <w:pPr>
              <w:ind w:left="993" w:hanging="993"/>
            </w:pPr>
          </w:p>
        </w:tc>
      </w:tr>
      <w:tr w:rsidR="007905B5" w14:paraId="67E48A7E" w14:textId="77777777" w:rsidTr="00E2006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AF3A55" w14:textId="77777777" w:rsidR="007905B5" w:rsidRPr="00FE608E" w:rsidRDefault="007905B5" w:rsidP="00E2006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5DBBAD" w14:textId="54439138" w:rsidR="007905B5" w:rsidRPr="009D7269" w:rsidRDefault="00E20065" w:rsidP="00E20065">
            <w:pPr>
              <w:jc w:val="center"/>
              <w:rPr>
                <w:szCs w:val="24"/>
              </w:rPr>
            </w:pPr>
            <w:r w:rsidRPr="009D7269">
              <w:rPr>
                <w:szCs w:val="24"/>
              </w:rPr>
              <w:t>Wall, floor or ceiling cracks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8F5ABCD" w14:textId="0BDA0780" w:rsidR="007905B5" w:rsidRPr="00FC6370" w:rsidRDefault="007905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079269409" w:edGrp="everyone"/>
            <w:permEnd w:id="10792694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CC83AE" w14:textId="77777777" w:rsidR="007905B5" w:rsidRDefault="007905B5" w:rsidP="00E20065">
            <w:pPr>
              <w:ind w:left="993" w:hanging="993"/>
            </w:pPr>
          </w:p>
        </w:tc>
      </w:tr>
      <w:tr w:rsidR="007905B5" w14:paraId="3D19FACF" w14:textId="77777777" w:rsidTr="00E2006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A1ED46" w14:textId="77777777" w:rsidR="007905B5" w:rsidRPr="00FE608E" w:rsidRDefault="007905B5" w:rsidP="00E2006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1866AD" w14:textId="3FE5FB3B" w:rsidR="007905B5" w:rsidRPr="009D7269" w:rsidRDefault="00E20065" w:rsidP="00E20065">
            <w:pPr>
              <w:jc w:val="center"/>
              <w:rPr>
                <w:szCs w:val="24"/>
              </w:rPr>
            </w:pPr>
            <w:r w:rsidRPr="009D7269">
              <w:rPr>
                <w:szCs w:val="24"/>
              </w:rPr>
              <w:t>Window seals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327E94A" w14:textId="465E6A94" w:rsidR="007905B5" w:rsidRPr="00FC6370" w:rsidRDefault="007905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1950358815" w:edGrp="everyone"/>
            <w:permEnd w:id="19503588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2DB231" w14:textId="77777777" w:rsidR="007905B5" w:rsidRDefault="007905B5" w:rsidP="00E20065">
            <w:pPr>
              <w:ind w:left="993" w:hanging="993"/>
            </w:pPr>
          </w:p>
        </w:tc>
      </w:tr>
      <w:tr w:rsidR="007905B5" w14:paraId="421E69C0" w14:textId="77777777" w:rsidTr="00E2006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BAFB83" w14:textId="77777777" w:rsidR="007905B5" w:rsidRPr="00FE608E" w:rsidRDefault="007905B5" w:rsidP="00E2006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74FCDF1" w14:textId="1C7326FB" w:rsidR="007905B5" w:rsidRPr="009D7269" w:rsidRDefault="00E20065" w:rsidP="00E20065">
            <w:pPr>
              <w:jc w:val="center"/>
              <w:rPr>
                <w:szCs w:val="24"/>
              </w:rPr>
            </w:pPr>
            <w:r w:rsidRPr="009D7269">
              <w:rPr>
                <w:szCs w:val="24"/>
              </w:rPr>
              <w:t>Thermal mass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B9C9267" w14:textId="2F2B88A2" w:rsidR="007905B5" w:rsidRPr="00FC6370" w:rsidRDefault="007905B5" w:rsidP="00FC6370">
            <w:pPr>
              <w:rPr>
                <w:rFonts w:ascii="Arial" w:hAnsi="Arial" w:cs="Arial"/>
                <w:sz w:val="22"/>
                <w:szCs w:val="22"/>
              </w:rPr>
            </w:pPr>
            <w:permStart w:id="245711025" w:edGrp="everyone"/>
            <w:permEnd w:id="245711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A98349" w14:textId="77777777" w:rsidR="007905B5" w:rsidRDefault="007905B5" w:rsidP="00E20065">
            <w:pPr>
              <w:ind w:left="993" w:hanging="993"/>
            </w:pPr>
          </w:p>
        </w:tc>
      </w:tr>
    </w:tbl>
    <w:p w14:paraId="23CBC99C" w14:textId="77777777" w:rsidR="007905B5" w:rsidRDefault="007905B5" w:rsidP="007905B5">
      <w:pPr>
        <w:rPr>
          <w:rFonts w:ascii="Arial" w:hAnsi="Arial" w:cs="Arial"/>
          <w:sz w:val="22"/>
          <w:szCs w:val="22"/>
        </w:rPr>
      </w:pPr>
    </w:p>
    <w:p w14:paraId="43145439" w14:textId="77777777" w:rsidR="00C9385A" w:rsidRDefault="00C9385A" w:rsidP="00C9385A">
      <w:pPr>
        <w:jc w:val="left"/>
        <w:rPr>
          <w:rFonts w:ascii="Arial" w:hAnsi="Arial"/>
          <w:bCs/>
          <w:sz w:val="22"/>
          <w:szCs w:val="22"/>
        </w:rPr>
      </w:pPr>
    </w:p>
    <w:p w14:paraId="7DEFEEFD" w14:textId="67CCAE24" w:rsidR="00C9385A" w:rsidRPr="00830749" w:rsidRDefault="006C214B" w:rsidP="00C9385A">
      <w:pPr>
        <w:pStyle w:val="20TAQuestionNumber"/>
        <w:ind w:left="709" w:hanging="709"/>
      </w:pPr>
      <w:bookmarkStart w:id="27" w:name="_Ref130456433"/>
      <w:r>
        <w:lastRenderedPageBreak/>
        <w:t xml:space="preserve">Discuss </w:t>
      </w:r>
      <w:r w:rsidR="00544649">
        <w:t>the benefit of using a</w:t>
      </w:r>
      <w:r>
        <w:t xml:space="preserve"> </w:t>
      </w:r>
      <w:r w:rsidRPr="006C214B">
        <w:t xml:space="preserve">Nationwide House Energy Rating Scheme </w:t>
      </w:r>
      <w:r>
        <w:t>(NatHERS)</w:t>
      </w:r>
      <w:r w:rsidR="00544649">
        <w:t xml:space="preserve"> assessor</w:t>
      </w:r>
      <w:r>
        <w:t xml:space="preserve"> for </w:t>
      </w:r>
      <w:r w:rsidRPr="00C50982">
        <w:t>predicting the energy efficiency of a building</w:t>
      </w:r>
      <w:r w:rsidR="00544649">
        <w:t xml:space="preserve"> before building</w:t>
      </w:r>
      <w:r w:rsidR="00C9385A">
        <w:t>.</w:t>
      </w:r>
      <w:bookmarkEnd w:id="27"/>
    </w:p>
    <w:p w14:paraId="78B04968" w14:textId="77777777" w:rsidR="00C9385A" w:rsidRPr="00830749" w:rsidRDefault="00C9385A" w:rsidP="00C9385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385A" w:rsidRPr="00830749" w14:paraId="7F05F274" w14:textId="77777777" w:rsidTr="00FC6370">
        <w:trPr>
          <w:trHeight w:val="81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FD1165" w14:textId="77777777" w:rsidR="00C9385A" w:rsidRPr="001C4084" w:rsidRDefault="00C9385A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17DA" w14:textId="1DEDC17F" w:rsidR="00C9385A" w:rsidRPr="001C4084" w:rsidRDefault="00C9385A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1636595221" w:edGrp="everyone"/>
            <w:permEnd w:id="1636595221"/>
          </w:p>
        </w:tc>
        <w:permStart w:id="8538273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4CB69A" w14:textId="77777777" w:rsidR="00C9385A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7933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8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3827314"/>
          </w:p>
        </w:tc>
      </w:tr>
    </w:tbl>
    <w:p w14:paraId="22335B68" w14:textId="77777777" w:rsidR="00C9385A" w:rsidRDefault="00C9385A" w:rsidP="00C9385A">
      <w:pPr>
        <w:rPr>
          <w:rFonts w:ascii="Arial" w:hAnsi="Arial" w:cs="Arial"/>
          <w:sz w:val="22"/>
          <w:szCs w:val="22"/>
        </w:rPr>
      </w:pPr>
    </w:p>
    <w:p w14:paraId="775F386B" w14:textId="77777777" w:rsidR="00C9385A" w:rsidRDefault="00C9385A" w:rsidP="00C9385A">
      <w:pPr>
        <w:jc w:val="left"/>
        <w:rPr>
          <w:rFonts w:ascii="Arial" w:hAnsi="Arial"/>
          <w:bCs/>
          <w:sz w:val="22"/>
          <w:szCs w:val="22"/>
        </w:rPr>
      </w:pPr>
    </w:p>
    <w:p w14:paraId="1B046845" w14:textId="7EE47E3B" w:rsidR="00C9385A" w:rsidRPr="00830749" w:rsidRDefault="00250826" w:rsidP="00C9385A">
      <w:pPr>
        <w:pStyle w:val="20TAQuestionNumber"/>
        <w:ind w:left="709" w:hanging="709"/>
      </w:pPr>
      <w:bookmarkStart w:id="28" w:name="_Ref130456700"/>
      <w:r>
        <w:t>Discuss the digital tools builders use to communicate with clients, suppliers</w:t>
      </w:r>
      <w:r w:rsidR="009D7269">
        <w:t>,</w:t>
      </w:r>
      <w:r>
        <w:t xml:space="preserve"> </w:t>
      </w:r>
      <w:r w:rsidR="009D7269">
        <w:t>architects,</w:t>
      </w:r>
      <w:r>
        <w:t xml:space="preserve"> and others</w:t>
      </w:r>
      <w:r w:rsidR="00C9385A">
        <w:t>.</w:t>
      </w:r>
      <w:bookmarkEnd w:id="28"/>
    </w:p>
    <w:p w14:paraId="1320DB3D" w14:textId="77777777" w:rsidR="00C9385A" w:rsidRPr="00830749" w:rsidRDefault="00C9385A" w:rsidP="00C9385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385A" w:rsidRPr="00830749" w14:paraId="129A95DB" w14:textId="77777777" w:rsidTr="00FC6370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87612A" w14:textId="77777777" w:rsidR="00C9385A" w:rsidRPr="001C4084" w:rsidRDefault="00C9385A" w:rsidP="00E24B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7654" w14:textId="2868CD45" w:rsidR="00C9385A" w:rsidRPr="001C4084" w:rsidRDefault="00C9385A" w:rsidP="00E24BF6">
            <w:pPr>
              <w:rPr>
                <w:rFonts w:ascii="Arial" w:hAnsi="Arial" w:cs="Arial"/>
                <w:sz w:val="22"/>
                <w:szCs w:val="22"/>
              </w:rPr>
            </w:pPr>
            <w:permStart w:id="566899085" w:edGrp="everyone"/>
            <w:permEnd w:id="566899085"/>
          </w:p>
        </w:tc>
        <w:permStart w:id="7740096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7347E9" w14:textId="77777777" w:rsidR="00C9385A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521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8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4009624"/>
          </w:p>
        </w:tc>
      </w:tr>
    </w:tbl>
    <w:p w14:paraId="4F73AEBA" w14:textId="77777777" w:rsidR="00C9385A" w:rsidRDefault="00C9385A" w:rsidP="00C9385A">
      <w:pPr>
        <w:rPr>
          <w:rFonts w:ascii="Arial" w:hAnsi="Arial" w:cs="Arial"/>
          <w:sz w:val="22"/>
          <w:szCs w:val="22"/>
        </w:rPr>
      </w:pPr>
    </w:p>
    <w:p w14:paraId="6C2970EB" w14:textId="77777777" w:rsidR="007E0AE0" w:rsidRDefault="007E0AE0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21"/>
          <w:footerReference w:type="default" r:id="rId22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4F91CF19" w:rsidR="00787509" w:rsidRPr="004932A4" w:rsidRDefault="005E641A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0AE0">
            <w:rPr>
              <w:szCs w:val="32"/>
            </w:rPr>
            <w:t>CPCSUS4002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615F9CD" w:rsidR="00787509" w:rsidRDefault="005E641A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82C29">
            <w:rPr>
              <w:szCs w:val="32"/>
            </w:rPr>
            <w:t>Use building science principles to construct energy efficient buildings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9D7269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07499768" w:edGrp="everyone"/>
            <w:permEnd w:id="80749976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C50BB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5B5A3165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6370" w:rsidRPr="00BA4D9F" w14:paraId="15553F25" w14:textId="77777777" w:rsidTr="0012780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4C85AEF" w14:textId="77777777" w:rsidR="00FC6370" w:rsidRPr="00750D30" w:rsidRDefault="00FC6370" w:rsidP="0012780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C6370" w:rsidRPr="00BA4D9F" w14:paraId="0A01FB1C" w14:textId="77777777" w:rsidTr="0012780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642A63" w14:textId="77777777" w:rsidR="00FC6370" w:rsidRPr="00DE303D" w:rsidRDefault="00FC6370" w:rsidP="0012780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7BAD76E" w14:textId="77777777" w:rsidR="00FC6370" w:rsidRPr="00DE303D" w:rsidRDefault="00FC6370" w:rsidP="00FC637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5E76B09" w14:textId="77777777" w:rsidR="00FC6370" w:rsidRPr="00750D30" w:rsidRDefault="00FC6370" w:rsidP="00FC6370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C6370" w:rsidRPr="00FE6500" w14:paraId="0946746E" w14:textId="77777777" w:rsidTr="0012780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0B158D" w14:textId="77777777" w:rsidR="00FC6370" w:rsidRPr="00FE6500" w:rsidRDefault="00FC6370" w:rsidP="0012780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59167611" w:edGrp="everyone"/>
            <w:permEnd w:id="659167611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410DDDD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77293D" w:rsidRPr="00DD1A2A" w14:paraId="66DBDD09" w14:textId="77777777" w:rsidTr="00292E70">
        <w:tc>
          <w:tcPr>
            <w:tcW w:w="9281" w:type="dxa"/>
            <w:shd w:val="clear" w:color="auto" w:fill="232F84"/>
          </w:tcPr>
          <w:p w14:paraId="7B578024" w14:textId="77777777" w:rsidR="0077293D" w:rsidRPr="00DD1A2A" w:rsidRDefault="0077293D" w:rsidP="000774BA">
            <w:pPr>
              <w:numPr>
                <w:ilvl w:val="0"/>
                <w:numId w:val="28"/>
              </w:numPr>
              <w:ind w:left="446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9" w:name="_Ref35349341"/>
          </w:p>
        </w:tc>
        <w:bookmarkEnd w:id="29"/>
      </w:tr>
      <w:tr w:rsidR="005051CE" w:rsidRPr="00B577F1" w14:paraId="4A4A3C18" w14:textId="77777777" w:rsidTr="00292E70">
        <w:tc>
          <w:tcPr>
            <w:tcW w:w="9281" w:type="dxa"/>
            <w:shd w:val="clear" w:color="auto" w:fill="A1D7E1"/>
          </w:tcPr>
          <w:p w14:paraId="34E3A13E" w14:textId="77777777" w:rsidR="005051CE" w:rsidRPr="00313610" w:rsidRDefault="005051CE" w:rsidP="005051CE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313610">
              <w:rPr>
                <w:rFonts w:ascii="Arial" w:hAnsi="Arial" w:cs="Arial"/>
                <w:sz w:val="22"/>
              </w:rPr>
              <w:t>Access and review Section J of the National Construction Code (NCC) Volume 1 and Part H6 of the NCC Volume 2 and answer the following questions.</w:t>
            </w:r>
          </w:p>
          <w:p w14:paraId="1BAD8D5C" w14:textId="77777777" w:rsidR="005051CE" w:rsidRPr="00313610" w:rsidRDefault="005051CE" w:rsidP="00313610">
            <w:pPr>
              <w:pStyle w:val="ListParagraph"/>
              <w:numPr>
                <w:ilvl w:val="0"/>
                <w:numId w:val="32"/>
              </w:numPr>
              <w:ind w:left="862" w:hanging="357"/>
              <w:jc w:val="left"/>
              <w:rPr>
                <w:rFonts w:ascii="Arial" w:hAnsi="Arial" w:cs="Arial"/>
                <w:sz w:val="22"/>
              </w:rPr>
            </w:pPr>
            <w:bookmarkStart w:id="30" w:name="_Ref130303784"/>
            <w:r w:rsidRPr="00313610">
              <w:rPr>
                <w:rFonts w:ascii="Arial" w:hAnsi="Arial" w:cs="Arial"/>
                <w:sz w:val="22"/>
              </w:rPr>
              <w:t>What is the NCC’s objective regarding Energy Efficiency?</w:t>
            </w:r>
            <w:bookmarkEnd w:id="30"/>
          </w:p>
          <w:p w14:paraId="016CE999" w14:textId="6C14C0FC" w:rsidR="005051CE" w:rsidRPr="00313610" w:rsidRDefault="005051CE" w:rsidP="00313610">
            <w:pPr>
              <w:numPr>
                <w:ilvl w:val="0"/>
                <w:numId w:val="32"/>
              </w:numPr>
              <w:tabs>
                <w:tab w:val="left" w:pos="180"/>
              </w:tabs>
              <w:ind w:left="862" w:hanging="357"/>
              <w:rPr>
                <w:rFonts w:ascii="Arial" w:hAnsi="Arial" w:cs="Arial"/>
                <w:sz w:val="22"/>
              </w:rPr>
            </w:pPr>
            <w:r w:rsidRPr="00313610">
              <w:rPr>
                <w:rFonts w:ascii="Arial" w:hAnsi="Arial" w:cs="Arial"/>
                <w:sz w:val="22"/>
              </w:rPr>
              <w:t>List the total thermal performance requirements found under J1P2</w:t>
            </w:r>
          </w:p>
        </w:tc>
      </w:tr>
    </w:tbl>
    <w:p w14:paraId="1CF03053" w14:textId="77777777" w:rsidR="0077293D" w:rsidRPr="00DD1A2A" w:rsidRDefault="0077293D" w:rsidP="0077293D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93D" w:rsidRPr="00B577F1" w14:paraId="0DCB7324" w14:textId="77777777" w:rsidTr="00292E70">
        <w:trPr>
          <w:trHeight w:val="340"/>
        </w:trPr>
        <w:tc>
          <w:tcPr>
            <w:tcW w:w="9016" w:type="dxa"/>
            <w:shd w:val="clear" w:color="auto" w:fill="D9D9D9"/>
            <w:vAlign w:val="center"/>
          </w:tcPr>
          <w:p w14:paraId="457AA9A8" w14:textId="0174EABE" w:rsidR="0077293D" w:rsidRPr="00B577F1" w:rsidRDefault="0077293D" w:rsidP="0077293D">
            <w:pPr>
              <w:pStyle w:val="ListParagraph"/>
              <w:numPr>
                <w:ilvl w:val="0"/>
                <w:numId w:val="34"/>
              </w:numPr>
              <w:ind w:left="316" w:hanging="2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 xml:space="preserve">What </w:t>
            </w:r>
            <w:r w:rsidR="005051CE" w:rsidRPr="00B577F1">
              <w:rPr>
                <w:rFonts w:ascii="Arial" w:hAnsi="Arial" w:cs="Arial"/>
                <w:b/>
                <w:bCs/>
                <w:sz w:val="22"/>
              </w:rPr>
              <w:t>is the NCC’s objective regarding Energy Efficiency</w:t>
            </w:r>
            <w:r w:rsidRPr="00B577F1">
              <w:rPr>
                <w:rFonts w:ascii="Arial" w:hAnsi="Arial" w:cs="Arial"/>
                <w:b/>
                <w:bCs/>
                <w:sz w:val="22"/>
              </w:rPr>
              <w:t>?</w:t>
            </w:r>
          </w:p>
        </w:tc>
      </w:tr>
      <w:tr w:rsidR="0077293D" w:rsidRPr="00FC6370" w14:paraId="783F015B" w14:textId="77777777" w:rsidTr="00292E70">
        <w:trPr>
          <w:trHeight w:val="2154"/>
        </w:trPr>
        <w:tc>
          <w:tcPr>
            <w:tcW w:w="9016" w:type="dxa"/>
          </w:tcPr>
          <w:p w14:paraId="510CEF23" w14:textId="77777777" w:rsidR="000774BA" w:rsidRPr="00FC6370" w:rsidRDefault="000774BA" w:rsidP="00FC63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481458917" w:edGrp="everyone"/>
            <w:permEnd w:id="1481458917"/>
          </w:p>
        </w:tc>
      </w:tr>
      <w:tr w:rsidR="0077293D" w:rsidRPr="007E0AE0" w14:paraId="121FB3A1" w14:textId="77777777" w:rsidTr="00292E70">
        <w:trPr>
          <w:trHeight w:val="340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2423F2A0" w14:textId="5AD946FE" w:rsidR="0077293D" w:rsidRPr="00493DF4" w:rsidRDefault="0077293D" w:rsidP="0077293D">
            <w:pPr>
              <w:pStyle w:val="ListParagraph"/>
              <w:numPr>
                <w:ilvl w:val="0"/>
                <w:numId w:val="34"/>
              </w:numPr>
              <w:ind w:left="316" w:hanging="284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493DF4">
              <w:rPr>
                <w:rFonts w:ascii="Arial" w:hAnsi="Arial" w:cs="Arial"/>
                <w:b/>
                <w:bCs/>
                <w:iCs/>
                <w:sz w:val="22"/>
              </w:rPr>
              <w:t xml:space="preserve">List </w:t>
            </w:r>
            <w:r w:rsidR="005051CE" w:rsidRPr="00493DF4">
              <w:rPr>
                <w:rFonts w:ascii="Arial" w:hAnsi="Arial" w:cs="Arial"/>
                <w:b/>
                <w:bCs/>
                <w:iCs/>
                <w:sz w:val="22"/>
              </w:rPr>
              <w:t xml:space="preserve">the </w:t>
            </w:r>
            <w:r w:rsidR="005051CE">
              <w:rPr>
                <w:rFonts w:ascii="Arial" w:hAnsi="Arial" w:cs="Arial"/>
                <w:b/>
                <w:bCs/>
                <w:iCs/>
                <w:sz w:val="22"/>
              </w:rPr>
              <w:t xml:space="preserve">total thermal </w:t>
            </w:r>
            <w:r w:rsidR="005051CE" w:rsidRPr="00493DF4">
              <w:rPr>
                <w:rFonts w:ascii="Arial" w:hAnsi="Arial" w:cs="Arial"/>
                <w:b/>
                <w:bCs/>
                <w:iCs/>
                <w:sz w:val="22"/>
              </w:rPr>
              <w:t xml:space="preserve">performance requirements found under </w:t>
            </w:r>
            <w:r w:rsidR="005051CE">
              <w:rPr>
                <w:rFonts w:ascii="Arial" w:hAnsi="Arial" w:cs="Arial"/>
                <w:b/>
                <w:bCs/>
                <w:iCs/>
                <w:sz w:val="22"/>
              </w:rPr>
              <w:t>J1P2.</w:t>
            </w:r>
          </w:p>
        </w:tc>
      </w:tr>
      <w:tr w:rsidR="0077293D" w:rsidRPr="00FC6370" w14:paraId="3F3CEA0D" w14:textId="77777777" w:rsidTr="00292E70">
        <w:trPr>
          <w:trHeight w:val="4592"/>
        </w:trPr>
        <w:tc>
          <w:tcPr>
            <w:tcW w:w="9016" w:type="dxa"/>
          </w:tcPr>
          <w:p w14:paraId="4EEB9842" w14:textId="77777777" w:rsidR="000774BA" w:rsidRPr="00FC6370" w:rsidRDefault="000774BA" w:rsidP="00FC63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654939389" w:edGrp="everyone"/>
            <w:permEnd w:id="1654939389"/>
          </w:p>
        </w:tc>
      </w:tr>
    </w:tbl>
    <w:p w14:paraId="1EEBD8E7" w14:textId="77777777" w:rsidR="0077293D" w:rsidRPr="00DD1A2A" w:rsidRDefault="0077293D" w:rsidP="0077293D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7293D" w:rsidRPr="00830749" w14:paraId="265C017C" w14:textId="77777777" w:rsidTr="00292E7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3DF20DA" w14:textId="77777777" w:rsidR="0077293D" w:rsidRPr="001C4084" w:rsidRDefault="0077293D" w:rsidP="00292E7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1FC0064" w14:textId="186E990D" w:rsidR="0077293D" w:rsidRPr="001C4084" w:rsidRDefault="0077293D" w:rsidP="00292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141982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BA7FB2E" w14:textId="77777777" w:rsidR="0077293D" w:rsidRPr="00533511" w:rsidRDefault="005E641A" w:rsidP="00292E7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72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4198274"/>
          </w:p>
        </w:tc>
      </w:tr>
    </w:tbl>
    <w:p w14:paraId="32B1A992" w14:textId="77777777" w:rsidR="0077293D" w:rsidRDefault="0077293D" w:rsidP="0077293D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77293D" w:rsidRPr="00594B1F" w14:paraId="2A57C72F" w14:textId="77777777" w:rsidTr="00292E70">
        <w:trPr>
          <w:tblHeader/>
        </w:trPr>
        <w:tc>
          <w:tcPr>
            <w:tcW w:w="9235" w:type="dxa"/>
            <w:shd w:val="clear" w:color="auto" w:fill="232F84"/>
          </w:tcPr>
          <w:p w14:paraId="64C3105E" w14:textId="77777777" w:rsidR="0077293D" w:rsidRPr="00594B1F" w:rsidRDefault="0077293D" w:rsidP="000774BA">
            <w:pPr>
              <w:numPr>
                <w:ilvl w:val="0"/>
                <w:numId w:val="28"/>
              </w:numPr>
              <w:ind w:left="4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1" w:name="_Ref35349352"/>
          </w:p>
        </w:tc>
        <w:bookmarkEnd w:id="31"/>
      </w:tr>
      <w:tr w:rsidR="0077293D" w:rsidRPr="00493DF4" w14:paraId="32A79AAC" w14:textId="77777777" w:rsidTr="00292E70">
        <w:tc>
          <w:tcPr>
            <w:tcW w:w="9235" w:type="dxa"/>
            <w:shd w:val="clear" w:color="auto" w:fill="A1D7E1"/>
          </w:tcPr>
          <w:p w14:paraId="0481122C" w14:textId="77777777" w:rsidR="0077293D" w:rsidRDefault="0077293D" w:rsidP="00292E70">
            <w:pPr>
              <w:jc w:val="left"/>
              <w:rPr>
                <w:rFonts w:ascii="Arial" w:hAnsi="Arial" w:cs="Arial"/>
                <w:sz w:val="22"/>
              </w:rPr>
            </w:pPr>
            <w:r w:rsidRPr="00DC0CF5">
              <w:rPr>
                <w:rFonts w:ascii="Arial" w:hAnsi="Arial" w:cs="Arial"/>
                <w:sz w:val="22"/>
              </w:rPr>
              <w:t>Use the internet</w:t>
            </w:r>
            <w:r>
              <w:rPr>
                <w:rFonts w:ascii="Arial" w:hAnsi="Arial" w:cs="Arial"/>
                <w:sz w:val="22"/>
              </w:rPr>
              <w:t xml:space="preserve"> to research </w:t>
            </w:r>
            <w:r w:rsidRPr="00DC0CF5">
              <w:rPr>
                <w:rFonts w:ascii="Arial" w:hAnsi="Arial" w:cs="Arial"/>
                <w:sz w:val="22"/>
              </w:rPr>
              <w:t>building science methods on the evaluation of energy efficiencies</w:t>
            </w:r>
            <w:r>
              <w:rPr>
                <w:rFonts w:ascii="Arial" w:hAnsi="Arial" w:cs="Arial"/>
                <w:sz w:val="22"/>
              </w:rPr>
              <w:t xml:space="preserve"> and respond to the questions below</w:t>
            </w:r>
            <w:r w:rsidRPr="00DC0CF5">
              <w:rPr>
                <w:rFonts w:ascii="Arial" w:hAnsi="Arial" w:cs="Arial"/>
                <w:sz w:val="22"/>
              </w:rPr>
              <w:t>:</w:t>
            </w:r>
          </w:p>
          <w:p w14:paraId="66A2C905" w14:textId="77777777" w:rsidR="0077293D" w:rsidRDefault="0077293D" w:rsidP="0077293D">
            <w:pPr>
              <w:pStyle w:val="ListParagraph"/>
              <w:numPr>
                <w:ilvl w:val="0"/>
                <w:numId w:val="3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One (1) local (Australian) - </w:t>
            </w:r>
            <w:r w:rsidRPr="00DC0CF5">
              <w:rPr>
                <w:rFonts w:ascii="Arial" w:hAnsi="Arial" w:cs="Arial"/>
                <w:sz w:val="22"/>
              </w:rPr>
              <w:t>The Evaluation of the 5-Star Energy Efficiency Standard for Residential Buildings</w:t>
            </w:r>
          </w:p>
          <w:p w14:paraId="0E06B703" w14:textId="77777777" w:rsidR="0077293D" w:rsidRPr="00DC0CF5" w:rsidRDefault="0077293D" w:rsidP="0077293D">
            <w:pPr>
              <w:pStyle w:val="ListParagraph"/>
              <w:numPr>
                <w:ilvl w:val="0"/>
                <w:numId w:val="3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One (1) international - </w:t>
            </w:r>
            <w:r w:rsidRPr="00DC0CF5">
              <w:rPr>
                <w:rFonts w:ascii="Arial" w:hAnsi="Arial" w:cs="Arial"/>
                <w:sz w:val="22"/>
              </w:rPr>
              <w:t>Energy performance of buildings: The evaluation of design and construction measures concerning building energy efficiency in Iran</w:t>
            </w:r>
          </w:p>
        </w:tc>
      </w:tr>
    </w:tbl>
    <w:p w14:paraId="62E5953E" w14:textId="77777777" w:rsidR="0077293D" w:rsidRDefault="0077293D" w:rsidP="0077293D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93D" w:rsidRPr="00B577F1" w14:paraId="10C2D8C8" w14:textId="77777777" w:rsidTr="00292E70">
        <w:tc>
          <w:tcPr>
            <w:tcW w:w="9016" w:type="dxa"/>
            <w:shd w:val="clear" w:color="auto" w:fill="D9D9D9"/>
          </w:tcPr>
          <w:p w14:paraId="1C9B66C8" w14:textId="77777777" w:rsidR="0077293D" w:rsidRPr="00B577F1" w:rsidRDefault="0077293D" w:rsidP="0077293D">
            <w:pPr>
              <w:pStyle w:val="ListParagraph"/>
              <w:keepNext/>
              <w:numPr>
                <w:ilvl w:val="0"/>
                <w:numId w:val="36"/>
              </w:numPr>
              <w:ind w:left="450" w:hanging="425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577F1">
              <w:rPr>
                <w:rFonts w:ascii="Arial" w:hAnsi="Arial" w:cs="Arial"/>
                <w:b/>
                <w:bCs/>
                <w:sz w:val="28"/>
                <w:szCs w:val="28"/>
              </w:rPr>
              <w:t>Local research on building science method</w:t>
            </w:r>
          </w:p>
        </w:tc>
      </w:tr>
      <w:tr w:rsidR="0077293D" w:rsidRPr="00493DF4" w14:paraId="7A00F8D9" w14:textId="77777777" w:rsidTr="0077293D">
        <w:trPr>
          <w:trHeight w:val="227"/>
        </w:trPr>
        <w:tc>
          <w:tcPr>
            <w:tcW w:w="9016" w:type="dxa"/>
            <w:shd w:val="clear" w:color="auto" w:fill="D9D9D9"/>
            <w:vAlign w:val="center"/>
          </w:tcPr>
          <w:p w14:paraId="1E032722" w14:textId="77777777" w:rsidR="0077293D" w:rsidRPr="00DC0CF5" w:rsidRDefault="0077293D" w:rsidP="0077293D">
            <w:pPr>
              <w:pStyle w:val="ListParagraph"/>
              <w:keepNext/>
              <w:numPr>
                <w:ilvl w:val="1"/>
                <w:numId w:val="52"/>
              </w:numPr>
              <w:ind w:left="856" w:hanging="2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Research Title</w:t>
            </w:r>
          </w:p>
        </w:tc>
      </w:tr>
      <w:tr w:rsidR="0077293D" w:rsidRPr="00FC6370" w14:paraId="446A0873" w14:textId="77777777" w:rsidTr="00292E70">
        <w:trPr>
          <w:trHeight w:val="1417"/>
        </w:trPr>
        <w:tc>
          <w:tcPr>
            <w:tcW w:w="9016" w:type="dxa"/>
          </w:tcPr>
          <w:p w14:paraId="12579133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325069723" w:edGrp="everyone"/>
            <w:permEnd w:id="325069723"/>
          </w:p>
        </w:tc>
      </w:tr>
      <w:tr w:rsidR="0077293D" w:rsidRPr="00493DF4" w14:paraId="642A3EA1" w14:textId="77777777" w:rsidTr="0077293D">
        <w:trPr>
          <w:trHeight w:val="227"/>
        </w:trPr>
        <w:tc>
          <w:tcPr>
            <w:tcW w:w="9016" w:type="dxa"/>
            <w:shd w:val="clear" w:color="auto" w:fill="D9D9D9"/>
            <w:vAlign w:val="center"/>
          </w:tcPr>
          <w:p w14:paraId="32D30316" w14:textId="77777777" w:rsidR="0077293D" w:rsidRPr="00B577F1" w:rsidRDefault="0077293D" w:rsidP="0077293D">
            <w:pPr>
              <w:pStyle w:val="ListParagraph"/>
              <w:keepNext/>
              <w:numPr>
                <w:ilvl w:val="1"/>
                <w:numId w:val="52"/>
              </w:numPr>
              <w:ind w:left="856" w:hanging="2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Author/publisher</w:t>
            </w:r>
          </w:p>
        </w:tc>
      </w:tr>
      <w:tr w:rsidR="0077293D" w:rsidRPr="00FC6370" w14:paraId="0C6C7E7E" w14:textId="77777777" w:rsidTr="00292E70">
        <w:trPr>
          <w:trHeight w:val="1417"/>
        </w:trPr>
        <w:tc>
          <w:tcPr>
            <w:tcW w:w="9016" w:type="dxa"/>
          </w:tcPr>
          <w:p w14:paraId="43B185F2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679624124" w:edGrp="everyone"/>
            <w:permEnd w:id="679624124"/>
          </w:p>
        </w:tc>
      </w:tr>
      <w:tr w:rsidR="0077293D" w:rsidRPr="00B577F1" w14:paraId="017DDC74" w14:textId="77777777" w:rsidTr="0077293D">
        <w:trPr>
          <w:trHeight w:val="227"/>
        </w:trPr>
        <w:tc>
          <w:tcPr>
            <w:tcW w:w="9016" w:type="dxa"/>
            <w:shd w:val="clear" w:color="auto" w:fill="D9D9D9"/>
            <w:vAlign w:val="center"/>
          </w:tcPr>
          <w:p w14:paraId="393D58A1" w14:textId="77777777" w:rsidR="0077293D" w:rsidRPr="00B577F1" w:rsidRDefault="0077293D" w:rsidP="0077293D">
            <w:pPr>
              <w:pStyle w:val="ListParagraph"/>
              <w:keepNext/>
              <w:numPr>
                <w:ilvl w:val="1"/>
                <w:numId w:val="52"/>
              </w:numPr>
              <w:ind w:left="856" w:hanging="2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Date research is published</w:t>
            </w:r>
          </w:p>
        </w:tc>
      </w:tr>
      <w:tr w:rsidR="0077293D" w:rsidRPr="00FC6370" w14:paraId="25FB0CC2" w14:textId="77777777" w:rsidTr="0077293D">
        <w:trPr>
          <w:trHeight w:val="907"/>
        </w:trPr>
        <w:tc>
          <w:tcPr>
            <w:tcW w:w="9016" w:type="dxa"/>
          </w:tcPr>
          <w:p w14:paraId="547EF7F3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682450774" w:edGrp="everyone"/>
            <w:permEnd w:id="682450774"/>
          </w:p>
        </w:tc>
      </w:tr>
      <w:tr w:rsidR="0077293D" w:rsidRPr="00493DF4" w14:paraId="4B6915BE" w14:textId="77777777" w:rsidTr="0077293D">
        <w:trPr>
          <w:trHeight w:val="227"/>
        </w:trPr>
        <w:tc>
          <w:tcPr>
            <w:tcW w:w="9016" w:type="dxa"/>
            <w:shd w:val="clear" w:color="auto" w:fill="D9D9D9"/>
            <w:vAlign w:val="center"/>
          </w:tcPr>
          <w:p w14:paraId="2B252780" w14:textId="77777777" w:rsidR="0077293D" w:rsidRPr="00B577F1" w:rsidRDefault="0077293D" w:rsidP="0077293D">
            <w:pPr>
              <w:pStyle w:val="ListParagraph"/>
              <w:keepNext/>
              <w:numPr>
                <w:ilvl w:val="1"/>
                <w:numId w:val="52"/>
              </w:numPr>
              <w:ind w:left="856" w:hanging="2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Summary of research</w:t>
            </w:r>
          </w:p>
        </w:tc>
      </w:tr>
      <w:tr w:rsidR="0077293D" w:rsidRPr="00FC6370" w14:paraId="4D4C7435" w14:textId="77777777" w:rsidTr="0077293D">
        <w:trPr>
          <w:trHeight w:val="5102"/>
        </w:trPr>
        <w:tc>
          <w:tcPr>
            <w:tcW w:w="9016" w:type="dxa"/>
          </w:tcPr>
          <w:p w14:paraId="1098B460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613837965" w:edGrp="everyone"/>
            <w:permEnd w:id="613837965"/>
          </w:p>
        </w:tc>
      </w:tr>
      <w:tr w:rsidR="0077293D" w:rsidRPr="00493DF4" w14:paraId="35CD2481" w14:textId="77777777" w:rsidTr="0077293D">
        <w:trPr>
          <w:trHeight w:val="227"/>
        </w:trPr>
        <w:tc>
          <w:tcPr>
            <w:tcW w:w="9016" w:type="dxa"/>
            <w:shd w:val="clear" w:color="auto" w:fill="D9D9D9"/>
            <w:vAlign w:val="center"/>
          </w:tcPr>
          <w:p w14:paraId="0912EAFA" w14:textId="77777777" w:rsidR="0077293D" w:rsidRPr="00B577F1" w:rsidRDefault="0077293D" w:rsidP="0077293D">
            <w:pPr>
              <w:pStyle w:val="ListParagraph"/>
              <w:keepNext/>
              <w:numPr>
                <w:ilvl w:val="1"/>
                <w:numId w:val="52"/>
              </w:numPr>
              <w:ind w:left="856" w:hanging="2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URL/Source</w:t>
            </w:r>
          </w:p>
        </w:tc>
      </w:tr>
      <w:tr w:rsidR="0077293D" w:rsidRPr="00FC6370" w14:paraId="49B96BEB" w14:textId="77777777" w:rsidTr="00292E70">
        <w:trPr>
          <w:trHeight w:val="907"/>
        </w:trPr>
        <w:tc>
          <w:tcPr>
            <w:tcW w:w="9016" w:type="dxa"/>
          </w:tcPr>
          <w:p w14:paraId="19FE3EBC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283739084" w:edGrp="everyone"/>
            <w:permEnd w:id="1283739084"/>
          </w:p>
        </w:tc>
      </w:tr>
    </w:tbl>
    <w:p w14:paraId="37D08E5F" w14:textId="77777777" w:rsidR="0077293D" w:rsidRDefault="0077293D" w:rsidP="0077293D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93D" w:rsidRPr="00493DF4" w14:paraId="33E80B9B" w14:textId="77777777" w:rsidTr="00292E70">
        <w:tc>
          <w:tcPr>
            <w:tcW w:w="9016" w:type="dxa"/>
            <w:shd w:val="clear" w:color="auto" w:fill="232F84"/>
          </w:tcPr>
          <w:p w14:paraId="56F29918" w14:textId="6C040126" w:rsidR="0077293D" w:rsidRPr="00D21354" w:rsidRDefault="000774BA" w:rsidP="000774BA">
            <w:pPr>
              <w:pageBreakBefore/>
              <w:numPr>
                <w:ilvl w:val="0"/>
                <w:numId w:val="47"/>
              </w:numPr>
              <w:ind w:left="457"/>
              <w:contextualSpacing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lastRenderedPageBreak/>
              <w:t xml:space="preserve">- </w:t>
            </w:r>
            <w:r w:rsidR="00686361" w:rsidRPr="00686361">
              <w:rPr>
                <w:rFonts w:ascii="Arial" w:hAnsi="Arial" w:cs="Arial"/>
                <w:b/>
                <w:bCs/>
                <w:szCs w:val="24"/>
              </w:rPr>
              <w:t>Continued</w:t>
            </w:r>
          </w:p>
        </w:tc>
      </w:tr>
      <w:tr w:rsidR="0077293D" w:rsidRPr="00493DF4" w14:paraId="16226540" w14:textId="77777777" w:rsidTr="00292E70">
        <w:tc>
          <w:tcPr>
            <w:tcW w:w="9016" w:type="dxa"/>
            <w:shd w:val="clear" w:color="auto" w:fill="D9D9D9" w:themeFill="background1" w:themeFillShade="D9"/>
          </w:tcPr>
          <w:p w14:paraId="681203A3" w14:textId="77777777" w:rsidR="0077293D" w:rsidRPr="005268D0" w:rsidRDefault="0077293D" w:rsidP="0077293D">
            <w:pPr>
              <w:pStyle w:val="ListParagraph"/>
              <w:keepNext/>
              <w:numPr>
                <w:ilvl w:val="0"/>
                <w:numId w:val="36"/>
              </w:numPr>
              <w:ind w:left="450" w:hanging="425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International</w:t>
            </w:r>
            <w:r w:rsidRPr="005268D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research on building science method</w:t>
            </w:r>
          </w:p>
        </w:tc>
      </w:tr>
      <w:tr w:rsidR="0077293D" w:rsidRPr="00B577F1" w14:paraId="631A715E" w14:textId="77777777" w:rsidTr="00292E70">
        <w:tc>
          <w:tcPr>
            <w:tcW w:w="9016" w:type="dxa"/>
            <w:shd w:val="clear" w:color="auto" w:fill="D9D9D9" w:themeFill="background1" w:themeFillShade="D9"/>
          </w:tcPr>
          <w:p w14:paraId="40930458" w14:textId="77777777" w:rsidR="0077293D" w:rsidRPr="00DC0CF5" w:rsidRDefault="0077293D" w:rsidP="0077293D">
            <w:pPr>
              <w:pStyle w:val="ListParagraph"/>
              <w:keepNext/>
              <w:numPr>
                <w:ilvl w:val="0"/>
                <w:numId w:val="55"/>
              </w:numPr>
              <w:ind w:left="883" w:hanging="284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Research Title</w:t>
            </w:r>
          </w:p>
        </w:tc>
      </w:tr>
      <w:tr w:rsidR="0077293D" w:rsidRPr="00FC6370" w14:paraId="1B4B7D8E" w14:textId="77777777" w:rsidTr="00292E70">
        <w:trPr>
          <w:trHeight w:val="1417"/>
        </w:trPr>
        <w:tc>
          <w:tcPr>
            <w:tcW w:w="9016" w:type="dxa"/>
          </w:tcPr>
          <w:p w14:paraId="087C1558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152482390" w:edGrp="everyone"/>
            <w:permEnd w:id="1152482390"/>
          </w:p>
        </w:tc>
      </w:tr>
      <w:tr w:rsidR="0077293D" w:rsidRPr="00B577F1" w14:paraId="6EA7A670" w14:textId="77777777" w:rsidTr="00292E70">
        <w:tc>
          <w:tcPr>
            <w:tcW w:w="9016" w:type="dxa"/>
            <w:shd w:val="clear" w:color="auto" w:fill="D9D9D9" w:themeFill="background1" w:themeFillShade="D9"/>
          </w:tcPr>
          <w:p w14:paraId="3A1C66FC" w14:textId="77777777" w:rsidR="0077293D" w:rsidRPr="00B577F1" w:rsidRDefault="0077293D" w:rsidP="0077293D">
            <w:pPr>
              <w:pStyle w:val="ListParagraph"/>
              <w:keepNext/>
              <w:numPr>
                <w:ilvl w:val="0"/>
                <w:numId w:val="55"/>
              </w:numPr>
              <w:ind w:left="883" w:hanging="2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Author/publisher</w:t>
            </w:r>
          </w:p>
        </w:tc>
      </w:tr>
      <w:tr w:rsidR="0077293D" w:rsidRPr="00FC6370" w14:paraId="60B7E7D2" w14:textId="77777777" w:rsidTr="00292E70">
        <w:trPr>
          <w:trHeight w:val="1417"/>
        </w:trPr>
        <w:tc>
          <w:tcPr>
            <w:tcW w:w="9016" w:type="dxa"/>
          </w:tcPr>
          <w:p w14:paraId="30A90F2C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214776605" w:edGrp="everyone"/>
            <w:permEnd w:id="1214776605"/>
          </w:p>
        </w:tc>
      </w:tr>
      <w:tr w:rsidR="0077293D" w:rsidRPr="00B577F1" w14:paraId="1D94892C" w14:textId="77777777" w:rsidTr="00292E7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A453F28" w14:textId="77777777" w:rsidR="0077293D" w:rsidRPr="00B577F1" w:rsidRDefault="0077293D" w:rsidP="0077293D">
            <w:pPr>
              <w:pStyle w:val="ListParagraph"/>
              <w:keepNext/>
              <w:numPr>
                <w:ilvl w:val="0"/>
                <w:numId w:val="55"/>
              </w:numPr>
              <w:ind w:left="883" w:hanging="2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Date research is published</w:t>
            </w:r>
          </w:p>
        </w:tc>
      </w:tr>
      <w:tr w:rsidR="0077293D" w:rsidRPr="00FC6370" w14:paraId="6888AAB8" w14:textId="77777777" w:rsidTr="0077293D">
        <w:trPr>
          <w:trHeight w:val="907"/>
        </w:trPr>
        <w:tc>
          <w:tcPr>
            <w:tcW w:w="9016" w:type="dxa"/>
          </w:tcPr>
          <w:p w14:paraId="665F13D4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818692384" w:edGrp="everyone"/>
            <w:permEnd w:id="1818692384"/>
          </w:p>
        </w:tc>
      </w:tr>
      <w:tr w:rsidR="0077293D" w:rsidRPr="00B577F1" w14:paraId="4890D707" w14:textId="77777777" w:rsidTr="00292E70">
        <w:tc>
          <w:tcPr>
            <w:tcW w:w="9016" w:type="dxa"/>
            <w:shd w:val="clear" w:color="auto" w:fill="D9D9D9" w:themeFill="background1" w:themeFillShade="D9"/>
          </w:tcPr>
          <w:p w14:paraId="5E0A349A" w14:textId="77777777" w:rsidR="0077293D" w:rsidRPr="00B577F1" w:rsidRDefault="0077293D" w:rsidP="0077293D">
            <w:pPr>
              <w:pStyle w:val="ListParagraph"/>
              <w:keepNext/>
              <w:numPr>
                <w:ilvl w:val="0"/>
                <w:numId w:val="55"/>
              </w:numPr>
              <w:ind w:left="883" w:hanging="2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Summary of research</w:t>
            </w:r>
          </w:p>
        </w:tc>
      </w:tr>
      <w:tr w:rsidR="0077293D" w:rsidRPr="00FC6370" w14:paraId="53A29D09" w14:textId="77777777" w:rsidTr="0077293D">
        <w:trPr>
          <w:trHeight w:val="5102"/>
        </w:trPr>
        <w:tc>
          <w:tcPr>
            <w:tcW w:w="9016" w:type="dxa"/>
          </w:tcPr>
          <w:p w14:paraId="779614A3" w14:textId="77777777" w:rsidR="000774BA" w:rsidRPr="00FC6370" w:rsidRDefault="000774BA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538225759" w:edGrp="everyone"/>
            <w:permEnd w:id="1538225759"/>
          </w:p>
        </w:tc>
      </w:tr>
      <w:tr w:rsidR="0077293D" w:rsidRPr="00B577F1" w14:paraId="6895367E" w14:textId="77777777" w:rsidTr="00292E70">
        <w:tc>
          <w:tcPr>
            <w:tcW w:w="9016" w:type="dxa"/>
            <w:shd w:val="clear" w:color="auto" w:fill="D9D9D9" w:themeFill="background1" w:themeFillShade="D9"/>
          </w:tcPr>
          <w:p w14:paraId="206F4ACC" w14:textId="77777777" w:rsidR="0077293D" w:rsidRPr="00B577F1" w:rsidRDefault="0077293D" w:rsidP="0077293D">
            <w:pPr>
              <w:pStyle w:val="ListParagraph"/>
              <w:keepNext/>
              <w:numPr>
                <w:ilvl w:val="0"/>
                <w:numId w:val="55"/>
              </w:numPr>
              <w:ind w:left="883" w:hanging="2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577F1">
              <w:rPr>
                <w:rFonts w:ascii="Arial" w:hAnsi="Arial" w:cs="Arial"/>
                <w:b/>
                <w:bCs/>
                <w:sz w:val="22"/>
              </w:rPr>
              <w:t>URL/Source</w:t>
            </w:r>
          </w:p>
        </w:tc>
      </w:tr>
      <w:tr w:rsidR="0077293D" w:rsidRPr="00FC6370" w14:paraId="40D0AFE4" w14:textId="77777777" w:rsidTr="00292E70">
        <w:trPr>
          <w:trHeight w:val="1020"/>
        </w:trPr>
        <w:tc>
          <w:tcPr>
            <w:tcW w:w="9016" w:type="dxa"/>
          </w:tcPr>
          <w:p w14:paraId="3F587D6E" w14:textId="77777777" w:rsidR="00830DD5" w:rsidRPr="00FC6370" w:rsidRDefault="00830DD5" w:rsidP="00292E7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615410405" w:edGrp="everyone"/>
            <w:permEnd w:id="1615410405"/>
          </w:p>
        </w:tc>
      </w:tr>
    </w:tbl>
    <w:p w14:paraId="7B01D381" w14:textId="77777777" w:rsidR="0077293D" w:rsidRPr="00830749" w:rsidRDefault="0077293D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6E967054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92904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5E641A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929047"/>
          </w:p>
        </w:tc>
      </w:tr>
    </w:tbl>
    <w:p w14:paraId="2CD13792" w14:textId="77777777" w:rsidR="00967B21" w:rsidRDefault="004E206C" w:rsidP="00967B2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967B21" w:rsidRPr="00594B1F" w14:paraId="4AC08782" w14:textId="77777777" w:rsidTr="00E24BF6">
        <w:tc>
          <w:tcPr>
            <w:tcW w:w="9235" w:type="dxa"/>
            <w:shd w:val="clear" w:color="auto" w:fill="232F84"/>
          </w:tcPr>
          <w:p w14:paraId="714DA504" w14:textId="77777777" w:rsidR="00967B21" w:rsidRPr="00594B1F" w:rsidRDefault="00967B21" w:rsidP="00D21354">
            <w:pPr>
              <w:numPr>
                <w:ilvl w:val="0"/>
                <w:numId w:val="48"/>
              </w:numPr>
              <w:ind w:left="44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2" w:name="_Ref130305134"/>
          </w:p>
        </w:tc>
        <w:bookmarkEnd w:id="32"/>
      </w:tr>
      <w:tr w:rsidR="00967B21" w:rsidRPr="00493DF4" w14:paraId="7538148E" w14:textId="77777777" w:rsidTr="00E24BF6">
        <w:tc>
          <w:tcPr>
            <w:tcW w:w="9235" w:type="dxa"/>
            <w:shd w:val="clear" w:color="auto" w:fill="A1D7E1"/>
          </w:tcPr>
          <w:p w14:paraId="36F44D81" w14:textId="77777777" w:rsidR="00967B21" w:rsidRDefault="00967B21" w:rsidP="00967B21">
            <w:pPr>
              <w:jc w:val="left"/>
              <w:rPr>
                <w:rFonts w:ascii="Arial" w:hAnsi="Arial" w:cs="Arial"/>
                <w:sz w:val="22"/>
              </w:rPr>
            </w:pPr>
            <w:r w:rsidRPr="00967B21">
              <w:rPr>
                <w:rFonts w:ascii="Arial" w:hAnsi="Arial" w:cs="Arial"/>
                <w:sz w:val="22"/>
              </w:rPr>
              <w:t>Research two (2) manufacturers of energy-efficient materials and respond to the following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069CE8F8" w14:textId="4CB04C4A" w:rsidR="00967B21" w:rsidRDefault="00967B21" w:rsidP="00250826">
            <w:pPr>
              <w:pStyle w:val="ListParagraph"/>
              <w:numPr>
                <w:ilvl w:val="0"/>
                <w:numId w:val="38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name of the manufacturer</w:t>
            </w:r>
          </w:p>
          <w:p w14:paraId="1DEDE71F" w14:textId="77777777" w:rsidR="00967B21" w:rsidRDefault="00967B21" w:rsidP="00250826">
            <w:pPr>
              <w:pStyle w:val="ListParagraph"/>
              <w:numPr>
                <w:ilvl w:val="0"/>
                <w:numId w:val="38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website links of the manufacturer you provided</w:t>
            </w:r>
          </w:p>
          <w:p w14:paraId="30B9E6B1" w14:textId="77777777" w:rsidR="00967B21" w:rsidRDefault="00967B21" w:rsidP="00250826">
            <w:pPr>
              <w:pStyle w:val="ListParagraph"/>
              <w:numPr>
                <w:ilvl w:val="0"/>
                <w:numId w:val="38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two (2) examples of their products:</w:t>
            </w:r>
          </w:p>
          <w:p w14:paraId="2E168651" w14:textId="77777777" w:rsidR="00967B21" w:rsidRDefault="00F86816" w:rsidP="00250826">
            <w:pPr>
              <w:pStyle w:val="ListParagraph"/>
              <w:numPr>
                <w:ilvl w:val="1"/>
                <w:numId w:val="38"/>
              </w:numPr>
              <w:jc w:val="left"/>
              <w:rPr>
                <w:rFonts w:ascii="Arial" w:hAnsi="Arial" w:cs="Arial"/>
                <w:sz w:val="22"/>
              </w:rPr>
            </w:pPr>
            <w:r w:rsidRPr="00F86816">
              <w:rPr>
                <w:rFonts w:ascii="Arial" w:hAnsi="Arial" w:cs="Arial"/>
                <w:sz w:val="22"/>
              </w:rPr>
              <w:t>energy-efficient material</w:t>
            </w:r>
          </w:p>
          <w:p w14:paraId="447C7242" w14:textId="20D254C8" w:rsidR="00F86816" w:rsidRPr="00967B21" w:rsidRDefault="00F86816" w:rsidP="00250826">
            <w:pPr>
              <w:pStyle w:val="ListParagraph"/>
              <w:numPr>
                <w:ilvl w:val="1"/>
                <w:numId w:val="38"/>
              </w:numPr>
              <w:jc w:val="left"/>
              <w:rPr>
                <w:rFonts w:ascii="Arial" w:hAnsi="Arial" w:cs="Arial"/>
                <w:sz w:val="22"/>
              </w:rPr>
            </w:pPr>
            <w:r w:rsidRPr="00F86816">
              <w:rPr>
                <w:rFonts w:ascii="Arial" w:hAnsi="Arial" w:cs="Arial"/>
                <w:sz w:val="22"/>
              </w:rPr>
              <w:t>energy-efficient system</w:t>
            </w:r>
          </w:p>
        </w:tc>
      </w:tr>
    </w:tbl>
    <w:p w14:paraId="03798FD7" w14:textId="77777777" w:rsidR="00967B21" w:rsidRDefault="00967B21" w:rsidP="00967B2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67B21" w:rsidRPr="00493DF4" w14:paraId="4D0AA671" w14:textId="77777777" w:rsidTr="00E24BF6">
        <w:tc>
          <w:tcPr>
            <w:tcW w:w="9016" w:type="dxa"/>
            <w:shd w:val="clear" w:color="auto" w:fill="D9D9D9"/>
          </w:tcPr>
          <w:p w14:paraId="698FCF25" w14:textId="67719BC3" w:rsidR="00967B21" w:rsidRPr="00F86816" w:rsidRDefault="00F86816" w:rsidP="00F86816">
            <w:pPr>
              <w:keepNext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Manufacturer 1</w:t>
            </w:r>
          </w:p>
        </w:tc>
      </w:tr>
      <w:tr w:rsidR="00967B21" w:rsidRPr="00493DF4" w14:paraId="154772BE" w14:textId="77777777" w:rsidTr="00E24BF6">
        <w:tc>
          <w:tcPr>
            <w:tcW w:w="9016" w:type="dxa"/>
            <w:shd w:val="clear" w:color="auto" w:fill="D9D9D9"/>
          </w:tcPr>
          <w:p w14:paraId="2CA01B63" w14:textId="4293F6BD" w:rsidR="00967B21" w:rsidRPr="00DC0CF5" w:rsidRDefault="00F86816" w:rsidP="00250826">
            <w:pPr>
              <w:pStyle w:val="ListParagraph"/>
              <w:keepNext/>
              <w:numPr>
                <w:ilvl w:val="0"/>
                <w:numId w:val="39"/>
              </w:numPr>
              <w:ind w:left="731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Name of manufacturer</w:t>
            </w:r>
          </w:p>
        </w:tc>
      </w:tr>
      <w:tr w:rsidR="00967B21" w:rsidRPr="00FC6370" w14:paraId="1AFE9A39" w14:textId="77777777" w:rsidTr="00F86816">
        <w:trPr>
          <w:trHeight w:val="567"/>
        </w:trPr>
        <w:tc>
          <w:tcPr>
            <w:tcW w:w="9016" w:type="dxa"/>
          </w:tcPr>
          <w:p w14:paraId="7109AB54" w14:textId="032D72F5" w:rsidR="000774BA" w:rsidRPr="00FC6370" w:rsidRDefault="000774BA" w:rsidP="00E24BF6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496203026" w:edGrp="everyone"/>
            <w:permEnd w:id="1496203026"/>
          </w:p>
        </w:tc>
      </w:tr>
      <w:tr w:rsidR="00967B21" w:rsidRPr="00493DF4" w14:paraId="29504479" w14:textId="77777777" w:rsidTr="00E24BF6">
        <w:tc>
          <w:tcPr>
            <w:tcW w:w="9016" w:type="dxa"/>
            <w:shd w:val="clear" w:color="auto" w:fill="D9D9D9"/>
          </w:tcPr>
          <w:p w14:paraId="346F34FB" w14:textId="4F7AD136" w:rsidR="00967B21" w:rsidRPr="00F86816" w:rsidRDefault="00F86816" w:rsidP="00250826">
            <w:pPr>
              <w:pStyle w:val="ListParagraph"/>
              <w:keepNext/>
              <w:numPr>
                <w:ilvl w:val="0"/>
                <w:numId w:val="39"/>
              </w:numPr>
              <w:ind w:left="731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Website</w:t>
            </w:r>
            <w:r w:rsidR="00830DD5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/ link</w:t>
            </w:r>
          </w:p>
        </w:tc>
      </w:tr>
      <w:tr w:rsidR="00967B21" w:rsidRPr="00FC6370" w14:paraId="77CEF17E" w14:textId="77777777" w:rsidTr="00F86816">
        <w:trPr>
          <w:trHeight w:val="567"/>
        </w:trPr>
        <w:tc>
          <w:tcPr>
            <w:tcW w:w="9016" w:type="dxa"/>
          </w:tcPr>
          <w:p w14:paraId="075F8DC8" w14:textId="35353C72" w:rsidR="000774BA" w:rsidRPr="00FC6370" w:rsidRDefault="000774BA" w:rsidP="00E24BF6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632532213" w:edGrp="everyone"/>
            <w:permEnd w:id="1632532213"/>
          </w:p>
        </w:tc>
      </w:tr>
      <w:tr w:rsidR="00967B21" w:rsidRPr="00493DF4" w14:paraId="5830CE9A" w14:textId="77777777" w:rsidTr="00E24BF6">
        <w:trPr>
          <w:trHeight w:val="70"/>
        </w:trPr>
        <w:tc>
          <w:tcPr>
            <w:tcW w:w="9016" w:type="dxa"/>
            <w:shd w:val="clear" w:color="auto" w:fill="D9D9D9"/>
          </w:tcPr>
          <w:p w14:paraId="591365AF" w14:textId="2E9AAB56" w:rsidR="00967B21" w:rsidRPr="00F86816" w:rsidRDefault="00F86816" w:rsidP="00250826">
            <w:pPr>
              <w:pStyle w:val="ListParagraph"/>
              <w:keepNext/>
              <w:numPr>
                <w:ilvl w:val="0"/>
                <w:numId w:val="39"/>
              </w:numPr>
              <w:ind w:left="731"/>
              <w:jc w:val="left"/>
              <w:rPr>
                <w:rFonts w:ascii="Arial" w:hAnsi="Arial" w:cs="Arial"/>
                <w:b/>
                <w:sz w:val="22"/>
              </w:rPr>
            </w:pPr>
            <w:r w:rsidRPr="00F86816">
              <w:rPr>
                <w:rFonts w:ascii="Arial" w:hAnsi="Arial" w:cs="Arial"/>
                <w:b/>
                <w:sz w:val="22"/>
              </w:rPr>
              <w:t>Products</w:t>
            </w:r>
          </w:p>
        </w:tc>
      </w:tr>
      <w:tr w:rsidR="00967B21" w:rsidRPr="000774BA" w14:paraId="479F473B" w14:textId="77777777" w:rsidTr="00F86816">
        <w:trPr>
          <w:trHeight w:val="1417"/>
        </w:trPr>
        <w:tc>
          <w:tcPr>
            <w:tcW w:w="9016" w:type="dxa"/>
          </w:tcPr>
          <w:p w14:paraId="5A77AAB6" w14:textId="237EFEB9" w:rsidR="00F86816" w:rsidRPr="000774BA" w:rsidRDefault="000774BA" w:rsidP="00250826">
            <w:pPr>
              <w:pStyle w:val="ListParagraph"/>
              <w:numPr>
                <w:ilvl w:val="0"/>
                <w:numId w:val="40"/>
              </w:numPr>
              <w:jc w:val="left"/>
              <w:rPr>
                <w:rFonts w:ascii="Arial" w:hAnsi="Arial" w:cs="Arial"/>
                <w:sz w:val="22"/>
                <w:szCs w:val="20"/>
              </w:rPr>
            </w:pPr>
            <w:r w:rsidRPr="000774BA">
              <w:rPr>
                <w:rFonts w:ascii="Arial" w:hAnsi="Arial" w:cs="Arial"/>
                <w:sz w:val="22"/>
                <w:szCs w:val="20"/>
              </w:rPr>
              <w:t>energy-efficient material</w:t>
            </w:r>
          </w:p>
          <w:p w14:paraId="6372D697" w14:textId="1A97B828" w:rsidR="00967B21" w:rsidRPr="000774BA" w:rsidRDefault="00967B21" w:rsidP="00830DD5">
            <w:pPr>
              <w:spacing w:before="120" w:after="120"/>
              <w:jc w:val="left"/>
              <w:rPr>
                <w:rFonts w:ascii="Arial" w:hAnsi="Arial" w:cs="Arial"/>
                <w:sz w:val="22"/>
              </w:rPr>
            </w:pPr>
            <w:permStart w:id="1205801699" w:edGrp="everyone"/>
            <w:permEnd w:id="1205801699"/>
          </w:p>
        </w:tc>
      </w:tr>
      <w:tr w:rsidR="00967B21" w:rsidRPr="00686361" w14:paraId="31E69D63" w14:textId="77777777" w:rsidTr="00F86816">
        <w:trPr>
          <w:trHeight w:val="1417"/>
        </w:trPr>
        <w:tc>
          <w:tcPr>
            <w:tcW w:w="9016" w:type="dxa"/>
          </w:tcPr>
          <w:p w14:paraId="1CCEB83C" w14:textId="32E5DE8E" w:rsidR="00F86816" w:rsidRPr="000774BA" w:rsidRDefault="000774BA" w:rsidP="00FC6370">
            <w:pPr>
              <w:pStyle w:val="ListParagraph"/>
              <w:numPr>
                <w:ilvl w:val="0"/>
                <w:numId w:val="40"/>
              </w:numPr>
              <w:spacing w:after="120"/>
              <w:ind w:left="714" w:hanging="357"/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r w:rsidRPr="000774BA">
              <w:rPr>
                <w:rFonts w:ascii="Arial" w:hAnsi="Arial" w:cs="Arial"/>
                <w:bCs/>
                <w:sz w:val="22"/>
                <w:szCs w:val="20"/>
              </w:rPr>
              <w:t>energy-efficient system</w:t>
            </w:r>
          </w:p>
          <w:p w14:paraId="4E446BC1" w14:textId="5A83D33B" w:rsidR="00967B21" w:rsidRPr="000774BA" w:rsidRDefault="00967B21" w:rsidP="00E24BF6">
            <w:pPr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permStart w:id="898637273" w:edGrp="everyone"/>
            <w:permEnd w:id="898637273"/>
          </w:p>
        </w:tc>
      </w:tr>
      <w:tr w:rsidR="00967B21" w:rsidRPr="00493DF4" w14:paraId="04F3947A" w14:textId="77777777" w:rsidTr="00E24BF6">
        <w:tc>
          <w:tcPr>
            <w:tcW w:w="9016" w:type="dxa"/>
            <w:shd w:val="clear" w:color="auto" w:fill="D9D9D9" w:themeFill="background1" w:themeFillShade="D9"/>
          </w:tcPr>
          <w:p w14:paraId="72857558" w14:textId="0CEBDB2E" w:rsidR="00967B21" w:rsidRPr="00F86816" w:rsidRDefault="00F86816" w:rsidP="00F86816">
            <w:pPr>
              <w:keepNext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Manufacturer 2</w:t>
            </w:r>
          </w:p>
        </w:tc>
      </w:tr>
      <w:tr w:rsidR="00967B21" w:rsidRPr="00493DF4" w14:paraId="3373B84C" w14:textId="77777777" w:rsidTr="00E24BF6">
        <w:tc>
          <w:tcPr>
            <w:tcW w:w="9016" w:type="dxa"/>
            <w:shd w:val="clear" w:color="auto" w:fill="D9D9D9" w:themeFill="background1" w:themeFillShade="D9"/>
          </w:tcPr>
          <w:p w14:paraId="0F93C831" w14:textId="745DA516" w:rsidR="00967B21" w:rsidRPr="00F86816" w:rsidRDefault="00F86816" w:rsidP="00250826">
            <w:pPr>
              <w:pStyle w:val="ListParagraph"/>
              <w:keepNext/>
              <w:numPr>
                <w:ilvl w:val="0"/>
                <w:numId w:val="41"/>
              </w:numPr>
              <w:ind w:left="731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Name of manufacturer</w:t>
            </w:r>
          </w:p>
        </w:tc>
      </w:tr>
      <w:tr w:rsidR="00967B21" w:rsidRPr="00FC6370" w14:paraId="286E714C" w14:textId="77777777" w:rsidTr="00F86816">
        <w:trPr>
          <w:trHeight w:val="567"/>
        </w:trPr>
        <w:tc>
          <w:tcPr>
            <w:tcW w:w="9016" w:type="dxa"/>
          </w:tcPr>
          <w:p w14:paraId="797213CC" w14:textId="4AC60D7C" w:rsidR="000774BA" w:rsidRPr="00FC6370" w:rsidRDefault="000774BA" w:rsidP="00E24BF6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54545404" w:edGrp="everyone"/>
            <w:permEnd w:id="154545404"/>
          </w:p>
        </w:tc>
      </w:tr>
      <w:tr w:rsidR="00967B21" w:rsidRPr="00493DF4" w14:paraId="1F639A63" w14:textId="77777777" w:rsidTr="00E24BF6">
        <w:tc>
          <w:tcPr>
            <w:tcW w:w="9016" w:type="dxa"/>
            <w:shd w:val="clear" w:color="auto" w:fill="D9D9D9" w:themeFill="background1" w:themeFillShade="D9"/>
          </w:tcPr>
          <w:p w14:paraId="2FFD3193" w14:textId="42B69388" w:rsidR="00967B21" w:rsidRPr="00F86816" w:rsidRDefault="00F86816" w:rsidP="00830DD5">
            <w:pPr>
              <w:pStyle w:val="ListParagraph"/>
              <w:keepNext/>
              <w:numPr>
                <w:ilvl w:val="0"/>
                <w:numId w:val="41"/>
              </w:numPr>
              <w:ind w:left="741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Website</w:t>
            </w:r>
            <w:r w:rsidR="00830DD5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/</w:t>
            </w:r>
            <w:r w:rsidR="00830DD5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link</w:t>
            </w:r>
          </w:p>
        </w:tc>
      </w:tr>
      <w:tr w:rsidR="00967B21" w:rsidRPr="00FC6370" w14:paraId="221A8488" w14:textId="77777777" w:rsidTr="00F86816">
        <w:trPr>
          <w:trHeight w:val="567"/>
        </w:trPr>
        <w:tc>
          <w:tcPr>
            <w:tcW w:w="9016" w:type="dxa"/>
          </w:tcPr>
          <w:p w14:paraId="4B269477" w14:textId="74C6C38A" w:rsidR="000774BA" w:rsidRPr="00FC6370" w:rsidRDefault="000774BA" w:rsidP="00E24BF6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745671514" w:edGrp="everyone"/>
            <w:permEnd w:id="745671514"/>
          </w:p>
        </w:tc>
      </w:tr>
      <w:tr w:rsidR="00967B21" w:rsidRPr="00493DF4" w14:paraId="36119088" w14:textId="77777777" w:rsidTr="00E24BF6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E5B0D13" w14:textId="4A98FE8A" w:rsidR="00967B21" w:rsidRPr="00F86816" w:rsidRDefault="00F86816" w:rsidP="00830DD5">
            <w:pPr>
              <w:pStyle w:val="ListParagraph"/>
              <w:keepNext/>
              <w:numPr>
                <w:ilvl w:val="0"/>
                <w:numId w:val="41"/>
              </w:numPr>
              <w:ind w:left="741"/>
              <w:jc w:val="left"/>
              <w:rPr>
                <w:rFonts w:ascii="Arial" w:hAnsi="Arial" w:cs="Arial"/>
                <w:b/>
                <w:sz w:val="22"/>
              </w:rPr>
            </w:pPr>
            <w:r w:rsidRPr="00F86816">
              <w:rPr>
                <w:rFonts w:ascii="Arial" w:hAnsi="Arial" w:cs="Arial"/>
                <w:b/>
                <w:sz w:val="22"/>
              </w:rPr>
              <w:t>Products</w:t>
            </w:r>
          </w:p>
        </w:tc>
      </w:tr>
      <w:tr w:rsidR="00967B21" w:rsidRPr="00686361" w14:paraId="3FE2431C" w14:textId="77777777" w:rsidTr="00F86816">
        <w:trPr>
          <w:trHeight w:val="1417"/>
        </w:trPr>
        <w:tc>
          <w:tcPr>
            <w:tcW w:w="9016" w:type="dxa"/>
          </w:tcPr>
          <w:p w14:paraId="7AE03E4E" w14:textId="52BD7DB8" w:rsidR="00F86816" w:rsidRPr="00686361" w:rsidRDefault="000774BA" w:rsidP="00250826">
            <w:pPr>
              <w:pStyle w:val="ListParagraph"/>
              <w:numPr>
                <w:ilvl w:val="0"/>
                <w:numId w:val="44"/>
              </w:numPr>
              <w:jc w:val="left"/>
              <w:rPr>
                <w:rFonts w:ascii="Arial" w:hAnsi="Arial" w:cs="Arial"/>
                <w:sz w:val="22"/>
                <w:szCs w:val="20"/>
              </w:rPr>
            </w:pPr>
            <w:r w:rsidRPr="000774BA">
              <w:rPr>
                <w:rFonts w:ascii="Arial" w:hAnsi="Arial" w:cs="Arial"/>
                <w:sz w:val="22"/>
                <w:szCs w:val="20"/>
              </w:rPr>
              <w:t>energy-efficient material</w:t>
            </w:r>
          </w:p>
          <w:p w14:paraId="5AE28A58" w14:textId="5C7A54D6" w:rsidR="00967B21" w:rsidRPr="00686361" w:rsidRDefault="00967B21" w:rsidP="000774BA">
            <w:pPr>
              <w:spacing w:before="120" w:after="120" w:line="276" w:lineRule="auto"/>
              <w:ind w:right="101"/>
              <w:textAlignment w:val="baseline"/>
              <w:rPr>
                <w:rFonts w:ascii="Arial" w:hAnsi="Arial" w:cs="Arial"/>
                <w:sz w:val="22"/>
                <w:szCs w:val="20"/>
              </w:rPr>
            </w:pPr>
            <w:permStart w:id="672937574" w:edGrp="everyone"/>
            <w:permEnd w:id="672937574"/>
          </w:p>
        </w:tc>
      </w:tr>
      <w:tr w:rsidR="00967B21" w:rsidRPr="00686361" w14:paraId="1E5FFF74" w14:textId="77777777" w:rsidTr="00F86816">
        <w:trPr>
          <w:trHeight w:val="1417"/>
        </w:trPr>
        <w:tc>
          <w:tcPr>
            <w:tcW w:w="9016" w:type="dxa"/>
          </w:tcPr>
          <w:p w14:paraId="2F69FB2B" w14:textId="67D2D674" w:rsidR="00F86816" w:rsidRPr="000774BA" w:rsidRDefault="000774BA" w:rsidP="00250826">
            <w:pPr>
              <w:pStyle w:val="ListParagraph"/>
              <w:numPr>
                <w:ilvl w:val="0"/>
                <w:numId w:val="44"/>
              </w:numPr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r w:rsidRPr="000774BA">
              <w:rPr>
                <w:rFonts w:ascii="Arial" w:hAnsi="Arial" w:cs="Arial"/>
                <w:bCs/>
                <w:sz w:val="22"/>
                <w:szCs w:val="20"/>
              </w:rPr>
              <w:t>energy-efficient system</w:t>
            </w:r>
          </w:p>
          <w:p w14:paraId="19243DB5" w14:textId="5A6C33A0" w:rsidR="000774BA" w:rsidRPr="000774BA" w:rsidRDefault="000774BA" w:rsidP="00F86816">
            <w:pPr>
              <w:spacing w:before="120" w:after="120" w:line="276" w:lineRule="auto"/>
              <w:ind w:right="102"/>
              <w:textAlignment w:val="baseline"/>
              <w:rPr>
                <w:rFonts w:ascii="Arial" w:hAnsi="Arial" w:cs="Arial"/>
                <w:bCs/>
                <w:sz w:val="22"/>
                <w:szCs w:val="20"/>
              </w:rPr>
            </w:pPr>
            <w:permStart w:id="635515540" w:edGrp="everyone"/>
            <w:permEnd w:id="635515540"/>
          </w:p>
        </w:tc>
      </w:tr>
    </w:tbl>
    <w:p w14:paraId="0DBB089B" w14:textId="77777777" w:rsidR="00967B21" w:rsidRDefault="00967B21" w:rsidP="00967B21"/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67B21" w:rsidRPr="00830749" w14:paraId="7415B35F" w14:textId="77777777" w:rsidTr="00E24BF6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2C81EF1" w14:textId="77777777" w:rsidR="00967B21" w:rsidRPr="001C4084" w:rsidRDefault="00967B21" w:rsidP="00E24BF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257C6D5" w14:textId="1A57907C" w:rsidR="00967B21" w:rsidRPr="001C4084" w:rsidRDefault="00967B21" w:rsidP="00E24B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2181937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C73DDEE" w14:textId="77777777" w:rsidR="00967B21" w:rsidRPr="00533511" w:rsidRDefault="005E641A" w:rsidP="00E24BF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97877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7B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1819370"/>
          </w:p>
        </w:tc>
      </w:tr>
    </w:tbl>
    <w:p w14:paraId="7F8F4163" w14:textId="77777777" w:rsidR="00967B21" w:rsidRDefault="00967B21" w:rsidP="00967B2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A66591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9100AE">
        <w:tc>
          <w:tcPr>
            <w:tcW w:w="9235" w:type="dxa"/>
            <w:shd w:val="clear" w:color="auto" w:fill="232F84"/>
          </w:tcPr>
          <w:p w14:paraId="13749E5A" w14:textId="77777777" w:rsidR="004E206C" w:rsidRPr="00594B1F" w:rsidRDefault="004E206C" w:rsidP="000774BA">
            <w:pPr>
              <w:numPr>
                <w:ilvl w:val="0"/>
                <w:numId w:val="48"/>
              </w:numPr>
              <w:ind w:left="4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3" w:name="_Ref35349356"/>
          </w:p>
        </w:tc>
        <w:bookmarkEnd w:id="33"/>
      </w:tr>
      <w:tr w:rsidR="004E206C" w:rsidRPr="00594B1F" w14:paraId="07C2F908" w14:textId="77777777" w:rsidTr="009100AE">
        <w:tc>
          <w:tcPr>
            <w:tcW w:w="9235" w:type="dxa"/>
            <w:shd w:val="clear" w:color="auto" w:fill="A1D7E1"/>
          </w:tcPr>
          <w:p w14:paraId="2C85DFDC" w14:textId="77777777" w:rsidR="004E206C" w:rsidRPr="00D42748" w:rsidRDefault="00D42748" w:rsidP="00D42748">
            <w:pPr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D42748">
              <w:rPr>
                <w:rFonts w:ascii="Arial" w:hAnsi="Arial" w:cs="Arial"/>
                <w:sz w:val="22"/>
              </w:rPr>
              <w:t>Research the work health and safety requirements and guidelines related to installing ceiling insulation in your state or territory and respond to the following:</w:t>
            </w:r>
          </w:p>
          <w:p w14:paraId="037FB60E" w14:textId="2A942635" w:rsidR="00D42748" w:rsidRDefault="00D42748" w:rsidP="00250826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your State/Territory</w:t>
            </w:r>
          </w:p>
          <w:p w14:paraId="5EC39E0E" w14:textId="77777777" w:rsidR="00D42748" w:rsidRDefault="00D42748" w:rsidP="00250826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WHS regulator researched</w:t>
            </w:r>
          </w:p>
          <w:p w14:paraId="7A761735" w14:textId="77777777" w:rsidR="00D42748" w:rsidRDefault="00D42748" w:rsidP="00250826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Risks related to installing ceiling insulation</w:t>
            </w:r>
          </w:p>
          <w:p w14:paraId="16167D6F" w14:textId="79BB860F" w:rsidR="00D42748" w:rsidRDefault="00D42748" w:rsidP="00250826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Guidelines to follow during insulation installation</w:t>
            </w:r>
          </w:p>
          <w:p w14:paraId="6811A3BA" w14:textId="1EF0EF47" w:rsidR="00D42748" w:rsidRPr="00D42748" w:rsidRDefault="00D42748" w:rsidP="00250826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Guidelines to follow after insulation installation.</w:t>
            </w:r>
          </w:p>
        </w:tc>
      </w:tr>
    </w:tbl>
    <w:p w14:paraId="5DD84EF1" w14:textId="436F83DD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4E206C" w14:paraId="56A0FCF8" w14:textId="77777777" w:rsidTr="00D42748">
        <w:tc>
          <w:tcPr>
            <w:tcW w:w="9016" w:type="dxa"/>
            <w:shd w:val="clear" w:color="auto" w:fill="D9D9D9" w:themeFill="background1" w:themeFillShade="D9"/>
          </w:tcPr>
          <w:p w14:paraId="4E5965BE" w14:textId="2FB4C943" w:rsidR="004E206C" w:rsidRPr="00D42748" w:rsidRDefault="00D42748" w:rsidP="00250826">
            <w:pPr>
              <w:pStyle w:val="ListParagraph"/>
              <w:keepNext/>
              <w:numPr>
                <w:ilvl w:val="0"/>
                <w:numId w:val="29"/>
              </w:numPr>
              <w:ind w:left="44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List your State/Territory </w:t>
            </w:r>
          </w:p>
        </w:tc>
      </w:tr>
      <w:tr w:rsidR="004E206C" w:rsidRPr="00D72232" w14:paraId="75FF3319" w14:textId="77777777" w:rsidTr="00D42748">
        <w:trPr>
          <w:trHeight w:val="567"/>
        </w:trPr>
        <w:tc>
          <w:tcPr>
            <w:tcW w:w="9016" w:type="dxa"/>
          </w:tcPr>
          <w:p w14:paraId="62ABDB0B" w14:textId="77777777" w:rsidR="004E206C" w:rsidRPr="00D72232" w:rsidRDefault="004E206C" w:rsidP="009100AE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236334659" w:edGrp="everyone"/>
            <w:permEnd w:id="236334659"/>
          </w:p>
        </w:tc>
      </w:tr>
      <w:tr w:rsidR="004E206C" w:rsidRPr="004E206C" w14:paraId="05D56422" w14:textId="77777777" w:rsidTr="00D42748">
        <w:tc>
          <w:tcPr>
            <w:tcW w:w="9016" w:type="dxa"/>
            <w:shd w:val="clear" w:color="auto" w:fill="D9D9D9" w:themeFill="background1" w:themeFillShade="D9"/>
          </w:tcPr>
          <w:p w14:paraId="5A583AD2" w14:textId="34E8677E" w:rsidR="004E206C" w:rsidRPr="00D42748" w:rsidRDefault="004E206C" w:rsidP="00250826">
            <w:pPr>
              <w:pStyle w:val="ListParagraph"/>
              <w:keepNext/>
              <w:numPr>
                <w:ilvl w:val="0"/>
                <w:numId w:val="29"/>
              </w:numPr>
              <w:ind w:left="447"/>
              <w:jc w:val="left"/>
              <w:rPr>
                <w:rFonts w:ascii="Arial" w:hAnsi="Arial" w:cs="Arial"/>
                <w:b/>
                <w:sz w:val="22"/>
              </w:rPr>
            </w:pPr>
            <w:r w:rsidRPr="00D42748">
              <w:rPr>
                <w:rFonts w:ascii="Arial" w:hAnsi="Arial" w:cs="Arial"/>
                <w:b/>
                <w:sz w:val="22"/>
              </w:rPr>
              <w:t xml:space="preserve">WHS </w:t>
            </w:r>
            <w:r w:rsidR="003D6E3F" w:rsidRPr="00D42748">
              <w:rPr>
                <w:rFonts w:ascii="Arial" w:hAnsi="Arial" w:cs="Arial"/>
                <w:b/>
                <w:sz w:val="22"/>
              </w:rPr>
              <w:t>regulator</w:t>
            </w:r>
            <w:r w:rsidR="003D6E3F">
              <w:rPr>
                <w:rFonts w:ascii="Arial" w:hAnsi="Arial" w:cs="Arial"/>
                <w:b/>
                <w:sz w:val="22"/>
              </w:rPr>
              <w:t xml:space="preserve"> researched</w:t>
            </w:r>
          </w:p>
        </w:tc>
      </w:tr>
      <w:tr w:rsidR="004E206C" w:rsidRPr="00D72232" w14:paraId="3CC4F83F" w14:textId="77777777" w:rsidTr="003D6E3F">
        <w:trPr>
          <w:trHeight w:val="680"/>
        </w:trPr>
        <w:tc>
          <w:tcPr>
            <w:tcW w:w="9016" w:type="dxa"/>
          </w:tcPr>
          <w:p w14:paraId="4EEB87C9" w14:textId="77777777" w:rsidR="004E206C" w:rsidRPr="00D72232" w:rsidRDefault="004E206C" w:rsidP="009100AE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29660028" w:edGrp="everyone"/>
            <w:permEnd w:id="129660028"/>
          </w:p>
        </w:tc>
      </w:tr>
      <w:tr w:rsidR="004E206C" w:rsidRPr="004E206C" w14:paraId="07DD52DC" w14:textId="77777777" w:rsidTr="00D42748">
        <w:tc>
          <w:tcPr>
            <w:tcW w:w="9016" w:type="dxa"/>
            <w:shd w:val="clear" w:color="auto" w:fill="D9D9D9"/>
          </w:tcPr>
          <w:p w14:paraId="70299F9E" w14:textId="009BA4FE" w:rsidR="004E206C" w:rsidRPr="00D42748" w:rsidRDefault="003D6E3F" w:rsidP="00250826">
            <w:pPr>
              <w:pStyle w:val="ListParagraph"/>
              <w:keepNext/>
              <w:numPr>
                <w:ilvl w:val="0"/>
                <w:numId w:val="29"/>
              </w:numPr>
              <w:ind w:left="44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Risks related to installing ceiling insulation</w:t>
            </w:r>
          </w:p>
        </w:tc>
      </w:tr>
      <w:tr w:rsidR="00CC02D0" w:rsidRPr="00D72232" w14:paraId="0007073E" w14:textId="77777777" w:rsidTr="00CC02D0">
        <w:trPr>
          <w:trHeight w:val="8844"/>
        </w:trPr>
        <w:tc>
          <w:tcPr>
            <w:tcW w:w="9016" w:type="dxa"/>
          </w:tcPr>
          <w:p w14:paraId="435DC979" w14:textId="34447F7C" w:rsidR="000774BA" w:rsidRPr="00D72232" w:rsidRDefault="000774BA" w:rsidP="00CC02D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750023635" w:edGrp="everyone"/>
            <w:permEnd w:id="750023635"/>
          </w:p>
        </w:tc>
      </w:tr>
      <w:tr w:rsidR="004E206C" w:rsidRPr="004E206C" w14:paraId="4886C358" w14:textId="77777777" w:rsidTr="00D42748">
        <w:tc>
          <w:tcPr>
            <w:tcW w:w="9016" w:type="dxa"/>
            <w:shd w:val="clear" w:color="auto" w:fill="D9D9D9"/>
          </w:tcPr>
          <w:p w14:paraId="246EC4F5" w14:textId="52218CC1" w:rsidR="004E206C" w:rsidRPr="003D6E3F" w:rsidRDefault="003D6E3F" w:rsidP="00250826">
            <w:pPr>
              <w:pStyle w:val="ListParagraph"/>
              <w:keepNext/>
              <w:numPr>
                <w:ilvl w:val="0"/>
                <w:numId w:val="29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3D6E3F">
              <w:rPr>
                <w:rFonts w:ascii="Arial" w:hAnsi="Arial" w:cs="Arial"/>
                <w:b/>
                <w:sz w:val="22"/>
              </w:rPr>
              <w:lastRenderedPageBreak/>
              <w:t>Guidelines to follow during insulation installation</w:t>
            </w:r>
          </w:p>
        </w:tc>
      </w:tr>
      <w:tr w:rsidR="00766FA6" w:rsidRPr="00D72232" w14:paraId="524FE81E" w14:textId="77777777" w:rsidTr="00830DD5">
        <w:trPr>
          <w:trHeight w:val="5839"/>
        </w:trPr>
        <w:tc>
          <w:tcPr>
            <w:tcW w:w="9016" w:type="dxa"/>
          </w:tcPr>
          <w:p w14:paraId="411EB699" w14:textId="747AE420" w:rsidR="000774BA" w:rsidRPr="00D72232" w:rsidRDefault="000774BA" w:rsidP="00766FA6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508721386" w:edGrp="everyone"/>
            <w:permEnd w:id="1508721386"/>
          </w:p>
        </w:tc>
      </w:tr>
      <w:tr w:rsidR="004E206C" w:rsidRPr="004E206C" w14:paraId="09712467" w14:textId="77777777" w:rsidTr="00D42748">
        <w:tc>
          <w:tcPr>
            <w:tcW w:w="9016" w:type="dxa"/>
            <w:shd w:val="clear" w:color="auto" w:fill="D9D9D9" w:themeFill="background1" w:themeFillShade="D9"/>
          </w:tcPr>
          <w:p w14:paraId="5B69EB35" w14:textId="1F2AE67E" w:rsidR="004E206C" w:rsidRPr="003D6E3F" w:rsidRDefault="003D6E3F" w:rsidP="00250826">
            <w:pPr>
              <w:pStyle w:val="ListParagraph"/>
              <w:keepNext/>
              <w:numPr>
                <w:ilvl w:val="0"/>
                <w:numId w:val="29"/>
              </w:numPr>
              <w:ind w:left="44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3D6E3F">
              <w:rPr>
                <w:rFonts w:ascii="Arial" w:hAnsi="Arial" w:cs="Arial"/>
                <w:b/>
                <w:bCs/>
                <w:sz w:val="22"/>
              </w:rPr>
              <w:t>Guidelines to follow after insulation installation.</w:t>
            </w:r>
          </w:p>
        </w:tc>
      </w:tr>
      <w:tr w:rsidR="00CC02D0" w:rsidRPr="00D72232" w14:paraId="0B0FE1CC" w14:textId="77777777" w:rsidTr="00766FA6">
        <w:trPr>
          <w:trHeight w:val="5613"/>
        </w:trPr>
        <w:tc>
          <w:tcPr>
            <w:tcW w:w="9016" w:type="dxa"/>
          </w:tcPr>
          <w:p w14:paraId="3FE9E556" w14:textId="4BAAFF4C" w:rsidR="000774BA" w:rsidRPr="00D72232" w:rsidRDefault="000774BA" w:rsidP="00766FA6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393694266" w:edGrp="everyone"/>
            <w:permEnd w:id="393694266"/>
          </w:p>
        </w:tc>
      </w:tr>
    </w:tbl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1B2806CB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0731614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5E641A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7316140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23"/>
          <w:headerReference w:type="default" r:id="rId24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29F9D30" w:rsidR="004E699E" w:rsidRPr="004932A4" w:rsidRDefault="005E641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0AE0">
            <w:rPr>
              <w:szCs w:val="32"/>
            </w:rPr>
            <w:t>CPCSUS4002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8EAA310" w:rsidR="004E699E" w:rsidRDefault="005E641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82C29">
            <w:rPr>
              <w:szCs w:val="32"/>
            </w:rPr>
            <w:t>Use building science principles to construct energy efficient buildings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2449D5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4085125" w:edGrp="everyone"/>
            <w:permEnd w:id="464085125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48AB01B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C50BB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C50BB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C50BB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276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C82C29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82C29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D72232" w:rsidRPr="004932A4" w14:paraId="33EE888A" w14:textId="77777777" w:rsidTr="00C82C29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D72232" w:rsidRPr="007E0AE0" w:rsidRDefault="00D72232" w:rsidP="00D7223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7E0AE0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2058097951" w:edGrp="everyone"/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13F31AB" w14:textId="733F75B7" w:rsidR="00D72232" w:rsidRPr="00906AB7" w:rsidRDefault="005E641A" w:rsidP="00D7223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72232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58097951"/>
          </w:p>
        </w:tc>
        <w:permStart w:id="639440517" w:edGrp="everyone"/>
        <w:tc>
          <w:tcPr>
            <w:tcW w:w="1417" w:type="dxa"/>
            <w:vAlign w:val="center"/>
          </w:tcPr>
          <w:p w14:paraId="4133C4F3" w14:textId="77777777" w:rsidR="00D72232" w:rsidRPr="00906AB7" w:rsidRDefault="005E641A" w:rsidP="00D7223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639440517"/>
            <w:r w:rsidR="00D72232" w:rsidRPr="00D06775">
              <w:rPr>
                <w:rFonts w:ascii="Arial" w:hAnsi="Arial" w:cs="Arial"/>
                <w:sz w:val="28"/>
              </w:rPr>
              <w:t xml:space="preserve"> </w:t>
            </w:r>
            <w:r w:rsidR="00D7223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7A17806E" w:rsidR="00D72232" w:rsidRPr="00A44CB5" w:rsidRDefault="005E641A" w:rsidP="00D7223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9054865" w:edGrp="everyone"/>
                <w:r w:rsidR="00D7223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99054865"/>
              </w:sdtContent>
            </w:sdt>
            <w:r w:rsidR="00D72232" w:rsidRPr="00D06775">
              <w:rPr>
                <w:rFonts w:ascii="Arial" w:hAnsi="Arial" w:cs="Arial"/>
                <w:sz w:val="28"/>
              </w:rPr>
              <w:t xml:space="preserve"> </w:t>
            </w:r>
            <w:r w:rsidR="00D7223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D72232" w:rsidRPr="00A44CB5" w:rsidRDefault="00D72232" w:rsidP="00D7223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65171651" w:edGrp="everyone"/>
            <w:permEnd w:id="865171651"/>
          </w:p>
        </w:tc>
        <w:permStart w:id="1699482329" w:edGrp="everyone"/>
        <w:tc>
          <w:tcPr>
            <w:tcW w:w="1287" w:type="dxa"/>
            <w:vAlign w:val="center"/>
          </w:tcPr>
          <w:p w14:paraId="70611D39" w14:textId="6F981CE8" w:rsidR="00D72232" w:rsidRPr="00533511" w:rsidRDefault="005E641A" w:rsidP="00D7223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99482329"/>
          </w:p>
        </w:tc>
        <w:permStart w:id="140531333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2A9DAFCE" w:rsidR="00D72232" w:rsidRPr="00533511" w:rsidRDefault="005E641A" w:rsidP="00D7223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05313335"/>
          </w:p>
        </w:tc>
      </w:tr>
      <w:tr w:rsidR="00D72232" w:rsidRPr="004932A4" w14:paraId="4C05266E" w14:textId="77777777" w:rsidTr="003113B2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D72232" w:rsidRPr="007E0AE0" w:rsidRDefault="00D72232" w:rsidP="00D7223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7E0AE0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2009612838" w:edGrp="everyone"/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0F8D96B" w14:textId="15173ADF" w:rsidR="00D72232" w:rsidRPr="00906AB7" w:rsidRDefault="005E641A" w:rsidP="00D7223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26936796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72232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09612838"/>
          </w:p>
        </w:tc>
        <w:permStart w:id="122245131" w:edGrp="everyone"/>
        <w:tc>
          <w:tcPr>
            <w:tcW w:w="1417" w:type="dxa"/>
            <w:vAlign w:val="center"/>
          </w:tcPr>
          <w:p w14:paraId="46EB52E1" w14:textId="77777777" w:rsidR="00D72232" w:rsidRPr="00906AB7" w:rsidRDefault="005E641A" w:rsidP="00D7223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52198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22245131"/>
            <w:r w:rsidR="00D72232" w:rsidRPr="00D06775">
              <w:rPr>
                <w:rFonts w:ascii="Arial" w:hAnsi="Arial" w:cs="Arial"/>
                <w:sz w:val="28"/>
              </w:rPr>
              <w:t xml:space="preserve"> </w:t>
            </w:r>
            <w:r w:rsidR="00D7223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4CD76B76" w:rsidR="00D72232" w:rsidRPr="00162AE6" w:rsidRDefault="005E641A" w:rsidP="00D7223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948991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71141206" w:edGrp="everyone"/>
                <w:r w:rsidR="00D7223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071141206"/>
              </w:sdtContent>
            </w:sdt>
            <w:r w:rsidR="00D72232" w:rsidRPr="00D06775">
              <w:rPr>
                <w:rFonts w:ascii="Arial" w:hAnsi="Arial" w:cs="Arial"/>
                <w:sz w:val="28"/>
              </w:rPr>
              <w:t xml:space="preserve"> </w:t>
            </w:r>
            <w:r w:rsidR="00D7223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D72232" w:rsidRPr="00162AE6" w:rsidRDefault="00D72232" w:rsidP="00D7223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80631451" w:edGrp="everyone"/>
            <w:permEnd w:id="880631451"/>
          </w:p>
        </w:tc>
        <w:permStart w:id="1008415555" w:edGrp="everyone"/>
        <w:tc>
          <w:tcPr>
            <w:tcW w:w="1287" w:type="dxa"/>
            <w:vAlign w:val="center"/>
          </w:tcPr>
          <w:p w14:paraId="45B9BC0E" w14:textId="1BB3D8A0" w:rsidR="00D72232" w:rsidRPr="00533511" w:rsidRDefault="005E641A" w:rsidP="00D7223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539677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08415555"/>
          </w:p>
        </w:tc>
        <w:permStart w:id="124938537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2E88CC8D" w:rsidR="00D72232" w:rsidRPr="00533511" w:rsidRDefault="005E641A" w:rsidP="00D7223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460807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4938537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72232" w:rsidRPr="00C92642" w14:paraId="3DB51D0D" w14:textId="77777777" w:rsidTr="0012780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3DCEE77" w14:textId="77777777" w:rsidR="00D72232" w:rsidRPr="00DE303D" w:rsidRDefault="00D72232" w:rsidP="0012780E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D72232" w:rsidRPr="00C92642" w14:paraId="7927CBFB" w14:textId="77777777" w:rsidTr="0012780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28630C" w14:textId="77777777" w:rsidR="00D72232" w:rsidRPr="00DE303D" w:rsidRDefault="00D72232" w:rsidP="0012780E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06CAFB4" w14:textId="77777777" w:rsidR="00D72232" w:rsidRPr="00DE303D" w:rsidRDefault="00D72232" w:rsidP="00D7223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49D7F42" w14:textId="77777777" w:rsidR="00D72232" w:rsidRPr="00DE303D" w:rsidRDefault="00D72232" w:rsidP="00D7223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D72232" w:rsidRPr="003102F8" w14:paraId="7796605D" w14:textId="77777777" w:rsidTr="00B7464A">
        <w:trPr>
          <w:trHeight w:val="3118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C9678E" w14:textId="77777777" w:rsidR="00D72232" w:rsidRPr="003102F8" w:rsidRDefault="00D72232" w:rsidP="0012780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69321453" w:edGrp="everyone"/>
            <w:permEnd w:id="669321453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7E0AE0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4966DDBE" w:rsidR="00E6168D" w:rsidRPr="007E0AE0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7E0AE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  <w:r w:rsidR="00925C67">
              <w:rPr>
                <w:rFonts w:ascii="Arial" w:hAnsi="Arial" w:cs="Arial"/>
                <w:b/>
                <w:bCs/>
                <w:spacing w:val="-2"/>
                <w:sz w:val="20"/>
              </w:rPr>
              <w:t>- Residential construction project</w:t>
            </w:r>
          </w:p>
        </w:tc>
      </w:tr>
      <w:permStart w:id="1601850415" w:edGrp="everyone"/>
      <w:tr w:rsidR="00D72232" w:rsidRPr="007E0AE0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BE2359E" w14:textId="77777777" w:rsidR="00D72232" w:rsidRDefault="005E641A" w:rsidP="00D7223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01850415"/>
            <w:r w:rsidR="00D72232" w:rsidRPr="006C1A6C">
              <w:rPr>
                <w:rFonts w:ascii="Arial" w:hAnsi="Arial" w:cs="Arial"/>
                <w:szCs w:val="18"/>
              </w:rPr>
              <w:t xml:space="preserve"> </w:t>
            </w:r>
            <w:r w:rsidR="00D7223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88335158" w:edGrp="everyone"/>
          <w:p w14:paraId="788D64E4" w14:textId="502F9C42" w:rsidR="00D72232" w:rsidRPr="007E0AE0" w:rsidRDefault="005E641A" w:rsidP="00D7223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88335158"/>
            <w:r w:rsidR="00D72232" w:rsidRPr="006C1A6C">
              <w:rPr>
                <w:rFonts w:ascii="Arial" w:hAnsi="Arial" w:cs="Arial"/>
                <w:szCs w:val="18"/>
              </w:rPr>
              <w:t xml:space="preserve"> </w:t>
            </w:r>
            <w:r w:rsidR="00D72232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D72232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D72232">
              <w:rPr>
                <w:rFonts w:ascii="Arial" w:hAnsi="Arial" w:cs="Arial"/>
                <w:sz w:val="19"/>
                <w:szCs w:val="19"/>
              </w:rPr>
              <w:t>[</w:t>
            </w:r>
            <w:permStart w:id="10415569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4155694"/>
            <w:r w:rsidR="00D72232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5048763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0487632"/>
            <w:r w:rsidR="00D72232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D72232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D72232" w:rsidRPr="007E0AE0" w14:paraId="52227B5E" w14:textId="3EB974F1" w:rsidTr="00467BDB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D72232" w:rsidRPr="007E0AE0" w:rsidRDefault="00D72232" w:rsidP="00D7223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E0AE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D72232" w:rsidRPr="007E0AE0" w:rsidRDefault="00D72232" w:rsidP="00D7223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E0AE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D72232" w:rsidRPr="007E0AE0" w14:paraId="2835A828" w14:textId="77777777" w:rsidTr="00467BDB">
        <w:trPr>
          <w:trHeight w:val="107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369D344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_Ref130472716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_Ref130472720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220582DE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E0AE0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 xml:space="preserve">how research </w:t>
            </w:r>
            <w:r w:rsidRPr="00734487">
              <w:rPr>
                <w:rFonts w:ascii="Arial" w:hAnsi="Arial" w:cs="Arial"/>
                <w:sz w:val="19"/>
                <w:szCs w:val="19"/>
              </w:rPr>
              <w:t>on a range of energy efficient design and construction methods</w:t>
            </w:r>
            <w:r>
              <w:rPr>
                <w:rFonts w:ascii="Arial" w:hAnsi="Arial" w:cs="Arial"/>
                <w:sz w:val="19"/>
                <w:szCs w:val="19"/>
              </w:rPr>
              <w:t xml:space="preserve"> was conducted</w:t>
            </w:r>
            <w:r w:rsidRPr="007E0AE0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073CC96A" w:rsidR="00D72232" w:rsidRPr="00D72232" w:rsidRDefault="00D72232" w:rsidP="00D72232">
            <w:pPr>
              <w:pStyle w:val="38PASBenchmark"/>
              <w:rPr>
                <w:vanish w:val="0"/>
                <w:color w:val="auto"/>
              </w:rPr>
            </w:pPr>
            <w:permStart w:id="658714117" w:edGrp="everyone"/>
            <w:permEnd w:id="658714117"/>
          </w:p>
        </w:tc>
      </w:tr>
      <w:tr w:rsidR="00D72232" w:rsidRPr="007E0AE0" w14:paraId="473FFD16" w14:textId="2463FF27" w:rsidTr="00467BDB">
        <w:trPr>
          <w:trHeight w:val="107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7A472E40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_Ref130472926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_Ref130472929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7CB98B" w14:textId="77777777" w:rsidR="00D72232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467BDB">
              <w:rPr>
                <w:rFonts w:ascii="Arial" w:hAnsi="Arial" w:cs="Arial"/>
                <w:sz w:val="19"/>
                <w:szCs w:val="19"/>
              </w:rPr>
              <w:t>levels of energy efficiency, ventilation and indoor air quality</w:t>
            </w:r>
            <w:r>
              <w:rPr>
                <w:rFonts w:ascii="Arial" w:hAnsi="Arial" w:cs="Arial"/>
                <w:sz w:val="19"/>
                <w:szCs w:val="19"/>
              </w:rPr>
              <w:t xml:space="preserve"> were determined:</w:t>
            </w:r>
          </w:p>
          <w:p w14:paraId="2B404400" w14:textId="67B0E115" w:rsidR="00D72232" w:rsidRPr="00D72232" w:rsidRDefault="00D72232" w:rsidP="00D72232">
            <w:pPr>
              <w:pStyle w:val="38PASBenchmark"/>
              <w:rPr>
                <w:vanish w:val="0"/>
                <w:color w:val="auto"/>
              </w:rPr>
            </w:pPr>
            <w:permStart w:id="1607684627" w:edGrp="everyone"/>
            <w:permEnd w:id="1607684627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7E0AE0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1F60C7EC" w:rsidR="001B28E5" w:rsidRPr="007E0AE0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7E0AE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  <w:r w:rsidR="00925C67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Commercial construction project</w:t>
            </w:r>
          </w:p>
        </w:tc>
      </w:tr>
      <w:permStart w:id="114703133" w:edGrp="everyone"/>
      <w:tr w:rsidR="00D72232" w:rsidRPr="007E0AE0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DB041E0" w14:textId="77777777" w:rsidR="00D72232" w:rsidRDefault="005E641A" w:rsidP="00D7223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369286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14703133"/>
            <w:r w:rsidR="00D72232" w:rsidRPr="006C1A6C">
              <w:rPr>
                <w:rFonts w:ascii="Arial" w:hAnsi="Arial" w:cs="Arial"/>
                <w:szCs w:val="18"/>
              </w:rPr>
              <w:t xml:space="preserve"> </w:t>
            </w:r>
            <w:r w:rsidR="00D7223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72926" w:edGrp="everyone"/>
          <w:p w14:paraId="536794F6" w14:textId="6DDC3B16" w:rsidR="00D72232" w:rsidRPr="007E0AE0" w:rsidRDefault="005E641A" w:rsidP="00D7223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7360071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72926"/>
            <w:r w:rsidR="00D72232" w:rsidRPr="006C1A6C">
              <w:rPr>
                <w:rFonts w:ascii="Arial" w:hAnsi="Arial" w:cs="Arial"/>
                <w:szCs w:val="18"/>
              </w:rPr>
              <w:t xml:space="preserve"> </w:t>
            </w:r>
            <w:r w:rsidR="00D72232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D72232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D72232">
              <w:rPr>
                <w:rFonts w:ascii="Arial" w:hAnsi="Arial" w:cs="Arial"/>
                <w:sz w:val="19"/>
                <w:szCs w:val="19"/>
              </w:rPr>
              <w:t>[</w:t>
            </w:r>
            <w:permStart w:id="83835887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64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38358873"/>
            <w:r w:rsidR="00D72232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5508045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5497530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23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55080454"/>
            <w:r w:rsidR="00D72232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D72232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D72232" w:rsidRPr="007E0AE0" w14:paraId="01376C10" w14:textId="77777777" w:rsidTr="00467BDB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D72232" w:rsidRPr="007E0AE0" w:rsidRDefault="00D72232" w:rsidP="00D7223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E0AE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D72232" w:rsidRPr="007E0AE0" w:rsidRDefault="00D72232" w:rsidP="00D72232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E0AE0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D72232" w:rsidRPr="007E0AE0" w14:paraId="62CDF865" w14:textId="77777777" w:rsidTr="00B7464A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223C7B20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_Ref130472716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_Ref130472720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9AC0A0" w14:textId="77777777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E0AE0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 xml:space="preserve">how research </w:t>
            </w:r>
            <w:r w:rsidRPr="00734487">
              <w:rPr>
                <w:rFonts w:ascii="Arial" w:hAnsi="Arial" w:cs="Arial"/>
                <w:sz w:val="19"/>
                <w:szCs w:val="19"/>
              </w:rPr>
              <w:t>on a range of energy efficient design and construction methods</w:t>
            </w:r>
            <w:r>
              <w:rPr>
                <w:rFonts w:ascii="Arial" w:hAnsi="Arial" w:cs="Arial"/>
                <w:sz w:val="19"/>
                <w:szCs w:val="19"/>
              </w:rPr>
              <w:t xml:space="preserve"> was conducted</w:t>
            </w:r>
            <w:r w:rsidRPr="007E0AE0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1AC1C7F" w14:textId="12DEE5C1" w:rsidR="00D72232" w:rsidRPr="00D72232" w:rsidRDefault="00D72232" w:rsidP="00D72232">
            <w:pPr>
              <w:pStyle w:val="38PASBenchmark"/>
              <w:rPr>
                <w:vanish w:val="0"/>
                <w:color w:val="auto"/>
              </w:rPr>
            </w:pPr>
            <w:permStart w:id="1787196896" w:edGrp="everyone"/>
            <w:permEnd w:id="1787196896"/>
          </w:p>
        </w:tc>
      </w:tr>
      <w:tr w:rsidR="00D72232" w:rsidRPr="007E0AE0" w14:paraId="46529716" w14:textId="77777777" w:rsidTr="00467B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2BF26BE" w14:textId="588E363A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_Ref130472926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_Ref130472929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4BBD020" w14:textId="77777777" w:rsidR="00D72232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467BDB">
              <w:rPr>
                <w:rFonts w:ascii="Arial" w:hAnsi="Arial" w:cs="Arial"/>
                <w:sz w:val="19"/>
                <w:szCs w:val="19"/>
              </w:rPr>
              <w:t>levels of energy efficiency, ventilation and indoor air quality</w:t>
            </w:r>
            <w:r>
              <w:rPr>
                <w:rFonts w:ascii="Arial" w:hAnsi="Arial" w:cs="Arial"/>
                <w:sz w:val="19"/>
                <w:szCs w:val="19"/>
              </w:rPr>
              <w:t xml:space="preserve"> were determined:</w:t>
            </w:r>
          </w:p>
          <w:p w14:paraId="4A3DF7A7" w14:textId="4543B236" w:rsidR="00D72232" w:rsidRPr="007E0AE0" w:rsidRDefault="00D72232" w:rsidP="00D7223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90268005" w:edGrp="everyone"/>
            <w:permEnd w:id="290268005"/>
          </w:p>
        </w:tc>
      </w:tr>
    </w:tbl>
    <w:p w14:paraId="4FB885F7" w14:textId="45DCC609" w:rsidR="00DB5E55" w:rsidRDefault="00DB5E55" w:rsidP="00925C67">
      <w:pPr>
        <w:jc w:val="left"/>
        <w:rPr>
          <w:rFonts w:ascii="Arial" w:hAnsi="Arial" w:cs="Arial"/>
          <w:sz w:val="22"/>
          <w:szCs w:val="22"/>
        </w:rPr>
      </w:pPr>
    </w:p>
    <w:p w14:paraId="74F82739" w14:textId="662B245E" w:rsidR="00FC083A" w:rsidRPr="00BF7956" w:rsidRDefault="005E641A" w:rsidP="00D72232">
      <w:pPr>
        <w:pStyle w:val="30PASIndividualTaskUnitCodeandTItle"/>
        <w:keepNext w:val="0"/>
        <w:keepLines w:val="0"/>
        <w:pageBreakBefore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0AE0">
            <w:rPr>
              <w:rFonts w:ascii="Arial Black" w:hAnsi="Arial Black"/>
            </w:rPr>
            <w:t>CPCSUS4002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7DB3346F" w:rsidR="00FC083A" w:rsidRPr="00BF7956" w:rsidRDefault="00C82C29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Use building science principles to construct energy efficient buildings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25C67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055D51D6" w:rsidR="00FC083A" w:rsidRDefault="005259F4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</w:t>
            </w:r>
            <w:r w:rsidRPr="005259F4">
              <w:rPr>
                <w:rFonts w:cs="Arial"/>
                <w:sz w:val="20"/>
              </w:rPr>
              <w:t>skills and knowledge required to incorporate building science principles into the construction of energy efficient buildings</w:t>
            </w:r>
            <w:r>
              <w:rPr>
                <w:rFonts w:cs="Arial"/>
                <w:sz w:val="20"/>
              </w:rPr>
              <w:t xml:space="preserve"> by making </w:t>
            </w:r>
            <w:r w:rsidRPr="005259F4">
              <w:rPr>
                <w:rFonts w:cs="Arial"/>
                <w:sz w:val="20"/>
              </w:rPr>
              <w:t>recommendations</w:t>
            </w:r>
            <w:r w:rsidR="00617C34">
              <w:rPr>
                <w:rFonts w:cs="Arial"/>
                <w:sz w:val="20"/>
              </w:rPr>
              <w:t xml:space="preserve"> in the form of a report</w:t>
            </w:r>
            <w:r w:rsidRPr="005259F4">
              <w:rPr>
                <w:rFonts w:cs="Arial"/>
                <w:sz w:val="20"/>
              </w:rPr>
              <w:t xml:space="preserve"> for the use of energy efficient materials, products and construction methods for one </w:t>
            </w:r>
            <w:r>
              <w:rPr>
                <w:rFonts w:cs="Arial"/>
                <w:sz w:val="20"/>
              </w:rPr>
              <w:t xml:space="preserve">(1) </w:t>
            </w:r>
            <w:r w:rsidRPr="005259F4">
              <w:rPr>
                <w:rFonts w:cs="Arial"/>
                <w:sz w:val="20"/>
              </w:rPr>
              <w:t>residential construction project</w:t>
            </w:r>
            <w:r w:rsidR="00617C34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(Occasion 1)</w:t>
            </w:r>
            <w:r w:rsidRPr="005259F4">
              <w:rPr>
                <w:rFonts w:cs="Arial"/>
                <w:sz w:val="20"/>
              </w:rPr>
              <w:t xml:space="preserve"> and one commercial construction project</w:t>
            </w:r>
            <w:r>
              <w:rPr>
                <w:rFonts w:cs="Arial"/>
                <w:sz w:val="20"/>
              </w:rPr>
              <w:t xml:space="preserve"> (Occasion 2)</w:t>
            </w:r>
            <w:r w:rsidR="00734487">
              <w:rPr>
                <w:rFonts w:cs="Arial"/>
                <w:sz w:val="20"/>
              </w:rPr>
              <w:t xml:space="preserve"> (template available)</w:t>
            </w:r>
            <w:r w:rsidR="00617C34">
              <w:rPr>
                <w:rFonts w:cs="Arial"/>
                <w:sz w:val="20"/>
              </w:rPr>
              <w:t xml:space="preserve"> in the State/Territory of place of work,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3FCDC4AE" w14:textId="32BE53A8" w:rsidR="005259F4" w:rsidRDefault="005259F4" w:rsidP="00B7464A">
            <w:pPr>
              <w:pStyle w:val="ListParagraph"/>
              <w:numPr>
                <w:ilvl w:val="0"/>
                <w:numId w:val="51"/>
              </w:numPr>
              <w:ind w:left="458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Determine the building envelope expectations.</w:t>
            </w:r>
          </w:p>
          <w:p w14:paraId="290CDC8A" w14:textId="0B033AA6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 building use and</w:t>
            </w:r>
            <w:r w:rsidRPr="005259F4">
              <w:rPr>
                <w:rFonts w:cs="Arial"/>
                <w:sz w:val="20"/>
              </w:rPr>
              <w:t xml:space="preserve"> energy efficiency expectations.</w:t>
            </w:r>
          </w:p>
          <w:p w14:paraId="68D1970E" w14:textId="67F876E9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Identify risks associated with occupants’ indoor activities and health and safety considerations.</w:t>
            </w:r>
          </w:p>
          <w:p w14:paraId="46D9AA1D" w14:textId="680F2D69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Determine environmental and climatic conditions that impact the resilience of building materials.</w:t>
            </w:r>
          </w:p>
          <w:p w14:paraId="30715C3E" w14:textId="107068EC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5259F4">
              <w:rPr>
                <w:rFonts w:cs="Arial"/>
                <w:sz w:val="20"/>
              </w:rPr>
              <w:t xml:space="preserve"> construction methods</w:t>
            </w:r>
            <w:r>
              <w:rPr>
                <w:rFonts w:cs="Arial"/>
                <w:sz w:val="20"/>
              </w:rPr>
              <w:t xml:space="preserve"> to be applied</w:t>
            </w:r>
            <w:r w:rsidRPr="005259F4">
              <w:rPr>
                <w:rFonts w:cs="Arial"/>
                <w:sz w:val="20"/>
              </w:rPr>
              <w:t xml:space="preserve"> that factor in durability of materials.</w:t>
            </w:r>
          </w:p>
          <w:p w14:paraId="07EC7DC9" w14:textId="51893E36" w:rsid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Consult relevant legislation, standards, regulations and codes to identify minimum energy efficient standards to be met.</w:t>
            </w:r>
          </w:p>
          <w:p w14:paraId="1924871E" w14:textId="433D5EAC" w:rsidR="005259F4" w:rsidRPr="005259F4" w:rsidRDefault="005259F4" w:rsidP="00B7464A">
            <w:pPr>
              <w:pStyle w:val="ListParagraph"/>
              <w:numPr>
                <w:ilvl w:val="0"/>
                <w:numId w:val="51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Assess energy efficiency construction.</w:t>
            </w:r>
          </w:p>
          <w:p w14:paraId="4A9C27CD" w14:textId="71D2AFCB" w:rsid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Research and c</w:t>
            </w:r>
            <w:r w:rsidRPr="005259F4">
              <w:rPr>
                <w:rFonts w:cs="Arial"/>
                <w:sz w:val="20"/>
              </w:rPr>
              <w:t>onsult relevant domestic and international codes, standards and examples of best practice that meet or exceed current energy efficient standards</w:t>
            </w:r>
            <w:r>
              <w:rPr>
                <w:rFonts w:cs="Arial"/>
                <w:sz w:val="20"/>
              </w:rPr>
              <w:t xml:space="preserve"> and apply building science principles</w:t>
            </w:r>
            <w:r w:rsidRPr="005259F4">
              <w:rPr>
                <w:rFonts w:cs="Arial"/>
                <w:sz w:val="20"/>
              </w:rPr>
              <w:t>.</w:t>
            </w:r>
          </w:p>
          <w:p w14:paraId="09BB9AD7" w14:textId="77777777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Review embodied energy of the specified products or materials to evaluate the energy efficiency.</w:t>
            </w:r>
          </w:p>
          <w:p w14:paraId="551B00A7" w14:textId="77777777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Research heating, ventilation and air conditioning (HVAC) systems to identify levels of energy efficiency, ventilation and indoor air quality.</w:t>
            </w:r>
          </w:p>
          <w:p w14:paraId="5A0B34A0" w14:textId="77777777" w:rsidR="005259F4" w:rsidRP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Review mechanical ventilation systems and equipment to aid air flows for appropriateness and operational costs.</w:t>
            </w:r>
          </w:p>
          <w:p w14:paraId="3AAF064B" w14:textId="074A135B" w:rsidR="005259F4" w:rsidRDefault="005259F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5259F4">
              <w:rPr>
                <w:rFonts w:cs="Arial"/>
                <w:sz w:val="20"/>
              </w:rPr>
              <w:t>Research and identify durability and appropriateness of moisture and vapour barriers to gain high levels of energy efficiency.</w:t>
            </w:r>
          </w:p>
          <w:p w14:paraId="3D573140" w14:textId="0FE25FB1" w:rsidR="00617C34" w:rsidRPr="00617C34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rPr>
                <w:rFonts w:cs="Arial"/>
                <w:sz w:val="20"/>
              </w:rPr>
            </w:pPr>
            <w:r w:rsidRPr="00617C34">
              <w:rPr>
                <w:rFonts w:cs="Arial"/>
                <w:sz w:val="20"/>
              </w:rPr>
              <w:t>Research and report on energy efficient construction methods and systems</w:t>
            </w:r>
            <w:r>
              <w:rPr>
                <w:rFonts w:cs="Arial"/>
                <w:sz w:val="20"/>
              </w:rPr>
              <w:t>.</w:t>
            </w:r>
          </w:p>
          <w:p w14:paraId="3ED0B715" w14:textId="3CB63487" w:rsidR="00617C34" w:rsidRPr="005259F4" w:rsidRDefault="00617C34" w:rsidP="00B7464A">
            <w:pPr>
              <w:pStyle w:val="ListParagraph"/>
              <w:numPr>
                <w:ilvl w:val="0"/>
                <w:numId w:val="51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Decide on method of construction</w:t>
            </w:r>
            <w:r w:rsidR="00E53B7B">
              <w:rPr>
                <w:rFonts w:cs="Arial"/>
                <w:sz w:val="20"/>
              </w:rPr>
              <w:t>.</w:t>
            </w:r>
          </w:p>
          <w:p w14:paraId="2C7FC2C1" w14:textId="77777777" w:rsidR="00734487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5259F4">
              <w:rPr>
                <w:rFonts w:cs="Arial"/>
                <w:sz w:val="20"/>
              </w:rPr>
              <w:t>ncorporate building science principles for energy efficient materials and products used in the building envelope</w:t>
            </w:r>
            <w:r>
              <w:rPr>
                <w:rFonts w:cs="Arial"/>
                <w:sz w:val="20"/>
              </w:rPr>
              <w:t>.</w:t>
            </w:r>
          </w:p>
          <w:p w14:paraId="7B1E0CE4" w14:textId="77777777" w:rsidR="00734487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734487">
              <w:rPr>
                <w:rFonts w:cs="Arial"/>
                <w:sz w:val="20"/>
              </w:rPr>
              <w:t>Identify site location and building position to maximise energy efficiency relating to environmental factors, climatic conditions and use of building.</w:t>
            </w:r>
          </w:p>
          <w:p w14:paraId="1F6F3373" w14:textId="77777777" w:rsidR="00734487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734487">
              <w:rPr>
                <w:rFonts w:cs="Arial"/>
                <w:sz w:val="20"/>
              </w:rPr>
              <w:t>Identify and assess energy efficiency of thermal energy, heating and cooling, air and moisture flows throughout the building.</w:t>
            </w:r>
          </w:p>
          <w:p w14:paraId="7114F00D" w14:textId="77777777" w:rsidR="00734487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734487">
              <w:rPr>
                <w:rFonts w:cs="Arial"/>
                <w:sz w:val="20"/>
              </w:rPr>
              <w:t>Develop and document strategies to minimise unwanted air leakages.</w:t>
            </w:r>
          </w:p>
          <w:p w14:paraId="5435E2C4" w14:textId="77777777" w:rsidR="00734487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734487">
              <w:rPr>
                <w:rFonts w:cs="Arial"/>
                <w:sz w:val="20"/>
              </w:rPr>
              <w:t>Evaluate and select mechanical ventilation systems and equipment for appropriateness to the site and operational costs.</w:t>
            </w:r>
          </w:p>
          <w:p w14:paraId="589F8609" w14:textId="78970208" w:rsidR="00617C34" w:rsidRPr="00734487" w:rsidRDefault="00617C34" w:rsidP="00B7464A">
            <w:pPr>
              <w:pStyle w:val="ListParagraph"/>
              <w:numPr>
                <w:ilvl w:val="1"/>
                <w:numId w:val="51"/>
              </w:numPr>
              <w:ind w:left="884"/>
              <w:jc w:val="left"/>
              <w:rPr>
                <w:rFonts w:cs="Arial"/>
                <w:sz w:val="20"/>
              </w:rPr>
            </w:pPr>
            <w:r w:rsidRPr="00734487">
              <w:rPr>
                <w:rFonts w:cs="Arial"/>
                <w:sz w:val="20"/>
              </w:rPr>
              <w:t>Evaluate and select materials for interior and exterior barriers for energy efficiency, durability and appropriateness for building site climate.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445F16F6" w:rsidR="00FC083A" w:rsidRPr="000861CC" w:rsidRDefault="00734487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Construction project (1 residential and 1 commercial) </w:t>
            </w:r>
            <w:r w:rsidR="00F647E3">
              <w:rPr>
                <w:rFonts w:cs="Arial"/>
                <w:sz w:val="20"/>
              </w:rPr>
              <w:t>p</w:t>
            </w:r>
            <w:r>
              <w:rPr>
                <w:rFonts w:cs="Arial"/>
                <w:sz w:val="20"/>
              </w:rPr>
              <w:t xml:space="preserve">lans, drawings, access to internet, access to PC, report template (workplace or </w:t>
            </w:r>
            <w:r w:rsidR="00F647E3">
              <w:rPr>
                <w:rFonts w:cs="Arial"/>
                <w:sz w:val="20"/>
              </w:rPr>
              <w:t xml:space="preserve">HO1 and HO2 </w:t>
            </w:r>
            <w:r>
              <w:rPr>
                <w:rFonts w:cs="Arial"/>
                <w:sz w:val="20"/>
              </w:rPr>
              <w:t xml:space="preserve">supplied). </w:t>
            </w:r>
            <w:r w:rsidRPr="00734487">
              <w:rPr>
                <w:rFonts w:cs="Arial"/>
                <w:sz w:val="20"/>
              </w:rPr>
              <w:t>policies, procedures and other quality documentation</w:t>
            </w:r>
            <w:r>
              <w:rPr>
                <w:rFonts w:cs="Arial"/>
                <w:sz w:val="20"/>
              </w:rPr>
              <w:t>, Communication equipment.</w:t>
            </w:r>
          </w:p>
        </w:tc>
      </w:tr>
    </w:tbl>
    <w:p w14:paraId="071B36A5" w14:textId="56F74CCC" w:rsidR="00734487" w:rsidRDefault="00734487"/>
    <w:p w14:paraId="196BD667" w14:textId="77777777" w:rsidR="00734487" w:rsidRDefault="00734487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4E8228A8" w14:textId="77777777" w:rsidTr="00C9221F">
        <w:trPr>
          <w:trHeight w:val="454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C82C29">
            <w:pPr>
              <w:pageBreakBefore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523D6D" w:rsidRPr="00683908" w14:paraId="18151E20" w14:textId="77777777" w:rsidTr="00C9221F">
        <w:trPr>
          <w:trHeight w:val="397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523D6D" w:rsidRPr="00696855" w:rsidRDefault="00523D6D" w:rsidP="00523D6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523D6D" w:rsidRPr="00DE6B06" w:rsidRDefault="00523D6D" w:rsidP="00523D6D">
            <w:pPr>
              <w:jc w:val="left"/>
              <w:rPr>
                <w:rFonts w:ascii="Arial" w:hAnsi="Arial" w:cs="Arial"/>
                <w:sz w:val="22"/>
              </w:rPr>
            </w:pPr>
            <w:permStart w:id="1759066898" w:edGrp="everyone"/>
            <w:permEnd w:id="1759066898"/>
          </w:p>
        </w:tc>
      </w:tr>
      <w:tr w:rsidR="00523D6D" w:rsidRPr="00683908" w14:paraId="47E71B4B" w14:textId="77777777" w:rsidTr="00C9221F">
        <w:trPr>
          <w:trHeight w:val="397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523D6D" w:rsidRDefault="00523D6D" w:rsidP="00523D6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523D6D" w:rsidRPr="00696855" w:rsidRDefault="00523D6D" w:rsidP="00523D6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523D6D" w:rsidRPr="00DE6B06" w:rsidRDefault="00523D6D" w:rsidP="00523D6D">
            <w:pPr>
              <w:jc w:val="left"/>
              <w:rPr>
                <w:rFonts w:ascii="Arial" w:hAnsi="Arial" w:cs="Arial"/>
                <w:sz w:val="22"/>
              </w:rPr>
            </w:pPr>
            <w:permStart w:id="127891747" w:edGrp="everyone"/>
            <w:permEnd w:id="127891747"/>
          </w:p>
        </w:tc>
      </w:tr>
      <w:tr w:rsidR="00523D6D" w:rsidRPr="00683908" w14:paraId="637AD768" w14:textId="77777777" w:rsidTr="00C9221F">
        <w:trPr>
          <w:trHeight w:val="397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523D6D" w:rsidRDefault="00523D6D" w:rsidP="00523D6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523D6D" w:rsidRPr="00DE6B06" w:rsidRDefault="00523D6D" w:rsidP="00523D6D">
            <w:pPr>
              <w:jc w:val="left"/>
              <w:rPr>
                <w:rFonts w:ascii="Arial" w:hAnsi="Arial" w:cs="Arial"/>
                <w:sz w:val="22"/>
              </w:rPr>
            </w:pPr>
            <w:permStart w:id="2059297401" w:edGrp="everyone"/>
            <w:permEnd w:id="2059297401"/>
          </w:p>
        </w:tc>
      </w:tr>
      <w:tr w:rsidR="00523D6D" w:rsidRPr="00683908" w14:paraId="1BEE3403" w14:textId="77777777" w:rsidTr="006A301B">
        <w:trPr>
          <w:trHeight w:val="68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523D6D" w:rsidRPr="00696855" w:rsidRDefault="00523D6D" w:rsidP="00523D6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6908909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C960EB2" w:rsidR="00523D6D" w:rsidRPr="00DE6B06" w:rsidRDefault="00523D6D" w:rsidP="00523D6D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3BECB1C" wp14:editId="6982C22B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0890911" w:displacedByCustomXml="prev"/>
      </w:tr>
      <w:tr w:rsidR="00523D6D" w:rsidRPr="00683908" w14:paraId="6BD19315" w14:textId="77777777" w:rsidTr="006A301B">
        <w:trPr>
          <w:trHeight w:val="397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523D6D" w:rsidRPr="00696855" w:rsidRDefault="00523D6D" w:rsidP="00523D6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865308255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06A192BC" w:rsidR="00523D6D" w:rsidRPr="00DE6B06" w:rsidRDefault="005E641A" w:rsidP="00523D6D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23D6D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65308255"/>
          </w:p>
        </w:tc>
      </w:tr>
    </w:tbl>
    <w:p w14:paraId="521FB641" w14:textId="77777777" w:rsidR="004C68EC" w:rsidRPr="00C9221F" w:rsidRDefault="004C68EC">
      <w:pPr>
        <w:rPr>
          <w:sz w:val="16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05DBA0F3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925C67" w:rsidRPr="00925C67">
              <w:rPr>
                <w:rFonts w:cs="Arial"/>
                <w:b/>
                <w:sz w:val="20"/>
              </w:rPr>
              <w:t>Determine the building envelope expectations</w:t>
            </w:r>
          </w:p>
        </w:tc>
      </w:tr>
      <w:tr w:rsidR="00523D6D" w:rsidRPr="00696855" w14:paraId="65B19E1E" w14:textId="77777777" w:rsidTr="00B6488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1BDAC189" w:rsidR="00523D6D" w:rsidRPr="00931795" w:rsidRDefault="00523D6D" w:rsidP="00523D6D">
            <w:pPr>
              <w:pStyle w:val="331PASListTask1"/>
            </w:pPr>
            <w:bookmarkStart w:id="34" w:name="_Ref130473815"/>
            <w:r w:rsidRPr="0010176D">
              <w:t>Determine the building use and energy efficiency expectations.</w:t>
            </w:r>
            <w:bookmarkEnd w:id="34"/>
          </w:p>
        </w:tc>
        <w:permStart w:id="1040808859" w:edGrp="everyone" w:displacedByCustomXml="next"/>
        <w:sdt>
          <w:sdtPr>
            <w:rPr>
              <w:rFonts w:cs="Arial"/>
              <w:sz w:val="36"/>
              <w:szCs w:val="36"/>
            </w:rPr>
            <w:id w:val="4761051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4993BD" w14:textId="32F95E67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40808859" w:displacedByCustomXml="prev"/>
        <w:permStart w:id="1660244048" w:edGrp="everyone" w:displacedByCustomXml="next"/>
        <w:sdt>
          <w:sdtPr>
            <w:rPr>
              <w:rFonts w:cs="Arial"/>
              <w:sz w:val="36"/>
              <w:szCs w:val="36"/>
            </w:rPr>
            <w:id w:val="1507721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10166790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60244048" w:displacedByCustomXml="prev"/>
      </w:tr>
      <w:tr w:rsidR="00523D6D" w:rsidRPr="00696855" w14:paraId="3EBDCDF5" w14:textId="77777777" w:rsidTr="00B6488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323F6D60" w:rsidR="00523D6D" w:rsidRPr="00931795" w:rsidRDefault="00523D6D" w:rsidP="00523D6D">
            <w:pPr>
              <w:pStyle w:val="331PASListTask1"/>
            </w:pPr>
            <w:bookmarkStart w:id="35" w:name="_Ref130473822"/>
            <w:r w:rsidRPr="0010176D">
              <w:t>Identify risks associated with occupants’ indoor activities and health and safety considerations.</w:t>
            </w:r>
            <w:bookmarkEnd w:id="35"/>
          </w:p>
        </w:tc>
        <w:permStart w:id="575561621" w:edGrp="everyone" w:displacedByCustomXml="next"/>
        <w:sdt>
          <w:sdtPr>
            <w:rPr>
              <w:rFonts w:cs="Arial"/>
              <w:sz w:val="36"/>
              <w:szCs w:val="36"/>
            </w:rPr>
            <w:id w:val="11963467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4AA5AC9B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75561621" w:displacedByCustomXml="prev"/>
        <w:permStart w:id="1172450371" w:edGrp="everyone" w:displacedByCustomXml="next"/>
        <w:sdt>
          <w:sdtPr>
            <w:rPr>
              <w:rFonts w:cs="Arial"/>
              <w:sz w:val="36"/>
              <w:szCs w:val="36"/>
            </w:rPr>
            <w:id w:val="-19274044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2972D4E6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72450371" w:displacedByCustomXml="prev"/>
      </w:tr>
      <w:tr w:rsidR="00523D6D" w:rsidRPr="00696855" w14:paraId="0ADB499D" w14:textId="77777777" w:rsidTr="00B6488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5EF404" w14:textId="4653D617" w:rsidR="00523D6D" w:rsidRPr="00931795" w:rsidRDefault="00523D6D" w:rsidP="00523D6D">
            <w:pPr>
              <w:pStyle w:val="331PASListTask1"/>
            </w:pPr>
            <w:bookmarkStart w:id="36" w:name="_Ref130473833"/>
            <w:r w:rsidRPr="0010176D">
              <w:t>Determine environmental and climatic conditions that impact the resilience of building materials.</w:t>
            </w:r>
            <w:bookmarkEnd w:id="36"/>
          </w:p>
        </w:tc>
        <w:permStart w:id="530338748" w:edGrp="everyone" w:displacedByCustomXml="next"/>
        <w:sdt>
          <w:sdtPr>
            <w:rPr>
              <w:rFonts w:cs="Arial"/>
              <w:sz w:val="36"/>
              <w:szCs w:val="36"/>
            </w:rPr>
            <w:id w:val="-1581899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C402D6" w14:textId="4937BD22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0338748" w:displacedByCustomXml="prev"/>
        <w:permStart w:id="411978009" w:edGrp="everyone" w:displacedByCustomXml="next"/>
        <w:sdt>
          <w:sdtPr>
            <w:rPr>
              <w:rFonts w:cs="Arial"/>
              <w:sz w:val="36"/>
              <w:szCs w:val="36"/>
            </w:rPr>
            <w:id w:val="17907686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DADAD38" w14:textId="3F87526C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1978009" w:displacedByCustomXml="prev"/>
      </w:tr>
      <w:tr w:rsidR="00523D6D" w:rsidRPr="00696855" w14:paraId="045C5D26" w14:textId="77777777" w:rsidTr="00B6488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5F87E6B" w14:textId="1948FE82" w:rsidR="00523D6D" w:rsidRPr="00931795" w:rsidRDefault="00523D6D" w:rsidP="00523D6D">
            <w:pPr>
              <w:pStyle w:val="331PASListTask1"/>
            </w:pPr>
            <w:bookmarkStart w:id="37" w:name="_Ref130473841"/>
            <w:r w:rsidRPr="0010176D">
              <w:t>Determine construction methods to be applied that factor in durability of materials.</w:t>
            </w:r>
            <w:bookmarkEnd w:id="37"/>
          </w:p>
        </w:tc>
        <w:permStart w:id="1225663922" w:edGrp="everyone" w:displacedByCustomXml="next"/>
        <w:sdt>
          <w:sdtPr>
            <w:rPr>
              <w:rFonts w:cs="Arial"/>
              <w:sz w:val="36"/>
              <w:szCs w:val="36"/>
            </w:rPr>
            <w:id w:val="-188842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916A0EB" w14:textId="50E0D4D3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25663922" w:displacedByCustomXml="prev"/>
        <w:permStart w:id="133958059" w:edGrp="everyone" w:displacedByCustomXml="next"/>
        <w:sdt>
          <w:sdtPr>
            <w:rPr>
              <w:rFonts w:cs="Arial"/>
              <w:sz w:val="36"/>
              <w:szCs w:val="36"/>
            </w:rPr>
            <w:id w:val="-1964803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4282D3D" w14:textId="7274D945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958059" w:displacedByCustomXml="prev"/>
      </w:tr>
      <w:tr w:rsidR="00523D6D" w:rsidRPr="00696855" w14:paraId="2EF54375" w14:textId="77777777" w:rsidTr="00B6488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20588603" w:rsidR="00523D6D" w:rsidRPr="00931795" w:rsidRDefault="00523D6D" w:rsidP="00523D6D">
            <w:pPr>
              <w:pStyle w:val="331PASListTask1"/>
            </w:pPr>
            <w:bookmarkStart w:id="38" w:name="_Ref130472716"/>
            <w:r w:rsidRPr="0010176D">
              <w:t>Consult relevant legislation, standards, regulations and codes to identify minimum energy efficient standards to be met.</w:t>
            </w:r>
            <w:bookmarkEnd w:id="38"/>
          </w:p>
        </w:tc>
        <w:permStart w:id="1364537552" w:edGrp="everyone" w:displacedByCustomXml="next"/>
        <w:sdt>
          <w:sdtPr>
            <w:rPr>
              <w:rFonts w:cs="Arial"/>
              <w:sz w:val="36"/>
              <w:szCs w:val="36"/>
            </w:rPr>
            <w:id w:val="-1197310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6F15A88A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4537552" w:displacedByCustomXml="prev"/>
        <w:permStart w:id="724324104" w:edGrp="everyone" w:displacedByCustomXml="next"/>
        <w:sdt>
          <w:sdtPr>
            <w:rPr>
              <w:rFonts w:cs="Arial"/>
              <w:sz w:val="36"/>
              <w:szCs w:val="36"/>
            </w:rPr>
            <w:id w:val="2601033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031C92D4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4324104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25E79FAD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925C67" w:rsidRPr="00925C67">
              <w:rPr>
                <w:rFonts w:cs="Arial"/>
                <w:b/>
                <w:sz w:val="20"/>
              </w:rPr>
              <w:t>Assess energy efficiency construction</w:t>
            </w:r>
          </w:p>
        </w:tc>
      </w:tr>
      <w:tr w:rsidR="00523D6D" w:rsidRPr="00696855" w14:paraId="60E3723C" w14:textId="77777777" w:rsidTr="000A465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73C41AE3" w:rsidR="00523D6D" w:rsidRPr="00931795" w:rsidRDefault="00523D6D" w:rsidP="00523D6D">
            <w:pPr>
              <w:pStyle w:val="332PASListTask1"/>
            </w:pPr>
            <w:bookmarkStart w:id="39" w:name="_Ref130472720"/>
            <w:r w:rsidRPr="00090001">
              <w:t>Research and consult relevant domestic and international codes, standards and examples of best practice that meet or exceed current energy efficient standards and apply building science principles.</w:t>
            </w:r>
            <w:bookmarkEnd w:id="39"/>
          </w:p>
        </w:tc>
        <w:permStart w:id="2143495516" w:edGrp="everyone" w:displacedByCustomXml="next"/>
        <w:sdt>
          <w:sdtPr>
            <w:rPr>
              <w:rFonts w:cs="Arial"/>
              <w:sz w:val="36"/>
              <w:szCs w:val="36"/>
            </w:rPr>
            <w:id w:val="4374125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39E2193C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3495516" w:displacedByCustomXml="prev"/>
        <w:permStart w:id="1420314200" w:edGrp="everyone" w:displacedByCustomXml="next"/>
        <w:sdt>
          <w:sdtPr>
            <w:rPr>
              <w:rFonts w:cs="Arial"/>
              <w:sz w:val="36"/>
              <w:szCs w:val="36"/>
            </w:rPr>
            <w:id w:val="-6280883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7A303F26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0314200" w:displacedByCustomXml="prev"/>
      </w:tr>
      <w:tr w:rsidR="00523D6D" w:rsidRPr="00696855" w14:paraId="7854F013" w14:textId="77777777" w:rsidTr="000A465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45486AE7" w:rsidR="00523D6D" w:rsidRPr="00931795" w:rsidRDefault="00523D6D" w:rsidP="00523D6D">
            <w:pPr>
              <w:pStyle w:val="332PASListTask1"/>
            </w:pPr>
            <w:bookmarkStart w:id="40" w:name="_Ref130473889"/>
            <w:r w:rsidRPr="00090001">
              <w:t>Review embodied energy of the specified products or materials to evaluate the energy efficiency.</w:t>
            </w:r>
            <w:bookmarkEnd w:id="40"/>
          </w:p>
        </w:tc>
        <w:permStart w:id="1764767713" w:edGrp="everyone" w:displacedByCustomXml="next"/>
        <w:sdt>
          <w:sdtPr>
            <w:rPr>
              <w:rFonts w:cs="Arial"/>
              <w:sz w:val="36"/>
              <w:szCs w:val="36"/>
            </w:rPr>
            <w:id w:val="1675454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3226B291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4767713" w:displacedByCustomXml="prev"/>
        <w:permStart w:id="1495350794" w:edGrp="everyone" w:displacedByCustomXml="next"/>
        <w:sdt>
          <w:sdtPr>
            <w:rPr>
              <w:rFonts w:cs="Arial"/>
              <w:sz w:val="36"/>
              <w:szCs w:val="36"/>
            </w:rPr>
            <w:id w:val="1340508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15426D18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95350794" w:displacedByCustomXml="prev"/>
      </w:tr>
      <w:tr w:rsidR="00523D6D" w:rsidRPr="00696855" w14:paraId="0D1F9B23" w14:textId="77777777" w:rsidTr="000A465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A620A08" w14:textId="063A0440" w:rsidR="00523D6D" w:rsidRPr="00931795" w:rsidRDefault="00523D6D" w:rsidP="00523D6D">
            <w:pPr>
              <w:pStyle w:val="332PASListTask1"/>
            </w:pPr>
            <w:bookmarkStart w:id="41" w:name="_Ref130472926"/>
            <w:r w:rsidRPr="00090001">
              <w:t>Research heating, ventilation and air conditioning (HVAC) systems to identify levels of energy efficiency, ventilation and indoor air quality.</w:t>
            </w:r>
            <w:bookmarkEnd w:id="41"/>
          </w:p>
        </w:tc>
        <w:permStart w:id="1602033000" w:edGrp="everyone" w:displacedByCustomXml="next"/>
        <w:sdt>
          <w:sdtPr>
            <w:rPr>
              <w:rFonts w:cs="Arial"/>
              <w:sz w:val="36"/>
              <w:szCs w:val="36"/>
            </w:rPr>
            <w:id w:val="5910492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E27A860" w14:textId="7D24AD8A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2033000" w:displacedByCustomXml="prev"/>
        <w:permStart w:id="601056193" w:edGrp="everyone" w:displacedByCustomXml="next"/>
        <w:sdt>
          <w:sdtPr>
            <w:rPr>
              <w:rFonts w:cs="Arial"/>
              <w:sz w:val="36"/>
              <w:szCs w:val="36"/>
            </w:rPr>
            <w:id w:val="16231864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273520D" w14:textId="0FCAA4B5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01056193" w:displacedByCustomXml="prev"/>
      </w:tr>
      <w:tr w:rsidR="00523D6D" w:rsidRPr="00696855" w14:paraId="24872078" w14:textId="77777777" w:rsidTr="000A465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6635D1C" w14:textId="7AC1C70A" w:rsidR="00523D6D" w:rsidRPr="00931795" w:rsidRDefault="00523D6D" w:rsidP="00523D6D">
            <w:pPr>
              <w:pStyle w:val="332PASListTask1"/>
            </w:pPr>
            <w:bookmarkStart w:id="42" w:name="_Ref130472929"/>
            <w:r w:rsidRPr="00090001">
              <w:t>Review mechanical ventilation systems and equipment to aid air flows for appropriateness and operational costs.</w:t>
            </w:r>
            <w:bookmarkEnd w:id="42"/>
          </w:p>
        </w:tc>
        <w:permStart w:id="2124355107" w:edGrp="everyone" w:displacedByCustomXml="next"/>
        <w:sdt>
          <w:sdtPr>
            <w:rPr>
              <w:rFonts w:cs="Arial"/>
              <w:sz w:val="36"/>
              <w:szCs w:val="36"/>
            </w:rPr>
            <w:id w:val="1052346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F7BFA7" w14:textId="7F8126EC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4355107" w:displacedByCustomXml="prev"/>
        <w:permStart w:id="1822442866" w:edGrp="everyone" w:displacedByCustomXml="next"/>
        <w:sdt>
          <w:sdtPr>
            <w:rPr>
              <w:rFonts w:cs="Arial"/>
              <w:sz w:val="36"/>
              <w:szCs w:val="36"/>
            </w:rPr>
            <w:id w:val="-6673207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7806A9F" w14:textId="71D53F13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2442866" w:displacedByCustomXml="prev"/>
      </w:tr>
      <w:tr w:rsidR="00523D6D" w:rsidRPr="00696855" w14:paraId="4C3210C2" w14:textId="77777777" w:rsidTr="000A465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F552BD" w14:textId="76FDC8E2" w:rsidR="00523D6D" w:rsidRPr="00931795" w:rsidRDefault="00523D6D" w:rsidP="00523D6D">
            <w:pPr>
              <w:pStyle w:val="332PASListTask1"/>
            </w:pPr>
            <w:bookmarkStart w:id="43" w:name="_Ref130473908"/>
            <w:r w:rsidRPr="00090001">
              <w:t>Research and identify durability and appropriateness of moisture and vapour barriers to gain high levels of energy efficiency.</w:t>
            </w:r>
            <w:bookmarkEnd w:id="43"/>
          </w:p>
        </w:tc>
        <w:permStart w:id="715073235" w:edGrp="everyone" w:displacedByCustomXml="next"/>
        <w:sdt>
          <w:sdtPr>
            <w:rPr>
              <w:rFonts w:cs="Arial"/>
              <w:sz w:val="36"/>
              <w:szCs w:val="36"/>
            </w:rPr>
            <w:id w:val="830336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47410DF" w14:textId="6288B42A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5073235" w:displacedByCustomXml="prev"/>
        <w:permStart w:id="1346068358" w:edGrp="everyone" w:displacedByCustomXml="next"/>
        <w:sdt>
          <w:sdtPr>
            <w:rPr>
              <w:rFonts w:cs="Arial"/>
              <w:sz w:val="36"/>
              <w:szCs w:val="36"/>
            </w:rPr>
            <w:id w:val="969092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3B830BA" w14:textId="3AE7DB9C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6068358" w:displacedByCustomXml="prev"/>
      </w:tr>
      <w:tr w:rsidR="00523D6D" w:rsidRPr="00696855" w14:paraId="238C5FFB" w14:textId="77777777" w:rsidTr="000A465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011088DB" w:rsidR="00523D6D" w:rsidRPr="00931795" w:rsidRDefault="00523D6D" w:rsidP="00523D6D">
            <w:pPr>
              <w:pStyle w:val="332PASListTask1"/>
            </w:pPr>
            <w:bookmarkStart w:id="44" w:name="_Ref130473941"/>
            <w:r w:rsidRPr="00090001">
              <w:t>Research and report on energy efficient construction methods and systems.</w:t>
            </w:r>
            <w:bookmarkEnd w:id="44"/>
          </w:p>
        </w:tc>
        <w:permStart w:id="1574332505" w:edGrp="everyone" w:displacedByCustomXml="next"/>
        <w:sdt>
          <w:sdtPr>
            <w:rPr>
              <w:rFonts w:cs="Arial"/>
              <w:sz w:val="36"/>
              <w:szCs w:val="36"/>
            </w:rPr>
            <w:id w:val="1659420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14151C" w14:textId="20B8D177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74332505" w:displacedByCustomXml="prev"/>
        <w:permStart w:id="1112170103" w:edGrp="everyone" w:displacedByCustomXml="next"/>
        <w:sdt>
          <w:sdtPr>
            <w:rPr>
              <w:rFonts w:cs="Arial"/>
              <w:sz w:val="36"/>
              <w:szCs w:val="36"/>
            </w:rPr>
            <w:id w:val="-675263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45A6048B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2170103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2A3B5645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925C67" w:rsidRPr="00925C67">
              <w:rPr>
                <w:rFonts w:cs="Arial"/>
                <w:b/>
                <w:sz w:val="20"/>
              </w:rPr>
              <w:t>Decide on method of construction</w:t>
            </w:r>
          </w:p>
        </w:tc>
      </w:tr>
      <w:tr w:rsidR="00523D6D" w:rsidRPr="00696855" w14:paraId="688A7305" w14:textId="77777777" w:rsidTr="00435E1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77CBC4E4" w:rsidR="00523D6D" w:rsidRPr="00931795" w:rsidRDefault="00523D6D" w:rsidP="00523D6D">
            <w:pPr>
              <w:pStyle w:val="333PASListTask1"/>
            </w:pPr>
            <w:bookmarkStart w:id="45" w:name="_Ref130473982"/>
            <w:r w:rsidRPr="008F60AD">
              <w:t>Incorporate building science principles for energy efficient materials and products used in the building envelope.</w:t>
            </w:r>
            <w:bookmarkEnd w:id="45"/>
          </w:p>
        </w:tc>
        <w:permStart w:id="1110537652" w:edGrp="everyone" w:displacedByCustomXml="next"/>
        <w:sdt>
          <w:sdtPr>
            <w:rPr>
              <w:rFonts w:cs="Arial"/>
              <w:sz w:val="36"/>
              <w:szCs w:val="36"/>
            </w:rPr>
            <w:id w:val="-18894113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8084AF" w14:textId="20196E34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0537652" w:displacedByCustomXml="prev"/>
        <w:permStart w:id="1083574884" w:edGrp="everyone" w:displacedByCustomXml="next"/>
        <w:sdt>
          <w:sdtPr>
            <w:rPr>
              <w:rFonts w:cs="Arial"/>
              <w:sz w:val="36"/>
              <w:szCs w:val="36"/>
            </w:rPr>
            <w:id w:val="-427434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0E02DC6B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3574884" w:displacedByCustomXml="prev"/>
      </w:tr>
      <w:tr w:rsidR="00523D6D" w:rsidRPr="00696855" w14:paraId="50303B58" w14:textId="77777777" w:rsidTr="00435E1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5F4D43D4" w:rsidR="00523D6D" w:rsidRPr="00931795" w:rsidRDefault="00523D6D" w:rsidP="00523D6D">
            <w:pPr>
              <w:pStyle w:val="333PASListTask1"/>
            </w:pPr>
            <w:bookmarkStart w:id="46" w:name="_Ref130473990"/>
            <w:r w:rsidRPr="008F60AD">
              <w:t>Identify site location and building position to maximise energy efficiency relating to environmental factors, climatic conditions and use of building.</w:t>
            </w:r>
            <w:bookmarkEnd w:id="46"/>
          </w:p>
        </w:tc>
        <w:permStart w:id="1160276126" w:edGrp="everyone" w:displacedByCustomXml="next"/>
        <w:sdt>
          <w:sdtPr>
            <w:rPr>
              <w:rFonts w:cs="Arial"/>
              <w:sz w:val="36"/>
              <w:szCs w:val="36"/>
            </w:rPr>
            <w:id w:val="357177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186A3BC" w14:textId="41C836DE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0276126" w:displacedByCustomXml="prev"/>
        <w:permStart w:id="1821183179" w:edGrp="everyone" w:displacedByCustomXml="next"/>
        <w:sdt>
          <w:sdtPr>
            <w:rPr>
              <w:rFonts w:cs="Arial"/>
              <w:sz w:val="36"/>
              <w:szCs w:val="36"/>
            </w:rPr>
            <w:id w:val="10337629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4416EB" w14:textId="3C55FD8C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1183179" w:displacedByCustomXml="prev"/>
      </w:tr>
      <w:tr w:rsidR="00523D6D" w:rsidRPr="00696855" w14:paraId="3F7EF81F" w14:textId="77777777" w:rsidTr="00435E1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61701D" w14:textId="32301686" w:rsidR="00523D6D" w:rsidRPr="00931795" w:rsidRDefault="00523D6D" w:rsidP="00523D6D">
            <w:pPr>
              <w:pStyle w:val="333PASListTask1"/>
            </w:pPr>
            <w:bookmarkStart w:id="47" w:name="_Ref130474001"/>
            <w:r w:rsidRPr="008F60AD">
              <w:t>Identify and assess energy efficiency of thermal energy, heating and cooling, air and moisture flows throughout the building.</w:t>
            </w:r>
            <w:bookmarkEnd w:id="47"/>
          </w:p>
        </w:tc>
        <w:permStart w:id="2141683646" w:edGrp="everyone" w:displacedByCustomXml="next"/>
        <w:sdt>
          <w:sdtPr>
            <w:rPr>
              <w:rFonts w:cs="Arial"/>
              <w:sz w:val="36"/>
              <w:szCs w:val="36"/>
            </w:rPr>
            <w:id w:val="19101211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616FDDF" w14:textId="76850143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1683646" w:displacedByCustomXml="prev"/>
        <w:permStart w:id="1744778269" w:edGrp="everyone" w:displacedByCustomXml="next"/>
        <w:sdt>
          <w:sdtPr>
            <w:rPr>
              <w:rFonts w:cs="Arial"/>
              <w:sz w:val="36"/>
              <w:szCs w:val="36"/>
            </w:rPr>
            <w:id w:val="-1814546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B163F16" w14:textId="700AC566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44778269" w:displacedByCustomXml="prev"/>
      </w:tr>
      <w:tr w:rsidR="00523D6D" w:rsidRPr="00696855" w14:paraId="4A9C9C4E" w14:textId="77777777" w:rsidTr="00435E11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501A1E5" w14:textId="79DCEBD7" w:rsidR="00523D6D" w:rsidRPr="00931795" w:rsidRDefault="00523D6D" w:rsidP="00523D6D">
            <w:pPr>
              <w:pStyle w:val="333PASListTask1"/>
            </w:pPr>
            <w:bookmarkStart w:id="48" w:name="_Ref130474009"/>
            <w:r w:rsidRPr="008F60AD">
              <w:t>Develop and document strategies to minimise unwanted air leakages.</w:t>
            </w:r>
            <w:bookmarkEnd w:id="48"/>
          </w:p>
        </w:tc>
        <w:permStart w:id="1214321049" w:edGrp="everyone" w:displacedByCustomXml="next"/>
        <w:sdt>
          <w:sdtPr>
            <w:rPr>
              <w:rFonts w:cs="Arial"/>
              <w:sz w:val="36"/>
              <w:szCs w:val="36"/>
            </w:rPr>
            <w:id w:val="-8202666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AC7F7F" w14:textId="7B43B2AA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14321049" w:displacedByCustomXml="prev"/>
        <w:permStart w:id="48568788" w:edGrp="everyone" w:displacedByCustomXml="next"/>
        <w:sdt>
          <w:sdtPr>
            <w:rPr>
              <w:rFonts w:cs="Arial"/>
              <w:sz w:val="36"/>
              <w:szCs w:val="36"/>
            </w:rPr>
            <w:id w:val="-7965174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6A3F28B" w14:textId="3BB45FB7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568788" w:displacedByCustomXml="prev"/>
      </w:tr>
      <w:tr w:rsidR="00523D6D" w:rsidRPr="00696855" w14:paraId="2914050F" w14:textId="77777777" w:rsidTr="00435E11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5B00793" w14:textId="2B509D27" w:rsidR="00523D6D" w:rsidRPr="00931795" w:rsidRDefault="00523D6D" w:rsidP="00523D6D">
            <w:pPr>
              <w:pStyle w:val="333PASListTask1"/>
            </w:pPr>
            <w:bookmarkStart w:id="49" w:name="_Ref130474016"/>
            <w:r w:rsidRPr="008F60AD">
              <w:t>Evaluate and select mechanical ventilation systems and equipment for appropriateness to the site and operational costs.</w:t>
            </w:r>
            <w:bookmarkEnd w:id="49"/>
          </w:p>
        </w:tc>
        <w:permStart w:id="842480441" w:edGrp="everyone" w:displacedByCustomXml="next"/>
        <w:sdt>
          <w:sdtPr>
            <w:rPr>
              <w:rFonts w:cs="Arial"/>
              <w:sz w:val="36"/>
              <w:szCs w:val="36"/>
            </w:rPr>
            <w:id w:val="-5649527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0D1F7370" w14:textId="2B13B49F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2480441" w:displacedByCustomXml="prev"/>
        <w:permStart w:id="1446316140" w:edGrp="everyone" w:displacedByCustomXml="next"/>
        <w:sdt>
          <w:sdtPr>
            <w:rPr>
              <w:rFonts w:cs="Arial"/>
              <w:sz w:val="36"/>
              <w:szCs w:val="36"/>
            </w:rPr>
            <w:id w:val="596752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0A9C4BC9" w14:textId="68D27CAA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46316140" w:displacedByCustomXml="prev"/>
      </w:tr>
      <w:tr w:rsidR="00523D6D" w:rsidRPr="00696855" w14:paraId="30899D35" w14:textId="77777777" w:rsidTr="002449D5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7525460F" w14:textId="4EA9B95C" w:rsidR="00523D6D" w:rsidRPr="00931795" w:rsidRDefault="00523D6D" w:rsidP="00523D6D">
            <w:pPr>
              <w:pStyle w:val="333PASListTask1"/>
            </w:pPr>
            <w:bookmarkStart w:id="50" w:name="_Ref130474023"/>
            <w:r w:rsidRPr="008F60AD">
              <w:t>Evaluate and select materials for interior and exterior barriers for energy efficiency, durability and appropriateness for building site climate.</w:t>
            </w:r>
            <w:bookmarkEnd w:id="50"/>
          </w:p>
        </w:tc>
        <w:permStart w:id="1937989697" w:edGrp="everyone" w:displacedByCustomXml="next"/>
        <w:sdt>
          <w:sdtPr>
            <w:rPr>
              <w:rFonts w:cs="Arial"/>
              <w:sz w:val="36"/>
              <w:szCs w:val="36"/>
            </w:rPr>
            <w:id w:val="1544101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31FD929B" w14:textId="30C8B662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37989697" w:displacedByCustomXml="prev"/>
        <w:permStart w:id="1234043248" w:edGrp="everyone" w:displacedByCustomXml="next"/>
        <w:sdt>
          <w:sdtPr>
            <w:rPr>
              <w:rFonts w:cs="Arial"/>
              <w:sz w:val="36"/>
              <w:szCs w:val="36"/>
            </w:rPr>
            <w:id w:val="-6033402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7EE002D" w14:textId="001990DE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4043248" w:displacedByCustomXml="prev"/>
      </w:tr>
      <w:tr w:rsidR="00523D6D" w:rsidRPr="00696855" w14:paraId="57035EAA" w14:textId="77777777" w:rsidTr="00435E11">
        <w:trPr>
          <w:trHeight w:val="323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61CE1D32" w14:textId="484F5B4F" w:rsidR="00523D6D" w:rsidRPr="008F60AD" w:rsidRDefault="00523D6D" w:rsidP="00523D6D">
            <w:pPr>
              <w:pStyle w:val="333PASListTask1"/>
            </w:pPr>
            <w:bookmarkStart w:id="51" w:name="_Ref130474525"/>
            <w:r>
              <w:t xml:space="preserve">Use </w:t>
            </w:r>
            <w:r w:rsidRPr="00D9383A">
              <w:t>digital tools and devices to communicate effectively with others</w:t>
            </w:r>
            <w:bookmarkEnd w:id="51"/>
          </w:p>
        </w:tc>
        <w:permStart w:id="1689414024" w:edGrp="everyone" w:displacedByCustomXml="next"/>
        <w:sdt>
          <w:sdtPr>
            <w:rPr>
              <w:rFonts w:cs="Arial"/>
              <w:sz w:val="36"/>
              <w:szCs w:val="36"/>
            </w:rPr>
            <w:id w:val="1041473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B42EF64" w14:textId="4D3B33E7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9414024" w:displacedByCustomXml="prev"/>
        <w:permStart w:id="841968287" w:edGrp="everyone" w:displacedByCustomXml="next"/>
        <w:sdt>
          <w:sdtPr>
            <w:rPr>
              <w:rFonts w:cs="Arial"/>
              <w:sz w:val="36"/>
              <w:szCs w:val="36"/>
            </w:rPr>
            <w:id w:val="-542285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1E69C35" w14:textId="701744A3" w:rsidR="00523D6D" w:rsidRPr="004E1BC5" w:rsidRDefault="00523D6D" w:rsidP="00523D6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1968287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12EA0" w:rsidRPr="00BA4D9F" w14:paraId="10E94060" w14:textId="77777777" w:rsidTr="0012780E">
        <w:tc>
          <w:tcPr>
            <w:tcW w:w="9072" w:type="dxa"/>
          </w:tcPr>
          <w:p w14:paraId="785285F0" w14:textId="77777777" w:rsidR="00C12EA0" w:rsidRPr="00BA4D9F" w:rsidRDefault="00C12EA0" w:rsidP="0012780E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C12EA0" w:rsidRPr="00F73091" w14:paraId="369DF517" w14:textId="77777777" w:rsidTr="0012780E">
        <w:trPr>
          <w:trHeight w:val="13030"/>
        </w:trPr>
        <w:tc>
          <w:tcPr>
            <w:tcW w:w="9072" w:type="dxa"/>
          </w:tcPr>
          <w:p w14:paraId="5F5763D6" w14:textId="77777777" w:rsidR="00C12EA0" w:rsidRPr="00F73091" w:rsidRDefault="00C12EA0" w:rsidP="0012780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17757322" w:edGrp="everyone"/>
            <w:permEnd w:id="1617757322"/>
          </w:p>
        </w:tc>
      </w:tr>
    </w:tbl>
    <w:p w14:paraId="1200A142" w14:textId="218E2ED1" w:rsidR="0039623A" w:rsidRDefault="0039623A" w:rsidP="0003225A">
      <w:pPr>
        <w:jc w:val="left"/>
        <w:rPr>
          <w:rFonts w:ascii="Arial" w:hAnsi="Arial" w:cs="Arial"/>
          <w:sz w:val="22"/>
          <w:szCs w:val="22"/>
        </w:rPr>
      </w:pPr>
    </w:p>
    <w:sectPr w:rsidR="0039623A" w:rsidSect="0003225A">
      <w:headerReference w:type="even" r:id="rId25"/>
      <w:headerReference w:type="default" r:id="rId26"/>
      <w:footerReference w:type="default" r:id="rId2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A37B5" w14:textId="77777777" w:rsidR="005E641A" w:rsidRDefault="005E641A" w:rsidP="00A67754">
      <w:r>
        <w:separator/>
      </w:r>
    </w:p>
    <w:p w14:paraId="1CB7FBDD" w14:textId="77777777" w:rsidR="005E641A" w:rsidRDefault="005E641A"/>
    <w:p w14:paraId="59461058" w14:textId="77777777" w:rsidR="005E641A" w:rsidRDefault="005E641A"/>
  </w:endnote>
  <w:endnote w:type="continuationSeparator" w:id="0">
    <w:p w14:paraId="160E263D" w14:textId="77777777" w:rsidR="005E641A" w:rsidRDefault="005E641A" w:rsidP="00A67754">
      <w:r>
        <w:continuationSeparator/>
      </w:r>
    </w:p>
    <w:p w14:paraId="37DDC1A9" w14:textId="77777777" w:rsidR="005E641A" w:rsidRDefault="005E641A"/>
    <w:p w14:paraId="515B3F85" w14:textId="77777777" w:rsidR="005E641A" w:rsidRDefault="005E64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25DCBEE" w:rsidR="006E5B7D" w:rsidRPr="00830749" w:rsidRDefault="005E641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1361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B78FC">
          <w:rPr>
            <w:rFonts w:ascii="Arial" w:hAnsi="Arial" w:cs="Arial"/>
            <w:b/>
            <w:sz w:val="16"/>
            <w:szCs w:val="16"/>
          </w:rPr>
          <w:t>v2-1_05/02/2026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4AEB50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7E0AE0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B78FC">
          <w:rPr>
            <w:rFonts w:ascii="Arial" w:hAnsi="Arial" w:cs="Arial"/>
            <w:b/>
            <w:sz w:val="16"/>
            <w:szCs w:val="16"/>
          </w:rPr>
          <w:t>v2-1_05/02/2026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1361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5D311A9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B78FC" w:rsidRPr="00AB78FC">
          <w:rPr>
            <w:rFonts w:ascii="Arial" w:hAnsi="Arial" w:cs="Arial"/>
            <w:b/>
            <w:sz w:val="16"/>
            <w:szCs w:val="16"/>
          </w:rPr>
          <w:t>v2-1_05/02/2026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13610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2B98172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B78FC">
          <w:rPr>
            <w:rFonts w:ascii="Arial" w:hAnsi="Arial" w:cs="Arial"/>
            <w:b/>
            <w:sz w:val="16"/>
            <w:szCs w:val="16"/>
          </w:rPr>
          <w:t>v2-1_05/02/2026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13610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8DED1" w14:textId="77777777" w:rsidR="005E641A" w:rsidRDefault="005E641A" w:rsidP="00A67754">
      <w:r>
        <w:separator/>
      </w:r>
    </w:p>
    <w:p w14:paraId="5078BE0F" w14:textId="77777777" w:rsidR="005E641A" w:rsidRDefault="005E641A"/>
    <w:p w14:paraId="43201FE3" w14:textId="77777777" w:rsidR="005E641A" w:rsidRDefault="005E641A"/>
  </w:footnote>
  <w:footnote w:type="continuationSeparator" w:id="0">
    <w:p w14:paraId="7D900F19" w14:textId="77777777" w:rsidR="005E641A" w:rsidRDefault="005E641A" w:rsidP="00A67754">
      <w:r>
        <w:continuationSeparator/>
      </w:r>
    </w:p>
    <w:p w14:paraId="1AA029AC" w14:textId="77777777" w:rsidR="005E641A" w:rsidRDefault="005E641A"/>
    <w:p w14:paraId="0D6B5B11" w14:textId="77777777" w:rsidR="005E641A" w:rsidRDefault="005E64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5B4E9AB6" w:rsidR="006E5B7D" w:rsidRDefault="00830DD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0AE0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364BE92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0AE0" w:rsidRPr="007E0AE0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Pr="007E0AE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4D259C97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0AE0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5A5A7" w14:textId="3DDFA0E9" w:rsidR="00830DD5" w:rsidRDefault="00830DD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3763423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22934594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3360D46E" w14:textId="77777777" w:rsidR="00830DD5" w:rsidRPr="00830749" w:rsidRDefault="00830DD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0610F941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0AE0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56055F4C" w:rsidR="006E5B7D" w:rsidRDefault="0003225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0AE0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1DA9D46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3225A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0AE0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82C29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280FFC"/>
    <w:multiLevelType w:val="hybridMultilevel"/>
    <w:tmpl w:val="332C792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09E438E"/>
    <w:multiLevelType w:val="hybridMultilevel"/>
    <w:tmpl w:val="C186BDA4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C1723B"/>
    <w:multiLevelType w:val="hybridMultilevel"/>
    <w:tmpl w:val="0CD6E190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564A4E"/>
    <w:multiLevelType w:val="hybridMultilevel"/>
    <w:tmpl w:val="AF8E77C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664B7F"/>
    <w:multiLevelType w:val="hybridMultilevel"/>
    <w:tmpl w:val="4A34323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F7E81"/>
    <w:multiLevelType w:val="hybridMultilevel"/>
    <w:tmpl w:val="F91C352C"/>
    <w:lvl w:ilvl="0" w:tplc="53CE5A2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  <w:i w:val="0"/>
        <w:color w:val="auto"/>
      </w:rPr>
    </w:lvl>
    <w:lvl w:ilvl="1" w:tplc="F6745A0A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i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27F0C"/>
    <w:multiLevelType w:val="hybridMultilevel"/>
    <w:tmpl w:val="8466CB2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E5AA0"/>
    <w:multiLevelType w:val="hybridMultilevel"/>
    <w:tmpl w:val="3CAE51F0"/>
    <w:lvl w:ilvl="0" w:tplc="E9DE740E">
      <w:start w:val="2"/>
      <w:numFmt w:val="decimal"/>
      <w:lvlText w:val="ACTIVITY %1 "/>
      <w:lvlJc w:val="left"/>
      <w:pPr>
        <w:ind w:left="681" w:hanging="397"/>
      </w:pPr>
      <w:rPr>
        <w:rFonts w:hint="default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C1C26"/>
    <w:multiLevelType w:val="hybridMultilevel"/>
    <w:tmpl w:val="A84A894A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E2418"/>
    <w:multiLevelType w:val="hybridMultilevel"/>
    <w:tmpl w:val="18420CC6"/>
    <w:lvl w:ilvl="0" w:tplc="62B403CC">
      <w:start w:val="1"/>
      <w:numFmt w:val="decimal"/>
      <w:lvlText w:val="ACTIVITY %1 "/>
      <w:lvlJc w:val="left"/>
      <w:pPr>
        <w:ind w:left="681" w:hanging="397"/>
      </w:pPr>
      <w:rPr>
        <w:rFonts w:hint="default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9713E8"/>
    <w:multiLevelType w:val="hybridMultilevel"/>
    <w:tmpl w:val="4A3432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7210F"/>
    <w:multiLevelType w:val="hybridMultilevel"/>
    <w:tmpl w:val="A97CAA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663AB"/>
    <w:multiLevelType w:val="hybridMultilevel"/>
    <w:tmpl w:val="0B283E54"/>
    <w:lvl w:ilvl="0" w:tplc="F6745A0A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1A7347"/>
    <w:multiLevelType w:val="hybridMultilevel"/>
    <w:tmpl w:val="9E605AF4"/>
    <w:lvl w:ilvl="0" w:tplc="9488A5E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A23849"/>
    <w:multiLevelType w:val="hybridMultilevel"/>
    <w:tmpl w:val="332C7926"/>
    <w:lvl w:ilvl="0" w:tplc="0C090017">
      <w:start w:val="1"/>
      <w:numFmt w:val="lowerLetter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A79383E"/>
    <w:multiLevelType w:val="hybridMultilevel"/>
    <w:tmpl w:val="D4149416"/>
    <w:lvl w:ilvl="0" w:tplc="27625970">
      <w:start w:val="3"/>
      <w:numFmt w:val="decimal"/>
      <w:lvlText w:val="ACTIVITY %1 "/>
      <w:lvlJc w:val="left"/>
      <w:pPr>
        <w:ind w:left="147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BD6F45"/>
    <w:multiLevelType w:val="hybridMultilevel"/>
    <w:tmpl w:val="6CDE15AA"/>
    <w:lvl w:ilvl="0" w:tplc="0C09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3" w15:restartNumberingAfterBreak="0">
    <w:nsid w:val="564563BB"/>
    <w:multiLevelType w:val="hybridMultilevel"/>
    <w:tmpl w:val="93E09AF8"/>
    <w:lvl w:ilvl="0" w:tplc="BB6A6D84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056DA2"/>
    <w:multiLevelType w:val="hybridMultilevel"/>
    <w:tmpl w:val="70A27A7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F6745A0A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i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1A6841"/>
    <w:multiLevelType w:val="hybridMultilevel"/>
    <w:tmpl w:val="6406CD66"/>
    <w:lvl w:ilvl="0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3F038B6"/>
    <w:multiLevelType w:val="hybridMultilevel"/>
    <w:tmpl w:val="A404C176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290ED1"/>
    <w:multiLevelType w:val="hybridMultilevel"/>
    <w:tmpl w:val="5856439E"/>
    <w:lvl w:ilvl="0" w:tplc="0232A380">
      <w:start w:val="2"/>
      <w:numFmt w:val="decimal"/>
      <w:lvlText w:val="ACTIVITY %1 "/>
      <w:lvlJc w:val="left"/>
      <w:pPr>
        <w:ind w:left="681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6ED77B47"/>
    <w:multiLevelType w:val="hybridMultilevel"/>
    <w:tmpl w:val="290AC13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FB02E9"/>
    <w:multiLevelType w:val="hybridMultilevel"/>
    <w:tmpl w:val="C6A06BF0"/>
    <w:lvl w:ilvl="0" w:tplc="7A78D2A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423C79"/>
    <w:multiLevelType w:val="hybridMultilevel"/>
    <w:tmpl w:val="491062B0"/>
    <w:lvl w:ilvl="0" w:tplc="5D2E18F6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52" w15:restartNumberingAfterBreak="0">
    <w:nsid w:val="7E531B5C"/>
    <w:multiLevelType w:val="hybridMultilevel"/>
    <w:tmpl w:val="0DF2697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196601">
    <w:abstractNumId w:val="20"/>
  </w:num>
  <w:num w:numId="2" w16cid:durableId="938607714">
    <w:abstractNumId w:val="32"/>
  </w:num>
  <w:num w:numId="3" w16cid:durableId="958145445">
    <w:abstractNumId w:val="14"/>
  </w:num>
  <w:num w:numId="4" w16cid:durableId="1196194321">
    <w:abstractNumId w:val="28"/>
  </w:num>
  <w:num w:numId="5" w16cid:durableId="1867134969">
    <w:abstractNumId w:val="26"/>
  </w:num>
  <w:num w:numId="6" w16cid:durableId="1025326758">
    <w:abstractNumId w:val="44"/>
  </w:num>
  <w:num w:numId="7" w16cid:durableId="1482577371">
    <w:abstractNumId w:val="7"/>
  </w:num>
  <w:num w:numId="8" w16cid:durableId="1085491312">
    <w:abstractNumId w:val="3"/>
  </w:num>
  <w:num w:numId="9" w16cid:durableId="1369525979">
    <w:abstractNumId w:val="25"/>
  </w:num>
  <w:num w:numId="10" w16cid:durableId="744459">
    <w:abstractNumId w:val="19"/>
  </w:num>
  <w:num w:numId="11" w16cid:durableId="255016049">
    <w:abstractNumId w:val="12"/>
  </w:num>
  <w:num w:numId="12" w16cid:durableId="926841987">
    <w:abstractNumId w:val="51"/>
  </w:num>
  <w:num w:numId="13" w16cid:durableId="1303079462">
    <w:abstractNumId w:val="36"/>
  </w:num>
  <w:num w:numId="14" w16cid:durableId="1959607258">
    <w:abstractNumId w:val="0"/>
  </w:num>
  <w:num w:numId="15" w16cid:durableId="788476904">
    <w:abstractNumId w:val="31"/>
  </w:num>
  <w:num w:numId="16" w16cid:durableId="738527274">
    <w:abstractNumId w:val="47"/>
  </w:num>
  <w:num w:numId="17" w16cid:durableId="347292598">
    <w:abstractNumId w:val="35"/>
  </w:num>
  <w:num w:numId="18" w16cid:durableId="775098443">
    <w:abstractNumId w:val="46"/>
  </w:num>
  <w:num w:numId="19" w16cid:durableId="246036738">
    <w:abstractNumId w:val="34"/>
  </w:num>
  <w:num w:numId="20" w16cid:durableId="1151870601">
    <w:abstractNumId w:val="48"/>
  </w:num>
  <w:num w:numId="21" w16cid:durableId="1397627776">
    <w:abstractNumId w:val="45"/>
  </w:num>
  <w:num w:numId="22" w16cid:durableId="792098474">
    <w:abstractNumId w:val="41"/>
  </w:num>
  <w:num w:numId="23" w16cid:durableId="1861820168">
    <w:abstractNumId w:val="13"/>
  </w:num>
  <w:num w:numId="24" w16cid:durableId="431824439">
    <w:abstractNumId w:val="11"/>
  </w:num>
  <w:num w:numId="25" w16cid:durableId="1970740571">
    <w:abstractNumId w:val="1"/>
  </w:num>
  <w:num w:numId="26" w16cid:durableId="260532433">
    <w:abstractNumId w:val="42"/>
  </w:num>
  <w:num w:numId="27" w16cid:durableId="519197551">
    <w:abstractNumId w:val="24"/>
  </w:num>
  <w:num w:numId="28" w16cid:durableId="459954404">
    <w:abstractNumId w:val="17"/>
  </w:num>
  <w:num w:numId="29" w16cid:durableId="533734324">
    <w:abstractNumId w:val="23"/>
  </w:num>
  <w:num w:numId="30" w16cid:durableId="5636792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395323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04818643">
    <w:abstractNumId w:val="8"/>
  </w:num>
  <w:num w:numId="33" w16cid:durableId="73430611">
    <w:abstractNumId w:val="16"/>
  </w:num>
  <w:num w:numId="34" w16cid:durableId="1764837065">
    <w:abstractNumId w:val="18"/>
  </w:num>
  <w:num w:numId="35" w16cid:durableId="1521436424">
    <w:abstractNumId w:val="52"/>
  </w:num>
  <w:num w:numId="36" w16cid:durableId="1624575903">
    <w:abstractNumId w:val="9"/>
  </w:num>
  <w:num w:numId="37" w16cid:durableId="2131624554">
    <w:abstractNumId w:val="30"/>
  </w:num>
  <w:num w:numId="38" w16cid:durableId="720058268">
    <w:abstractNumId w:val="37"/>
  </w:num>
  <w:num w:numId="39" w16cid:durableId="754522958">
    <w:abstractNumId w:val="27"/>
  </w:num>
  <w:num w:numId="40" w16cid:durableId="1117988594">
    <w:abstractNumId w:val="22"/>
  </w:num>
  <w:num w:numId="41" w16cid:durableId="1175532698">
    <w:abstractNumId w:val="6"/>
  </w:num>
  <w:num w:numId="42" w16cid:durableId="1423835792">
    <w:abstractNumId w:val="49"/>
  </w:num>
  <w:num w:numId="43" w16cid:durableId="1721174198">
    <w:abstractNumId w:val="33"/>
  </w:num>
  <w:num w:numId="44" w16cid:durableId="490558022">
    <w:abstractNumId w:val="50"/>
  </w:num>
  <w:num w:numId="45" w16cid:durableId="1996102661">
    <w:abstractNumId w:val="2"/>
  </w:num>
  <w:num w:numId="46" w16cid:durableId="2142726954">
    <w:abstractNumId w:val="40"/>
  </w:num>
  <w:num w:numId="47" w16cid:durableId="677317129">
    <w:abstractNumId w:val="15"/>
  </w:num>
  <w:num w:numId="48" w16cid:durableId="1047293667">
    <w:abstractNumId w:val="29"/>
  </w:num>
  <w:num w:numId="49" w16cid:durableId="1360399139">
    <w:abstractNumId w:val="43"/>
  </w:num>
  <w:num w:numId="50" w16cid:durableId="1427189500">
    <w:abstractNumId w:val="38"/>
  </w:num>
  <w:num w:numId="51" w16cid:durableId="2024503461">
    <w:abstractNumId w:val="21"/>
  </w:num>
  <w:num w:numId="52" w16cid:durableId="1899516279">
    <w:abstractNumId w:val="10"/>
  </w:num>
  <w:num w:numId="53" w16cid:durableId="325331380">
    <w:abstractNumId w:val="4"/>
  </w:num>
  <w:num w:numId="54" w16cid:durableId="1995210710">
    <w:abstractNumId w:val="5"/>
  </w:num>
  <w:num w:numId="55" w16cid:durableId="1578249054">
    <w:abstractNumId w:val="3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cumentProtection w:edit="readOnly" w:enforcement="1" w:cryptProviderType="rsaAES" w:cryptAlgorithmClass="hash" w:cryptAlgorithmType="typeAny" w:cryptAlgorithmSid="14" w:cryptSpinCount="100000" w:hash="Eo2y7Wmo7ZM7ZbCDeMzCwiBDmU3OHqOKDkWGIyMc4sfEJAlsaw4LYz21aAx9KuTHsqEmZFXCTVHap5wqcKT0EQ==" w:salt="GbTy7BHPUc8/H/UawTyQa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225A"/>
    <w:rsid w:val="00035243"/>
    <w:rsid w:val="00041FA8"/>
    <w:rsid w:val="0004368E"/>
    <w:rsid w:val="00043AB3"/>
    <w:rsid w:val="000447C5"/>
    <w:rsid w:val="0004675B"/>
    <w:rsid w:val="00052041"/>
    <w:rsid w:val="00054D7B"/>
    <w:rsid w:val="00061726"/>
    <w:rsid w:val="000636A4"/>
    <w:rsid w:val="000649B5"/>
    <w:rsid w:val="000653FD"/>
    <w:rsid w:val="000672EE"/>
    <w:rsid w:val="00067A5F"/>
    <w:rsid w:val="00074457"/>
    <w:rsid w:val="00076AD6"/>
    <w:rsid w:val="000774BA"/>
    <w:rsid w:val="0008468E"/>
    <w:rsid w:val="00090D03"/>
    <w:rsid w:val="00091491"/>
    <w:rsid w:val="0009164E"/>
    <w:rsid w:val="000A2303"/>
    <w:rsid w:val="000A7B07"/>
    <w:rsid w:val="000B346C"/>
    <w:rsid w:val="000B45B3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4890"/>
    <w:rsid w:val="00106585"/>
    <w:rsid w:val="0011218C"/>
    <w:rsid w:val="0011416F"/>
    <w:rsid w:val="001157AF"/>
    <w:rsid w:val="00116C30"/>
    <w:rsid w:val="001170D2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54E4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1AC6"/>
    <w:rsid w:val="001B28E5"/>
    <w:rsid w:val="001C0B34"/>
    <w:rsid w:val="001C4084"/>
    <w:rsid w:val="001D01D1"/>
    <w:rsid w:val="001E05E8"/>
    <w:rsid w:val="001E600A"/>
    <w:rsid w:val="001F3555"/>
    <w:rsid w:val="001F6FA5"/>
    <w:rsid w:val="001F779C"/>
    <w:rsid w:val="00201769"/>
    <w:rsid w:val="00201E01"/>
    <w:rsid w:val="00202782"/>
    <w:rsid w:val="00204C77"/>
    <w:rsid w:val="002104B1"/>
    <w:rsid w:val="0021139D"/>
    <w:rsid w:val="0021165C"/>
    <w:rsid w:val="00213294"/>
    <w:rsid w:val="0021376B"/>
    <w:rsid w:val="00213FEA"/>
    <w:rsid w:val="00214096"/>
    <w:rsid w:val="002168EB"/>
    <w:rsid w:val="00220F44"/>
    <w:rsid w:val="0022264D"/>
    <w:rsid w:val="00222B64"/>
    <w:rsid w:val="00233402"/>
    <w:rsid w:val="002337BA"/>
    <w:rsid w:val="002342BE"/>
    <w:rsid w:val="002449D5"/>
    <w:rsid w:val="00250826"/>
    <w:rsid w:val="0025158F"/>
    <w:rsid w:val="00252300"/>
    <w:rsid w:val="00252494"/>
    <w:rsid w:val="00253CE6"/>
    <w:rsid w:val="0025638F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4BDF"/>
    <w:rsid w:val="00301207"/>
    <w:rsid w:val="00301C4E"/>
    <w:rsid w:val="00304897"/>
    <w:rsid w:val="003050B6"/>
    <w:rsid w:val="00305282"/>
    <w:rsid w:val="00311E5D"/>
    <w:rsid w:val="00313610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3F"/>
    <w:rsid w:val="003D6EB8"/>
    <w:rsid w:val="003D7CD7"/>
    <w:rsid w:val="003E1CFD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0F3"/>
    <w:rsid w:val="004676B1"/>
    <w:rsid w:val="00467952"/>
    <w:rsid w:val="00467BDB"/>
    <w:rsid w:val="004768EA"/>
    <w:rsid w:val="00482720"/>
    <w:rsid w:val="00486541"/>
    <w:rsid w:val="00493DF4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40CF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6890"/>
    <w:rsid w:val="0050226B"/>
    <w:rsid w:val="005025D4"/>
    <w:rsid w:val="005037A0"/>
    <w:rsid w:val="00503E80"/>
    <w:rsid w:val="005051CE"/>
    <w:rsid w:val="005054E9"/>
    <w:rsid w:val="005075AF"/>
    <w:rsid w:val="005102BD"/>
    <w:rsid w:val="00512B1D"/>
    <w:rsid w:val="0051331A"/>
    <w:rsid w:val="005227F4"/>
    <w:rsid w:val="00523D6D"/>
    <w:rsid w:val="005259F4"/>
    <w:rsid w:val="005268D0"/>
    <w:rsid w:val="00531973"/>
    <w:rsid w:val="00532738"/>
    <w:rsid w:val="005334E1"/>
    <w:rsid w:val="00533511"/>
    <w:rsid w:val="005362A7"/>
    <w:rsid w:val="00536B74"/>
    <w:rsid w:val="00536CB1"/>
    <w:rsid w:val="00543100"/>
    <w:rsid w:val="00544649"/>
    <w:rsid w:val="00544F28"/>
    <w:rsid w:val="00545C50"/>
    <w:rsid w:val="005526C8"/>
    <w:rsid w:val="005539E1"/>
    <w:rsid w:val="00555130"/>
    <w:rsid w:val="00555943"/>
    <w:rsid w:val="00573C4A"/>
    <w:rsid w:val="0057509D"/>
    <w:rsid w:val="00581B27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E641A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17C34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301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86361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14B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5499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48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6FA6"/>
    <w:rsid w:val="0076703A"/>
    <w:rsid w:val="007678DC"/>
    <w:rsid w:val="007715C5"/>
    <w:rsid w:val="0077287B"/>
    <w:rsid w:val="0077293D"/>
    <w:rsid w:val="007750F4"/>
    <w:rsid w:val="00775598"/>
    <w:rsid w:val="007830B6"/>
    <w:rsid w:val="00787509"/>
    <w:rsid w:val="007905B5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AE0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181"/>
    <w:rsid w:val="00830749"/>
    <w:rsid w:val="00830DD5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7656E"/>
    <w:rsid w:val="00881F05"/>
    <w:rsid w:val="00882B9D"/>
    <w:rsid w:val="0088349C"/>
    <w:rsid w:val="008868DF"/>
    <w:rsid w:val="008A082C"/>
    <w:rsid w:val="008A257C"/>
    <w:rsid w:val="008A2F2D"/>
    <w:rsid w:val="008A3A99"/>
    <w:rsid w:val="008A7E91"/>
    <w:rsid w:val="008B22FC"/>
    <w:rsid w:val="008B39C9"/>
    <w:rsid w:val="008B7F48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4E71"/>
    <w:rsid w:val="00917FD2"/>
    <w:rsid w:val="00920F6C"/>
    <w:rsid w:val="00921288"/>
    <w:rsid w:val="00925912"/>
    <w:rsid w:val="00925C67"/>
    <w:rsid w:val="00927D8F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67B21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10B7"/>
    <w:rsid w:val="009B2C5D"/>
    <w:rsid w:val="009B750D"/>
    <w:rsid w:val="009C22FD"/>
    <w:rsid w:val="009C7961"/>
    <w:rsid w:val="009D06DA"/>
    <w:rsid w:val="009D1E85"/>
    <w:rsid w:val="009D7269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B78FC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37E3"/>
    <w:rsid w:val="00AF41C0"/>
    <w:rsid w:val="00AF5A03"/>
    <w:rsid w:val="00AF7DE7"/>
    <w:rsid w:val="00B001FD"/>
    <w:rsid w:val="00B01066"/>
    <w:rsid w:val="00B01E5D"/>
    <w:rsid w:val="00B0452D"/>
    <w:rsid w:val="00B0469A"/>
    <w:rsid w:val="00B07E9D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14BB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464A"/>
    <w:rsid w:val="00B80970"/>
    <w:rsid w:val="00B84397"/>
    <w:rsid w:val="00B876C2"/>
    <w:rsid w:val="00B91399"/>
    <w:rsid w:val="00B9239D"/>
    <w:rsid w:val="00B930C4"/>
    <w:rsid w:val="00B93285"/>
    <w:rsid w:val="00B93C88"/>
    <w:rsid w:val="00B96243"/>
    <w:rsid w:val="00B9778C"/>
    <w:rsid w:val="00BA235F"/>
    <w:rsid w:val="00BA45C3"/>
    <w:rsid w:val="00BA4776"/>
    <w:rsid w:val="00BA5267"/>
    <w:rsid w:val="00BA7D5F"/>
    <w:rsid w:val="00BB14F2"/>
    <w:rsid w:val="00BB346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2EA0"/>
    <w:rsid w:val="00C145EE"/>
    <w:rsid w:val="00C1477C"/>
    <w:rsid w:val="00C15CA8"/>
    <w:rsid w:val="00C17076"/>
    <w:rsid w:val="00C21B79"/>
    <w:rsid w:val="00C25494"/>
    <w:rsid w:val="00C26A87"/>
    <w:rsid w:val="00C278E8"/>
    <w:rsid w:val="00C320F8"/>
    <w:rsid w:val="00C35DC9"/>
    <w:rsid w:val="00C3636D"/>
    <w:rsid w:val="00C373BC"/>
    <w:rsid w:val="00C41923"/>
    <w:rsid w:val="00C42B32"/>
    <w:rsid w:val="00C478B5"/>
    <w:rsid w:val="00C50BBE"/>
    <w:rsid w:val="00C53DA4"/>
    <w:rsid w:val="00C547D1"/>
    <w:rsid w:val="00C55618"/>
    <w:rsid w:val="00C55A27"/>
    <w:rsid w:val="00C60356"/>
    <w:rsid w:val="00C65EC9"/>
    <w:rsid w:val="00C72F18"/>
    <w:rsid w:val="00C731E3"/>
    <w:rsid w:val="00C7472B"/>
    <w:rsid w:val="00C76B5E"/>
    <w:rsid w:val="00C804A2"/>
    <w:rsid w:val="00C806B2"/>
    <w:rsid w:val="00C82BD7"/>
    <w:rsid w:val="00C82C29"/>
    <w:rsid w:val="00C83199"/>
    <w:rsid w:val="00C86CA2"/>
    <w:rsid w:val="00C9221F"/>
    <w:rsid w:val="00C92642"/>
    <w:rsid w:val="00C931D7"/>
    <w:rsid w:val="00C9350D"/>
    <w:rsid w:val="00C9385A"/>
    <w:rsid w:val="00C95773"/>
    <w:rsid w:val="00C963C2"/>
    <w:rsid w:val="00C963E0"/>
    <w:rsid w:val="00C97C42"/>
    <w:rsid w:val="00CA0F42"/>
    <w:rsid w:val="00CA78C3"/>
    <w:rsid w:val="00CB7163"/>
    <w:rsid w:val="00CB7187"/>
    <w:rsid w:val="00CC02D0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1354"/>
    <w:rsid w:val="00D238C2"/>
    <w:rsid w:val="00D25838"/>
    <w:rsid w:val="00D26665"/>
    <w:rsid w:val="00D323A9"/>
    <w:rsid w:val="00D342DF"/>
    <w:rsid w:val="00D402D1"/>
    <w:rsid w:val="00D41220"/>
    <w:rsid w:val="00D42748"/>
    <w:rsid w:val="00D44406"/>
    <w:rsid w:val="00D445AA"/>
    <w:rsid w:val="00D448E3"/>
    <w:rsid w:val="00D44AC7"/>
    <w:rsid w:val="00D51F14"/>
    <w:rsid w:val="00D521B0"/>
    <w:rsid w:val="00D52AE9"/>
    <w:rsid w:val="00D57012"/>
    <w:rsid w:val="00D612CD"/>
    <w:rsid w:val="00D644BC"/>
    <w:rsid w:val="00D72232"/>
    <w:rsid w:val="00D72E53"/>
    <w:rsid w:val="00D74F43"/>
    <w:rsid w:val="00D762CD"/>
    <w:rsid w:val="00D82F1D"/>
    <w:rsid w:val="00D936AE"/>
    <w:rsid w:val="00D9383A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0CF5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09D1"/>
    <w:rsid w:val="00DF5671"/>
    <w:rsid w:val="00DF71FB"/>
    <w:rsid w:val="00E015C8"/>
    <w:rsid w:val="00E0429C"/>
    <w:rsid w:val="00E06C7B"/>
    <w:rsid w:val="00E07F3E"/>
    <w:rsid w:val="00E106BF"/>
    <w:rsid w:val="00E14FDF"/>
    <w:rsid w:val="00E20065"/>
    <w:rsid w:val="00E20A05"/>
    <w:rsid w:val="00E20EF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7B0"/>
    <w:rsid w:val="00E51C4F"/>
    <w:rsid w:val="00E53B7B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654"/>
    <w:rsid w:val="00EF69A4"/>
    <w:rsid w:val="00EF7575"/>
    <w:rsid w:val="00F01B45"/>
    <w:rsid w:val="00F023CE"/>
    <w:rsid w:val="00F03457"/>
    <w:rsid w:val="00F04BBE"/>
    <w:rsid w:val="00F06E9D"/>
    <w:rsid w:val="00F07185"/>
    <w:rsid w:val="00F17AAE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58F3"/>
    <w:rsid w:val="00F56D33"/>
    <w:rsid w:val="00F57706"/>
    <w:rsid w:val="00F647E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6816"/>
    <w:rsid w:val="00F8706B"/>
    <w:rsid w:val="00F904BC"/>
    <w:rsid w:val="00F92CE0"/>
    <w:rsid w:val="00F92D00"/>
    <w:rsid w:val="00F92F09"/>
    <w:rsid w:val="00F97200"/>
    <w:rsid w:val="00F97320"/>
    <w:rsid w:val="00FA33EB"/>
    <w:rsid w:val="00FA5265"/>
    <w:rsid w:val="00FA7B54"/>
    <w:rsid w:val="00FB203E"/>
    <w:rsid w:val="00FB4E1E"/>
    <w:rsid w:val="00FB5100"/>
    <w:rsid w:val="00FB5C12"/>
    <w:rsid w:val="00FB6CE9"/>
    <w:rsid w:val="00FC083A"/>
    <w:rsid w:val="00FC2BA4"/>
    <w:rsid w:val="00FC4794"/>
    <w:rsid w:val="00FC6370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FA6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1170D2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1170D2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TRBodyText">
    <w:name w:val="TVTR Body Text"/>
    <w:basedOn w:val="Normal"/>
    <w:qFormat/>
    <w:rsid w:val="00DF09D1"/>
    <w:pPr>
      <w:spacing w:before="120" w:after="120" w:line="276" w:lineRule="auto"/>
      <w:ind w:right="101"/>
    </w:pPr>
    <w:rPr>
      <w:rFonts w:asciiTheme="minorHAnsi" w:eastAsia="MS Mincho" w:hAnsiTheme="minorHAnsi" w:cstheme="minorHAnsi"/>
      <w:color w:val="262626" w:themeColor="text1" w:themeTint="D9"/>
      <w:szCs w:val="22"/>
      <w:lang w:bidi="en-US"/>
    </w:rPr>
  </w:style>
  <w:style w:type="paragraph" w:styleId="NormalWeb">
    <w:name w:val="Normal (Web)"/>
    <w:basedOn w:val="Normal"/>
    <w:uiPriority w:val="99"/>
    <w:semiHidden/>
    <w:unhideWhenUsed/>
    <w:rsid w:val="00544649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0774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7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s://www.standards.org.au/standards-catalogue/sa-snz/other/bd-058/as-slash-nzs--4859-dot-1-colon-2018" TargetMode="External"/><Relationship Id="rId26" Type="http://schemas.openxmlformats.org/officeDocument/2006/relationships/header" Target="header7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www.standards.org.au/standards-catalogue/sa-snz/building/bd-021/as--2047-colon-2014" TargetMode="External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ndards.org.au/standards-catalogue/sa-snz/other/bd-013/as--4654-dot-1-2012" TargetMode="External"/><Relationship Id="rId20" Type="http://schemas.openxmlformats.org/officeDocument/2006/relationships/image" Target="media/image2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https://www.standards.org.au/standards-catalogue/sa-snz/other/bd-029/as-slash-nzs--2904-colon-1995" TargetMode="External"/><Relationship Id="rId23" Type="http://schemas.openxmlformats.org/officeDocument/2006/relationships/header" Target="header4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www.standards.org.au/standards-catalogue/sa-snz/other/ee-001/as-slash-nzs--5141-colon-2018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standards.org.au/standards-catalogue/sa-snz/other/bd-058/as-slash-nzs--iso--9972-colon-2015" TargetMode="External"/><Relationship Id="rId22" Type="http://schemas.openxmlformats.org/officeDocument/2006/relationships/footer" Target="footer3.xm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7E26C4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7E26C4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6902939C86A4DBCB1C1EDF872C9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FAB9BB-F043-4819-A13F-EF1B53EA4F44}"/>
      </w:docPartPr>
      <w:docPartBody>
        <w:p w:rsidR="00073D2F" w:rsidRDefault="00073D2F" w:rsidP="00073D2F">
          <w:pPr>
            <w:pStyle w:val="46902939C86A4DBCB1C1EDF872C94EC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699469B15804DDB8C12310614386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53BD4-5561-464D-A909-7166DF5915C0}"/>
      </w:docPartPr>
      <w:docPartBody>
        <w:p w:rsidR="00073D2F" w:rsidRDefault="00073D2F" w:rsidP="00073D2F">
          <w:pPr>
            <w:pStyle w:val="6699469B15804DDB8C1231061438648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84731BCE2C9408E8B3544AB45C2CE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4373C-E9DA-4A26-B14F-B882393240AE}"/>
      </w:docPartPr>
      <w:docPartBody>
        <w:p w:rsidR="00073D2F" w:rsidRDefault="00073D2F" w:rsidP="00073D2F">
          <w:pPr>
            <w:pStyle w:val="084731BCE2C9408E8B3544AB45C2CE6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D63F17E550F42959CD6093CD84A2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2ADED-8453-4D25-B597-71E78F61010D}"/>
      </w:docPartPr>
      <w:docPartBody>
        <w:p w:rsidR="00073D2F" w:rsidRDefault="00073D2F" w:rsidP="00073D2F">
          <w:pPr>
            <w:pStyle w:val="2D63F17E550F42959CD6093CD84A2A64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16856A96AB0048418D250D153C0E6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46057-0195-4A18-8F59-4EBFBFEF7ED6}"/>
      </w:docPartPr>
      <w:docPartBody>
        <w:p w:rsidR="00073D2F" w:rsidRDefault="00073D2F" w:rsidP="00073D2F">
          <w:pPr>
            <w:pStyle w:val="16856A96AB0048418D250D153C0E6C8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73D2F"/>
    <w:rsid w:val="000B45B3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3E1CFD"/>
    <w:rsid w:val="004D1662"/>
    <w:rsid w:val="00530616"/>
    <w:rsid w:val="005D3BC9"/>
    <w:rsid w:val="0061790B"/>
    <w:rsid w:val="006206DC"/>
    <w:rsid w:val="00645E48"/>
    <w:rsid w:val="00654A91"/>
    <w:rsid w:val="006A5ED9"/>
    <w:rsid w:val="006F784C"/>
    <w:rsid w:val="00776B89"/>
    <w:rsid w:val="007C130D"/>
    <w:rsid w:val="007E26C4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AF37E3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15919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3D2F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46902939C86A4DBCB1C1EDF872C94EC8">
    <w:name w:val="46902939C86A4DBCB1C1EDF872C94EC8"/>
    <w:rsid w:val="00073D2F"/>
    <w:pPr>
      <w:spacing w:after="160" w:line="259" w:lineRule="auto"/>
    </w:pPr>
    <w:rPr>
      <w:kern w:val="2"/>
      <w14:ligatures w14:val="standardContextual"/>
    </w:rPr>
  </w:style>
  <w:style w:type="paragraph" w:customStyle="1" w:styleId="6699469B15804DDB8C1231061438648B">
    <w:name w:val="6699469B15804DDB8C1231061438648B"/>
    <w:rsid w:val="00073D2F"/>
    <w:pPr>
      <w:spacing w:after="160" w:line="259" w:lineRule="auto"/>
    </w:pPr>
    <w:rPr>
      <w:kern w:val="2"/>
      <w14:ligatures w14:val="standardContextual"/>
    </w:rPr>
  </w:style>
  <w:style w:type="paragraph" w:customStyle="1" w:styleId="084731BCE2C9408E8B3544AB45C2CE6D">
    <w:name w:val="084731BCE2C9408E8B3544AB45C2CE6D"/>
    <w:rsid w:val="00073D2F"/>
    <w:pPr>
      <w:spacing w:after="160" w:line="259" w:lineRule="auto"/>
    </w:pPr>
    <w:rPr>
      <w:kern w:val="2"/>
      <w14:ligatures w14:val="standardContextual"/>
    </w:rPr>
  </w:style>
  <w:style w:type="paragraph" w:customStyle="1" w:styleId="2D63F17E550F42959CD6093CD84A2A64">
    <w:name w:val="2D63F17E550F42959CD6093CD84A2A64"/>
    <w:rsid w:val="00073D2F"/>
    <w:pPr>
      <w:spacing w:after="160" w:line="259" w:lineRule="auto"/>
    </w:pPr>
    <w:rPr>
      <w:kern w:val="2"/>
      <w14:ligatures w14:val="standardContextual"/>
    </w:rPr>
  </w:style>
  <w:style w:type="paragraph" w:customStyle="1" w:styleId="16856A96AB0048418D250D153C0E6C82">
    <w:name w:val="16856A96AB0048418D250D153C0E6C82"/>
    <w:rsid w:val="00073D2F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2719</TotalTime>
  <Pages>33</Pages>
  <Words>3680</Words>
  <Characters>20979</Characters>
  <Application>Microsoft Office Word</Application>
  <DocSecurity>8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CPCSUS4002</vt:lpstr>
    </vt:vector>
  </TitlesOfParts>
  <Company/>
  <LinksUpToDate>false</LinksUpToDate>
  <CharactersWithSpaces>24610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CPCSUS4002</dc:title>
  <dc:subject>Use building science principles to construct energy efficient buildings</dc:subject>
  <dc:creator>Author Name</dc:creator>
  <cp:lastModifiedBy>Jonathan Curro</cp:lastModifiedBy>
  <cp:revision>35</cp:revision>
  <cp:lastPrinted>2023-08-31T03:00:00Z</cp:lastPrinted>
  <dcterms:created xsi:type="dcterms:W3CDTF">2023-03-21T03:05:00Z</dcterms:created>
  <dcterms:modified xsi:type="dcterms:W3CDTF">2026-04-08T06:23:00Z</dcterms:modified>
  <cp:contentStatus>v2-1_05/02/2026</cp:contentStatus>
</cp:coreProperties>
</file>