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3C77B" w14:textId="77777777" w:rsidR="00D6659B" w:rsidRPr="004932A4" w:rsidRDefault="0001458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14087AE0" w14:textId="77777777" w:rsidR="00D6659B" w:rsidRDefault="0001458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45E97E7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5BF6390E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0FF7BA8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2DBAE0B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54AF3D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7795D8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60565B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781B483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9AE24B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38C29BD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CE1D63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34D7DA8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EE38B31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1A5FABC6" w14:textId="545C205D" w:rsidR="00D6659B" w:rsidRPr="00455CC3" w:rsidRDefault="00EB7B17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393835547" w:edGrp="everyone"/>
            <w:r>
              <w:rPr>
                <w:rFonts w:ascii="Arial" w:hAnsi="Arial" w:cs="Arial"/>
                <w:sz w:val="22"/>
              </w:rPr>
              <w:t>Megan Jenkins</w:t>
            </w:r>
            <w:permEnd w:id="1393835547"/>
          </w:p>
        </w:tc>
      </w:tr>
    </w:tbl>
    <w:p w14:paraId="2EDA6EBF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CD771A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339FBE39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02ED19B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F2BEFE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2BE4D0B4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515EDC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56B0E2B4" w14:textId="77777777" w:rsidR="00D6659B" w:rsidRPr="004C3241" w:rsidRDefault="00014580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27832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827832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861511284" w:edGrp="everyone"/>
        <w:tc>
          <w:tcPr>
            <w:tcW w:w="2668" w:type="dxa"/>
            <w:vAlign w:val="center"/>
          </w:tcPr>
          <w:p w14:paraId="5AF609DA" w14:textId="77777777" w:rsidR="00D6659B" w:rsidRPr="004C3241" w:rsidRDefault="00014580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151128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EF1BEF5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427616F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75D1A335" w14:textId="77777777" w:rsidR="00D6659B" w:rsidRPr="004C3241" w:rsidRDefault="00014580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6001729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8600172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66F17D3" w14:textId="77777777" w:rsidR="00D6659B" w:rsidRPr="004C3241" w:rsidRDefault="00014580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109341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109341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6732775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B37BDE1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462838456" w:edGrp="everyone"/>
        <w:tc>
          <w:tcPr>
            <w:tcW w:w="2667" w:type="dxa"/>
            <w:vAlign w:val="center"/>
          </w:tcPr>
          <w:p w14:paraId="347C4AC3" w14:textId="77777777" w:rsidR="00D6659B" w:rsidRPr="004C3241" w:rsidRDefault="00014580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462838456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1F4CF581" w14:textId="77777777" w:rsidR="00D6659B" w:rsidRPr="004C3241" w:rsidRDefault="00014580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2216181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22216181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ABDAC4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987653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16E8EF0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A4353D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73F3220F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678130382" w:edGrp="everyone"/>
            <w:permEnd w:id="678130382"/>
          </w:p>
        </w:tc>
      </w:tr>
      <w:tr w:rsidR="00D6659B" w:rsidRPr="004C3241" w14:paraId="7664E6DD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96E5FD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60668221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3A5F55A1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FE54027" wp14:editId="18DB0C89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06682216" w:displacedByCustomXml="prev"/>
      </w:tr>
      <w:tr w:rsidR="00D6659B" w:rsidRPr="004C3241" w14:paraId="23A36378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F9A34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946232734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F978FD" w14:textId="77777777" w:rsidR="00D6659B" w:rsidRPr="00DD7A44" w:rsidRDefault="00014580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46232734"/>
          </w:p>
        </w:tc>
      </w:tr>
    </w:tbl>
    <w:p w14:paraId="4E2BB91A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7E68F15C" w14:textId="77777777" w:rsidR="00D6659B" w:rsidRPr="004932A4" w:rsidRDefault="0001458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1B004B3D" w14:textId="77777777" w:rsidR="00D6659B" w:rsidRPr="004932A4" w:rsidRDefault="0001458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75531D87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1B838887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0A0B0FE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FB2B7F1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647972F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37F98A8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51100972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6F473EE4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44A0EC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2DE4D62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154B85AA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0D53952A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A8E2DE5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01970D2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B09F099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287ABEC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75FDBED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384CB5E" w14:textId="4F4F6CEC" w:rsidR="00D6659B" w:rsidRPr="001C4084" w:rsidRDefault="00EB7B17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97635532" w:edGrp="everyone"/>
            <w:r>
              <w:rPr>
                <w:rFonts w:ascii="Arial" w:hAnsi="Arial" w:cs="Arial"/>
                <w:sz w:val="22"/>
                <w:szCs w:val="22"/>
              </w:rPr>
              <w:t>Megan Jenkins</w:t>
            </w:r>
            <w:permEnd w:id="1297635532"/>
          </w:p>
        </w:tc>
      </w:tr>
      <w:tr w:rsidR="00D6659B" w:rsidRPr="004E05D0" w14:paraId="47B5695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F6764C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5250174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45870F8B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96791C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28457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8B0E67C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7C9AB2" wp14:editId="61FC9E28">
                      <wp:extent cx="984249" cy="428625"/>
                      <wp:effectExtent l="0" t="0" r="698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424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2845726" w:displacedByCustomXml="prev"/>
      </w:tr>
      <w:tr w:rsidR="00D6659B" w:rsidRPr="00830749" w14:paraId="6FB48685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6C21EF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45EB0E0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EE15AB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B9993F9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158987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2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DCEBACE" w14:textId="76CEACBA" w:rsidR="00D6659B" w:rsidRPr="00DD7A44" w:rsidRDefault="00EB7B17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12/12/2021</w:t>
                </w:r>
              </w:p>
            </w:tc>
          </w:sdtContent>
        </w:sdt>
        <w:permEnd w:id="415898772" w:displacedByCustomXml="prev"/>
      </w:tr>
    </w:tbl>
    <w:p w14:paraId="7661C4D7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FC96C4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391D7B0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4CE473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9E4C9C5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42968307" w:edGrp="everyone"/>
            <w:permEnd w:id="1042968307"/>
          </w:p>
        </w:tc>
      </w:tr>
      <w:tr w:rsidR="00D6659B" w:rsidRPr="004E05D0" w14:paraId="6FF00EDD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B05D466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B2158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5DCBE4EB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77310A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7713221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2A1371B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CF8D74F" wp14:editId="2168D129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71322144" w:displacedByCustomXml="prev"/>
      </w:tr>
      <w:tr w:rsidR="00D6659B" w:rsidRPr="0032118C" w14:paraId="1F7A2A8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219EA9A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4A10FA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67B841AA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BF33FF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328751276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3A9022" w14:textId="77777777" w:rsidR="00D6659B" w:rsidRPr="00DD7A44" w:rsidRDefault="00014580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328751276"/>
          </w:p>
        </w:tc>
      </w:tr>
    </w:tbl>
    <w:p w14:paraId="22BC0461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200CD1D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147D0DF4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3C99D2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89E2C1F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270F6406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7E5FE37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C8CFFF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84474A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12029671" w:edGrp="everyone"/>
            <w:permEnd w:id="1212029671"/>
          </w:p>
        </w:tc>
        <w:tc>
          <w:tcPr>
            <w:tcW w:w="1346" w:type="dxa"/>
            <w:vAlign w:val="center"/>
          </w:tcPr>
          <w:p w14:paraId="253C274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FBB84E5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CAA1665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D56403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30EAA60C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0342513" w:edGrp="everyone"/>
        <w:tc>
          <w:tcPr>
            <w:tcW w:w="1346" w:type="dxa"/>
            <w:vAlign w:val="center"/>
          </w:tcPr>
          <w:p w14:paraId="34F0DDF2" w14:textId="77777777" w:rsidR="00D6659B" w:rsidRPr="00533511" w:rsidRDefault="00014580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30342513"/>
          </w:p>
        </w:tc>
        <w:permStart w:id="1826238429" w:edGrp="everyone"/>
        <w:tc>
          <w:tcPr>
            <w:tcW w:w="1347" w:type="dxa"/>
            <w:vAlign w:val="center"/>
          </w:tcPr>
          <w:p w14:paraId="177F609D" w14:textId="77777777" w:rsidR="00D6659B" w:rsidRPr="00533511" w:rsidRDefault="00014580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82623842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029254BF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7429CC5F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55362318" w14:textId="77777777" w:rsidTr="00CA29C4">
        <w:trPr>
          <w:trHeight w:val="13433"/>
        </w:trPr>
        <w:tc>
          <w:tcPr>
            <w:tcW w:w="9057" w:type="dxa"/>
          </w:tcPr>
          <w:p w14:paraId="42C9DD28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501630797" w:edGrp="everyone"/>
            <w:permEnd w:id="501630797"/>
          </w:p>
        </w:tc>
      </w:tr>
    </w:tbl>
    <w:bookmarkEnd w:id="0"/>
    <w:p w14:paraId="18ED3F37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609EDF3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0069EDE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E74B8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4A4DF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29EE715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13FA5A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441232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7833D9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1232602" w:displacedByCustomXml="prev"/>
      </w:tr>
      <w:tr w:rsidR="00D6659B" w:rsidRPr="00553DDB" w14:paraId="4ADD5BA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D8FAE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F5CE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B9CB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F855D4" w14:textId="2750EE3A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38601753" w:edGrp="everyone"/>
            <w:r w:rsidR="00C365BC">
              <w:rPr>
                <w:rFonts w:ascii="Arial" w:hAnsi="Arial" w:cs="Arial"/>
                <w:sz w:val="22"/>
              </w:rPr>
              <w:t>F</w:t>
            </w:r>
            <w:permEnd w:id="73860175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59B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A80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CB147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9EDF083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296A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2B1F5F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5F660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4D96D82" w14:textId="04006170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08575839" w:edGrp="everyone"/>
            <w:r w:rsidR="00C365BC">
              <w:rPr>
                <w:rFonts w:ascii="Arial" w:hAnsi="Arial" w:cs="Arial"/>
                <w:sz w:val="22"/>
              </w:rPr>
              <w:t>E</w:t>
            </w:r>
            <w:permEnd w:id="14085758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0E1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3CA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8DA48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BF2A1C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30BC2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AE6FF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F09599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4BF35C0" w14:textId="7985BE89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63529076" w:edGrp="everyone"/>
            <w:r w:rsidR="00C365BC">
              <w:rPr>
                <w:rFonts w:ascii="Arial" w:hAnsi="Arial" w:cs="Arial"/>
                <w:sz w:val="22"/>
              </w:rPr>
              <w:t>A</w:t>
            </w:r>
            <w:permEnd w:id="19635290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C145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4896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29782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11D67F7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35C2B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7C85E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29E66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79D8F0" w14:textId="036FB001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36699261" w:edGrp="everyone"/>
            <w:r w:rsidR="00730431">
              <w:rPr>
                <w:rFonts w:ascii="Arial" w:hAnsi="Arial" w:cs="Arial"/>
                <w:sz w:val="22"/>
              </w:rPr>
              <w:t>D</w:t>
            </w:r>
            <w:permEnd w:id="7366992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340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876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13CF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A9C5CE5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2A2F1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5D86A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04AEA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6AE3196" w14:textId="54D2C5F4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39095319" w:edGrp="everyone"/>
            <w:r w:rsidR="00730431">
              <w:rPr>
                <w:rFonts w:ascii="Arial" w:hAnsi="Arial" w:cs="Arial"/>
                <w:sz w:val="22"/>
              </w:rPr>
              <w:t>C</w:t>
            </w:r>
            <w:permEnd w:id="2390953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224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E9D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1DA3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743C20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A4A7F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CC826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EB4655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9FA678" w14:textId="7C4B6231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42045208" w:edGrp="everyone"/>
            <w:r w:rsidR="00C365BC">
              <w:rPr>
                <w:rFonts w:ascii="Arial" w:hAnsi="Arial" w:cs="Arial"/>
                <w:sz w:val="22"/>
              </w:rPr>
              <w:t>B</w:t>
            </w:r>
            <w:permEnd w:id="10420452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45E7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6F8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C297BC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D77E30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B4E7FB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D86F523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04ED6541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770F2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8CA03B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CEBF491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3121F57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979671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9491D1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9671297" w:displacedByCustomXml="prev"/>
      </w:tr>
      <w:tr w:rsidR="00D6659B" w:rsidRPr="00553DDB" w14:paraId="7C921604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52322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C25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81D088" w14:textId="6DF47150" w:rsidR="00D6659B" w:rsidRPr="00553DDB" w:rsidRDefault="002621B4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3363350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Respiratory </w:t>
            </w:r>
            <w:r w:rsidR="00AB4C11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damage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, skin </w:t>
            </w:r>
            <w:r w:rsidR="00AB4C11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rashes, chemical burns</w:t>
            </w:r>
            <w:permEnd w:id="63363350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AE0EC3" w14:textId="0B32F968" w:rsidR="00D6659B" w:rsidRDefault="00AB4C1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464408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product labels and </w:t>
            </w:r>
            <w:r w:rsidR="0073451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afety data sheets.</w:t>
            </w:r>
          </w:p>
          <w:p w14:paraId="78562FD7" w14:textId="3B91D228" w:rsidR="00D6659B" w:rsidRDefault="00AB4C1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operators manual.</w:t>
            </w:r>
          </w:p>
          <w:p w14:paraId="643823F1" w14:textId="055689CB" w:rsidR="0073451C" w:rsidRDefault="0073451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WHS signage.</w:t>
            </w:r>
          </w:p>
          <w:p w14:paraId="1E1BD3A2" w14:textId="743B03CA" w:rsidR="0073451C" w:rsidRDefault="0073451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PPE.</w:t>
            </w:r>
          </w:p>
          <w:permEnd w:id="2146440863"/>
          <w:p w14:paraId="1B29E972" w14:textId="12D7B562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ED6D9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B5B0CA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63815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65405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61443B" w14:textId="5323D74A" w:rsidR="00D6659B" w:rsidRPr="00553DDB" w:rsidRDefault="00AB4C1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5090321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35090321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F020D" w14:textId="545BDD8B" w:rsidR="00D6659B" w:rsidRDefault="0073451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0196125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workplace health &amp; safety signage.</w:t>
            </w:r>
          </w:p>
          <w:p w14:paraId="634EF53C" w14:textId="36BBEAFA" w:rsidR="0073042E" w:rsidRDefault="0073042E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operators manual if applicable.</w:t>
            </w:r>
          </w:p>
          <w:p w14:paraId="54837F59" w14:textId="1F09CF05" w:rsidR="00D6659B" w:rsidRPr="00553DDB" w:rsidRDefault="0073451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PPE.</w:t>
            </w:r>
            <w:permEnd w:id="15019612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B9531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FBEE718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4BEC8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BDEB4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71241" w14:textId="7BC0D98D" w:rsidR="00D6659B" w:rsidRPr="00553DDB" w:rsidRDefault="00AB4C1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7536822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77536822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06D26B" w14:textId="1D0251EC" w:rsidR="00D6659B" w:rsidRDefault="00AA355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5849518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procedure on ‘how it should be handled’.</w:t>
            </w:r>
          </w:p>
          <w:p w14:paraId="7D0D7EF5" w14:textId="2FBA6672" w:rsidR="0073451C" w:rsidRDefault="0073451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training.</w:t>
            </w:r>
          </w:p>
          <w:p w14:paraId="1CF8E0B5" w14:textId="72FA3065" w:rsidR="0073042E" w:rsidRDefault="0073042E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Conduct a PRA.</w:t>
            </w:r>
          </w:p>
          <w:permEnd w:id="2058495181"/>
          <w:p w14:paraId="648401D5" w14:textId="6EC55C71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72764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9B44D4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50644B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C85D2E0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44F7CB6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CD446B2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42AA5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DFB2" w14:textId="6A1248CD" w:rsidR="00D6659B" w:rsidRPr="00ED59C9" w:rsidRDefault="0054448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66094475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1066094475"/>
          </w:p>
        </w:tc>
        <w:permStart w:id="248068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52879C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8068800" w:displacedByCustomXml="prev"/>
      </w:tr>
    </w:tbl>
    <w:p w14:paraId="66A8E31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81DE889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2E6ECC87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532C2C32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A91B27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838547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9CD407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67762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7EE536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7762785" w:displacedByCustomXml="prev"/>
      </w:tr>
      <w:tr w:rsidR="00B15D4E" w14:paraId="2AF9C12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8635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8802073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F8C186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880207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250A40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06E130" w14:textId="77777777" w:rsidR="00B15D4E" w:rsidRDefault="00B15D4E" w:rsidP="00B15D4E">
            <w:pPr>
              <w:ind w:left="993" w:hanging="993"/>
            </w:pPr>
          </w:p>
        </w:tc>
      </w:tr>
      <w:tr w:rsidR="00B15D4E" w14:paraId="579F357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741823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8517320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CED32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17320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844BC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19C8B" w14:textId="77777777" w:rsidR="00B15D4E" w:rsidRDefault="00B15D4E" w:rsidP="00B15D4E">
            <w:pPr>
              <w:ind w:left="993" w:hanging="993"/>
            </w:pPr>
          </w:p>
        </w:tc>
      </w:tr>
      <w:tr w:rsidR="00B15D4E" w14:paraId="1A2528A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D3268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795033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A7630" w14:textId="4954E029" w:rsidR="00B15D4E" w:rsidRPr="00B15D4E" w:rsidRDefault="0011595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50339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150B85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67BF5E" w14:textId="77777777" w:rsidR="00B15D4E" w:rsidRDefault="00B15D4E" w:rsidP="00B15D4E">
            <w:pPr>
              <w:ind w:left="993" w:hanging="993"/>
            </w:pPr>
          </w:p>
        </w:tc>
      </w:tr>
      <w:tr w:rsidR="00B15D4E" w14:paraId="561FEB3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956EA7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868239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C2CA4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68239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D77FFA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5586C3" w14:textId="77777777" w:rsidR="00B15D4E" w:rsidRDefault="00B15D4E" w:rsidP="00B15D4E">
            <w:pPr>
              <w:ind w:left="993" w:hanging="993"/>
            </w:pPr>
          </w:p>
        </w:tc>
      </w:tr>
    </w:tbl>
    <w:p w14:paraId="21905B81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3A131D42" w14:textId="77777777" w:rsidR="00D6659B" w:rsidRPr="00553DDB" w:rsidRDefault="00D6659B" w:rsidP="00D6659B"/>
    <w:p w14:paraId="0A564C10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2BB0C88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460B648C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0A685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50D3E1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DD1A27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21094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414BF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1094164" w:displacedByCustomXml="prev"/>
      </w:tr>
      <w:tr w:rsidR="00B15D4E" w:rsidRPr="00553DDB" w14:paraId="03B7BE07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1D1C5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1930620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D4E209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193062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F06875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42DA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F31F48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01D707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4415891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A30221" w14:textId="13E3B0A0" w:rsidR="00B15D4E" w:rsidRPr="00B15D4E" w:rsidRDefault="0011595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15891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959CF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B41FB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A6C4D0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7F4765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42032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2D1C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420324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74C5D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5949AE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403FB41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D42E49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314395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005C19" w14:textId="2CC6532F" w:rsidR="00B15D4E" w:rsidRPr="00B15D4E" w:rsidRDefault="00B65AE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43955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9D9B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810E06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57CAEF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F47DB8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2BDE65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6A3A940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6F6183BC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44EF856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572026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499E2DE" w14:textId="0654C6A0" w:rsidR="00DF3F5F" w:rsidRPr="00B15D4E" w:rsidRDefault="00D62EA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720260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A14081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34773E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0326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6CF7251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0326430" w:displacedByCustomXml="prev"/>
      </w:tr>
      <w:tr w:rsidR="00DF3F5F" w:rsidRPr="00553DDB" w14:paraId="46A0475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07BC3C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8371614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2CD03DE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71614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A2CB8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327D36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4FA6FCF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DDCD6A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C23918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B936946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513A6BE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383E4D0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4B90EE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141934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303E3E2" w14:textId="5365FDB6" w:rsidR="00296E83" w:rsidRPr="00B15D4E" w:rsidRDefault="00D62EA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41934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A44B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3C1FBC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8062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89A7318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62295" w:displacedByCustomXml="prev"/>
      </w:tr>
      <w:tr w:rsidR="00296E83" w:rsidRPr="00553DDB" w14:paraId="1508FF5F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1E52FF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352031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B62DCBA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20319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BA881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049162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74A3612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1539A7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FCE02CB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7D4E031A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34DA09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878FC86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9B6896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0802EF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265466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98969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4A53AD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8969074" w:displacedByCustomXml="prev"/>
      </w:tr>
      <w:tr w:rsidR="00D6659B" w:rsidRPr="00553DDB" w14:paraId="6354BB9E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7C710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026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F51683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CD541" wp14:editId="4BFE03C4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16BE7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5006B" w14:textId="59C816AE" w:rsidR="00D6659B" w:rsidRPr="00ED59C9" w:rsidRDefault="00A959B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7731545" w:edGrp="everyone"/>
            <w:r>
              <w:rPr>
                <w:rFonts w:ascii="Arial" w:hAnsi="Arial" w:cs="Arial"/>
                <w:sz w:val="22"/>
                <w:szCs w:val="22"/>
              </w:rPr>
              <w:t>High Visibility Protective Clothing</w:t>
            </w:r>
            <w:permEnd w:id="14377315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3DDD0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E3E0074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E7C1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DB09B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211AF3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AE35848" wp14:editId="2EBEB972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7CA2A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9E028" w14:textId="78E1991F" w:rsidR="00D6659B" w:rsidRPr="00ED59C9" w:rsidRDefault="00A959B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5992572" w:edGrp="everyone"/>
            <w:r>
              <w:rPr>
                <w:rFonts w:ascii="Arial" w:hAnsi="Arial" w:cs="Arial"/>
                <w:sz w:val="22"/>
                <w:szCs w:val="22"/>
              </w:rPr>
              <w:t>Protective Gloves</w:t>
            </w:r>
            <w:permEnd w:id="17559925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9041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BB3D14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A43AC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6FDFE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CEE55B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5DD047B" wp14:editId="6B01DA1E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A7C4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5DCDB6" w14:textId="7BD4DB04" w:rsidR="00D6659B" w:rsidRPr="00ED59C9" w:rsidRDefault="00A959B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0945583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permEnd w:id="16609455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A9A1E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61E807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70BF3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64E88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638DEA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1199F45" wp14:editId="0EFFE2FA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C195B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985A8D" w14:textId="68214AB9" w:rsidR="00D6659B" w:rsidRPr="00ED59C9" w:rsidRDefault="00A959B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7136486" w:edGrp="everyone"/>
            <w:r>
              <w:rPr>
                <w:rFonts w:ascii="Arial" w:hAnsi="Arial" w:cs="Arial"/>
                <w:sz w:val="22"/>
                <w:szCs w:val="22"/>
              </w:rPr>
              <w:t>Face Mask</w:t>
            </w:r>
            <w:permEnd w:id="3871364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D6B65B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B3288E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B9F60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5215A85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B9A554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7E547678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C6E1D6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D27C39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F47A5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732459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9070B9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2459720" w:displacedByCustomXml="prev"/>
      </w:tr>
      <w:tr w:rsidR="00D6659B" w:rsidRPr="00553DDB" w14:paraId="1E0A6A06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51D8E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BA69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09B33A2F" wp14:editId="3BCBDABE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E133A" w14:textId="5A5D6225" w:rsidR="00D6659B" w:rsidRPr="00ED59C9" w:rsidRDefault="001B325E" w:rsidP="00CA29C4">
            <w:pPr>
              <w:rPr>
                <w:rFonts w:ascii="Arial" w:hAnsi="Arial" w:cs="Arial"/>
                <w:sz w:val="22"/>
              </w:rPr>
            </w:pPr>
            <w:permStart w:id="1671192474" w:edGrp="everyone"/>
            <w:r>
              <w:rPr>
                <w:rFonts w:ascii="Arial" w:hAnsi="Arial" w:cs="Arial"/>
                <w:sz w:val="22"/>
              </w:rPr>
              <w:t>First Aid – Medical supplies and</w:t>
            </w:r>
            <w:r w:rsidR="00FE7224">
              <w:rPr>
                <w:rFonts w:ascii="Arial" w:hAnsi="Arial" w:cs="Arial"/>
                <w:sz w:val="22"/>
              </w:rPr>
              <w:t>/o</w:t>
            </w:r>
            <w:r>
              <w:rPr>
                <w:rFonts w:ascii="Arial" w:hAnsi="Arial" w:cs="Arial"/>
                <w:sz w:val="22"/>
              </w:rPr>
              <w:t xml:space="preserve">r </w:t>
            </w:r>
            <w:r w:rsidR="00FE7224">
              <w:rPr>
                <w:rFonts w:ascii="Arial" w:hAnsi="Arial" w:cs="Arial"/>
                <w:sz w:val="22"/>
              </w:rPr>
              <w:t xml:space="preserve">medical </w:t>
            </w:r>
            <w:r>
              <w:rPr>
                <w:rFonts w:ascii="Arial" w:hAnsi="Arial" w:cs="Arial"/>
                <w:sz w:val="22"/>
              </w:rPr>
              <w:t>assistance is located here.</w:t>
            </w:r>
            <w:permEnd w:id="167119247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4840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F3A1D60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921B5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4E38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1693714F" wp14:editId="316EA5B6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35A437" w14:textId="2BA45F8C" w:rsidR="00D6659B" w:rsidRPr="00ED59C9" w:rsidRDefault="0084585F" w:rsidP="00CA29C4">
            <w:pPr>
              <w:rPr>
                <w:rFonts w:ascii="Arial" w:hAnsi="Arial" w:cs="Arial"/>
                <w:sz w:val="22"/>
              </w:rPr>
            </w:pPr>
            <w:permStart w:id="1513235740" w:edGrp="everyone"/>
            <w:r>
              <w:rPr>
                <w:rFonts w:ascii="Arial" w:hAnsi="Arial" w:cs="Arial"/>
                <w:sz w:val="22"/>
              </w:rPr>
              <w:t>Hazard</w:t>
            </w:r>
            <w:r w:rsidR="00FB329F">
              <w:rPr>
                <w:rFonts w:ascii="Arial" w:hAnsi="Arial" w:cs="Arial"/>
                <w:sz w:val="22"/>
              </w:rPr>
              <w:t xml:space="preserve"> is located here – do not access for safety reasons.</w:t>
            </w:r>
            <w:permEnd w:id="151323574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9C51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34B3B2C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85E3F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1AE7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7CD811ED" wp14:editId="0834B700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7D0063" w14:textId="1CE151E9" w:rsidR="00D6659B" w:rsidRPr="00ED59C9" w:rsidRDefault="00FB329F" w:rsidP="00CA29C4">
            <w:pPr>
              <w:rPr>
                <w:rFonts w:ascii="Arial" w:hAnsi="Arial" w:cs="Arial"/>
                <w:sz w:val="22"/>
              </w:rPr>
            </w:pPr>
            <w:permStart w:id="919013680" w:edGrp="everyone"/>
            <w:r>
              <w:rPr>
                <w:rFonts w:ascii="Arial" w:hAnsi="Arial" w:cs="Arial"/>
                <w:sz w:val="22"/>
              </w:rPr>
              <w:t>A fire extinguisher is located here – use in the event of a fire.</w:t>
            </w:r>
            <w:permEnd w:id="91901368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84A218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829F9A1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D5A4584" w14:textId="77777777" w:rsidR="00D6659B" w:rsidRPr="00553DDB" w:rsidRDefault="00D6659B" w:rsidP="00D6659B">
      <w:r w:rsidRPr="00553DDB">
        <w:br w:type="page"/>
      </w:r>
    </w:p>
    <w:p w14:paraId="1B29C35B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C382AD7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129F7485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D037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DE8E61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1408DFF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856844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1FFDC88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01C17F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6C690DA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3DF526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4F263E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EEADF7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1C94C6E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477A762C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45DBA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0928A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69805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6D2BC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351E2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D3769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238EF708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14499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588E0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4EAB9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1AA1E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C18B5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0B1E1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791F96AD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A7C63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6D3EA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091F0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F8164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7B674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34EAC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1581CA2C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E4688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89E7D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9102A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203DD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F1A4F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52909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8B5018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35C13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43376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B10FA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B2847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8F7F7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19328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530925C9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3A0ADB1E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FB7D5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044CF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09A22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9FA1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D84E33E" w14:textId="77777777" w:rsidR="00D6659B" w:rsidRPr="00553DDB" w:rsidRDefault="00D6659B" w:rsidP="00D6659B">
      <w:pPr>
        <w:rPr>
          <w:sz w:val="20"/>
        </w:rPr>
      </w:pPr>
    </w:p>
    <w:p w14:paraId="7E0E9717" w14:textId="77777777" w:rsidR="00D6659B" w:rsidRPr="00553DDB" w:rsidRDefault="00D6659B" w:rsidP="00D6659B">
      <w:pPr>
        <w:jc w:val="left"/>
        <w:rPr>
          <w:sz w:val="20"/>
        </w:rPr>
      </w:pPr>
    </w:p>
    <w:p w14:paraId="10C737D5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45B59E3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BCED2E4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382F0B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15A067C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95D1EE3" wp14:editId="3476EAE5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BD7016A" w14:textId="1CCD2F95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928785424" w:edGrp="everyone"/>
                                  <w:r w:rsidR="00713630">
                                    <w:rPr>
                                      <w:vanish w:val="0"/>
                                    </w:rPr>
                                    <w:t>1: A:</w:t>
                                  </w:r>
                                  <w:r w:rsidR="00C9582F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="00713630">
                                    <w:rPr>
                                      <w:vanish w:val="0"/>
                                    </w:rPr>
                                    <w:t>E</w:t>
                                  </w:r>
                                  <w:r w:rsidR="00C9582F">
                                    <w:rPr>
                                      <w:vanish w:val="0"/>
                                    </w:rPr>
                                    <w:t>xtreme</w:t>
                                  </w:r>
                                  <w:permEnd w:id="928785424"/>
                                </w:p>
                                <w:p w14:paraId="525DF9CD" w14:textId="6BC0FDA4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06169030" w:edGrp="everyone"/>
                                  <w:r w:rsidR="00C9582F">
                                    <w:rPr>
                                      <w:vanish w:val="0"/>
                                    </w:rPr>
                                    <w:t>5: E: Low</w:t>
                                  </w:r>
                                  <w:permEnd w:id="170616903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95D1E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l2PAAAAAAAAAAAA4D5rZt7rEQAAAAAAAAAAANxnzczf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5RjwAAAAAAAAAAAOA+a2Y+6xEAAAAAAAAAAADc&#10;x4UoAAAAAAAAAAAAiTUzv+oRAAAAAAAAAAAA3Oc559QbAAAAAAAAAAAAuJALUQ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Jr&#10;7/2nHgEAAAAAAAAAAMB91sy81SMAAAAAAAAAAAC4z5qZr3oEAAAAAAAAAAAA93nOOfUGAAAAAAAA&#10;AAAALvSqBwAAAAAAAAAAAHAn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CJtff+qEcAAAAAAAAAAABwnzUzP+sRAAAAAAAAAAAA3GfNzL96BAAA&#10;AAAAAAAAAPd5zjn1BgAAAAAAAAAAAC70qgcAAAAAAAAAAABwJw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D8Z++OiSoAoiAIvk9dDmZADyYg5nRA&#10;ihVsHTImuG4FK2CqFk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isvfdLPQIAAAAAAAAAAID7rJn5rkcAAAAAAAAAAABwHxeiAAAAAAAAAAAA&#10;JNbMfNUjAAAAAAAAAAAAuM/jnFNvAAAAAAAAAAAA4EIuRAE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nPQIAAAAAAAAA&#10;AID7rJl5rUcAAAAAAAAAAABwnzUzf/UIAAAAAAAAAAAA7vM459QbAAAAAAAAAAAAuNBTPQAAAAAA&#10;AAAAAIA7Cd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6LTlEwAAIABJREFU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rL33Wz0CAAAAAAAAAACA+6yZ+ahHAAAAAAAAAAAAcB8XogAAAAAA&#10;AAAAACTWzLzXIwAAAAAAAAAAALjP45xTbwAAAAAAAAAAAOBCLkQB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rL33Tz0CAAAA&#10;AAAAAACA+6yZea5HAAAAAAAAAAAAcJ81M7/1CAAAAAAAAAAAAO7zOOfUGwAAAAAAAAAAALjQUz0A&#10;AAAAAAAAAACAOwn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+GfvjokqAKIgCL5PnQV8EOEEAnwQkXAmkIQU&#10;bBwyJrhuBStgqjY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Cx9t7v9QgAAAAA&#10;AAAAAADus2bmrR4BAAAAAAAAAADAfdbM/NUjAAAAAAAAAAAAuM/jnFNvAAAAAAAAAAAA4EJP9QAA&#10;AAAAAAAAAADuJG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sfbez/UIAAAAAAAAAAAA7rNm5qceAQAAAAAAAAAAwH1ciAIAAAAAAAAAAJBYM/Nd&#10;jwAAAAAAAAAAAOA+j3NOvQEAAAAAAAAAAIALuRAF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X/UIAAAAAAAAAAAA7rNm&#10;5qUeAQAAAAAAAAAAwH3WzPzWIwAAAAAAAAAAALjP45xTbwAAAAAAAAAAAOBCT/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q/1CAAAAAAAAAAAAO6zZuazHgEAAAAAAAAAAMB9XIgCAAAAAAAAAACQWDPzUY8AAAAAAAAA&#10;AADgPo9zTr0BAAAAAAAAAACAC7kQBQ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45+9OyaKBYiiKPh2a3Ki7wMp5EghYUwQ/QApqMHGIOME063gCjhV&#10;F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v/rEQAAAAAAAAAAANxnzcxLPQIAAAAAAAAAAID7rJn5rkcAAAAAAAAA&#10;AABwn8c5p94AAAAAAAAAAADAhZ71AAAAAAAAAAAAAO4k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DGSWrgAAAgAElEQVQ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7v9QgAAAAAAAAA&#10;AADus2bmrR4BAAAAAAAAAADAfdbM/NYjAAAAAAAAAAAAuM/jnFNvAAAAAAAAAAAA4ELPegAAAAAA&#10;AAAAAAB3Er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WHvvf/UIAAAAAAAAAAAA7rNm5qseAQAAAAAAAAAAwH1ciAIAAAAAAAAAAJBYM/NZ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sfbeH/UIAAAAAAAAAAAA7rNm5rUe&#10;AQAAAAAAAAAAwH3WzPzUIwAAAAAAAAAAALjP45xTbwAAAAAAAAAAAOBCz3oAAAAAAAAAAAAAdxK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X/s3TFRBUAUBMH3qYuwgBRMEIMJcqJzgARwhpNDxgTXrWAFTNUC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i7b1f6xEAAAAAAAAAAADcZ83MZz0C&#10;AAAAAAAAAACA+7gQBQAAAAAAAAAAILFm5r0eAQAAAAAAAAAAwH0e55x6AwAAAAAAAAAAABdyIQo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i7b1/6xEAAAAAAAAAAADcZ83Mcz0CAAAAAAAAAACA+6yZ+alHAAAAAAAAAAAAcJ/H&#10;OafeAAAAAAAAAAAAwIWe6gEAAAAAAAAAAADcSc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Yu29P+oRAAAAAAAAAAAA3GfNzFs9AgAAAAAAAAAA&#10;gPusmfmrRwAAAAAAAAAAAHCfxzmn3gAAAAAAAAAAAMCFnu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V/qEQAAAAAA&#10;AAAAANxnzcx3PQIAAAAAAAAAAID7uBAFAAAAAAAAAAAgsWbmqx4BAAAAAAAAAADAfR7nnHoDAAAA&#10;AAAAAAAAF3IhCgAAAAAAAAAAQFus2q8AACAASURBV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Nbe+70eAQAAAAAAAAAAwH3WzHzU&#10;IwAAAAAAAAAAALiPC1EAAAAAAAAAAAASa2Z+1iMAAAAAAAAAAAC4z3POqTcAAAAAAAAAAABwIRei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Nbe+6seAQAAAAAAAAAAwH3WzLzVIwAAAAAAAAAAALjPmpnPegQAAAAAAAAAAAD3&#10;ec459QYAAAAAAAAAAAAu9KoHAAAAAAAAAAAAcCc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Im19/5VjwAAAAAAAAAAAOA+a2Z+1CMAAAAAAAAA&#10;AAC4z5qZf/UIAAAAAAAAAAAA7vOcc+oNAAAAAAAAAAAAXOhVDwAAAAAAAAAAAOBO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+/9rR4BAAAA&#10;AAAAAADAfdbM/KlHAAAAAAAAAAAAcB8XogAAAAAAAAAAACTWzPyuRwAAAAAAAAAAAHCf55xTbwAA&#10;AAAAAAAAAOBCLkQBAAAAAAAA/rN3B1WVBUEUBOv905gZFaxxwRoVrYM9JsYMThoZuegIBVdAnio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Jr773rEQAAAAAAAAAAANxnzcy/egQAAAAAAAAAAAD3WTPzvx4BAAAAAAAAAADAfZ5zTr0BAAAA&#10;AAAAAACAC73qAQAAAAAAAAAAANxJ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OyvarQAAIABJREFU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3f6xEAAAAAAAAAAADcZ83MVz0CAAAA&#10;AAAAAACA+3ghCgAAAAAAAAAAQOI559QbAAAAAAAAAAAAuJAL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TW3vunHgEAAAAAAAAAAMB91sy81SMAAAAAAAAAAAC4z5qZ73oEAAAAAAAAAAAA93nOOfUGAAAA&#10;AAAAAAAALvSqBwAAAAAAAAAAAHAn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rEcAAAAAAAAAAABwnzUzH/UIAAAAAAAAAAAA7rNm5rce&#10;AQAAAAAAAAAAwH2ec069AQAAAAAAAAAAgAu96gEAAAAAAAAAAADcSc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D8sXfHRBEAQRQF564WFcT4wA8xAjYhJsECJhC3yHjBdiv4Al7N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GLtvV/rEQAAAAAAAAAAANxnzcx3PQIAAAAAAAAAAID7eCEKAAAA&#10;AAAAAABAYs3MZz0CAAAAAAAAAACA+zzOOfUGAAAAAAAAAAAALuSFKA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6qRwAA&#10;AAAAAAAAAHCfNTNv9QgAAAAAAAAAAADus2bmrx4BAAAAAAAAAADAfR7nnHoDAAAAAAAAAAAAF3rW&#10;AwAAAAAAAAAAALiT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DE2nu/1yMAAAAAAAAAAAC4z5qZj3oEAAAAAAAAAAAA9/FCFAAAAAAAAAAAgMTj&#10;nFNvAAAAAAAAAAAA4EIu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BYe+/fegQAAAAAAAAAAAD3WTPz&#10;Uo8AAAAAAAAAAADgPmtmfuoRAAAAAAAAAAAA3Odxzqk3AAAAAAAAAAAAcKFnPQAAAAAAAAAAAIA7&#10;Cd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/tu1gyIGYiCAYXtieqpNAAAH0UlEQVSdUDsq5RGcBZPC8CMSAgMw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CJtff+1hEAAAAAAAAAAADcZ83M&#10;W0cAAAAAAAAAAABwnzUzvzoCAAAAAAAAAACA+zznnLoBAAAAAAAAAACAC33qAAAAAAAAAAAAAO5k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" stroked="f" strokeweight=".5pt">
                      <v:fill r:id="rId23" o:title="" recolor="t" rotate="t" type="tile"/>
                      <v:textbox inset="0,0,0,0">
                        <w:txbxContent>
                          <w:p w14:paraId="0BD7016A" w14:textId="1CCD2F95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928785424" w:edGrp="everyone"/>
                            <w:r w:rsidR="00713630">
                              <w:rPr>
                                <w:vanish w:val="0"/>
                              </w:rPr>
                              <w:t>1: A:</w:t>
                            </w:r>
                            <w:r w:rsidR="00C9582F">
                              <w:rPr>
                                <w:vanish w:val="0"/>
                              </w:rPr>
                              <w:t xml:space="preserve"> </w:t>
                            </w:r>
                            <w:r w:rsidR="00713630">
                              <w:rPr>
                                <w:vanish w:val="0"/>
                              </w:rPr>
                              <w:t>E</w:t>
                            </w:r>
                            <w:r w:rsidR="00C9582F">
                              <w:rPr>
                                <w:vanish w:val="0"/>
                              </w:rPr>
                              <w:t>xtreme</w:t>
                            </w:r>
                            <w:permEnd w:id="928785424"/>
                          </w:p>
                          <w:p w14:paraId="525DF9CD" w14:textId="6BC0FDA4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06169030" w:edGrp="everyone"/>
                            <w:r w:rsidR="00C9582F">
                              <w:rPr>
                                <w:vanish w:val="0"/>
                              </w:rPr>
                              <w:t>5: E: Low</w:t>
                            </w:r>
                            <w:permEnd w:id="170616903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1120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5B780A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20638" w:displacedByCustomXml="prev"/>
      </w:tr>
    </w:tbl>
    <w:p w14:paraId="587D6153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D0B8797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1E5D8EEA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06405F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407829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99D02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7105" w14:textId="2D1B56FA" w:rsidR="00D6659B" w:rsidRPr="00553DDB" w:rsidRDefault="006A1B34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831611120" w:edGrp="everyone"/>
            <w:r>
              <w:rPr>
                <w:rFonts w:ascii="Arial" w:hAnsi="Arial" w:cs="Arial"/>
                <w:sz w:val="22"/>
                <w:szCs w:val="22"/>
              </w:rPr>
              <w:t>3: D: Medium</w:t>
            </w:r>
            <w:permEnd w:id="1831611120"/>
          </w:p>
        </w:tc>
        <w:permStart w:id="2112685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A008D7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2685983" w:displacedByCustomXml="prev"/>
      </w:tr>
    </w:tbl>
    <w:p w14:paraId="7E4E73A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2B8387F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05C34BC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3C5FC68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346EE00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50AFD1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CCB4" w14:textId="0557DECE" w:rsidR="00772258" w:rsidRDefault="0077225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30070978" w:edGrp="everyone"/>
            <w:r>
              <w:rPr>
                <w:rFonts w:ascii="Arial" w:hAnsi="Arial" w:cs="Arial"/>
                <w:sz w:val="22"/>
                <w:szCs w:val="22"/>
              </w:rPr>
              <w:t xml:space="preserve">1: Very Likely and </w:t>
            </w:r>
            <w:r>
              <w:rPr>
                <w:rFonts w:ascii="Arial" w:hAnsi="Arial" w:cs="Arial"/>
                <w:sz w:val="22"/>
                <w:szCs w:val="22"/>
              </w:rPr>
              <w:t>A: Death or permanent disability.</w:t>
            </w:r>
          </w:p>
          <w:p w14:paraId="170B2655" w14:textId="1099AC06" w:rsidR="00772258" w:rsidRDefault="00772258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 Very Likely and B: Serious injury.</w:t>
            </w:r>
          </w:p>
          <w:p w14:paraId="7269113B" w14:textId="21F95C10" w:rsidR="00772258" w:rsidRDefault="00772258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2: Likely and A: </w:t>
            </w:r>
            <w:r>
              <w:rPr>
                <w:rFonts w:ascii="Arial" w:hAnsi="Arial" w:cs="Arial"/>
                <w:sz w:val="22"/>
                <w:szCs w:val="22"/>
              </w:rPr>
              <w:t>Death or permanent disability.</w:t>
            </w:r>
          </w:p>
          <w:p w14:paraId="1EAED30C" w14:textId="77777777" w:rsidR="00772258" w:rsidRDefault="00772258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ermEnd w:id="330070978"/>
          <w:p w14:paraId="4F75BF4A" w14:textId="157BA9E2" w:rsidR="00D6659B" w:rsidRPr="00ED59C9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59927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3855F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9927233" w:displacedByCustomXml="prev"/>
      </w:tr>
    </w:tbl>
    <w:p w14:paraId="632546D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81BCC4C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4D7954CD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42B72A7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3158AC6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E509F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BB6646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84F71B5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64118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ACA0459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4118309" w:displacedByCustomXml="prev"/>
      </w:tr>
      <w:tr w:rsidR="00D979B9" w:rsidRPr="00553DDB" w14:paraId="1F72A87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798980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1632225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9CB67D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32225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19BB8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FD887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571B5F2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B55C43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953766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A11BF5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37663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A4086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4A2933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3035584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1EE610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571888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6CCDCD" w14:textId="5A90C791" w:rsidR="00D979B9" w:rsidRPr="00B15D4E" w:rsidRDefault="00BD4F24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1888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201116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3C23C7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098813C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46B826C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6B774DDC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511E1367" wp14:editId="09DB49D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5AF2EEF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6C4CA14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C5CE3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843FEA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394AF21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046487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A0F448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487086" w:displacedByCustomXml="prev"/>
      </w:tr>
      <w:tr w:rsidR="00D6659B" w:rsidRPr="00553DDB" w14:paraId="271014BC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8955B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BE91" w14:textId="32E19E14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4331902" w:edGrp="everyone"/>
            <w:r>
              <w:rPr>
                <w:rFonts w:ascii="Arial" w:hAnsi="Arial" w:cs="Arial"/>
                <w:sz w:val="22"/>
              </w:rPr>
              <w:t>3</w:t>
            </w:r>
            <w:permEnd w:id="31433190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00BB4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CB31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56DC5A2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848C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0D34B8" w14:textId="7DCE8689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92372745" w:edGrp="everyone"/>
            <w:r>
              <w:rPr>
                <w:rFonts w:ascii="Arial" w:hAnsi="Arial" w:cs="Arial"/>
                <w:sz w:val="22"/>
              </w:rPr>
              <w:t>6</w:t>
            </w:r>
            <w:permEnd w:id="17923727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AC275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6D62A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8ABEF36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3971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0832E2" w14:textId="30514E40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2086366" w:edGrp="everyone"/>
            <w:r>
              <w:rPr>
                <w:rFonts w:ascii="Arial" w:hAnsi="Arial" w:cs="Arial"/>
                <w:sz w:val="22"/>
              </w:rPr>
              <w:t>1</w:t>
            </w:r>
            <w:permEnd w:id="193208636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94E6A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1C41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A3BA354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04AA1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FDBBB3" w14:textId="6DBB68B0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44894622" w:edGrp="everyone"/>
            <w:r>
              <w:rPr>
                <w:rFonts w:ascii="Arial" w:hAnsi="Arial" w:cs="Arial"/>
                <w:sz w:val="22"/>
              </w:rPr>
              <w:t>4</w:t>
            </w:r>
            <w:permEnd w:id="6448946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16943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41328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E3E32F1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F5C24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2A1173" w14:textId="4F7714A7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6731463" w:edGrp="everyone"/>
            <w:r>
              <w:rPr>
                <w:rFonts w:ascii="Arial" w:hAnsi="Arial" w:cs="Arial"/>
                <w:sz w:val="22"/>
              </w:rPr>
              <w:t>5</w:t>
            </w:r>
            <w:permEnd w:id="9867314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EC60C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AE4F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7F3E149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351A4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3DB749" w14:textId="10DCE541" w:rsidR="00D6659B" w:rsidRPr="002D636F" w:rsidRDefault="00BD4F24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7739992" w:edGrp="everyone"/>
            <w:r>
              <w:rPr>
                <w:rFonts w:ascii="Arial" w:hAnsi="Arial" w:cs="Arial"/>
                <w:sz w:val="22"/>
              </w:rPr>
              <w:t>2</w:t>
            </w:r>
            <w:permEnd w:id="21773999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AD4CC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673F4B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52167A7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653C5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DC89AEB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33EBDD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50C3CED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9E215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7385" w14:textId="04F1528B" w:rsidR="00D629B3" w:rsidRDefault="00D629B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178796930" w:edGrp="everyone"/>
            <w:r>
              <w:rPr>
                <w:rFonts w:ascii="Arial" w:hAnsi="Arial" w:cs="Arial"/>
                <w:sz w:val="22"/>
                <w:szCs w:val="22"/>
              </w:rPr>
              <w:t>Eliminating a hazard eliminate</w:t>
            </w:r>
            <w:r w:rsidR="00C313E4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any risks associated with that hazard. It will also </w:t>
            </w:r>
            <w:r w:rsidR="00C313E4">
              <w:rPr>
                <w:rFonts w:ascii="Arial" w:hAnsi="Arial" w:cs="Arial"/>
                <w:sz w:val="22"/>
                <w:szCs w:val="22"/>
              </w:rPr>
              <w:t>reduce</w:t>
            </w:r>
            <w:r>
              <w:rPr>
                <w:rFonts w:ascii="Arial" w:hAnsi="Arial" w:cs="Arial"/>
                <w:sz w:val="22"/>
                <w:szCs w:val="22"/>
              </w:rPr>
              <w:t xml:space="preserve"> the exposure of the hazard to yourself, fellow workers, other people and animals.</w:t>
            </w:r>
          </w:p>
          <w:p w14:paraId="1C0D84A7" w14:textId="77777777" w:rsidR="00D629B3" w:rsidRDefault="00D629B3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71E145" w14:textId="6A8C1BA5" w:rsidR="00D6659B" w:rsidRPr="00553DDB" w:rsidRDefault="00D629B3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PPE relies on human behaviour.</w:t>
            </w:r>
            <w:permEnd w:id="1178796930"/>
          </w:p>
        </w:tc>
        <w:permStart w:id="1049110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EDBE5D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110178" w:displacedByCustomXml="prev"/>
      </w:tr>
    </w:tbl>
    <w:p w14:paraId="4189F3F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620AF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04BD909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18D1FB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9205576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A261F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DB8E" w14:textId="49BF845B" w:rsidR="00D6659B" w:rsidRPr="002D636F" w:rsidRDefault="0014136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713240132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713240132"/>
          </w:p>
        </w:tc>
        <w:permStart w:id="863712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B7B17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3712937" w:displacedByCustomXml="prev"/>
      </w:tr>
    </w:tbl>
    <w:p w14:paraId="587B55E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E9C3892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1A32F9DB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30A7FE9B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B598C" wp14:editId="1497376A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70804C9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AB598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" adj="-13971,6771" fillcolor="#4f81bd" strokecolor="#385d8a" strokeweight="2pt">
                <v:textbox>
                  <w:txbxContent>
                    <w:p w14:paraId="470804C9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359209" wp14:editId="0A302369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477A104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59209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" adj="-16105,14367" fillcolor="#4f81bd" strokecolor="#385d8a" strokeweight="2pt">
                <v:textbox>
                  <w:txbxContent>
                    <w:p w14:paraId="0477A104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B3933" wp14:editId="565E535C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B8D0E9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CB3933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" adj="-12904,18457" fillcolor="#4f81bd" strokecolor="#385d8a" strokeweight="2pt">
                <v:textbox>
                  <w:txbxContent>
                    <w:p w14:paraId="59B8D0E9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0D7BF" wp14:editId="4A51A6BC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6C6E483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0D7BF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" adj="36440,6771" fillcolor="#4f81bd" strokecolor="#385d8a" strokeweight="2pt">
                <v:textbox>
                  <w:txbxContent>
                    <w:p w14:paraId="26C6E483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7646F3" wp14:editId="098CAB27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BB1CBC2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646F3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" adj="36440,6771" fillcolor="#4f81bd" strokecolor="#385d8a" strokeweight="2pt">
                <v:textbox>
                  <w:txbxContent>
                    <w:p w14:paraId="2BB1CBC2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A698" wp14:editId="1F9A1499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60C75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A698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" adj="36440,6771" fillcolor="#4f81bd" strokecolor="#385d8a" strokeweight="2pt">
                <v:textbox>
                  <w:txbxContent>
                    <w:p w14:paraId="3460C750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75150353" wp14:editId="422D8DE0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FF8FCA1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DF550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CEBE46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66422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447957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04608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957213" w:displacedByCustomXml="prev"/>
      </w:tr>
      <w:tr w:rsidR="00D6659B" w:rsidRPr="00553DDB" w14:paraId="7F7398E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008C8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AB75" w14:textId="23634DC7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19528948" w:edGrp="everyone"/>
            <w:r>
              <w:rPr>
                <w:rFonts w:ascii="Arial" w:hAnsi="Arial" w:cs="Arial"/>
                <w:sz w:val="22"/>
              </w:rPr>
              <w:t>D</w:t>
            </w:r>
            <w:permEnd w:id="151952894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A5DC1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1B7C1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D8F161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BDB22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687315" w14:textId="4D7135B7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94531833" w:edGrp="everyone"/>
            <w:r>
              <w:rPr>
                <w:rFonts w:ascii="Arial" w:hAnsi="Arial" w:cs="Arial"/>
                <w:sz w:val="22"/>
              </w:rPr>
              <w:t>A</w:t>
            </w:r>
            <w:permEnd w:id="17945318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13E291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E7AAC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15A656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4F57F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EF1A1C" w14:textId="4A992A1A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06630335" w:edGrp="everyone"/>
            <w:r>
              <w:rPr>
                <w:rFonts w:ascii="Arial" w:hAnsi="Arial" w:cs="Arial"/>
                <w:sz w:val="22"/>
              </w:rPr>
              <w:t>F</w:t>
            </w:r>
            <w:permEnd w:id="16066303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C9B3F6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09ADB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605897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F0058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116E07" w14:textId="370F5553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21863675" w:edGrp="everyone"/>
            <w:r>
              <w:rPr>
                <w:rFonts w:ascii="Arial" w:hAnsi="Arial" w:cs="Arial"/>
                <w:sz w:val="22"/>
              </w:rPr>
              <w:t>B</w:t>
            </w:r>
            <w:permEnd w:id="5218636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6D5CA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3478A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8F0E3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7687A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3FA03D" w14:textId="57E27D62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38833632" w:edGrp="everyone"/>
            <w:r>
              <w:rPr>
                <w:rFonts w:ascii="Arial" w:hAnsi="Arial" w:cs="Arial"/>
                <w:sz w:val="22"/>
              </w:rPr>
              <w:t>E</w:t>
            </w:r>
            <w:permEnd w:id="9388336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2F3F7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86203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CCC916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10FD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69D6B0" w14:textId="2A43E312" w:rsidR="00D6659B" w:rsidRPr="002D636F" w:rsidRDefault="005D30E4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07343846" w:edGrp="everyone"/>
            <w:r>
              <w:rPr>
                <w:rFonts w:ascii="Arial" w:hAnsi="Arial" w:cs="Arial"/>
                <w:sz w:val="22"/>
              </w:rPr>
              <w:t>C</w:t>
            </w:r>
            <w:permEnd w:id="5073438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5E1C7E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77DFAC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EF377BD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D45342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2EF63C2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44D2F94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AB1B9C2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1A634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066F" w14:textId="480C3A22" w:rsidR="00D6659B" w:rsidRPr="00553DDB" w:rsidRDefault="000C735A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90673739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290673739"/>
          </w:p>
        </w:tc>
        <w:permStart w:id="414323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DFDBFB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323269" w:displacedByCustomXml="prev"/>
      </w:tr>
    </w:tbl>
    <w:p w14:paraId="3F302A3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5D102B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E61BB76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766172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55C82B7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6B35B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F96303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4582B4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48104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5811DA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8104887" w:displacedByCustomXml="prev"/>
      </w:tr>
      <w:tr w:rsidR="00D6659B" w:rsidRPr="00553DDB" w14:paraId="1001D61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0F6C8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BD9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4DA41F" w14:textId="17E98455" w:rsidR="00D6659B" w:rsidRPr="002D636F" w:rsidRDefault="000C735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8907500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8689075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9E17C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2536F3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7F638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1957A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4585CE" w14:textId="3D15DDD1" w:rsidR="00D6659B" w:rsidRPr="002D636F" w:rsidRDefault="000C735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8724490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538724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2AF05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161B5C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DF0FA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68AF7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1F7537" w14:textId="1C32BFE0" w:rsidR="00D6659B" w:rsidRPr="002D636F" w:rsidRDefault="000C735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7121970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2712197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E09FD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8F1737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8757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0FBAD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7F84B3" w14:textId="2A45E05E" w:rsidR="00D6659B" w:rsidRPr="002D636F" w:rsidRDefault="000C735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1676594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2167659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12A285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1E7DA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C0B465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59D5780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3491AE7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6BAA8B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7A8131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4BB27D1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2321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F34FCD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21474" w:displacedByCustomXml="prev"/>
      </w:tr>
      <w:tr w:rsidR="00B5022D" w:rsidRPr="00553DDB" w14:paraId="015FF30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9E8F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78013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89EA93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80139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F8C366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6CEA29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68A288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FAF5A2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306873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AE3A7F" w14:textId="006023F1" w:rsidR="00B5022D" w:rsidRPr="00B15D4E" w:rsidRDefault="00810BF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687329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06D5A1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3E63D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EAC71D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414D3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817870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3CC53F" w14:textId="5A10B284" w:rsidR="00B5022D" w:rsidRPr="00B15D4E" w:rsidRDefault="00810BF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178708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7E29F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6DB458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AE5BE9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98A8E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789116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93ED7F" w14:textId="57F8CCAF" w:rsidR="00B5022D" w:rsidRPr="00B15D4E" w:rsidRDefault="00810BF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891168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0B0398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95AB9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1A0E84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CD79C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5736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C68A50" w14:textId="11CDE950" w:rsidR="00B5022D" w:rsidRPr="00B15D4E" w:rsidRDefault="00810BF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736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B4D48F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B6650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74FB9DC4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3E06E5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F54564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7373BBB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F4F94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894A0" wp14:editId="265ABE8E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C28CBE3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34229CB5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2EE28C0B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42355FE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894A0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" fillcolor="#f2f2f2" strokeweight=".5pt">
                <v:textbox>
                  <w:txbxContent>
                    <w:p w14:paraId="2C28CBE3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34229CB5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2EE28C0B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442355FE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0CE4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79B619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EFB379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8F967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D8CE0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9127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B9F4C0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934D2C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A871082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24D0DCE" wp14:editId="61173E7F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4A911A80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3BB28115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37F31058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A0EE1A3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6584A121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2C6C98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1F2EE7F0" w14:textId="686CE815" w:rsidR="00D6659B" w:rsidRPr="00E9324A" w:rsidRDefault="0013375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3896566" w:edGrp="everyone"/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13375B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December 2021</w:t>
            </w:r>
            <w:permEnd w:id="683896566"/>
          </w:p>
        </w:tc>
      </w:tr>
      <w:tr w:rsidR="00D6659B" w:rsidRPr="00553DDB" w14:paraId="70DBE360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C264FA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54CA52EB" w14:textId="04D5F2D7" w:rsidR="00D6659B" w:rsidRPr="00E9324A" w:rsidRDefault="0013375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5368834" w:edGrp="everyone"/>
            <w:r>
              <w:rPr>
                <w:rFonts w:ascii="Arial" w:hAnsi="Arial" w:cs="Arial"/>
                <w:sz w:val="22"/>
                <w:szCs w:val="22"/>
              </w:rPr>
              <w:t>Megan Jenkins</w:t>
            </w:r>
            <w:permEnd w:id="925368834"/>
          </w:p>
        </w:tc>
      </w:tr>
      <w:tr w:rsidR="00D6659B" w:rsidRPr="00553DDB" w14:paraId="528F9E6E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EAECA31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596C5B00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ABDB9A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B871CE6" w14:textId="740FDBB3" w:rsidR="00D6659B" w:rsidRPr="00E9324A" w:rsidRDefault="00FC5921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0603096" w:edGrp="everyone"/>
            <w:r>
              <w:rPr>
                <w:sz w:val="22"/>
              </w:rPr>
              <w:t>C</w:t>
            </w:r>
            <w:r w:rsidR="0013375B" w:rsidRPr="006D49C0">
              <w:rPr>
                <w:sz w:val="22"/>
              </w:rPr>
              <w:t>ar park</w:t>
            </w:r>
            <w:r>
              <w:rPr>
                <w:sz w:val="22"/>
              </w:rPr>
              <w:t>, l</w:t>
            </w:r>
            <w:r w:rsidR="0013375B" w:rsidRPr="00D94A32">
              <w:rPr>
                <w:sz w:val="22"/>
              </w:rPr>
              <w:t>ocated at 54 Standish Street, Salisbury</w:t>
            </w:r>
            <w:permEnd w:id="920603096"/>
          </w:p>
        </w:tc>
      </w:tr>
      <w:tr w:rsidR="00D6659B" w:rsidRPr="00553DDB" w14:paraId="03ADC982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CEBF8B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5CB85DBA" w14:textId="29F83490" w:rsidR="00602982" w:rsidRPr="00D94A32" w:rsidRDefault="00602982" w:rsidP="0013375B">
            <w:pPr>
              <w:rPr>
                <w:sz w:val="22"/>
              </w:rPr>
            </w:pPr>
            <w:permStart w:id="1600735569" w:edGrp="everyone"/>
            <w:r>
              <w:rPr>
                <w:sz w:val="22"/>
              </w:rPr>
              <w:t xml:space="preserve">A delivery truck reversed into a number of drums of diesel. One drum was pierced and the diesel contents spilled </w:t>
            </w:r>
            <w:r w:rsidR="006B0559">
              <w:rPr>
                <w:sz w:val="22"/>
              </w:rPr>
              <w:t>measuring 3m x 4m.</w:t>
            </w:r>
          </w:p>
          <w:permEnd w:id="1600735569"/>
          <w:p w14:paraId="73B1B65B" w14:textId="77777777"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2BF6EB81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182AD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63312152" w14:textId="77777777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8419043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8419043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6ED83A1A" w14:textId="75BD181A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53067562" w:edGrp="everyone"/>
                <w:r w:rsidR="008A4DC0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55306756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7839E630" w14:textId="77777777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429264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429264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6040AB42" w14:textId="756C1007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39328744" w:edGrp="everyone"/>
                <w:r w:rsidR="008A4DC0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3932874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5E864C8A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AB5764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70691827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1333B6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429F3D41" w14:textId="40C63385" w:rsidR="00D6659B" w:rsidRPr="008A4DC0" w:rsidRDefault="00ED0ECC" w:rsidP="008A4DC0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70031829" w:edGrp="everyone"/>
            <w:r w:rsidRPr="008A4DC0">
              <w:rPr>
                <w:rFonts w:ascii="Arial" w:hAnsi="Arial" w:cs="Arial"/>
                <w:sz w:val="22"/>
                <w:szCs w:val="22"/>
              </w:rPr>
              <w:t>Identify the hazard</w:t>
            </w:r>
            <w:r w:rsidR="000E7D12" w:rsidRPr="008A4DC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7E76239" w14:textId="027764C0" w:rsidR="00D6659B" w:rsidRDefault="008801F5" w:rsidP="008A4DC0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the hazard immediately to the</w:t>
            </w:r>
            <w:r w:rsidR="00ED0ECC" w:rsidRPr="008A4DC0">
              <w:rPr>
                <w:rFonts w:ascii="Arial" w:hAnsi="Arial" w:cs="Arial"/>
                <w:sz w:val="22"/>
                <w:szCs w:val="22"/>
              </w:rPr>
              <w:t xml:space="preserve"> Supervisor</w:t>
            </w:r>
            <w:r w:rsidR="000E7D12" w:rsidRPr="008A4DC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60C176" w14:textId="201B2389" w:rsidR="008801F5" w:rsidRPr="008A4DC0" w:rsidRDefault="008801F5" w:rsidP="008A4DC0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Supervisor will assess the risk.</w:t>
            </w:r>
          </w:p>
          <w:p w14:paraId="46F4F52C" w14:textId="75111B46" w:rsidR="00ED0ECC" w:rsidRDefault="008801F5" w:rsidP="008801F5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Supervisor will provide direction on how to control the risk. </w:t>
            </w:r>
          </w:p>
          <w:p w14:paraId="2C5048F6" w14:textId="664F0A5B" w:rsidR="008801F5" w:rsidRDefault="008801F5" w:rsidP="008801F5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risk control measure is applied.</w:t>
            </w:r>
            <w:r>
              <w:rPr>
                <w:rFonts w:ascii="Arial" w:hAnsi="Arial" w:cs="Arial"/>
                <w:sz w:val="22"/>
                <w:szCs w:val="22"/>
              </w:rPr>
              <w:br/>
              <w:t>Isolate the Hazard.</w:t>
            </w:r>
          </w:p>
          <w:p w14:paraId="3ECAE414" w14:textId="4002ED7F" w:rsidR="008801F5" w:rsidRPr="008801F5" w:rsidRDefault="008801F5" w:rsidP="008801F5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Follow all </w:t>
            </w:r>
            <w:r w:rsidR="001E3F92">
              <w:rPr>
                <w:rFonts w:ascii="Arial" w:hAnsi="Arial" w:cs="Arial"/>
                <w:sz w:val="22"/>
                <w:szCs w:val="22"/>
              </w:rPr>
              <w:t>workplace policies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procedures implemented by the employer.</w:t>
            </w:r>
          </w:p>
          <w:permEnd w:id="1370031829"/>
          <w:p w14:paraId="057B90A7" w14:textId="6ADB4E15"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190900F8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AD086E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7CD52E8D" w14:textId="3C969999" w:rsidR="00D6659B" w:rsidRPr="00657280" w:rsidRDefault="00ED0EC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3905465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273905465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967CC1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3E0E35CC" w14:textId="2D752B1A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6856511" w:edGrp="everyone"/>
                <w:r w:rsidR="00602982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61685651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4232B4F7" w14:textId="77777777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3539292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3539292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2E554A1D" w14:textId="77777777" w:rsidR="00D6659B" w:rsidRPr="00553DDB" w:rsidRDefault="0001458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2882461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028824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0976FA0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F84A11D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4634A91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0307CF5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1031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F36AC81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1031924" w:displacedByCustomXml="prev"/>
      </w:tr>
    </w:tbl>
    <w:p w14:paraId="0E259D9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1C8632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6555172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6A94403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66686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B99F" w14:textId="6A7D8893" w:rsidR="00D6659B" w:rsidRPr="00553DDB" w:rsidRDefault="0013375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19133258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representative.</w:t>
            </w:r>
            <w:permEnd w:id="1619133258"/>
          </w:p>
        </w:tc>
        <w:permStart w:id="266541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9DE00E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6541818" w:displacedByCustomXml="prev"/>
      </w:tr>
    </w:tbl>
    <w:p w14:paraId="36A3198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1651B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49A9E1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6606F2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3AE41C8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9BC40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52A6" w14:textId="2C449050" w:rsidR="00D6659B" w:rsidRPr="00553DDB" w:rsidRDefault="00FC5921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68672496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representative.</w:t>
            </w:r>
            <w:permEnd w:id="668672496"/>
          </w:p>
        </w:tc>
        <w:permStart w:id="19694482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BBB226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9448232" w:displacedByCustomXml="prev"/>
      </w:tr>
    </w:tbl>
    <w:p w14:paraId="2F1E77A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E17EB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BC6F0AB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4A0BC7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B5074A5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E521A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CE41" w14:textId="0470CD58" w:rsidR="00D6659B" w:rsidRPr="00553DDB" w:rsidRDefault="00F3792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217540190" w:edGrp="everyone"/>
            <w:r>
              <w:rPr>
                <w:rFonts w:ascii="Arial" w:hAnsi="Arial" w:cs="Arial"/>
                <w:sz w:val="22"/>
                <w:szCs w:val="22"/>
              </w:rPr>
              <w:t>Completing formal reviews</w:t>
            </w:r>
            <w:permEnd w:id="1217540190"/>
          </w:p>
        </w:tc>
        <w:permStart w:id="88032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7A565F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32513" w:displacedByCustomXml="prev"/>
      </w:tr>
    </w:tbl>
    <w:p w14:paraId="4897BAC7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71286" w14:textId="77777777" w:rsidR="00014580" w:rsidRDefault="00014580" w:rsidP="00A67754">
      <w:r>
        <w:separator/>
      </w:r>
    </w:p>
  </w:endnote>
  <w:endnote w:type="continuationSeparator" w:id="0">
    <w:p w14:paraId="5E4F0C4A" w14:textId="77777777" w:rsidR="00014580" w:rsidRDefault="0001458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29CB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7921DEC" w14:textId="22633F28" w:rsidR="00B001FD" w:rsidRPr="00830749" w:rsidRDefault="0001458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3F9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6D320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18E4E44" w14:textId="56EB601A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B7B1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8CDB5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858CC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1C34A2C" w14:textId="7DF27C8D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E3F9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8CD8B" w14:textId="77777777" w:rsidR="00014580" w:rsidRDefault="00014580" w:rsidP="00A67754">
      <w:r>
        <w:separator/>
      </w:r>
    </w:p>
  </w:footnote>
  <w:footnote w:type="continuationSeparator" w:id="0">
    <w:p w14:paraId="7FD12799" w14:textId="77777777" w:rsidR="00014580" w:rsidRDefault="0001458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6CEB9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E958EBC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B20B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58C129B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55EAE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E3394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82D6253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87E31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70DF4CB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EB30E44"/>
    <w:multiLevelType w:val="hybridMultilevel"/>
    <w:tmpl w:val="45E6F24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25"/>
  </w:num>
  <w:num w:numId="4">
    <w:abstractNumId w:val="51"/>
  </w:num>
  <w:num w:numId="5">
    <w:abstractNumId w:val="11"/>
  </w:num>
  <w:num w:numId="6">
    <w:abstractNumId w:val="30"/>
  </w:num>
  <w:num w:numId="7">
    <w:abstractNumId w:val="45"/>
  </w:num>
  <w:num w:numId="8">
    <w:abstractNumId w:val="24"/>
  </w:num>
  <w:num w:numId="9">
    <w:abstractNumId w:val="26"/>
  </w:num>
  <w:num w:numId="10">
    <w:abstractNumId w:val="42"/>
  </w:num>
  <w:num w:numId="11">
    <w:abstractNumId w:val="40"/>
  </w:num>
  <w:num w:numId="12">
    <w:abstractNumId w:val="61"/>
  </w:num>
  <w:num w:numId="13">
    <w:abstractNumId w:val="16"/>
  </w:num>
  <w:num w:numId="14">
    <w:abstractNumId w:val="6"/>
  </w:num>
  <w:num w:numId="15">
    <w:abstractNumId w:val="39"/>
  </w:num>
  <w:num w:numId="16">
    <w:abstractNumId w:val="29"/>
  </w:num>
  <w:num w:numId="17">
    <w:abstractNumId w:val="38"/>
  </w:num>
  <w:num w:numId="18">
    <w:abstractNumId w:val="47"/>
  </w:num>
  <w:num w:numId="19">
    <w:abstractNumId w:val="9"/>
  </w:num>
  <w:num w:numId="20">
    <w:abstractNumId w:val="56"/>
  </w:num>
  <w:num w:numId="21">
    <w:abstractNumId w:val="54"/>
  </w:num>
  <w:num w:numId="22">
    <w:abstractNumId w:val="46"/>
  </w:num>
  <w:num w:numId="23">
    <w:abstractNumId w:val="59"/>
  </w:num>
  <w:num w:numId="24">
    <w:abstractNumId w:val="22"/>
  </w:num>
  <w:num w:numId="25">
    <w:abstractNumId w:val="66"/>
  </w:num>
  <w:num w:numId="26">
    <w:abstractNumId w:val="53"/>
  </w:num>
  <w:num w:numId="27">
    <w:abstractNumId w:val="0"/>
  </w:num>
  <w:num w:numId="28">
    <w:abstractNumId w:val="44"/>
  </w:num>
  <w:num w:numId="29">
    <w:abstractNumId w:val="64"/>
  </w:num>
  <w:num w:numId="30">
    <w:abstractNumId w:val="52"/>
  </w:num>
  <w:num w:numId="31">
    <w:abstractNumId w:val="63"/>
  </w:num>
  <w:num w:numId="32">
    <w:abstractNumId w:val="20"/>
  </w:num>
  <w:num w:numId="33">
    <w:abstractNumId w:val="50"/>
  </w:num>
  <w:num w:numId="34">
    <w:abstractNumId w:val="2"/>
  </w:num>
  <w:num w:numId="35">
    <w:abstractNumId w:val="65"/>
  </w:num>
  <w:num w:numId="36">
    <w:abstractNumId w:val="62"/>
  </w:num>
  <w:num w:numId="37">
    <w:abstractNumId w:val="13"/>
  </w:num>
  <w:num w:numId="38">
    <w:abstractNumId w:val="15"/>
  </w:num>
  <w:num w:numId="39">
    <w:abstractNumId w:val="32"/>
  </w:num>
  <w:num w:numId="40">
    <w:abstractNumId w:val="43"/>
  </w:num>
  <w:num w:numId="41">
    <w:abstractNumId w:val="41"/>
  </w:num>
  <w:num w:numId="42">
    <w:abstractNumId w:val="57"/>
  </w:num>
  <w:num w:numId="43">
    <w:abstractNumId w:val="1"/>
  </w:num>
  <w:num w:numId="44">
    <w:abstractNumId w:val="27"/>
  </w:num>
  <w:num w:numId="45">
    <w:abstractNumId w:val="31"/>
  </w:num>
  <w:num w:numId="46">
    <w:abstractNumId w:val="58"/>
  </w:num>
  <w:num w:numId="47">
    <w:abstractNumId w:val="23"/>
  </w:num>
  <w:num w:numId="48">
    <w:abstractNumId w:val="19"/>
  </w:num>
  <w:num w:numId="49">
    <w:abstractNumId w:val="4"/>
  </w:num>
  <w:num w:numId="50">
    <w:abstractNumId w:val="60"/>
  </w:num>
  <w:num w:numId="51">
    <w:abstractNumId w:val="36"/>
  </w:num>
  <w:num w:numId="52">
    <w:abstractNumId w:val="14"/>
  </w:num>
  <w:num w:numId="53">
    <w:abstractNumId w:val="3"/>
  </w:num>
  <w:num w:numId="54">
    <w:abstractNumId w:val="5"/>
  </w:num>
  <w:num w:numId="55">
    <w:abstractNumId w:val="33"/>
  </w:num>
  <w:num w:numId="56">
    <w:abstractNumId w:val="17"/>
  </w:num>
  <w:num w:numId="57">
    <w:abstractNumId w:val="7"/>
  </w:num>
  <w:num w:numId="58">
    <w:abstractNumId w:val="28"/>
  </w:num>
  <w:num w:numId="59">
    <w:abstractNumId w:val="37"/>
  </w:num>
  <w:num w:numId="60">
    <w:abstractNumId w:val="48"/>
  </w:num>
  <w:num w:numId="61">
    <w:abstractNumId w:val="55"/>
  </w:num>
  <w:num w:numId="62">
    <w:abstractNumId w:val="49"/>
  </w:num>
  <w:num w:numId="63">
    <w:abstractNumId w:val="18"/>
  </w:num>
  <w:num w:numId="64">
    <w:abstractNumId w:val="34"/>
  </w:num>
  <w:num w:numId="65">
    <w:abstractNumId w:val="35"/>
  </w:num>
  <w:num w:numId="66">
    <w:abstractNumId w:val="21"/>
  </w:num>
  <w:num w:numId="67">
    <w:abstractNumId w:val="1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4580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35A"/>
    <w:rsid w:val="000C7FA2"/>
    <w:rsid w:val="000E680F"/>
    <w:rsid w:val="000E7D12"/>
    <w:rsid w:val="000F0FCA"/>
    <w:rsid w:val="000F6AFC"/>
    <w:rsid w:val="00101E97"/>
    <w:rsid w:val="00103A5E"/>
    <w:rsid w:val="00106585"/>
    <w:rsid w:val="0011218C"/>
    <w:rsid w:val="001157AF"/>
    <w:rsid w:val="00115950"/>
    <w:rsid w:val="00116C30"/>
    <w:rsid w:val="0012562F"/>
    <w:rsid w:val="001266C6"/>
    <w:rsid w:val="00126C85"/>
    <w:rsid w:val="00132977"/>
    <w:rsid w:val="0013375B"/>
    <w:rsid w:val="00133A08"/>
    <w:rsid w:val="00141360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325E"/>
    <w:rsid w:val="001C0B34"/>
    <w:rsid w:val="001C4084"/>
    <w:rsid w:val="001D01D1"/>
    <w:rsid w:val="001D62C0"/>
    <w:rsid w:val="001E05E8"/>
    <w:rsid w:val="001E187F"/>
    <w:rsid w:val="001E3F92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21B4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527E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48F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30E4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982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680"/>
    <w:rsid w:val="00691ED4"/>
    <w:rsid w:val="006923AD"/>
    <w:rsid w:val="00697DC1"/>
    <w:rsid w:val="00697EDC"/>
    <w:rsid w:val="006A1B34"/>
    <w:rsid w:val="006A4B98"/>
    <w:rsid w:val="006A4E12"/>
    <w:rsid w:val="006A6387"/>
    <w:rsid w:val="006B0559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3630"/>
    <w:rsid w:val="00714EB8"/>
    <w:rsid w:val="00720E1B"/>
    <w:rsid w:val="0072118A"/>
    <w:rsid w:val="0072174F"/>
    <w:rsid w:val="0072177C"/>
    <w:rsid w:val="0073042E"/>
    <w:rsid w:val="00730431"/>
    <w:rsid w:val="007317A7"/>
    <w:rsid w:val="00732F50"/>
    <w:rsid w:val="007339D1"/>
    <w:rsid w:val="00734157"/>
    <w:rsid w:val="0073451C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258"/>
    <w:rsid w:val="0077287B"/>
    <w:rsid w:val="007750F4"/>
    <w:rsid w:val="00775598"/>
    <w:rsid w:val="007830B6"/>
    <w:rsid w:val="007A1BB4"/>
    <w:rsid w:val="007A5008"/>
    <w:rsid w:val="007B48B1"/>
    <w:rsid w:val="007C1D61"/>
    <w:rsid w:val="007C3544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0BF7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585F"/>
    <w:rsid w:val="00847C7B"/>
    <w:rsid w:val="00855F97"/>
    <w:rsid w:val="00860AFB"/>
    <w:rsid w:val="008643F9"/>
    <w:rsid w:val="00864D30"/>
    <w:rsid w:val="008748CE"/>
    <w:rsid w:val="008801F5"/>
    <w:rsid w:val="00881F05"/>
    <w:rsid w:val="00882B9D"/>
    <w:rsid w:val="008868DF"/>
    <w:rsid w:val="008A082C"/>
    <w:rsid w:val="008A257C"/>
    <w:rsid w:val="008A3A99"/>
    <w:rsid w:val="008A4DC0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165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D2DE1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59B5"/>
    <w:rsid w:val="00A9666F"/>
    <w:rsid w:val="00A96EE8"/>
    <w:rsid w:val="00AA212D"/>
    <w:rsid w:val="00AA3551"/>
    <w:rsid w:val="00AA517E"/>
    <w:rsid w:val="00AA60C6"/>
    <w:rsid w:val="00AA653D"/>
    <w:rsid w:val="00AB15C0"/>
    <w:rsid w:val="00AB3D15"/>
    <w:rsid w:val="00AB4C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65AE7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4F24"/>
    <w:rsid w:val="00BD5D83"/>
    <w:rsid w:val="00BE1F60"/>
    <w:rsid w:val="00BE5659"/>
    <w:rsid w:val="00BE6E8B"/>
    <w:rsid w:val="00BF15FF"/>
    <w:rsid w:val="00BF51EE"/>
    <w:rsid w:val="00BF721E"/>
    <w:rsid w:val="00C005C8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13E4"/>
    <w:rsid w:val="00C320F8"/>
    <w:rsid w:val="00C35DC9"/>
    <w:rsid w:val="00C3636D"/>
    <w:rsid w:val="00C365BC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582F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29B3"/>
    <w:rsid w:val="00D62EA2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1CD9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B17"/>
    <w:rsid w:val="00EB7E28"/>
    <w:rsid w:val="00ED0ECC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23C8"/>
    <w:rsid w:val="00F212C3"/>
    <w:rsid w:val="00F21DF2"/>
    <w:rsid w:val="00F23659"/>
    <w:rsid w:val="00F30473"/>
    <w:rsid w:val="00F3792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329F"/>
    <w:rsid w:val="00FB4E1E"/>
    <w:rsid w:val="00FB5100"/>
    <w:rsid w:val="00FB5C12"/>
    <w:rsid w:val="00FC083A"/>
    <w:rsid w:val="00FC2BA4"/>
    <w:rsid w:val="00FC4794"/>
    <w:rsid w:val="00FC5921"/>
    <w:rsid w:val="00FC73DB"/>
    <w:rsid w:val="00FD01E7"/>
    <w:rsid w:val="00FD095A"/>
    <w:rsid w:val="00FD51DF"/>
    <w:rsid w:val="00FE33FB"/>
    <w:rsid w:val="00FE5ACC"/>
    <w:rsid w:val="00FE5B94"/>
    <w:rsid w:val="00FE722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B5083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D3E63"/>
    <w:rsid w:val="004E3A7D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204</TotalTime>
  <Pages>13</Pages>
  <Words>1644</Words>
  <Characters>9375</Characters>
  <Application>Microsoft Office Word</Application>
  <DocSecurity>8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Megan Jenkins</cp:lastModifiedBy>
  <cp:revision>47</cp:revision>
  <cp:lastPrinted>2019-05-27T02:31:00Z</cp:lastPrinted>
  <dcterms:created xsi:type="dcterms:W3CDTF">2019-07-16T21:35:00Z</dcterms:created>
  <dcterms:modified xsi:type="dcterms:W3CDTF">2021-12-12T04:41:00Z</dcterms:modified>
  <cp:contentStatus>v1-1_01/10/2019</cp:contentStatus>
</cp:coreProperties>
</file>