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3FCB7F19" w:rsidR="00677444" w:rsidRPr="004932A4" w:rsidRDefault="00A3675C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4A35AA">
            <w:rPr>
              <w:szCs w:val="32"/>
            </w:rPr>
            <w:t>CPCCBC4007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6ECB9F6A" w:rsidR="004C3241" w:rsidRDefault="00A3675C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4A35AA">
            <w:rPr>
              <w:szCs w:val="32"/>
            </w:rPr>
            <w:t>Plan building and construction work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6DE98EFE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4A35AA">
            <w:rPr>
              <w:rFonts w:ascii="Arial" w:hAnsi="Arial" w:cs="Arial"/>
              <w:i/>
              <w:sz w:val="18"/>
              <w:szCs w:val="18"/>
            </w:rPr>
            <w:t>CPCCBC4007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4A35AA">
            <w:rPr>
              <w:rFonts w:ascii="Arial" w:hAnsi="Arial" w:cs="Arial"/>
              <w:i/>
              <w:sz w:val="18"/>
              <w:szCs w:val="18"/>
            </w:rPr>
            <w:t>Plan building and construction work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755DF1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755DF1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755DF1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387875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48308451" w:edGrp="everyone"/>
            <w:permEnd w:id="1748308451"/>
          </w:p>
        </w:tc>
      </w:tr>
      <w:tr w:rsidR="00387875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387875" w:rsidRPr="00C15CA8" w:rsidRDefault="00387875" w:rsidP="00387875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8851423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3368621A" w:rsidR="00387875" w:rsidRPr="00C15CA8" w:rsidRDefault="00387875" w:rsidP="00387875">
                <w:pPr>
                  <w:ind w:right="390"/>
                  <w:jc w:val="left"/>
                  <w:rPr>
                    <w:rFonts w:ascii="Arial" w:hAnsi="Arial" w:cs="Arial"/>
                    <w:sz w:val="18"/>
                    <w:szCs w:val="18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46884DF8" wp14:editId="76240AB7">
                      <wp:extent cx="3913549" cy="360000"/>
                      <wp:effectExtent l="0" t="0" r="0" b="2540"/>
                      <wp:docPr id="107119319" name="Picture 1071193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88514232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5C789EE0" w:rsidR="00A4462D" w:rsidRPr="004C3241" w:rsidRDefault="00A3675C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D6CBE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4A35AA">
              <w:rPr>
                <w:rFonts w:ascii="Arial" w:hAnsi="Arial" w:cs="Arial"/>
                <w:sz w:val="20"/>
              </w:rPr>
              <w:t xml:space="preserve"> </w:t>
            </w:r>
            <w:r w:rsidR="00A4462D" w:rsidRPr="004A35AA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4A35A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387875" w:rsidRPr="004C3241" w14:paraId="7F3F0CED" w14:textId="77777777" w:rsidTr="00AE0788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387875" w:rsidRPr="00C15CA8" w:rsidRDefault="00387875" w:rsidP="00387875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665008078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7C41E" w14:textId="58BC0BC7" w:rsidR="00387875" w:rsidRPr="00C15CA8" w:rsidRDefault="00A3675C" w:rsidP="00387875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A997B4951AA6489B9C2EFFEB4CE9CEB7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387875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665008078"/>
          </w:p>
        </w:tc>
        <w:permStart w:id="60901730" w:edGrp="everyone"/>
        <w:tc>
          <w:tcPr>
            <w:tcW w:w="2095" w:type="dxa"/>
            <w:vAlign w:val="center"/>
          </w:tcPr>
          <w:p w14:paraId="7AEB95E0" w14:textId="659389A8" w:rsidR="00387875" w:rsidRPr="004C3241" w:rsidRDefault="00A3675C" w:rsidP="0038787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87875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60901730"/>
              </w:sdtContent>
            </w:sdt>
            <w:r w:rsidR="00387875" w:rsidRPr="004C3241">
              <w:rPr>
                <w:rFonts w:ascii="Arial" w:hAnsi="Arial" w:cs="Arial"/>
                <w:sz w:val="20"/>
              </w:rPr>
              <w:t xml:space="preserve"> </w:t>
            </w:r>
            <w:r w:rsidR="00387875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1705AD6E" w:rsidR="00387875" w:rsidRPr="004C3241" w:rsidRDefault="00A3675C" w:rsidP="0038787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27091510" w:edGrp="everyone"/>
                <w:r w:rsidR="00387875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327091510"/>
            <w:r w:rsidR="00387875" w:rsidRPr="004C3241">
              <w:rPr>
                <w:rFonts w:ascii="Arial" w:hAnsi="Arial" w:cs="Arial"/>
                <w:sz w:val="20"/>
              </w:rPr>
              <w:t xml:space="preserve"> </w:t>
            </w:r>
            <w:r w:rsidR="00387875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387875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387875" w:rsidRPr="00C15CA8" w:rsidRDefault="00387875" w:rsidP="00387875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561860570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6AB99CCC" w:rsidR="00387875" w:rsidRPr="00C15CA8" w:rsidRDefault="00A3675C" w:rsidP="00387875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6135A80489314DCF834A8E8CA50EAA0B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387875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561860570"/>
          </w:p>
        </w:tc>
        <w:permStart w:id="423762782" w:edGrp="everyone"/>
        <w:tc>
          <w:tcPr>
            <w:tcW w:w="2095" w:type="dxa"/>
            <w:vAlign w:val="center"/>
          </w:tcPr>
          <w:p w14:paraId="1708E32B" w14:textId="415110BB" w:rsidR="00387875" w:rsidRPr="004C3241" w:rsidRDefault="00A3675C" w:rsidP="0038787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87875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423762782"/>
              </w:sdtContent>
            </w:sdt>
            <w:r w:rsidR="00387875" w:rsidRPr="004C3241">
              <w:rPr>
                <w:rFonts w:ascii="Arial" w:hAnsi="Arial" w:cs="Arial"/>
                <w:sz w:val="20"/>
              </w:rPr>
              <w:t xml:space="preserve"> </w:t>
            </w:r>
            <w:r w:rsidR="00387875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686B19A7" w:rsidR="00387875" w:rsidRPr="004C3241" w:rsidRDefault="00A3675C" w:rsidP="00387875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87110279" w:edGrp="everyone"/>
                <w:r w:rsidR="00387875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987110279"/>
            <w:r w:rsidR="00387875" w:rsidRPr="004C3241">
              <w:rPr>
                <w:rFonts w:ascii="Arial" w:hAnsi="Arial" w:cs="Arial"/>
                <w:sz w:val="20"/>
              </w:rPr>
              <w:t xml:space="preserve"> </w:t>
            </w:r>
            <w:r w:rsidR="00387875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387875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7DC64493" w:rsidR="00387875" w:rsidRPr="00C15CA8" w:rsidRDefault="00387875" w:rsidP="00387875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1A63130D7D694DEE9C2923924C359F8E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CPCCBC4007</w:t>
                </w:r>
              </w:sdtContent>
            </w:sdt>
          </w:p>
        </w:tc>
        <w:permStart w:id="1366126531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05C3121E" w:rsidR="00387875" w:rsidRPr="00C15CA8" w:rsidRDefault="00A3675C" w:rsidP="00387875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8F1E1CB8EF1C48EFB860EF1E8A0500AA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387875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366126531"/>
          </w:p>
        </w:tc>
        <w:permStart w:id="66418342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7C8CE7E6" w:rsidR="00387875" w:rsidRPr="004C3241" w:rsidRDefault="00A3675C" w:rsidP="00387875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87875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66418342"/>
              </w:sdtContent>
            </w:sdt>
            <w:r w:rsidR="00387875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387875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303785269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0821D879" w:rsidR="00387875" w:rsidRPr="004C3241" w:rsidRDefault="00A3675C" w:rsidP="00387875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87875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303785269"/>
              </w:sdtContent>
            </w:sdt>
            <w:r w:rsidR="00387875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387875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7"/>
        <w:gridCol w:w="4499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594893917" w:edGrp="everyone"/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4C0D7B6B" w14:textId="77777777" w:rsidR="00416046" w:rsidRPr="00A13EE1" w:rsidRDefault="00A3675C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046" w:rsidRPr="00A13EE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594893917"/>
            <w:r w:rsidR="00416046" w:rsidRPr="00A13EE1">
              <w:rPr>
                <w:rFonts w:ascii="Arial" w:hAnsi="Arial" w:cs="Arial"/>
                <w:sz w:val="20"/>
              </w:rPr>
              <w:t xml:space="preserve"> </w:t>
            </w:r>
            <w:r w:rsidR="00416046" w:rsidRPr="00A13EE1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 w14:paraId="162B8632" w14:textId="77777777" w:rsidR="00A13EE1" w:rsidRPr="00724DA7" w:rsidRDefault="00A3675C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6820107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56011514" w:edGrp="everyone"/>
                <w:r w:rsidR="00A13EE1" w:rsidRPr="00A13EE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56011514"/>
              </w:sdtContent>
            </w:sdt>
            <w:r w:rsidR="00A13EE1" w:rsidRPr="00A13EE1">
              <w:rPr>
                <w:rFonts w:ascii="Arial" w:hAnsi="Arial" w:cs="Arial"/>
                <w:sz w:val="20"/>
              </w:rPr>
              <w:t xml:space="preserve"> </w:t>
            </w:r>
            <w:r w:rsidR="00A13EE1" w:rsidRPr="00724DA7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 w14:paraId="63E0FCE6" w14:textId="4A7D72DC" w:rsidR="00A13EE1" w:rsidRPr="00724DA7" w:rsidRDefault="00A3675C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2871275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37199430" w:edGrp="everyone"/>
                <w:r w:rsidR="00625321" w:rsidRPr="00A13EE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37199430"/>
              </w:sdtContent>
            </w:sdt>
            <w:r w:rsidR="00A13EE1" w:rsidRPr="00724DA7">
              <w:rPr>
                <w:rFonts w:ascii="Arial" w:hAnsi="Arial" w:cs="Arial"/>
                <w:sz w:val="18"/>
                <w:szCs w:val="18"/>
              </w:rPr>
              <w:t xml:space="preserve"> Documentation for authorities</w:t>
            </w:r>
          </w:p>
          <w:p w14:paraId="4BD84FA4" w14:textId="7CF78699" w:rsidR="00486286" w:rsidRPr="00724DA7" w:rsidRDefault="00A3675C" w:rsidP="00486286">
            <w:pPr>
              <w:ind w:left="227" w:hanging="227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0709573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69131309" w:edGrp="everyone"/>
                <w:r w:rsidR="00625321" w:rsidRPr="00A13EE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569131309"/>
              </w:sdtContent>
            </w:sdt>
            <w:r w:rsidR="00486286" w:rsidRPr="00724DA7">
              <w:rPr>
                <w:rFonts w:ascii="Arial" w:hAnsi="Arial" w:cs="Arial"/>
                <w:sz w:val="18"/>
                <w:szCs w:val="18"/>
              </w:rPr>
              <w:t xml:space="preserve"> Project schedule with labour &amp; materials included</w:t>
            </w:r>
          </w:p>
          <w:p w14:paraId="31F60E55" w14:textId="42B1F7C9" w:rsidR="00A13EE1" w:rsidRPr="00A4462D" w:rsidRDefault="00A3675C" w:rsidP="00A13EE1">
            <w:pPr>
              <w:ind w:left="227" w:hanging="227"/>
              <w:jc w:val="left"/>
              <w:rPr>
                <w:rFonts w:ascii="Arial" w:hAnsi="Arial" w:cs="Arial"/>
                <w:sz w:val="20"/>
                <w:highlight w:val="yellow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9782955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30376220" w:edGrp="everyone"/>
                <w:r w:rsidR="00625321" w:rsidRPr="00A13EE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030376220"/>
              </w:sdtContent>
            </w:sdt>
            <w:r w:rsidR="00A13EE1" w:rsidRPr="00724DA7">
              <w:rPr>
                <w:rFonts w:ascii="Arial" w:hAnsi="Arial" w:cs="Arial"/>
                <w:sz w:val="18"/>
                <w:szCs w:val="18"/>
              </w:rPr>
              <w:t xml:space="preserve"> Procedures for accepting and recording site deliveries</w:t>
            </w:r>
          </w:p>
        </w:tc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2D98606" w14:textId="339D746C" w:rsidR="00416046" w:rsidRPr="00724DA7" w:rsidRDefault="00A3675C" w:rsidP="00A13EE1">
            <w:pPr>
              <w:ind w:left="227" w:hanging="227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91174456" w:edGrp="everyone"/>
                <w:r w:rsidR="00416046" w:rsidRPr="00A13EE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891174456"/>
              </w:sdtContent>
            </w:sdt>
            <w:r w:rsidR="00416046" w:rsidRPr="00A13EE1">
              <w:rPr>
                <w:rFonts w:ascii="Arial" w:hAnsi="Arial" w:cs="Arial"/>
                <w:sz w:val="20"/>
              </w:rPr>
              <w:t xml:space="preserve"> </w:t>
            </w:r>
            <w:r w:rsidR="00A13EE1" w:rsidRPr="00724DA7">
              <w:rPr>
                <w:rFonts w:ascii="Arial" w:hAnsi="Arial" w:cs="Arial"/>
                <w:sz w:val="18"/>
                <w:szCs w:val="18"/>
              </w:rPr>
              <w:t>Procedures for recording plant and equipment hire</w:t>
            </w:r>
          </w:p>
          <w:p w14:paraId="2304B351" w14:textId="08C58331" w:rsidR="00416046" w:rsidRPr="00724DA7" w:rsidRDefault="00A3675C" w:rsidP="00486286">
            <w:pPr>
              <w:ind w:left="227" w:hanging="227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0746619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38944234" w:edGrp="everyone"/>
                <w:r w:rsidR="00625321" w:rsidRPr="00A13EE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38944234"/>
              </w:sdtContent>
            </w:sdt>
            <w:r w:rsidR="00416046" w:rsidRPr="00724DA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86286" w:rsidRPr="00724DA7">
              <w:rPr>
                <w:rFonts w:ascii="Arial" w:hAnsi="Arial" w:cs="Arial"/>
                <w:sz w:val="18"/>
                <w:szCs w:val="18"/>
              </w:rPr>
              <w:t>Procedures for the protection/ removal of existing services</w:t>
            </w:r>
          </w:p>
          <w:p w14:paraId="5E15D2E7" w14:textId="03C201E1" w:rsidR="00A13EE1" w:rsidRPr="00724DA7" w:rsidRDefault="00A3675C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6844773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42920677" w:edGrp="everyone"/>
                <w:r w:rsidR="00625321" w:rsidRPr="00A13EE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442920677"/>
              </w:sdtContent>
            </w:sdt>
            <w:r w:rsidR="00486286" w:rsidRPr="00724DA7">
              <w:rPr>
                <w:rFonts w:ascii="Arial" w:hAnsi="Arial" w:cs="Arial"/>
                <w:sz w:val="18"/>
                <w:szCs w:val="18"/>
              </w:rPr>
              <w:t xml:space="preserve"> Waste management document</w:t>
            </w:r>
          </w:p>
          <w:p w14:paraId="365038A2" w14:textId="162386E4" w:rsidR="00A13EE1" w:rsidRPr="00724DA7" w:rsidRDefault="00A3675C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4763366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26660252" w:edGrp="everyone"/>
                <w:r w:rsidR="00625321" w:rsidRPr="00A13EE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426660252"/>
              </w:sdtContent>
            </w:sdt>
            <w:r w:rsidR="00486286" w:rsidRPr="00724DA7">
              <w:rPr>
                <w:rFonts w:ascii="Arial" w:hAnsi="Arial" w:cs="Arial"/>
                <w:sz w:val="18"/>
                <w:szCs w:val="18"/>
              </w:rPr>
              <w:t xml:space="preserve"> Site facilities document</w:t>
            </w:r>
          </w:p>
          <w:p w14:paraId="4790AC45" w14:textId="566809E0" w:rsidR="00486286" w:rsidRPr="00486286" w:rsidRDefault="00A3675C" w:rsidP="00486286">
            <w:pPr>
              <w:ind w:left="227" w:hanging="227"/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1595359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68251379" w:edGrp="everyone"/>
                <w:r w:rsidR="00625321" w:rsidRPr="00A13EE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68251379"/>
              </w:sdtContent>
            </w:sdt>
            <w:r w:rsidR="00486286" w:rsidRPr="00724DA7">
              <w:rPr>
                <w:rFonts w:ascii="Arial" w:hAnsi="Arial" w:cs="Arial"/>
                <w:sz w:val="18"/>
                <w:szCs w:val="18"/>
              </w:rPr>
              <w:t xml:space="preserve"> Report specifying condition of existing buildings/structures on adjacent property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387875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87346781" w:edGrp="everyone"/>
            <w:permEnd w:id="1187346781"/>
          </w:p>
        </w:tc>
      </w:tr>
      <w:tr w:rsidR="00387875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387875" w:rsidRPr="00C15CA8" w:rsidRDefault="00387875" w:rsidP="00387875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391992355" w:edGrp="everyone" w:displacedByCustomXml="next"/>
        <w:sdt>
          <w:sdtPr>
            <w:rPr>
              <w:rFonts w:ascii="Arial" w:hAnsi="Arial" w:cs="Arial"/>
              <w:sz w:val="20"/>
            </w:rPr>
            <w:id w:val="723875735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76F16AD4" w:rsidR="00387875" w:rsidRPr="004C3241" w:rsidRDefault="00387875" w:rsidP="00387875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4936E4">
                  <w:rPr>
                    <w:rFonts w:ascii="Arial" w:hAnsi="Arial" w:cs="Arial"/>
                    <w:noProof/>
                    <w:sz w:val="20"/>
                  </w:rPr>
                  <w:drawing>
                    <wp:inline distT="0" distB="0" distL="0" distR="0" wp14:anchorId="269C4259" wp14:editId="53AA2992">
                      <wp:extent cx="3913549" cy="360000"/>
                      <wp:effectExtent l="0" t="0" r="0" b="2540"/>
                      <wp:docPr id="1161707841" name="Picture 116170784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391992355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60F91B33" w:rsidR="00C76B5E" w:rsidRPr="004932A4" w:rsidRDefault="00A3675C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4A35AA">
            <w:rPr>
              <w:szCs w:val="32"/>
            </w:rPr>
            <w:t>CPCCBC4007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143A8647" w:rsidR="00C76B5E" w:rsidRDefault="00A3675C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4A35AA">
            <w:rPr>
              <w:szCs w:val="32"/>
            </w:rPr>
            <w:t>Plan building and construction work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387875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21158653" w:edGrp="everyone"/>
            <w:permEnd w:id="1221158653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755DF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9BF53FF" w:rsidR="002D0927" w:rsidRPr="00750D30" w:rsidRDefault="00BE2234" w:rsidP="00755DF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="004A35AA">
              <w:rPr>
                <w:rFonts w:ascii="Arial" w:hAnsi="Arial" w:cs="Arial"/>
                <w:sz w:val="20"/>
              </w:rPr>
              <w:t>two hours</w:t>
            </w:r>
            <w:r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15975E44" w14:textId="1E5AFB10" w:rsidR="00BE2234" w:rsidRPr="00750D30" w:rsidRDefault="002D0927" w:rsidP="00755DF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755DF1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755DF1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755DF1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36B8F790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755DF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755DF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755DF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755DF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387875" w:rsidRPr="00BA4D9F" w14:paraId="7558DED8" w14:textId="77777777" w:rsidTr="005D5FA9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FB31C7D" w14:textId="77777777" w:rsidR="00387875" w:rsidRPr="00750D30" w:rsidRDefault="00387875" w:rsidP="005D5FA9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387875" w:rsidRPr="00BA4D9F" w14:paraId="14006C77" w14:textId="77777777" w:rsidTr="005D5FA9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69F2D6" w14:textId="77777777" w:rsidR="00387875" w:rsidRPr="00DE303D" w:rsidRDefault="00387875" w:rsidP="005D5FA9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1495EB04" w14:textId="77777777" w:rsidR="00387875" w:rsidRPr="00DE303D" w:rsidRDefault="00387875" w:rsidP="0038787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5665A1E3" w14:textId="77777777" w:rsidR="00387875" w:rsidRPr="00750D30" w:rsidRDefault="00387875" w:rsidP="00387875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387875" w:rsidRPr="00BA4D9F" w14:paraId="17B38C15" w14:textId="77777777" w:rsidTr="005D5FA9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4DD364" w14:textId="77777777" w:rsidR="00387875" w:rsidRPr="001A3ED6" w:rsidRDefault="00387875" w:rsidP="005D5FA9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528716649" w:edGrp="everyone"/>
            <w:permEnd w:id="1528716649"/>
          </w:p>
        </w:tc>
      </w:tr>
      <w:bookmarkEnd w:id="1"/>
    </w:tbl>
    <w:p w14:paraId="69641849" w14:textId="77777777" w:rsidR="00C76B5E" w:rsidRPr="000E310E" w:rsidRDefault="00C76B5E" w:rsidP="00C76B5E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36C0F92" w14:textId="063FBB3F" w:rsidR="00C05022" w:rsidRPr="00830749" w:rsidRDefault="008A2291" w:rsidP="00C05022">
      <w:pPr>
        <w:pStyle w:val="20TAQuestionNumber"/>
        <w:ind w:left="709" w:hanging="709"/>
      </w:pPr>
      <w:bookmarkStart w:id="2" w:name="_Ref127446961"/>
      <w:bookmarkEnd w:id="0"/>
      <w:r>
        <w:lastRenderedPageBreak/>
        <w:t>How can you recognise if a clause in the contract is a penalty?</w:t>
      </w:r>
      <w:bookmarkEnd w:id="2"/>
    </w:p>
    <w:p w14:paraId="779C76E7" w14:textId="77777777" w:rsidR="00C05022" w:rsidRPr="00830749" w:rsidRDefault="00C05022" w:rsidP="00C05022">
      <w:pPr>
        <w:pStyle w:val="20TAQuestionNumber"/>
        <w:numPr>
          <w:ilvl w:val="0"/>
          <w:numId w:val="0"/>
        </w:numPr>
        <w:ind w:left="360" w:hanging="360"/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672D54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3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4E7E003A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473503965" w:edGrp="everyone"/>
            <w:permEnd w:id="473503965"/>
          </w:p>
        </w:tc>
        <w:permStart w:id="194605089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A3675C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46050892"/>
          </w:p>
        </w:tc>
      </w:tr>
      <w:bookmarkEnd w:id="3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5FD8D23F" w14:textId="77777777" w:rsidR="00332E73" w:rsidRPr="000E310E" w:rsidRDefault="00332E73" w:rsidP="00332E73">
      <w:pPr>
        <w:jc w:val="left"/>
        <w:rPr>
          <w:rFonts w:ascii="Arial" w:hAnsi="Arial"/>
          <w:bCs/>
          <w:sz w:val="22"/>
          <w:szCs w:val="22"/>
        </w:rPr>
      </w:pPr>
    </w:p>
    <w:p w14:paraId="1C06B386" w14:textId="023C6440" w:rsidR="00332E73" w:rsidRPr="00830749" w:rsidRDefault="00EB0A18" w:rsidP="00332E73">
      <w:pPr>
        <w:pStyle w:val="20TAQuestionNumber"/>
        <w:ind w:left="709" w:hanging="709"/>
      </w:pPr>
      <w:bookmarkStart w:id="4" w:name="_Ref127770560"/>
      <w:r>
        <w:t>What should you read to determine any unusual aspects of the construction and the use of materials</w:t>
      </w:r>
      <w:r w:rsidR="00625321">
        <w:t>?</w:t>
      </w:r>
      <w:r>
        <w:t xml:space="preserve"> Explain your answer.</w:t>
      </w:r>
      <w:bookmarkEnd w:id="4"/>
    </w:p>
    <w:p w14:paraId="4821E017" w14:textId="77777777" w:rsidR="00332E73" w:rsidRPr="00830749" w:rsidRDefault="00332E73" w:rsidP="00332E7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32E73" w:rsidRPr="00830749" w14:paraId="3145A7C0" w14:textId="77777777" w:rsidTr="00672D54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9EA5F9" w14:textId="77777777" w:rsidR="00332E73" w:rsidRPr="001C4084" w:rsidRDefault="00332E73" w:rsidP="001F47E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23693" w14:textId="61D9E3F7" w:rsidR="00332E73" w:rsidRPr="001C4084" w:rsidRDefault="00332E73" w:rsidP="001F47ED">
            <w:pPr>
              <w:rPr>
                <w:rFonts w:ascii="Arial" w:hAnsi="Arial" w:cs="Arial"/>
                <w:sz w:val="22"/>
                <w:szCs w:val="22"/>
              </w:rPr>
            </w:pPr>
            <w:permStart w:id="1667043894" w:edGrp="everyone"/>
            <w:permEnd w:id="1667043894"/>
          </w:p>
        </w:tc>
        <w:permStart w:id="47076279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045535" w14:textId="77777777" w:rsidR="00332E73" w:rsidRPr="00533511" w:rsidRDefault="00A3675C" w:rsidP="001F47E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495348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2E7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70762791"/>
          </w:p>
        </w:tc>
      </w:tr>
    </w:tbl>
    <w:p w14:paraId="58412DE4" w14:textId="77777777" w:rsidR="00332E73" w:rsidRDefault="00332E73" w:rsidP="00332E73">
      <w:pPr>
        <w:rPr>
          <w:rFonts w:ascii="Arial" w:hAnsi="Arial" w:cs="Arial"/>
          <w:sz w:val="22"/>
          <w:szCs w:val="22"/>
        </w:rPr>
      </w:pPr>
    </w:p>
    <w:p w14:paraId="0018B2DC" w14:textId="13CAAC32" w:rsidR="00332E73" w:rsidRPr="00830749" w:rsidRDefault="00EB0A18" w:rsidP="00332E73">
      <w:pPr>
        <w:pStyle w:val="20TAQuestionNumber"/>
        <w:ind w:left="709" w:hanging="709"/>
      </w:pPr>
      <w:bookmarkStart w:id="5" w:name="_Ref127770757"/>
      <w:r>
        <w:lastRenderedPageBreak/>
        <w:t>Explain why site access requirements and limitations must be determined</w:t>
      </w:r>
      <w:r w:rsidR="00332E73">
        <w:t>.</w:t>
      </w:r>
      <w:bookmarkEnd w:id="5"/>
    </w:p>
    <w:p w14:paraId="4E92461D" w14:textId="77777777" w:rsidR="00332E73" w:rsidRPr="00830749" w:rsidRDefault="00332E73" w:rsidP="00332E7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32E73" w:rsidRPr="00830749" w14:paraId="33CBB9CC" w14:textId="77777777" w:rsidTr="00672D54">
        <w:trPr>
          <w:trHeight w:val="555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C98961C" w14:textId="77777777" w:rsidR="00332E73" w:rsidRPr="001C4084" w:rsidRDefault="00332E73" w:rsidP="001F47E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393E6" w14:textId="73BED5B7" w:rsidR="00332E73" w:rsidRPr="001C4084" w:rsidRDefault="00332E73" w:rsidP="001F47ED">
            <w:pPr>
              <w:rPr>
                <w:rFonts w:ascii="Arial" w:hAnsi="Arial" w:cs="Arial"/>
                <w:sz w:val="22"/>
                <w:szCs w:val="22"/>
              </w:rPr>
            </w:pPr>
            <w:permStart w:id="110441708" w:edGrp="everyone"/>
            <w:permEnd w:id="110441708"/>
          </w:p>
        </w:tc>
        <w:permStart w:id="97446815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E0DD5B1" w14:textId="77777777" w:rsidR="00332E73" w:rsidRPr="00533511" w:rsidRDefault="00A3675C" w:rsidP="001F47E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209566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2E7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74468157"/>
          </w:p>
        </w:tc>
      </w:tr>
    </w:tbl>
    <w:p w14:paraId="29A3A06D" w14:textId="77777777" w:rsidR="00332E73" w:rsidRDefault="00332E73" w:rsidP="00332E73">
      <w:pPr>
        <w:rPr>
          <w:rFonts w:ascii="Arial" w:hAnsi="Arial" w:cs="Arial"/>
          <w:sz w:val="22"/>
          <w:szCs w:val="22"/>
        </w:rPr>
      </w:pPr>
    </w:p>
    <w:p w14:paraId="776FEB10" w14:textId="77777777" w:rsidR="00332E73" w:rsidRPr="000E310E" w:rsidRDefault="00332E73" w:rsidP="00332E73">
      <w:pPr>
        <w:jc w:val="left"/>
        <w:rPr>
          <w:rFonts w:ascii="Arial" w:hAnsi="Arial"/>
          <w:bCs/>
          <w:sz w:val="22"/>
          <w:szCs w:val="22"/>
        </w:rPr>
      </w:pPr>
    </w:p>
    <w:p w14:paraId="1B99BA3A" w14:textId="03DE6D11" w:rsidR="00332E73" w:rsidRPr="00830749" w:rsidRDefault="00034129" w:rsidP="00332E73">
      <w:pPr>
        <w:pStyle w:val="20TAQuestionNumber"/>
        <w:ind w:left="709" w:hanging="709"/>
      </w:pPr>
      <w:bookmarkStart w:id="6" w:name="_Ref127770863"/>
      <w:r>
        <w:t xml:space="preserve">Discuss </w:t>
      </w:r>
      <w:r w:rsidR="00766605">
        <w:t>what</w:t>
      </w:r>
      <w:r w:rsidR="00E841A0">
        <w:t xml:space="preserve"> must be </w:t>
      </w:r>
      <w:r w:rsidRPr="00034129">
        <w:t>submi</w:t>
      </w:r>
      <w:r w:rsidR="00E841A0">
        <w:t>t</w:t>
      </w:r>
      <w:r w:rsidRPr="00034129">
        <w:t>t</w:t>
      </w:r>
      <w:r w:rsidR="00E841A0">
        <w:t>ed</w:t>
      </w:r>
      <w:r w:rsidRPr="00034129">
        <w:t xml:space="preserve"> </w:t>
      </w:r>
      <w:r>
        <w:t>to</w:t>
      </w:r>
      <w:r w:rsidR="00E841A0">
        <w:t xml:space="preserve"> local authorities</w:t>
      </w:r>
      <w:r>
        <w:t xml:space="preserve"> when the project commencement date has been determined</w:t>
      </w:r>
      <w:r w:rsidR="00332E73">
        <w:t>.</w:t>
      </w:r>
      <w:bookmarkEnd w:id="6"/>
    </w:p>
    <w:p w14:paraId="738A0ED2" w14:textId="77777777" w:rsidR="00332E73" w:rsidRPr="00830749" w:rsidRDefault="00332E73" w:rsidP="00332E7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32E73" w:rsidRPr="00830749" w14:paraId="6DC65254" w14:textId="77777777" w:rsidTr="00672D54">
        <w:trPr>
          <w:trHeight w:val="555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6780A2" w14:textId="77777777" w:rsidR="00332E73" w:rsidRPr="001C4084" w:rsidRDefault="00332E73" w:rsidP="001F47E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8186" w14:textId="07CF853B" w:rsidR="00332E73" w:rsidRPr="001C4084" w:rsidRDefault="00332E73" w:rsidP="001F47ED">
            <w:pPr>
              <w:rPr>
                <w:rFonts w:ascii="Arial" w:hAnsi="Arial" w:cs="Arial"/>
                <w:sz w:val="22"/>
                <w:szCs w:val="22"/>
              </w:rPr>
            </w:pPr>
            <w:permStart w:id="572159851" w:edGrp="everyone"/>
            <w:permEnd w:id="572159851"/>
          </w:p>
        </w:tc>
        <w:permStart w:id="143818884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7BADC5" w14:textId="77777777" w:rsidR="00332E73" w:rsidRPr="00533511" w:rsidRDefault="00A3675C" w:rsidP="001F47E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741225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2E7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38188849"/>
          </w:p>
        </w:tc>
      </w:tr>
    </w:tbl>
    <w:p w14:paraId="6C5152B4" w14:textId="77777777" w:rsidR="00332E73" w:rsidRDefault="00332E73" w:rsidP="00332E73">
      <w:pPr>
        <w:rPr>
          <w:rFonts w:ascii="Arial" w:hAnsi="Arial" w:cs="Arial"/>
          <w:sz w:val="22"/>
          <w:szCs w:val="22"/>
        </w:rPr>
      </w:pPr>
    </w:p>
    <w:p w14:paraId="469FC861" w14:textId="77777777" w:rsidR="00535212" w:rsidRDefault="00535212" w:rsidP="00535212">
      <w:pPr>
        <w:rPr>
          <w:rFonts w:ascii="Arial" w:hAnsi="Arial" w:cs="Arial"/>
          <w:sz w:val="22"/>
          <w:szCs w:val="22"/>
        </w:rPr>
      </w:pPr>
    </w:p>
    <w:p w14:paraId="7AD70FA5" w14:textId="418D6374" w:rsidR="00535212" w:rsidRPr="00830749" w:rsidRDefault="0067145F" w:rsidP="00535212">
      <w:pPr>
        <w:pStyle w:val="20TAQuestionNumber"/>
        <w:ind w:left="709" w:hanging="709"/>
      </w:pPr>
      <w:bookmarkStart w:id="7" w:name="_Ref127773066"/>
      <w:r>
        <w:rPr>
          <w:rFonts w:cstheme="minorHAnsi"/>
          <w:color w:val="262626" w:themeColor="text1" w:themeTint="D9"/>
          <w:szCs w:val="24"/>
        </w:rPr>
        <w:lastRenderedPageBreak/>
        <w:t>Listed below are items concerning the project schedule of a building and construction project. Provide a brief description for each</w:t>
      </w:r>
      <w:r w:rsidR="00535212">
        <w:t>.</w:t>
      </w:r>
      <w:bookmarkEnd w:id="7"/>
    </w:p>
    <w:p w14:paraId="2780280D" w14:textId="77777777" w:rsidR="00535212" w:rsidRPr="00830749" w:rsidRDefault="00535212" w:rsidP="0053521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294"/>
        <w:gridCol w:w="5076"/>
        <w:gridCol w:w="609"/>
      </w:tblGrid>
      <w:tr w:rsidR="00535212" w14:paraId="4C56D1C5" w14:textId="77777777" w:rsidTr="0053521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A8D3EFB" w14:textId="77777777" w:rsidR="00535212" w:rsidRDefault="00535212" w:rsidP="0053521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6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7B60F3C" w14:textId="2C99E69A" w:rsidR="00535212" w:rsidRDefault="00535212" w:rsidP="00535212">
            <w:pPr>
              <w:keepNext/>
              <w:ind w:left="993" w:hanging="993"/>
              <w:jc w:val="center"/>
            </w:pPr>
            <w:r>
              <w:t>Project schedule</w:t>
            </w:r>
          </w:p>
        </w:tc>
        <w:tc>
          <w:tcPr>
            <w:tcW w:w="279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E732193" w14:textId="7CFC0F37" w:rsidR="00535212" w:rsidRDefault="00535212" w:rsidP="00535212">
            <w:pPr>
              <w:pStyle w:val="TableHeading"/>
              <w:framePr w:hSpace="0" w:wrap="auto" w:vAnchor="margin" w:hAnchor="text" w:yAlign="inline"/>
            </w:pPr>
            <w:r>
              <w:t>Description</w:t>
            </w:r>
          </w:p>
        </w:tc>
        <w:permStart w:id="175481909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1DBE7C1" w14:textId="77777777" w:rsidR="00535212" w:rsidRPr="00533511" w:rsidRDefault="00A3675C" w:rsidP="0053521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090533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3521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54819096"/>
          </w:p>
        </w:tc>
      </w:tr>
      <w:tr w:rsidR="00535212" w14:paraId="4C5F6FFE" w14:textId="77777777" w:rsidTr="00535212">
        <w:trPr>
          <w:trHeight w:val="198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BA59AB" w14:textId="77777777" w:rsidR="00535212" w:rsidRPr="00FE608E" w:rsidRDefault="00535212" w:rsidP="0053521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ECC90" w14:textId="6A680170" w:rsidR="00535212" w:rsidRPr="00447473" w:rsidRDefault="00535212" w:rsidP="00EC62AC">
            <w:pPr>
              <w:spacing w:line="276" w:lineRule="auto"/>
              <w:jc w:val="center"/>
            </w:pPr>
            <w:r w:rsidRPr="00535212">
              <w:t>Human resource schedule</w:t>
            </w:r>
          </w:p>
        </w:tc>
        <w:tc>
          <w:tcPr>
            <w:tcW w:w="2793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CA892D" w14:textId="6489DF91" w:rsidR="00535212" w:rsidRPr="00672D54" w:rsidRDefault="00535212" w:rsidP="00672D54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459158571" w:edGrp="everyone"/>
            <w:permEnd w:id="4591585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FD6D86" w14:textId="77777777" w:rsidR="00535212" w:rsidRDefault="00535212" w:rsidP="00535212">
            <w:pPr>
              <w:ind w:left="993" w:hanging="993"/>
            </w:pPr>
          </w:p>
        </w:tc>
      </w:tr>
      <w:tr w:rsidR="00535212" w14:paraId="4D4A0683" w14:textId="77777777" w:rsidTr="00535212">
        <w:trPr>
          <w:trHeight w:val="198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58339A" w14:textId="77777777" w:rsidR="00535212" w:rsidRPr="00FE608E" w:rsidRDefault="00535212" w:rsidP="0053521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043A2" w14:textId="07EC60FD" w:rsidR="00535212" w:rsidRPr="00535212" w:rsidRDefault="00535212" w:rsidP="00EC62AC">
            <w:pPr>
              <w:spacing w:line="276" w:lineRule="auto"/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</w:rPr>
              <w:t>Material delivery schedule</w:t>
            </w:r>
          </w:p>
        </w:tc>
        <w:tc>
          <w:tcPr>
            <w:tcW w:w="2793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EF6987" w14:textId="1852A47B" w:rsidR="00535212" w:rsidRPr="00672D54" w:rsidRDefault="00535212" w:rsidP="00672D54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78448339" w:edGrp="everyone"/>
            <w:permEnd w:id="7844833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B04B6A" w14:textId="77777777" w:rsidR="00535212" w:rsidRDefault="00535212" w:rsidP="00535212">
            <w:pPr>
              <w:ind w:left="993" w:hanging="993"/>
            </w:pPr>
          </w:p>
        </w:tc>
      </w:tr>
      <w:tr w:rsidR="00535212" w14:paraId="5271F375" w14:textId="77777777" w:rsidTr="00535212">
        <w:trPr>
          <w:trHeight w:val="198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E8A3BC" w14:textId="77777777" w:rsidR="00535212" w:rsidRPr="00FE608E" w:rsidRDefault="00535212" w:rsidP="0053521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E3C77" w14:textId="7B2CB6EA" w:rsidR="00535212" w:rsidRPr="00535212" w:rsidRDefault="00535212" w:rsidP="00EC62AC">
            <w:pPr>
              <w:spacing w:line="276" w:lineRule="auto"/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</w:rPr>
              <w:t>Project critical path</w:t>
            </w:r>
          </w:p>
        </w:tc>
        <w:tc>
          <w:tcPr>
            <w:tcW w:w="2793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C25A8C" w14:textId="357CBE41" w:rsidR="00535212" w:rsidRPr="00672D54" w:rsidRDefault="00535212" w:rsidP="00672D54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779840185" w:edGrp="everyone"/>
            <w:permEnd w:id="177984018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18AB57" w14:textId="77777777" w:rsidR="00535212" w:rsidRDefault="00535212" w:rsidP="00535212">
            <w:pPr>
              <w:ind w:left="993" w:hanging="993"/>
            </w:pPr>
          </w:p>
        </w:tc>
      </w:tr>
      <w:tr w:rsidR="00535212" w14:paraId="64921525" w14:textId="77777777" w:rsidTr="00535212">
        <w:trPr>
          <w:trHeight w:val="198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95BAF3" w14:textId="77777777" w:rsidR="00535212" w:rsidRPr="00FE608E" w:rsidRDefault="00535212" w:rsidP="0053521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1E840" w14:textId="7F73A1A0" w:rsidR="00535212" w:rsidRPr="00535212" w:rsidRDefault="00535212" w:rsidP="00EC62AC">
            <w:pPr>
              <w:spacing w:line="276" w:lineRule="auto"/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</w:rPr>
              <w:t>Project timeframes</w:t>
            </w:r>
          </w:p>
        </w:tc>
        <w:tc>
          <w:tcPr>
            <w:tcW w:w="2793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A7AF59" w14:textId="0D9B869A" w:rsidR="00535212" w:rsidRPr="00672D54" w:rsidRDefault="00535212" w:rsidP="00672D54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206780326" w:edGrp="everyone"/>
            <w:permEnd w:id="2067803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FEC9D7" w14:textId="77777777" w:rsidR="00535212" w:rsidRDefault="00535212" w:rsidP="00535212">
            <w:pPr>
              <w:ind w:left="993" w:hanging="993"/>
            </w:pPr>
          </w:p>
        </w:tc>
      </w:tr>
      <w:tr w:rsidR="00535212" w14:paraId="025AA54B" w14:textId="77777777" w:rsidTr="00535212">
        <w:trPr>
          <w:trHeight w:val="198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34216B0" w14:textId="77777777" w:rsidR="00535212" w:rsidRPr="00FE608E" w:rsidRDefault="00535212" w:rsidP="0053521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D4D82" w14:textId="2849877A" w:rsidR="00535212" w:rsidRPr="00535212" w:rsidRDefault="00535212" w:rsidP="00EC62AC">
            <w:pPr>
              <w:spacing w:line="276" w:lineRule="auto"/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</w:rPr>
              <w:t>Scheduling plant use</w:t>
            </w:r>
          </w:p>
        </w:tc>
        <w:tc>
          <w:tcPr>
            <w:tcW w:w="2793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433975" w14:textId="22878442" w:rsidR="00535212" w:rsidRPr="00672D54" w:rsidRDefault="00535212" w:rsidP="00672D54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28845393" w:edGrp="everyone"/>
            <w:permEnd w:id="1288453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003769" w14:textId="77777777" w:rsidR="00535212" w:rsidRDefault="00535212" w:rsidP="00535212">
            <w:pPr>
              <w:ind w:left="993" w:hanging="993"/>
            </w:pPr>
          </w:p>
        </w:tc>
      </w:tr>
      <w:tr w:rsidR="00535212" w14:paraId="04E8BD1F" w14:textId="77777777" w:rsidTr="00535212">
        <w:trPr>
          <w:trHeight w:val="198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A83E252" w14:textId="77777777" w:rsidR="00535212" w:rsidRPr="00FE608E" w:rsidRDefault="00535212" w:rsidP="0053521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E46D8" w14:textId="057750DD" w:rsidR="00535212" w:rsidRPr="00535212" w:rsidRDefault="00535212" w:rsidP="00EC62AC">
            <w:pPr>
              <w:spacing w:line="276" w:lineRule="auto"/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</w:rPr>
              <w:t>Scheduling equipment use</w:t>
            </w:r>
          </w:p>
        </w:tc>
        <w:tc>
          <w:tcPr>
            <w:tcW w:w="2793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40C241" w14:textId="43E9A84D" w:rsidR="00535212" w:rsidRPr="00672D54" w:rsidRDefault="00535212" w:rsidP="00672D54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980498169" w:edGrp="everyone"/>
            <w:permEnd w:id="9804981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692622" w14:textId="77777777" w:rsidR="00535212" w:rsidRDefault="00535212" w:rsidP="00535212">
            <w:pPr>
              <w:ind w:left="993" w:hanging="993"/>
            </w:pPr>
          </w:p>
        </w:tc>
      </w:tr>
    </w:tbl>
    <w:p w14:paraId="6FAC0EC6" w14:textId="77777777" w:rsidR="00535212" w:rsidRDefault="00535212" w:rsidP="00535212">
      <w:pPr>
        <w:rPr>
          <w:rFonts w:ascii="Arial" w:hAnsi="Arial" w:cs="Arial"/>
          <w:sz w:val="22"/>
          <w:szCs w:val="22"/>
        </w:rPr>
      </w:pPr>
    </w:p>
    <w:p w14:paraId="7CEAB668" w14:textId="77777777" w:rsidR="00332E73" w:rsidRPr="000E310E" w:rsidRDefault="00332E73" w:rsidP="00332E73">
      <w:pPr>
        <w:jc w:val="left"/>
        <w:rPr>
          <w:rFonts w:ascii="Arial" w:hAnsi="Arial"/>
          <w:bCs/>
          <w:sz w:val="22"/>
          <w:szCs w:val="22"/>
        </w:rPr>
      </w:pPr>
    </w:p>
    <w:p w14:paraId="5364B8B5" w14:textId="54931C12" w:rsidR="00332E73" w:rsidRPr="00830749" w:rsidRDefault="00E841A0" w:rsidP="00332E73">
      <w:pPr>
        <w:pStyle w:val="20TAQuestionNumber"/>
        <w:ind w:left="709" w:hanging="709"/>
      </w:pPr>
      <w:bookmarkStart w:id="8" w:name="_Ref127772637"/>
      <w:r>
        <w:lastRenderedPageBreak/>
        <w:t>Clarify the</w:t>
      </w:r>
      <w:r w:rsidR="0067145F">
        <w:t xml:space="preserve"> important points of</w:t>
      </w:r>
      <w:r>
        <w:t xml:space="preserve"> site delivery procedures to be implemented</w:t>
      </w:r>
      <w:r w:rsidR="00332E73">
        <w:t>.</w:t>
      </w:r>
      <w:bookmarkEnd w:id="8"/>
    </w:p>
    <w:p w14:paraId="5A0ECB26" w14:textId="77777777" w:rsidR="00332E73" w:rsidRPr="00830749" w:rsidRDefault="00332E73" w:rsidP="00332E7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32E73" w:rsidRPr="00830749" w14:paraId="21B93A0F" w14:textId="77777777" w:rsidTr="00672D54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945104" w14:textId="77777777" w:rsidR="00332E73" w:rsidRPr="001C4084" w:rsidRDefault="00332E73" w:rsidP="001F47E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4C29F" w14:textId="5859B567" w:rsidR="00332E73" w:rsidRPr="001C4084" w:rsidRDefault="00332E73" w:rsidP="001F47ED">
            <w:pPr>
              <w:rPr>
                <w:rFonts w:ascii="Arial" w:hAnsi="Arial" w:cs="Arial"/>
                <w:sz w:val="22"/>
                <w:szCs w:val="22"/>
              </w:rPr>
            </w:pPr>
            <w:permStart w:id="720176058" w:edGrp="everyone"/>
            <w:permEnd w:id="720176058"/>
          </w:p>
        </w:tc>
        <w:permStart w:id="31511253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DB2221" w14:textId="77777777" w:rsidR="00332E73" w:rsidRPr="00533511" w:rsidRDefault="00A3675C" w:rsidP="001F47E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674436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2E7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15112538"/>
          </w:p>
        </w:tc>
      </w:tr>
    </w:tbl>
    <w:p w14:paraId="59F524D8" w14:textId="77777777" w:rsidR="00332E73" w:rsidRDefault="00332E73" w:rsidP="00332E73">
      <w:pPr>
        <w:rPr>
          <w:rFonts w:ascii="Arial" w:hAnsi="Arial" w:cs="Arial"/>
          <w:sz w:val="22"/>
          <w:szCs w:val="22"/>
        </w:rPr>
      </w:pPr>
    </w:p>
    <w:p w14:paraId="7D666528" w14:textId="77777777" w:rsidR="00332E73" w:rsidRPr="000E310E" w:rsidRDefault="00332E73" w:rsidP="00332E73">
      <w:pPr>
        <w:jc w:val="left"/>
        <w:rPr>
          <w:rFonts w:ascii="Arial" w:hAnsi="Arial"/>
          <w:bCs/>
          <w:sz w:val="22"/>
          <w:szCs w:val="22"/>
        </w:rPr>
      </w:pPr>
    </w:p>
    <w:p w14:paraId="5C43B367" w14:textId="70D985F3" w:rsidR="00332E73" w:rsidRPr="00830749" w:rsidRDefault="00E841A0" w:rsidP="00332E73">
      <w:pPr>
        <w:pStyle w:val="20TAQuestionNumber"/>
        <w:ind w:left="709" w:hanging="709"/>
      </w:pPr>
      <w:bookmarkStart w:id="9" w:name="_Ref127774819"/>
      <w:r>
        <w:t>What information should be included in the site safety plan?</w:t>
      </w:r>
      <w:bookmarkEnd w:id="9"/>
    </w:p>
    <w:p w14:paraId="2C466AA2" w14:textId="77777777" w:rsidR="00332E73" w:rsidRPr="00830749" w:rsidRDefault="00332E73" w:rsidP="00332E7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32E73" w:rsidRPr="00830749" w14:paraId="066E8479" w14:textId="77777777" w:rsidTr="00672D54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759821" w14:textId="77777777" w:rsidR="00332E73" w:rsidRPr="001C4084" w:rsidRDefault="00332E73" w:rsidP="001F47E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9E435" w14:textId="75B51C43" w:rsidR="00332E73" w:rsidRPr="001C4084" w:rsidRDefault="00332E73" w:rsidP="001F47ED">
            <w:pPr>
              <w:rPr>
                <w:rFonts w:ascii="Arial" w:hAnsi="Arial" w:cs="Arial"/>
                <w:sz w:val="22"/>
                <w:szCs w:val="22"/>
              </w:rPr>
            </w:pPr>
            <w:permStart w:id="679149918" w:edGrp="everyone"/>
            <w:permEnd w:id="679149918"/>
          </w:p>
        </w:tc>
        <w:permStart w:id="84431183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94A443" w14:textId="77777777" w:rsidR="00332E73" w:rsidRPr="00533511" w:rsidRDefault="00A3675C" w:rsidP="001F47E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230165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2E7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44311835"/>
          </w:p>
        </w:tc>
      </w:tr>
    </w:tbl>
    <w:p w14:paraId="58DCB92C" w14:textId="77777777" w:rsidR="00332E73" w:rsidRDefault="00332E73" w:rsidP="00332E73">
      <w:pPr>
        <w:rPr>
          <w:rFonts w:ascii="Arial" w:hAnsi="Arial" w:cs="Arial"/>
          <w:sz w:val="22"/>
          <w:szCs w:val="22"/>
        </w:rPr>
      </w:pPr>
    </w:p>
    <w:p w14:paraId="28182C33" w14:textId="77777777" w:rsidR="00672D54" w:rsidRDefault="00672D54" w:rsidP="00332E73">
      <w:pPr>
        <w:rPr>
          <w:rFonts w:ascii="Arial" w:hAnsi="Arial" w:cs="Arial"/>
          <w:sz w:val="22"/>
          <w:szCs w:val="22"/>
        </w:rPr>
      </w:pPr>
    </w:p>
    <w:p w14:paraId="39FF5049" w14:textId="2F50F99E" w:rsidR="00332E73" w:rsidRPr="00830749" w:rsidRDefault="00215B86" w:rsidP="00332E73">
      <w:pPr>
        <w:pStyle w:val="20TAQuestionNumber"/>
        <w:ind w:left="709" w:hanging="709"/>
      </w:pPr>
      <w:bookmarkStart w:id="10" w:name="_Ref127776362"/>
      <w:r>
        <w:lastRenderedPageBreak/>
        <w:t>Discuss why it is important to maintain contact with selected subcontractors prior to their work beginning.</w:t>
      </w:r>
      <w:bookmarkEnd w:id="10"/>
    </w:p>
    <w:p w14:paraId="12B7C42F" w14:textId="77777777" w:rsidR="00332E73" w:rsidRPr="00830749" w:rsidRDefault="00332E73" w:rsidP="00332E7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32E73" w:rsidRPr="00830749" w14:paraId="50CF9295" w14:textId="77777777" w:rsidTr="00672D54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EEDF360" w14:textId="77777777" w:rsidR="00332E73" w:rsidRPr="001C4084" w:rsidRDefault="00332E73" w:rsidP="001F47E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E7B78" w14:textId="1F514460" w:rsidR="00332E73" w:rsidRPr="001C4084" w:rsidRDefault="00332E73" w:rsidP="001F47ED">
            <w:pPr>
              <w:rPr>
                <w:rFonts w:ascii="Arial" w:hAnsi="Arial" w:cs="Arial"/>
                <w:sz w:val="22"/>
                <w:szCs w:val="22"/>
              </w:rPr>
            </w:pPr>
            <w:permStart w:id="1666017292" w:edGrp="everyone"/>
            <w:permEnd w:id="1666017292"/>
          </w:p>
        </w:tc>
        <w:permStart w:id="109264095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FF3A361" w14:textId="77777777" w:rsidR="00332E73" w:rsidRPr="00533511" w:rsidRDefault="00A3675C" w:rsidP="001F47E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199681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32E7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92640952"/>
          </w:p>
        </w:tc>
      </w:tr>
    </w:tbl>
    <w:p w14:paraId="46374FDF" w14:textId="77777777" w:rsidR="00332E73" w:rsidRDefault="00332E73" w:rsidP="00332E73">
      <w:pPr>
        <w:rPr>
          <w:rFonts w:ascii="Arial" w:hAnsi="Arial" w:cs="Arial"/>
          <w:sz w:val="22"/>
          <w:szCs w:val="22"/>
        </w:rPr>
      </w:pPr>
    </w:p>
    <w:p w14:paraId="4D96BFC0" w14:textId="77777777" w:rsidR="00755DF1" w:rsidRPr="000E310E" w:rsidRDefault="00755DF1" w:rsidP="00755DF1">
      <w:pPr>
        <w:jc w:val="left"/>
        <w:rPr>
          <w:rFonts w:ascii="Arial" w:hAnsi="Arial"/>
          <w:bCs/>
          <w:sz w:val="22"/>
          <w:szCs w:val="22"/>
        </w:rPr>
      </w:pPr>
    </w:p>
    <w:p w14:paraId="2B470630" w14:textId="635A96D1" w:rsidR="00755DF1" w:rsidRPr="00830749" w:rsidRDefault="00215B86" w:rsidP="00755DF1">
      <w:pPr>
        <w:pStyle w:val="20TAQuestionNumber"/>
        <w:ind w:left="709" w:hanging="709"/>
      </w:pPr>
      <w:bookmarkStart w:id="11" w:name="_Ref127776745"/>
      <w:r>
        <w:t>Discuss why it is important to maintain contact with selected suppliers</w:t>
      </w:r>
      <w:bookmarkEnd w:id="11"/>
      <w:r w:rsidR="00625321">
        <w:t>.</w:t>
      </w:r>
    </w:p>
    <w:p w14:paraId="5EC52651" w14:textId="77777777" w:rsidR="00755DF1" w:rsidRPr="00830749" w:rsidRDefault="00755DF1" w:rsidP="00755DF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55DF1" w:rsidRPr="00830749" w14:paraId="40CECA62" w14:textId="77777777" w:rsidTr="00672D54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5BEB2F" w14:textId="77777777" w:rsidR="00755DF1" w:rsidRPr="001C4084" w:rsidRDefault="00755DF1" w:rsidP="001F47E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A4A47" w14:textId="1F67C9B7" w:rsidR="00755DF1" w:rsidRPr="001C4084" w:rsidRDefault="00755DF1" w:rsidP="001F47ED">
            <w:pPr>
              <w:rPr>
                <w:rFonts w:ascii="Arial" w:hAnsi="Arial" w:cs="Arial"/>
                <w:sz w:val="22"/>
                <w:szCs w:val="22"/>
              </w:rPr>
            </w:pPr>
            <w:permStart w:id="960921569" w:edGrp="everyone"/>
            <w:permEnd w:id="960921569"/>
          </w:p>
        </w:tc>
        <w:permStart w:id="161232175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08EB1" w14:textId="77777777" w:rsidR="00755DF1" w:rsidRPr="00533511" w:rsidRDefault="00A3675C" w:rsidP="001F47E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905311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55DF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12321755"/>
          </w:p>
        </w:tc>
      </w:tr>
    </w:tbl>
    <w:p w14:paraId="5836E046" w14:textId="77777777" w:rsidR="00755DF1" w:rsidRDefault="00755DF1" w:rsidP="00755DF1">
      <w:pPr>
        <w:rPr>
          <w:rFonts w:ascii="Arial" w:hAnsi="Arial" w:cs="Arial"/>
          <w:sz w:val="22"/>
          <w:szCs w:val="22"/>
        </w:rPr>
      </w:pPr>
    </w:p>
    <w:p w14:paraId="534D24C5" w14:textId="77777777" w:rsidR="00A94E3A" w:rsidRPr="000E310E" w:rsidRDefault="00A94E3A" w:rsidP="00A94E3A">
      <w:pPr>
        <w:jc w:val="left"/>
        <w:rPr>
          <w:rFonts w:ascii="Arial" w:hAnsi="Arial"/>
          <w:bCs/>
          <w:sz w:val="22"/>
          <w:szCs w:val="22"/>
        </w:rPr>
      </w:pPr>
    </w:p>
    <w:p w14:paraId="51886984" w14:textId="0744DB3C" w:rsidR="00A94E3A" w:rsidRPr="00830749" w:rsidRDefault="00E40C41" w:rsidP="00A94E3A">
      <w:pPr>
        <w:pStyle w:val="20TAQuestionNumber"/>
        <w:ind w:left="709" w:hanging="709"/>
      </w:pPr>
      <w:bookmarkStart w:id="12" w:name="_Ref127777485"/>
      <w:r>
        <w:lastRenderedPageBreak/>
        <w:t xml:space="preserve">Describe what you would expect to see in the </w:t>
      </w:r>
      <w:r w:rsidRPr="00E40C41">
        <w:t>procedures for recording the hire of plant and equipment</w:t>
      </w:r>
      <w:r>
        <w:t>.</w:t>
      </w:r>
      <w:bookmarkEnd w:id="12"/>
    </w:p>
    <w:p w14:paraId="7944BF85" w14:textId="77777777" w:rsidR="00A94E3A" w:rsidRPr="00830749" w:rsidRDefault="00A94E3A" w:rsidP="00A94E3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4E3A" w:rsidRPr="00830749" w14:paraId="7FAB1686" w14:textId="77777777" w:rsidTr="00672D54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D7457F6" w14:textId="77777777" w:rsidR="00A94E3A" w:rsidRPr="001C4084" w:rsidRDefault="00A94E3A" w:rsidP="001F47E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61F1" w14:textId="0C301D20" w:rsidR="00A94E3A" w:rsidRPr="001C4084" w:rsidRDefault="00A94E3A" w:rsidP="001F47ED">
            <w:pPr>
              <w:rPr>
                <w:rFonts w:ascii="Arial" w:hAnsi="Arial" w:cs="Arial"/>
                <w:sz w:val="22"/>
                <w:szCs w:val="22"/>
              </w:rPr>
            </w:pPr>
            <w:permStart w:id="764302168" w:edGrp="everyone"/>
            <w:permEnd w:id="764302168"/>
          </w:p>
        </w:tc>
        <w:permStart w:id="96760417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3D31C5" w14:textId="77777777" w:rsidR="00A94E3A" w:rsidRPr="00533511" w:rsidRDefault="00A3675C" w:rsidP="001F47E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828711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4E3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67604176"/>
          </w:p>
        </w:tc>
      </w:tr>
    </w:tbl>
    <w:p w14:paraId="618C0937" w14:textId="77777777" w:rsidR="00A94E3A" w:rsidRDefault="00A94E3A" w:rsidP="00A94E3A">
      <w:pPr>
        <w:rPr>
          <w:rFonts w:ascii="Arial" w:hAnsi="Arial" w:cs="Arial"/>
          <w:sz w:val="22"/>
          <w:szCs w:val="22"/>
        </w:rPr>
      </w:pPr>
    </w:p>
    <w:p w14:paraId="1CF4B0FB" w14:textId="77777777" w:rsidR="00E40C41" w:rsidRPr="000E310E" w:rsidRDefault="00E40C41" w:rsidP="00E40C41">
      <w:pPr>
        <w:jc w:val="left"/>
        <w:rPr>
          <w:rFonts w:ascii="Arial" w:hAnsi="Arial"/>
          <w:bCs/>
          <w:sz w:val="22"/>
          <w:szCs w:val="22"/>
        </w:rPr>
      </w:pPr>
    </w:p>
    <w:p w14:paraId="72363BDC" w14:textId="18354718" w:rsidR="00E40C41" w:rsidRPr="00830749" w:rsidRDefault="00357968" w:rsidP="00E40C41">
      <w:pPr>
        <w:pStyle w:val="20TAQuestionNumber"/>
        <w:ind w:left="709" w:hanging="709"/>
      </w:pPr>
      <w:bookmarkStart w:id="13" w:name="_Ref127778596"/>
      <w:r>
        <w:t xml:space="preserve">How do you ensure the </w:t>
      </w:r>
      <w:r w:rsidRPr="0014287F">
        <w:t>procedures for the removal of existing services</w:t>
      </w:r>
      <w:r>
        <w:t xml:space="preserve"> meet current </w:t>
      </w:r>
      <w:r w:rsidR="000879EB">
        <w:t>legislated</w:t>
      </w:r>
      <w:r>
        <w:t xml:space="preserve"> requirements</w:t>
      </w:r>
      <w:r w:rsidR="00E40C41">
        <w:t>?</w:t>
      </w:r>
      <w:bookmarkEnd w:id="13"/>
    </w:p>
    <w:p w14:paraId="25A36D58" w14:textId="77777777" w:rsidR="00E40C41" w:rsidRPr="00830749" w:rsidRDefault="00E40C41" w:rsidP="00E40C4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40C41" w:rsidRPr="00830749" w14:paraId="39F7D3DB" w14:textId="77777777" w:rsidTr="00672D54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9A69DB7" w14:textId="77777777" w:rsidR="00E40C41" w:rsidRPr="001C4084" w:rsidRDefault="00E40C41" w:rsidP="00A6045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D39AA" w14:textId="7D700107" w:rsidR="00E40C41" w:rsidRPr="001C4084" w:rsidRDefault="00E40C41" w:rsidP="00A60458">
            <w:pPr>
              <w:rPr>
                <w:rFonts w:ascii="Arial" w:hAnsi="Arial" w:cs="Arial"/>
                <w:sz w:val="22"/>
                <w:szCs w:val="22"/>
              </w:rPr>
            </w:pPr>
            <w:permStart w:id="136929566" w:edGrp="everyone"/>
            <w:permEnd w:id="136929566"/>
          </w:p>
        </w:tc>
        <w:permStart w:id="180159324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89A13D6" w14:textId="77777777" w:rsidR="00E40C41" w:rsidRPr="00533511" w:rsidRDefault="00A3675C" w:rsidP="00A60458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983983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40C4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01593243"/>
          </w:p>
        </w:tc>
      </w:tr>
    </w:tbl>
    <w:p w14:paraId="73874D99" w14:textId="77777777" w:rsidR="00E40C41" w:rsidRDefault="00E40C41" w:rsidP="00E40C41">
      <w:pPr>
        <w:rPr>
          <w:rFonts w:ascii="Arial" w:hAnsi="Arial" w:cs="Arial"/>
          <w:sz w:val="22"/>
          <w:szCs w:val="22"/>
        </w:rPr>
      </w:pPr>
    </w:p>
    <w:p w14:paraId="7E1ADAC0" w14:textId="77777777" w:rsidR="00E40C41" w:rsidRPr="000E310E" w:rsidRDefault="00E40C41" w:rsidP="00E40C41">
      <w:pPr>
        <w:jc w:val="left"/>
        <w:rPr>
          <w:rFonts w:ascii="Arial" w:hAnsi="Arial"/>
          <w:bCs/>
          <w:sz w:val="22"/>
          <w:szCs w:val="22"/>
        </w:rPr>
      </w:pPr>
    </w:p>
    <w:p w14:paraId="6746EBAA" w14:textId="0C21E21E" w:rsidR="00E40C41" w:rsidRPr="00830749" w:rsidRDefault="000879EB" w:rsidP="00E40C41">
      <w:pPr>
        <w:pStyle w:val="20TAQuestionNumber"/>
        <w:ind w:left="709" w:hanging="709"/>
      </w:pPr>
      <w:bookmarkStart w:id="14" w:name="_Ref127779606"/>
      <w:r>
        <w:lastRenderedPageBreak/>
        <w:t xml:space="preserve">If a soil analysis at the project site returns a result of contaminated soil, how </w:t>
      </w:r>
      <w:r w:rsidR="004775B2">
        <w:t>must you deal with this in your state</w:t>
      </w:r>
      <w:r w:rsidR="00E40C41">
        <w:t>?</w:t>
      </w:r>
      <w:bookmarkEnd w:id="14"/>
    </w:p>
    <w:p w14:paraId="26CBBE23" w14:textId="77777777" w:rsidR="00E40C41" w:rsidRPr="00830749" w:rsidRDefault="00E40C41" w:rsidP="00E40C4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40C41" w:rsidRPr="00830749" w14:paraId="35E11B4E" w14:textId="77777777" w:rsidTr="008900CD">
        <w:trPr>
          <w:trHeight w:val="708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4A1556" w14:textId="77777777" w:rsidR="00E40C41" w:rsidRPr="001C4084" w:rsidRDefault="00E40C41" w:rsidP="00A6045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16F2A" w14:textId="7C70E756" w:rsidR="00E40C41" w:rsidRPr="001C4084" w:rsidRDefault="00E40C41" w:rsidP="00A60458">
            <w:pPr>
              <w:rPr>
                <w:rFonts w:ascii="Arial" w:hAnsi="Arial" w:cs="Arial"/>
                <w:sz w:val="22"/>
                <w:szCs w:val="22"/>
              </w:rPr>
            </w:pPr>
            <w:permStart w:id="832535257" w:edGrp="everyone"/>
            <w:permEnd w:id="832535257"/>
          </w:p>
        </w:tc>
        <w:permStart w:id="175263371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7B27FE4" w14:textId="77777777" w:rsidR="00E40C41" w:rsidRPr="00533511" w:rsidRDefault="00A3675C" w:rsidP="00A60458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401122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40C4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52633714"/>
          </w:p>
        </w:tc>
      </w:tr>
    </w:tbl>
    <w:p w14:paraId="17E15222" w14:textId="77777777" w:rsidR="00E40C41" w:rsidRDefault="00E40C41" w:rsidP="00E40C41">
      <w:pPr>
        <w:rPr>
          <w:rFonts w:ascii="Arial" w:hAnsi="Arial" w:cs="Arial"/>
          <w:sz w:val="22"/>
          <w:szCs w:val="22"/>
        </w:rPr>
      </w:pPr>
    </w:p>
    <w:p w14:paraId="40A7F671" w14:textId="77777777" w:rsidR="000879EB" w:rsidRPr="000E310E" w:rsidRDefault="000879EB" w:rsidP="000879EB">
      <w:pPr>
        <w:jc w:val="left"/>
        <w:rPr>
          <w:rFonts w:ascii="Arial" w:hAnsi="Arial"/>
          <w:bCs/>
          <w:sz w:val="22"/>
          <w:szCs w:val="22"/>
        </w:rPr>
      </w:pPr>
    </w:p>
    <w:p w14:paraId="06A62A0A" w14:textId="572C37BC" w:rsidR="000879EB" w:rsidRPr="00830749" w:rsidRDefault="004A2BDB" w:rsidP="000879EB">
      <w:pPr>
        <w:pStyle w:val="20TAQuestionNumber"/>
        <w:ind w:left="709" w:hanging="709"/>
      </w:pPr>
      <w:bookmarkStart w:id="15" w:name="_Ref127780280"/>
      <w:r>
        <w:t xml:space="preserve">Why is a Gantt </w:t>
      </w:r>
      <w:r w:rsidR="00625321">
        <w:t>C</w:t>
      </w:r>
      <w:r>
        <w:t>hart a useful tool when developing project schedules</w:t>
      </w:r>
      <w:r w:rsidR="000879EB">
        <w:t>?</w:t>
      </w:r>
      <w:bookmarkEnd w:id="15"/>
    </w:p>
    <w:p w14:paraId="2FA78512" w14:textId="77777777" w:rsidR="000879EB" w:rsidRPr="00830749" w:rsidRDefault="000879EB" w:rsidP="000879E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879EB" w:rsidRPr="00830749" w14:paraId="3D7C6027" w14:textId="77777777" w:rsidTr="008900CD">
        <w:trPr>
          <w:trHeight w:val="425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A8C94C" w14:textId="77777777" w:rsidR="000879EB" w:rsidRPr="001C4084" w:rsidRDefault="000879EB" w:rsidP="00A6045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F4693" w14:textId="4705F88D" w:rsidR="000879EB" w:rsidRPr="001C4084" w:rsidRDefault="000879EB" w:rsidP="00A60458">
            <w:pPr>
              <w:rPr>
                <w:rFonts w:ascii="Arial" w:hAnsi="Arial" w:cs="Arial"/>
                <w:sz w:val="22"/>
                <w:szCs w:val="22"/>
              </w:rPr>
            </w:pPr>
            <w:permStart w:id="812350479" w:edGrp="everyone"/>
            <w:permEnd w:id="812350479"/>
          </w:p>
        </w:tc>
        <w:permStart w:id="205385509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C832056" w14:textId="77777777" w:rsidR="000879EB" w:rsidRPr="00533511" w:rsidRDefault="00A3675C" w:rsidP="00A60458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463262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79E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53855093"/>
          </w:p>
        </w:tc>
      </w:tr>
    </w:tbl>
    <w:p w14:paraId="67819AFF" w14:textId="77777777" w:rsidR="000879EB" w:rsidRDefault="000879EB" w:rsidP="000879EB">
      <w:pPr>
        <w:rPr>
          <w:rFonts w:ascii="Arial" w:hAnsi="Arial" w:cs="Arial"/>
          <w:sz w:val="22"/>
          <w:szCs w:val="22"/>
        </w:rPr>
      </w:pPr>
    </w:p>
    <w:p w14:paraId="3212A10E" w14:textId="77777777" w:rsidR="000879EB" w:rsidRPr="000E310E" w:rsidRDefault="000879EB" w:rsidP="000879EB">
      <w:pPr>
        <w:jc w:val="left"/>
        <w:rPr>
          <w:rFonts w:ascii="Arial" w:hAnsi="Arial"/>
          <w:bCs/>
          <w:sz w:val="22"/>
          <w:szCs w:val="22"/>
        </w:rPr>
      </w:pPr>
    </w:p>
    <w:p w14:paraId="0FB95BD9" w14:textId="04A8F268" w:rsidR="000879EB" w:rsidRPr="00830749" w:rsidRDefault="00C1165D" w:rsidP="000879EB">
      <w:pPr>
        <w:pStyle w:val="20TAQuestionNumber"/>
        <w:ind w:left="709" w:hanging="709"/>
      </w:pPr>
      <w:bookmarkStart w:id="16" w:name="_Ref127780904"/>
      <w:r>
        <w:lastRenderedPageBreak/>
        <w:t>Describe the critical path method and why you may need to revise this during the project.</w:t>
      </w:r>
      <w:bookmarkEnd w:id="16"/>
    </w:p>
    <w:p w14:paraId="55054B6E" w14:textId="77777777" w:rsidR="000879EB" w:rsidRPr="00830749" w:rsidRDefault="000879EB" w:rsidP="000879E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879EB" w:rsidRPr="00830749" w14:paraId="0F429491" w14:textId="77777777" w:rsidTr="008900CD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2B8C42" w14:textId="77777777" w:rsidR="000879EB" w:rsidRPr="001C4084" w:rsidRDefault="000879EB" w:rsidP="00A6045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09CE3" w14:textId="269C6F8C" w:rsidR="000879EB" w:rsidRPr="001C4084" w:rsidRDefault="000879EB" w:rsidP="00A60458">
            <w:pPr>
              <w:rPr>
                <w:rFonts w:ascii="Arial" w:hAnsi="Arial" w:cs="Arial"/>
                <w:sz w:val="22"/>
                <w:szCs w:val="22"/>
              </w:rPr>
            </w:pPr>
            <w:permStart w:id="614490192" w:edGrp="everyone"/>
            <w:permEnd w:id="614490192"/>
          </w:p>
        </w:tc>
        <w:permStart w:id="106293281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E7F934B" w14:textId="77777777" w:rsidR="000879EB" w:rsidRPr="00533511" w:rsidRDefault="00A3675C" w:rsidP="00A60458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298877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79E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62932812"/>
          </w:p>
        </w:tc>
      </w:tr>
    </w:tbl>
    <w:p w14:paraId="084A3CDF" w14:textId="77777777" w:rsidR="000879EB" w:rsidRDefault="000879EB" w:rsidP="000879EB">
      <w:pPr>
        <w:rPr>
          <w:rFonts w:ascii="Arial" w:hAnsi="Arial" w:cs="Arial"/>
          <w:sz w:val="22"/>
          <w:szCs w:val="22"/>
        </w:rPr>
      </w:pPr>
    </w:p>
    <w:p w14:paraId="299C4347" w14:textId="77777777" w:rsidR="000879EB" w:rsidRPr="000E310E" w:rsidRDefault="000879EB" w:rsidP="000879EB">
      <w:pPr>
        <w:jc w:val="left"/>
        <w:rPr>
          <w:rFonts w:ascii="Arial" w:hAnsi="Arial"/>
          <w:bCs/>
          <w:sz w:val="22"/>
          <w:szCs w:val="22"/>
        </w:rPr>
      </w:pPr>
    </w:p>
    <w:p w14:paraId="6ACDC5B8" w14:textId="69C76E6C" w:rsidR="000879EB" w:rsidRPr="00830749" w:rsidRDefault="00FA7A2E" w:rsidP="000879EB">
      <w:pPr>
        <w:pStyle w:val="20TAQuestionNumber"/>
        <w:ind w:left="709" w:hanging="709"/>
      </w:pPr>
      <w:bookmarkStart w:id="17" w:name="_Ref127782141"/>
      <w:r>
        <w:t>Discuss amenities that may need to be organised for the site and legislated requirements surrounding these.</w:t>
      </w:r>
      <w:bookmarkEnd w:id="17"/>
    </w:p>
    <w:p w14:paraId="73271642" w14:textId="77777777" w:rsidR="000879EB" w:rsidRPr="00830749" w:rsidRDefault="000879EB" w:rsidP="000879E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879EB" w:rsidRPr="00830749" w14:paraId="38417EB2" w14:textId="77777777" w:rsidTr="008900CD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8DC9E7" w14:textId="77777777" w:rsidR="000879EB" w:rsidRPr="001C4084" w:rsidRDefault="000879EB" w:rsidP="00A6045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77A5D" w14:textId="7560BC3B" w:rsidR="000879EB" w:rsidRPr="001C4084" w:rsidRDefault="000879EB" w:rsidP="00A60458">
            <w:pPr>
              <w:rPr>
                <w:rFonts w:ascii="Arial" w:hAnsi="Arial" w:cs="Arial"/>
                <w:sz w:val="22"/>
                <w:szCs w:val="22"/>
              </w:rPr>
            </w:pPr>
            <w:permStart w:id="1721383458" w:edGrp="everyone"/>
            <w:permEnd w:id="1721383458"/>
          </w:p>
        </w:tc>
        <w:permStart w:id="77883251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6DF449" w14:textId="77777777" w:rsidR="000879EB" w:rsidRPr="00533511" w:rsidRDefault="00A3675C" w:rsidP="00A60458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651783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79E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78832510"/>
          </w:p>
        </w:tc>
      </w:tr>
    </w:tbl>
    <w:p w14:paraId="43A634FA" w14:textId="77777777" w:rsidR="000879EB" w:rsidRDefault="000879EB" w:rsidP="000879EB">
      <w:pPr>
        <w:rPr>
          <w:rFonts w:ascii="Arial" w:hAnsi="Arial" w:cs="Arial"/>
          <w:sz w:val="22"/>
          <w:szCs w:val="22"/>
        </w:rPr>
      </w:pPr>
    </w:p>
    <w:p w14:paraId="5E2410DE" w14:textId="77777777" w:rsidR="003F2D76" w:rsidRDefault="003F2D76" w:rsidP="003F2D76">
      <w:pPr>
        <w:rPr>
          <w:rFonts w:ascii="Arial" w:hAnsi="Arial" w:cs="Arial"/>
          <w:sz w:val="22"/>
          <w:szCs w:val="22"/>
        </w:rPr>
      </w:pPr>
    </w:p>
    <w:p w14:paraId="28A80471" w14:textId="0A361A5B" w:rsidR="003F2D76" w:rsidRPr="00830749" w:rsidRDefault="003F2D76" w:rsidP="003F2D76">
      <w:pPr>
        <w:pStyle w:val="20TAQuestionNumber"/>
        <w:ind w:left="709" w:hanging="709"/>
      </w:pPr>
      <w:bookmarkStart w:id="18" w:name="_Ref127783615"/>
      <w:r>
        <w:rPr>
          <w:rFonts w:cstheme="minorHAnsi"/>
          <w:color w:val="262626" w:themeColor="text1" w:themeTint="D9"/>
          <w:szCs w:val="24"/>
        </w:rPr>
        <w:lastRenderedPageBreak/>
        <w:t>Discuss the importance of the following actions</w:t>
      </w:r>
      <w:r>
        <w:t>.</w:t>
      </w:r>
      <w:bookmarkEnd w:id="18"/>
    </w:p>
    <w:p w14:paraId="50BF3D30" w14:textId="77777777" w:rsidR="003F2D76" w:rsidRPr="00830749" w:rsidRDefault="003F2D76" w:rsidP="003F2D7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294"/>
        <w:gridCol w:w="5076"/>
        <w:gridCol w:w="609"/>
      </w:tblGrid>
      <w:tr w:rsidR="003F2D76" w14:paraId="77AFCFB5" w14:textId="77777777" w:rsidTr="003F2D7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39B47FB" w14:textId="77777777" w:rsidR="003F2D76" w:rsidRDefault="003F2D76" w:rsidP="003F2D7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6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7255775" w14:textId="5668E816" w:rsidR="003F2D76" w:rsidRDefault="003F2D76" w:rsidP="003F2D76">
            <w:pPr>
              <w:keepNext/>
              <w:ind w:left="993" w:hanging="993"/>
              <w:jc w:val="center"/>
            </w:pPr>
            <w:r>
              <w:t>Action</w:t>
            </w:r>
          </w:p>
        </w:tc>
        <w:tc>
          <w:tcPr>
            <w:tcW w:w="279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E98CCDD" w14:textId="3643626D" w:rsidR="003F2D76" w:rsidRDefault="003F2D76" w:rsidP="003F2D76">
            <w:pPr>
              <w:pStyle w:val="TableHeading"/>
              <w:framePr w:hSpace="0" w:wrap="auto" w:vAnchor="margin" w:hAnchor="text" w:yAlign="inline"/>
            </w:pPr>
            <w:r>
              <w:t>Purpose</w:t>
            </w:r>
          </w:p>
        </w:tc>
        <w:permStart w:id="1427244847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6F81E51" w14:textId="77777777" w:rsidR="003F2D76" w:rsidRPr="00533511" w:rsidRDefault="00A3675C" w:rsidP="003F2D7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375666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F2D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27244847"/>
          </w:p>
        </w:tc>
      </w:tr>
      <w:tr w:rsidR="003F2D76" w14:paraId="45596494" w14:textId="77777777" w:rsidTr="003F2D76">
        <w:trPr>
          <w:trHeight w:val="3912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C03B21" w14:textId="77777777" w:rsidR="003F2D76" w:rsidRPr="00FE608E" w:rsidRDefault="003F2D76" w:rsidP="003F2D7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93BE1" w14:textId="6CC12DA6" w:rsidR="003F2D76" w:rsidRPr="00447473" w:rsidRDefault="003F2D76" w:rsidP="00EC62AC">
            <w:pPr>
              <w:spacing w:line="276" w:lineRule="auto"/>
              <w:jc w:val="center"/>
            </w:pPr>
            <w:r>
              <w:t>Request access to inspect adjacent properties</w:t>
            </w:r>
          </w:p>
        </w:tc>
        <w:tc>
          <w:tcPr>
            <w:tcW w:w="2793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AE6E1" w14:textId="3EA8A49D" w:rsidR="003F2D76" w:rsidRPr="008900CD" w:rsidRDefault="003F2D76" w:rsidP="008900CD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420511302" w:edGrp="everyone"/>
            <w:permEnd w:id="42051130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280BCC" w14:textId="77777777" w:rsidR="003F2D76" w:rsidRDefault="003F2D76" w:rsidP="003F2D76">
            <w:pPr>
              <w:ind w:left="993" w:hanging="993"/>
            </w:pPr>
          </w:p>
        </w:tc>
      </w:tr>
      <w:tr w:rsidR="003F2D76" w14:paraId="15E43513" w14:textId="77777777" w:rsidTr="003F2D76">
        <w:trPr>
          <w:trHeight w:val="3912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17468F2" w14:textId="77777777" w:rsidR="003F2D76" w:rsidRPr="00FE608E" w:rsidRDefault="003F2D76" w:rsidP="003F2D7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AC3F6" w14:textId="0F979AEC" w:rsidR="003F2D76" w:rsidRPr="00535212" w:rsidRDefault="003F2D76" w:rsidP="00EC62AC">
            <w:pPr>
              <w:spacing w:line="276" w:lineRule="auto"/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</w:rPr>
              <w:t>Report on condition of adjacent properties</w:t>
            </w:r>
          </w:p>
        </w:tc>
        <w:tc>
          <w:tcPr>
            <w:tcW w:w="2793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6C891C" w14:textId="66BFE4D6" w:rsidR="003F2D76" w:rsidRPr="008900CD" w:rsidRDefault="003F2D76" w:rsidP="008900CD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787308427" w:edGrp="everyone"/>
            <w:permEnd w:id="78730842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D4E1B9" w14:textId="77777777" w:rsidR="003F2D76" w:rsidRDefault="003F2D76" w:rsidP="003F2D76">
            <w:pPr>
              <w:ind w:left="993" w:hanging="993"/>
            </w:pPr>
          </w:p>
        </w:tc>
      </w:tr>
      <w:tr w:rsidR="003F2D76" w14:paraId="5F26138E" w14:textId="77777777" w:rsidTr="003F2D76">
        <w:trPr>
          <w:trHeight w:val="3912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D4DC96" w14:textId="77777777" w:rsidR="003F2D76" w:rsidRPr="00FE608E" w:rsidRDefault="003F2D76" w:rsidP="003F2D7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F59A7" w14:textId="60AA2844" w:rsidR="003F2D76" w:rsidRPr="00535212" w:rsidRDefault="003F2D76" w:rsidP="00EC62AC">
            <w:pPr>
              <w:spacing w:line="276" w:lineRule="auto"/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</w:rPr>
              <w:t>Provide owners of adjacent properties with condition report</w:t>
            </w:r>
          </w:p>
        </w:tc>
        <w:tc>
          <w:tcPr>
            <w:tcW w:w="2793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BF62EB" w14:textId="6ABAE2B8" w:rsidR="003F2D76" w:rsidRPr="008900CD" w:rsidRDefault="003F2D76" w:rsidP="008900CD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2071421327" w:edGrp="everyone"/>
            <w:permEnd w:id="207142132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427F9A" w14:textId="77777777" w:rsidR="003F2D76" w:rsidRDefault="003F2D76" w:rsidP="003F2D76">
            <w:pPr>
              <w:ind w:left="993" w:hanging="993"/>
            </w:pPr>
          </w:p>
        </w:tc>
      </w:tr>
    </w:tbl>
    <w:p w14:paraId="207FF80D" w14:textId="098A0970" w:rsidR="004E286E" w:rsidRDefault="004E286E" w:rsidP="004E286E">
      <w:pPr>
        <w:rPr>
          <w:rFonts w:ascii="Arial" w:hAnsi="Arial" w:cs="Arial"/>
          <w:sz w:val="22"/>
          <w:szCs w:val="22"/>
        </w:rPr>
      </w:pPr>
    </w:p>
    <w:p w14:paraId="0F98BD0C" w14:textId="77777777" w:rsidR="004E286E" w:rsidRDefault="004E286E" w:rsidP="004E286E">
      <w:pPr>
        <w:rPr>
          <w:rFonts w:ascii="Arial" w:hAnsi="Arial" w:cs="Arial"/>
          <w:sz w:val="22"/>
          <w:szCs w:val="22"/>
        </w:rPr>
      </w:pPr>
    </w:p>
    <w:p w14:paraId="685BD0DB" w14:textId="305C3264" w:rsidR="004E286E" w:rsidRPr="00830749" w:rsidRDefault="004E286E" w:rsidP="004E286E">
      <w:pPr>
        <w:pStyle w:val="20TAQuestionNumber"/>
        <w:ind w:left="709" w:hanging="709"/>
      </w:pPr>
      <w:bookmarkStart w:id="19" w:name="_Ref127785108"/>
      <w:r>
        <w:rPr>
          <w:rFonts w:cstheme="minorHAnsi"/>
          <w:color w:val="262626" w:themeColor="text1" w:themeTint="D9"/>
          <w:szCs w:val="24"/>
        </w:rPr>
        <w:lastRenderedPageBreak/>
        <w:t xml:space="preserve">Listed below </w:t>
      </w:r>
      <w:r w:rsidR="00314229">
        <w:rPr>
          <w:rFonts w:cstheme="minorHAnsi"/>
          <w:color w:val="262626" w:themeColor="text1" w:themeTint="D9"/>
          <w:szCs w:val="24"/>
        </w:rPr>
        <w:t>are the different levels of the hierarchy of control measures</w:t>
      </w:r>
      <w:r>
        <w:rPr>
          <w:rFonts w:cstheme="minorHAnsi"/>
          <w:color w:val="262626" w:themeColor="text1" w:themeTint="D9"/>
          <w:szCs w:val="24"/>
        </w:rPr>
        <w:t>. Provide a brief description for each</w:t>
      </w:r>
      <w:r>
        <w:t>.</w:t>
      </w:r>
      <w:bookmarkEnd w:id="19"/>
    </w:p>
    <w:p w14:paraId="25684780" w14:textId="77777777" w:rsidR="004E286E" w:rsidRPr="00830749" w:rsidRDefault="004E286E" w:rsidP="004E286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294"/>
        <w:gridCol w:w="5076"/>
        <w:gridCol w:w="609"/>
      </w:tblGrid>
      <w:tr w:rsidR="004E286E" w14:paraId="7FA17B81" w14:textId="77777777" w:rsidTr="0048628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C8BC4E1" w14:textId="77777777" w:rsidR="004E286E" w:rsidRDefault="004E286E" w:rsidP="0048628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6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90CBB3E" w14:textId="1195388C" w:rsidR="004E286E" w:rsidRDefault="00314229" w:rsidP="00486286">
            <w:pPr>
              <w:keepNext/>
              <w:ind w:left="993" w:hanging="993"/>
              <w:jc w:val="center"/>
            </w:pPr>
            <w:r>
              <w:t>Hierarchy of control</w:t>
            </w:r>
          </w:p>
        </w:tc>
        <w:tc>
          <w:tcPr>
            <w:tcW w:w="279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877E249" w14:textId="77777777" w:rsidR="004E286E" w:rsidRDefault="004E286E" w:rsidP="00486286">
            <w:pPr>
              <w:pStyle w:val="TableHeading"/>
              <w:framePr w:hSpace="0" w:wrap="auto" w:vAnchor="margin" w:hAnchor="text" w:yAlign="inline"/>
            </w:pPr>
            <w:r>
              <w:t>Description</w:t>
            </w:r>
          </w:p>
        </w:tc>
        <w:permStart w:id="209186444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A30DD2B" w14:textId="77777777" w:rsidR="004E286E" w:rsidRPr="00533511" w:rsidRDefault="00A3675C" w:rsidP="0048628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927311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86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91864442"/>
          </w:p>
        </w:tc>
      </w:tr>
      <w:tr w:rsidR="004E286E" w14:paraId="51BDA05E" w14:textId="77777777" w:rsidTr="00486286">
        <w:trPr>
          <w:trHeight w:val="187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0C0F9A" w14:textId="77777777" w:rsidR="004E286E" w:rsidRPr="00FE608E" w:rsidRDefault="004E286E" w:rsidP="0048628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F7E01" w14:textId="5C39CE2F" w:rsidR="004E286E" w:rsidRPr="00447473" w:rsidRDefault="00314229" w:rsidP="00EC62AC">
            <w:pPr>
              <w:spacing w:line="276" w:lineRule="auto"/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</w:rPr>
              <w:t>Eliminate the hazard</w:t>
            </w:r>
          </w:p>
        </w:tc>
        <w:tc>
          <w:tcPr>
            <w:tcW w:w="2793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51DE55" w14:textId="1CD418A9" w:rsidR="004E286E" w:rsidRPr="008900CD" w:rsidRDefault="004E286E" w:rsidP="008900CD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2026505525" w:edGrp="everyone"/>
            <w:permEnd w:id="20265055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CB20FE" w14:textId="77777777" w:rsidR="004E286E" w:rsidRDefault="004E286E" w:rsidP="00486286">
            <w:pPr>
              <w:ind w:left="993" w:hanging="993"/>
            </w:pPr>
          </w:p>
        </w:tc>
      </w:tr>
      <w:tr w:rsidR="004E286E" w14:paraId="532B70B7" w14:textId="77777777" w:rsidTr="00486286">
        <w:trPr>
          <w:trHeight w:val="187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2BE05CB" w14:textId="77777777" w:rsidR="004E286E" w:rsidRPr="00FE608E" w:rsidRDefault="004E286E" w:rsidP="0048628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1402B" w14:textId="41F87484" w:rsidR="004E286E" w:rsidRPr="00535212" w:rsidRDefault="00314229" w:rsidP="00EC62AC">
            <w:pPr>
              <w:spacing w:line="276" w:lineRule="auto"/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</w:rPr>
              <w:t>Substitute the hazard</w:t>
            </w:r>
          </w:p>
        </w:tc>
        <w:tc>
          <w:tcPr>
            <w:tcW w:w="2793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37A28B" w14:textId="0FC2BDAD" w:rsidR="004E286E" w:rsidRPr="008900CD" w:rsidRDefault="004E286E" w:rsidP="008900CD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396101829" w:edGrp="everyone"/>
            <w:permEnd w:id="3961018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6357C8" w14:textId="77777777" w:rsidR="004E286E" w:rsidRDefault="004E286E" w:rsidP="00486286">
            <w:pPr>
              <w:ind w:left="993" w:hanging="993"/>
            </w:pPr>
          </w:p>
        </w:tc>
      </w:tr>
      <w:tr w:rsidR="004E286E" w14:paraId="1578D48F" w14:textId="77777777" w:rsidTr="00486286">
        <w:trPr>
          <w:trHeight w:val="187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900D3F" w14:textId="77777777" w:rsidR="004E286E" w:rsidRPr="00FE608E" w:rsidRDefault="004E286E" w:rsidP="0048628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911E3" w14:textId="726B35E6" w:rsidR="004E286E" w:rsidRPr="00535212" w:rsidRDefault="00314229" w:rsidP="00EC62AC">
            <w:pPr>
              <w:spacing w:line="276" w:lineRule="auto"/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</w:rPr>
              <w:t>Isolate the hazard</w:t>
            </w:r>
          </w:p>
        </w:tc>
        <w:tc>
          <w:tcPr>
            <w:tcW w:w="2793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100FCD" w14:textId="3CF344C1" w:rsidR="004E286E" w:rsidRPr="008900CD" w:rsidRDefault="004E286E" w:rsidP="008900CD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205666007" w:edGrp="everyone"/>
            <w:permEnd w:id="2056660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3AF93F" w14:textId="77777777" w:rsidR="004E286E" w:rsidRDefault="004E286E" w:rsidP="00486286">
            <w:pPr>
              <w:ind w:left="993" w:hanging="993"/>
            </w:pPr>
          </w:p>
        </w:tc>
      </w:tr>
      <w:tr w:rsidR="004E286E" w14:paraId="1B0B8B90" w14:textId="77777777" w:rsidTr="00486286">
        <w:trPr>
          <w:trHeight w:val="187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7F305D" w14:textId="77777777" w:rsidR="004E286E" w:rsidRPr="00FE608E" w:rsidRDefault="004E286E" w:rsidP="0048628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F4563" w14:textId="144C1EB5" w:rsidR="004E286E" w:rsidRPr="00535212" w:rsidRDefault="00314229" w:rsidP="00EC62AC">
            <w:pPr>
              <w:spacing w:line="276" w:lineRule="auto"/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</w:rPr>
              <w:t>Control the hazard using engineering means</w:t>
            </w:r>
          </w:p>
        </w:tc>
        <w:tc>
          <w:tcPr>
            <w:tcW w:w="2793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C5CC7E" w14:textId="5BA16EB6" w:rsidR="004E286E" w:rsidRPr="008900CD" w:rsidRDefault="004E286E" w:rsidP="008900CD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303855310" w:edGrp="everyone"/>
            <w:permEnd w:id="13038553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42DC55" w14:textId="77777777" w:rsidR="004E286E" w:rsidRDefault="004E286E" w:rsidP="00486286">
            <w:pPr>
              <w:ind w:left="993" w:hanging="993"/>
            </w:pPr>
          </w:p>
        </w:tc>
      </w:tr>
      <w:tr w:rsidR="004E286E" w14:paraId="4B35F04F" w14:textId="77777777" w:rsidTr="00486286">
        <w:trPr>
          <w:trHeight w:val="187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F5CF42" w14:textId="77777777" w:rsidR="004E286E" w:rsidRPr="00FE608E" w:rsidRDefault="004E286E" w:rsidP="0048628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CD672" w14:textId="2B88ED7C" w:rsidR="004E286E" w:rsidRPr="00535212" w:rsidRDefault="00314229" w:rsidP="00EC62AC">
            <w:pPr>
              <w:spacing w:line="276" w:lineRule="auto"/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</w:rPr>
              <w:t>Control the hazard using administrative means</w:t>
            </w:r>
          </w:p>
        </w:tc>
        <w:tc>
          <w:tcPr>
            <w:tcW w:w="2793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5B811F" w14:textId="5B212AB6" w:rsidR="004E286E" w:rsidRPr="008900CD" w:rsidRDefault="004E286E" w:rsidP="008900CD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375872107" w:edGrp="everyone"/>
            <w:permEnd w:id="13758721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755475" w14:textId="77777777" w:rsidR="004E286E" w:rsidRDefault="004E286E" w:rsidP="00486286">
            <w:pPr>
              <w:ind w:left="993" w:hanging="993"/>
            </w:pPr>
          </w:p>
        </w:tc>
      </w:tr>
      <w:tr w:rsidR="004E286E" w14:paraId="74E86ACF" w14:textId="77777777" w:rsidTr="00486286">
        <w:trPr>
          <w:trHeight w:val="187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F50DE70" w14:textId="77777777" w:rsidR="004E286E" w:rsidRPr="00FE608E" w:rsidRDefault="004E286E" w:rsidP="0048628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2636E" w14:textId="0CA0BE63" w:rsidR="004E286E" w:rsidRPr="00535212" w:rsidRDefault="00314229" w:rsidP="00EC62AC">
            <w:pPr>
              <w:spacing w:line="276" w:lineRule="auto"/>
              <w:jc w:val="center"/>
            </w:pPr>
            <w:r>
              <w:rPr>
                <w:rFonts w:cstheme="minorHAnsi"/>
                <w:color w:val="262626" w:themeColor="text1" w:themeTint="D9"/>
                <w:szCs w:val="24"/>
              </w:rPr>
              <w:t>Provide PPE</w:t>
            </w:r>
          </w:p>
        </w:tc>
        <w:tc>
          <w:tcPr>
            <w:tcW w:w="2793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D2670" w14:textId="227065DB" w:rsidR="004E286E" w:rsidRPr="008900CD" w:rsidRDefault="004E286E" w:rsidP="008900CD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768375827" w:edGrp="everyone"/>
            <w:permEnd w:id="76837582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98685C" w14:textId="77777777" w:rsidR="004E286E" w:rsidRDefault="004E286E" w:rsidP="00486286">
            <w:pPr>
              <w:ind w:left="993" w:hanging="993"/>
            </w:pPr>
          </w:p>
        </w:tc>
      </w:tr>
    </w:tbl>
    <w:p w14:paraId="2A32C90B" w14:textId="6A2E9ABC" w:rsidR="004E67D0" w:rsidRDefault="004E67D0" w:rsidP="004E67D0">
      <w:pPr>
        <w:jc w:val="left"/>
        <w:rPr>
          <w:rFonts w:ascii="Arial" w:hAnsi="Arial"/>
          <w:b/>
        </w:rPr>
      </w:pPr>
    </w:p>
    <w:p w14:paraId="18F303C1" w14:textId="77777777" w:rsidR="00486286" w:rsidRDefault="00486286" w:rsidP="004E67D0">
      <w:pPr>
        <w:jc w:val="left"/>
        <w:rPr>
          <w:rFonts w:ascii="Arial" w:hAnsi="Arial"/>
          <w:b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2CF01DB1" w:rsidR="004E699E" w:rsidRPr="004932A4" w:rsidRDefault="00A3675C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4A35AA">
            <w:rPr>
              <w:szCs w:val="32"/>
            </w:rPr>
            <w:t>CPCCBC4007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24769A78" w:rsidR="004E699E" w:rsidRDefault="00A3675C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4A35AA">
            <w:rPr>
              <w:szCs w:val="32"/>
            </w:rPr>
            <w:t>Plan building and construction work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B602ED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18440636" w:edGrp="everyone"/>
            <w:permEnd w:id="1118440636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10D49B4B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755DF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755DF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755DF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755DF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755DF1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4C2999">
        <w:trPr>
          <w:trHeight w:val="4966"/>
        </w:trPr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755DF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755DF1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755DF1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755DF1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755DF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755DF1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755DF1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417"/>
        <w:gridCol w:w="1559"/>
        <w:gridCol w:w="2521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654F2E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2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654F2E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559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21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466359" w:rsidRPr="004932A4" w14:paraId="33EE888A" w14:textId="77777777" w:rsidTr="00654F2E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794CE1DE" w:rsidR="00466359" w:rsidRPr="00906AB7" w:rsidRDefault="00466359" w:rsidP="00466359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2358FA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1526612948" w:edGrp="everyone"/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013F31AB" w14:textId="059A9261" w:rsidR="00466359" w:rsidRPr="00906AB7" w:rsidRDefault="00A3675C" w:rsidP="00466359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466359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526612948"/>
          </w:p>
        </w:tc>
        <w:permStart w:id="1502441628" w:edGrp="everyone"/>
        <w:tc>
          <w:tcPr>
            <w:tcW w:w="1559" w:type="dxa"/>
            <w:vAlign w:val="center"/>
          </w:tcPr>
          <w:p w14:paraId="2AF6BA6E" w14:textId="77777777" w:rsidR="00466359" w:rsidRPr="00906AB7" w:rsidRDefault="00A3675C" w:rsidP="00466359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66359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502441628"/>
            <w:r w:rsidR="00466359" w:rsidRPr="00D06775">
              <w:rPr>
                <w:rFonts w:ascii="Arial" w:hAnsi="Arial" w:cs="Arial"/>
                <w:sz w:val="28"/>
              </w:rPr>
              <w:t xml:space="preserve"> </w:t>
            </w:r>
            <w:r w:rsidR="00466359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565AE986" w:rsidR="00466359" w:rsidRPr="00A44CB5" w:rsidRDefault="00A3675C" w:rsidP="0046635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87405258" w:edGrp="everyone"/>
                <w:r w:rsidR="00466359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487405258"/>
              </w:sdtContent>
            </w:sdt>
            <w:r w:rsidR="00466359" w:rsidRPr="00D06775">
              <w:rPr>
                <w:rFonts w:ascii="Arial" w:hAnsi="Arial" w:cs="Arial"/>
                <w:sz w:val="28"/>
              </w:rPr>
              <w:t xml:space="preserve"> </w:t>
            </w:r>
            <w:r w:rsidR="00466359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413EA5E3" w14:textId="77777777" w:rsidR="00466359" w:rsidRPr="00A44CB5" w:rsidRDefault="00466359" w:rsidP="0046635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66658185" w:edGrp="everyone"/>
            <w:permEnd w:id="1666658185"/>
          </w:p>
        </w:tc>
        <w:permStart w:id="14556061" w:edGrp="everyone"/>
        <w:tc>
          <w:tcPr>
            <w:tcW w:w="1287" w:type="dxa"/>
            <w:vAlign w:val="center"/>
          </w:tcPr>
          <w:p w14:paraId="70611D39" w14:textId="6462618C" w:rsidR="00466359" w:rsidRPr="00533511" w:rsidRDefault="00A3675C" w:rsidP="00466359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66359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4556061"/>
          </w:p>
        </w:tc>
        <w:permStart w:id="2022461287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727E72F8" w:rsidR="00466359" w:rsidRPr="00533511" w:rsidRDefault="00A3675C" w:rsidP="00466359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66359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022461287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1B28E5" w:rsidRPr="00C92642" w14:paraId="4223DA93" w14:textId="77777777" w:rsidTr="00350C8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F6BB5A1" w14:textId="27E8BF8C" w:rsidR="001B28E5" w:rsidRPr="00DE303D" w:rsidRDefault="001B28E5" w:rsidP="00350C80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1B28E5" w:rsidRPr="00C92642" w14:paraId="40639AE4" w14:textId="77777777" w:rsidTr="00350C8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850141" w14:textId="77777777" w:rsidR="001B28E5" w:rsidRPr="00DE303D" w:rsidRDefault="001B28E5" w:rsidP="00350C80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2D8E223C" w14:textId="77777777" w:rsidR="001B28E5" w:rsidRPr="00DE303D" w:rsidRDefault="001B28E5" w:rsidP="00755DF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40C428F2" w14:textId="77777777" w:rsidR="001B28E5" w:rsidRPr="00DE303D" w:rsidRDefault="001B28E5" w:rsidP="00755DF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466359" w:rsidRPr="00BA4D9F" w14:paraId="6F8E3443" w14:textId="77777777" w:rsidTr="00E0730C">
        <w:trPr>
          <w:trHeight w:val="2155"/>
        </w:trPr>
        <w:tc>
          <w:tcPr>
            <w:tcW w:w="9072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4839E18A" w14:textId="77777777" w:rsidR="00466359" w:rsidRPr="00466359" w:rsidRDefault="00466359" w:rsidP="00466359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994933862" w:edGrp="everyone"/>
            <w:permEnd w:id="994933862"/>
          </w:p>
        </w:tc>
      </w:tr>
    </w:tbl>
    <w:p w14:paraId="76F6A902" w14:textId="77777777" w:rsidR="00BD2F22" w:rsidRDefault="00BD2F22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BA4D9F" w14:paraId="788D9B59" w14:textId="34CD404B" w:rsidTr="00A13EE1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2BDEC85D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 w:rsidR="002358FA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</w:p>
        </w:tc>
      </w:tr>
      <w:tr w:rsidR="00AC0794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0F7E67DE" w14:textId="77777777" w:rsidR="00AC0794" w:rsidRDefault="00A3675C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85728701" w:edGrp="everyone"/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685728701"/>
              </w:sdtContent>
            </w:sdt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45E4E78F" w:rsidR="00AC0794" w:rsidRDefault="00A3675C" w:rsidP="0011416F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69966515" w:edGrp="everyone"/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269966515"/>
              </w:sdtContent>
            </w:sdt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584F56">
              <w:rPr>
                <w:rFonts w:ascii="Arial" w:hAnsi="Arial" w:cs="Arial"/>
                <w:sz w:val="19"/>
                <w:szCs w:val="19"/>
              </w:rPr>
              <w:t>[</w:t>
            </w:r>
            <w:permStart w:id="1205681410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908D0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05681410"/>
              </w:sdtContent>
            </w:sdt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All from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18361523" w:edGrp="everyone"/>
                <w:r w:rsidR="00466359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18361523"/>
              </w:sdtContent>
            </w:sdt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Specific </w:t>
            </w:r>
            <w:r w:rsidR="006C1A6C" w:rsidRPr="002908D0">
              <w:rPr>
                <w:rFonts w:ascii="Arial" w:hAnsi="Arial" w:cs="Arial"/>
                <w:sz w:val="19"/>
                <w:szCs w:val="19"/>
              </w:rPr>
              <w:t>student</w:t>
            </w:r>
            <w:r w:rsidR="006C1A6C">
              <w:rPr>
                <w:rFonts w:ascii="Arial" w:hAnsi="Arial" w:cs="Arial"/>
                <w:sz w:val="19"/>
                <w:szCs w:val="19"/>
              </w:rPr>
              <w:t>s involved</w:t>
            </w:r>
            <w:r w:rsidR="002908D0">
              <w:rPr>
                <w:rFonts w:ascii="Arial" w:hAnsi="Arial" w:cs="Arial"/>
                <w:sz w:val="19"/>
                <w:szCs w:val="19"/>
              </w:rPr>
              <w:t xml:space="preserve"> – </w:t>
            </w:r>
            <w:r w:rsidR="00584F56">
              <w:rPr>
                <w:rFonts w:ascii="Arial" w:hAnsi="Arial" w:cs="Arial"/>
                <w:sz w:val="19"/>
                <w:szCs w:val="19"/>
              </w:rPr>
              <w:t>identify students]</w:t>
            </w:r>
          </w:p>
        </w:tc>
      </w:tr>
      <w:tr w:rsidR="00AC0794" w:rsidRPr="00BA4D9F" w14:paraId="52227B5E" w14:textId="3EB974F1" w:rsidTr="00A13EE1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AC0794" w:rsidRPr="00BD2F22" w:rsidRDefault="0000720C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="00AC0794"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AC0794" w:rsidRPr="00BD2F22" w:rsidRDefault="00795D87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795D87" w:rsidRPr="00BA4D9F" w14:paraId="2835A828" w14:textId="77777777" w:rsidTr="00A13EE1">
        <w:trPr>
          <w:trHeight w:val="79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094049F6" w:rsidR="00795D87" w:rsidRPr="002358FA" w:rsidRDefault="00AC6495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_Ref127789978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C2999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0AC9F7BE" w:rsidR="00795D87" w:rsidRPr="002358FA" w:rsidRDefault="006C1A6C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2358FA">
              <w:rPr>
                <w:rFonts w:ascii="Arial" w:hAnsi="Arial" w:cs="Arial"/>
                <w:sz w:val="19"/>
                <w:szCs w:val="19"/>
              </w:rPr>
              <w:t xml:space="preserve">Specify </w:t>
            </w:r>
            <w:r w:rsidR="00AC6495">
              <w:rPr>
                <w:rFonts w:ascii="Arial" w:hAnsi="Arial" w:cs="Arial"/>
                <w:sz w:val="19"/>
                <w:szCs w:val="19"/>
              </w:rPr>
              <w:t>how subcontractors were determined:</w:t>
            </w:r>
            <w:r w:rsidR="00795D87" w:rsidRPr="002358FA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0D9BAC82" w14:textId="06AC8FF7" w:rsidR="009C22FD" w:rsidRPr="002358FA" w:rsidRDefault="009C22FD" w:rsidP="009C22FD">
            <w:pPr>
              <w:pStyle w:val="38PASBenchmark"/>
            </w:pPr>
            <w:permStart w:id="945691423" w:edGrp="everyone"/>
            <w:permEnd w:id="945691423"/>
          </w:p>
        </w:tc>
      </w:tr>
      <w:tr w:rsidR="00AC6495" w:rsidRPr="00BA4D9F" w14:paraId="5C84C03C" w14:textId="77777777" w:rsidTr="00A13EE1">
        <w:trPr>
          <w:trHeight w:val="85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5BFFB6" w14:textId="08150F55" w:rsidR="00AC6495" w:rsidRDefault="00AC6495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_Ref127789978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C2999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88DC86" w14:textId="72653421" w:rsidR="00AC6495" w:rsidRDefault="00AC6495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(</w:t>
            </w:r>
            <w:r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>
              <w:rPr>
                <w:rFonts w:ascii="Arial" w:hAnsi="Arial" w:cs="Arial"/>
                <w:sz w:val="19"/>
                <w:szCs w:val="19"/>
              </w:rPr>
              <w:t>) how subcontractor availability was determined:</w:t>
            </w:r>
          </w:p>
          <w:permStart w:id="591469550" w:edGrp="everyone"/>
          <w:p w14:paraId="646D9F4A" w14:textId="4C2FC117" w:rsidR="00654F2E" w:rsidRPr="002358FA" w:rsidRDefault="00A3675C" w:rsidP="00AC6495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4031378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6495" w:rsidRPr="002358FA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591469550"/>
            <w:r w:rsidR="00AC6495" w:rsidRPr="002358FA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AC6495">
              <w:rPr>
                <w:rFonts w:ascii="Arial" w:hAnsi="Arial" w:cs="Arial"/>
                <w:sz w:val="19"/>
                <w:szCs w:val="19"/>
              </w:rPr>
              <w:t>Email sent</w:t>
            </w:r>
            <w:r w:rsidR="00AC6495" w:rsidRPr="002358FA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21388395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66629870" w:edGrp="everyone"/>
                <w:r w:rsidR="00AC6495" w:rsidRPr="002358FA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66629870"/>
              </w:sdtContent>
            </w:sdt>
            <w:r w:rsidR="00AC6495" w:rsidRPr="002358FA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AC6495">
              <w:rPr>
                <w:rFonts w:ascii="Arial" w:hAnsi="Arial" w:cs="Arial"/>
                <w:sz w:val="19"/>
                <w:szCs w:val="19"/>
              </w:rPr>
              <w:t>Telephone call</w:t>
            </w:r>
            <w:r w:rsidR="00AC6495" w:rsidRPr="002358FA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3794542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81039117" w:edGrp="everyone"/>
                <w:r w:rsidR="00AC6495" w:rsidRPr="002358FA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81039117"/>
              </w:sdtContent>
            </w:sdt>
            <w:r w:rsidR="00AC6495" w:rsidRPr="002358FA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 w:rsidR="00654F2E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1216106756" w:edGrp="everyone"/>
            <w:permEnd w:id="1216106756"/>
          </w:p>
        </w:tc>
      </w:tr>
      <w:tr w:rsidR="005F534F" w:rsidRPr="00BA4D9F" w14:paraId="64FFA42D" w14:textId="77777777" w:rsidTr="00A13EE1">
        <w:trPr>
          <w:trHeight w:val="85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B8014C" w14:textId="525CE2A7" w:rsidR="005F534F" w:rsidRDefault="005F534F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_Ref127790230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C2999"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AB77B1" w14:textId="59EF287A" w:rsidR="005F534F" w:rsidRPr="002358FA" w:rsidRDefault="005F534F" w:rsidP="005F534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2358FA">
              <w:rPr>
                <w:rFonts w:ascii="Arial" w:hAnsi="Arial" w:cs="Arial"/>
                <w:sz w:val="19"/>
                <w:szCs w:val="19"/>
              </w:rPr>
              <w:t xml:space="preserve">Specify </w:t>
            </w:r>
            <w:r>
              <w:rPr>
                <w:rFonts w:ascii="Arial" w:hAnsi="Arial" w:cs="Arial"/>
                <w:sz w:val="19"/>
                <w:szCs w:val="19"/>
              </w:rPr>
              <w:t>how availability of materials was determined:</w:t>
            </w:r>
            <w:r w:rsidRPr="002358FA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7216852B" w14:textId="2B3AD6F8" w:rsidR="005F534F" w:rsidRDefault="005F534F" w:rsidP="005F534F">
            <w:pPr>
              <w:pStyle w:val="38PASBenchmark"/>
            </w:pPr>
            <w:permStart w:id="441543397" w:edGrp="everyone"/>
            <w:permEnd w:id="441543397"/>
          </w:p>
        </w:tc>
      </w:tr>
      <w:tr w:rsidR="005F534F" w:rsidRPr="00BA4D9F" w14:paraId="5ABEF27A" w14:textId="77777777" w:rsidTr="00654F2E">
        <w:trPr>
          <w:trHeight w:val="112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B3F526" w14:textId="714501E1" w:rsidR="005F534F" w:rsidRDefault="005F534F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_Ref127790378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C2999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B12285" w14:textId="1160BF86" w:rsidR="005F534F" w:rsidRDefault="005F534F" w:rsidP="005F534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Specify </w:t>
            </w:r>
            <w:r w:rsidR="00A13EE1">
              <w:rPr>
                <w:rFonts w:ascii="Arial" w:hAnsi="Arial" w:cs="Arial"/>
                <w:sz w:val="19"/>
                <w:szCs w:val="19"/>
              </w:rPr>
              <w:t xml:space="preserve">location of site and </w:t>
            </w:r>
            <w:r w:rsidRPr="005F534F">
              <w:rPr>
                <w:rFonts w:ascii="Arial" w:hAnsi="Arial" w:cs="Arial"/>
                <w:sz w:val="19"/>
                <w:szCs w:val="19"/>
              </w:rPr>
              <w:t>site access requirements and limitations</w:t>
            </w:r>
            <w:r>
              <w:rPr>
                <w:rFonts w:ascii="Arial" w:hAnsi="Arial" w:cs="Arial"/>
                <w:sz w:val="19"/>
                <w:szCs w:val="19"/>
              </w:rPr>
              <w:t xml:space="preserve"> determined when</w:t>
            </w:r>
            <w:r w:rsidRPr="005F534F">
              <w:rPr>
                <w:rFonts w:ascii="Arial" w:hAnsi="Arial" w:cs="Arial"/>
                <w:sz w:val="19"/>
                <w:szCs w:val="19"/>
              </w:rPr>
              <w:t xml:space="preserve"> organis</w:t>
            </w:r>
            <w:r>
              <w:rPr>
                <w:rFonts w:ascii="Arial" w:hAnsi="Arial" w:cs="Arial"/>
                <w:sz w:val="19"/>
                <w:szCs w:val="19"/>
              </w:rPr>
              <w:t>ing</w:t>
            </w:r>
            <w:r w:rsidRPr="005F534F">
              <w:rPr>
                <w:rFonts w:ascii="Arial" w:hAnsi="Arial" w:cs="Arial"/>
                <w:sz w:val="19"/>
                <w:szCs w:val="19"/>
              </w:rPr>
              <w:t xml:space="preserve"> site entry</w:t>
            </w:r>
            <w:r>
              <w:rPr>
                <w:rFonts w:ascii="Arial" w:hAnsi="Arial" w:cs="Arial"/>
                <w:sz w:val="19"/>
                <w:szCs w:val="19"/>
              </w:rPr>
              <w:t>:</w:t>
            </w:r>
          </w:p>
          <w:p w14:paraId="00D0865B" w14:textId="370458FF" w:rsidR="005F534F" w:rsidRPr="002358FA" w:rsidRDefault="005F534F" w:rsidP="005F534F">
            <w:pPr>
              <w:pStyle w:val="38PASBenchmark"/>
            </w:pPr>
            <w:permStart w:id="1017651870" w:edGrp="everyone"/>
            <w:permEnd w:id="1017651870"/>
          </w:p>
        </w:tc>
      </w:tr>
      <w:tr w:rsidR="005F534F" w:rsidRPr="00BA4D9F" w14:paraId="766F56D4" w14:textId="77777777" w:rsidTr="00A13EE1">
        <w:trPr>
          <w:trHeight w:val="79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D8E4F73" w14:textId="092FFF75" w:rsidR="005F534F" w:rsidRDefault="005F534F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_Ref127790681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C2999"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31247D" w14:textId="77777777" w:rsidR="005F534F" w:rsidRDefault="005F534F" w:rsidP="005F534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commencement date was determined:</w:t>
            </w:r>
          </w:p>
          <w:p w14:paraId="078AE492" w14:textId="54E269B2" w:rsidR="005F534F" w:rsidRDefault="005F534F" w:rsidP="005F534F">
            <w:pPr>
              <w:pStyle w:val="38PASBenchmark"/>
            </w:pPr>
            <w:permStart w:id="1029115148" w:edGrp="everyone"/>
            <w:permEnd w:id="1029115148"/>
          </w:p>
        </w:tc>
      </w:tr>
      <w:tr w:rsidR="005F534F" w:rsidRPr="00BA4D9F" w14:paraId="7A793610" w14:textId="77777777" w:rsidTr="00A13EE1">
        <w:trPr>
          <w:trHeight w:val="79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8630026" w14:textId="5A6EC302" w:rsidR="005F534F" w:rsidRDefault="00952328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_Ref127790767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C2999">
              <w:rPr>
                <w:rFonts w:ascii="Arial" w:hAnsi="Arial" w:cs="Arial"/>
                <w:sz w:val="19"/>
                <w:szCs w:val="19"/>
              </w:rPr>
              <w:t xml:space="preserve">1.1H.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B2A9ED" w14:textId="77777777" w:rsidR="005F534F" w:rsidRDefault="00952328" w:rsidP="005F534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WHS requirements were implemented:</w:t>
            </w:r>
          </w:p>
          <w:p w14:paraId="79097277" w14:textId="52144C3A" w:rsidR="00952328" w:rsidRDefault="00952328" w:rsidP="00952328">
            <w:pPr>
              <w:pStyle w:val="38PASBenchmark"/>
            </w:pPr>
            <w:permStart w:id="315898927" w:edGrp="everyone"/>
            <w:permEnd w:id="315898927"/>
          </w:p>
        </w:tc>
      </w:tr>
      <w:tr w:rsidR="00952328" w:rsidRPr="00BA4D9F" w14:paraId="0590B959" w14:textId="77777777" w:rsidTr="00A13EE1">
        <w:trPr>
          <w:trHeight w:val="79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83B2E2" w14:textId="276CEA7C" w:rsidR="00952328" w:rsidRDefault="00952328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_Ref127791099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C2999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AFDA79" w14:textId="77777777" w:rsidR="00952328" w:rsidRDefault="00952328" w:rsidP="005F534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workplace strategies to be applied to the project:</w:t>
            </w:r>
          </w:p>
          <w:p w14:paraId="2A727F77" w14:textId="30AE95E8" w:rsidR="00952328" w:rsidRDefault="00952328" w:rsidP="00952328">
            <w:pPr>
              <w:pStyle w:val="38PASBenchmark"/>
            </w:pPr>
            <w:permStart w:id="1475113973" w:edGrp="everyone"/>
            <w:permEnd w:id="1475113973"/>
          </w:p>
        </w:tc>
      </w:tr>
      <w:tr w:rsidR="00952328" w:rsidRPr="00BA4D9F" w14:paraId="5296030A" w14:textId="77777777" w:rsidTr="00A13EE1">
        <w:trPr>
          <w:trHeight w:val="79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C2338E4" w14:textId="7C382461" w:rsidR="00952328" w:rsidRDefault="00952328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_Ref127791366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C2999">
              <w:rPr>
                <w:rFonts w:ascii="Arial" w:hAnsi="Arial" w:cs="Arial"/>
                <w:sz w:val="19"/>
                <w:szCs w:val="19"/>
              </w:rPr>
              <w:t xml:space="preserve">1.3E.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="00A13EE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="00A13EE1">
              <w:rPr>
                <w:rFonts w:ascii="Arial" w:hAnsi="Arial" w:cs="Arial"/>
                <w:sz w:val="19"/>
                <w:szCs w:val="19"/>
              </w:rPr>
              <w:instrText xml:space="preserve"> REF _Ref127791473 \r \h </w:instrText>
            </w:r>
            <w:r w:rsidR="00A13EE1">
              <w:rPr>
                <w:rFonts w:ascii="Arial" w:hAnsi="Arial" w:cs="Arial"/>
                <w:sz w:val="19"/>
                <w:szCs w:val="19"/>
              </w:rPr>
            </w:r>
            <w:r w:rsidR="00A13EE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C2999">
              <w:rPr>
                <w:rFonts w:ascii="Arial" w:hAnsi="Arial" w:cs="Arial"/>
                <w:sz w:val="19"/>
                <w:szCs w:val="19"/>
              </w:rPr>
              <w:t xml:space="preserve">1.3F. </w:t>
            </w:r>
            <w:r w:rsidR="00A13EE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2E982A7" w14:textId="77777777" w:rsidR="00952328" w:rsidRDefault="00952328" w:rsidP="005F534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Specify revisions </w:t>
            </w:r>
            <w:r w:rsidR="00A13EE1">
              <w:rPr>
                <w:rFonts w:ascii="Arial" w:hAnsi="Arial" w:cs="Arial"/>
                <w:sz w:val="19"/>
                <w:szCs w:val="19"/>
              </w:rPr>
              <w:t>made and/or contingencies applied during the project:</w:t>
            </w:r>
          </w:p>
          <w:p w14:paraId="0E4A4717" w14:textId="74EDBCFD" w:rsidR="00A13EE1" w:rsidRPr="00466359" w:rsidRDefault="00A13EE1" w:rsidP="00A13EE1">
            <w:pPr>
              <w:pStyle w:val="38PASBenchmark"/>
              <w:rPr>
                <w:vanish w:val="0"/>
              </w:rPr>
            </w:pPr>
            <w:permStart w:id="966080153" w:edGrp="everyone"/>
            <w:permEnd w:id="966080153"/>
          </w:p>
        </w:tc>
      </w:tr>
    </w:tbl>
    <w:p w14:paraId="4FB885F7" w14:textId="0285A4B1" w:rsidR="00DB5E55" w:rsidRDefault="00C76B5E" w:rsidP="002358FA">
      <w:pPr>
        <w:jc w:val="left"/>
        <w:rPr>
          <w:rFonts w:ascii="Arial" w:hAnsi="Arial" w:cs="Arial"/>
          <w:sz w:val="22"/>
          <w:szCs w:val="22"/>
        </w:rPr>
      </w:pPr>
      <w:r w:rsidRPr="007678DC">
        <w:rPr>
          <w:rFonts w:ascii="Arial" w:hAnsi="Arial" w:cs="Arial"/>
          <w:sz w:val="20"/>
        </w:rPr>
        <w:br w:type="page"/>
      </w:r>
    </w:p>
    <w:p w14:paraId="74F82739" w14:textId="43418F13" w:rsidR="00FC083A" w:rsidRPr="00BF7956" w:rsidRDefault="00A3675C" w:rsidP="00FC083A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4A35AA">
            <w:rPr>
              <w:rFonts w:ascii="Arial Black" w:hAnsi="Arial Black"/>
            </w:rPr>
            <w:t>CPCCBC4007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F05B562" w14:textId="3D6D33FB" w:rsidR="00FC083A" w:rsidRPr="00BF7956" w:rsidRDefault="004A35AA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Plan building and construction work</w:t>
          </w:r>
        </w:p>
      </w:sdtContent>
    </w:sdt>
    <w:p w14:paraId="490C5E39" w14:textId="77777777" w:rsidR="00FC083A" w:rsidRDefault="00FC083A" w:rsidP="00FC083A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3B5F7F9A" w14:textId="77777777" w:rsidTr="00710842">
        <w:trPr>
          <w:trHeight w:val="567"/>
          <w:tblHeader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3472A32C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2358FA">
              <w:rPr>
                <w:rFonts w:cs="Arial"/>
                <w:b/>
                <w:sz w:val="28"/>
                <w:szCs w:val="28"/>
              </w:rPr>
              <w:t xml:space="preserve">Practical Task 1 </w:t>
            </w:r>
          </w:p>
        </w:tc>
      </w:tr>
      <w:tr w:rsidR="00FC083A" w:rsidRPr="000559FC" w14:paraId="64EBEA44" w14:textId="77777777" w:rsidTr="00654F2E">
        <w:trPr>
          <w:trHeight w:val="10639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221B34E3" w14:textId="3A621F1E" w:rsidR="008A20BE" w:rsidRDefault="008A20BE" w:rsidP="008A20BE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demonstrate </w:t>
            </w:r>
            <w:r w:rsidRPr="004C5238">
              <w:rPr>
                <w:rFonts w:cs="Arial"/>
                <w:sz w:val="20"/>
              </w:rPr>
              <w:t>the skills and knowledge required</w:t>
            </w:r>
            <w:r w:rsidR="002B1C67">
              <w:rPr>
                <w:rFonts w:cs="Arial"/>
                <w:sz w:val="20"/>
              </w:rPr>
              <w:t xml:space="preserve"> to</w:t>
            </w:r>
            <w:r>
              <w:rPr>
                <w:rFonts w:cs="Arial"/>
                <w:sz w:val="20"/>
              </w:rPr>
              <w:t xml:space="preserve"> </w:t>
            </w:r>
            <w:r w:rsidRPr="008A20BE">
              <w:rPr>
                <w:rFonts w:cs="Arial"/>
                <w:sz w:val="20"/>
              </w:rPr>
              <w:t>plan on-site activities, employ human resources and obtain physical resources</w:t>
            </w:r>
            <w:r>
              <w:rPr>
                <w:rFonts w:cs="Arial"/>
                <w:sz w:val="20"/>
              </w:rPr>
              <w:t xml:space="preserve"> for </w:t>
            </w:r>
            <w:r w:rsidRPr="004C5238">
              <w:rPr>
                <w:rFonts w:cs="Arial"/>
                <w:sz w:val="20"/>
              </w:rPr>
              <w:t>one</w:t>
            </w:r>
            <w:r>
              <w:rPr>
                <w:rFonts w:cs="Arial"/>
                <w:sz w:val="20"/>
              </w:rPr>
              <w:t xml:space="preserve"> (1)</w:t>
            </w:r>
            <w:r w:rsidRPr="004C5238">
              <w:rPr>
                <w:rFonts w:cs="Arial"/>
                <w:sz w:val="20"/>
              </w:rPr>
              <w:t xml:space="preserve"> residential or commercial building and construction project.</w:t>
            </w:r>
            <w:r>
              <w:rPr>
                <w:rFonts w:cs="Arial"/>
                <w:sz w:val="20"/>
              </w:rPr>
              <w:t xml:space="preserve"> The participant must be a contributing part of the team, before and during construction, researching and applying legislated and quality requirements applicable to the project, including:</w:t>
            </w:r>
          </w:p>
          <w:p w14:paraId="2D20B550" w14:textId="01D86C08" w:rsidR="00FC083A" w:rsidRDefault="002B1C67" w:rsidP="002B1C67">
            <w:pPr>
              <w:pStyle w:val="ListParagraph"/>
              <w:numPr>
                <w:ilvl w:val="0"/>
                <w:numId w:val="33"/>
              </w:numPr>
              <w:jc w:val="left"/>
              <w:rPr>
                <w:rFonts w:cs="Arial"/>
                <w:sz w:val="20"/>
              </w:rPr>
            </w:pPr>
            <w:r w:rsidRPr="002B1C67">
              <w:rPr>
                <w:rFonts w:cs="Arial"/>
                <w:sz w:val="20"/>
              </w:rPr>
              <w:t>Identify operational requirements</w:t>
            </w:r>
            <w:r>
              <w:rPr>
                <w:rFonts w:cs="Arial"/>
                <w:sz w:val="20"/>
              </w:rPr>
              <w:t>.</w:t>
            </w:r>
          </w:p>
          <w:p w14:paraId="5208745F" w14:textId="7CABB0E0" w:rsidR="002B1C67" w:rsidRPr="002B1C67" w:rsidRDefault="002B1C67" w:rsidP="002B1C67">
            <w:pPr>
              <w:pStyle w:val="ListParagraph"/>
              <w:numPr>
                <w:ilvl w:val="1"/>
                <w:numId w:val="33"/>
              </w:numPr>
              <w:jc w:val="left"/>
              <w:rPr>
                <w:rFonts w:cs="Arial"/>
                <w:sz w:val="20"/>
              </w:rPr>
            </w:pPr>
            <w:r w:rsidRPr="002B1C67">
              <w:rPr>
                <w:rFonts w:cs="Arial"/>
                <w:sz w:val="20"/>
              </w:rPr>
              <w:t xml:space="preserve">Read contract documentation to </w:t>
            </w:r>
            <w:r w:rsidR="004E0F94">
              <w:rPr>
                <w:rFonts w:cs="Arial"/>
                <w:sz w:val="20"/>
              </w:rPr>
              <w:t>determine if there are</w:t>
            </w:r>
            <w:r w:rsidRPr="002B1C67">
              <w:rPr>
                <w:rFonts w:cs="Arial"/>
                <w:sz w:val="20"/>
              </w:rPr>
              <w:t xml:space="preserve"> any unusual aspects of construction, use of materials or penalties</w:t>
            </w:r>
            <w:r w:rsidR="004E0F94">
              <w:rPr>
                <w:rFonts w:cs="Arial"/>
                <w:sz w:val="20"/>
              </w:rPr>
              <w:t xml:space="preserve"> that apply</w:t>
            </w:r>
            <w:r w:rsidRPr="002B1C67">
              <w:rPr>
                <w:rFonts w:cs="Arial"/>
                <w:sz w:val="20"/>
              </w:rPr>
              <w:t>.</w:t>
            </w:r>
          </w:p>
          <w:p w14:paraId="14D09FF8" w14:textId="7F26E2AD" w:rsidR="002B1C67" w:rsidRPr="002B1C67" w:rsidRDefault="004E0F94" w:rsidP="002B1C67">
            <w:pPr>
              <w:pStyle w:val="ListParagraph"/>
              <w:numPr>
                <w:ilvl w:val="1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Select subcontractors and determine</w:t>
            </w:r>
            <w:r w:rsidR="002B1C67" w:rsidRPr="002B1C67">
              <w:rPr>
                <w:rFonts w:cs="Arial"/>
                <w:sz w:val="20"/>
              </w:rPr>
              <w:t xml:space="preserve"> availability to suit the job requirements.</w:t>
            </w:r>
          </w:p>
          <w:p w14:paraId="746EC38E" w14:textId="2EF9B56F" w:rsidR="002B1C67" w:rsidRPr="002B1C67" w:rsidRDefault="00086F2F" w:rsidP="002B1C67">
            <w:pPr>
              <w:pStyle w:val="ListParagraph"/>
              <w:numPr>
                <w:ilvl w:val="1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Locate supplier records and a</w:t>
            </w:r>
            <w:r w:rsidR="002B1C67" w:rsidRPr="002B1C67">
              <w:rPr>
                <w:rFonts w:cs="Arial"/>
                <w:sz w:val="20"/>
              </w:rPr>
              <w:t>ssess and confirm availability of materials with suppliers.</w:t>
            </w:r>
          </w:p>
          <w:p w14:paraId="218ABE68" w14:textId="4AF0BCFD" w:rsidR="002B1C67" w:rsidRPr="002B1C67" w:rsidRDefault="002B1C67" w:rsidP="002B1C67">
            <w:pPr>
              <w:pStyle w:val="ListParagraph"/>
              <w:numPr>
                <w:ilvl w:val="1"/>
                <w:numId w:val="33"/>
              </w:numPr>
              <w:jc w:val="left"/>
              <w:rPr>
                <w:rFonts w:cs="Arial"/>
                <w:sz w:val="20"/>
              </w:rPr>
            </w:pPr>
            <w:r w:rsidRPr="002B1C67">
              <w:rPr>
                <w:rFonts w:cs="Arial"/>
                <w:sz w:val="20"/>
              </w:rPr>
              <w:t>Identify site access requirements and limitations and organise site entry.</w:t>
            </w:r>
          </w:p>
          <w:p w14:paraId="16FAF45E" w14:textId="77777777" w:rsidR="00086F2F" w:rsidRDefault="002B1C67" w:rsidP="002B1C67">
            <w:pPr>
              <w:pStyle w:val="ListParagraph"/>
              <w:numPr>
                <w:ilvl w:val="1"/>
                <w:numId w:val="33"/>
              </w:numPr>
              <w:jc w:val="left"/>
              <w:rPr>
                <w:rFonts w:cs="Arial"/>
                <w:sz w:val="20"/>
              </w:rPr>
            </w:pPr>
            <w:r w:rsidRPr="002B1C67">
              <w:rPr>
                <w:rFonts w:cs="Arial"/>
                <w:sz w:val="20"/>
              </w:rPr>
              <w:t xml:space="preserve">Determine project commencement date </w:t>
            </w:r>
          </w:p>
          <w:p w14:paraId="3A080C97" w14:textId="78423CBD" w:rsidR="002B1C67" w:rsidRPr="002B1C67" w:rsidRDefault="00086F2F" w:rsidP="002B1C67">
            <w:pPr>
              <w:pStyle w:val="ListParagraph"/>
              <w:numPr>
                <w:ilvl w:val="1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</w:t>
            </w:r>
            <w:r w:rsidR="002B1C67" w:rsidRPr="002B1C67">
              <w:rPr>
                <w:rFonts w:cs="Arial"/>
                <w:sz w:val="20"/>
              </w:rPr>
              <w:t>repare and submit documentation for authorities controlling construction work.</w:t>
            </w:r>
          </w:p>
          <w:p w14:paraId="49844EE7" w14:textId="1B4AF747" w:rsidR="002B1C67" w:rsidRPr="002B1C67" w:rsidRDefault="002B1C67" w:rsidP="002B1C67">
            <w:pPr>
              <w:pStyle w:val="ListParagraph"/>
              <w:numPr>
                <w:ilvl w:val="1"/>
                <w:numId w:val="33"/>
              </w:numPr>
              <w:jc w:val="left"/>
              <w:rPr>
                <w:rFonts w:cs="Arial"/>
                <w:sz w:val="20"/>
              </w:rPr>
            </w:pPr>
            <w:r w:rsidRPr="002B1C67">
              <w:rPr>
                <w:rFonts w:cs="Arial"/>
                <w:sz w:val="20"/>
              </w:rPr>
              <w:t>Implement procedures for accepting and recording site deliveries.</w:t>
            </w:r>
          </w:p>
          <w:p w14:paraId="6AC6CAB4" w14:textId="0F1D9E87" w:rsidR="002B1C67" w:rsidRDefault="002B1C67" w:rsidP="002B1C67">
            <w:pPr>
              <w:pStyle w:val="ListParagraph"/>
              <w:numPr>
                <w:ilvl w:val="1"/>
                <w:numId w:val="33"/>
              </w:numPr>
              <w:jc w:val="left"/>
              <w:rPr>
                <w:rFonts w:cs="Arial"/>
                <w:sz w:val="20"/>
              </w:rPr>
            </w:pPr>
            <w:r w:rsidRPr="002B1C67">
              <w:rPr>
                <w:rFonts w:cs="Arial"/>
                <w:sz w:val="20"/>
              </w:rPr>
              <w:t>Identify and implement relevant work health and safety (WHS) requirements.</w:t>
            </w:r>
          </w:p>
          <w:p w14:paraId="7E576D17" w14:textId="19D2BC3C" w:rsidR="002B1C67" w:rsidRPr="002B1C67" w:rsidRDefault="002B1C67" w:rsidP="002B1C67">
            <w:pPr>
              <w:pStyle w:val="ListParagraph"/>
              <w:numPr>
                <w:ilvl w:val="0"/>
                <w:numId w:val="33"/>
              </w:numPr>
              <w:jc w:val="left"/>
              <w:rPr>
                <w:rFonts w:cs="Arial"/>
                <w:sz w:val="20"/>
              </w:rPr>
            </w:pPr>
            <w:r w:rsidRPr="002B1C67">
              <w:rPr>
                <w:rFonts w:cs="Arial"/>
                <w:sz w:val="20"/>
              </w:rPr>
              <w:t>Plan for construction operations.</w:t>
            </w:r>
          </w:p>
          <w:p w14:paraId="51A22E5A" w14:textId="1E3B1877" w:rsidR="002B1C67" w:rsidRPr="002B1C67" w:rsidRDefault="002B1C67" w:rsidP="002B1C67">
            <w:pPr>
              <w:pStyle w:val="ListParagraph"/>
              <w:numPr>
                <w:ilvl w:val="1"/>
                <w:numId w:val="33"/>
              </w:numPr>
              <w:jc w:val="left"/>
              <w:rPr>
                <w:rFonts w:cs="Arial"/>
                <w:sz w:val="20"/>
              </w:rPr>
            </w:pPr>
            <w:r w:rsidRPr="002B1C67">
              <w:rPr>
                <w:rFonts w:cs="Arial"/>
                <w:sz w:val="20"/>
              </w:rPr>
              <w:t>Identify</w:t>
            </w:r>
            <w:r w:rsidR="00086F2F">
              <w:rPr>
                <w:rFonts w:cs="Arial"/>
                <w:sz w:val="20"/>
              </w:rPr>
              <w:t xml:space="preserve"> workplace</w:t>
            </w:r>
            <w:r w:rsidRPr="002B1C67">
              <w:rPr>
                <w:rFonts w:cs="Arial"/>
                <w:sz w:val="20"/>
              </w:rPr>
              <w:t xml:space="preserve"> strategies for implementing construction operations.</w:t>
            </w:r>
          </w:p>
          <w:p w14:paraId="1E0F2ED5" w14:textId="6CAC0182" w:rsidR="002B1C67" w:rsidRPr="002B1C67" w:rsidRDefault="002B1C67" w:rsidP="002B1C67">
            <w:pPr>
              <w:pStyle w:val="ListParagraph"/>
              <w:numPr>
                <w:ilvl w:val="1"/>
                <w:numId w:val="33"/>
              </w:numPr>
              <w:jc w:val="left"/>
              <w:rPr>
                <w:rFonts w:cs="Arial"/>
                <w:sz w:val="20"/>
              </w:rPr>
            </w:pPr>
            <w:r w:rsidRPr="002B1C67">
              <w:rPr>
                <w:rFonts w:cs="Arial"/>
                <w:sz w:val="20"/>
              </w:rPr>
              <w:t>Review</w:t>
            </w:r>
            <w:r w:rsidR="00086F2F">
              <w:rPr>
                <w:rFonts w:cs="Arial"/>
                <w:sz w:val="20"/>
              </w:rPr>
              <w:t xml:space="preserve"> documented</w:t>
            </w:r>
            <w:r w:rsidRPr="002B1C67">
              <w:rPr>
                <w:rFonts w:cs="Arial"/>
                <w:sz w:val="20"/>
              </w:rPr>
              <w:t xml:space="preserve"> procedures for recording the hire of plant and equipment.</w:t>
            </w:r>
          </w:p>
          <w:p w14:paraId="1E3A382C" w14:textId="77777777" w:rsidR="00086F2F" w:rsidRDefault="002B1C67" w:rsidP="002B1C67">
            <w:pPr>
              <w:pStyle w:val="ListParagraph"/>
              <w:numPr>
                <w:ilvl w:val="1"/>
                <w:numId w:val="33"/>
              </w:numPr>
              <w:jc w:val="left"/>
              <w:rPr>
                <w:rFonts w:cs="Arial"/>
                <w:sz w:val="20"/>
              </w:rPr>
            </w:pPr>
            <w:r w:rsidRPr="002B1C67">
              <w:rPr>
                <w:rFonts w:cs="Arial"/>
                <w:sz w:val="20"/>
              </w:rPr>
              <w:t>Review procedures for the removal of existing services</w:t>
            </w:r>
            <w:r w:rsidR="00086F2F">
              <w:rPr>
                <w:rFonts w:cs="Arial"/>
                <w:sz w:val="20"/>
              </w:rPr>
              <w:t>.</w:t>
            </w:r>
          </w:p>
          <w:p w14:paraId="5AD88611" w14:textId="679DAEDA" w:rsidR="00FC083A" w:rsidRDefault="00086F2F" w:rsidP="002B1C67">
            <w:pPr>
              <w:pStyle w:val="ListParagraph"/>
              <w:numPr>
                <w:ilvl w:val="1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</w:t>
            </w:r>
            <w:r w:rsidR="002B1C67" w:rsidRPr="002B1C67">
              <w:rPr>
                <w:rFonts w:cs="Arial"/>
                <w:sz w:val="20"/>
              </w:rPr>
              <w:t xml:space="preserve"> hazardous materials in accordance with Environment Protection Authority (EPA) requirements.</w:t>
            </w:r>
          </w:p>
          <w:p w14:paraId="119A4805" w14:textId="76F8B633" w:rsidR="002B1C67" w:rsidRDefault="002B1C67" w:rsidP="002B1C67">
            <w:pPr>
              <w:pStyle w:val="ListParagraph"/>
              <w:numPr>
                <w:ilvl w:val="0"/>
                <w:numId w:val="33"/>
              </w:numPr>
              <w:jc w:val="left"/>
              <w:rPr>
                <w:rFonts w:cs="Arial"/>
                <w:sz w:val="20"/>
              </w:rPr>
            </w:pPr>
            <w:r w:rsidRPr="002B1C67">
              <w:rPr>
                <w:rFonts w:cs="Arial"/>
                <w:sz w:val="20"/>
              </w:rPr>
              <w:t>Prepare project schedule.</w:t>
            </w:r>
          </w:p>
          <w:p w14:paraId="3E72B8FD" w14:textId="53FDA350" w:rsidR="00710842" w:rsidRPr="00710842" w:rsidRDefault="00710842" w:rsidP="00710842">
            <w:pPr>
              <w:pStyle w:val="ListParagraph"/>
              <w:numPr>
                <w:ilvl w:val="1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</w:t>
            </w:r>
            <w:r w:rsidRPr="00710842">
              <w:rPr>
                <w:rFonts w:cs="Arial"/>
                <w:sz w:val="20"/>
              </w:rPr>
              <w:t xml:space="preserve">evelop a project schedule </w:t>
            </w:r>
          </w:p>
          <w:p w14:paraId="360AB8AA" w14:textId="351AB919" w:rsidR="002B1C67" w:rsidRPr="002B1C67" w:rsidRDefault="002B1C67" w:rsidP="002B1C67">
            <w:pPr>
              <w:pStyle w:val="ListParagraph"/>
              <w:numPr>
                <w:ilvl w:val="1"/>
                <w:numId w:val="33"/>
              </w:numPr>
              <w:jc w:val="left"/>
              <w:rPr>
                <w:rFonts w:cs="Arial"/>
                <w:sz w:val="20"/>
              </w:rPr>
            </w:pPr>
            <w:r w:rsidRPr="002B1C67">
              <w:rPr>
                <w:rFonts w:cs="Arial"/>
                <w:sz w:val="20"/>
              </w:rPr>
              <w:t>Sequence construction operations</w:t>
            </w:r>
            <w:r w:rsidR="00086F2F">
              <w:rPr>
                <w:rFonts w:cs="Arial"/>
                <w:sz w:val="20"/>
              </w:rPr>
              <w:t xml:space="preserve"> </w:t>
            </w:r>
            <w:r w:rsidR="00710842">
              <w:rPr>
                <w:rFonts w:cs="Arial"/>
                <w:sz w:val="20"/>
              </w:rPr>
              <w:t xml:space="preserve">applying milestones and deliverables </w:t>
            </w:r>
            <w:r w:rsidR="00086F2F">
              <w:rPr>
                <w:rFonts w:cs="Arial"/>
                <w:sz w:val="20"/>
              </w:rPr>
              <w:t>using workplace approved scheduling</w:t>
            </w:r>
            <w:r w:rsidRPr="002B1C67">
              <w:rPr>
                <w:rFonts w:cs="Arial"/>
                <w:sz w:val="20"/>
              </w:rPr>
              <w:t>.</w:t>
            </w:r>
          </w:p>
          <w:p w14:paraId="3BA04D50" w14:textId="4A288738" w:rsidR="002B1C67" w:rsidRPr="002B1C67" w:rsidRDefault="002B1C67" w:rsidP="002B1C67">
            <w:pPr>
              <w:pStyle w:val="ListParagraph"/>
              <w:numPr>
                <w:ilvl w:val="1"/>
                <w:numId w:val="33"/>
              </w:numPr>
              <w:jc w:val="left"/>
              <w:rPr>
                <w:rFonts w:cs="Arial"/>
                <w:sz w:val="20"/>
              </w:rPr>
            </w:pPr>
            <w:r w:rsidRPr="002B1C67">
              <w:rPr>
                <w:rFonts w:cs="Arial"/>
                <w:sz w:val="20"/>
              </w:rPr>
              <w:t>Create project schedule using appropriate</w:t>
            </w:r>
            <w:r w:rsidR="00086F2F">
              <w:rPr>
                <w:rFonts w:cs="Arial"/>
                <w:sz w:val="20"/>
              </w:rPr>
              <w:t xml:space="preserve"> approved</w:t>
            </w:r>
            <w:r w:rsidRPr="002B1C67">
              <w:rPr>
                <w:rFonts w:cs="Arial"/>
                <w:sz w:val="20"/>
              </w:rPr>
              <w:t xml:space="preserve"> technology.</w:t>
            </w:r>
          </w:p>
          <w:p w14:paraId="22264A07" w14:textId="4DF951D7" w:rsidR="00086F2F" w:rsidRDefault="002B1C67" w:rsidP="002B1C67">
            <w:pPr>
              <w:pStyle w:val="ListParagraph"/>
              <w:numPr>
                <w:ilvl w:val="1"/>
                <w:numId w:val="33"/>
              </w:numPr>
              <w:jc w:val="left"/>
              <w:rPr>
                <w:rFonts w:cs="Arial"/>
                <w:sz w:val="20"/>
              </w:rPr>
            </w:pPr>
            <w:r w:rsidRPr="002B1C67">
              <w:rPr>
                <w:rFonts w:cs="Arial"/>
                <w:sz w:val="20"/>
              </w:rPr>
              <w:t>Define critical path of the project</w:t>
            </w:r>
            <w:r w:rsidR="00710842">
              <w:rPr>
                <w:rFonts w:cs="Arial"/>
                <w:sz w:val="20"/>
              </w:rPr>
              <w:t xml:space="preserve"> and timeframes</w:t>
            </w:r>
            <w:r w:rsidR="00086F2F">
              <w:rPr>
                <w:rFonts w:cs="Arial"/>
                <w:sz w:val="20"/>
              </w:rPr>
              <w:t>.</w:t>
            </w:r>
          </w:p>
          <w:p w14:paraId="42F5D755" w14:textId="23CC1B85" w:rsidR="002B1C67" w:rsidRPr="002B1C67" w:rsidRDefault="00086F2F" w:rsidP="002B1C67">
            <w:pPr>
              <w:pStyle w:val="ListParagraph"/>
              <w:numPr>
                <w:ilvl w:val="1"/>
                <w:numId w:val="33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</w:t>
            </w:r>
            <w:r w:rsidR="002B1C67" w:rsidRPr="002B1C67">
              <w:rPr>
                <w:rFonts w:cs="Arial"/>
                <w:sz w:val="20"/>
              </w:rPr>
              <w:t xml:space="preserve">evise </w:t>
            </w:r>
            <w:r>
              <w:rPr>
                <w:rFonts w:cs="Arial"/>
                <w:sz w:val="20"/>
              </w:rPr>
              <w:t xml:space="preserve">schedule and critical path </w:t>
            </w:r>
            <w:r w:rsidR="002B1C67" w:rsidRPr="002B1C67">
              <w:rPr>
                <w:rFonts w:cs="Arial"/>
                <w:sz w:val="20"/>
              </w:rPr>
              <w:t>during the life of the project.</w:t>
            </w:r>
          </w:p>
          <w:p w14:paraId="0C7CAB3F" w14:textId="3B00120B" w:rsidR="002B1C67" w:rsidRDefault="002B1C67" w:rsidP="002B1C67">
            <w:pPr>
              <w:pStyle w:val="ListParagraph"/>
              <w:numPr>
                <w:ilvl w:val="1"/>
                <w:numId w:val="33"/>
              </w:numPr>
              <w:jc w:val="left"/>
              <w:rPr>
                <w:rFonts w:cs="Arial"/>
                <w:sz w:val="20"/>
              </w:rPr>
            </w:pPr>
            <w:r w:rsidRPr="002B1C67">
              <w:rPr>
                <w:rFonts w:cs="Arial"/>
                <w:sz w:val="20"/>
              </w:rPr>
              <w:t>Adjust project timeframes</w:t>
            </w:r>
            <w:r w:rsidR="00710842">
              <w:rPr>
                <w:rFonts w:cs="Arial"/>
                <w:sz w:val="20"/>
              </w:rPr>
              <w:t>, applying contingencies</w:t>
            </w:r>
            <w:r w:rsidRPr="002B1C67">
              <w:rPr>
                <w:rFonts w:cs="Arial"/>
                <w:sz w:val="20"/>
              </w:rPr>
              <w:t xml:space="preserve"> to account for anticipated delays.</w:t>
            </w:r>
          </w:p>
          <w:p w14:paraId="4228991A" w14:textId="05522878" w:rsidR="002B1C67" w:rsidRDefault="0039326B" w:rsidP="002B1C67">
            <w:pPr>
              <w:pStyle w:val="ListParagraph"/>
              <w:numPr>
                <w:ilvl w:val="0"/>
                <w:numId w:val="33"/>
              </w:numPr>
              <w:jc w:val="left"/>
              <w:rPr>
                <w:rFonts w:cs="Arial"/>
                <w:sz w:val="20"/>
              </w:rPr>
            </w:pPr>
            <w:r w:rsidRPr="0039326B">
              <w:rPr>
                <w:rFonts w:cs="Arial"/>
                <w:sz w:val="20"/>
              </w:rPr>
              <w:t>Determine required resources.</w:t>
            </w:r>
          </w:p>
          <w:p w14:paraId="40BDE27E" w14:textId="73725D40" w:rsidR="0039326B" w:rsidRPr="0039326B" w:rsidRDefault="0039326B" w:rsidP="0039326B">
            <w:pPr>
              <w:pStyle w:val="ListParagraph"/>
              <w:numPr>
                <w:ilvl w:val="1"/>
                <w:numId w:val="33"/>
              </w:numPr>
              <w:jc w:val="left"/>
              <w:rPr>
                <w:rFonts w:cs="Arial"/>
                <w:sz w:val="20"/>
              </w:rPr>
            </w:pPr>
            <w:r w:rsidRPr="0039326B">
              <w:rPr>
                <w:rFonts w:cs="Arial"/>
                <w:sz w:val="20"/>
              </w:rPr>
              <w:t>Determine and document temporary services and site accommodation requirements.</w:t>
            </w:r>
          </w:p>
          <w:p w14:paraId="4D40F1B6" w14:textId="31FB75C2" w:rsidR="0039326B" w:rsidRPr="0039326B" w:rsidRDefault="0039326B" w:rsidP="0039326B">
            <w:pPr>
              <w:pStyle w:val="ListParagraph"/>
              <w:numPr>
                <w:ilvl w:val="1"/>
                <w:numId w:val="33"/>
              </w:numPr>
              <w:jc w:val="left"/>
              <w:rPr>
                <w:rFonts w:cs="Arial"/>
                <w:sz w:val="20"/>
              </w:rPr>
            </w:pPr>
            <w:r w:rsidRPr="0039326B">
              <w:rPr>
                <w:rFonts w:cs="Arial"/>
                <w:sz w:val="20"/>
              </w:rPr>
              <w:t xml:space="preserve">Determine and document </w:t>
            </w:r>
            <w:r w:rsidR="00710842">
              <w:rPr>
                <w:rFonts w:cs="Arial"/>
                <w:sz w:val="20"/>
              </w:rPr>
              <w:t xml:space="preserve">delivery of </w:t>
            </w:r>
            <w:r w:rsidRPr="0039326B">
              <w:rPr>
                <w:rFonts w:cs="Arial"/>
                <w:sz w:val="20"/>
              </w:rPr>
              <w:t>materials</w:t>
            </w:r>
            <w:r w:rsidR="00710842">
              <w:rPr>
                <w:rFonts w:cs="Arial"/>
                <w:sz w:val="20"/>
              </w:rPr>
              <w:t xml:space="preserve">, </w:t>
            </w:r>
            <w:r w:rsidRPr="0039326B">
              <w:rPr>
                <w:rFonts w:cs="Arial"/>
                <w:sz w:val="20"/>
              </w:rPr>
              <w:t>plant</w:t>
            </w:r>
            <w:r w:rsidR="00710842">
              <w:rPr>
                <w:rFonts w:cs="Arial"/>
                <w:sz w:val="20"/>
              </w:rPr>
              <w:t xml:space="preserve"> and equipment</w:t>
            </w:r>
            <w:r w:rsidRPr="0039326B">
              <w:rPr>
                <w:rFonts w:cs="Arial"/>
                <w:sz w:val="20"/>
              </w:rPr>
              <w:t xml:space="preserve"> </w:t>
            </w:r>
            <w:r w:rsidR="00710842">
              <w:rPr>
                <w:rFonts w:cs="Arial"/>
                <w:sz w:val="20"/>
              </w:rPr>
              <w:t>documenting</w:t>
            </w:r>
            <w:r w:rsidRPr="0039326B">
              <w:rPr>
                <w:rFonts w:cs="Arial"/>
                <w:sz w:val="20"/>
              </w:rPr>
              <w:t xml:space="preserve"> availability dates according to contract documentation.</w:t>
            </w:r>
          </w:p>
          <w:p w14:paraId="3BE748AE" w14:textId="01D6B774" w:rsidR="0039326B" w:rsidRDefault="0039326B" w:rsidP="0039326B">
            <w:pPr>
              <w:pStyle w:val="ListParagraph"/>
              <w:numPr>
                <w:ilvl w:val="1"/>
                <w:numId w:val="33"/>
              </w:numPr>
              <w:jc w:val="left"/>
              <w:rPr>
                <w:rFonts w:cs="Arial"/>
                <w:sz w:val="20"/>
              </w:rPr>
            </w:pPr>
            <w:r w:rsidRPr="0039326B">
              <w:rPr>
                <w:rFonts w:cs="Arial"/>
                <w:sz w:val="20"/>
              </w:rPr>
              <w:t>Determine and document on-site labour</w:t>
            </w:r>
            <w:r w:rsidR="00710842">
              <w:rPr>
                <w:rFonts w:cs="Arial"/>
                <w:sz w:val="20"/>
              </w:rPr>
              <w:t xml:space="preserve"> and contractor</w:t>
            </w:r>
            <w:r w:rsidRPr="0039326B">
              <w:rPr>
                <w:rFonts w:cs="Arial"/>
                <w:sz w:val="20"/>
              </w:rPr>
              <w:t xml:space="preserve"> </w:t>
            </w:r>
            <w:r w:rsidR="00710842">
              <w:rPr>
                <w:rFonts w:cs="Arial"/>
                <w:sz w:val="20"/>
              </w:rPr>
              <w:t xml:space="preserve">commencement dates and </w:t>
            </w:r>
            <w:r w:rsidRPr="0039326B">
              <w:rPr>
                <w:rFonts w:cs="Arial"/>
                <w:sz w:val="20"/>
              </w:rPr>
              <w:t>requirements according to contract documentation.</w:t>
            </w:r>
          </w:p>
          <w:p w14:paraId="18544E23" w14:textId="5F3D6CD4" w:rsidR="0039326B" w:rsidRDefault="0039326B" w:rsidP="0039326B">
            <w:pPr>
              <w:pStyle w:val="ListParagraph"/>
              <w:numPr>
                <w:ilvl w:val="0"/>
                <w:numId w:val="33"/>
              </w:numPr>
              <w:jc w:val="left"/>
              <w:rPr>
                <w:rFonts w:cs="Arial"/>
                <w:sz w:val="20"/>
              </w:rPr>
            </w:pPr>
            <w:r w:rsidRPr="0039326B">
              <w:rPr>
                <w:rFonts w:cs="Arial"/>
                <w:sz w:val="20"/>
              </w:rPr>
              <w:t>Prepare and submit condition reports.</w:t>
            </w:r>
          </w:p>
          <w:p w14:paraId="56492A54" w14:textId="282FF9A9" w:rsidR="0039326B" w:rsidRPr="0039326B" w:rsidRDefault="0039326B" w:rsidP="0039326B">
            <w:pPr>
              <w:pStyle w:val="ListParagraph"/>
              <w:numPr>
                <w:ilvl w:val="1"/>
                <w:numId w:val="33"/>
              </w:numPr>
              <w:jc w:val="left"/>
              <w:rPr>
                <w:rFonts w:cs="Arial"/>
                <w:sz w:val="20"/>
              </w:rPr>
            </w:pPr>
            <w:r w:rsidRPr="0039326B">
              <w:rPr>
                <w:rFonts w:cs="Arial"/>
                <w:sz w:val="20"/>
              </w:rPr>
              <w:t>Negotiate access</w:t>
            </w:r>
            <w:r w:rsidR="00710842">
              <w:rPr>
                <w:rFonts w:cs="Arial"/>
                <w:sz w:val="20"/>
              </w:rPr>
              <w:t xml:space="preserve"> with adjoining properties</w:t>
            </w:r>
            <w:r w:rsidRPr="0039326B">
              <w:rPr>
                <w:rFonts w:cs="Arial"/>
                <w:sz w:val="20"/>
              </w:rPr>
              <w:t xml:space="preserve"> to inspect condition of external structure and internal</w:t>
            </w:r>
            <w:r w:rsidR="00710842">
              <w:rPr>
                <w:rFonts w:cs="Arial"/>
                <w:sz w:val="20"/>
              </w:rPr>
              <w:t xml:space="preserve"> finishings</w:t>
            </w:r>
            <w:r w:rsidRPr="0039326B">
              <w:rPr>
                <w:rFonts w:cs="Arial"/>
                <w:sz w:val="20"/>
              </w:rPr>
              <w:t>.</w:t>
            </w:r>
          </w:p>
          <w:p w14:paraId="34D116AE" w14:textId="2D856D8A" w:rsidR="0039326B" w:rsidRPr="0039326B" w:rsidRDefault="0039326B" w:rsidP="0039326B">
            <w:pPr>
              <w:pStyle w:val="ListParagraph"/>
              <w:numPr>
                <w:ilvl w:val="1"/>
                <w:numId w:val="33"/>
              </w:numPr>
              <w:jc w:val="left"/>
              <w:rPr>
                <w:rFonts w:cs="Arial"/>
                <w:sz w:val="20"/>
              </w:rPr>
            </w:pPr>
            <w:r w:rsidRPr="0039326B">
              <w:rPr>
                <w:rFonts w:cs="Arial"/>
                <w:sz w:val="20"/>
              </w:rPr>
              <w:t>Compile and complete reports on the condition of existing buildings and structures on adjacent site boundaries.</w:t>
            </w:r>
          </w:p>
          <w:p w14:paraId="5284D8D5" w14:textId="441BC66B" w:rsidR="0039326B" w:rsidRDefault="0039326B" w:rsidP="0039326B">
            <w:pPr>
              <w:pStyle w:val="ListParagraph"/>
              <w:numPr>
                <w:ilvl w:val="1"/>
                <w:numId w:val="33"/>
              </w:numPr>
              <w:jc w:val="left"/>
              <w:rPr>
                <w:rFonts w:cs="Arial"/>
                <w:sz w:val="20"/>
              </w:rPr>
            </w:pPr>
            <w:r w:rsidRPr="0039326B">
              <w:rPr>
                <w:rFonts w:cs="Arial"/>
                <w:sz w:val="20"/>
              </w:rPr>
              <w:t>Forward copies of condition reports to the owners of adjacent buildings prior to commencing construction.</w:t>
            </w:r>
          </w:p>
          <w:p w14:paraId="7897E10B" w14:textId="77777777" w:rsidR="0039326B" w:rsidRPr="0039326B" w:rsidRDefault="0039326B" w:rsidP="0039326B">
            <w:pPr>
              <w:jc w:val="left"/>
              <w:rPr>
                <w:rFonts w:cs="Arial"/>
                <w:sz w:val="20"/>
              </w:rPr>
            </w:pPr>
          </w:p>
          <w:p w14:paraId="3F9C295F" w14:textId="5A7BCABF" w:rsidR="00041FA8" w:rsidRPr="0047390E" w:rsidRDefault="00FC083A" w:rsidP="00041FA8">
            <w:pPr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t xml:space="preserve">These tasks may be simulated or real. The </w:t>
            </w:r>
            <w:r w:rsidR="00750D30">
              <w:rPr>
                <w:rFonts w:cs="Arial"/>
                <w:sz w:val="20"/>
              </w:rPr>
              <w:t>Participant</w:t>
            </w:r>
            <w:r w:rsidRPr="00FC083A">
              <w:rPr>
                <w:rFonts w:cs="Arial"/>
                <w:sz w:val="20"/>
              </w:rPr>
              <w:t xml:space="preserve"> is to gather evidence of how they have completed each component of the Practical Task, which is to be submitted with this Practical Assessment sheet.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>
              <w:rPr>
                <w:rFonts w:cs="Arial"/>
                <w:sz w:val="20"/>
              </w:rPr>
              <w:t>P</w:t>
            </w:r>
            <w:r w:rsidRPr="00FC083A">
              <w:rPr>
                <w:rFonts w:cs="Arial"/>
                <w:sz w:val="20"/>
              </w:rPr>
              <w:t>articipant</w:t>
            </w:r>
            <w:r w:rsidR="00041FA8">
              <w:rPr>
                <w:rFonts w:cs="Arial"/>
                <w:sz w:val="20"/>
              </w:rPr>
              <w:t xml:space="preserve"> (on the Observer Comments, overleaf)</w:t>
            </w:r>
            <w:r w:rsidRPr="00FC083A">
              <w:rPr>
                <w:rFonts w:cs="Arial"/>
                <w:sz w:val="20"/>
              </w:rPr>
              <w:t xml:space="preserve">. The </w:t>
            </w:r>
            <w:r w:rsidR="00BE45C9">
              <w:rPr>
                <w:rFonts w:cs="Arial"/>
                <w:sz w:val="20"/>
              </w:rPr>
              <w:t>A</w:t>
            </w:r>
            <w:r w:rsidRPr="00FC083A">
              <w:rPr>
                <w:rFonts w:cs="Arial"/>
                <w:sz w:val="20"/>
              </w:rPr>
              <w:t xml:space="preserve">ssessor is to verify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>bserver’s comments</w:t>
            </w:r>
            <w:r w:rsidR="00041FA8">
              <w:rPr>
                <w:rFonts w:cs="Arial"/>
                <w:sz w:val="20"/>
              </w:rPr>
              <w:t>, noting their findings</w:t>
            </w:r>
            <w:r w:rsidRPr="00FC083A">
              <w:rPr>
                <w:rFonts w:cs="Arial"/>
                <w:sz w:val="20"/>
              </w:rPr>
              <w:t xml:space="preserve"> in the Assessor Comments </w:t>
            </w:r>
            <w:r w:rsidR="00041FA8">
              <w:rPr>
                <w:rFonts w:cs="Arial"/>
                <w:sz w:val="20"/>
              </w:rPr>
              <w:t>(on the back of the Practical Assessment cover page) and provide the assessment outcome</w:t>
            </w:r>
            <w:r w:rsidR="00041FA8"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1E5E0621" w14:textId="77777777" w:rsidTr="00654F2E">
        <w:trPr>
          <w:trHeight w:val="1077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871ADA" w14:textId="77777777" w:rsidR="00FC083A" w:rsidRDefault="00FC083A" w:rsidP="00654F2E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5F1E0977" w14:textId="55D33BDB" w:rsidR="00FC083A" w:rsidRPr="000861CC" w:rsidRDefault="00710842" w:rsidP="00654F2E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Construction site; </w:t>
            </w:r>
            <w:r w:rsidR="0039326B">
              <w:rPr>
                <w:rFonts w:cs="Arial"/>
                <w:sz w:val="20"/>
              </w:rPr>
              <w:t>A</w:t>
            </w:r>
            <w:r w:rsidR="0039326B" w:rsidRPr="0039326B">
              <w:rPr>
                <w:rFonts w:cs="Arial"/>
                <w:sz w:val="20"/>
              </w:rPr>
              <w:t>ccess to: current relevant government legislation</w:t>
            </w:r>
            <w:r w:rsidR="0039326B">
              <w:rPr>
                <w:rFonts w:cs="Arial"/>
                <w:sz w:val="20"/>
              </w:rPr>
              <w:t xml:space="preserve">; </w:t>
            </w:r>
            <w:r w:rsidR="0039326B" w:rsidRPr="0039326B">
              <w:rPr>
                <w:rFonts w:cs="Arial"/>
                <w:sz w:val="20"/>
              </w:rPr>
              <w:t>current relevant building and construction codes and standards</w:t>
            </w:r>
            <w:r w:rsidR="0039326B">
              <w:rPr>
                <w:rFonts w:cs="Arial"/>
                <w:sz w:val="20"/>
              </w:rPr>
              <w:t xml:space="preserve">; </w:t>
            </w:r>
            <w:r w:rsidR="0039326B" w:rsidRPr="0039326B">
              <w:rPr>
                <w:rFonts w:cs="Arial"/>
                <w:sz w:val="20"/>
              </w:rPr>
              <w:t>construction drawings, site plans and specifications</w:t>
            </w:r>
            <w:r w:rsidR="0039326B">
              <w:rPr>
                <w:rFonts w:cs="Arial"/>
                <w:sz w:val="20"/>
              </w:rPr>
              <w:t xml:space="preserve">; </w:t>
            </w:r>
            <w:r>
              <w:rPr>
                <w:rFonts w:cs="Arial"/>
                <w:sz w:val="20"/>
              </w:rPr>
              <w:t>workplace</w:t>
            </w:r>
            <w:r w:rsidR="0039326B" w:rsidRPr="0039326B">
              <w:rPr>
                <w:rFonts w:cs="Arial"/>
                <w:sz w:val="20"/>
              </w:rPr>
              <w:t xml:space="preserve"> policies, procedures and quality documentation</w:t>
            </w:r>
            <w:r w:rsidR="0039326B">
              <w:rPr>
                <w:rFonts w:cs="Arial"/>
                <w:sz w:val="20"/>
              </w:rPr>
              <w:t xml:space="preserve">; </w:t>
            </w:r>
            <w:r w:rsidR="0039326B" w:rsidRPr="0039326B">
              <w:rPr>
                <w:rFonts w:cs="Arial"/>
                <w:sz w:val="20"/>
              </w:rPr>
              <w:t>digital devices, applications and software to create project schedules and documentation.</w:t>
            </w:r>
          </w:p>
        </w:tc>
      </w:tr>
      <w:tr w:rsidR="00FC083A" w:rsidRPr="00683908" w14:paraId="4E8228A8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5C0F65">
            <w:pPr>
              <w:keepNext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lastRenderedPageBreak/>
              <w:t>Observer details</w:t>
            </w:r>
          </w:p>
        </w:tc>
      </w:tr>
      <w:tr w:rsidR="00387875" w:rsidRPr="00683908" w14:paraId="18151E20" w14:textId="77777777" w:rsidTr="00A80ACC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40E8B9E7" w:rsidR="00387875" w:rsidRPr="00696855" w:rsidRDefault="00387875" w:rsidP="00387875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77777777" w:rsidR="00387875" w:rsidRPr="00DE6B06" w:rsidRDefault="00387875" w:rsidP="00387875">
            <w:pPr>
              <w:jc w:val="left"/>
              <w:rPr>
                <w:rFonts w:ascii="Arial" w:hAnsi="Arial" w:cs="Arial"/>
                <w:sz w:val="22"/>
              </w:rPr>
            </w:pPr>
            <w:permStart w:id="478019797" w:edGrp="everyone"/>
            <w:permEnd w:id="478019797"/>
          </w:p>
        </w:tc>
      </w:tr>
      <w:tr w:rsidR="00387875" w:rsidRPr="00683908" w14:paraId="47E71B4B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55468150" w14:textId="77777777" w:rsidR="00387875" w:rsidRDefault="00387875" w:rsidP="00387875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0CDBB22E" w:rsidR="00387875" w:rsidRPr="00696855" w:rsidRDefault="00387875" w:rsidP="00387875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77777777" w:rsidR="00387875" w:rsidRPr="00DE6B06" w:rsidRDefault="00387875" w:rsidP="00387875">
            <w:pPr>
              <w:jc w:val="left"/>
              <w:rPr>
                <w:rFonts w:ascii="Arial" w:hAnsi="Arial" w:cs="Arial"/>
                <w:sz w:val="22"/>
              </w:rPr>
            </w:pPr>
            <w:permStart w:id="22371777" w:edGrp="everyone"/>
            <w:permEnd w:id="22371777"/>
          </w:p>
        </w:tc>
      </w:tr>
      <w:tr w:rsidR="00387875" w:rsidRPr="00683908" w14:paraId="637AD768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762BD4C2" w:rsidR="00387875" w:rsidRDefault="00387875" w:rsidP="00387875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77777777" w:rsidR="00387875" w:rsidRPr="00DE6B06" w:rsidRDefault="00387875" w:rsidP="00387875">
            <w:pPr>
              <w:jc w:val="left"/>
              <w:rPr>
                <w:rFonts w:ascii="Arial" w:hAnsi="Arial" w:cs="Arial"/>
                <w:sz w:val="22"/>
              </w:rPr>
            </w:pPr>
            <w:permStart w:id="412635181" w:edGrp="everyone"/>
            <w:permEnd w:id="412635181"/>
          </w:p>
        </w:tc>
      </w:tr>
      <w:tr w:rsidR="00387875" w:rsidRPr="00683908" w14:paraId="1BEE3403" w14:textId="77777777" w:rsidTr="00817F5D">
        <w:trPr>
          <w:trHeight w:val="850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7AA6A524" w14:textId="0500C5E1" w:rsidR="00387875" w:rsidRPr="00696855" w:rsidRDefault="00387875" w:rsidP="00387875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150772369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048728312"/>
            <w:showingPlcHdr/>
            <w:picture/>
          </w:sdtPr>
          <w:sdtEndPr/>
          <w:sdtContent>
            <w:tc>
              <w:tcPr>
                <w:tcW w:w="6474" w:type="dxa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6BDDFF53" w:rsidR="00387875" w:rsidRPr="00DE6B06" w:rsidRDefault="00387875" w:rsidP="00387875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2373CE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3E9902B9" wp14:editId="0F0A3885">
                      <wp:extent cx="3913549" cy="360000"/>
                      <wp:effectExtent l="0" t="0" r="0" b="2540"/>
                      <wp:docPr id="698657934" name="Picture 69865793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07723699" w:displacedByCustomXml="prev"/>
      </w:tr>
      <w:tr w:rsidR="00387875" w:rsidRPr="00683908" w14:paraId="6BD19315" w14:textId="77777777" w:rsidTr="00817F5D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C4E107D" w14:textId="70639140" w:rsidR="00387875" w:rsidRPr="00696855" w:rsidRDefault="00387875" w:rsidP="00387875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1008088775" w:edGrp="everyone"/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79DB4421" w14:textId="47343C7E" w:rsidR="00387875" w:rsidRPr="00DE6B06" w:rsidRDefault="00A3675C" w:rsidP="00387875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790589695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387875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008088775"/>
          </w:p>
        </w:tc>
      </w:tr>
    </w:tbl>
    <w:p w14:paraId="521FB641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1"/>
      </w:tblGrid>
      <w:tr w:rsidR="002358FA" w:rsidRPr="00683908" w14:paraId="387DBEB9" w14:textId="77777777" w:rsidTr="002358FA">
        <w:trPr>
          <w:trHeight w:val="722"/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62047873" w14:textId="4870D474" w:rsidR="002358FA" w:rsidRPr="0019760F" w:rsidRDefault="002358FA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608DBC4D" w14:textId="77777777" w:rsidR="002358FA" w:rsidRPr="00696855" w:rsidRDefault="002358FA" w:rsidP="00A80ACC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FC083A" w:rsidRPr="00696855" w14:paraId="47954F60" w14:textId="77777777" w:rsidTr="002358FA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9FC855E" w14:textId="2E01DA2C" w:rsidR="00FC083A" w:rsidRPr="005A68BC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39326B" w:rsidRPr="0039326B">
              <w:rPr>
                <w:rFonts w:cs="Arial"/>
                <w:b/>
                <w:sz w:val="20"/>
              </w:rPr>
              <w:t>Identify operational requirements</w:t>
            </w:r>
          </w:p>
        </w:tc>
      </w:tr>
      <w:tr w:rsidR="00387875" w:rsidRPr="00696855" w14:paraId="65B19E1E" w14:textId="77777777" w:rsidTr="00BC757F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612EE37" w14:textId="7589CE24" w:rsidR="00387875" w:rsidRPr="00931795" w:rsidRDefault="00387875" w:rsidP="00387875">
            <w:pPr>
              <w:pStyle w:val="331PASListTask1"/>
              <w:jc w:val="left"/>
            </w:pPr>
            <w:bookmarkStart w:id="20" w:name="_Ref127794709"/>
            <w:r w:rsidRPr="000960D5">
              <w:t>Read contract documentation to determine unusual aspects, use of materials or penalties</w:t>
            </w:r>
            <w:r>
              <w:t>.</w:t>
            </w:r>
            <w:bookmarkEnd w:id="20"/>
            <w:r w:rsidRPr="000960D5">
              <w:t xml:space="preserve"> </w:t>
            </w:r>
          </w:p>
        </w:tc>
        <w:permStart w:id="1076778791" w:edGrp="everyone" w:displacedByCustomXml="next"/>
        <w:sdt>
          <w:sdtPr>
            <w:rPr>
              <w:rFonts w:cs="Arial"/>
              <w:sz w:val="36"/>
              <w:szCs w:val="36"/>
            </w:rPr>
            <w:id w:val="1125636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5F4993BD" w14:textId="71CC61B2" w:rsidR="00387875" w:rsidRPr="004E1BC5" w:rsidRDefault="00387875" w:rsidP="0038787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76778791" w:displacedByCustomXml="prev"/>
      </w:tr>
      <w:tr w:rsidR="00387875" w:rsidRPr="00696855" w14:paraId="3EBDCDF5" w14:textId="77777777" w:rsidTr="00BC757F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A0BD0B8" w14:textId="6D3E42BF" w:rsidR="00387875" w:rsidRPr="00931795" w:rsidRDefault="00387875" w:rsidP="00387875">
            <w:pPr>
              <w:pStyle w:val="331PASListTask1"/>
              <w:jc w:val="left"/>
            </w:pPr>
            <w:bookmarkStart w:id="21" w:name="_Ref127789978"/>
            <w:r w:rsidRPr="000960D5">
              <w:t>Select subcontractors and determine availability to suit the job requirements.</w:t>
            </w:r>
            <w:bookmarkEnd w:id="21"/>
          </w:p>
        </w:tc>
        <w:permStart w:id="1946962124" w:edGrp="everyone" w:displacedByCustomXml="next"/>
        <w:sdt>
          <w:sdtPr>
            <w:rPr>
              <w:rFonts w:cs="Arial"/>
              <w:sz w:val="36"/>
              <w:szCs w:val="36"/>
            </w:rPr>
            <w:id w:val="-14809942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62530B4B" w14:textId="3840E681" w:rsidR="00387875" w:rsidRPr="004E1BC5" w:rsidRDefault="00387875" w:rsidP="0038787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46962124" w:displacedByCustomXml="prev"/>
      </w:tr>
      <w:tr w:rsidR="00387875" w:rsidRPr="00696855" w14:paraId="65FE346C" w14:textId="77777777" w:rsidTr="00BC757F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4EA3C3B" w14:textId="08939133" w:rsidR="00387875" w:rsidRPr="00931795" w:rsidRDefault="00387875" w:rsidP="00387875">
            <w:pPr>
              <w:pStyle w:val="331PASListTask1"/>
              <w:jc w:val="left"/>
            </w:pPr>
            <w:bookmarkStart w:id="22" w:name="_Ref127790230"/>
            <w:r w:rsidRPr="000960D5">
              <w:t>Locate supplier records and assess and confirm availability of materials with suppliers.</w:t>
            </w:r>
            <w:bookmarkEnd w:id="22"/>
          </w:p>
        </w:tc>
        <w:permStart w:id="1800088791" w:edGrp="everyone" w:displacedByCustomXml="next"/>
        <w:sdt>
          <w:sdtPr>
            <w:rPr>
              <w:rFonts w:cs="Arial"/>
              <w:sz w:val="36"/>
              <w:szCs w:val="36"/>
            </w:rPr>
            <w:id w:val="-907147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19156CDE" w14:textId="7487A383" w:rsidR="00387875" w:rsidRPr="004E1BC5" w:rsidRDefault="00387875" w:rsidP="0038787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00088791" w:displacedByCustomXml="prev"/>
      </w:tr>
      <w:tr w:rsidR="00387875" w:rsidRPr="00696855" w14:paraId="45C2CB2F" w14:textId="77777777" w:rsidTr="00BC757F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6BBD727" w14:textId="20361617" w:rsidR="00387875" w:rsidRPr="00931795" w:rsidRDefault="00387875" w:rsidP="00387875">
            <w:pPr>
              <w:pStyle w:val="331PASListTask1"/>
              <w:jc w:val="left"/>
            </w:pPr>
            <w:bookmarkStart w:id="23" w:name="_Ref127790378"/>
            <w:r w:rsidRPr="000960D5">
              <w:t>Identify site access requirements and limitations and organise site entry.</w:t>
            </w:r>
            <w:bookmarkEnd w:id="23"/>
          </w:p>
        </w:tc>
        <w:permStart w:id="2085834623" w:edGrp="everyone" w:displacedByCustomXml="next"/>
        <w:sdt>
          <w:sdtPr>
            <w:rPr>
              <w:rFonts w:cs="Arial"/>
              <w:sz w:val="36"/>
              <w:szCs w:val="36"/>
            </w:rPr>
            <w:id w:val="6239735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5F39C18B" w14:textId="4E0F40AA" w:rsidR="00387875" w:rsidRPr="004E1BC5" w:rsidRDefault="00387875" w:rsidP="0038787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85834623" w:displacedByCustomXml="prev"/>
      </w:tr>
      <w:tr w:rsidR="00387875" w:rsidRPr="00696855" w14:paraId="7B1FC3DF" w14:textId="77777777" w:rsidTr="00BC757F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CF9B42C" w14:textId="55FA2B8C" w:rsidR="00387875" w:rsidRPr="00931795" w:rsidRDefault="00387875" w:rsidP="00387875">
            <w:pPr>
              <w:pStyle w:val="331PASListTask1"/>
              <w:jc w:val="left"/>
            </w:pPr>
            <w:bookmarkStart w:id="24" w:name="_Ref127790681"/>
            <w:r w:rsidRPr="000960D5">
              <w:t>Determine project commencement date</w:t>
            </w:r>
            <w:bookmarkEnd w:id="24"/>
            <w:r w:rsidRPr="000960D5">
              <w:t xml:space="preserve"> </w:t>
            </w:r>
          </w:p>
        </w:tc>
        <w:permStart w:id="2124942439" w:edGrp="everyone" w:displacedByCustomXml="next"/>
        <w:sdt>
          <w:sdtPr>
            <w:rPr>
              <w:rFonts w:cs="Arial"/>
              <w:sz w:val="36"/>
              <w:szCs w:val="36"/>
            </w:rPr>
            <w:id w:val="1952509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7281DD9D" w14:textId="4B563E77" w:rsidR="00387875" w:rsidRPr="004E1BC5" w:rsidRDefault="00387875" w:rsidP="0038787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24942439" w:displacedByCustomXml="prev"/>
      </w:tr>
      <w:tr w:rsidR="00387875" w:rsidRPr="00696855" w14:paraId="20CCEDB3" w14:textId="77777777" w:rsidTr="00BC757F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E5DBB9D" w14:textId="37639A89" w:rsidR="00387875" w:rsidRPr="00931795" w:rsidRDefault="00387875" w:rsidP="00387875">
            <w:pPr>
              <w:pStyle w:val="331PASListTask1"/>
              <w:jc w:val="left"/>
            </w:pPr>
            <w:bookmarkStart w:id="25" w:name="_Ref127794745"/>
            <w:r w:rsidRPr="000960D5">
              <w:t>Prepare and submit documentation for authorities controlling construction work.</w:t>
            </w:r>
            <w:r>
              <w:t xml:space="preserve"> </w:t>
            </w:r>
            <w:r>
              <w:br/>
              <w:t>(</w:t>
            </w:r>
            <w:r w:rsidRPr="005F534F">
              <w:rPr>
                <w:i/>
                <w:iCs/>
              </w:rPr>
              <w:t>attach copy</w:t>
            </w:r>
            <w:r>
              <w:rPr>
                <w:i/>
                <w:iCs/>
              </w:rPr>
              <w:t xml:space="preserve">/screenshot </w:t>
            </w:r>
            <w:r w:rsidRPr="005F534F">
              <w:rPr>
                <w:i/>
                <w:iCs/>
              </w:rPr>
              <w:t xml:space="preserve"> as evidence)</w:t>
            </w:r>
            <w:bookmarkEnd w:id="25"/>
          </w:p>
        </w:tc>
        <w:permStart w:id="506025222" w:edGrp="everyone" w:displacedByCustomXml="next"/>
        <w:sdt>
          <w:sdtPr>
            <w:rPr>
              <w:rFonts w:cs="Arial"/>
              <w:sz w:val="36"/>
              <w:szCs w:val="36"/>
            </w:rPr>
            <w:id w:val="-19243209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7CF36740" w14:textId="523E4657" w:rsidR="00387875" w:rsidRPr="004E1BC5" w:rsidRDefault="00387875" w:rsidP="0038787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06025222" w:displacedByCustomXml="prev"/>
      </w:tr>
      <w:tr w:rsidR="00387875" w:rsidRPr="00696855" w14:paraId="64AEF3A1" w14:textId="77777777" w:rsidTr="00BC757F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0C7B1C8" w14:textId="3DB97AAB" w:rsidR="00387875" w:rsidRPr="00931795" w:rsidRDefault="00387875" w:rsidP="00387875">
            <w:pPr>
              <w:pStyle w:val="331PASListTask1"/>
              <w:jc w:val="left"/>
            </w:pPr>
            <w:bookmarkStart w:id="26" w:name="_Ref127794754"/>
            <w:r w:rsidRPr="000960D5">
              <w:t>Implement procedures for accepting and recording site deliveries.</w:t>
            </w:r>
            <w:r>
              <w:t xml:space="preserve"> </w:t>
            </w:r>
            <w:r>
              <w:br/>
            </w:r>
            <w:r w:rsidRPr="005F534F">
              <w:rPr>
                <w:i/>
                <w:iCs/>
              </w:rPr>
              <w:t>(attach copy as evidence)</w:t>
            </w:r>
            <w:bookmarkEnd w:id="26"/>
          </w:p>
        </w:tc>
        <w:permStart w:id="1419649961" w:edGrp="everyone" w:displacedByCustomXml="next"/>
        <w:sdt>
          <w:sdtPr>
            <w:rPr>
              <w:rFonts w:cs="Arial"/>
              <w:sz w:val="36"/>
              <w:szCs w:val="36"/>
            </w:rPr>
            <w:id w:val="19499679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37FC49FB" w14:textId="6F896A33" w:rsidR="00387875" w:rsidRPr="004E1BC5" w:rsidRDefault="00387875" w:rsidP="0038787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19649961" w:displacedByCustomXml="prev"/>
      </w:tr>
      <w:tr w:rsidR="00387875" w:rsidRPr="00696855" w14:paraId="2EF54375" w14:textId="77777777" w:rsidTr="00BC757F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292FA90" w14:textId="48519BA5" w:rsidR="00387875" w:rsidRPr="00931795" w:rsidRDefault="00387875" w:rsidP="00387875">
            <w:pPr>
              <w:pStyle w:val="331PASListTask1"/>
              <w:jc w:val="left"/>
            </w:pPr>
            <w:bookmarkStart w:id="27" w:name="_Ref127790767"/>
            <w:r w:rsidRPr="000960D5">
              <w:t>Identify and implement relevant work health and safety (WHS) requirements.</w:t>
            </w:r>
            <w:bookmarkEnd w:id="27"/>
          </w:p>
        </w:tc>
        <w:permStart w:id="903241094" w:edGrp="everyone" w:displacedByCustomXml="next"/>
        <w:sdt>
          <w:sdtPr>
            <w:rPr>
              <w:rFonts w:cs="Arial"/>
              <w:sz w:val="36"/>
              <w:szCs w:val="36"/>
            </w:rPr>
            <w:id w:val="1924287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2BA30F86" w14:textId="0D39F438" w:rsidR="00387875" w:rsidRPr="004E1BC5" w:rsidRDefault="00387875" w:rsidP="0038787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03241094" w:displacedByCustomXml="prev"/>
      </w:tr>
      <w:tr w:rsidR="00FC083A" w:rsidRPr="00696855" w14:paraId="6209610F" w14:textId="77777777" w:rsidTr="002358FA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1229A0C5" w14:textId="092F8464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39326B" w:rsidRPr="0039326B">
              <w:rPr>
                <w:rFonts w:cs="Arial"/>
                <w:b/>
                <w:sz w:val="20"/>
              </w:rPr>
              <w:t>Plan for construction operations</w:t>
            </w:r>
          </w:p>
        </w:tc>
      </w:tr>
      <w:tr w:rsidR="00387875" w:rsidRPr="00696855" w14:paraId="60E3723C" w14:textId="77777777" w:rsidTr="0065119D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CDD5ED5" w14:textId="76DF273E" w:rsidR="00387875" w:rsidRPr="00931795" w:rsidRDefault="00387875" w:rsidP="00387875">
            <w:pPr>
              <w:pStyle w:val="332PASListTask1"/>
            </w:pPr>
            <w:bookmarkStart w:id="28" w:name="_Ref127791099"/>
            <w:r w:rsidRPr="004F273F">
              <w:t>Identify workplace strategies for implementing construction operations.</w:t>
            </w:r>
            <w:bookmarkEnd w:id="28"/>
          </w:p>
        </w:tc>
        <w:permStart w:id="1075673761" w:edGrp="everyone" w:displacedByCustomXml="next"/>
        <w:sdt>
          <w:sdtPr>
            <w:rPr>
              <w:rFonts w:cs="Arial"/>
              <w:sz w:val="36"/>
              <w:szCs w:val="36"/>
            </w:rPr>
            <w:id w:val="-4344421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738BD7CF" w14:textId="69F71479" w:rsidR="00387875" w:rsidRPr="004E1BC5" w:rsidRDefault="00387875" w:rsidP="0038787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75673761" w:displacedByCustomXml="prev"/>
      </w:tr>
      <w:tr w:rsidR="00387875" w:rsidRPr="00696855" w14:paraId="5BF09A6C" w14:textId="77777777" w:rsidTr="0065119D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384B6AA" w14:textId="0896CA6E" w:rsidR="00387875" w:rsidRPr="00931795" w:rsidRDefault="00387875" w:rsidP="00387875">
            <w:pPr>
              <w:pStyle w:val="332PASListTask1"/>
            </w:pPr>
            <w:bookmarkStart w:id="29" w:name="_Ref127794777"/>
            <w:r w:rsidRPr="004F273F">
              <w:t>Review documented procedures for recording the hire of plant and equipment.</w:t>
            </w:r>
            <w:r>
              <w:t xml:space="preserve"> </w:t>
            </w:r>
            <w:r>
              <w:br/>
            </w:r>
            <w:r w:rsidRPr="00952328">
              <w:rPr>
                <w:i/>
                <w:iCs/>
              </w:rPr>
              <w:t>(attach copy as evidence)</w:t>
            </w:r>
            <w:bookmarkEnd w:id="29"/>
          </w:p>
        </w:tc>
        <w:permStart w:id="486491864" w:edGrp="everyone" w:displacedByCustomXml="next"/>
        <w:sdt>
          <w:sdtPr>
            <w:rPr>
              <w:rFonts w:cs="Arial"/>
              <w:sz w:val="36"/>
              <w:szCs w:val="36"/>
            </w:rPr>
            <w:id w:val="11581147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056056DA" w14:textId="29DBFFED" w:rsidR="00387875" w:rsidRPr="004E1BC5" w:rsidRDefault="00387875" w:rsidP="0038787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86491864" w:displacedByCustomXml="prev"/>
      </w:tr>
      <w:tr w:rsidR="00387875" w:rsidRPr="00696855" w14:paraId="7854F013" w14:textId="77777777" w:rsidTr="0065119D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0A24F0D" w14:textId="6D8B7759" w:rsidR="00387875" w:rsidRPr="00931795" w:rsidRDefault="00387875" w:rsidP="00387875">
            <w:pPr>
              <w:pStyle w:val="332PASListTask1"/>
            </w:pPr>
            <w:bookmarkStart w:id="30" w:name="_Ref127794785"/>
            <w:r w:rsidRPr="004F273F">
              <w:t>Review procedures for the</w:t>
            </w:r>
            <w:r>
              <w:t xml:space="preserve"> protection/</w:t>
            </w:r>
            <w:r w:rsidRPr="004F273F">
              <w:t xml:space="preserve"> removal of existing services.</w:t>
            </w:r>
            <w:r w:rsidRPr="00952328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br/>
            </w:r>
            <w:r w:rsidRPr="00952328">
              <w:rPr>
                <w:i/>
                <w:iCs/>
              </w:rPr>
              <w:t>(attach copy as evidence)</w:t>
            </w:r>
            <w:bookmarkEnd w:id="30"/>
          </w:p>
        </w:tc>
        <w:permStart w:id="819754996" w:edGrp="everyone" w:displacedByCustomXml="next"/>
        <w:sdt>
          <w:sdtPr>
            <w:rPr>
              <w:rFonts w:cs="Arial"/>
              <w:sz w:val="36"/>
              <w:szCs w:val="36"/>
            </w:rPr>
            <w:id w:val="-3471825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3DBF64BD" w14:textId="25B933B4" w:rsidR="00387875" w:rsidRPr="004E1BC5" w:rsidRDefault="00387875" w:rsidP="0038787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19754996" w:displacedByCustomXml="prev"/>
      </w:tr>
      <w:tr w:rsidR="00387875" w:rsidRPr="00696855" w14:paraId="4975A12E" w14:textId="77777777" w:rsidTr="0065119D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3F0E4D2" w14:textId="79738876" w:rsidR="00387875" w:rsidRPr="00931795" w:rsidRDefault="00387875" w:rsidP="00387875">
            <w:pPr>
              <w:pStyle w:val="332PASListTask1"/>
            </w:pPr>
            <w:bookmarkStart w:id="31" w:name="_Ref127794788"/>
            <w:r w:rsidRPr="004F273F">
              <w:t xml:space="preserve">Review </w:t>
            </w:r>
            <w:r>
              <w:t xml:space="preserve">site requirements for </w:t>
            </w:r>
            <w:r w:rsidRPr="004F273F">
              <w:t>hazardous materials</w:t>
            </w:r>
            <w:r>
              <w:t xml:space="preserve"> handling and disposal</w:t>
            </w:r>
            <w:r w:rsidRPr="004F273F">
              <w:t xml:space="preserve"> in accordance with Environment Protection Authority (EPA) requirements.</w:t>
            </w:r>
            <w:r w:rsidRPr="00952328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br/>
            </w:r>
            <w:r w:rsidRPr="00952328">
              <w:rPr>
                <w:i/>
                <w:iCs/>
              </w:rPr>
              <w:t>(attach copy</w:t>
            </w:r>
            <w:r>
              <w:rPr>
                <w:i/>
                <w:iCs/>
              </w:rPr>
              <w:t xml:space="preserve"> of waste management document</w:t>
            </w:r>
            <w:r w:rsidRPr="00952328">
              <w:rPr>
                <w:i/>
                <w:iCs/>
              </w:rPr>
              <w:t xml:space="preserve"> as evidence)</w:t>
            </w:r>
            <w:bookmarkEnd w:id="31"/>
          </w:p>
        </w:tc>
        <w:permStart w:id="706301604" w:edGrp="everyone" w:displacedByCustomXml="next"/>
        <w:sdt>
          <w:sdtPr>
            <w:rPr>
              <w:rFonts w:cs="Arial"/>
              <w:sz w:val="36"/>
              <w:szCs w:val="36"/>
            </w:rPr>
            <w:id w:val="-17111089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3B871D23" w14:textId="3582B95D" w:rsidR="00387875" w:rsidRPr="004E1BC5" w:rsidRDefault="00387875" w:rsidP="0038787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06301604" w:displacedByCustomXml="prev"/>
      </w:tr>
      <w:tr w:rsidR="00FC083A" w:rsidRPr="00696855" w14:paraId="60958CD7" w14:textId="77777777" w:rsidTr="002358FA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B4AD335" w14:textId="7481F24A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39326B" w:rsidRPr="0039326B">
              <w:rPr>
                <w:rFonts w:cs="Arial"/>
                <w:b/>
                <w:sz w:val="20"/>
              </w:rPr>
              <w:t>Prepare project schedule</w:t>
            </w:r>
          </w:p>
        </w:tc>
      </w:tr>
      <w:tr w:rsidR="00387875" w:rsidRPr="00696855" w14:paraId="688A7305" w14:textId="77777777" w:rsidTr="00741FCD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4490638" w14:textId="5F618526" w:rsidR="00387875" w:rsidRPr="00931795" w:rsidRDefault="00387875" w:rsidP="00387875">
            <w:pPr>
              <w:pStyle w:val="333PASListTask1"/>
            </w:pPr>
            <w:bookmarkStart w:id="32" w:name="_Ref127794798"/>
            <w:r w:rsidRPr="005F2E97">
              <w:t xml:space="preserve">Develop a project schedule </w:t>
            </w:r>
            <w:r w:rsidRPr="00952328">
              <w:rPr>
                <w:i/>
                <w:iCs/>
              </w:rPr>
              <w:t>(attach copy as evidence)</w:t>
            </w:r>
            <w:bookmarkEnd w:id="32"/>
          </w:p>
        </w:tc>
        <w:permStart w:id="1328102018" w:edGrp="everyone" w:displacedByCustomXml="next"/>
        <w:sdt>
          <w:sdtPr>
            <w:rPr>
              <w:rFonts w:cs="Arial"/>
              <w:sz w:val="36"/>
              <w:szCs w:val="36"/>
            </w:rPr>
            <w:id w:val="10935173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608084AF" w14:textId="1DE45F93" w:rsidR="00387875" w:rsidRPr="004E1BC5" w:rsidRDefault="00387875" w:rsidP="0038787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28102018" w:displacedByCustomXml="prev"/>
      </w:tr>
      <w:tr w:rsidR="00387875" w:rsidRPr="00696855" w14:paraId="50303B58" w14:textId="77777777" w:rsidTr="00741FCD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26B82D3" w14:textId="085D08C6" w:rsidR="00387875" w:rsidRPr="00931795" w:rsidRDefault="00387875" w:rsidP="00387875">
            <w:pPr>
              <w:pStyle w:val="333PASListTask1"/>
            </w:pPr>
            <w:bookmarkStart w:id="33" w:name="_Ref127794801"/>
            <w:r w:rsidRPr="005F2E97">
              <w:t>Sequence construction operations applying milestones and deliverables using workplace approved scheduling.</w:t>
            </w:r>
            <w:bookmarkEnd w:id="33"/>
          </w:p>
        </w:tc>
        <w:permStart w:id="305487154" w:edGrp="everyone" w:displacedByCustomXml="next"/>
        <w:sdt>
          <w:sdtPr>
            <w:rPr>
              <w:rFonts w:cs="Arial"/>
              <w:sz w:val="36"/>
              <w:szCs w:val="36"/>
            </w:rPr>
            <w:id w:val="13669539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1186A3BC" w14:textId="306B7C09" w:rsidR="00387875" w:rsidRPr="004E1BC5" w:rsidRDefault="00387875" w:rsidP="0038787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05487154" w:displacedByCustomXml="prev"/>
      </w:tr>
      <w:tr w:rsidR="00387875" w:rsidRPr="00696855" w14:paraId="66B82C01" w14:textId="77777777" w:rsidTr="00741FCD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4BE931D" w14:textId="7426489A" w:rsidR="00387875" w:rsidRPr="00931795" w:rsidRDefault="00387875" w:rsidP="00387875">
            <w:pPr>
              <w:pStyle w:val="333PASListTask1"/>
            </w:pPr>
            <w:bookmarkStart w:id="34" w:name="_Ref127794809"/>
            <w:r w:rsidRPr="005F2E97">
              <w:t>Create project schedule using appropriate approved technology.</w:t>
            </w:r>
            <w:bookmarkEnd w:id="34"/>
          </w:p>
        </w:tc>
        <w:permStart w:id="1841899137" w:edGrp="everyone" w:displacedByCustomXml="next"/>
        <w:sdt>
          <w:sdtPr>
            <w:rPr>
              <w:rFonts w:cs="Arial"/>
              <w:sz w:val="36"/>
              <w:szCs w:val="36"/>
            </w:rPr>
            <w:id w:val="4840540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2E1E97F4" w14:textId="03F3D751" w:rsidR="00387875" w:rsidRPr="004E1BC5" w:rsidRDefault="00387875" w:rsidP="0038787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41899137" w:displacedByCustomXml="prev"/>
      </w:tr>
      <w:tr w:rsidR="00387875" w:rsidRPr="00696855" w14:paraId="3F7EF81F" w14:textId="77777777" w:rsidTr="00466359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561701D" w14:textId="7BBC3061" w:rsidR="00387875" w:rsidRPr="00931795" w:rsidRDefault="00387875" w:rsidP="00387875">
            <w:pPr>
              <w:pStyle w:val="333PASListTask1"/>
            </w:pPr>
            <w:bookmarkStart w:id="35" w:name="_Ref127794815"/>
            <w:r w:rsidRPr="005F2E97">
              <w:t>Define critical path of the project and timeframes.</w:t>
            </w:r>
            <w:bookmarkEnd w:id="35"/>
          </w:p>
        </w:tc>
        <w:permStart w:id="1230860764" w:edGrp="everyone" w:displacedByCustomXml="next"/>
        <w:sdt>
          <w:sdtPr>
            <w:rPr>
              <w:rFonts w:cs="Arial"/>
              <w:sz w:val="36"/>
              <w:szCs w:val="36"/>
            </w:rPr>
            <w:id w:val="20331451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6616FDDF" w14:textId="42A90E0E" w:rsidR="00387875" w:rsidRPr="004E1BC5" w:rsidRDefault="00387875" w:rsidP="0038787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30860764" w:displacedByCustomXml="prev"/>
      </w:tr>
      <w:tr w:rsidR="00387875" w:rsidRPr="00696855" w14:paraId="44D4F0C7" w14:textId="77777777" w:rsidTr="00466359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auto"/>
            </w:tcBorders>
          </w:tcPr>
          <w:p w14:paraId="4292C430" w14:textId="7D9903ED" w:rsidR="00387875" w:rsidRPr="00931795" w:rsidRDefault="00387875" w:rsidP="00387875">
            <w:pPr>
              <w:pStyle w:val="333PASListTask1"/>
            </w:pPr>
            <w:bookmarkStart w:id="36" w:name="_Ref127791366"/>
            <w:r w:rsidRPr="005F2E97">
              <w:t>Revise schedule and critical path during the life of the project.</w:t>
            </w:r>
            <w:bookmarkEnd w:id="36"/>
          </w:p>
        </w:tc>
        <w:permStart w:id="563093686" w:edGrp="everyone" w:displacedByCustomXml="next"/>
        <w:sdt>
          <w:sdtPr>
            <w:rPr>
              <w:rFonts w:cs="Arial"/>
              <w:sz w:val="36"/>
              <w:szCs w:val="36"/>
            </w:rPr>
            <w:id w:val="-7197481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12" w:space="0" w:color="auto"/>
                  <w:right w:val="single" w:sz="12" w:space="0" w:color="000000"/>
                </w:tcBorders>
                <w:vAlign w:val="center"/>
              </w:tcPr>
              <w:p w14:paraId="137D3131" w14:textId="4F375D9E" w:rsidR="00387875" w:rsidRPr="004E1BC5" w:rsidRDefault="00387875" w:rsidP="0038787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63093686" w:displacedByCustomXml="prev"/>
      </w:tr>
      <w:tr w:rsidR="00387875" w:rsidRPr="00696855" w14:paraId="444C5F4B" w14:textId="77777777" w:rsidTr="00466359">
        <w:trPr>
          <w:trHeight w:val="25"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</w:tcPr>
          <w:p w14:paraId="3825E32D" w14:textId="7238A3B0" w:rsidR="00387875" w:rsidRPr="00931795" w:rsidRDefault="00387875" w:rsidP="00387875">
            <w:pPr>
              <w:pStyle w:val="333PASListTask1"/>
            </w:pPr>
            <w:bookmarkStart w:id="37" w:name="_Ref127791473"/>
            <w:r w:rsidRPr="005F2E97">
              <w:lastRenderedPageBreak/>
              <w:t>Adjust project timeframes, applying contingencies to account for anticipated delays.</w:t>
            </w:r>
            <w:bookmarkEnd w:id="37"/>
          </w:p>
        </w:tc>
        <w:permStart w:id="769679857" w:edGrp="everyone" w:displacedByCustomXml="next"/>
        <w:sdt>
          <w:sdtPr>
            <w:rPr>
              <w:rFonts w:cs="Arial"/>
              <w:sz w:val="36"/>
              <w:szCs w:val="36"/>
            </w:rPr>
            <w:id w:val="8744259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top w:val="single" w:sz="12" w:space="0" w:color="auto"/>
                  <w:right w:val="single" w:sz="12" w:space="0" w:color="000000"/>
                </w:tcBorders>
                <w:vAlign w:val="center"/>
              </w:tcPr>
              <w:p w14:paraId="208909DE" w14:textId="2B135B02" w:rsidR="00387875" w:rsidRPr="004E1BC5" w:rsidRDefault="00387875" w:rsidP="0038787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69679857" w:displacedByCustomXml="prev"/>
      </w:tr>
      <w:tr w:rsidR="00FC083A" w:rsidRPr="00696855" w14:paraId="5F76313C" w14:textId="77777777" w:rsidTr="002358FA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2A60D272" w14:textId="24D6D3A4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4 </w:t>
            </w:r>
            <w:r w:rsidR="0039326B" w:rsidRPr="0039326B">
              <w:rPr>
                <w:rFonts w:cs="Arial"/>
                <w:b/>
                <w:sz w:val="20"/>
              </w:rPr>
              <w:t>Determine required resources</w:t>
            </w:r>
          </w:p>
        </w:tc>
      </w:tr>
      <w:tr w:rsidR="00387875" w:rsidRPr="00696855" w14:paraId="3C482F5B" w14:textId="77777777" w:rsidTr="000B5949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44BB21F" w14:textId="3B98A157" w:rsidR="00387875" w:rsidRPr="00931795" w:rsidRDefault="00387875" w:rsidP="00387875">
            <w:pPr>
              <w:pStyle w:val="334PASListTask1"/>
              <w:jc w:val="left"/>
            </w:pPr>
            <w:bookmarkStart w:id="38" w:name="_Ref127794849"/>
            <w:r w:rsidRPr="00551963">
              <w:t>Determine and document temporary services and site accommodation requirements.</w:t>
            </w:r>
            <w:r>
              <w:t xml:space="preserve"> </w:t>
            </w:r>
            <w:r w:rsidRPr="00A13EE1">
              <w:rPr>
                <w:i/>
                <w:iCs/>
              </w:rPr>
              <w:t>(attach copy as evidence)</w:t>
            </w:r>
            <w:bookmarkEnd w:id="38"/>
          </w:p>
        </w:tc>
        <w:permStart w:id="802950375" w:edGrp="everyone" w:displacedByCustomXml="next"/>
        <w:sdt>
          <w:sdtPr>
            <w:rPr>
              <w:rFonts w:cs="Arial"/>
              <w:sz w:val="36"/>
              <w:szCs w:val="36"/>
            </w:rPr>
            <w:id w:val="7188561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76FD3B9B" w14:textId="59126FE9" w:rsidR="00387875" w:rsidRPr="004E1BC5" w:rsidRDefault="00387875" w:rsidP="0038787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02950375" w:displacedByCustomXml="prev"/>
      </w:tr>
      <w:tr w:rsidR="00387875" w:rsidRPr="00696855" w14:paraId="5965B982" w14:textId="77777777" w:rsidTr="000B5949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384D9B23" w14:textId="76BB25E4" w:rsidR="00387875" w:rsidRPr="00931795" w:rsidRDefault="00387875" w:rsidP="00387875">
            <w:pPr>
              <w:pStyle w:val="334PASListTask1"/>
              <w:jc w:val="left"/>
            </w:pPr>
            <w:bookmarkStart w:id="39" w:name="_Ref127794854"/>
            <w:r w:rsidRPr="00551963">
              <w:t>Determine and document delivery of materials, plant and equipment documenting availability dates according to contract documentation.</w:t>
            </w:r>
            <w:r>
              <w:t xml:space="preserve"> </w:t>
            </w:r>
            <w:r w:rsidRPr="00A13EE1">
              <w:t>(attach copy as evidence)</w:t>
            </w:r>
            <w:bookmarkEnd w:id="39"/>
          </w:p>
        </w:tc>
        <w:permStart w:id="1876177755" w:edGrp="everyone" w:displacedByCustomXml="next"/>
        <w:sdt>
          <w:sdtPr>
            <w:rPr>
              <w:rFonts w:cs="Arial"/>
              <w:sz w:val="36"/>
              <w:szCs w:val="36"/>
            </w:rPr>
            <w:id w:val="-19228620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144568D5" w14:textId="669E8F08" w:rsidR="00387875" w:rsidRPr="004E1BC5" w:rsidRDefault="00387875" w:rsidP="0038787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76177755" w:displacedByCustomXml="prev"/>
      </w:tr>
      <w:tr w:rsidR="00387875" w:rsidRPr="00696855" w14:paraId="6650A610" w14:textId="77777777" w:rsidTr="002F3CCB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67B15471" w14:textId="51E61AC4" w:rsidR="00387875" w:rsidRPr="00931795" w:rsidRDefault="00387875" w:rsidP="00387875">
            <w:pPr>
              <w:pStyle w:val="334PASListTask1"/>
              <w:jc w:val="left"/>
            </w:pPr>
            <w:bookmarkStart w:id="40" w:name="_Ref127794859"/>
            <w:r w:rsidRPr="00551963">
              <w:t>Determine and document on-site labour and contractor commencement dates and requirements according to contract documentation.</w:t>
            </w:r>
            <w:r>
              <w:t xml:space="preserve"> </w:t>
            </w:r>
            <w:r w:rsidRPr="00A13EE1">
              <w:t>(attach copy as evidence)</w:t>
            </w:r>
            <w:bookmarkEnd w:id="40"/>
          </w:p>
        </w:tc>
        <w:permStart w:id="1519676385" w:edGrp="everyone" w:displacedByCustomXml="next"/>
        <w:sdt>
          <w:sdtPr>
            <w:rPr>
              <w:rFonts w:cs="Arial"/>
              <w:sz w:val="36"/>
              <w:szCs w:val="36"/>
            </w:rPr>
            <w:id w:val="-1957031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4" w:space="0" w:color="auto"/>
                  <w:right w:val="single" w:sz="12" w:space="0" w:color="000000"/>
                </w:tcBorders>
                <w:vAlign w:val="center"/>
              </w:tcPr>
              <w:p w14:paraId="19016A1D" w14:textId="331A5CEF" w:rsidR="00387875" w:rsidRPr="004E1BC5" w:rsidRDefault="00387875" w:rsidP="0038787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19676385" w:displacedByCustomXml="prev"/>
      </w:tr>
      <w:tr w:rsidR="0039326B" w:rsidRPr="00696855" w14:paraId="7E1343A3" w14:textId="77777777" w:rsidTr="002F3CCB">
        <w:trPr>
          <w:trHeight w:val="25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12" w:space="0" w:color="000000"/>
              <w:right w:val="single" w:sz="12" w:space="0" w:color="000000"/>
            </w:tcBorders>
            <w:shd w:val="clear" w:color="auto" w:fill="F2F2F2"/>
          </w:tcPr>
          <w:p w14:paraId="1B53EF62" w14:textId="4DC6A6F2" w:rsidR="0039326B" w:rsidRPr="0039326B" w:rsidRDefault="0039326B" w:rsidP="00EC62AC">
            <w:pPr>
              <w:keepNext/>
              <w:jc w:val="center"/>
              <w:rPr>
                <w:rFonts w:cs="Arial"/>
                <w:b/>
                <w:bCs/>
                <w:sz w:val="20"/>
              </w:rPr>
            </w:pPr>
            <w:r w:rsidRPr="0039326B">
              <w:rPr>
                <w:rFonts w:cs="Arial"/>
                <w:b/>
                <w:bCs/>
                <w:sz w:val="20"/>
              </w:rPr>
              <w:t>5. Prepare and submit condition reports</w:t>
            </w:r>
          </w:p>
        </w:tc>
      </w:tr>
      <w:tr w:rsidR="00387875" w:rsidRPr="00696855" w14:paraId="2F36D570" w14:textId="77777777" w:rsidTr="004D1F89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EB2135B" w14:textId="28CFC9F1" w:rsidR="00387875" w:rsidRPr="00931795" w:rsidRDefault="00387875" w:rsidP="00387875">
            <w:pPr>
              <w:pStyle w:val="335PASListTask1"/>
              <w:jc w:val="left"/>
            </w:pPr>
            <w:bookmarkStart w:id="41" w:name="_Ref127794866"/>
            <w:r w:rsidRPr="00D82F88">
              <w:t>Negotiate access with adjoining properties to inspect condition of external structure and internal finishings.</w:t>
            </w:r>
            <w:bookmarkEnd w:id="41"/>
          </w:p>
        </w:tc>
        <w:permStart w:id="112068210" w:edGrp="everyone" w:displacedByCustomXml="next"/>
        <w:sdt>
          <w:sdtPr>
            <w:rPr>
              <w:rFonts w:cs="Arial"/>
              <w:sz w:val="36"/>
              <w:szCs w:val="36"/>
            </w:rPr>
            <w:id w:val="1713066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009D579D" w14:textId="629E3485" w:rsidR="00387875" w:rsidRPr="004E1BC5" w:rsidRDefault="00387875" w:rsidP="0038787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2068210" w:displacedByCustomXml="prev"/>
      </w:tr>
      <w:tr w:rsidR="00387875" w:rsidRPr="00696855" w14:paraId="3673AB11" w14:textId="77777777" w:rsidTr="004D1F89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65A6F464" w14:textId="76D0815B" w:rsidR="00387875" w:rsidRPr="00931795" w:rsidRDefault="00387875" w:rsidP="00387875">
            <w:pPr>
              <w:pStyle w:val="335PASListTask1"/>
              <w:jc w:val="left"/>
            </w:pPr>
            <w:bookmarkStart w:id="42" w:name="_Ref127794871"/>
            <w:r w:rsidRPr="00D82F88">
              <w:t>Compile and complete reports on the condition of existing buildings and structures on adjacent site boundaries.</w:t>
            </w:r>
            <w:r>
              <w:t xml:space="preserve"> </w:t>
            </w:r>
            <w:r w:rsidRPr="00A13EE1">
              <w:rPr>
                <w:i/>
                <w:iCs/>
              </w:rPr>
              <w:t>(attach copy as evidence)</w:t>
            </w:r>
            <w:bookmarkEnd w:id="42"/>
          </w:p>
        </w:tc>
        <w:permStart w:id="1525443152" w:edGrp="everyone" w:displacedByCustomXml="next"/>
        <w:sdt>
          <w:sdtPr>
            <w:rPr>
              <w:rFonts w:cs="Arial"/>
              <w:sz w:val="36"/>
              <w:szCs w:val="36"/>
            </w:rPr>
            <w:id w:val="188308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50FA8957" w14:textId="51DA3DF0" w:rsidR="00387875" w:rsidRPr="004E1BC5" w:rsidRDefault="00387875" w:rsidP="0038787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25443152" w:displacedByCustomXml="prev"/>
      </w:tr>
      <w:tr w:rsidR="00387875" w:rsidRPr="00696855" w14:paraId="636D8CEC" w14:textId="77777777" w:rsidTr="00466359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auto"/>
            </w:tcBorders>
          </w:tcPr>
          <w:p w14:paraId="0E768A90" w14:textId="28FCC6CE" w:rsidR="00387875" w:rsidRPr="00931795" w:rsidRDefault="00387875" w:rsidP="00387875">
            <w:pPr>
              <w:pStyle w:val="335PASListTask1"/>
              <w:jc w:val="left"/>
            </w:pPr>
            <w:bookmarkStart w:id="43" w:name="_Ref127794875"/>
            <w:r w:rsidRPr="00D82F88">
              <w:t>Forward copies of condition reports to the owners of adjacent buildings prior to commencing construction.</w:t>
            </w:r>
            <w:bookmarkEnd w:id="43"/>
          </w:p>
        </w:tc>
        <w:permStart w:id="582368390" w:edGrp="everyone" w:displacedByCustomXml="next"/>
        <w:sdt>
          <w:sdtPr>
            <w:rPr>
              <w:rFonts w:cs="Arial"/>
              <w:sz w:val="36"/>
              <w:szCs w:val="36"/>
            </w:rPr>
            <w:id w:val="-3906516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12" w:space="0" w:color="auto"/>
                  <w:right w:val="single" w:sz="12" w:space="0" w:color="000000"/>
                </w:tcBorders>
                <w:vAlign w:val="center"/>
              </w:tcPr>
              <w:p w14:paraId="74AE728D" w14:textId="57C0DE9C" w:rsidR="00387875" w:rsidRPr="004E1BC5" w:rsidRDefault="00387875" w:rsidP="0038787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82368390" w:displacedByCustomXml="prev"/>
      </w:tr>
    </w:tbl>
    <w:p w14:paraId="66B0C917" w14:textId="77777777" w:rsidR="00FC083A" w:rsidRDefault="00FC083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71F772F" w14:textId="77777777" w:rsidR="00FC083A" w:rsidRDefault="00FC083A" w:rsidP="00FC083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387875" w:rsidRPr="00BA4D9F" w14:paraId="441D9787" w14:textId="77777777" w:rsidTr="005D5FA9">
        <w:tc>
          <w:tcPr>
            <w:tcW w:w="9072" w:type="dxa"/>
          </w:tcPr>
          <w:p w14:paraId="25BFA4AF" w14:textId="77777777" w:rsidR="00387875" w:rsidRPr="00BA4D9F" w:rsidRDefault="00387875" w:rsidP="005D5FA9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t>Observer comments:</w:t>
            </w:r>
          </w:p>
        </w:tc>
      </w:tr>
      <w:tr w:rsidR="00387875" w:rsidRPr="00F73091" w14:paraId="5D7C9047" w14:textId="77777777" w:rsidTr="005D5FA9">
        <w:trPr>
          <w:trHeight w:val="13030"/>
        </w:trPr>
        <w:tc>
          <w:tcPr>
            <w:tcW w:w="9072" w:type="dxa"/>
          </w:tcPr>
          <w:p w14:paraId="3E4AFA99" w14:textId="77777777" w:rsidR="00387875" w:rsidRPr="00F73091" w:rsidRDefault="00387875" w:rsidP="005D5FA9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076913643" w:edGrp="everyone"/>
            <w:permEnd w:id="1076913643"/>
          </w:p>
        </w:tc>
      </w:tr>
    </w:tbl>
    <w:p w14:paraId="1200A142" w14:textId="77777777" w:rsidR="005227F4" w:rsidRPr="00FF75BE" w:rsidRDefault="005227F4" w:rsidP="003E65D1">
      <w:pPr>
        <w:jc w:val="left"/>
        <w:rPr>
          <w:rFonts w:ascii="Arial" w:hAnsi="Arial" w:cs="Arial"/>
          <w:sz w:val="22"/>
          <w:szCs w:val="22"/>
        </w:rPr>
      </w:pPr>
    </w:p>
    <w:sectPr w:rsidR="005227F4" w:rsidRPr="00FF75BE" w:rsidSect="003E65D1">
      <w:headerReference w:type="even" r:id="rId16"/>
      <w:headerReference w:type="default" r:id="rId17"/>
      <w:footerReference w:type="default" r:id="rId18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1137EE20" w:rsidR="006E5B7D" w:rsidRPr="00830749" w:rsidRDefault="00A3675C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6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64E3E">
          <w:rPr>
            <w:rFonts w:ascii="Arial" w:hAnsi="Arial" w:cs="Arial"/>
            <w:b/>
            <w:sz w:val="16"/>
            <w:szCs w:val="16"/>
          </w:rPr>
          <w:t>v3-0_14/02/2025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2C7914F4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64E3E">
          <w:rPr>
            <w:rFonts w:ascii="Arial" w:hAnsi="Arial" w:cs="Arial"/>
            <w:b/>
            <w:sz w:val="16"/>
            <w:szCs w:val="16"/>
          </w:rPr>
          <w:t>v3-0_14/02/2025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3675C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536C3A1B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64E3E">
          <w:rPr>
            <w:rFonts w:ascii="Arial" w:hAnsi="Arial" w:cs="Arial"/>
            <w:b/>
            <w:sz w:val="16"/>
            <w:szCs w:val="16"/>
          </w:rPr>
          <w:t>v3-0_14/02/2025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3675C">
          <w:rPr>
            <w:rFonts w:ascii="Arial" w:hAnsi="Arial" w:cs="Arial"/>
            <w:b/>
            <w:bCs/>
            <w:noProof/>
            <w:sz w:val="16"/>
            <w:szCs w:val="16"/>
          </w:rPr>
          <w:t>12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41049D49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64E3E">
          <w:rPr>
            <w:rFonts w:ascii="Arial" w:hAnsi="Arial" w:cs="Arial"/>
            <w:b/>
            <w:sz w:val="16"/>
            <w:szCs w:val="16"/>
          </w:rPr>
          <w:t>v3-0_14/02/2025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A3675C">
      <w:rPr>
        <w:rFonts w:ascii="Arial" w:hAnsi="Arial" w:cs="Arial"/>
        <w:b/>
        <w:noProof/>
        <w:sz w:val="16"/>
        <w:szCs w:val="16"/>
      </w:rPr>
      <w:t>6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6FE3061C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A35AA">
          <w:rPr>
            <w:rFonts w:ascii="Arial" w:hAnsi="Arial" w:cs="Arial"/>
            <w:b/>
            <w:sz w:val="16"/>
            <w:szCs w:val="16"/>
          </w:rPr>
          <w:t>CPCCBC4007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A35AA">
          <w:rPr>
            <w:rFonts w:ascii="Arial" w:hAnsi="Arial" w:cs="Arial"/>
            <w:b/>
            <w:sz w:val="16"/>
            <w:szCs w:val="16"/>
          </w:rPr>
          <w:t>Plan building and construction work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36DADD08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A35AA" w:rsidRPr="004A35AA">
          <w:rPr>
            <w:rFonts w:ascii="Arial" w:hAnsi="Arial" w:cs="Arial"/>
            <w:b/>
            <w:sz w:val="16"/>
            <w:szCs w:val="16"/>
          </w:rPr>
          <w:t>CPCCBC4007</w:t>
        </w:r>
      </w:sdtContent>
    </w:sdt>
    <w:r w:rsidRPr="004A35AA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A35AA" w:rsidRPr="004A35AA">
          <w:rPr>
            <w:rFonts w:ascii="Arial" w:hAnsi="Arial" w:cs="Arial"/>
            <w:b/>
            <w:sz w:val="16"/>
            <w:szCs w:val="16"/>
          </w:rPr>
          <w:t>Plan building and construction work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0720655C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A35AA">
          <w:rPr>
            <w:rFonts w:ascii="Arial" w:hAnsi="Arial" w:cs="Arial"/>
            <w:b/>
            <w:sz w:val="16"/>
            <w:szCs w:val="16"/>
          </w:rPr>
          <w:t>CPCCBC4007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A35AA">
          <w:rPr>
            <w:rFonts w:ascii="Arial" w:hAnsi="Arial" w:cs="Arial"/>
            <w:b/>
            <w:sz w:val="16"/>
            <w:szCs w:val="16"/>
          </w:rPr>
          <w:t>Plan building and construction work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6D05" w14:textId="389E431B" w:rsidR="006E5B7D" w:rsidRDefault="003E65D1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A35AA">
          <w:rPr>
            <w:rFonts w:ascii="Arial" w:hAnsi="Arial" w:cs="Arial"/>
            <w:b/>
            <w:sz w:val="16"/>
            <w:szCs w:val="16"/>
          </w:rPr>
          <w:t>CPCCBC4007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A35AA">
          <w:rPr>
            <w:rFonts w:ascii="Arial" w:hAnsi="Arial" w:cs="Arial"/>
            <w:b/>
            <w:sz w:val="16"/>
            <w:szCs w:val="16"/>
          </w:rPr>
          <w:t>Plan building and construction work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5796F84D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3E65D1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A35AA">
          <w:rPr>
            <w:rFonts w:ascii="Arial" w:hAnsi="Arial" w:cs="Arial"/>
            <w:b/>
            <w:sz w:val="16"/>
            <w:szCs w:val="16"/>
          </w:rPr>
          <w:t>CPCCBC4007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A35AA">
          <w:rPr>
            <w:rFonts w:ascii="Arial" w:hAnsi="Arial" w:cs="Arial"/>
            <w:b/>
            <w:sz w:val="16"/>
            <w:szCs w:val="16"/>
          </w:rPr>
          <w:t>Plan building and construction work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4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22670B"/>
    <w:multiLevelType w:val="hybridMultilevel"/>
    <w:tmpl w:val="B5FC0A1C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8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0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044295"/>
    <w:multiLevelType w:val="hybridMultilevel"/>
    <w:tmpl w:val="D070E94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11"/>
  </w:num>
  <w:num w:numId="2" w16cid:durableId="938607714">
    <w:abstractNumId w:val="17"/>
  </w:num>
  <w:num w:numId="3" w16cid:durableId="958145445">
    <w:abstractNumId w:val="9"/>
  </w:num>
  <w:num w:numId="4" w16cid:durableId="1196194321">
    <w:abstractNumId w:val="15"/>
  </w:num>
  <w:num w:numId="5" w16cid:durableId="1867134969">
    <w:abstractNumId w:val="14"/>
  </w:num>
  <w:num w:numId="6" w16cid:durableId="1025326758">
    <w:abstractNumId w:val="23"/>
  </w:num>
  <w:num w:numId="7" w16cid:durableId="1482577371">
    <w:abstractNumId w:val="4"/>
  </w:num>
  <w:num w:numId="8" w16cid:durableId="1085491312">
    <w:abstractNumId w:val="3"/>
  </w:num>
  <w:num w:numId="9" w16cid:durableId="1369525979">
    <w:abstractNumId w:val="13"/>
  </w:num>
  <w:num w:numId="10" w16cid:durableId="744459">
    <w:abstractNumId w:val="10"/>
  </w:num>
  <w:num w:numId="11" w16cid:durableId="255016049">
    <w:abstractNumId w:val="7"/>
  </w:num>
  <w:num w:numId="12" w16cid:durableId="926841987">
    <w:abstractNumId w:val="28"/>
  </w:num>
  <w:num w:numId="13" w16cid:durableId="1303079462">
    <w:abstractNumId w:val="20"/>
  </w:num>
  <w:num w:numId="14" w16cid:durableId="1959607258">
    <w:abstractNumId w:val="0"/>
  </w:num>
  <w:num w:numId="15" w16cid:durableId="788476904">
    <w:abstractNumId w:val="16"/>
  </w:num>
  <w:num w:numId="16" w16cid:durableId="738527274">
    <w:abstractNumId w:val="26"/>
  </w:num>
  <w:num w:numId="17" w16cid:durableId="347292598">
    <w:abstractNumId w:val="19"/>
  </w:num>
  <w:num w:numId="18" w16cid:durableId="775098443">
    <w:abstractNumId w:val="25"/>
  </w:num>
  <w:num w:numId="19" w16cid:durableId="246036738">
    <w:abstractNumId w:val="18"/>
  </w:num>
  <w:num w:numId="20" w16cid:durableId="849873304">
    <w:abstractNumId w:val="1"/>
  </w:num>
  <w:num w:numId="21" w16cid:durableId="1151870601">
    <w:abstractNumId w:val="27"/>
  </w:num>
  <w:num w:numId="22" w16cid:durableId="1397627776">
    <w:abstractNumId w:val="24"/>
  </w:num>
  <w:num w:numId="23" w16cid:durableId="1861820168">
    <w:abstractNumId w:val="8"/>
  </w:num>
  <w:num w:numId="24" w16cid:durableId="431824439">
    <w:abstractNumId w:val="6"/>
  </w:num>
  <w:num w:numId="25" w16cid:durableId="1970740571">
    <w:abstractNumId w:val="2"/>
  </w:num>
  <w:num w:numId="26" w16cid:durableId="260532433">
    <w:abstractNumId w:val="22"/>
  </w:num>
  <w:num w:numId="27" w16cid:durableId="519197551">
    <w:abstractNumId w:val="12"/>
  </w:num>
  <w:num w:numId="28" w16cid:durableId="8144457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0908254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8055597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06390414">
    <w:abstractNumId w:val="25"/>
  </w:num>
  <w:num w:numId="32" w16cid:durableId="211677980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98023294">
    <w:abstractNumId w:val="21"/>
  </w:num>
  <w:num w:numId="34" w16cid:durableId="1222407808">
    <w:abstractNumId w:val="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FTRum+fiR4Rcum9WDqr+/1Xfw2Kfcp1i5Ns/3OszdRQtF7B1bq1HtCZZEUs32vTUaHtCJnG4BdDHWWTkHBMcSA==" w:salt="DQ97OH3kbN8ebGtHWeScN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2AF2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4129"/>
    <w:rsid w:val="00035243"/>
    <w:rsid w:val="00041FA8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86F2F"/>
    <w:rsid w:val="000879EB"/>
    <w:rsid w:val="00090D03"/>
    <w:rsid w:val="00091491"/>
    <w:rsid w:val="0009164E"/>
    <w:rsid w:val="00096CA6"/>
    <w:rsid w:val="000A2303"/>
    <w:rsid w:val="000A7B07"/>
    <w:rsid w:val="000B346C"/>
    <w:rsid w:val="000B7B64"/>
    <w:rsid w:val="000C233D"/>
    <w:rsid w:val="000C4F46"/>
    <w:rsid w:val="000C5322"/>
    <w:rsid w:val="000C6FB4"/>
    <w:rsid w:val="000C7FA2"/>
    <w:rsid w:val="000E310E"/>
    <w:rsid w:val="000E680F"/>
    <w:rsid w:val="000F0FCA"/>
    <w:rsid w:val="000F6AFC"/>
    <w:rsid w:val="00101E97"/>
    <w:rsid w:val="00103A5E"/>
    <w:rsid w:val="00106585"/>
    <w:rsid w:val="0011218C"/>
    <w:rsid w:val="0011416F"/>
    <w:rsid w:val="001157AF"/>
    <w:rsid w:val="00116C30"/>
    <w:rsid w:val="0012562F"/>
    <w:rsid w:val="001266C6"/>
    <w:rsid w:val="00126C85"/>
    <w:rsid w:val="00132977"/>
    <w:rsid w:val="00133A08"/>
    <w:rsid w:val="00136E8C"/>
    <w:rsid w:val="0014287F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1B2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B28E5"/>
    <w:rsid w:val="001C0B34"/>
    <w:rsid w:val="001C4084"/>
    <w:rsid w:val="001D01D1"/>
    <w:rsid w:val="001E05E8"/>
    <w:rsid w:val="001E1F1D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5B86"/>
    <w:rsid w:val="002168EB"/>
    <w:rsid w:val="00220F44"/>
    <w:rsid w:val="0022264D"/>
    <w:rsid w:val="00222B64"/>
    <w:rsid w:val="00233402"/>
    <w:rsid w:val="002337BA"/>
    <w:rsid w:val="002342BE"/>
    <w:rsid w:val="002358FA"/>
    <w:rsid w:val="002448CB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48A9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B03AC"/>
    <w:rsid w:val="002B1C67"/>
    <w:rsid w:val="002B2600"/>
    <w:rsid w:val="002B3B34"/>
    <w:rsid w:val="002B4791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2F3CCB"/>
    <w:rsid w:val="00301207"/>
    <w:rsid w:val="00301C4E"/>
    <w:rsid w:val="00304897"/>
    <w:rsid w:val="003050B6"/>
    <w:rsid w:val="00305282"/>
    <w:rsid w:val="00311E5D"/>
    <w:rsid w:val="00314229"/>
    <w:rsid w:val="00314915"/>
    <w:rsid w:val="00315805"/>
    <w:rsid w:val="00315AAA"/>
    <w:rsid w:val="00317391"/>
    <w:rsid w:val="00317404"/>
    <w:rsid w:val="00324DB2"/>
    <w:rsid w:val="003259FD"/>
    <w:rsid w:val="00332E73"/>
    <w:rsid w:val="0033666D"/>
    <w:rsid w:val="00336763"/>
    <w:rsid w:val="0033697A"/>
    <w:rsid w:val="00336EA2"/>
    <w:rsid w:val="00340FD1"/>
    <w:rsid w:val="003430D8"/>
    <w:rsid w:val="00343189"/>
    <w:rsid w:val="00347500"/>
    <w:rsid w:val="00347A6D"/>
    <w:rsid w:val="00354498"/>
    <w:rsid w:val="003548CB"/>
    <w:rsid w:val="00357968"/>
    <w:rsid w:val="003614DC"/>
    <w:rsid w:val="00361CE5"/>
    <w:rsid w:val="00362760"/>
    <w:rsid w:val="00364E3E"/>
    <w:rsid w:val="00374DDE"/>
    <w:rsid w:val="003758B4"/>
    <w:rsid w:val="00376162"/>
    <w:rsid w:val="00387875"/>
    <w:rsid w:val="0039160D"/>
    <w:rsid w:val="0039326B"/>
    <w:rsid w:val="00396581"/>
    <w:rsid w:val="003B0094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E65D1"/>
    <w:rsid w:val="003F2D76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93C"/>
    <w:rsid w:val="00420D74"/>
    <w:rsid w:val="004316FB"/>
    <w:rsid w:val="0043335E"/>
    <w:rsid w:val="00433D65"/>
    <w:rsid w:val="00435D5B"/>
    <w:rsid w:val="004403AD"/>
    <w:rsid w:val="004417DF"/>
    <w:rsid w:val="004467A9"/>
    <w:rsid w:val="00454B97"/>
    <w:rsid w:val="004559DC"/>
    <w:rsid w:val="004575AD"/>
    <w:rsid w:val="004624D6"/>
    <w:rsid w:val="0046338F"/>
    <w:rsid w:val="00466359"/>
    <w:rsid w:val="00466598"/>
    <w:rsid w:val="004676B1"/>
    <w:rsid w:val="00467952"/>
    <w:rsid w:val="004768EA"/>
    <w:rsid w:val="004775B2"/>
    <w:rsid w:val="00482720"/>
    <w:rsid w:val="00486286"/>
    <w:rsid w:val="00486541"/>
    <w:rsid w:val="00494241"/>
    <w:rsid w:val="004A2BDB"/>
    <w:rsid w:val="004A3499"/>
    <w:rsid w:val="004A35AA"/>
    <w:rsid w:val="004B007F"/>
    <w:rsid w:val="004B0525"/>
    <w:rsid w:val="004B42E2"/>
    <w:rsid w:val="004B6B29"/>
    <w:rsid w:val="004B7C32"/>
    <w:rsid w:val="004C2999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0F94"/>
    <w:rsid w:val="004E1BC5"/>
    <w:rsid w:val="004E286E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5212"/>
    <w:rsid w:val="005362A7"/>
    <w:rsid w:val="00536B74"/>
    <w:rsid w:val="00536CB1"/>
    <w:rsid w:val="00543100"/>
    <w:rsid w:val="00544F28"/>
    <w:rsid w:val="00545C50"/>
    <w:rsid w:val="005539E1"/>
    <w:rsid w:val="00555130"/>
    <w:rsid w:val="00555943"/>
    <w:rsid w:val="00573C4A"/>
    <w:rsid w:val="0057509D"/>
    <w:rsid w:val="0058191D"/>
    <w:rsid w:val="00583840"/>
    <w:rsid w:val="00584F56"/>
    <w:rsid w:val="005868D2"/>
    <w:rsid w:val="005948F5"/>
    <w:rsid w:val="005A435B"/>
    <w:rsid w:val="005B3783"/>
    <w:rsid w:val="005B3D52"/>
    <w:rsid w:val="005B424E"/>
    <w:rsid w:val="005B4B38"/>
    <w:rsid w:val="005B4F95"/>
    <w:rsid w:val="005B7523"/>
    <w:rsid w:val="005C0F65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34F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321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74"/>
    <w:rsid w:val="00652FA9"/>
    <w:rsid w:val="00653936"/>
    <w:rsid w:val="00654F2E"/>
    <w:rsid w:val="006555C5"/>
    <w:rsid w:val="00655694"/>
    <w:rsid w:val="00655F6F"/>
    <w:rsid w:val="0065692C"/>
    <w:rsid w:val="006632C7"/>
    <w:rsid w:val="00666379"/>
    <w:rsid w:val="0066767E"/>
    <w:rsid w:val="0067145F"/>
    <w:rsid w:val="00672D43"/>
    <w:rsid w:val="00672D54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2F50"/>
    <w:rsid w:val="00703DE3"/>
    <w:rsid w:val="007045DB"/>
    <w:rsid w:val="007070CF"/>
    <w:rsid w:val="00707741"/>
    <w:rsid w:val="00710842"/>
    <w:rsid w:val="007128AF"/>
    <w:rsid w:val="00714EB8"/>
    <w:rsid w:val="00720E1B"/>
    <w:rsid w:val="0072118A"/>
    <w:rsid w:val="0072174F"/>
    <w:rsid w:val="0072177C"/>
    <w:rsid w:val="00724DA7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5DF1"/>
    <w:rsid w:val="00757B27"/>
    <w:rsid w:val="00760942"/>
    <w:rsid w:val="00761876"/>
    <w:rsid w:val="00764294"/>
    <w:rsid w:val="007649A3"/>
    <w:rsid w:val="00765796"/>
    <w:rsid w:val="00766605"/>
    <w:rsid w:val="0076703A"/>
    <w:rsid w:val="007678DC"/>
    <w:rsid w:val="007715C5"/>
    <w:rsid w:val="0077287B"/>
    <w:rsid w:val="007750F4"/>
    <w:rsid w:val="00775598"/>
    <w:rsid w:val="007830B6"/>
    <w:rsid w:val="00791658"/>
    <w:rsid w:val="007956AF"/>
    <w:rsid w:val="00795D87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2007"/>
    <w:rsid w:val="008748CE"/>
    <w:rsid w:val="00875329"/>
    <w:rsid w:val="00881F05"/>
    <w:rsid w:val="00882B9D"/>
    <w:rsid w:val="0088349C"/>
    <w:rsid w:val="008868DF"/>
    <w:rsid w:val="008900CD"/>
    <w:rsid w:val="00891D75"/>
    <w:rsid w:val="008A082C"/>
    <w:rsid w:val="008A20BE"/>
    <w:rsid w:val="008A2291"/>
    <w:rsid w:val="008A257C"/>
    <w:rsid w:val="008A2F2D"/>
    <w:rsid w:val="008A3A99"/>
    <w:rsid w:val="008B22FC"/>
    <w:rsid w:val="008B39C9"/>
    <w:rsid w:val="008C48F6"/>
    <w:rsid w:val="008D4DE9"/>
    <w:rsid w:val="008D6CBE"/>
    <w:rsid w:val="008F0BA8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1288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2328"/>
    <w:rsid w:val="00954532"/>
    <w:rsid w:val="0095645B"/>
    <w:rsid w:val="009606F6"/>
    <w:rsid w:val="00961ADD"/>
    <w:rsid w:val="00966633"/>
    <w:rsid w:val="00970B74"/>
    <w:rsid w:val="00971AC8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750D"/>
    <w:rsid w:val="009C22FD"/>
    <w:rsid w:val="009C7961"/>
    <w:rsid w:val="009D06DA"/>
    <w:rsid w:val="009D1E85"/>
    <w:rsid w:val="009E08FC"/>
    <w:rsid w:val="009E38E1"/>
    <w:rsid w:val="009E3CED"/>
    <w:rsid w:val="009E4376"/>
    <w:rsid w:val="009E78AF"/>
    <w:rsid w:val="009F34EB"/>
    <w:rsid w:val="00A07F94"/>
    <w:rsid w:val="00A138C0"/>
    <w:rsid w:val="00A13EE1"/>
    <w:rsid w:val="00A2147E"/>
    <w:rsid w:val="00A25B81"/>
    <w:rsid w:val="00A2624A"/>
    <w:rsid w:val="00A265D7"/>
    <w:rsid w:val="00A33567"/>
    <w:rsid w:val="00A34BA9"/>
    <w:rsid w:val="00A3675C"/>
    <w:rsid w:val="00A36B30"/>
    <w:rsid w:val="00A406B8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4E3A"/>
    <w:rsid w:val="00A9666F"/>
    <w:rsid w:val="00A96EE8"/>
    <w:rsid w:val="00AA212D"/>
    <w:rsid w:val="00AA517E"/>
    <w:rsid w:val="00AA6272"/>
    <w:rsid w:val="00AA653D"/>
    <w:rsid w:val="00AB15C0"/>
    <w:rsid w:val="00AB3FCA"/>
    <w:rsid w:val="00AB5FF9"/>
    <w:rsid w:val="00AC0794"/>
    <w:rsid w:val="00AC6495"/>
    <w:rsid w:val="00AC6BE2"/>
    <w:rsid w:val="00AC79B9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2ED"/>
    <w:rsid w:val="00B60A8E"/>
    <w:rsid w:val="00B61114"/>
    <w:rsid w:val="00B63435"/>
    <w:rsid w:val="00B64BF7"/>
    <w:rsid w:val="00B65524"/>
    <w:rsid w:val="00B80970"/>
    <w:rsid w:val="00B80E0A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51EE"/>
    <w:rsid w:val="00BF626A"/>
    <w:rsid w:val="00BF721E"/>
    <w:rsid w:val="00C01EED"/>
    <w:rsid w:val="00C02070"/>
    <w:rsid w:val="00C05022"/>
    <w:rsid w:val="00C05340"/>
    <w:rsid w:val="00C0790A"/>
    <w:rsid w:val="00C1165D"/>
    <w:rsid w:val="00C116AB"/>
    <w:rsid w:val="00C145EE"/>
    <w:rsid w:val="00C1477C"/>
    <w:rsid w:val="00C15CA8"/>
    <w:rsid w:val="00C17076"/>
    <w:rsid w:val="00C17959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374B"/>
    <w:rsid w:val="00C95773"/>
    <w:rsid w:val="00C963C2"/>
    <w:rsid w:val="00C963E0"/>
    <w:rsid w:val="00C97C42"/>
    <w:rsid w:val="00CA0F42"/>
    <w:rsid w:val="00CA78C3"/>
    <w:rsid w:val="00CB7163"/>
    <w:rsid w:val="00CB7187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3617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67066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0C41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41A0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18"/>
    <w:rsid w:val="00EB0AA2"/>
    <w:rsid w:val="00EB100E"/>
    <w:rsid w:val="00EB2F5E"/>
    <w:rsid w:val="00EB5CE4"/>
    <w:rsid w:val="00EB7E28"/>
    <w:rsid w:val="00EC62AC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11FC4"/>
    <w:rsid w:val="00F212C3"/>
    <w:rsid w:val="00F21DF2"/>
    <w:rsid w:val="00F22B42"/>
    <w:rsid w:val="00F23659"/>
    <w:rsid w:val="00F30473"/>
    <w:rsid w:val="00F3545B"/>
    <w:rsid w:val="00F425D4"/>
    <w:rsid w:val="00F4286F"/>
    <w:rsid w:val="00F43957"/>
    <w:rsid w:val="00F46E9C"/>
    <w:rsid w:val="00F4706B"/>
    <w:rsid w:val="00F47987"/>
    <w:rsid w:val="00F56D33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A7A2E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534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7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2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D67066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5F534F"/>
    <w:rPr>
      <w:rFonts w:ascii="Arial Narrow" w:hAnsi="Arial Narrow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3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1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A997B4951AA6489B9C2EFFEB4CE9CE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4BB2DE-09B8-4A77-95FB-0CD3EAA40436}"/>
      </w:docPartPr>
      <w:docPartBody>
        <w:p w:rsidR="004435CB" w:rsidRDefault="00A11EBA" w:rsidP="00A11EBA">
          <w:pPr>
            <w:pStyle w:val="A997B4951AA6489B9C2EFFEB4CE9CEB7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6135A80489314DCF834A8E8CA50EAA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0005B9-6EB2-4D1D-BB51-6FF9B37D039A}"/>
      </w:docPartPr>
      <w:docPartBody>
        <w:p w:rsidR="004435CB" w:rsidRDefault="00A11EBA" w:rsidP="00A11EBA">
          <w:pPr>
            <w:pStyle w:val="6135A80489314DCF834A8E8CA50EAA0B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1A63130D7D694DEE9C2923924C359F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5CCA47-586F-4FE9-A6ED-F18F285A98C4}"/>
      </w:docPartPr>
      <w:docPartBody>
        <w:p w:rsidR="004435CB" w:rsidRDefault="00A11EBA" w:rsidP="00A11EBA">
          <w:pPr>
            <w:pStyle w:val="1A63130D7D694DEE9C2923924C359F8E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8F1E1CB8EF1C48EFB860EF1E8A0500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BD1EFA-6DFE-4B97-AA5E-9A0C3AE349D5}"/>
      </w:docPartPr>
      <w:docPartBody>
        <w:p w:rsidR="004435CB" w:rsidRDefault="00A11EBA" w:rsidP="00A11EBA">
          <w:pPr>
            <w:pStyle w:val="8F1E1CB8EF1C48EFB860EF1E8A0500AA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A42E6"/>
    <w:rsid w:val="001E4222"/>
    <w:rsid w:val="001F2D33"/>
    <w:rsid w:val="00216485"/>
    <w:rsid w:val="00217293"/>
    <w:rsid w:val="00247826"/>
    <w:rsid w:val="0026412C"/>
    <w:rsid w:val="002A67A7"/>
    <w:rsid w:val="003D7AF8"/>
    <w:rsid w:val="004266E9"/>
    <w:rsid w:val="004435CB"/>
    <w:rsid w:val="00530616"/>
    <w:rsid w:val="0058191D"/>
    <w:rsid w:val="005D3BC9"/>
    <w:rsid w:val="006206DC"/>
    <w:rsid w:val="00645E48"/>
    <w:rsid w:val="00654A91"/>
    <w:rsid w:val="006A5ED9"/>
    <w:rsid w:val="00776B89"/>
    <w:rsid w:val="007C130D"/>
    <w:rsid w:val="007E2E66"/>
    <w:rsid w:val="007F5DDF"/>
    <w:rsid w:val="007F79DE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1EBA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45AA5"/>
    <w:rsid w:val="00E6684D"/>
    <w:rsid w:val="00E94F3E"/>
    <w:rsid w:val="00EA1D00"/>
    <w:rsid w:val="00EC27D2"/>
    <w:rsid w:val="00F11FC4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1EBA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A997B4951AA6489B9C2EFFEB4CE9CEB7">
    <w:name w:val="A997B4951AA6489B9C2EFFEB4CE9CEB7"/>
    <w:rsid w:val="00A11EBA"/>
    <w:pPr>
      <w:spacing w:after="160" w:line="259" w:lineRule="auto"/>
    </w:pPr>
  </w:style>
  <w:style w:type="paragraph" w:customStyle="1" w:styleId="6135A80489314DCF834A8E8CA50EAA0B">
    <w:name w:val="6135A80489314DCF834A8E8CA50EAA0B"/>
    <w:rsid w:val="00A11EBA"/>
    <w:pPr>
      <w:spacing w:after="160" w:line="259" w:lineRule="auto"/>
    </w:pPr>
  </w:style>
  <w:style w:type="paragraph" w:customStyle="1" w:styleId="1A63130D7D694DEE9C2923924C359F8E">
    <w:name w:val="1A63130D7D694DEE9C2923924C359F8E"/>
    <w:rsid w:val="00A11EBA"/>
    <w:pPr>
      <w:spacing w:after="160" w:line="259" w:lineRule="auto"/>
    </w:pPr>
  </w:style>
  <w:style w:type="paragraph" w:customStyle="1" w:styleId="8F1E1CB8EF1C48EFB860EF1E8A0500AA">
    <w:name w:val="8F1E1CB8EF1C48EFB860EF1E8A0500AA"/>
    <w:rsid w:val="00A11EBA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5</TotalTime>
  <Pages>20</Pages>
  <Words>2616</Words>
  <Characters>14912</Characters>
  <Application>Microsoft Office Word</Application>
  <DocSecurity>8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CPCCBC4007</vt:lpstr>
    </vt:vector>
  </TitlesOfParts>
  <Company/>
  <LinksUpToDate>false</LinksUpToDate>
  <CharactersWithSpaces>17494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CPCCBC4007</dc:title>
  <dc:subject>Plan building and construction work</dc:subject>
  <dc:creator>Author Name</dc:creator>
  <cp:lastModifiedBy>Jonathan Curro</cp:lastModifiedBy>
  <cp:revision>4</cp:revision>
  <cp:lastPrinted>2021-09-20T03:02:00Z</cp:lastPrinted>
  <dcterms:created xsi:type="dcterms:W3CDTF">2025-02-14T00:14:00Z</dcterms:created>
  <dcterms:modified xsi:type="dcterms:W3CDTF">2025-02-17T23:26:00Z</dcterms:modified>
  <cp:contentStatus>v3-0_14/02/2025</cp:contentStatus>
</cp:coreProperties>
</file>