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bookmarkStart w:id="2" w:name="_GoBack"/>
    <w:bookmarkEnd w:id="2"/>
    <w:p w:rsidR="00DD61C5" w:rsidRPr="00F849B0" w:rsidRDefault="001E4498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7FA1B7D05AB5468C99A58E3B77E56E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2538">
            <w:rPr>
              <w:szCs w:val="32"/>
            </w:rPr>
            <w:t>CPCCBC4005A</w:t>
          </w:r>
        </w:sdtContent>
      </w:sdt>
      <w:r w:rsidR="00DD61C5" w:rsidRPr="00F849B0">
        <w:rPr>
          <w:szCs w:val="32"/>
        </w:rPr>
        <w:t xml:space="preserve"> </w:t>
      </w:r>
    </w:p>
    <w:p w:rsidR="00DD61C5" w:rsidRPr="00F849B0" w:rsidRDefault="001E4498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9D6976AB1CAA4A63913D073D105FCD9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C2538">
            <w:rPr>
              <w:szCs w:val="32"/>
            </w:rPr>
            <w:t>Produce labour and material schedules for ordering</w:t>
          </w:r>
        </w:sdtContent>
      </w:sdt>
    </w:p>
    <w:p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D61C5" w:rsidRPr="00F849B0" w:rsidTr="006956C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849B0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F849B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6956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61C5" w:rsidRPr="00F849B0" w:rsidRDefault="009A7C39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73627031" w:edGrp="everyone"/>
            <w:r>
              <w:rPr>
                <w:rFonts w:ascii="Arial" w:hAnsi="Arial" w:cs="Arial"/>
                <w:sz w:val="22"/>
                <w:szCs w:val="22"/>
              </w:rPr>
              <w:t>Steven Hong</w:t>
            </w:r>
            <w:permEnd w:id="1073627031"/>
          </w:p>
        </w:tc>
      </w:tr>
      <w:tr w:rsidR="00DD61C5" w:rsidRPr="00F849B0" w:rsidTr="006956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:rsidTr="006956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64120558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9A7C39" w:rsidP="006956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</w:rPr>
                  <mc:AlternateContent>
                    <mc:Choice Requires="wpc">
                      <w:drawing>
                        <wp:inline distT="0" distB="0" distL="0" distR="0">
                          <wp:extent cx="2771774" cy="808355"/>
                          <wp:effectExtent l="0" t="0" r="0" b="0"/>
                          <wp:docPr id="2" name="Canvas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microsoft.com/office/word/2010/wordprocessingCanvas">
                              <wpc:wpc>
                                <wpc:bg/>
                                <wpc:whole/>
                                <w14:contentPart bwMode="auto" r:id="rId9">
                                  <w14:nvContentPartPr>
                                    <w14:cNvPr id="3" name="Ink 3"/>
                                    <w14:cNvContentPartPr/>
                                  </w14:nvContentPartPr>
                                  <w14:xfrm>
                                    <a:off x="446761" y="0"/>
                                    <a:ext cx="1877618" cy="808355"/>
                                  </w14:xfrm>
                                </w14:contentPart>
                                <w14:contentPart bwMode="auto" r:id="rId10">
                                  <w14:nvContentPartPr>
                                    <w14:cNvPr id="4" name="Ink 4"/>
                                    <w14:cNvContentPartPr/>
                                  </w14:nvContentPartPr>
                                  <w14:xfrm>
                                    <a:off x="2476439" y="685680"/>
                                    <a:ext cx="14760" cy="5040"/>
                                  </w14:xfrm>
                                </w14:contentPart>
                              </wpc:wpc>
                            </a:graphicData>
                          </a:graphic>
                        </wp:inline>
                      </w:drawing>
                    </mc:Choice>
                    <mc:Fallback>
                      <w:pict>
                        <v:group w14:anchorId="093DE9D7" id="Canvas 2" o:spid="_x0000_s1026" editas="canvas" style="width:218.25pt;height:63.65pt;mso-position-horizontal-relative:char;mso-position-vertical-relative:line" coordsize="27711,8083" o:gfxdata="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">
                          <v:shapetype id="_x0000_t75" coordsize="21600,21600" o:spt="75" o:preferrelative="t" path="m@4@5l@4@11@9@11@9@5xe" filled="f" stroked="f">
                            <v:stroke joinstyle="miter"/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  <v:path o:extrusionok="f" gradientshapeok="t" o:connecttype="rect"/>
                            <o:lock v:ext="edit" aspectratio="t"/>
                          </v:shapetype>
                          <v:shape id="_x0000_s1027" type="#_x0000_t75" style="position:absolute;width:27711;height:8083;visibility:visible;mso-wrap-style:square">
                            <v:fill o:detectmouseclick="t"/>
                            <v:path o:connecttype="none"/>
                          </v:shape>
                          <v:shape id="Ink 3" o:spid="_x0000_s1028" type="#_x0000_t75" style="position:absolute;left:4424;top:-43;width:18862;height:8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">
                            <v:imagedata r:id="rId11" o:title=""/>
                          </v:shape>
                          <v:shape id="Ink 4" o:spid="_x0000_s1029" type="#_x0000_t75" style="position:absolute;left:24721;top:6813;width:234;height: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">
                            <v:imagedata r:id="rId12" o:title=""/>
                          </v:shape>
                          <w10:anchorlock/>
                        </v:group>
                      </w:pict>
                    </mc:Fallback>
                  </mc:AlternateContent>
                </w:r>
              </w:p>
            </w:tc>
          </w:sdtContent>
        </w:sdt>
        <w:permEnd w:id="641205582" w:displacedByCustomXml="prev"/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6956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61C5" w:rsidRPr="00F849B0" w:rsidRDefault="00026B7C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13894364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713894364"/>
          </w:p>
        </w:tc>
      </w:tr>
      <w:tr w:rsidR="00DD61C5" w:rsidRPr="00F849B0" w:rsidTr="006956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:rsidTr="006956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872695119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DD61C5" w:rsidP="006956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255F640" wp14:editId="16D4DC0E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872695119" w:displacedByCustomXml="next"/>
          </w:sdtContent>
        </w:sdt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6956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98853992" w:edGrp="everyone" w:colFirst="1" w:colLast="1"/>
            <w:r w:rsidRPr="00F849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236591DB9B843BAAC7C2E3303C0ACF0"/>
            </w:placeholder>
            <w:date w:fullDate="2019-06-18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3C2538" w:rsidP="006956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18/06/2019</w:t>
                </w:r>
              </w:p>
            </w:tc>
          </w:sdtContent>
        </w:sdt>
      </w:tr>
      <w:permEnd w:id="298853992"/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D61C5" w:rsidRPr="00F849B0" w:rsidTr="006956C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D61C5" w:rsidRPr="00F849B0" w:rsidTr="006956C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26658683" w:edGrp="everyone"/>
            <w:permEnd w:id="1426658683"/>
          </w:p>
        </w:tc>
        <w:tc>
          <w:tcPr>
            <w:tcW w:w="1272" w:type="dxa"/>
            <w:vAlign w:val="center"/>
          </w:tcPr>
          <w:p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D61C5" w:rsidRPr="00F849B0" w:rsidTr="006956C4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927173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DD61C5" w:rsidRPr="00F849B0" w:rsidRDefault="00DD61C5" w:rsidP="006956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2717334" w:displacedByCustomXml="prev"/>
        <w:permStart w:id="17618160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DD61C5" w:rsidRPr="00F849B0" w:rsidRDefault="00DD61C5" w:rsidP="006956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1816094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61C5" w:rsidRPr="00F849B0" w:rsidTr="006956C4">
        <w:tc>
          <w:tcPr>
            <w:tcW w:w="9016" w:type="dxa"/>
            <w:shd w:val="clear" w:color="auto" w:fill="D9D9D9" w:themeFill="background1" w:themeFillShade="D9"/>
          </w:tcPr>
          <w:p w:rsidR="00DD61C5" w:rsidRPr="00F849B0" w:rsidRDefault="00DD61C5" w:rsidP="006956C4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F849B0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61C5" w:rsidRPr="00F849B0" w:rsidTr="006956C4">
        <w:trPr>
          <w:trHeight w:val="13602"/>
        </w:trPr>
        <w:tc>
          <w:tcPr>
            <w:tcW w:w="9016" w:type="dxa"/>
          </w:tcPr>
          <w:p w:rsidR="00DD61C5" w:rsidRPr="00F849B0" w:rsidRDefault="00DD61C5" w:rsidP="006956C4">
            <w:pPr>
              <w:rPr>
                <w:rFonts w:ascii="Arial" w:hAnsi="Arial" w:cs="Arial"/>
                <w:szCs w:val="24"/>
              </w:rPr>
            </w:pPr>
            <w:permStart w:id="2144304833" w:edGrp="everyone"/>
            <w:permEnd w:id="2144304833"/>
          </w:p>
        </w:tc>
      </w:tr>
    </w:tbl>
    <w:bookmarkEnd w:id="0"/>
    <w:p w:rsidR="00334357" w:rsidRPr="00F849B0" w:rsidRDefault="00334357" w:rsidP="00334357">
      <w:pPr>
        <w:pStyle w:val="11CSTCPLQuestionBullet"/>
        <w:numPr>
          <w:ilvl w:val="0"/>
          <w:numId w:val="13"/>
        </w:numPr>
        <w:ind w:left="709" w:hanging="709"/>
      </w:pPr>
      <w:r w:rsidRPr="00F849B0">
        <w:lastRenderedPageBreak/>
        <w:t>Which of the following contractual requirements will influence orders and labour and material schedules? Tick all that apply.</w:t>
      </w:r>
      <w:bookmarkEnd w:id="1"/>
    </w:p>
    <w:p w:rsidR="00334357" w:rsidRPr="00F849B0" w:rsidRDefault="00334357" w:rsidP="0033435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34357" w:rsidRPr="00F849B0" w:rsidTr="007A1D5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34357" w:rsidRPr="00F849B0" w:rsidRDefault="00334357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4767943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73544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34357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6794347" w:displacedByCustomXml="prev"/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10882526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9C6886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8825268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Commencement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3584995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602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9C6886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5849953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Completion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16561604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78418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9C6886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5616043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Contract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</w:tbl>
    <w:p w:rsidR="00334357" w:rsidRPr="00F849B0" w:rsidRDefault="00334357" w:rsidP="00334357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" w:name="_Ref425159148"/>
      <w:r w:rsidRPr="00F849B0">
        <w:rPr>
          <w:rFonts w:ascii="Arial" w:hAnsi="Arial"/>
          <w:b/>
        </w:rPr>
        <w:t>Identify three (3) suppliers and three (3) contractors that you may need to work with when undertaking a building project.</w:t>
      </w:r>
      <w:bookmarkEnd w:id="3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80921" w:rsidRPr="00F849B0" w:rsidTr="00C26CD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0921" w:rsidRPr="00F849B0" w:rsidRDefault="00780921" w:rsidP="00C26CD9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Suppliers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Contractors</w:t>
            </w:r>
          </w:p>
        </w:tc>
        <w:permStart w:id="18134763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31347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092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3476365" w:displacedByCustomXml="prev"/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4166FD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46859354" w:edGrp="everyone"/>
            <w:r>
              <w:rPr>
                <w:rFonts w:ascii="Arial" w:hAnsi="Arial" w:cs="Arial"/>
                <w:sz w:val="22"/>
                <w:szCs w:val="22"/>
              </w:rPr>
              <w:t xml:space="preserve">Plants, </w:t>
            </w:r>
            <w:r w:rsidR="00C471DC">
              <w:rPr>
                <w:rFonts w:ascii="Arial" w:hAnsi="Arial" w:cs="Arial"/>
                <w:sz w:val="22"/>
                <w:szCs w:val="22"/>
              </w:rPr>
              <w:t>material</w:t>
            </w:r>
            <w:r w:rsidR="009F0A5D">
              <w:rPr>
                <w:rFonts w:ascii="Arial" w:hAnsi="Arial" w:cs="Arial"/>
                <w:sz w:val="22"/>
                <w:szCs w:val="22"/>
              </w:rPr>
              <w:t>,</w:t>
            </w:r>
            <w:r w:rsidR="00C471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F0A5D">
              <w:rPr>
                <w:rFonts w:ascii="Arial" w:hAnsi="Arial" w:cs="Arial"/>
                <w:sz w:val="22"/>
                <w:szCs w:val="22"/>
              </w:rPr>
              <w:t>nursery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346859354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4166FD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43114436" w:edGrp="everyone"/>
            <w:r>
              <w:rPr>
                <w:rFonts w:ascii="Arial" w:hAnsi="Arial" w:cs="Arial"/>
                <w:sz w:val="22"/>
                <w:szCs w:val="22"/>
              </w:rPr>
              <w:t xml:space="preserve">Landscaping </w:t>
            </w:r>
            <w:permEnd w:id="74311443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4166FD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03803341" w:edGrp="everyone"/>
            <w:r>
              <w:rPr>
                <w:rFonts w:ascii="Arial" w:hAnsi="Arial" w:cs="Arial"/>
                <w:sz w:val="22"/>
                <w:szCs w:val="22"/>
              </w:rPr>
              <w:t xml:space="preserve">Equipment </w:t>
            </w:r>
            <w:permEnd w:id="2103803341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4166FD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00106402" w:edGrp="everyone"/>
            <w:r>
              <w:rPr>
                <w:rFonts w:ascii="Arial" w:hAnsi="Arial" w:cs="Arial"/>
                <w:sz w:val="22"/>
                <w:szCs w:val="22"/>
              </w:rPr>
              <w:t xml:space="preserve">Plumber </w:t>
            </w:r>
            <w:permEnd w:id="100010640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3C3E1B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30466645" w:edGrp="everyone"/>
            <w:r>
              <w:rPr>
                <w:rFonts w:ascii="Arial" w:hAnsi="Arial" w:cs="Arial"/>
                <w:sz w:val="22"/>
                <w:szCs w:val="22"/>
              </w:rPr>
              <w:t>driveway</w:t>
            </w:r>
            <w:permEnd w:id="730466645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6956C4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98455376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C3E1B">
              <w:rPr>
                <w:rFonts w:ascii="Arial" w:hAnsi="Arial" w:cs="Arial"/>
                <w:sz w:val="22"/>
                <w:szCs w:val="22"/>
              </w:rPr>
              <w:t>concrete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9984553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C26CD9" w:rsidRPr="00F849B0" w:rsidRDefault="00C26CD9" w:rsidP="00C26CD9">
      <w:pPr>
        <w:pStyle w:val="11CSTCPLQuestionBullet"/>
        <w:numPr>
          <w:ilvl w:val="0"/>
          <w:numId w:val="13"/>
        </w:numPr>
        <w:ind w:left="709" w:hanging="709"/>
      </w:pPr>
      <w:bookmarkStart w:id="4" w:name="_Ref530638037"/>
      <w:r w:rsidRPr="00F849B0">
        <w:t>Explain the difference between employees and contractors and how they are influenced by scheduling.</w:t>
      </w:r>
      <w:bookmarkEnd w:id="4"/>
    </w:p>
    <w:p w:rsidR="00C26CD9" w:rsidRPr="00F849B0" w:rsidRDefault="00C26CD9" w:rsidP="00C26CD9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26CD9" w:rsidRPr="00F849B0" w:rsidTr="00CE555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6CD9" w:rsidRPr="00F849B0" w:rsidRDefault="00C26CD9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F1" w:rsidRPr="008F73F1" w:rsidRDefault="008F73F1" w:rsidP="008F73F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25197744" w:edGrp="everyone"/>
            <w:r w:rsidRPr="008F73F1">
              <w:rPr>
                <w:rFonts w:ascii="Arial" w:hAnsi="Arial" w:cs="Arial"/>
                <w:sz w:val="22"/>
                <w:szCs w:val="22"/>
              </w:rPr>
              <w:t>Generally, a contractor is someone who runs their own business and provides services to other businesses or individuals. An employee works in and is part of a business.</w:t>
            </w:r>
          </w:p>
          <w:p w:rsidR="008F73F1" w:rsidRPr="008F73F1" w:rsidRDefault="008F73F1" w:rsidP="008F73F1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8F73F1">
              <w:rPr>
                <w:rFonts w:ascii="Arial" w:hAnsi="Arial" w:cs="Arial"/>
                <w:sz w:val="22"/>
                <w:szCs w:val="22"/>
              </w:rPr>
              <w:t xml:space="preserve">A builder can closely direct the work to be undertaken by an </w:t>
            </w:r>
            <w:r w:rsidRPr="008F73F1">
              <w:rPr>
                <w:rFonts w:ascii="Arial" w:hAnsi="Arial" w:cs="Arial"/>
                <w:b/>
                <w:bCs/>
                <w:sz w:val="22"/>
                <w:szCs w:val="22"/>
              </w:rPr>
              <w:t>employee</w:t>
            </w:r>
          </w:p>
          <w:p w:rsidR="008F73F1" w:rsidRPr="008F73F1" w:rsidRDefault="008F73F1" w:rsidP="008F73F1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8F73F1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8F73F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contractor </w:t>
            </w:r>
            <w:r w:rsidRPr="008F73F1">
              <w:rPr>
                <w:rFonts w:ascii="Arial" w:hAnsi="Arial" w:cs="Arial"/>
                <w:sz w:val="22"/>
                <w:szCs w:val="22"/>
              </w:rPr>
              <w:t>can decide what work they do, how it is to be carried out and the hours when the work is to be completed</w:t>
            </w:r>
          </w:p>
          <w:permEnd w:id="425197744"/>
          <w:p w:rsidR="00C26CD9" w:rsidRPr="00F849B0" w:rsidRDefault="00C26CD9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3866389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68801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26CD9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6638938" w:displacedByCustomXml="prev"/>
      </w:tr>
    </w:tbl>
    <w:p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5" w:name="_Ref530484357"/>
      <w:r w:rsidRPr="00F849B0">
        <w:rPr>
          <w:rFonts w:ascii="Arial" w:hAnsi="Arial"/>
          <w:b/>
        </w:rPr>
        <w:t xml:space="preserve">Identify </w:t>
      </w:r>
      <w:r w:rsidR="00C26CD9" w:rsidRPr="00F849B0">
        <w:rPr>
          <w:rFonts w:ascii="Arial" w:hAnsi="Arial"/>
          <w:b/>
        </w:rPr>
        <w:t>one (1)</w:t>
      </w:r>
      <w:r w:rsidRPr="00F849B0">
        <w:rPr>
          <w:rFonts w:ascii="Arial" w:hAnsi="Arial"/>
          <w:b/>
        </w:rPr>
        <w:t xml:space="preserve"> local government</w:t>
      </w:r>
      <w:r w:rsidR="00C26CD9" w:rsidRPr="00F849B0">
        <w:rPr>
          <w:rFonts w:ascii="Arial" w:hAnsi="Arial"/>
          <w:b/>
        </w:rPr>
        <w:t xml:space="preserve"> authority and one (1)</w:t>
      </w:r>
      <w:r w:rsidRPr="00F849B0">
        <w:rPr>
          <w:rFonts w:ascii="Arial" w:hAnsi="Arial"/>
          <w:b/>
        </w:rPr>
        <w:t xml:space="preserve"> regulatory bod</w:t>
      </w:r>
      <w:r w:rsidR="00C26CD9" w:rsidRPr="00F849B0">
        <w:rPr>
          <w:rFonts w:ascii="Arial" w:hAnsi="Arial"/>
          <w:b/>
        </w:rPr>
        <w:t>y</w:t>
      </w:r>
      <w:r w:rsidRPr="00F849B0">
        <w:rPr>
          <w:rFonts w:ascii="Arial" w:hAnsi="Arial"/>
          <w:b/>
        </w:rPr>
        <w:t xml:space="preserve"> that must be considered when producing schedules.</w:t>
      </w:r>
      <w:bookmarkEnd w:id="5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Pr="00F849B0" w:rsidRDefault="004166FD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30426090" w:edGrp="everyone"/>
            <w:r>
              <w:rPr>
                <w:rFonts w:ascii="Arial" w:hAnsi="Arial" w:cs="Arial"/>
                <w:sz w:val="22"/>
                <w:szCs w:val="22"/>
              </w:rPr>
              <w:t>Local Council, NSW building construction commission</w:t>
            </w:r>
            <w:r w:rsidR="003C3E1B">
              <w:rPr>
                <w:rFonts w:ascii="Arial" w:hAnsi="Arial" w:cs="Arial"/>
                <w:sz w:val="22"/>
                <w:szCs w:val="22"/>
              </w:rPr>
              <w:t>, work and safety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530426090"/>
          </w:p>
        </w:tc>
        <w:permStart w:id="523644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9292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364464" w:displacedByCustomXml="prev"/>
      </w:tr>
    </w:tbl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6" w:name="_Ref530484824"/>
      <w:r w:rsidRPr="00F849B0">
        <w:t>Why should colour selections be included on the schedules?</w:t>
      </w:r>
      <w:bookmarkEnd w:id="6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EC2" w:rsidRPr="00644EC2" w:rsidRDefault="00644EC2" w:rsidP="00644EC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08321423" w:edGrp="everyone"/>
            <w:r w:rsidRPr="00644EC2">
              <w:rPr>
                <w:rFonts w:ascii="Arial" w:hAnsi="Arial" w:cs="Arial"/>
                <w:sz w:val="22"/>
                <w:szCs w:val="22"/>
              </w:rPr>
              <w:t>There is a lot to consider within your schedule and so it is important to factor in the owners’ requirements for colour schemes and selections. Some colour requests may require a special order to be made.</w:t>
            </w:r>
          </w:p>
          <w:permEnd w:id="608321423"/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3508897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7120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0889796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7" w:name="_Ref530488884"/>
      <w:r w:rsidRPr="00F849B0">
        <w:t>True or False (Tick your response): If a project is in a heritage protected area, the council may specify the colours that should be used.</w:t>
      </w:r>
      <w:bookmarkEnd w:id="7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849B0" w:rsidRPr="00F849B0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49B0" w:rsidRPr="00F849B0" w:rsidRDefault="00F849B0" w:rsidP="00F849B0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6605702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49B0" w:rsidRPr="00DD7A44" w:rsidRDefault="001E4498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D4AF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46605702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49B0" w:rsidRPr="00F849B0" w:rsidRDefault="00F849B0" w:rsidP="00F849B0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49B0" w:rsidRPr="00F849B0" w:rsidRDefault="00F849B0" w:rsidP="00F849B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188691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984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849B0" w:rsidRPr="00F849B0" w:rsidRDefault="00F849B0" w:rsidP="00F849B0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8869104" w:displacedByCustomXml="prev"/>
      </w:tr>
      <w:tr w:rsidR="00F849B0" w:rsidRPr="00F849B0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49B0" w:rsidRPr="00F849B0" w:rsidRDefault="00F849B0" w:rsidP="00F849B0">
            <w:pPr>
              <w:ind w:left="993" w:hanging="993"/>
              <w:jc w:val="center"/>
            </w:pPr>
          </w:p>
        </w:tc>
        <w:permStart w:id="1083908432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49B0" w:rsidRPr="00DD7A44" w:rsidRDefault="001E4498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904436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49B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083908432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49B0" w:rsidRPr="00F849B0" w:rsidRDefault="00F849B0" w:rsidP="00F849B0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49B0" w:rsidRPr="00F849B0" w:rsidRDefault="00F849B0" w:rsidP="00F849B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849B0" w:rsidRPr="00F849B0" w:rsidRDefault="00F849B0" w:rsidP="00F849B0">
            <w:pPr>
              <w:ind w:left="993" w:hanging="993"/>
            </w:pPr>
          </w:p>
        </w:tc>
      </w:tr>
    </w:tbl>
    <w:p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8" w:name="_Ref530576818"/>
      <w:r w:rsidRPr="00F849B0">
        <w:rPr>
          <w:rFonts w:ascii="Arial" w:hAnsi="Arial"/>
          <w:b/>
        </w:rPr>
        <w:t>Identify your local council’s requirements regarding working hours and days. Explain how these requirements may affect your schedules.</w:t>
      </w:r>
      <w:bookmarkEnd w:id="8"/>
      <w:r w:rsidRPr="00F849B0">
        <w:rPr>
          <w:rFonts w:ascii="Arial" w:hAnsi="Arial"/>
          <w:b/>
        </w:rPr>
        <w:t xml:space="preserve"> </w:t>
      </w: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567"/>
      </w:tblGrid>
      <w:tr w:rsidR="00780921" w:rsidRPr="00F849B0" w:rsidTr="00503301">
        <w:trPr>
          <w:trHeight w:val="2494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C4" w:rsidRPr="006956C4" w:rsidRDefault="006956C4" w:rsidP="006956C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86136748" w:edGrp="everyone"/>
            <w:r w:rsidRPr="006956C4">
              <w:rPr>
                <w:rFonts w:ascii="Arial" w:hAnsi="Arial" w:cs="Arial"/>
                <w:sz w:val="22"/>
                <w:szCs w:val="22"/>
              </w:rPr>
              <w:t>If the local council stipulates that construction work be carried out only in the hours</w:t>
            </w:r>
            <w:r w:rsidR="00CD0739">
              <w:rPr>
                <w:rFonts w:ascii="Arial" w:hAnsi="Arial" w:cs="Arial"/>
                <w:sz w:val="22"/>
                <w:szCs w:val="22"/>
              </w:rPr>
              <w:t>, then the schedules will need to meet these requirements, which may cause projects to take longer than expected.</w:t>
            </w:r>
            <w:r w:rsidRPr="006956C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ermEnd w:id="1886136748"/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572985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351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298594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9" w:name="_Ref425158650"/>
      <w:bookmarkStart w:id="10" w:name="_Ref530483834"/>
      <w:r w:rsidRPr="00F849B0">
        <w:rPr>
          <w:rFonts w:ascii="Arial" w:hAnsi="Arial"/>
          <w:b/>
        </w:rPr>
        <w:t>Identify three (3) common drawings/specifications commonly used in the industry. Explain what information is provided by each document and how this</w:t>
      </w:r>
      <w:bookmarkEnd w:id="9"/>
      <w:r w:rsidRPr="00F849B0">
        <w:rPr>
          <w:rFonts w:ascii="Arial" w:hAnsi="Arial"/>
          <w:b/>
        </w:rPr>
        <w:t xml:space="preserve"> influences labour and material schedules for ordering.</w:t>
      </w:r>
      <w:bookmarkEnd w:id="10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80921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0921" w:rsidRPr="00F849B0" w:rsidRDefault="00780921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Drawing/Specification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Information provided for labour and material schedules</w:t>
            </w:r>
          </w:p>
        </w:tc>
        <w:permStart w:id="4406004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892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0921" w:rsidRPr="00F849B0" w:rsidRDefault="00C77DB6" w:rsidP="000601C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0600443" w:displacedByCustomXml="prev"/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EC2" w:rsidRPr="00644EC2" w:rsidRDefault="00644EC2" w:rsidP="00644EC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50839360" w:edGrp="everyone"/>
            <w:r w:rsidRPr="00644EC2">
              <w:rPr>
                <w:rFonts w:ascii="Arial" w:hAnsi="Arial" w:cs="Arial"/>
                <w:sz w:val="22"/>
                <w:szCs w:val="22"/>
              </w:rPr>
              <w:t>Elevations</w:t>
            </w:r>
          </w:p>
          <w:permEnd w:id="1350839360"/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EC2" w:rsidRPr="00644EC2" w:rsidRDefault="00644EC2" w:rsidP="00644EC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24764790" w:edGrp="everyone"/>
            <w:r w:rsidRPr="00644EC2">
              <w:rPr>
                <w:rFonts w:ascii="Arial" w:hAnsi="Arial" w:cs="Arial"/>
                <w:sz w:val="22"/>
                <w:szCs w:val="22"/>
              </w:rPr>
              <w:t>Drawings of the building showing what it looks like from north, south, east and west</w:t>
            </w:r>
          </w:p>
          <w:permEnd w:id="624764790"/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44EC2" w:rsidRPr="00644EC2" w:rsidRDefault="00644EC2" w:rsidP="00644EC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89268996" w:edGrp="everyone"/>
            <w:r w:rsidRPr="00644EC2">
              <w:rPr>
                <w:rFonts w:ascii="Arial" w:hAnsi="Arial" w:cs="Arial"/>
                <w:sz w:val="22"/>
                <w:szCs w:val="22"/>
              </w:rPr>
              <w:t>Material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44EC2">
              <w:rPr>
                <w:rFonts w:ascii="Arial" w:hAnsi="Arial" w:cs="Arial"/>
                <w:sz w:val="22"/>
                <w:szCs w:val="22"/>
              </w:rPr>
              <w:t>specifications</w:t>
            </w:r>
          </w:p>
          <w:permEnd w:id="789268996"/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4EC2" w:rsidRPr="00644EC2" w:rsidRDefault="00644EC2" w:rsidP="00644EC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13495505" w:edGrp="everyone"/>
            <w:r w:rsidRPr="00644EC2">
              <w:rPr>
                <w:rFonts w:ascii="Arial" w:hAnsi="Arial" w:cs="Arial"/>
                <w:sz w:val="22"/>
                <w:szCs w:val="22"/>
              </w:rPr>
              <w:t xml:space="preserve">Include details of the type, strength and size of material to be used </w:t>
            </w:r>
          </w:p>
          <w:permEnd w:id="1213495505"/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44EC2" w:rsidRPr="00644EC2" w:rsidRDefault="00644EC2" w:rsidP="00644EC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07663772" w:edGrp="everyone"/>
            <w:r w:rsidRPr="00644EC2">
              <w:rPr>
                <w:rFonts w:ascii="Arial" w:hAnsi="Arial" w:cs="Arial"/>
                <w:sz w:val="22"/>
                <w:szCs w:val="22"/>
              </w:rPr>
              <w:t>Colour specifications</w:t>
            </w:r>
          </w:p>
          <w:permEnd w:id="1207663772"/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4EC2" w:rsidRPr="00644EC2" w:rsidRDefault="00644EC2" w:rsidP="00644EC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80857860" w:edGrp="everyone"/>
            <w:r w:rsidRPr="00644EC2">
              <w:rPr>
                <w:rFonts w:ascii="Arial" w:hAnsi="Arial" w:cs="Arial"/>
                <w:sz w:val="22"/>
                <w:szCs w:val="22"/>
              </w:rPr>
              <w:t>Include the colour selection for internal and external areas. If the project is in a heritage protected area, the colour specifications would come from the council stating the colours that should be used</w:t>
            </w:r>
          </w:p>
          <w:permEnd w:id="1480857860"/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1" w:name="_Ref530577044"/>
      <w:r w:rsidRPr="00F849B0">
        <w:rPr>
          <w:rFonts w:ascii="Arial" w:hAnsi="Arial"/>
          <w:b/>
        </w:rPr>
        <w:t xml:space="preserve">What three (3) things should a builder do when variations are made to a </w:t>
      </w:r>
      <w:r w:rsidR="00A25844" w:rsidRPr="00F849B0">
        <w:rPr>
          <w:rFonts w:ascii="Arial" w:hAnsi="Arial"/>
          <w:b/>
        </w:rPr>
        <w:t xml:space="preserve">contract for a </w:t>
      </w:r>
      <w:r w:rsidRPr="00F849B0">
        <w:rPr>
          <w:rFonts w:ascii="Arial" w:hAnsi="Arial"/>
          <w:b/>
        </w:rPr>
        <w:t>project?</w:t>
      </w:r>
      <w:bookmarkEnd w:id="11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AC42E2">
        <w:trPr>
          <w:trHeight w:val="13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Pr="00F849B0" w:rsidRDefault="00CE78A8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69144722" w:edGrp="everyone"/>
            <w:r>
              <w:rPr>
                <w:rFonts w:ascii="Arial" w:hAnsi="Arial" w:cs="Arial"/>
                <w:sz w:val="22"/>
                <w:szCs w:val="22"/>
              </w:rPr>
              <w:t>Must changes to the schedule, notify the suppliers/contractors, make changes to the call forward sheet.</w:t>
            </w:r>
            <w:permEnd w:id="569144722"/>
          </w:p>
        </w:tc>
        <w:permStart w:id="73533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338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53397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>
      <w:pPr>
        <w:jc w:val="left"/>
        <w:rPr>
          <w:rFonts w:ascii="Arial" w:hAnsi="Arial" w:cs="Arial"/>
          <w:sz w:val="22"/>
          <w:szCs w:val="22"/>
        </w:rPr>
      </w:pPr>
    </w:p>
    <w:p w:rsidR="009B7A16" w:rsidRPr="00F849B0" w:rsidRDefault="009B7A16" w:rsidP="009B7A1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2" w:name="_Ref530577045"/>
      <w:r w:rsidRPr="00F849B0">
        <w:rPr>
          <w:rFonts w:ascii="Arial" w:hAnsi="Arial"/>
          <w:b/>
        </w:rPr>
        <w:t>Identify two (2) variations that may be raised by the client and explain how it would affect the schedules.</w:t>
      </w:r>
      <w:bookmarkEnd w:id="12"/>
    </w:p>
    <w:p w:rsidR="009B7A16" w:rsidRPr="00F849B0" w:rsidRDefault="009B7A16" w:rsidP="009B7A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9B7A16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7A16" w:rsidRPr="00F849B0" w:rsidRDefault="009B7A16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6192668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17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7A16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9266883" w:displacedByCustomXml="prev"/>
      </w:tr>
      <w:tr w:rsidR="009B7A16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A16" w:rsidRPr="006060D2" w:rsidRDefault="00F154E8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29057361" w:edGrp="everyone"/>
            <w:r>
              <w:rPr>
                <w:rFonts w:ascii="Arial" w:hAnsi="Arial" w:cs="Arial"/>
                <w:sz w:val="22"/>
                <w:szCs w:val="22"/>
              </w:rPr>
              <w:t>ARCHITECTURAL</w:t>
            </w:r>
            <w:permEnd w:id="1129057361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7A16" w:rsidRPr="006060D2" w:rsidRDefault="00F154E8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95526923" w:edGrp="everyone"/>
            <w:r>
              <w:rPr>
                <w:rFonts w:ascii="Arial" w:hAnsi="Arial" w:cs="Arial"/>
                <w:sz w:val="22"/>
                <w:szCs w:val="22"/>
              </w:rPr>
              <w:t>DELAY ON THE TIMES</w:t>
            </w:r>
            <w:permEnd w:id="5955269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7A16" w:rsidRPr="00F849B0" w:rsidRDefault="009B7A16" w:rsidP="00780921">
            <w:pPr>
              <w:ind w:left="993" w:hanging="993"/>
            </w:pPr>
          </w:p>
        </w:tc>
      </w:tr>
      <w:tr w:rsidR="009B7A16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7A16" w:rsidRPr="006060D2" w:rsidRDefault="00F154E8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47252047" w:edGrp="everyone"/>
            <w:r>
              <w:rPr>
                <w:rFonts w:ascii="Arial" w:hAnsi="Arial" w:cs="Arial"/>
                <w:sz w:val="22"/>
                <w:szCs w:val="22"/>
              </w:rPr>
              <w:t>PLANS</w:t>
            </w:r>
            <w:permEnd w:id="847252047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A16" w:rsidRPr="006060D2" w:rsidRDefault="00F154E8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68549200" w:edGrp="everyone"/>
            <w:r>
              <w:rPr>
                <w:rFonts w:ascii="Arial" w:hAnsi="Arial" w:cs="Arial"/>
                <w:sz w:val="22"/>
                <w:szCs w:val="22"/>
              </w:rPr>
              <w:t>REDESIGN, COST AND TIMES</w:t>
            </w:r>
            <w:permEnd w:id="7685492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7A16" w:rsidRPr="00F849B0" w:rsidRDefault="009B7A16" w:rsidP="00780921">
            <w:pPr>
              <w:ind w:left="993" w:hanging="993"/>
            </w:pPr>
          </w:p>
        </w:tc>
      </w:tr>
    </w:tbl>
    <w:p w:rsidR="00DF1337" w:rsidRPr="00F849B0" w:rsidRDefault="00DF1337" w:rsidP="00DF1337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4378D" w:rsidRPr="00F849B0" w:rsidRDefault="0074378D" w:rsidP="0074378D">
      <w:pPr>
        <w:jc w:val="left"/>
        <w:rPr>
          <w:rFonts w:ascii="Arial" w:hAnsi="Arial" w:cs="Arial"/>
          <w:sz w:val="22"/>
          <w:szCs w:val="22"/>
        </w:rPr>
      </w:pPr>
    </w:p>
    <w:p w:rsidR="0074378D" w:rsidRPr="00F849B0" w:rsidRDefault="0074378D" w:rsidP="007437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3" w:name="_Ref530577046"/>
      <w:r w:rsidRPr="00F849B0">
        <w:rPr>
          <w:rFonts w:ascii="Arial" w:hAnsi="Arial"/>
          <w:b/>
        </w:rPr>
        <w:t xml:space="preserve">Identify two (2) variations that may be raised by the </w:t>
      </w:r>
      <w:r w:rsidR="00DE5A28">
        <w:rPr>
          <w:rFonts w:ascii="Arial" w:hAnsi="Arial"/>
          <w:b/>
        </w:rPr>
        <w:t>builder</w:t>
      </w:r>
      <w:r w:rsidRPr="00F849B0">
        <w:rPr>
          <w:rFonts w:ascii="Arial" w:hAnsi="Arial"/>
          <w:b/>
        </w:rPr>
        <w:t xml:space="preserve"> and explain how it would affect the schedules.</w:t>
      </w:r>
      <w:bookmarkEnd w:id="13"/>
    </w:p>
    <w:p w:rsidR="0074378D" w:rsidRPr="00F849B0" w:rsidRDefault="0074378D" w:rsidP="007437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4378D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4378D" w:rsidRPr="00F849B0" w:rsidRDefault="0074378D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9597240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5737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437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9724025" w:displacedByCustomXml="prev"/>
      </w:tr>
      <w:tr w:rsidR="0074378D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78D" w:rsidRPr="001373B4" w:rsidRDefault="00CE78A8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61368765" w:edGrp="everyone"/>
            <w:r>
              <w:rPr>
                <w:rFonts w:ascii="Arial" w:hAnsi="Arial" w:cs="Arial"/>
                <w:sz w:val="22"/>
                <w:szCs w:val="22"/>
              </w:rPr>
              <w:t>Weather prohibits</w:t>
            </w:r>
            <w:permEnd w:id="1161368765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4378D" w:rsidRPr="001373B4" w:rsidRDefault="00661B4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10732929" w:edGrp="everyone"/>
            <w:r>
              <w:rPr>
                <w:rFonts w:ascii="Arial" w:hAnsi="Arial" w:cs="Arial"/>
                <w:sz w:val="22"/>
                <w:szCs w:val="22"/>
              </w:rPr>
              <w:t>Delay on times</w:t>
            </w:r>
            <w:permEnd w:id="20107329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4378D" w:rsidRPr="00F849B0" w:rsidRDefault="0074378D" w:rsidP="00780921">
            <w:pPr>
              <w:ind w:left="993" w:hanging="993"/>
            </w:pPr>
          </w:p>
        </w:tc>
      </w:tr>
      <w:tr w:rsidR="0074378D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4378D" w:rsidRPr="001373B4" w:rsidRDefault="00661B4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73465445" w:edGrp="everyone"/>
            <w:r>
              <w:rPr>
                <w:rFonts w:ascii="Arial" w:hAnsi="Arial" w:cs="Arial"/>
                <w:sz w:val="22"/>
                <w:szCs w:val="22"/>
              </w:rPr>
              <w:t>MATERIAL AND CONTRACTOR AVAILABILITY</w:t>
            </w:r>
            <w:permEnd w:id="1673465445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78D" w:rsidRPr="001373B4" w:rsidRDefault="00661B4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85648990" w:edGrp="everyone"/>
            <w:r>
              <w:rPr>
                <w:rFonts w:ascii="Arial" w:hAnsi="Arial" w:cs="Arial"/>
                <w:sz w:val="22"/>
                <w:szCs w:val="22"/>
              </w:rPr>
              <w:t>Delay on work</w:t>
            </w:r>
            <w:permEnd w:id="12856489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4378D" w:rsidRPr="00F849B0" w:rsidRDefault="0074378D" w:rsidP="00780921">
            <w:pPr>
              <w:ind w:left="993" w:hanging="993"/>
            </w:pPr>
          </w:p>
        </w:tc>
      </w:tr>
    </w:tbl>
    <w:p w:rsidR="007A1D58" w:rsidRPr="00F849B0" w:rsidRDefault="007A1D58" w:rsidP="007A1D58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pStyle w:val="11CSTCPLQuestionBullet"/>
        <w:numPr>
          <w:ilvl w:val="0"/>
          <w:numId w:val="13"/>
        </w:numPr>
        <w:ind w:left="709" w:hanging="709"/>
      </w:pPr>
      <w:bookmarkStart w:id="14" w:name="_Ref530490108"/>
      <w:r w:rsidRPr="00F849B0">
        <w:t>Order the following steps from 1 to 5 to outline how a builder should select a supplier</w:t>
      </w:r>
      <w:r w:rsidR="00B456A7" w:rsidRPr="00F849B0">
        <w:t>/contractor</w:t>
      </w:r>
      <w:r w:rsidRPr="00F849B0">
        <w:t>.</w:t>
      </w:r>
      <w:bookmarkEnd w:id="14"/>
    </w:p>
    <w:p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7A1D58" w:rsidRPr="00F849B0" w:rsidTr="007A1D5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A1D58" w:rsidRPr="00F849B0" w:rsidRDefault="007A1D58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Steps</w:t>
            </w:r>
          </w:p>
        </w:tc>
        <w:permStart w:id="17980584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6931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A1D5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8058469" w:displacedByCustomXml="prev"/>
      </w:tr>
      <w:tr w:rsidR="007A1D58" w:rsidRPr="00F849B0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AD4AF4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03597013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50359701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seek quotes from suppliers</w:t>
            </w:r>
            <w:r w:rsidR="00B456A7" w:rsidRPr="00F849B0">
              <w:rPr>
                <w:color w:val="000000" w:themeColor="text1"/>
              </w:rPr>
              <w:t>/contractors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3C3E1B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95857826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295857826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note supplier</w:t>
            </w:r>
            <w:r w:rsidR="00B456A7" w:rsidRPr="00F849B0">
              <w:rPr>
                <w:color w:val="000000" w:themeColor="text1"/>
              </w:rPr>
              <w:t>/contractor</w:t>
            </w:r>
            <w:r w:rsidRPr="00F849B0">
              <w:rPr>
                <w:color w:val="000000" w:themeColor="text1"/>
              </w:rPr>
              <w:t xml:space="preserve"> details and ordering times on schedule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AD4AF4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59937797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205993779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accept a tender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AD4AF4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90924054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09092405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Suppliers</w:t>
            </w:r>
            <w:r w:rsidR="00B456A7" w:rsidRPr="00F849B0">
              <w:rPr>
                <w:color w:val="000000" w:themeColor="text1"/>
              </w:rPr>
              <w:t>/Contractors</w:t>
            </w:r>
            <w:r w:rsidRPr="00F849B0">
              <w:rPr>
                <w:color w:val="000000" w:themeColor="text1"/>
              </w:rPr>
              <w:t xml:space="preserve"> tender prices back to the 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3C3E1B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55723831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85572383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Parties to sign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</w:tbl>
    <w:p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5" w:name="_Ref530577300"/>
      <w:r w:rsidRPr="00F849B0">
        <w:rPr>
          <w:rFonts w:ascii="Arial" w:hAnsi="Arial"/>
          <w:b/>
        </w:rPr>
        <w:t>What is an ‘overlay drawing’?</w:t>
      </w:r>
      <w:bookmarkEnd w:id="15"/>
    </w:p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458D" w:rsidRPr="00F849B0" w:rsidTr="00C14AC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458D" w:rsidRPr="00F849B0" w:rsidRDefault="0065458D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D4C" w:rsidRPr="00FC7D4C" w:rsidRDefault="00FC7D4C" w:rsidP="00FC7D4C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13217402" w:edGrp="everyone"/>
            <w:r w:rsidRPr="00FC7D4C">
              <w:rPr>
                <w:rFonts w:ascii="Arial" w:hAnsi="Arial" w:cs="Arial"/>
                <w:sz w:val="22"/>
                <w:szCs w:val="22"/>
              </w:rPr>
              <w:t>Overlay drawings are drawings that show further detail on top of any existing plans and specifications. Overlay drawings are generally designed to:</w:t>
            </w:r>
          </w:p>
          <w:p w:rsidR="00FC7D4C" w:rsidRPr="00FC7D4C" w:rsidRDefault="00FC7D4C" w:rsidP="00FC7D4C">
            <w:pPr>
              <w:numPr>
                <w:ilvl w:val="1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FC7D4C">
              <w:rPr>
                <w:rFonts w:ascii="Arial" w:hAnsi="Arial" w:cs="Arial"/>
                <w:sz w:val="22"/>
                <w:szCs w:val="22"/>
              </w:rPr>
              <w:t>Provide more visual clarity about a building process</w:t>
            </w:r>
          </w:p>
          <w:p w:rsidR="00FC7D4C" w:rsidRPr="00FC7D4C" w:rsidRDefault="00FC7D4C" w:rsidP="00FC7D4C">
            <w:pPr>
              <w:numPr>
                <w:ilvl w:val="1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FC7D4C">
              <w:rPr>
                <w:rFonts w:ascii="Arial" w:hAnsi="Arial" w:cs="Arial"/>
                <w:sz w:val="22"/>
                <w:szCs w:val="22"/>
              </w:rPr>
              <w:t>Provide advice if there have been changes that require subsequent engineering redesign/specialist changes (e.g.  from architects, soil experts)</w:t>
            </w:r>
          </w:p>
          <w:permEnd w:id="1013217402"/>
          <w:p w:rsidR="0065458D" w:rsidRPr="00F849B0" w:rsidRDefault="0065458D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2210731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41494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458D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1073189" w:displacedByCustomXml="prev"/>
      </w:tr>
    </w:tbl>
    <w:p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pStyle w:val="11CSTCPLQuestionBullet"/>
        <w:numPr>
          <w:ilvl w:val="0"/>
          <w:numId w:val="13"/>
        </w:numPr>
        <w:ind w:left="709" w:hanging="709"/>
      </w:pPr>
      <w:bookmarkStart w:id="16" w:name="_Ref530577354"/>
      <w:r w:rsidRPr="00F849B0">
        <w:t xml:space="preserve">Which of the following individuals may sketch overlay drawings? </w:t>
      </w:r>
      <w:r w:rsidRPr="00F849B0">
        <w:br/>
        <w:t>Tick all that apply.</w:t>
      </w:r>
      <w:bookmarkEnd w:id="16"/>
    </w:p>
    <w:p w:rsidR="0065458D" w:rsidRPr="00F849B0" w:rsidRDefault="0065458D" w:rsidP="006545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5458D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5458D" w:rsidRPr="00F849B0" w:rsidRDefault="0065458D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8436686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63010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545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3668663" w:displacedByCustomXml="prev"/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914100252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1E4498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547889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E2B3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914100252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Architects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133414472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1E4498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109300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E2B3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33414472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192625717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1E4498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578019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E2B3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92625717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Draftsmen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166634258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1E4498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5668427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E2B3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66634258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Engineers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</w:tbl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p w:rsidR="00582ADB" w:rsidRPr="00F849B0" w:rsidRDefault="00582ADB" w:rsidP="00582AD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7" w:name="_Ref530577363"/>
      <w:r w:rsidRPr="00F849B0">
        <w:rPr>
          <w:rFonts w:ascii="Arial" w:hAnsi="Arial"/>
          <w:b/>
        </w:rPr>
        <w:t>Identify three (3) details that should be included on a work order</w:t>
      </w:r>
      <w:r w:rsidR="007C00FB" w:rsidRPr="00F849B0">
        <w:rPr>
          <w:rFonts w:ascii="Arial" w:hAnsi="Arial"/>
          <w:b/>
        </w:rPr>
        <w:t xml:space="preserve"> and reflected on the labour schedule</w:t>
      </w:r>
      <w:r w:rsidRPr="00F849B0">
        <w:rPr>
          <w:rFonts w:ascii="Arial" w:hAnsi="Arial"/>
          <w:b/>
        </w:rPr>
        <w:t>.</w:t>
      </w:r>
      <w:bookmarkEnd w:id="17"/>
    </w:p>
    <w:p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82ADB" w:rsidRPr="00F849B0" w:rsidTr="007560D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2ADB" w:rsidRPr="00F849B0" w:rsidRDefault="00582AD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46" w:rsidRPr="00C80C46" w:rsidRDefault="00C80C46" w:rsidP="00C80C46">
            <w:pPr>
              <w:numPr>
                <w:ilvl w:val="2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permStart w:id="1597773203" w:edGrp="everyone"/>
            <w:r w:rsidRPr="00C80C46">
              <w:rPr>
                <w:rFonts w:ascii="Arial" w:hAnsi="Arial" w:cs="Arial"/>
                <w:sz w:val="22"/>
                <w:szCs w:val="22"/>
              </w:rPr>
              <w:t>Work</w:t>
            </w:r>
          </w:p>
          <w:p w:rsidR="00C80C46" w:rsidRPr="00C80C46" w:rsidRDefault="00C80C46" w:rsidP="00C80C46">
            <w:pPr>
              <w:numPr>
                <w:ilvl w:val="2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C80C46">
              <w:rPr>
                <w:rFonts w:ascii="Arial" w:hAnsi="Arial" w:cs="Arial"/>
                <w:sz w:val="22"/>
                <w:szCs w:val="22"/>
              </w:rPr>
              <w:t xml:space="preserve">Time period </w:t>
            </w:r>
          </w:p>
          <w:p w:rsidR="00C80C46" w:rsidRPr="00C80C46" w:rsidRDefault="00C80C46" w:rsidP="00C80C46">
            <w:pPr>
              <w:numPr>
                <w:ilvl w:val="2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C80C46">
              <w:rPr>
                <w:rFonts w:ascii="Arial" w:hAnsi="Arial" w:cs="Arial"/>
                <w:sz w:val="22"/>
                <w:szCs w:val="22"/>
              </w:rPr>
              <w:t>Agreed rates</w:t>
            </w:r>
          </w:p>
          <w:permEnd w:id="1597773203"/>
          <w:p w:rsidR="00582ADB" w:rsidRPr="00F849B0" w:rsidRDefault="00582AD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8529961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33510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82AD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2996125" w:displacedByCustomXml="prev"/>
      </w:tr>
    </w:tbl>
    <w:p w:rsidR="00582ADB" w:rsidRPr="00F849B0" w:rsidRDefault="00582ADB" w:rsidP="00582ADB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C00FB" w:rsidRPr="00F849B0" w:rsidRDefault="007C00FB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:rsidR="007C00FB" w:rsidRPr="00F849B0" w:rsidRDefault="007C00FB" w:rsidP="007C00F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530635543"/>
      <w:r w:rsidRPr="00F849B0">
        <w:rPr>
          <w:rFonts w:ascii="Arial" w:hAnsi="Arial"/>
          <w:b/>
        </w:rPr>
        <w:lastRenderedPageBreak/>
        <w:t>Identify nine (9) details that should be included on a purchase order.</w:t>
      </w:r>
      <w:bookmarkEnd w:id="18"/>
    </w:p>
    <w:p w:rsidR="007C00FB" w:rsidRPr="00F849B0" w:rsidRDefault="007C00FB" w:rsidP="007C00F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C00FB" w:rsidRPr="00F849B0" w:rsidTr="00DB60B1">
        <w:trPr>
          <w:trHeight w:val="43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00FB" w:rsidRPr="00F849B0" w:rsidRDefault="007C00F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FB" w:rsidRDefault="00DB4D3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21212991" w:edGrp="everyone"/>
            <w:r>
              <w:rPr>
                <w:rFonts w:ascii="Arial" w:hAnsi="Arial" w:cs="Arial"/>
                <w:sz w:val="22"/>
                <w:szCs w:val="22"/>
              </w:rPr>
              <w:t>1.</w:t>
            </w:r>
            <w:r w:rsidR="00FC7D4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C7D4C" w:rsidRPr="00FC7D4C">
              <w:rPr>
                <w:rFonts w:ascii="Arial" w:hAnsi="Arial" w:cs="Arial"/>
                <w:sz w:val="22"/>
                <w:szCs w:val="22"/>
              </w:rPr>
              <w:t>Order date and delivery date</w:t>
            </w:r>
          </w:p>
          <w:p w:rsidR="007C00FB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Pr="00FC7D4C">
              <w:rPr>
                <w:rFonts w:ascii="Arial" w:hAnsi="Arial" w:cs="Arial"/>
                <w:sz w:val="22"/>
                <w:szCs w:val="22"/>
              </w:rPr>
              <w:t>Purchase order number</w:t>
            </w:r>
          </w:p>
          <w:p w:rsidR="007C00FB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00FC7D4C">
              <w:rPr>
                <w:rFonts w:ascii="Arial" w:hAnsi="Arial" w:cs="Arial"/>
                <w:sz w:val="22"/>
                <w:szCs w:val="22"/>
              </w:rPr>
              <w:t>Supplier details</w:t>
            </w:r>
          </w:p>
          <w:p w:rsidR="007C00FB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4. </w:t>
            </w:r>
            <w:r w:rsidRPr="00FC7D4C">
              <w:rPr>
                <w:rFonts w:ascii="Arial" w:hAnsi="Arial" w:cs="Arial"/>
                <w:sz w:val="22"/>
                <w:szCs w:val="22"/>
              </w:rPr>
              <w:t>Delivery details</w:t>
            </w:r>
          </w:p>
          <w:p w:rsidR="007C00FB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5. </w:t>
            </w:r>
            <w:r w:rsidRPr="00FC7D4C">
              <w:rPr>
                <w:rFonts w:ascii="Arial" w:hAnsi="Arial" w:cs="Arial"/>
                <w:sz w:val="22"/>
                <w:szCs w:val="22"/>
              </w:rPr>
              <w:t>Supplier contact information</w:t>
            </w:r>
          </w:p>
          <w:p w:rsidR="007C00FB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</w:t>
            </w:r>
            <w:r w:rsidRPr="00FC7D4C">
              <w:rPr>
                <w:rFonts w:asciiTheme="minorHAnsi" w:eastAsiaTheme="minorEastAsia" w:hAnsi="Arial" w:cstheme="minorBidi"/>
                <w:color w:val="FFFFFF" w:themeColor="light1"/>
                <w:kern w:val="24"/>
                <w:sz w:val="28"/>
                <w:szCs w:val="28"/>
              </w:rPr>
              <w:t xml:space="preserve"> </w:t>
            </w:r>
            <w:r w:rsidRPr="00FC7D4C">
              <w:rPr>
                <w:rFonts w:ascii="Arial" w:hAnsi="Arial" w:cs="Arial"/>
                <w:sz w:val="22"/>
                <w:szCs w:val="22"/>
              </w:rPr>
              <w:t>Project manager details</w:t>
            </w:r>
          </w:p>
          <w:p w:rsidR="00FC7D4C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7. </w:t>
            </w:r>
            <w:r w:rsidRPr="00FC7D4C">
              <w:rPr>
                <w:rFonts w:ascii="Arial" w:hAnsi="Arial" w:cs="Arial"/>
                <w:sz w:val="22"/>
                <w:szCs w:val="22"/>
              </w:rPr>
              <w:t>Product description</w:t>
            </w:r>
          </w:p>
          <w:p w:rsidR="00FC7D4C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8. </w:t>
            </w:r>
            <w:r w:rsidRPr="00FC7D4C">
              <w:rPr>
                <w:rFonts w:ascii="Arial" w:hAnsi="Arial" w:cs="Arial"/>
                <w:sz w:val="22"/>
                <w:szCs w:val="22"/>
              </w:rPr>
              <w:t>Terms and conditions</w:t>
            </w:r>
          </w:p>
          <w:p w:rsidR="00FC7D4C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9.</w:t>
            </w:r>
            <w:r w:rsidRPr="00FC7D4C">
              <w:rPr>
                <w:rFonts w:asciiTheme="minorHAnsi" w:eastAsiaTheme="minorEastAsia" w:hAnsi="Arial" w:cstheme="minorBidi"/>
                <w:color w:val="FFFFFF" w:themeColor="light1"/>
                <w:kern w:val="24"/>
                <w:sz w:val="28"/>
                <w:szCs w:val="28"/>
              </w:rPr>
              <w:t xml:space="preserve"> </w:t>
            </w:r>
            <w:r w:rsidRPr="00FC7D4C">
              <w:rPr>
                <w:rFonts w:ascii="Arial" w:hAnsi="Arial" w:cs="Arial"/>
                <w:sz w:val="22"/>
                <w:szCs w:val="22"/>
              </w:rPr>
              <w:t>Total order cost</w:t>
            </w:r>
          </w:p>
          <w:permEnd w:id="2021212991"/>
          <w:p w:rsidR="007C00FB" w:rsidRPr="00F849B0" w:rsidRDefault="007C00F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6429341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20161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C00F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2934110" w:displacedByCustomXml="prev"/>
      </w:tr>
    </w:tbl>
    <w:p w:rsidR="007C00FB" w:rsidRPr="00F849B0" w:rsidRDefault="007C00FB" w:rsidP="007C00FB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9" w:name="_Ref530490182"/>
      <w:r w:rsidRPr="00F849B0">
        <w:rPr>
          <w:rFonts w:ascii="Arial" w:hAnsi="Arial"/>
          <w:b/>
        </w:rPr>
        <w:t>What is a ‘call forward sheet’?</w:t>
      </w:r>
      <w:bookmarkEnd w:id="19"/>
    </w:p>
    <w:p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A1D58" w:rsidRPr="00F849B0" w:rsidTr="00347C26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1D58" w:rsidRPr="00F849B0" w:rsidRDefault="007A1D58" w:rsidP="007A1D58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AF4" w:rsidRPr="00AD4AF4" w:rsidRDefault="00AD4AF4" w:rsidP="00AD4AF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0493600" w:edGrp="everyone"/>
            <w:r w:rsidRPr="00AD4AF4">
              <w:rPr>
                <w:rFonts w:ascii="Arial" w:hAnsi="Arial" w:cs="Arial"/>
                <w:sz w:val="22"/>
                <w:szCs w:val="22"/>
              </w:rPr>
              <w:t xml:space="preserve">A call forward sheet is a sheet used to track when materials are needed and when they should be ordered.  This tool allows site personnel to schedule and coordinate activities that are to be undertaken on-site. </w:t>
            </w:r>
          </w:p>
          <w:permEnd w:id="180493600"/>
          <w:p w:rsidR="007A1D58" w:rsidRPr="00F849B0" w:rsidRDefault="007A1D58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1534437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05124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A1D58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3443730" w:displacedByCustomXml="prev"/>
      </w:tr>
    </w:tbl>
    <w:p w:rsidR="007A1D58" w:rsidRPr="00F849B0" w:rsidRDefault="007A1D58" w:rsidP="007A1D58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0913A9" w:rsidRPr="00F849B0" w:rsidRDefault="000913A9" w:rsidP="000913A9">
      <w:pPr>
        <w:ind w:right="-24"/>
        <w:rPr>
          <w:rFonts w:ascii="Arial" w:hAnsi="Arial" w:cs="Arial"/>
          <w:sz w:val="22"/>
          <w:szCs w:val="22"/>
        </w:rPr>
      </w:pPr>
    </w:p>
    <w:p w:rsidR="000913A9" w:rsidRPr="00F849B0" w:rsidRDefault="000913A9" w:rsidP="000913A9">
      <w:pPr>
        <w:pStyle w:val="11CSTCPLQuestionBullet"/>
        <w:numPr>
          <w:ilvl w:val="0"/>
          <w:numId w:val="13"/>
        </w:numPr>
        <w:ind w:left="709" w:hanging="709"/>
      </w:pPr>
      <w:bookmarkStart w:id="20" w:name="_Ref530635574"/>
      <w:r w:rsidRPr="00F849B0">
        <w:t>True or False (Tick your response): A builder would usually complete all the purchase orders before preparing a call forward sheet.</w:t>
      </w:r>
      <w:bookmarkEnd w:id="20"/>
    </w:p>
    <w:p w:rsidR="000913A9" w:rsidRPr="00F849B0" w:rsidRDefault="000913A9" w:rsidP="000913A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67948" w:rsidRPr="00F849B0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67948" w:rsidRPr="00F849B0" w:rsidRDefault="00167948" w:rsidP="0016794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31634829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948" w:rsidRPr="00DD7A44" w:rsidRDefault="001E4498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465396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B4D33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131634829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60639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344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67948" w:rsidRPr="00F849B0" w:rsidRDefault="00167948" w:rsidP="00167948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063960" w:displacedByCustomXml="prev"/>
      </w:tr>
      <w:tr w:rsidR="00167948" w:rsidRPr="00F849B0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450465164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948" w:rsidRPr="00DD7A44" w:rsidRDefault="001E4498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746544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450465164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0913A9" w:rsidRPr="00F849B0" w:rsidRDefault="000913A9" w:rsidP="000913A9">
      <w:pPr>
        <w:jc w:val="left"/>
        <w:rPr>
          <w:rFonts w:ascii="Arial" w:hAnsi="Arial" w:cs="Arial"/>
          <w:sz w:val="22"/>
          <w:szCs w:val="22"/>
        </w:rPr>
      </w:pPr>
    </w:p>
    <w:p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p w:rsidR="005E0556" w:rsidRPr="00F849B0" w:rsidRDefault="005E0556" w:rsidP="005E055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530635589"/>
      <w:r w:rsidRPr="00F849B0">
        <w:rPr>
          <w:rFonts w:ascii="Arial" w:hAnsi="Arial"/>
          <w:b/>
        </w:rPr>
        <w:t>Identify two (2) approved plans that should be included with the site documents.</w:t>
      </w:r>
      <w:bookmarkEnd w:id="21"/>
    </w:p>
    <w:p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E0556" w:rsidRPr="00F849B0" w:rsidTr="006966FA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0556" w:rsidRPr="00F849B0" w:rsidRDefault="005E0556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A33" w:rsidRPr="00024A33" w:rsidRDefault="00024A33" w:rsidP="00024A33">
            <w:pPr>
              <w:numPr>
                <w:ilvl w:val="2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permStart w:id="1263888389" w:edGrp="everyone"/>
            <w:r w:rsidRPr="00024A33">
              <w:rPr>
                <w:rFonts w:ascii="Arial" w:hAnsi="Arial" w:cs="Arial"/>
                <w:sz w:val="22"/>
                <w:szCs w:val="22"/>
              </w:rPr>
              <w:t>Plans (e.g. architectural, land survey, service locations)</w:t>
            </w:r>
          </w:p>
          <w:p w:rsidR="00024A33" w:rsidRPr="00024A33" w:rsidRDefault="00024A33" w:rsidP="00024A33">
            <w:pPr>
              <w:numPr>
                <w:ilvl w:val="2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024A33">
              <w:rPr>
                <w:rFonts w:ascii="Arial" w:hAnsi="Arial" w:cs="Arial"/>
                <w:sz w:val="22"/>
                <w:szCs w:val="22"/>
              </w:rPr>
              <w:t>Reports (e.g. engineering, geotechnical)</w:t>
            </w:r>
          </w:p>
          <w:permEnd w:id="1263888389"/>
          <w:p w:rsidR="005E0556" w:rsidRPr="00F849B0" w:rsidRDefault="005E055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6285771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95212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E0556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8577115" w:displacedByCustomXml="prev"/>
      </w:tr>
    </w:tbl>
    <w:p w:rsidR="005E0556" w:rsidRPr="00F849B0" w:rsidRDefault="005E0556" w:rsidP="005E0556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F1E48" w:rsidRPr="00F849B0" w:rsidRDefault="003F1E48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:rsidR="003F1E48" w:rsidRPr="00F849B0" w:rsidRDefault="003F1E48" w:rsidP="003F1E48">
      <w:pPr>
        <w:pStyle w:val="11CSTCPLQuestionBullet"/>
        <w:numPr>
          <w:ilvl w:val="0"/>
          <w:numId w:val="13"/>
        </w:numPr>
        <w:ind w:left="709" w:hanging="709"/>
      </w:pPr>
      <w:bookmarkStart w:id="22" w:name="_Ref495585603"/>
      <w:r w:rsidRPr="00F849B0">
        <w:lastRenderedPageBreak/>
        <w:t>Match the site files and definitions below by writing the appropriate letter next to each number in the centre column.</w:t>
      </w:r>
      <w:bookmarkEnd w:id="22"/>
    </w:p>
    <w:p w:rsidR="003F1E48" w:rsidRPr="00F849B0" w:rsidRDefault="003F1E48" w:rsidP="003F1E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F1E48" w:rsidRPr="00F849B0" w:rsidTr="0047371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F1E48" w:rsidRPr="00F849B0" w:rsidRDefault="003F1E48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Document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F849B0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Definition</w:t>
            </w:r>
          </w:p>
        </w:tc>
        <w:permStart w:id="14540512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57516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F1E4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4051247" w:displacedByCustomXml="prev"/>
      </w:tr>
      <w:tr w:rsidR="007560DA" w:rsidRPr="00F849B0" w:rsidTr="006956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Permits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666267458" w:edGrp="everyone"/>
            <w:r w:rsidR="00DB4D33">
              <w:rPr>
                <w:rFonts w:ascii="Arial" w:hAnsi="Arial" w:cs="Arial"/>
                <w:sz w:val="22"/>
                <w:szCs w:val="22"/>
              </w:rPr>
              <w:t>B</w:t>
            </w:r>
            <w:permEnd w:id="1666267458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May include engineering data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6956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Quotes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720786605" w:edGrp="everyone"/>
            <w:r w:rsidR="00E6474D">
              <w:rPr>
                <w:rFonts w:ascii="Arial" w:hAnsi="Arial" w:cs="Arial"/>
                <w:sz w:val="22"/>
                <w:szCs w:val="22"/>
              </w:rPr>
              <w:t>E</w:t>
            </w:r>
            <w:permEnd w:id="72078660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Council inspectors may issue a stop work notice until these documents are produced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6956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Reports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484202932" w:edGrp="everyone"/>
            <w:r w:rsidR="0070447D">
              <w:rPr>
                <w:rFonts w:ascii="Arial" w:hAnsi="Arial" w:cs="Arial"/>
                <w:sz w:val="22"/>
                <w:szCs w:val="22"/>
              </w:rPr>
              <w:t>A</w:t>
            </w:r>
            <w:permEnd w:id="48420293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3" w:right="82" w:hanging="13"/>
              <w:jc w:val="center"/>
            </w:pPr>
            <w:r w:rsidRPr="00F849B0">
              <w:t>Changes requested using a standard form in writing. Need to be signed by both builder and client.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6956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>
              <w:t>4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916281594" w:edGrp="everyone"/>
            <w:r w:rsidR="00E6474D">
              <w:rPr>
                <w:rFonts w:ascii="Arial" w:hAnsi="Arial" w:cs="Arial"/>
                <w:sz w:val="22"/>
                <w:szCs w:val="22"/>
              </w:rPr>
              <w:t>D</w:t>
            </w:r>
            <w:permEnd w:id="91628159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 xml:space="preserve">List the materials to be used, fittings and fixtures to be installed, and types of finishing required.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6956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Variations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>
              <w:t>5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933340915" w:edGrp="everyone"/>
            <w:r w:rsidR="009C6886">
              <w:rPr>
                <w:rFonts w:ascii="Arial" w:hAnsi="Arial" w:cs="Arial"/>
                <w:sz w:val="22"/>
                <w:szCs w:val="22"/>
              </w:rPr>
              <w:t>C</w:t>
            </w:r>
            <w:permEnd w:id="193334091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Used to ensure purchase orders are developed using the correct price.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</w:tbl>
    <w:p w:rsidR="003F1E48" w:rsidRPr="00F849B0" w:rsidRDefault="003F1E48" w:rsidP="003F1E48">
      <w:pPr>
        <w:jc w:val="left"/>
        <w:rPr>
          <w:rFonts w:ascii="Arial" w:hAnsi="Arial"/>
          <w:b/>
          <w:sz w:val="20"/>
        </w:rPr>
      </w:pPr>
    </w:p>
    <w:p w:rsidR="00616393" w:rsidRPr="00F849B0" w:rsidRDefault="00616393" w:rsidP="00616393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616393" w:rsidRPr="00F849B0" w:rsidRDefault="00616393" w:rsidP="00616393">
      <w:pPr>
        <w:pStyle w:val="11CSTCPLQuestionBullet"/>
        <w:numPr>
          <w:ilvl w:val="0"/>
          <w:numId w:val="13"/>
        </w:numPr>
        <w:ind w:left="709" w:hanging="709"/>
      </w:pPr>
      <w:bookmarkStart w:id="23" w:name="_Ref530635990"/>
      <w:r w:rsidRPr="00F849B0">
        <w:t>In the table below, estimates for labour and actual costs for each trade are listed. Calculate the cost difference for each trade.</w:t>
      </w:r>
      <w:bookmarkEnd w:id="23"/>
    </w:p>
    <w:p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616393" w:rsidRPr="00F849B0" w:rsidTr="00A846CF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16393" w:rsidRPr="00F849B0" w:rsidRDefault="00616393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Trade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Estimate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11868091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24549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1639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6809141" w:displacedByCustomXml="prev"/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Carpentry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10,000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8,500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-1,500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Electrical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4,250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1,250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Painting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3,900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34182681" w:edGrp="everyone"/>
            <w:r>
              <w:rPr>
                <w:rFonts w:ascii="Arial" w:hAnsi="Arial" w:cs="Arial"/>
                <w:sz w:val="22"/>
                <w:szCs w:val="22"/>
              </w:rPr>
              <w:t>-100</w:t>
            </w:r>
            <w:permEnd w:id="123418268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Plumbing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61114326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permEnd w:id="106111432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Tiler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4,750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91944533" w:edGrp="everyone"/>
            <w:r>
              <w:rPr>
                <w:rFonts w:ascii="Arial" w:hAnsi="Arial" w:cs="Arial"/>
                <w:sz w:val="22"/>
                <w:szCs w:val="22"/>
              </w:rPr>
              <w:t>250</w:t>
            </w:r>
            <w:permEnd w:id="159194453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</w:tbl>
    <w:p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p w:rsidR="009C2551" w:rsidRPr="00F849B0" w:rsidRDefault="009C2551" w:rsidP="009C2551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C2551" w:rsidRPr="00F849B0" w:rsidRDefault="009C2551" w:rsidP="009C2551">
      <w:pPr>
        <w:pStyle w:val="11CSTCPLQuestionBullet"/>
        <w:numPr>
          <w:ilvl w:val="0"/>
          <w:numId w:val="13"/>
        </w:numPr>
        <w:ind w:left="709" w:hanging="709"/>
      </w:pPr>
      <w:bookmarkStart w:id="24" w:name="_Ref530635991"/>
      <w:r w:rsidRPr="00F849B0">
        <w:t>In the table below, the Prime Cost (PC) sums from</w:t>
      </w:r>
      <w:r w:rsidR="00616393" w:rsidRPr="00F849B0">
        <w:t xml:space="preserve"> a</w:t>
      </w:r>
      <w:r w:rsidRPr="00F849B0">
        <w:t xml:space="preserve"> contract and actual costs for items are listed. Calculate the cost difference for each item.</w:t>
      </w:r>
      <w:bookmarkEnd w:id="24"/>
    </w:p>
    <w:p w:rsidR="009C2551" w:rsidRPr="00F849B0" w:rsidRDefault="009C2551" w:rsidP="009C255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9C2551" w:rsidRPr="00F849B0" w:rsidTr="00670231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C2551" w:rsidRPr="00F849B0" w:rsidRDefault="009C255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Item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PC sum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5523631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99919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C255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2363135" w:displacedByCustomXml="prev"/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Basin taps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130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30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Oven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-1000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Rangehood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29580404" w:edGrp="everyone"/>
            <w:r>
              <w:rPr>
                <w:rFonts w:ascii="Arial" w:hAnsi="Arial" w:cs="Arial"/>
                <w:sz w:val="22"/>
                <w:szCs w:val="22"/>
              </w:rPr>
              <w:t>400</w:t>
            </w:r>
            <w:permEnd w:id="162958040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bases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265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77162752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37716275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screen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36708846" w:edGrp="everyone"/>
            <w:r>
              <w:rPr>
                <w:rFonts w:ascii="Arial" w:hAnsi="Arial" w:cs="Arial"/>
                <w:sz w:val="22"/>
                <w:szCs w:val="22"/>
              </w:rPr>
              <w:t>-50</w:t>
            </w:r>
            <w:permEnd w:id="173670884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taps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120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60734169" w:edGrp="everyone"/>
            <w:r>
              <w:rPr>
                <w:rFonts w:ascii="Arial" w:hAnsi="Arial" w:cs="Arial"/>
                <w:sz w:val="22"/>
                <w:szCs w:val="22"/>
              </w:rPr>
              <w:t>-30</w:t>
            </w:r>
            <w:permEnd w:id="196073416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Stove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1,200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8877053" w:edGrp="everyone"/>
            <w:r>
              <w:rPr>
                <w:rFonts w:ascii="Arial" w:hAnsi="Arial" w:cs="Arial"/>
                <w:sz w:val="22"/>
                <w:szCs w:val="22"/>
              </w:rPr>
              <w:t>300</w:t>
            </w:r>
            <w:permEnd w:id="3887705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5" w:name="_Ref530636949"/>
      <w:r w:rsidRPr="00F849B0">
        <w:t xml:space="preserve">Where the actual costs are higher than the estimated costs due to a client variation,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5"/>
    </w:p>
    <w:p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8634755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1064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3475565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09321066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1E4498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02410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1775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09321066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92582764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1E4498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8901303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1775E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92582764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33189249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1E4498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760769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1775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33189249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6" w:name="_Ref530636951"/>
      <w:r w:rsidRPr="00F849B0">
        <w:t xml:space="preserve">Where the actual costs are higher than the estimated costs due to price increases of materials,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6"/>
    </w:p>
    <w:p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4267971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51744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6797189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74613453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1E4498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99153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1775E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74613453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11787212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1E4498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522160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11787212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35281648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1E4498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82052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35281648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hanging="567"/>
        <w:rPr>
          <w:rFonts w:ascii="Arial" w:hAnsi="Arial" w:cs="Arial"/>
          <w:sz w:val="22"/>
          <w:szCs w:val="22"/>
        </w:rPr>
      </w:pPr>
    </w:p>
    <w:p w:rsidR="00E7203A" w:rsidRPr="00F849B0" w:rsidRDefault="00E7203A" w:rsidP="00E7203A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E7203A" w:rsidRPr="00F849B0" w:rsidRDefault="00E7203A" w:rsidP="00E7203A">
      <w:pPr>
        <w:pStyle w:val="11CSTCPLQuestionBullet"/>
        <w:numPr>
          <w:ilvl w:val="0"/>
          <w:numId w:val="13"/>
        </w:numPr>
        <w:ind w:left="709" w:hanging="709"/>
      </w:pPr>
      <w:bookmarkStart w:id="27" w:name="_Ref530636962"/>
      <w:r w:rsidRPr="00F849B0">
        <w:t>You are given the following table containing the costs for each month of the project.</w:t>
      </w:r>
      <w:bookmarkEnd w:id="27"/>
      <w:r w:rsidRPr="00F849B0">
        <w:t xml:space="preserve"> </w:t>
      </w:r>
      <w:r w:rsidRPr="00F849B0"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559"/>
        <w:gridCol w:w="1560"/>
      </w:tblGrid>
      <w:tr w:rsidR="00B43F84" w:rsidRPr="00F849B0" w:rsidTr="00B43F84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Month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Estimated cost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Actual cost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March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$36,450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$38,980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April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$65,560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$62,350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May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$62,450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$64,960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June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$61,340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$61,050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July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$40,590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$38,990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August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$42,650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$42,550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September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$35,780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$34,750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Total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$344,820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$343,630</w:t>
            </w:r>
          </w:p>
        </w:tc>
      </w:tr>
    </w:tbl>
    <w:p w:rsidR="00E7203A" w:rsidRPr="00F849B0" w:rsidRDefault="00E7203A" w:rsidP="00E7203A">
      <w:pPr>
        <w:pStyle w:val="11CSTCPLQuestionBullet"/>
        <w:numPr>
          <w:ilvl w:val="0"/>
          <w:numId w:val="0"/>
        </w:numPr>
        <w:ind w:left="709"/>
      </w:pPr>
      <w:r w:rsidRPr="00F849B0">
        <w:br/>
        <w:t>Using the information in this table, how would you find out in which month the builder actually spent the most? Tick your response.</w:t>
      </w:r>
    </w:p>
    <w:p w:rsidR="00E7203A" w:rsidRPr="00F849B0" w:rsidRDefault="00E7203A" w:rsidP="00E7203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7203A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7203A" w:rsidRPr="00F849B0" w:rsidRDefault="00E7203A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6849978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82692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7203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4997866" w:displacedByCustomXml="prev"/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81258373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1E4498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902837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10FA9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81258373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Plot both the estimated and actual costs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5415476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1E4498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1708460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10FA9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5415476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Plot the actual cost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42450396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1E4498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4752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10FA9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42450396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Work out the difference between the estimated and actual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</w:tbl>
    <w:p w:rsidR="00E7203A" w:rsidRPr="00F849B0" w:rsidRDefault="00E7203A" w:rsidP="00E7203A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8" w:name="_Ref530636963"/>
      <w:r w:rsidRPr="00F849B0">
        <w:lastRenderedPageBreak/>
        <w:t>The following graph is a visual representation of the difference in each month.</w:t>
      </w:r>
      <w:bookmarkEnd w:id="28"/>
      <w:r w:rsidRPr="00F849B0">
        <w:t xml:space="preserve"> </w:t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75698EE2" wp14:editId="2F8B700E">
            <wp:extent cx="4352925" cy="2198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61279" cy="220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>By looking at this graph can you see if the overall project was overestimated or underestimated? Tick your response.</w:t>
      </w:r>
    </w:p>
    <w:p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3923246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09900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2324642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93254801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1E4498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7463354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10FA9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93254801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No, you cannot see this directly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29375186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1E4498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416839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10FA9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9375186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Yes, you can see this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9" w:name="_Ref530636964"/>
      <w:r w:rsidRPr="00F849B0">
        <w:t>The following graph is a visual representation of the accumulated difference across the project.</w:t>
      </w:r>
      <w:bookmarkEnd w:id="29"/>
      <w:r w:rsidRPr="00F849B0">
        <w:t xml:space="preserve"> </w:t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0128CC13" wp14:editId="652808E7">
            <wp:extent cx="4376358" cy="2197147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23557" cy="222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 xml:space="preserve">Overall, was the project overestimated or underestimated? </w:t>
      </w:r>
      <w:r w:rsidRPr="00F849B0">
        <w:br/>
        <w:t>Tick your response.</w:t>
      </w:r>
    </w:p>
    <w:p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654258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63256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425826" w:displacedByCustomXml="prev"/>
      </w:tr>
      <w:tr w:rsidR="00B509CF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9CF" w:rsidRPr="00F849B0" w:rsidRDefault="00B509CF" w:rsidP="00B509CF">
            <w:pPr>
              <w:ind w:left="993" w:hanging="993"/>
              <w:jc w:val="center"/>
            </w:pPr>
          </w:p>
        </w:tc>
        <w:permStart w:id="661939934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CF" w:rsidRPr="00DD7A44" w:rsidRDefault="001E4498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64269642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10FA9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661939934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9CF" w:rsidRPr="00F849B0" w:rsidRDefault="00B509CF" w:rsidP="00B509CF">
            <w:pPr>
              <w:jc w:val="center"/>
            </w:pPr>
            <w:r w:rsidRPr="00F849B0">
              <w:t>Overestimated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9CF" w:rsidRPr="00F849B0" w:rsidRDefault="00B509CF" w:rsidP="00B509CF">
            <w:pPr>
              <w:ind w:left="993" w:hanging="993"/>
            </w:pPr>
          </w:p>
        </w:tc>
      </w:tr>
      <w:tr w:rsidR="00B509CF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9CF" w:rsidRPr="00F849B0" w:rsidRDefault="00B509CF" w:rsidP="00B509CF">
            <w:pPr>
              <w:ind w:left="993" w:hanging="993"/>
              <w:jc w:val="center"/>
            </w:pPr>
          </w:p>
        </w:tc>
        <w:permStart w:id="206414290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CF" w:rsidRPr="00DD7A44" w:rsidRDefault="001E4498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618304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10FA9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06414290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9CF" w:rsidRPr="00F849B0" w:rsidRDefault="00B509CF" w:rsidP="00B509CF">
            <w:pPr>
              <w:jc w:val="center"/>
            </w:pPr>
            <w:r w:rsidRPr="00F849B0">
              <w:t>Underestimated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9CF" w:rsidRPr="00F849B0" w:rsidRDefault="00B509CF" w:rsidP="00B509CF">
            <w:pPr>
              <w:ind w:left="993" w:hanging="993"/>
            </w:pPr>
          </w:p>
        </w:tc>
      </w:tr>
    </w:tbl>
    <w:p w:rsidR="00C26CD9" w:rsidRPr="00AB4ED0" w:rsidRDefault="00C26CD9" w:rsidP="00C26CD9">
      <w:pPr>
        <w:ind w:left="567" w:hanging="567"/>
        <w:rPr>
          <w:rFonts w:ascii="Arial" w:hAnsi="Arial" w:cs="Arial"/>
          <w:sz w:val="10"/>
          <w:szCs w:val="2"/>
        </w:rPr>
      </w:pPr>
    </w:p>
    <w:p w:rsidR="00795980" w:rsidRPr="00F849B0" w:rsidRDefault="00795980" w:rsidP="00795980">
      <w:pPr>
        <w:jc w:val="left"/>
        <w:rPr>
          <w:rFonts w:ascii="Arial" w:hAnsi="Arial"/>
          <w:b/>
          <w:i/>
        </w:rPr>
      </w:pPr>
      <w:r w:rsidRPr="00F849B0">
        <w:rPr>
          <w:rFonts w:ascii="Arial" w:hAnsi="Arial"/>
          <w:b/>
          <w:i/>
        </w:rPr>
        <w:lastRenderedPageBreak/>
        <w:t xml:space="preserve">Refer to the following </w:t>
      </w:r>
      <w:r w:rsidR="00D6721A" w:rsidRPr="00F849B0">
        <w:rPr>
          <w:rFonts w:ascii="Arial" w:hAnsi="Arial"/>
          <w:b/>
          <w:i/>
        </w:rPr>
        <w:t xml:space="preserve">scenario and house plan </w:t>
      </w:r>
      <w:r w:rsidRPr="00F849B0">
        <w:rPr>
          <w:rFonts w:ascii="Arial" w:hAnsi="Arial"/>
          <w:b/>
          <w:i/>
        </w:rPr>
        <w:t xml:space="preserve">to respond to </w:t>
      </w:r>
      <w:r w:rsidR="00D6721A" w:rsidRPr="00F849B0">
        <w:rPr>
          <w:rFonts w:ascii="Arial" w:hAnsi="Arial"/>
          <w:b/>
          <w:i/>
        </w:rPr>
        <w:fldChar w:fldCharType="begin"/>
      </w:r>
      <w:r w:rsidR="00D6721A" w:rsidRPr="00F849B0">
        <w:rPr>
          <w:rFonts w:ascii="Arial" w:hAnsi="Arial"/>
          <w:b/>
          <w:i/>
        </w:rPr>
        <w:instrText xml:space="preserve"> REF _Ref530639450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D6721A" w:rsidRPr="00F849B0">
        <w:rPr>
          <w:rFonts w:ascii="Arial" w:hAnsi="Arial"/>
          <w:b/>
          <w:i/>
        </w:rPr>
      </w:r>
      <w:r w:rsidR="00D6721A" w:rsidRPr="00F849B0">
        <w:rPr>
          <w:rFonts w:ascii="Arial" w:hAnsi="Arial"/>
          <w:b/>
          <w:i/>
        </w:rPr>
        <w:fldChar w:fldCharType="separate"/>
      </w:r>
      <w:r w:rsidR="00D6721A" w:rsidRPr="00F849B0">
        <w:rPr>
          <w:rFonts w:ascii="Arial" w:hAnsi="Arial"/>
          <w:b/>
          <w:i/>
        </w:rPr>
        <w:t xml:space="preserve">Q28. </w:t>
      </w:r>
      <w:r w:rsidR="00D6721A" w:rsidRPr="00F849B0">
        <w:rPr>
          <w:rFonts w:ascii="Arial" w:hAnsi="Arial"/>
          <w:b/>
          <w:i/>
        </w:rPr>
        <w:fldChar w:fldCharType="end"/>
      </w:r>
      <w:r w:rsidR="00D6721A" w:rsidRPr="00F849B0">
        <w:rPr>
          <w:rFonts w:ascii="Arial" w:hAnsi="Arial"/>
          <w:b/>
          <w:i/>
        </w:rPr>
        <w:t xml:space="preserve">to </w:t>
      </w:r>
      <w:r w:rsidR="008C4E2D" w:rsidRPr="00F849B0">
        <w:rPr>
          <w:rFonts w:ascii="Arial" w:hAnsi="Arial"/>
          <w:b/>
          <w:i/>
        </w:rPr>
        <w:fldChar w:fldCharType="begin"/>
      </w:r>
      <w:r w:rsidR="008C4E2D" w:rsidRPr="00F849B0">
        <w:rPr>
          <w:rFonts w:ascii="Arial" w:hAnsi="Arial"/>
          <w:b/>
          <w:i/>
        </w:rPr>
        <w:instrText xml:space="preserve"> REF _Ref530640532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8C4E2D" w:rsidRPr="00F849B0">
        <w:rPr>
          <w:rFonts w:ascii="Arial" w:hAnsi="Arial"/>
          <w:b/>
          <w:i/>
        </w:rPr>
      </w:r>
      <w:r w:rsidR="008C4E2D" w:rsidRPr="00F849B0">
        <w:rPr>
          <w:rFonts w:ascii="Arial" w:hAnsi="Arial"/>
          <w:b/>
          <w:i/>
        </w:rPr>
        <w:fldChar w:fldCharType="separate"/>
      </w:r>
      <w:r w:rsidR="008C4E2D" w:rsidRPr="00F849B0">
        <w:rPr>
          <w:rFonts w:ascii="Arial" w:hAnsi="Arial"/>
          <w:b/>
          <w:i/>
        </w:rPr>
        <w:t xml:space="preserve">Q30. </w:t>
      </w:r>
      <w:r w:rsidR="008C4E2D" w:rsidRPr="00F849B0">
        <w:rPr>
          <w:rFonts w:ascii="Arial" w:hAnsi="Arial"/>
          <w:b/>
          <w:i/>
        </w:rPr>
        <w:fldChar w:fldCharType="end"/>
      </w:r>
    </w:p>
    <w:p w:rsidR="00C26CD9" w:rsidRPr="0052355C" w:rsidRDefault="00C26CD9" w:rsidP="00795980">
      <w:pPr>
        <w:jc w:val="left"/>
        <w:rPr>
          <w:rFonts w:ascii="Arial" w:hAnsi="Arial"/>
          <w:b/>
          <w:sz w:val="20"/>
        </w:rPr>
      </w:pPr>
    </w:p>
    <w:p w:rsidR="00795980" w:rsidRPr="00F849B0" w:rsidRDefault="00795980" w:rsidP="00795980">
      <w:pPr>
        <w:jc w:val="left"/>
        <w:rPr>
          <w:rFonts w:ascii="Arial" w:hAnsi="Arial"/>
          <w:b/>
        </w:rPr>
      </w:pPr>
      <w:r w:rsidRPr="00F849B0">
        <w:rPr>
          <w:rFonts w:ascii="Arial" w:hAnsi="Arial"/>
          <w:b/>
          <w:noProof/>
          <w:lang w:eastAsia="en-AU"/>
        </w:rPr>
        <mc:AlternateContent>
          <mc:Choice Requires="wps">
            <w:drawing>
              <wp:inline distT="0" distB="0" distL="0" distR="0">
                <wp:extent cx="5745708" cy="2934268"/>
                <wp:effectExtent l="0" t="0" r="26670" b="19050"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708" cy="293426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0FA9" w:rsidRPr="00D6721A" w:rsidRDefault="00C10FA9" w:rsidP="00D672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6721A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SCENARIO</w:t>
                            </w:r>
                          </w:p>
                          <w:p w:rsidR="00C10FA9" w:rsidRPr="00D6721A" w:rsidRDefault="00C10FA9" w:rsidP="00D6721A">
                            <w:pPr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C10FA9" w:rsidRPr="00D6721A" w:rsidRDefault="00C10FA9" w:rsidP="00D6721A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 xml:space="preserve">You are a 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>site supervisor of a small residential project</w:t>
                            </w: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>, as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 xml:space="preserve"> outlined below:</w:t>
                            </w:r>
                          </w:p>
                          <w:p w:rsidR="00C10FA9" w:rsidRPr="00D6721A" w:rsidRDefault="00C10FA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is to be constructed using brick veneer.</w:t>
                            </w:r>
                          </w:p>
                          <w:p w:rsidR="00C10FA9" w:rsidRPr="00D6721A" w:rsidRDefault="00C10FA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has a floor area of 133 square metres including garage.</w:t>
                            </w:r>
                          </w:p>
                          <w:p w:rsidR="00C10FA9" w:rsidRPr="00D6721A" w:rsidRDefault="00C10FA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concrete slab floor with garage floor is incorporated.</w:t>
                            </w:r>
                          </w:p>
                          <w:p w:rsidR="00C10FA9" w:rsidRPr="00D6721A" w:rsidRDefault="00C10FA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be constructed using hand built wall frame and prefabricated roof trusses.</w:t>
                            </w:r>
                          </w:p>
                          <w:p w:rsidR="00C10FA9" w:rsidRPr="00D6721A" w:rsidRDefault="00C10FA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have a cement tiled roof and powder coated aluminium windows in timber reveals.</w:t>
                            </w:r>
                          </w:p>
                          <w:p w:rsidR="00C10FA9" w:rsidRPr="00D6721A" w:rsidRDefault="00C10FA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driveway and landscaping are to be provided.</w:t>
                            </w:r>
                          </w:p>
                          <w:p w:rsidR="00C10FA9" w:rsidRPr="00D6721A" w:rsidRDefault="00C10FA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Services are available directly in front of the site.</w:t>
                            </w:r>
                          </w:p>
                          <w:p w:rsidR="00C10FA9" w:rsidRPr="00D6721A" w:rsidRDefault="00C10FA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site is almost flat and will only need a scrape with minimal excavation.</w:t>
                            </w:r>
                          </w:p>
                          <w:p w:rsidR="00C10FA9" w:rsidRPr="00D6721A" w:rsidRDefault="00C10FA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contract period is 120 days.</w:t>
                            </w:r>
                          </w:p>
                          <w:p w:rsidR="00C10FA9" w:rsidRPr="00D6721A" w:rsidRDefault="00C10FA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total job has been pre-costed at $136,500.</w:t>
                            </w:r>
                          </w:p>
                          <w:p w:rsidR="00C10FA9" w:rsidRDefault="00C10FA9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C10FA9" w:rsidRPr="00D6721A" w:rsidRDefault="00C10FA9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Note:</w:t>
                            </w: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are not required to estimate the quantity required.</w:t>
                            </w:r>
                          </w:p>
                          <w:p w:rsidR="00C10FA9" w:rsidRPr="00D6721A" w:rsidRDefault="00C10FA9" w:rsidP="00795980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7" o:spid="_x0000_s1026" style="width:452.4pt;height:23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" fillcolor="#f2f2f2 [3052]" strokecolor="black [3213]" strokeweight="2pt">
                <v:textbox>
                  <w:txbxContent>
                    <w:p w:rsidR="00C10FA9" w:rsidRPr="00D6721A" w:rsidRDefault="00C10FA9" w:rsidP="00D6721A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D6721A">
                        <w:rPr>
                          <w:b/>
                          <w:color w:val="000000" w:themeColor="text1"/>
                          <w:szCs w:val="24"/>
                        </w:rPr>
                        <w:t>SCENARIO</w:t>
                      </w:r>
                    </w:p>
                    <w:p w:rsidR="00C10FA9" w:rsidRPr="00D6721A" w:rsidRDefault="00C10FA9" w:rsidP="00D6721A">
                      <w:pPr>
                        <w:rPr>
                          <w:b/>
                          <w:color w:val="000000" w:themeColor="text1"/>
                          <w:szCs w:val="24"/>
                        </w:rPr>
                      </w:pPr>
                    </w:p>
                    <w:p w:rsidR="00C10FA9" w:rsidRPr="00D6721A" w:rsidRDefault="00C10FA9" w:rsidP="00D6721A">
                      <w:pPr>
                        <w:rPr>
                          <w:color w:val="000000" w:themeColor="text1"/>
                          <w:szCs w:val="24"/>
                        </w:rPr>
                      </w:pPr>
                      <w:r>
                        <w:rPr>
                          <w:color w:val="000000" w:themeColor="text1"/>
                          <w:szCs w:val="24"/>
                        </w:rPr>
                        <w:t xml:space="preserve">You are a 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>site supervisor of a small residential project</w:t>
                      </w:r>
                      <w:r>
                        <w:rPr>
                          <w:color w:val="000000" w:themeColor="text1"/>
                          <w:szCs w:val="24"/>
                        </w:rPr>
                        <w:t>, as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 xml:space="preserve"> outlined below:</w:t>
                      </w:r>
                    </w:p>
                    <w:p w:rsidR="00C10FA9" w:rsidRPr="00D6721A" w:rsidRDefault="00C10FA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is to be constructed using brick veneer.</w:t>
                      </w:r>
                    </w:p>
                    <w:p w:rsidR="00C10FA9" w:rsidRPr="00D6721A" w:rsidRDefault="00C10FA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has a floor area of 133 square metres including garage.</w:t>
                      </w:r>
                    </w:p>
                    <w:p w:rsidR="00C10FA9" w:rsidRPr="00D6721A" w:rsidRDefault="00C10FA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concrete slab floor with garage floor is incorporated.</w:t>
                      </w:r>
                    </w:p>
                    <w:p w:rsidR="00C10FA9" w:rsidRPr="00D6721A" w:rsidRDefault="00C10FA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be constructed using hand built wall frame and prefabricated roof trusses.</w:t>
                      </w:r>
                    </w:p>
                    <w:p w:rsidR="00C10FA9" w:rsidRPr="00D6721A" w:rsidRDefault="00C10FA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have a cement tiled roof and powder coated aluminium windows in timber reveals.</w:t>
                      </w:r>
                    </w:p>
                    <w:p w:rsidR="00C10FA9" w:rsidRPr="00D6721A" w:rsidRDefault="00C10FA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driveway and landscaping are to be provided.</w:t>
                      </w:r>
                    </w:p>
                    <w:p w:rsidR="00C10FA9" w:rsidRPr="00D6721A" w:rsidRDefault="00C10FA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Services are available directly in front of the site.</w:t>
                      </w:r>
                    </w:p>
                    <w:p w:rsidR="00C10FA9" w:rsidRPr="00D6721A" w:rsidRDefault="00C10FA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site is almost flat and will only need a scrape with minimal excavation.</w:t>
                      </w:r>
                    </w:p>
                    <w:p w:rsidR="00C10FA9" w:rsidRPr="00D6721A" w:rsidRDefault="00C10FA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contract period is 120 days.</w:t>
                      </w:r>
                    </w:p>
                    <w:p w:rsidR="00C10FA9" w:rsidRPr="00D6721A" w:rsidRDefault="00C10FA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total job has been pre-costed at $136,500.</w:t>
                      </w:r>
                    </w:p>
                    <w:p w:rsidR="00C10FA9" w:rsidRDefault="00C10FA9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C10FA9" w:rsidRPr="00D6721A" w:rsidRDefault="00C10FA9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Note:</w:t>
                      </w: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 xml:space="preserve"> You are not required to estimate the quantity required.</w:t>
                      </w:r>
                    </w:p>
                    <w:p w:rsidR="00C10FA9" w:rsidRPr="00D6721A" w:rsidRDefault="00C10FA9" w:rsidP="00795980">
                      <w:pPr>
                        <w:jc w:val="center"/>
                        <w:rPr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795980" w:rsidRPr="0052355C" w:rsidRDefault="00795980" w:rsidP="00795980">
      <w:pPr>
        <w:jc w:val="left"/>
        <w:rPr>
          <w:rFonts w:ascii="Arial" w:hAnsi="Arial"/>
          <w:b/>
          <w:sz w:val="20"/>
        </w:rPr>
      </w:pPr>
    </w:p>
    <w:p w:rsidR="00D6721A" w:rsidRPr="00F849B0" w:rsidRDefault="00D6721A" w:rsidP="00795980">
      <w:pPr>
        <w:jc w:val="left"/>
        <w:rPr>
          <w:rFonts w:ascii="Arial" w:hAnsi="Arial"/>
          <w:b/>
        </w:rPr>
      </w:pPr>
      <w:r w:rsidRPr="00F849B0">
        <w:rPr>
          <w:noProof/>
          <w:lang w:eastAsia="en-AU"/>
        </w:rPr>
        <w:drawing>
          <wp:inline distT="0" distB="0" distL="0" distR="0" wp14:anchorId="021F6DFB" wp14:editId="0ACAF5F3">
            <wp:extent cx="5731510" cy="5293609"/>
            <wp:effectExtent l="0" t="0" r="2540" b="2540"/>
            <wp:docPr id="54" name="Picture 54" descr="Plan of a house  single storey 3-bedroom residence with ga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 of a house  single storey 3-bedroom residence with gar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3234" r="2980" b="4376"/>
                    <a:stretch/>
                  </pic:blipFill>
                  <pic:spPr bwMode="auto">
                    <a:xfrm>
                      <a:off x="0" y="0"/>
                      <a:ext cx="5731510" cy="529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5980" w:rsidRPr="00F849B0" w:rsidRDefault="00D6721A" w:rsidP="00795980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0" w:name="_Ref530639450"/>
      <w:r w:rsidRPr="00F849B0">
        <w:rPr>
          <w:rFonts w:ascii="Arial" w:hAnsi="Arial"/>
          <w:b/>
        </w:rPr>
        <w:lastRenderedPageBreak/>
        <w:t>Using the list of materials prepared, find the following information for four (4) materials of your choice</w:t>
      </w:r>
      <w:r w:rsidR="00795980" w:rsidRPr="00F849B0">
        <w:rPr>
          <w:rFonts w:ascii="Arial" w:hAnsi="Arial"/>
          <w:b/>
        </w:rPr>
        <w:t>:</w:t>
      </w:r>
      <w:bookmarkEnd w:id="30"/>
    </w:p>
    <w:p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1417"/>
        <w:gridCol w:w="1417"/>
        <w:gridCol w:w="1275"/>
        <w:gridCol w:w="1701"/>
        <w:gridCol w:w="682"/>
      </w:tblGrid>
      <w:tr w:rsidR="00D6721A" w:rsidRPr="00F849B0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721A" w:rsidRPr="00F849B0" w:rsidRDefault="00D6721A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Lead-in time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Delivery date</w:t>
            </w:r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Order date</w:t>
            </w:r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BC18A3" w:rsidP="00BC18A3">
            <w:pPr>
              <w:keepNext/>
              <w:ind w:right="82"/>
              <w:jc w:val="center"/>
            </w:pPr>
            <w:r w:rsidRPr="00F849B0">
              <w:t>Delivery requirements/ special considerations</w:t>
            </w:r>
          </w:p>
        </w:tc>
        <w:permStart w:id="12545012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965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721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4501250" w:displacedByCustomXml="prev"/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22557384" w:edGrp="everyone"/>
            <w:r>
              <w:rPr>
                <w:rFonts w:ascii="Arial" w:hAnsi="Arial" w:cs="Arial"/>
                <w:sz w:val="22"/>
                <w:szCs w:val="22"/>
              </w:rPr>
              <w:t xml:space="preserve">CONCRETE </w:t>
            </w:r>
            <w:permEnd w:id="1722557384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72903606" w:edGrp="everyone"/>
            <w:r>
              <w:rPr>
                <w:rFonts w:ascii="Arial" w:hAnsi="Arial" w:cs="Arial"/>
                <w:sz w:val="22"/>
                <w:szCs w:val="22"/>
              </w:rPr>
              <w:t>10 days</w:t>
            </w:r>
            <w:permEnd w:id="372903606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45626596" w:edGrp="everyone"/>
            <w:r>
              <w:rPr>
                <w:rFonts w:ascii="Arial" w:hAnsi="Arial" w:cs="Arial"/>
                <w:sz w:val="22"/>
                <w:szCs w:val="22"/>
              </w:rPr>
              <w:t>28/06/19</w:t>
            </w:r>
            <w:permEnd w:id="1545626596"/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70373723" w:edGrp="everyone"/>
            <w:r>
              <w:rPr>
                <w:rFonts w:ascii="Arial" w:hAnsi="Arial" w:cs="Arial"/>
                <w:sz w:val="22"/>
                <w:szCs w:val="22"/>
              </w:rPr>
              <w:t>Contact supplier</w:t>
            </w:r>
            <w:permEnd w:id="1570373723"/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39030719" w:edGrp="everyone"/>
            <w:r>
              <w:rPr>
                <w:rFonts w:ascii="Arial" w:hAnsi="Arial" w:cs="Arial"/>
                <w:sz w:val="22"/>
                <w:szCs w:val="22"/>
              </w:rPr>
              <w:t>Note within a day</w:t>
            </w:r>
            <w:permEnd w:id="339030719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17610141" w:edGrp="everyone"/>
            <w:r>
              <w:rPr>
                <w:rFonts w:ascii="Arial" w:hAnsi="Arial" w:cs="Arial"/>
                <w:sz w:val="22"/>
                <w:szCs w:val="22"/>
              </w:rPr>
              <w:t xml:space="preserve">Timber </w:t>
            </w:r>
            <w:permEnd w:id="1117610141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88997916" w:edGrp="everyone"/>
            <w:r>
              <w:rPr>
                <w:rFonts w:ascii="Arial" w:hAnsi="Arial" w:cs="Arial"/>
                <w:sz w:val="22"/>
                <w:szCs w:val="22"/>
              </w:rPr>
              <w:t xml:space="preserve">5 days </w:t>
            </w:r>
            <w:permEnd w:id="1488997916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C18A3" w:rsidRPr="000B5C06" w:rsidRDefault="004D68A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95174581" w:edGrp="everyone"/>
            <w:r>
              <w:rPr>
                <w:rFonts w:ascii="Arial" w:hAnsi="Arial" w:cs="Arial"/>
                <w:sz w:val="22"/>
                <w:szCs w:val="22"/>
              </w:rPr>
              <w:t>23/06/19</w:t>
            </w:r>
            <w:permEnd w:id="1895174581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73672902" w:edGrp="everyone"/>
            <w:r>
              <w:rPr>
                <w:rFonts w:ascii="Arial" w:hAnsi="Arial" w:cs="Arial"/>
                <w:sz w:val="22"/>
                <w:szCs w:val="22"/>
              </w:rPr>
              <w:t>Contact supplier</w:t>
            </w:r>
            <w:permEnd w:id="773672902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48929523" w:edGrp="everyone"/>
            <w:r>
              <w:rPr>
                <w:rFonts w:ascii="Arial" w:hAnsi="Arial" w:cs="Arial"/>
                <w:sz w:val="22"/>
                <w:szCs w:val="22"/>
              </w:rPr>
              <w:t>Note within a day</w:t>
            </w:r>
            <w:permEnd w:id="1148929523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83322865" w:edGrp="everyone"/>
            <w:r>
              <w:rPr>
                <w:rFonts w:ascii="Arial" w:hAnsi="Arial" w:cs="Arial"/>
                <w:sz w:val="22"/>
                <w:szCs w:val="22"/>
              </w:rPr>
              <w:t xml:space="preserve">Windows </w:t>
            </w:r>
            <w:permEnd w:id="1783322865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07859793" w:edGrp="everyone"/>
            <w:r>
              <w:rPr>
                <w:rFonts w:ascii="Arial" w:hAnsi="Arial" w:cs="Arial"/>
                <w:sz w:val="22"/>
                <w:szCs w:val="22"/>
              </w:rPr>
              <w:t xml:space="preserve">5 days </w:t>
            </w:r>
            <w:permEnd w:id="1207859793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18A3" w:rsidRPr="000B5C06" w:rsidRDefault="004D68A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12292741" w:edGrp="everyone"/>
            <w:r>
              <w:rPr>
                <w:rFonts w:ascii="Arial" w:hAnsi="Arial" w:cs="Arial"/>
                <w:sz w:val="22"/>
                <w:szCs w:val="22"/>
              </w:rPr>
              <w:t>23/06/19</w:t>
            </w:r>
            <w:permEnd w:id="2012292741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83139509" w:edGrp="everyone"/>
            <w:r>
              <w:rPr>
                <w:rFonts w:ascii="Arial" w:hAnsi="Arial" w:cs="Arial"/>
                <w:sz w:val="22"/>
                <w:szCs w:val="22"/>
              </w:rPr>
              <w:t>Contact supplier</w:t>
            </w:r>
            <w:permEnd w:id="2083139509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02889200" w:edGrp="everyone"/>
            <w:r>
              <w:rPr>
                <w:rFonts w:ascii="Arial" w:hAnsi="Arial" w:cs="Arial"/>
                <w:sz w:val="22"/>
                <w:szCs w:val="22"/>
              </w:rPr>
              <w:t>Note within a day</w:t>
            </w:r>
            <w:permEnd w:id="802889200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06220358" w:edGrp="everyone"/>
            <w:r>
              <w:rPr>
                <w:rFonts w:ascii="Arial" w:hAnsi="Arial" w:cs="Arial"/>
                <w:sz w:val="22"/>
                <w:szCs w:val="22"/>
              </w:rPr>
              <w:t>wood</w:t>
            </w:r>
            <w:permEnd w:id="1506220358"/>
          </w:p>
        </w:tc>
        <w:tc>
          <w:tcPr>
            <w:tcW w:w="77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76137471" w:edGrp="everyone"/>
            <w:r>
              <w:rPr>
                <w:rFonts w:ascii="Arial" w:hAnsi="Arial" w:cs="Arial"/>
                <w:sz w:val="22"/>
                <w:szCs w:val="22"/>
              </w:rPr>
              <w:t>2 days</w:t>
            </w:r>
            <w:permEnd w:id="376137471"/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06945463" w:edGrp="everyone"/>
            <w:r>
              <w:rPr>
                <w:rFonts w:ascii="Arial" w:hAnsi="Arial" w:cs="Arial"/>
                <w:sz w:val="22"/>
                <w:szCs w:val="22"/>
              </w:rPr>
              <w:t>20/06/19</w:t>
            </w:r>
            <w:permEnd w:id="1406945463"/>
          </w:p>
        </w:tc>
        <w:tc>
          <w:tcPr>
            <w:tcW w:w="6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21513857" w:edGrp="everyone"/>
            <w:r>
              <w:rPr>
                <w:rFonts w:ascii="Arial" w:hAnsi="Arial" w:cs="Arial"/>
                <w:sz w:val="22"/>
                <w:szCs w:val="22"/>
              </w:rPr>
              <w:t>Contact supplier</w:t>
            </w:r>
            <w:permEnd w:id="1621513857"/>
          </w:p>
        </w:tc>
        <w:tc>
          <w:tcPr>
            <w:tcW w:w="92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47268115" w:edGrp="everyone"/>
            <w:r>
              <w:rPr>
                <w:rFonts w:ascii="Arial" w:hAnsi="Arial" w:cs="Arial"/>
                <w:sz w:val="22"/>
                <w:szCs w:val="22"/>
              </w:rPr>
              <w:t>Note within a day</w:t>
            </w:r>
            <w:permEnd w:id="247268115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</w:tbl>
    <w:p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p w:rsidR="00D6721A" w:rsidRPr="00F849B0" w:rsidRDefault="00D6721A" w:rsidP="00D6721A">
      <w:pPr>
        <w:jc w:val="left"/>
        <w:rPr>
          <w:rFonts w:ascii="Arial" w:hAnsi="Arial"/>
          <w:b/>
        </w:rPr>
      </w:pPr>
    </w:p>
    <w:p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1" w:name="_Ref530641000"/>
      <w:r w:rsidRPr="00F849B0">
        <w:rPr>
          <w:rFonts w:ascii="Arial" w:hAnsi="Arial"/>
          <w:b/>
        </w:rPr>
        <w:t>Describe the process of ordering the following materials for your project. Be sure to consider the things that need to be considered</w:t>
      </w:r>
      <w:r w:rsidR="00D6721A" w:rsidRPr="00F849B0">
        <w:rPr>
          <w:rFonts w:ascii="Arial" w:hAnsi="Arial"/>
          <w:b/>
        </w:rPr>
        <w:t>:</w:t>
      </w:r>
      <w:bookmarkEnd w:id="31"/>
    </w:p>
    <w:p w:rsidR="00BC18A3" w:rsidRPr="00F849B0" w:rsidRDefault="00BC18A3" w:rsidP="00BC18A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2833"/>
        <w:gridCol w:w="2977"/>
        <w:gridCol w:w="682"/>
      </w:tblGrid>
      <w:tr w:rsidR="00BC18A3" w:rsidRPr="00F849B0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C18A3" w:rsidRPr="00F849B0" w:rsidRDefault="00BC18A3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Ordering process</w:t>
            </w:r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Considerations</w:t>
            </w:r>
          </w:p>
        </w:tc>
        <w:permStart w:id="4998577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7797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C18A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9857722" w:displacedByCustomXml="prev"/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External cladding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BE3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87412361" w:edGrp="everyone"/>
            <w:r>
              <w:rPr>
                <w:rFonts w:ascii="Arial" w:hAnsi="Arial" w:cs="Arial"/>
                <w:sz w:val="22"/>
                <w:szCs w:val="22"/>
              </w:rPr>
              <w:t xml:space="preserve">Quote </w:t>
            </w:r>
            <w:permEnd w:id="1487412361"/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810A44" w:rsidRDefault="00BE3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75289630" w:edGrp="everyone"/>
            <w:r>
              <w:rPr>
                <w:rFonts w:ascii="Arial" w:hAnsi="Arial" w:cs="Arial"/>
                <w:sz w:val="22"/>
                <w:szCs w:val="22"/>
              </w:rPr>
              <w:t>labours</w:t>
            </w:r>
            <w:permEnd w:id="375289630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Wall frame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BE3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65387681" w:edGrp="everyone"/>
            <w:r>
              <w:rPr>
                <w:rFonts w:ascii="Arial" w:hAnsi="Arial" w:cs="Arial"/>
                <w:sz w:val="22"/>
                <w:szCs w:val="22"/>
              </w:rPr>
              <w:t>Lead time</w:t>
            </w:r>
            <w:permEnd w:id="2065387681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810A44" w:rsidRDefault="00BE3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9988844" w:edGrp="everyone"/>
            <w:r>
              <w:rPr>
                <w:rFonts w:ascii="Arial" w:hAnsi="Arial" w:cs="Arial"/>
                <w:sz w:val="22"/>
                <w:szCs w:val="22"/>
              </w:rPr>
              <w:t xml:space="preserve">Resources </w:t>
            </w:r>
            <w:permEnd w:id="89988844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Windows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BE3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30586136" w:edGrp="everyone"/>
            <w:r>
              <w:rPr>
                <w:rFonts w:ascii="Arial" w:hAnsi="Arial" w:cs="Arial"/>
                <w:sz w:val="22"/>
                <w:szCs w:val="22"/>
              </w:rPr>
              <w:t>Delivery date</w:t>
            </w:r>
            <w:permEnd w:id="1130586136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810A44" w:rsidRDefault="00BE3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90396405" w:edGrp="everyone"/>
            <w:r>
              <w:rPr>
                <w:rFonts w:ascii="Arial" w:hAnsi="Arial" w:cs="Arial"/>
                <w:sz w:val="22"/>
                <w:szCs w:val="22"/>
              </w:rPr>
              <w:t xml:space="preserve">Cost </w:t>
            </w:r>
            <w:permEnd w:id="1190396405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</w:tbl>
    <w:p w:rsidR="00D6721A" w:rsidRPr="00F849B0" w:rsidRDefault="00D6721A" w:rsidP="00D6721A">
      <w:pPr>
        <w:jc w:val="left"/>
        <w:rPr>
          <w:rFonts w:ascii="Arial" w:hAnsi="Arial"/>
          <w:b/>
        </w:rPr>
      </w:pPr>
    </w:p>
    <w:p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2" w:name="_Ref530640532"/>
      <w:r w:rsidRPr="00F849B0">
        <w:rPr>
          <w:rFonts w:ascii="Arial" w:hAnsi="Arial"/>
          <w:b/>
        </w:rPr>
        <w:lastRenderedPageBreak/>
        <w:t xml:space="preserve">While excavating one corner of the project, you find the soil below is unsuitable for supporting the foundation. </w:t>
      </w:r>
      <w:r w:rsidR="008C4E2D" w:rsidRPr="00F849B0">
        <w:rPr>
          <w:rFonts w:ascii="Arial" w:hAnsi="Arial"/>
          <w:b/>
        </w:rPr>
        <w:t>Refer to the relevant Building Regulator and c</w:t>
      </w:r>
      <w:r w:rsidRPr="00F849B0">
        <w:rPr>
          <w:rFonts w:ascii="Arial" w:hAnsi="Arial"/>
          <w:b/>
        </w:rPr>
        <w:t>omplete the</w:t>
      </w:r>
      <w:r w:rsidR="008C4E2D" w:rsidRPr="00F849B0">
        <w:rPr>
          <w:rFonts w:ascii="Arial" w:hAnsi="Arial"/>
          <w:b/>
        </w:rPr>
        <w:t xml:space="preserve">ir standard </w:t>
      </w:r>
      <w:r w:rsidRPr="00F849B0">
        <w:rPr>
          <w:rFonts w:ascii="Arial" w:hAnsi="Arial"/>
          <w:b/>
        </w:rPr>
        <w:t>builder variation request documentation to be presented to the client.</w:t>
      </w:r>
      <w:bookmarkEnd w:id="32"/>
      <w:r w:rsidRPr="00F849B0">
        <w:rPr>
          <w:rFonts w:ascii="Arial" w:hAnsi="Arial"/>
          <w:b/>
        </w:rPr>
        <w:t xml:space="preserve"> </w:t>
      </w:r>
    </w:p>
    <w:p w:rsidR="00D6721A" w:rsidRPr="00F849B0" w:rsidRDefault="00D6721A" w:rsidP="00D6721A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721A" w:rsidRPr="00F849B0" w:rsidTr="00F26E0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721A" w:rsidRPr="00F849B0" w:rsidRDefault="00D6721A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21A" w:rsidRPr="00F849B0" w:rsidRDefault="00BE3D2D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37296142" w:edGrp="everyone"/>
            <w:r>
              <w:rPr>
                <w:rFonts w:ascii="Arial" w:hAnsi="Arial" w:cs="Arial"/>
                <w:sz w:val="22"/>
                <w:szCs w:val="22"/>
              </w:rPr>
              <w:t>Form 5 QBCC</w:t>
            </w:r>
            <w:r w:rsidR="003B621E">
              <w:rPr>
                <w:rFonts w:ascii="Arial" w:hAnsi="Arial" w:cs="Arial"/>
                <w:sz w:val="22"/>
                <w:szCs w:val="22"/>
              </w:rPr>
              <w:t xml:space="preserve">, </w:t>
            </w:r>
            <w:permEnd w:id="737296142"/>
          </w:p>
        </w:tc>
        <w:permStart w:id="18550663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08933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721A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5066368" w:displacedByCustomXml="prev"/>
      </w:tr>
    </w:tbl>
    <w:p w:rsidR="00D6721A" w:rsidRPr="00496DEF" w:rsidRDefault="00D6721A" w:rsidP="00DD61C5">
      <w:pPr>
        <w:ind w:left="567" w:right="-24" w:hanging="567"/>
        <w:rPr>
          <w:rFonts w:ascii="Arial" w:hAnsi="Arial" w:cs="Arial"/>
          <w:sz w:val="22"/>
          <w:szCs w:val="22"/>
        </w:rPr>
      </w:pPr>
    </w:p>
    <w:sectPr w:rsidR="00D6721A" w:rsidRPr="00496DEF" w:rsidSect="00DD61C5">
      <w:headerReference w:type="even" r:id="rId17"/>
      <w:headerReference w:type="default" r:id="rId18"/>
      <w:footerReference w:type="even" r:id="rId19"/>
      <w:footerReference w:type="default" r:id="rId20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4498" w:rsidRDefault="001E4498" w:rsidP="00A67754">
      <w:r>
        <w:separator/>
      </w:r>
    </w:p>
  </w:endnote>
  <w:endnote w:type="continuationSeparator" w:id="0">
    <w:p w:rsidR="001E4498" w:rsidRDefault="001E4498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FA9" w:rsidRPr="00830749" w:rsidRDefault="00C10FA9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10FA9" w:rsidRPr="00E3768E" w:rsidRDefault="001E4498" w:rsidP="00E3768E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EndPr/>
          <w:sdtContent>
            <w:r w:rsidR="00C10FA9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C10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10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C10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10FA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C10FA9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C10FA9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C10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10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C10FA9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C10FA9">
      <w:rPr>
        <w:rFonts w:ascii="Arial" w:hAnsi="Arial" w:cs="Arial"/>
        <w:b/>
        <w:sz w:val="16"/>
        <w:szCs w:val="16"/>
      </w:rPr>
      <w:ptab w:relativeTo="margin" w:alignment="right" w:leader="none"/>
    </w:r>
    <w:r w:rsidR="00C10FA9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10FA9"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FA9" w:rsidRPr="00830749" w:rsidRDefault="00C10FA9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10FA9" w:rsidRPr="00E3768E" w:rsidRDefault="00C10FA9" w:rsidP="00E3768E">
    <w:pPr>
      <w:pStyle w:val="Footer"/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4498" w:rsidRDefault="001E4498" w:rsidP="00A67754">
      <w:r>
        <w:separator/>
      </w:r>
    </w:p>
  </w:footnote>
  <w:footnote w:type="continuationSeparator" w:id="0">
    <w:p w:rsidR="001E4498" w:rsidRDefault="001E4498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FA9" w:rsidRDefault="00C10FA9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:rsidR="00C10FA9" w:rsidRPr="00830749" w:rsidRDefault="00C10FA9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FA9" w:rsidRDefault="00C10FA9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:rsidR="00C10FA9" w:rsidRPr="00830749" w:rsidRDefault="00C10FA9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0E7185"/>
    <w:multiLevelType w:val="hybridMultilevel"/>
    <w:tmpl w:val="92241A5C"/>
    <w:lvl w:ilvl="0" w:tplc="9C5274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B86D9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C0AB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3641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FA2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EC2E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9A6B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60F4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C29D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310B40A7"/>
    <w:multiLevelType w:val="hybridMultilevel"/>
    <w:tmpl w:val="F80C86A0"/>
    <w:lvl w:ilvl="0" w:tplc="3A72B4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AA717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32C5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4A9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D6CE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F4F1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E631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48EF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1AC4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EF4195"/>
    <w:multiLevelType w:val="hybridMultilevel"/>
    <w:tmpl w:val="4004647C"/>
    <w:lvl w:ilvl="0" w:tplc="794A91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DEF3F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C88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6BE89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60D4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309F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FC67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8097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823A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B94D42"/>
    <w:multiLevelType w:val="hybridMultilevel"/>
    <w:tmpl w:val="5336BBF8"/>
    <w:lvl w:ilvl="0" w:tplc="965822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DEA27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42BC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98A6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5097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AA58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6ABF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624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367E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4D23EE3"/>
    <w:multiLevelType w:val="hybridMultilevel"/>
    <w:tmpl w:val="A27258E6"/>
    <w:lvl w:ilvl="0" w:tplc="EC401B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6C63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98E6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AA71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D8B9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F255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D294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72E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385D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A26350"/>
    <w:multiLevelType w:val="hybridMultilevel"/>
    <w:tmpl w:val="66264DDC"/>
    <w:lvl w:ilvl="0" w:tplc="7376DC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B6015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C48B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30C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E4E5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44D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5EC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E844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4A40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F6B522B"/>
    <w:multiLevelType w:val="hybridMultilevel"/>
    <w:tmpl w:val="F1225F4E"/>
    <w:lvl w:ilvl="0" w:tplc="8AD6BF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3886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8A7BD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2AB2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3690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9800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66D9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5CE2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B047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69385B70"/>
    <w:multiLevelType w:val="hybridMultilevel"/>
    <w:tmpl w:val="59B037A6"/>
    <w:lvl w:ilvl="0" w:tplc="2B0A88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BEC5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6ED0A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EC61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2261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7CD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1E2F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E86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50E6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A5B5AF6"/>
    <w:multiLevelType w:val="hybridMultilevel"/>
    <w:tmpl w:val="952AE6EC"/>
    <w:lvl w:ilvl="0" w:tplc="6CA20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B07B3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2C91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96CA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927F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706A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483C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0821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A889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7"/>
  </w:num>
  <w:num w:numId="3">
    <w:abstractNumId w:val="15"/>
  </w:num>
  <w:num w:numId="4">
    <w:abstractNumId w:val="32"/>
  </w:num>
  <w:num w:numId="5">
    <w:abstractNumId w:val="5"/>
  </w:num>
  <w:num w:numId="6">
    <w:abstractNumId w:val="18"/>
  </w:num>
  <w:num w:numId="7">
    <w:abstractNumId w:val="26"/>
  </w:num>
  <w:num w:numId="8">
    <w:abstractNumId w:val="14"/>
  </w:num>
  <w:num w:numId="9">
    <w:abstractNumId w:val="16"/>
  </w:num>
  <w:num w:numId="10">
    <w:abstractNumId w:val="10"/>
  </w:num>
  <w:num w:numId="11">
    <w:abstractNumId w:val="9"/>
  </w:num>
  <w:num w:numId="12">
    <w:abstractNumId w:val="2"/>
  </w:num>
  <w:num w:numId="13">
    <w:abstractNumId w:val="6"/>
  </w:num>
  <w:num w:numId="14">
    <w:abstractNumId w:val="27"/>
  </w:num>
  <w:num w:numId="15">
    <w:abstractNumId w:val="39"/>
  </w:num>
  <w:num w:numId="16">
    <w:abstractNumId w:val="31"/>
  </w:num>
  <w:num w:numId="17">
    <w:abstractNumId w:val="19"/>
  </w:num>
  <w:num w:numId="18">
    <w:abstractNumId w:val="4"/>
  </w:num>
  <w:num w:numId="19">
    <w:abstractNumId w:val="1"/>
  </w:num>
  <w:num w:numId="20">
    <w:abstractNumId w:val="8"/>
  </w:num>
  <w:num w:numId="21">
    <w:abstractNumId w:val="38"/>
  </w:num>
  <w:num w:numId="22">
    <w:abstractNumId w:val="25"/>
  </w:num>
  <w:num w:numId="23">
    <w:abstractNumId w:val="23"/>
  </w:num>
  <w:num w:numId="24">
    <w:abstractNumId w:val="37"/>
  </w:num>
  <w:num w:numId="25">
    <w:abstractNumId w:val="28"/>
  </w:num>
  <w:num w:numId="26">
    <w:abstractNumId w:val="36"/>
  </w:num>
  <w:num w:numId="27">
    <w:abstractNumId w:val="12"/>
  </w:num>
  <w:num w:numId="28">
    <w:abstractNumId w:val="22"/>
  </w:num>
  <w:num w:numId="29">
    <w:abstractNumId w:val="20"/>
  </w:num>
  <w:num w:numId="30">
    <w:abstractNumId w:val="0"/>
  </w:num>
  <w:num w:numId="31">
    <w:abstractNumId w:val="13"/>
  </w:num>
  <w:num w:numId="32">
    <w:abstractNumId w:val="30"/>
  </w:num>
  <w:num w:numId="33">
    <w:abstractNumId w:val="29"/>
  </w:num>
  <w:num w:numId="34">
    <w:abstractNumId w:val="17"/>
  </w:num>
  <w:num w:numId="35">
    <w:abstractNumId w:val="24"/>
  </w:num>
  <w:num w:numId="36">
    <w:abstractNumId w:val="35"/>
  </w:num>
  <w:num w:numId="37">
    <w:abstractNumId w:val="11"/>
  </w:num>
  <w:num w:numId="38">
    <w:abstractNumId w:val="21"/>
  </w:num>
  <w:num w:numId="39">
    <w:abstractNumId w:val="40"/>
  </w:num>
  <w:num w:numId="40">
    <w:abstractNumId w:val="33"/>
  </w:num>
  <w:num w:numId="41">
    <w:abstractNumId w:val="3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ttachedTemplate r:id="rId1"/>
  <w:documentProtection w:edit="readOnly" w:enforcement="1" w:cryptProviderType="rsaAES" w:cryptAlgorithmClass="hash" w:cryptAlgorithmType="typeAny" w:cryptAlgorithmSid="14" w:cryptSpinCount="100000" w:hash="qKJxKQ+D/31fQqIV2znazcWZxphj37X+/y47m2ntq0ImChHlOjxWoMD/fotuAgL2sxkP9ZbsUy9eA2/omweZ/Q==" w:salt="p8KRCP2v5x/5242PrYzY8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869"/>
    <w:rsid w:val="0001396A"/>
    <w:rsid w:val="00020BB6"/>
    <w:rsid w:val="00024A33"/>
    <w:rsid w:val="00024F65"/>
    <w:rsid w:val="00026944"/>
    <w:rsid w:val="00026B7C"/>
    <w:rsid w:val="00027B47"/>
    <w:rsid w:val="00035243"/>
    <w:rsid w:val="00037820"/>
    <w:rsid w:val="0004368E"/>
    <w:rsid w:val="0004675B"/>
    <w:rsid w:val="00052041"/>
    <w:rsid w:val="00054D7B"/>
    <w:rsid w:val="00056C96"/>
    <w:rsid w:val="000601C6"/>
    <w:rsid w:val="00061726"/>
    <w:rsid w:val="000653FD"/>
    <w:rsid w:val="000672EE"/>
    <w:rsid w:val="00074457"/>
    <w:rsid w:val="00076AD6"/>
    <w:rsid w:val="0008468E"/>
    <w:rsid w:val="00085F76"/>
    <w:rsid w:val="00090D03"/>
    <w:rsid w:val="000913A9"/>
    <w:rsid w:val="00091491"/>
    <w:rsid w:val="000A2303"/>
    <w:rsid w:val="000A7B07"/>
    <w:rsid w:val="000B346C"/>
    <w:rsid w:val="000B5C06"/>
    <w:rsid w:val="000B7B64"/>
    <w:rsid w:val="000C233D"/>
    <w:rsid w:val="000C4F46"/>
    <w:rsid w:val="000C6FB4"/>
    <w:rsid w:val="000E680F"/>
    <w:rsid w:val="000F0FCA"/>
    <w:rsid w:val="001028FD"/>
    <w:rsid w:val="00103A5E"/>
    <w:rsid w:val="001157AF"/>
    <w:rsid w:val="00116C30"/>
    <w:rsid w:val="0012562F"/>
    <w:rsid w:val="001266C6"/>
    <w:rsid w:val="00126C85"/>
    <w:rsid w:val="00132977"/>
    <w:rsid w:val="001373B4"/>
    <w:rsid w:val="001457FC"/>
    <w:rsid w:val="00152592"/>
    <w:rsid w:val="001525FC"/>
    <w:rsid w:val="00154A40"/>
    <w:rsid w:val="00154DAE"/>
    <w:rsid w:val="001578F8"/>
    <w:rsid w:val="00166E7F"/>
    <w:rsid w:val="00167948"/>
    <w:rsid w:val="00167EA9"/>
    <w:rsid w:val="001709EB"/>
    <w:rsid w:val="00175F6C"/>
    <w:rsid w:val="00180089"/>
    <w:rsid w:val="00180F50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C637F"/>
    <w:rsid w:val="001D01D1"/>
    <w:rsid w:val="001E05E8"/>
    <w:rsid w:val="001E4498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1ACE"/>
    <w:rsid w:val="00222B64"/>
    <w:rsid w:val="00233402"/>
    <w:rsid w:val="002337BA"/>
    <w:rsid w:val="00245D37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29E1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4357"/>
    <w:rsid w:val="0033666D"/>
    <w:rsid w:val="00336763"/>
    <w:rsid w:val="00346B88"/>
    <w:rsid w:val="00347500"/>
    <w:rsid w:val="00347A6D"/>
    <w:rsid w:val="00347C26"/>
    <w:rsid w:val="003548CB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B621E"/>
    <w:rsid w:val="003C065D"/>
    <w:rsid w:val="003C173C"/>
    <w:rsid w:val="003C2538"/>
    <w:rsid w:val="003C33FB"/>
    <w:rsid w:val="003C3E1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66FD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68AE"/>
    <w:rsid w:val="004D7CCC"/>
    <w:rsid w:val="004E3FB7"/>
    <w:rsid w:val="004E5C7F"/>
    <w:rsid w:val="004E6613"/>
    <w:rsid w:val="004E79AD"/>
    <w:rsid w:val="004F06CC"/>
    <w:rsid w:val="0050226B"/>
    <w:rsid w:val="005025D4"/>
    <w:rsid w:val="00503301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355C"/>
    <w:rsid w:val="00531973"/>
    <w:rsid w:val="00532738"/>
    <w:rsid w:val="005334E1"/>
    <w:rsid w:val="005362A7"/>
    <w:rsid w:val="00536B74"/>
    <w:rsid w:val="00536CB1"/>
    <w:rsid w:val="00543100"/>
    <w:rsid w:val="00544F28"/>
    <w:rsid w:val="00551075"/>
    <w:rsid w:val="00555130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60D2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4A18"/>
    <w:rsid w:val="00644AE7"/>
    <w:rsid w:val="00644EC2"/>
    <w:rsid w:val="00650C50"/>
    <w:rsid w:val="0065179C"/>
    <w:rsid w:val="00652FA9"/>
    <w:rsid w:val="00653936"/>
    <w:rsid w:val="0065458D"/>
    <w:rsid w:val="006555C5"/>
    <w:rsid w:val="00655694"/>
    <w:rsid w:val="00655F6F"/>
    <w:rsid w:val="00661AD4"/>
    <w:rsid w:val="00661B4D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589D"/>
    <w:rsid w:val="006862FA"/>
    <w:rsid w:val="00691ED4"/>
    <w:rsid w:val="006923AD"/>
    <w:rsid w:val="00694423"/>
    <w:rsid w:val="006956C4"/>
    <w:rsid w:val="006966FA"/>
    <w:rsid w:val="00697DC1"/>
    <w:rsid w:val="00697EDC"/>
    <w:rsid w:val="006A4B98"/>
    <w:rsid w:val="006A4E12"/>
    <w:rsid w:val="006A6387"/>
    <w:rsid w:val="006B065A"/>
    <w:rsid w:val="006B1FC9"/>
    <w:rsid w:val="006B2FB9"/>
    <w:rsid w:val="006B4243"/>
    <w:rsid w:val="006B5A1A"/>
    <w:rsid w:val="006B6115"/>
    <w:rsid w:val="006B7CFD"/>
    <w:rsid w:val="006C212E"/>
    <w:rsid w:val="006C26ED"/>
    <w:rsid w:val="006C7661"/>
    <w:rsid w:val="006D0673"/>
    <w:rsid w:val="006D4794"/>
    <w:rsid w:val="006E0BDE"/>
    <w:rsid w:val="006F1570"/>
    <w:rsid w:val="006F1E14"/>
    <w:rsid w:val="006F5046"/>
    <w:rsid w:val="006F78F8"/>
    <w:rsid w:val="006F7D66"/>
    <w:rsid w:val="007019BA"/>
    <w:rsid w:val="0070447D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378D"/>
    <w:rsid w:val="00747137"/>
    <w:rsid w:val="007518B1"/>
    <w:rsid w:val="00754C46"/>
    <w:rsid w:val="007560DA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7771B"/>
    <w:rsid w:val="00780921"/>
    <w:rsid w:val="007830B6"/>
    <w:rsid w:val="00795980"/>
    <w:rsid w:val="007A1BB4"/>
    <w:rsid w:val="007A1D58"/>
    <w:rsid w:val="007A5008"/>
    <w:rsid w:val="007B2C43"/>
    <w:rsid w:val="007C00FB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B08"/>
    <w:rsid w:val="00810A44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1A04"/>
    <w:rsid w:val="00872A11"/>
    <w:rsid w:val="008744AB"/>
    <w:rsid w:val="008748CE"/>
    <w:rsid w:val="00882B9D"/>
    <w:rsid w:val="00883940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F0BA8"/>
    <w:rsid w:val="008F464C"/>
    <w:rsid w:val="008F73F1"/>
    <w:rsid w:val="00901593"/>
    <w:rsid w:val="009025D4"/>
    <w:rsid w:val="009055FD"/>
    <w:rsid w:val="009056E2"/>
    <w:rsid w:val="0091775E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096E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A7C39"/>
    <w:rsid w:val="009B750D"/>
    <w:rsid w:val="009B7A16"/>
    <w:rsid w:val="009C2551"/>
    <w:rsid w:val="009C6886"/>
    <w:rsid w:val="009C7961"/>
    <w:rsid w:val="009D1E85"/>
    <w:rsid w:val="009D22C4"/>
    <w:rsid w:val="009E08FC"/>
    <w:rsid w:val="009E33A9"/>
    <w:rsid w:val="009E3CED"/>
    <w:rsid w:val="009E4376"/>
    <w:rsid w:val="009E78AF"/>
    <w:rsid w:val="009F0A5D"/>
    <w:rsid w:val="009F34EB"/>
    <w:rsid w:val="009F3516"/>
    <w:rsid w:val="00A0356C"/>
    <w:rsid w:val="00A07F94"/>
    <w:rsid w:val="00A2147E"/>
    <w:rsid w:val="00A25844"/>
    <w:rsid w:val="00A25B81"/>
    <w:rsid w:val="00A2624A"/>
    <w:rsid w:val="00A265D7"/>
    <w:rsid w:val="00A33567"/>
    <w:rsid w:val="00A34BA9"/>
    <w:rsid w:val="00A401A6"/>
    <w:rsid w:val="00A406B8"/>
    <w:rsid w:val="00A41676"/>
    <w:rsid w:val="00A43D76"/>
    <w:rsid w:val="00A477AB"/>
    <w:rsid w:val="00A525C2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6EE8"/>
    <w:rsid w:val="00AA517E"/>
    <w:rsid w:val="00AA653D"/>
    <w:rsid w:val="00AB4ED0"/>
    <w:rsid w:val="00AB5511"/>
    <w:rsid w:val="00AB5FF9"/>
    <w:rsid w:val="00AC42E2"/>
    <w:rsid w:val="00AC4F0D"/>
    <w:rsid w:val="00AC6BE2"/>
    <w:rsid w:val="00AC79B9"/>
    <w:rsid w:val="00AD147B"/>
    <w:rsid w:val="00AD2C30"/>
    <w:rsid w:val="00AD390C"/>
    <w:rsid w:val="00AD4AF4"/>
    <w:rsid w:val="00AD5E79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9CF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C18A3"/>
    <w:rsid w:val="00BC7A18"/>
    <w:rsid w:val="00BD2445"/>
    <w:rsid w:val="00BD4B75"/>
    <w:rsid w:val="00BD5D83"/>
    <w:rsid w:val="00BE1F60"/>
    <w:rsid w:val="00BE3D2D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0FA9"/>
    <w:rsid w:val="00C116AB"/>
    <w:rsid w:val="00C145EE"/>
    <w:rsid w:val="00C1477C"/>
    <w:rsid w:val="00C14AC3"/>
    <w:rsid w:val="00C17076"/>
    <w:rsid w:val="00C21B79"/>
    <w:rsid w:val="00C25494"/>
    <w:rsid w:val="00C26CD9"/>
    <w:rsid w:val="00C320F8"/>
    <w:rsid w:val="00C3636D"/>
    <w:rsid w:val="00C41923"/>
    <w:rsid w:val="00C45D25"/>
    <w:rsid w:val="00C471DC"/>
    <w:rsid w:val="00C478B5"/>
    <w:rsid w:val="00C53DA4"/>
    <w:rsid w:val="00C541BD"/>
    <w:rsid w:val="00C547D1"/>
    <w:rsid w:val="00C55618"/>
    <w:rsid w:val="00C55A27"/>
    <w:rsid w:val="00C56295"/>
    <w:rsid w:val="00C60356"/>
    <w:rsid w:val="00C640FC"/>
    <w:rsid w:val="00C65EC9"/>
    <w:rsid w:val="00C731E3"/>
    <w:rsid w:val="00C73911"/>
    <w:rsid w:val="00C7472B"/>
    <w:rsid w:val="00C77DB6"/>
    <w:rsid w:val="00C804A2"/>
    <w:rsid w:val="00C806B2"/>
    <w:rsid w:val="00C80C46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D0739"/>
    <w:rsid w:val="00CD65E3"/>
    <w:rsid w:val="00CE1002"/>
    <w:rsid w:val="00CE17A5"/>
    <w:rsid w:val="00CE1EBF"/>
    <w:rsid w:val="00CE2955"/>
    <w:rsid w:val="00CE2FD4"/>
    <w:rsid w:val="00CE4DB2"/>
    <w:rsid w:val="00CE5555"/>
    <w:rsid w:val="00CE77FE"/>
    <w:rsid w:val="00CE78A8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360AC"/>
    <w:rsid w:val="00D41220"/>
    <w:rsid w:val="00D41D28"/>
    <w:rsid w:val="00D43AF8"/>
    <w:rsid w:val="00D44406"/>
    <w:rsid w:val="00D445AA"/>
    <w:rsid w:val="00D448E3"/>
    <w:rsid w:val="00D44AC7"/>
    <w:rsid w:val="00D521B0"/>
    <w:rsid w:val="00D52AE9"/>
    <w:rsid w:val="00D612CD"/>
    <w:rsid w:val="00D6721A"/>
    <w:rsid w:val="00D74F43"/>
    <w:rsid w:val="00D762CD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4D33"/>
    <w:rsid w:val="00DB572F"/>
    <w:rsid w:val="00DB60B1"/>
    <w:rsid w:val="00DB620A"/>
    <w:rsid w:val="00DB6903"/>
    <w:rsid w:val="00DC123B"/>
    <w:rsid w:val="00DC25CE"/>
    <w:rsid w:val="00DC54AD"/>
    <w:rsid w:val="00DC763D"/>
    <w:rsid w:val="00DD0BB5"/>
    <w:rsid w:val="00DD533D"/>
    <w:rsid w:val="00DD61C5"/>
    <w:rsid w:val="00DE18C7"/>
    <w:rsid w:val="00DE2B30"/>
    <w:rsid w:val="00DE37A3"/>
    <w:rsid w:val="00DE52AD"/>
    <w:rsid w:val="00DE5A28"/>
    <w:rsid w:val="00DF0328"/>
    <w:rsid w:val="00DF1337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3768E"/>
    <w:rsid w:val="00E441DD"/>
    <w:rsid w:val="00E50AAD"/>
    <w:rsid w:val="00E51079"/>
    <w:rsid w:val="00E51C4F"/>
    <w:rsid w:val="00E542EA"/>
    <w:rsid w:val="00E572E5"/>
    <w:rsid w:val="00E611E4"/>
    <w:rsid w:val="00E62A2B"/>
    <w:rsid w:val="00E6474D"/>
    <w:rsid w:val="00E6499D"/>
    <w:rsid w:val="00E7090F"/>
    <w:rsid w:val="00E71EC5"/>
    <w:rsid w:val="00E7203A"/>
    <w:rsid w:val="00E77A19"/>
    <w:rsid w:val="00E8106E"/>
    <w:rsid w:val="00E83A7C"/>
    <w:rsid w:val="00E85228"/>
    <w:rsid w:val="00E94BE8"/>
    <w:rsid w:val="00EA4ACC"/>
    <w:rsid w:val="00EA4C21"/>
    <w:rsid w:val="00EA5ACC"/>
    <w:rsid w:val="00EA7784"/>
    <w:rsid w:val="00EB00BD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154E8"/>
    <w:rsid w:val="00F212C3"/>
    <w:rsid w:val="00F21DF2"/>
    <w:rsid w:val="00F23659"/>
    <w:rsid w:val="00F26E0D"/>
    <w:rsid w:val="00F30473"/>
    <w:rsid w:val="00F4286F"/>
    <w:rsid w:val="00F44003"/>
    <w:rsid w:val="00F46E9C"/>
    <w:rsid w:val="00F4706B"/>
    <w:rsid w:val="00F47987"/>
    <w:rsid w:val="00F54911"/>
    <w:rsid w:val="00F56D33"/>
    <w:rsid w:val="00F67121"/>
    <w:rsid w:val="00F72155"/>
    <w:rsid w:val="00F721AF"/>
    <w:rsid w:val="00F72340"/>
    <w:rsid w:val="00F739DD"/>
    <w:rsid w:val="00F73AD5"/>
    <w:rsid w:val="00F7673C"/>
    <w:rsid w:val="00F769F2"/>
    <w:rsid w:val="00F76DDE"/>
    <w:rsid w:val="00F84646"/>
    <w:rsid w:val="00F849B0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C7D4C"/>
    <w:rsid w:val="00FD01E7"/>
    <w:rsid w:val="00FD095A"/>
    <w:rsid w:val="00FD51DF"/>
    <w:rsid w:val="00FD7558"/>
    <w:rsid w:val="00FE33FB"/>
    <w:rsid w:val="00FE54EE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E54EE"/>
    <w:pPr>
      <w:spacing w:line="480" w:lineRule="exact"/>
      <w:contextualSpacing/>
      <w:jc w:val="both"/>
    </w:pPr>
    <w:rPr>
      <w:rFonts w:ascii="Arial" w:eastAsiaTheme="minorHAnsi" w:hAnsi="Arial" w:cs="Arial"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E54EE"/>
    <w:rPr>
      <w:rFonts w:ascii="Arial" w:eastAsiaTheme="minorHAnsi" w:hAnsi="Arial" w:cs="Arial"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FC7D4C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05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363575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9865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9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5421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042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45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8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608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1935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424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5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00347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669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522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76279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676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55030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7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7462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25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380240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280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customXml" Target="ink/ink2.xml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customXml" Target="ink/ink1.xml"/><Relationship Id="rId14" Type="http://schemas.openxmlformats.org/officeDocument/2006/relationships/image" Target="media/image4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FA1B7D05AB5468C99A58E3B77E56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84D3E-9D52-4842-AACA-C20976B953D0}"/>
      </w:docPartPr>
      <w:docPartBody>
        <w:p w:rsidR="00992C26" w:rsidRDefault="00741D3F" w:rsidP="00741D3F">
          <w:pPr>
            <w:pStyle w:val="7FA1B7D05AB5468C99A58E3B77E56E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D6976AB1CAA4A63913D073D105FC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A9ECD-5201-4807-B52C-B078619CEFE2}"/>
      </w:docPartPr>
      <w:docPartBody>
        <w:p w:rsidR="00992C26" w:rsidRDefault="00741D3F" w:rsidP="00741D3F">
          <w:pPr>
            <w:pStyle w:val="9D6976AB1CAA4A63913D073D105FCD9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236591DB9B843BAAC7C2E3303C0A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ED3B7-87FA-437D-AFDC-1D6289A98798}"/>
      </w:docPartPr>
      <w:docPartBody>
        <w:p w:rsidR="00992C26" w:rsidRDefault="00741D3F" w:rsidP="00741D3F">
          <w:pPr>
            <w:pStyle w:val="A236591DB9B843BAAC7C2E3303C0ACF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A5ED9"/>
    <w:rsid w:val="007249CB"/>
    <w:rsid w:val="00741D3F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92C26"/>
    <w:rsid w:val="009B3343"/>
    <w:rsid w:val="009C0D91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375D2"/>
    <w:rsid w:val="00C639A0"/>
    <w:rsid w:val="00C77B3A"/>
    <w:rsid w:val="00CC3708"/>
    <w:rsid w:val="00DC549C"/>
    <w:rsid w:val="00E04351"/>
    <w:rsid w:val="00E26A3D"/>
    <w:rsid w:val="00E301E5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2E01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1D3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FF0E72E5BF8424E8A077DD990241C21">
    <w:name w:val="9FF0E72E5BF8424E8A077DD990241C21"/>
    <w:rsid w:val="00741D3F"/>
    <w:pPr>
      <w:spacing w:after="160" w:line="259" w:lineRule="auto"/>
    </w:pPr>
  </w:style>
  <w:style w:type="paragraph" w:customStyle="1" w:styleId="D71056B8BC1D45579FA599210457FE5C">
    <w:name w:val="D71056B8BC1D45579FA599210457FE5C"/>
    <w:rsid w:val="00741D3F"/>
    <w:pPr>
      <w:spacing w:after="160" w:line="259" w:lineRule="auto"/>
    </w:pPr>
  </w:style>
  <w:style w:type="paragraph" w:customStyle="1" w:styleId="9F071ACEDA074991BAE1531B413C77EA">
    <w:name w:val="9F071ACEDA074991BAE1531B413C77EA"/>
    <w:rsid w:val="00741D3F"/>
    <w:pPr>
      <w:spacing w:after="160" w:line="259" w:lineRule="auto"/>
    </w:pPr>
  </w:style>
  <w:style w:type="paragraph" w:customStyle="1" w:styleId="7FA1B7D05AB5468C99A58E3B77E56EB1">
    <w:name w:val="7FA1B7D05AB5468C99A58E3B77E56EB1"/>
    <w:rsid w:val="00741D3F"/>
    <w:pPr>
      <w:spacing w:after="160" w:line="259" w:lineRule="auto"/>
    </w:pPr>
  </w:style>
  <w:style w:type="paragraph" w:customStyle="1" w:styleId="9D6976AB1CAA4A63913D073D105FCD97">
    <w:name w:val="9D6976AB1CAA4A63913D073D105FCD97"/>
    <w:rsid w:val="00741D3F"/>
    <w:pPr>
      <w:spacing w:after="160" w:line="259" w:lineRule="auto"/>
    </w:pPr>
  </w:style>
  <w:style w:type="paragraph" w:customStyle="1" w:styleId="A236591DB9B843BAAC7C2E3303C0ACF0">
    <w:name w:val="A236591DB9B843BAAC7C2E3303C0ACF0"/>
    <w:rsid w:val="00741D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19-08-21T04:08:20.50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552 1535 11776 0 0,'-9'-8'598'0'0,"9"8"-568"0"0,0-1 0 0 0,0 1-1 0 0,0-1 1 0 0,0 1 0 0 0,-1-1 0 0 0,1 1 0 0 0,0-1-1 0 0,0 1 1 0 0,0-1 0 0 0,1 1 0 0 0,-1-1 0 0 0,0 1-1 0 0,0-1 1 0 0,0 1 0 0 0,0-1 0 0 0,0 1-1 0 0,0-1 1 0 0,1 1 0 0 0,-1-1 0 0 0,0 1 0 0 0,1-1-30 0 0,2-4 18 0 0,0 0 0 0 0,0-1 1 0 0,0 0-1 0 0,1-4-18 0 0,-3 6-1 0 0,1 0 0 0 0,-1 0 1 0 0,1 0-1 0 0,0 1 0 0 0,0-1 0 0 0,0 0 0 0 0,1 1 1 0 0,-1 0-1 0 0,1-1 0 0 0,0 1 0 0 0,0 0 1 0 0,2-1 0 0 0,23-20 265 0 0,-1-1 1 0 0,3-6-266 0 0,-4 4 226 0 0,2 1 1 0 0,2 0-227 0 0,46-40 312 0 0,-45 38-216 0 0,21-20 61 0 0,34-30 86 0 0,-16 20-243 0 0,8-1 0 0 0,-27 18 0 0 0,-26 21 0 0 0,58-45 0 0 0,2-9 152 0 0,75-62 232 0 0,-113 104-270 0 0,-12 8-28 0 0,41-36 17 0 0,-11 7-14 0 0,62-42 71 0 0,-119 90-148 0 0,0-1 1 0 0,0 1 0 0 0,4-1-13 0 0,13-8 26 0 0,0-2 58 0 0,-1-1 0 0 0,0-1 0 0 0,-1-1-1 0 0,11-12-83 0 0,-17 17 213 0 0,-16 14-94 0 0,-2 1 13 0 0,-10 6 140 0 0,-28 13 90 0 0,7-4-148 0 0,-60 39 216 0 0,66-38-348 0 0,-27 12 53 0 0,23-13-62 0 0,-40 26 98 0 0,55-32-134 0 0,-80 53 171 0 0,-11 12-72 0 0,-11 8-8 0 0,1-7-8 0 0,-1 8 0 0 0,1 0 264 0 0,0 1 64 0 0,-1 0 0 0 0,12-11 8 0 0,10 1-120 0 0,-64 62 280 0 0,92-81-168 0 0,-14 6-448 0 0,41-31 216 0 0,-34 34-216 0 0,45-33 87 0 0,20-21-58 0 0,0-1 0 0 0,-1 0 0 0 0,0 0 0 0 0,-1-1 0 0 0,-7 5-29 0 0,14-8-7 0 0,-1 0 0 0 0,0-1-1 0 0,-3 4 8 0 0,-4 4-26 0 0,21-18-10 0 0,0 1-1 0 0,0 0 1 0 0,1 1-1 0 0,-1 0 1 0 0,7-2 36 0 0,-8 4-24 0 0,0-1 1 0 0,0-1 0 0 0,0 0 0 0 0,0 0 0 0 0,-1 0 0 0 0,0-1-1 0 0,1 0 1 0 0,4-4 23 0 0,24-19-110 0 0,5-1 110 0 0,-10 8 3 0 0,-2-1 0 0 0,6-7-3 0 0,-22 18 0 0 0,1 0 0 0 0,0 1 0 0 0,0 0 0 0 0,-6 4 0 0 0,54-29 0 0 0,4-15-200 0 0,-3 6-26 0 0,39-25-124 0 0,-95 63 334 0 0,0 0 0 0 0,1 0-1 0 0,-1 1 1 0 0,1 0-1 0 0,7-3 17 0 0,-9 4-12 0 0,1 1 0 0 0,-1-2 0 0 0,0 1-1 0 0,0-1 1 0 0,0 0 0 0 0,0 0 0 0 0,0 0 0 0 0,-1-1-1 0 0,0 0 13 0 0,22-20-61 0 0,-25 24 61 0 0,0-1-1 0 0,1 0 1 0 0,-1 1 0 0 0,1 0 0 0 0,-1-1 0 0 0,1 1-1 0 0,0 0 1 0 0,-1 0 0 0 0,1 1 0 0 0,0-1-1 0 0,2 0 1 0 0,6-5-32 0 0,-23 14 0 0 0,4-2 72 0 0,1-1-27 0 0,-1 1 1 0 0,1 0-1 0 0,-3 5-13 0 0,-5 4 43 0 0,-1 0 0 0 0,0-2-1 0 0,-1 1 1 0 0,0-2 0 0 0,-1 0-1 0 0,-10 4-42 0 0,17-9 28 0 0,-1 1 1 0 0,-7 8-29 0 0,8-6 15 0 0,-116 95 81 0 0,1 3 0 0 0,114-97-60 0 0,1 1-1 0 0,-1 3-35 0 0,-8 8 41 0 0,3-7 8 0 0,0-1 0 0 0,-1 0 0 0 0,-1-1 0 0 0,-13 7-49 0 0,5-3 164 0 0,-24 20-164 0 0,39-28 0 0 0,-49 45 0 0 0,51-44 0 0 0,-1 1 0 0 0,2 0 0 0 0,-1 0 0 0 0,-1 5 0 0 0,4-7 0 0 0,0-1 0 0 0,0 0 0 0 0,-7 6 0 0 0,7-8 0 0 0,0 0 0 0 0,1 0 0 0 0,0 1 0 0 0,1 0 0 0 0,-4 7 0 0 0,5-6 0 0 0,1-4 0 0 0,1 0 0 0 0,-1 0 0 0 0,0-1 0 0 0,0 2 0 0 0,2-5 1 0 0,0 0-1 0 0,1 0 1 0 0,-1 0-1 0 0,1 0 1 0 0,0 0-1 0 0,-1 0 0 0 0,1 1 1 0 0,0-1-1 0 0,0 0 1 0 0,-1 0-1 0 0,1 1 0 0 0,0-2-1 0 0,0 0-1 0 0,0 1 0 0 0,0-1 0 0 0,0 1 1 0 0,1-1-1 0 0,-1 0 0 0 0,0 1 0 0 0,0-1 1 0 0,0 0-1 0 0,0 1 0 0 0,0-1 1 0 0,0 0-1 0 0,1 1 0 0 0,-1-1 0 0 0,0 0 1 0 0,0 0-1 0 0,0 1 0 0 0,1-1 0 0 0,-1 0 1 0 0,0 0-1 0 0,0 1 0 0 0,1-1 0 0 0,-1 0 1 0 0,0 0-1 0 0,1 0 0 0 0,-1 1 1 0 0,0-1-1 0 0,1 0 0 0 0,-1 0 0 0 0,0 0 1 0 0,1 0-1 0 0,-1 0 0 0 0,0 0 0 0 0,1 0 1 0 0,-1 0-1 0 0,0 0 0 0 0,1 0 0 0 0,-1 0 1 0 0,0 0-1 0 0,1 0 0 0 0,-1 0 0 0 0,0 0 1 0 0,1 0-1 0 0,-1 0 0 0 0,1 0 1 0 0,-1 0-1 0 0,0 0 0 0 0,0-1 0 0 0,1 1 2 0 0,3-1-16 0 0,0-1 0 0 0,0 1 0 0 0,0-1 0 0 0,0 0 0 0 0,-1 0 0 0 0,4-3 16 0 0,8-4-45 0 0,0 1-1 0 0,6-2 46 0 0,-10 5-20 0 0,0-1 0 0 0,0 0 0 0 0,-1 0 0 0 0,1-1-1 0 0,4-5 21 0 0,46-30 0 0 0,8-1 0 0 0,8-5 0 0 0,-33 18-63 0 0,-18 12-34 0 0,11-6 97 0 0,42-26-105 0 0,-49 30 50 0 0,-17 15-8 0 0,0-2-1 0 0,0 1 0 0 0,-1-2 0 0 0,0 0 0 0 0,1-1 64 0 0,3-2-224 0 0,0 1-1 0 0,11-4 225 0 0,-16 4-78 0 0,-11 9 70 0 0,0 0 0 0 0,1 0 0 0 0,-1 1 0 0 0,1-1-1 0 0,-1 0 1 0 0,1 1 0 0 0,-1-1 0 0 0,1 1 0 0 0,0-1 0 0 0,-1 1 0 0 0,1-1 0 0 0,0 1 0 0 0,-1-1 0 0 0,1 1 0 0 0,0 0 0 0 0,-1-1 0 0 0,1 1 0 0 0,0 0 0 0 0,0-1 0 0 0,0 1 0 0 0,-1 0 0 0 0,1 0 0 0 0,0 0 0 0 0,0 0 0 0 0,0 0 0 0 0,-1 0 0 0 0,1 0-1 0 0,0 0 1 0 0,0 0 0 0 0,0 0 8 0 0,-3 0 1 0 0,0 0-1 0 0,0 1 0 0 0,0-1 0 0 0,0 0 1 0 0,0 1-1 0 0,0-1 0 0 0,0 1 0 0 0,0-1 1 0 0,0 1-1 0 0,0 0 0 0 0,0 0 0 0 0,0 0 0 0 0,1 0 1 0 0,-1 0-1 0 0,0 0 0 0 0,0 1 0 0 0,-17 9 60 0 0,13-8-49 0 0,1-1 0 0 0,0 2 0 0 0,-1-1 0 0 0,1 0 0 0 0,1 1 0 0 0,-1 0 0 0 0,1 0 0 0 0,-1 0 0 0 0,1 1 0 0 0,0-1-11 0 0,-1 2 20 0 0,-1 0 0 0 0,1-1-1 0 0,-1 1 1 0 0,-1-2-1 0 0,-5 5-19 0 0,-18 10 51 0 0,9-7 11 0 0,1 1 0 0 0,1 1-1 0 0,0 0 1 0 0,1 2 0 0 0,-7 8-62 0 0,17-16 30 0 0,-1-1-1 0 0,0 0 0 0 0,0 0 0 0 0,-1 0-29 0 0,3-2 41 0 0,0 0-1 0 0,0 0 0 0 0,1 0 1 0 0,0 1-1 0 0,0 0 1 0 0,0 0-1 0 0,1 0 0 0 0,-1 2-40 0 0,2-1 59 0 0,-2-1-1 0 0,1 0 1 0 0,0 0-1 0 0,-1 0 0 0 0,-6 5-58 0 0,6-7 10 0 0,1 0-1 0 0,0 1 1 0 0,1 0-1 0 0,-1 0 1 0 0,1 0-1 0 0,0 1 1 0 0,0-1-1 0 0,-2 5-9 0 0,5-8-5 0 0,0-1-1 0 0,1 0 1 0 0,-1 1 0 0 0,0-1-1 0 0,1 1 1 0 0,-1-1-1 0 0,1 1 1 0 0,-1-1 0 0 0,1 1-1 0 0,0 0 1 0 0,-1-1-1 0 0,1 1 1 0 0,0 0-1 0 0,0-1 1 0 0,0 2 5 0 0,0 5 1 0 0,21-9 95 0 0,-18 0-90 0 0,-1 0 0 0 0,1 0-1 0 0,-1 0 1 0 0,1 0-1 0 0,-1 0 1 0 0,0 0 0 0 0,1-1-1 0 0,-1 1 1 0 0,0-1-1 0 0,0 0 1 0 0,0 0 0 0 0,0 0-1 0 0,0 1 1 0 0,0-2-6 0 0,-1 1 0 0 0,1 0-1 0 0,0 0 1 0 0,0 0-1 0 0,0 0 1 0 0,0 1 0 0 0,0-1-1 0 0,0 1 1 0 0,0-1-1 0 0,0 1 1 0 0,1 0 0 0 0,-1 0-1 0 0,1 0 1 0 0,-1 0-1 0 0,1 0 1 0 0,-1 1 0 0 0,1-1-1 0 0,0 1 1 0 0,-1-1 0 0 0,0 0 0 0 0,0 0 0 0 0,0 0 0 0 0,0 0 0 0 0,0-1 0 0 0,-1 1 0 0 0,1 0 0 0 0,0-1 0 0 0,0 0 0 0 0,13-10 0 0 0,3 2 0 0 0,-1-2 0 0 0,9-6 0 0 0,-13 7 0 0 0,1 1 0 0 0,1 1 0 0 0,-1 1 0 0 0,5-2 0 0 0,32-15 67 0 0,40-29-67 0 0,-10 7-3 0 0,-61 37 3 0 0,10-5 0 0 0,-16 5-9 0 0,0 1 0 0 0,15-6 9 0 0,-16 8-68 0 0,1 0-1 0 0,-1-1 0 0 0,8-7 69 0 0,-9 6-90 0 0,0 1 0 0 0,1 1 1 0 0,0 0-1 0 0,7-2 90 0 0,6-3-121 0 0,-19 9 17 0 0,-4-6-81 0 0,-7 18 34 0 0,-4 9 151 0 0,7-15 0 0 0,0 0 0 0 0,0-1 0 0 0,-1 1 0 0 0,1 0 0 0 0,-1-1 0 0 0,1 1 0 0 0,-1-1 0 0 0,0 0 0 0 0,0 0 0 0 0,-1 1 0 0 0,-43 39 102 0 0,-13 17-102 0 0,25-24 114 0 0,36-37-113 0 0,0-1 0 0 0,0 1-1 0 0,1 0 1 0 0,-1 0 0 0 0,1 0 0 0 0,0 1-1 0 0,-1-1 1 0 0,1 1 0 0 0,0-1-1 0 0,0 1 1 0 0,0 0 0 0 0,3-1-1 0 0,11-5 55 0 0,-2-1-45 0 0,-1 0 1 0 0,1-2-1 0 0,-2 0 0 0 0,1-1-10 0 0,1-1 92 0 0,1 1-1 0 0,16-9-91 0 0,1-1 244 0 0,9-10-244 0 0,0 0 124 0 0,15-12 32 0 0,6-5-128 0 0,-30 24-28 0 0,2-4 0 0 0,-13 10 0 0 0,1 0 0 0 0,0 2 0 0 0,6-2 0 0 0,5-3-245 0 0,16-15 245 0 0,17-10-339 0 0,-58 36 252 0 0,0 1 6 0 0,-8 9 77 0 0,-1 0 0 0 0,0 0 0 0 0,1-1 0 0 0,-1 1 0 0 0,1 0 0 0 0,-1 0 0 0 0,1 0 0 0 0,-1 0 0 0 0,1 0 0 0 0,-1 0 0 0 0,1 0 0 0 0,-1 0 0 0 0,1 0 0 0 0,-1 0 0 0 0,1 0 0 0 0,-1 0 0 0 0,1 0 0 0 0,-1 0 0 0 0,1 0 0 0 0,-1 0 0 0 0,1 1 0 0 0,-1-1 0 0 0,1 0 0 0 0,-1 0 4 0 0,-2 0-5 0 0,0-1-1 0 0,1 1 0 0 0,-1-1 1 0 0,0 1-1 0 0,0 0 0 0 0,0 0 1 0 0,0 0-1 0 0,0 0 0 0 0,0 0 1 0 0,0 0-1 0 0,1 0 0 0 0,-1 1 1 0 0,0-1-1 0 0,-1 1 6 0 0,2-1-1 0 0,-2 1-6 0 0,1 0-1 0 0,-1 0 0 0 0,0 0 0 0 0,1 1 0 0 0,-1-1 1 0 0,0 1 7 0 0,-11 6-34 0 0,-7 1 3 0 0,0 2-1 0 0,-10 7 32 0 0,20-12-17 0 0,-106 67-111 0 0,34-27 64 0 0,69-36 44 0 0,0 0-1 0 0,-7 8 21 0 0,-6 4-23 0 0,-22 12 23 0 0,15-12 0 0 0,-42 38 88 0 0,56-46-47 0 0,-19 8-41 0 0,5-2 23 0 0,7-2 23 0 0,-8 8-46 0 0,11-8 18 0 0,-60 46 102 0 0,26-21 136 0 0,-42 42-256 0 0,77-63 54 0 0,-19 18 20 0 0,-21 13-74 0 0,17-14 0 0 0,2 2 0 0 0,-29 35 0 0 0,27-28 0 0 0,36-27 0 0 0,8-18 0 0 0,0-1 0 0 0,1 1 0 0 0,0-1 0 0 0,-1 1 0 0 0,1 0 0 0 0,0 0 0 0 0,0-1 0 0 0,0 1 0 0 0,1 0 0 0 0,-1 0 0 0 0,1 0 0 0 0,-1 0 0 0 0,1 1 0 0 0,0 6 0 0 0,20-9 4 0 0,-16-1-15 0 0,1 0 1 0 0,0 0-1 0 0,-1 0 1 0 0,1 0-1 0 0,0-1 1 0 0,-1 0-1 0 0,1 0 1 0 0,-1 0-1 0 0,1 0 1 0 0,-1-1-1 0 0,1 0 11 0 0,1 0-12 0 0,-1 0 0 0 0,1 0 0 0 0,0 0 0 0 0,2 1 12 0 0,13-5-32 0 0,-14 3 16 0 0,1 0 0 0 0,-1-1 0 0 0,7-4 16 0 0,4-2-24 0 0,54-25-48 0 0,-45 21 72 0 0,5-6 0 0 0,-5 3 0 0 0,67-37 0 0 0,-22 6 0 0 0,-37 23 0 0 0,82-48 0 0 0,19-4 0 0 0,-39 13 0 0 0,-55 35 0 0 0,106-67 0 0 0,0 1 0 0 0,10-1 0 0 0,-28 10 0 0 0,-101 66 0 0 0,141-95 0 0 0,-1 8 0 0 0,1 2 80 0 0,-3 8-16 0 0,-46 19-64 0 0,-82 51 0 0 0,121-77 96 0 0,-68 52 27 0 0,-28 16-38 0 0,22-20 52 0 0,-32 20-50 0 0,30-12 58 0 0,-32 19-58 0 0,39-29 79 0 0,-54 33-100 0 0,79-49 150 0 0,-74 45-8 0 0,9-8-208 0 0,-26 17 69 0 0,25-20 232 0 0,2 2 1 0 0,23-12-302 0 0,-57 39 197 0 0,0-2-1 0 0,3-3-196 0 0,-4 3 151 0 0,-16 12-121 0 0,0-1 0 0 0,1 1 1 0 0,-1-1-1 0 0,0 0 0 0 0,0 1 0 0 0,0-1 0 0 0,1-1-30 0 0,-1 1 39 0 0,0 0-1 0 0,0 1 1 0 0,0-1 0 0 0,1 0-1 0 0,-1 1 1 0 0,1-1 0 0 0,-1 0-1 0 0,1 0-38 0 0,-2 2 0 0 0,-10 0 180 0 0,0 1 0 0 0,0-1 0 0 0,0 1 0 0 0,-2 1-180 0 0,-11 4 171 0 0,1 1 1 0 0,-10 5-172 0 0,-8 2 153 0 0,6-1 95 0 0,-16 7-248 0 0,30-9 164 0 0,-17 11-164 0 0,8-5 84 0 0,-76 38-164 0 0,-11 8-64 0 0,-1 1-16 0 0,-10 9 0 0 0,-9 3 160 0 0,55-25 0 0 0,33-20 0 0 0,-99 56 0 0 0,15-3 0 0 0,116-73 0 0 0,-122 83 0 0 0,-10 1 0 0 0,11-9 0 0 0,12 0 0 0 0,112-77 0 0 0,-115 85 0 0 0,3-7-64 0 0,38-19 64 0 0,56-42 0 0 0,-75 58 0 0 0,1-9 0 0 0,9-2-64 0 0,68-51 64 0 0,-93 72 0 0 0,80-58-96 0 0,1 2 0 0 0,-23 29 96 0 0,59-61 0 0 0,0 0 0 0 0,-1-1 0 0 0,0 0 0 0 0,-1 1 0 0 0,2-3-8 0 0,0 1 0 0 0,1-1 0 0 0,0 0 0 0 0,0 1 0 0 0,0 0 0 0 0,0 0 0 0 0,1 0 0 0 0,-1 0 0 0 0,1 0 0 0 0,-1 3 8 0 0,-4 1-48 0 0,5-5 32 0 0,23-5-256 0 0,-18 1 226 0 0,0 0 0 0 0,1 0 0 0 0,-1-1 0 0 0,0 1 1 0 0,0-1-1 0 0,0 0 0 0 0,0 0 0 0 0,0 0 0 0 0,0 0 0 0 0,1-2 46 0 0,5-3-117 0 0,7-4-60 0 0,0 1 0 0 0,17-7 177 0 0,5-3-78 0 0,100-63-154 0 0,-53 30 120 0 0,-1-1 112 0 0,-16 5 0 0 0,-51 36 0 0 0,79-61 0 0 0,-1 10 0 0 0,1 2 0 0 0,-2 6 0 0 0,86-59 0 0 0,-23 17 0 0 0,-63 26-5 0 0,-34 25 138 0 0,9-2-133 0 0,-34 22 112 0 0,-27 24 4 0 0,-17 7-8 0 0,7-3-93 0 0,0 0 0 0 0,0 0-1 0 0,0 0 1 0 0,0 0 0 0 0,0 1 0 0 0,0-1-1 0 0,0 1 1 0 0,0-1 0 0 0,1 1 0 0 0,-1-1-1 0 0,0 1 1 0 0,0 1-15 0 0,-5 6 39 0 0,-10 8 9 0 0,-1 0 0 0 0,0-2 0 0 0,-1 0 0 0 0,0-1 0 0 0,-1-1 0 0 0,-7 3-48 0 0,-5 3 30 0 0,2 2-1 0 0,0 1 0 0 0,-7 8-29 0 0,-50 36 13 0 0,29-23 38 0 0,-80 63-51 0 0,125-95 0 0 0,-12 12 0 0 0,-3 3 0 0 0,-35 23 0 0 0,-10 9 0 0 0,-36 35 0 0 0,7 6 1179 0 0,60-56-374 0 0,19-13-1093 0 0,4-18-168 0 0,18-11 413 0 0,0 0 0 0 0,0 0 0 0 0,0 0 0 0 0,0 0 0 0 0,0 1-1 0 0,0-1 1 0 0,0 0 0 0 0,1 0 0 0 0,-1 1 0 0 0,1-1 0 0 0,-1 0 0 0 0,1 1-1 0 0,-1-1 1 0 0,1 0 0 0 0,0 1 0 0 0,-1-1 0 0 0,1 1 0 0 0,0-1 0 0 0,0 0-1 0 0,0 1 1 0 0,0-1 0 0 0,1 1 0 0 0,-1-1 0 0 0,0 1 0 0 0,0-1 0 0 0,1 0-1 0 0,-1 1 1 0 0,1 0 43 0 0,6-1-89 0 0,0 0 0 0 0,-1-1 0 0 0,1 1 0 0 0,0-1 0 0 0,0-1-1 0 0,-1 1 1 0 0,7-2 89 0 0,-11 1-12 0 0,1 0 0 0 0,-1 1 0 0 0,0-1-1 0 0,0 0 1 0 0,0 0 0 0 0,0 0 0 0 0,2-1 12 0 0,10-5-67 0 0,29-9-241 0 0,11-5 308 0 0,-4 0 4 0 0,-18 7-1 0 0,-1-2 0 0 0,-1-1 0 0 0,9-8-3 0 0,1 1-113 0 0,19-9 113 0 0,1 2-95 0 0,20-10-48 0 0,-65 32 131 0 0,0-1-1 0 0,0-1 1 0 0,-1 0-1 0 0,0-1 13 0 0,-5 5-14 0 0,0 0 0 0 0,1 0 0 0 0,0 1 0 0 0,0 0 0 0 0,6-2 14 0 0,-3 2-22 0 0,0-1 0 0 0,-1 0 0 0 0,4-4 22 0 0,-12 8 0 0 0,0 1 0 0 0,0 0 0 0 0,0 0 0 0 0,3-1 0 0 0,-4 1 0 0 0,0 1 0 0 0,0 0 0 0 0,0-1 0 0 0,0 1 0 0 0,0-1 0 0 0,0 0 0 0 0,-1 0 0 0 0,1 0 0 0 0,1-3 0 0 0,-4 5 0 0 0,1 0 0 0 0,-1 0 0 0 0,0 0 0 0 0,1 0 0 0 0,-1 0 0 0 0,0 0 0 0 0,0 0 0 0 0,1-1 0 0 0,-1 1 0 0 0,0 0 0 0 0,1 0 0 0 0,-1 0 0 0 0,0 0 0 0 0,0 0 0 0 0,1 1 0 0 0,-1-1 0 0 0,0 0 0 0 0,1 0 0 0 0,-1 0 0 0 0,0 0 0 0 0,0 0 0 0 0,1 0 0 0 0,-1 0 0 0 0,0 0 0 0 0,0 1 0 0 0,1-1 0 0 0,-1 0 0 0 0,0 0 0 0 0,0 1 4 0 0,1-1 0 0 0,-1 1 0 0 0,0-1 1 0 0,0 0-1 0 0,0 1 0 0 0,1-1 0 0 0,-1 1 0 0 0,0-1 0 0 0,0 1 0 0 0,0-1 0 0 0,0 1 0 0 0,0-1 0 0 0,0 1 0 0 0,0-1 0 0 0,0 1 0 0 0,0-1 0 0 0,0 1 0 0 0,0-1 0 0 0,-1 1 0 0 0,1-1 0 0 0,0 1 0 0 0,0-1 0 0 0,0 1 1 0 0,-1-1-1 0 0,1 1 0 0 0,0-1 0 0 0,0 0 0 0 0,-1 1 0 0 0,1-1 0 0 0,0 1 0 0 0,-1-1 0 0 0,1 0 0 0 0,-1 1-4 0 0,-2 4 50 0 0,-1 1-4 0 0,0 0-1 0 0,0-1 1 0 0,-1 1 0 0 0,1-1-1 0 0,-1 0 1 0 0,-5 3-46 0 0,-11 12 126 0 0,6-3-27 0 0,6-6-42 0 0,0-1 0 0 0,-1 0 0 0 0,0-1 0 0 0,-1 0 0 0 0,-6 4-57 0 0,-4 4 67 0 0,0 0-1 0 0,-4 7-66 0 0,-19 17-5 0 0,29-27 5 0 0,-1 0 0 0 0,2 1 0 0 0,-9 11 0 0 0,20-22 18 0 0,0 0-1 0 0,0-1 1 0 0,0 1-1 0 0,-2 1-17 0 0,2-3 10 0 0,1 1 1 0 0,-1 0-1 0 0,1 0 0 0 0,-1-1 0 0 0,1 1 1 0 0,0 1-1 0 0,0-1 0 0 0,-1 3-10 0 0,2-5 6 0 0,0 1 0 0 0,1 0 0 0 0,-1-1 0 0 0,0 1 0 0 0,0-1 0 0 0,1 1-1 0 0,-1 0 1 0 0,1 0 0 0 0,0-1-6 0 0,-1 0 1 0 0,1-1-1 0 0,0 0 1 0 0,0 1-1 0 0,0-1 1 0 0,0 0-1 0 0,0 1 1 0 0,0-1-1 0 0,0 1 1 0 0,0-1-1 0 0,0 0 1 0 0,0 1-1 0 0,0-1 1 0 0,0 0-1 0 0,0 1 1 0 0,1-1-1 0 0,-1 0 1 0 0,0 1-1 0 0,0-1 1 0 0,0 0-1 0 0,0 1 1 0 0,0-1-1 0 0,1 0 1 0 0,-1 0-1 0 0,0 1 1 0 0,0-1-1 0 0,1 0 1 0 0,-1 0-1 0 0,0 1 1 0 0,0-1-1 0 0,1 0 1 0 0,-1 0-1 0 0,0 0 1 0 0,1 1-1 0 0,-1-1 1 0 0,0 0-1 0 0,1 0 1 0 0,-1 0-1 0 0,0 0 1 0 0,1 0-1 0 0,-1 0 1 0 0,0 0-1 0 0,1 0 1 0 0,-1 0-1 0 0,0 0 1 0 0,1 0-1 0 0,-1 0 1 0 0,0 0-1 0 0,1 0 1 0 0,-1 0-1 0 0,0 0 1 0 0,1 0-1 0 0,-1 0 1 0 0,0 0-1 0 0,1-1 0 0 0,1 1-21 0 0,1-1 0 0 0,-1 0 0 0 0,1 0 0 0 0,-1 0 0 0 0,0 0 0 0 0,0-1 0 0 0,2 0 21 0 0,-3 1-10 0 0,0 0 1 0 0,1 0 0 0 0,-1 0 0 0 0,1 0 0 0 0,-1 0 0 0 0,1 1 0 0 0,-1-1 0 0 0,1 0 0 0 0,0 1 0 0 0,-1 0 0 0 0,1-1 0 0 0,0 1 0 0 0,-1 0 0 0 0,1 0 0 0 0,0-1-1 0 0,-1 2 1 0 0,1-1 0 0 0,0 0 0 0 0,0 0 9 0 0,4-2-41 0 0,0 0 1 0 0,0 0-1 0 0,0-1 0 0 0,0 0 0 0 0,-1 0 1 0 0,0 0-1 0 0,1-1 0 0 0,0-1 41 0 0,3-1-51 0 0,-1 1 0 0 0,1-1-1 0 0,7-2 52 0 0,43-15-130 0 0,-23 9-36 0 0,9-6 166 0 0,-32 13-35 0 0,-1-1-1 0 0,0 0 0 0 0,8-7 36 0 0,-10 7 15 0 0,0 0 0 0 0,0 1 0 0 0,1 1 0 0 0,-1 0 0 0 0,6-2-15 0 0,33-17 66 0 0,-31 17-46 0 0,-2 0 1 0 0,1-1 0 0 0,12-11-21 0 0,-16 13 0 0 0,-10 5 0 0 0,0 1 0 0 0,-1-1 0 0 0,1 1 0 0 0,-1-1 0 0 0,0 0 0 0 0,2-2 0 0 0,6 3 0 0 0,-20 3 0 0 0,-3 15-96 0 0,8-13 73 0 0,1-1 0 0 0,-1 0 0 0 0,0 0 0 0 0,-1 0 23 0 0,3-2-2 0 0,0 0-1 0 0,0 1 0 0 0,0-1 1 0 0,1 1-1 0 0,-1 0 1 0 0,1 0-1 0 0,-1 0 1 0 0,1 0-1 0 0,0 0 0 0 0,0 0 1 0 0,0 0-1 0 0,0 1 1 0 0,0-1-1 0 0,0 1 0 0 0,1 0 1 0 0,-1-1-1 0 0,1 1 3 0 0,-3 2-16 0 0,-1-1 0 0 0,1 0 0 0 0,-1-1 0 0 0,1 1 0 0 0,-1-1 0 0 0,0 0 0 0 0,-1 0-1 0 0,1-1 1 0 0,-2 1 16 0 0,2-1-2 0 0,-1 1 0 0 0,1 0-1 0 0,0 0 1 0 0,0 0 0 0 0,0 0-1 0 0,0 1 1 0 0,0 0 0 0 0,1 0 0 0 0,0 0-1 0 0,-2 3 3 0 0,-37 27-68 0 0,26-19 69 0 0,1-2 0 0 0,-2 0 0 0 0,0-1-1 0 0,-1-1 1 0 0,-5 2-1 0 0,13-6 0 0 0,1-1 0 0 0,0 1 0 0 0,0 1 0 0 0,0 0 0 0 0,1 0 0 0 0,0 1 0 0 0,0 0 0 0 0,-1 3 0 0 0,-1 0 0 0 0,0 0 0 0 0,0-1 0 0 0,-1-1 0 0 0,-13 9 0 0 0,24-17-5 0 0,0 0 0 0 0,0 1 0 0 0,-1-1 0 0 0,1 0-1 0 0,-1-1 1 0 0,1 1 0 0 0,-1 0 0 0 0,-2 1 5 0 0,3-2-7 0 0,-1 1 1 0 0,1-1 0 0 0,-1 1-1 0 0,1-1 1 0 0,-1 1-1 0 0,1-1 1 0 0,0 1 0 0 0,0 0-1 0 0,0 0 1 0 0,0 0-1 0 0,0 0 1 0 0,0 0 0 0 0,0 0-1 0 0,1 0 1 0 0,-1 0-1 0 0,0 1 7 0 0,3-3-14 0 0,0 0 0 0 0,0 0 0 0 0,0 0-1 0 0,0 0 1 0 0,-1-1 0 0 0,1 1 0 0 0,0 0 0 0 0,0-1-1 0 0,1 0 15 0 0,1-2-25 0 0,1 1-1 0 0,-1-1 1 0 0,0-1-1 0 0,0 1 1 0 0,1-2 25 0 0,15-11-89 0 0,-7 9 52 0 0,-1-1 0 0 0,0-1 0 0 0,7-5 37 0 0,-10 6 2 0 0,1 1-1 0 0,1-1 1 0 0,-1 2-1 0 0,1 0 0 0 0,5-2-1 0 0,11-8 1 0 0,-1-1 0 0 0,-1-2-1 0 0,28-17-74 0 0,-40 28 45 0 0,-1 0 1 0 0,0 0-1 0 0,6-5 29 0 0,-9 5-21 0 0,1 1 0 0 0,0 0 0 0 0,0 0-1 0 0,0 2 1 0 0,10-5 21 0 0,-12 6-58 0 0,1 0-1 0 0,-1-1 1 0 0,1 0-1 0 0,2-3 59 0 0,-1 1-106 0 0,-1 1 0 0 0,1 0 0 0 0,1 0 106 0 0,-10 6-21 0 0,1-1 0 0 0,-1 0 0 0 0,0 0 0 0 0,0 0-1 0 0,0 0 1 0 0,0 0 0 0 0,0 0 0 0 0,0 0 0 0 0,0-1 21 0 0,0 1-7 0 0,-1 1 1 0 0,0-1 0 0 0,1 0 0 0 0,-1 1 0 0 0,1-1 0 0 0,-1 1-1 0 0,1-1 1 0 0,-1 0 0 0 0,1 1 0 0 0,0-1 0 0 0,-1 1 0 0 0,1-1-1 0 0,0 1 1 0 0,-1 0 0 0 0,1-1 0 0 0,0 1 0 0 0,0 0-1 0 0,-1-1 1 0 0,1 1 0 0 0,0 0 0 0 0,0 0 0 0 0,0 0 0 0 0,-1 0-1 0 0,1 0 1 0 0,0-1 0 0 0,0 2 0 0 0,0-1 0 0 0,-1 0 0 0 0,1 0-1 0 0,0 0 7 0 0,-1-11-120 0 0,-4 21 80 0 0,2-7 32 0 0,0 1-1 0 0,-1 0 0 0 0,1-1 1 0 0,-1 0-1 0 0,0 1 0 0 0,0-1 1 0 0,0 0-1 0 0,-1-1 9 0 0,1 1 8 0 0,-1 1-1 0 0,1-1 1 0 0,0 0 0 0 0,0 1-1 0 0,0 0 1 0 0,0 0 0 0 0,1 0-1 0 0,-1 0-7 0 0,-6 3 46 0 0,1 1-1 0 0,0-1 0 0 0,0 1-45 0 0,1-1 42 0 0,0 0-1 0 0,0-1 1 0 0,0 1 0 0 0,-1-2-1 0 0,-2 2-41 0 0,2-1 29 0 0,0 0 0 0 0,1 1-1 0 0,0-1 1 0 0,1 1-1 0 0,0 0 1 0 0,0 1 0 0 0,0 0-1 0 0,-4 7-28 0 0,4-5 31 0 0,0-1 1 0 0,-1 0-1 0 0,-1 0 0 0 0,1-1 0 0 0,-2 1 0 0 0,-3 2-31 0 0,4-4 53 0 0,0 0-1 0 0,1 1 0 0 0,0 0 0 0 0,0 1 0 0 0,1 0 1 0 0,0 0-1 0 0,-4 7-52 0 0,-4 7 106 0 0,1 7 54 0 0,0-8-160 0 0,11-19 0 0 0,0-1 0 0 0,0 0 0 0 0,1 1 0 0 0,-1-1 0 0 0,1 1 0 0 0,-1 0 0 0 0,1 0 0 0 0,0-1 0 0 0,0 1 0 0 0,0 0 0 0 0,1 0 0 0 0,-1 0 0 0 0,0 0 0 0 0,1 0 0 0 0,0 0 0 0 0,0 0 0 0 0,0 3 0 0 0,1 1 0 0 0,2 5 0 0 0,-2-9 14 0 0,0 0 0 0 0,1-1 0 0 0,0 0 0 0 0,-1 1 0 0 0,1-1 0 0 0,0 0 0 0 0,0 0 0 0 0,0 0 0 0 0,1 0 0 0 0,-1 0 0 0 0,0 0 0 0 0,1-1 0 0 0,-1 1 0 0 0,1-1 0 0 0,0 1 0 0 0,-1-1 0 0 0,1 0 0 0 0,0 0 0 0 0,0-1 0 0 0,0 1 0 0 0,-1 0 0 0 0,1-1 0 0 0,0 0 0 0 0,0 0 0 0 0,0 1 0 0 0,0-2 0 0 0,0 1 0 0 0,1 0-14 0 0,11-2 65 0 0,0-1-1 0 0,0 0 0 0 0,13-5-64 0 0,15-3 95 0 0,-27 7-56 0 0,0-1-1 0 0,3-2-38 0 0,-6 3 19 0 0,26-11 205 0 0,6-3-224 0 0,-25 7 96 0 0,-1 0 0 0 0,6-5-96 0 0,-4 3 64 0 0,64-40 192 0 0,21-10 0 0 0,9-3-136 0 0,-20 5-49 0 0,-62 39-46 0 0,94-62 63 0 0,11-1 0 0 0,9-1-16 0 0,-40 18-20 0 0,-65 42-32 0 0,106-70 52 0 0,-1 0 0 0 0,3-8-72 0 0,-3 8 64 0 0,1 1-64 0 0,-1-2 64 0 0,-58 27-20 0 0,-49 36-24 0 0,86-62 44 0 0,-20 12 0 0 0,-11 9 0 0 0,-33 22 128 0 0,36-41-192 0 0,-80 76 23 0 0,53-58 97 0 0,-57 60-82 0 0,-1-1-1 0 0,-1-1 1 0 0,9-17-38 0 0,-6 16 36 0 0,-2 4-8 0 0,-10 10-14 0 0,-1 0 0 0 0,1 0 0 0 0,-1 0 0 0 0,0 0 0 0 0,-1 0 0 0 0,1-2-14 0 0,2-7 44 0 0,-4 12-28 0 0,-1 0 0 0 0,0 0 0 0 0,0 1 0 0 0,0-1 0 0 0,0 0 0 0 0,-1 1 0 0 0,1-1 0 0 0,0 1 0 0 0,-1 0 0 0 0,1-1 0 0 0,-1 1 0 0 0,1 0 0 0 0,-1 0 0 0 0,0 0 0 0 0,1 0 0 0 0,-1 0 0 0 0,0 0 0 0 0,0 0 0 0 0,1 1 0 0 0,-1-1 0 0 0,0 1 0 0 0,0-1 0 0 0,0 1 0 0 0,0 0 0 0 0,0 0 0 0 0,0-1 0 0 0,0 2 0 0 0,0-1 0 0 0,-1 0-16 0 0,-92 19 160 0 0,75-13-188 0 0,1 0 0 0 0,1 1 0 0 0,-6 4 28 0 0,20-10-4 0 0,-27 14-42 0 0,0 3 46 0 0,-3 0-26 0 0,-81 37-46 0 0,26-6-27 0 0,50-26 54 0 0,-98 52-115 0 0,-11 11 0 0 0,-1 7 0 0 0,-9 5 160 0 0,65-34 0 0 0,36-25 0 0 0,-110 69 0 0 0,38-17 0 0 0,109-77 0 0 0,-118 91 0 0 0,-9 3 0 0 0,55-33-42 0 0,45-36 20 0 0,-62 46 22 0 0,81-63 0 0 0,-99 73 0 0 0,11-10 0 0 0,10 0 0 0 0,10-1 0 0 0,16-13-192 0 0,1 6 192 0 0,-57 62-112 0 0,130-132 150 0 0,1 0 0 0 0,0 1 0 0 0,0 0 0 0 0,0 0 0 0 0,1 0 0 0 0,0 1 0 0 0,1 0 0 0 0,-1 1-39 0 0,4-10 2 0 0,0 0-8 0 0,1 1 0 0 0,-1 0 0 0 0,0-1 0 0 0,1 1 0 0 0,-1-1 0 0 0,1 1 0 0 0,-1-1 0 0 0,1 1 0 0 0,-1-1 0 0 0,1 1 0 0 0,-1-1 0 0 0,1 1-1 0 0,0-1 1 0 0,-1 0 0 0 0,1 1 0 0 0,-1-1 0 0 0,1 0 7 0 0,0 0-5 0 0,0 1 0 0 0,0-1-1 0 0,0 0 1 0 0,0 0 0 0 0,0 1-1 0 0,0-1 1 0 0,0 0 0 0 0,0 0-1 0 0,0 0 1 0 0,0-1 0 0 0,0 1-1 0 0,0 0 1 0 0,0 0 0 0 0,0 0-1 0 0,0-1 1 0 0,0 1 0 0 0,0-1-1 0 0,0 1 6 0 0,74-41-184 0 0,-56 30 108 0 0,13-11 76 0 0,-19 14-20 0 0,62-45-76 0 0,8-1 0 0 0,3-7 96 0 0,18-6 0 0 0,-37 17 0 0 0,-26 19 0 0 0,37-22 44 0 0,-41 30-24 0 0,69-51-20 0 0,0 0 0 0 0,0 0 0 0 0,0 0 0 0 0,74-52 0 0 0,-60 39 0 0 0,-92 67 0 0 0,34-24 64 0 0,-31 15-78 0 0,-18 17 72 0 0,13-10-58 0 0,-21 18 3 0 0,0 1-1 0 0,0 0 1 0 0,1 0 0 0 0,-1 0 0 0 0,1 1 0 0 0,-1-1 0 0 0,5 0-3 0 0,-8 2 9 0 0,0 0 0 0 0,0 0 0 0 0,0 0 0 0 0,0 0 0 0 0,0 0 0 0 0,0-1 0 0 0,0 1 0 0 0,0-1 0 0 0,1-1-9 0 0,10-8 71 0 0,-4 8 25 0 0,-19 6 32 0 0,6-2-111 0 0,-1 0-1 0 0,1 1 1 0 0,0-1-1 0 0,0 1 0 0 0,0 0 1 0 0,0 1-1 0 0,0-1 1 0 0,1 0-1 0 0,-1 1 1 0 0,0 0-17 0 0,-5 4 27 0 0,-69 52 75 0 0,60-44-108 0 0,-23 19 6 0 0,-25 26 0 0 0,32-29 0 0 0,-35 24 0 0 0,38-31 0 0 0,0 3 0 0 0,2 0 0 0 0,-10 13 0 0 0,9-10 0 0 0,-27 27 0 0 0,-11 4 0 0 0,36-32 0 0 0,-8 12 0 0 0,14-15 0 0 0,0-1 0 0 0,-8 4 0 0 0,21-14 0 0 0,0 0 0 0 0,-1-1 0 0 0,-8 7 0 0 0,9-10 0 0 0,0 2 0 0 0,1-1 0 0 0,1 1 0 0 0,0 1 0 0 0,0 1 0 0 0,8-13 1 0 0,1 1 0 0 0,0 0 0 0 0,-1 0 0 0 0,1 1 0 0 0,0-1 0 0 0,1 0 0 0 0,-2 3-1 0 0,1-3-10 0 0,1 1 0 0 0,-1-1 0 0 0,0 0 0 0 0,0 0 1 0 0,0 0-1 0 0,0 0 0 0 0,-1 0 0 0 0,-1 1 10 0 0,3 6 0 0 0,26-10-85 0 0,-19 0 70 0 0,-1 1-1 0 0,1-1 1 0 0,0-1-1 0 0,-1 1 1 0 0,1-1-1 0 0,-1 0 1 0 0,1 0-1 0 0,-1 0 1 0 0,0-1-1 0 0,1 0 16 0 0,-2 0 6 0 0,18-7-50 0 0,-2-1 1 0 0,1-1 0 0 0,-1 0-1 0 0,10-10 44 0 0,-25 18 0 0 0,0 0 0 0 0,0 0 0 0 0,1 1 0 0 0,-1 0 0 0 0,4-2 0 0 0,16-6 0 0 0,27-17-67 0 0,75-41 62 0 0,-54 25-18 0 0,-31 20-37 0 0,-1-3-1 0 0,18-16 61 0 0,-38 26 0 0 0,-14 9 0 0 0,1 0 0 0 0,0 1 0 0 0,0 0 0 0 0,0 1 0 0 0,1 0 0 0 0,0 0 0 0 0,0 1 0 0 0,8-3 0 0 0,0-6 13 0 0,-15 11-19 0 0,0 0 0 0 0,0 1 0 0 0,1-1 0 0 0,-1 0 1 0 0,0 1-1 0 0,1-1 0 0 0,-1 1 0 0 0,1 0 0 0 0,0 0 0 0 0,-1 0 0 0 0,1 0 0 0 0,0 0 0 0 0,1 0 6 0 0,7-5 40 0 0,-21 16 0 0 0,7-8-40 0 0,2-1 0 0 0,0 0 0 0 0,0 0 0 0 0,0 0 0 0 0,0 0 0 0 0,0 0 0 0 0,1 0 0 0 0,-1 0 0 0 0,0 0 0 0 0,1 0 0 0 0,-1 0 0 0 0,0 0 0 0 0,1 0 0 0 0,-1 1 0 0 0,1-1 0 0 0,0 1 0 0 0,-5 4 0 0 0,1 0 0 0 0,-1 0 0 0 0,0 0 0 0 0,-1 0 0 0 0,-1 0 0 0 0,1 1 0 0 0,0-1 0 0 0,0 1 0 0 0,0 0 0 0 0,-2 3 0 0 0,2-1 37 0 0,-1 0-1 0 0,-3 8-36 0 0,5-10 13 0 0,1 0 0 0 0,-1 0-1 0 0,0 0 1 0 0,-1-1-1 0 0,-3 4-12 0 0,-16 19 4 0 0,19-24 4 0 0,2 0-1 0 0,-1 0 1 0 0,1 1-1 0 0,-1-1 1 0 0,2 1-1 0 0,-1 0 1 0 0,1 0-1 0 0,-2 4-7 0 0,3-6 4 0 0,0-1 1 0 0,0 1-1 0 0,-1-1 0 0 0,1 1 0 0 0,-1-1 1 0 0,0 0-1 0 0,1 0 0 0 0,-1 0 0 0 0,-1 0 0 0 0,0 0-4 0 0,1 0 3 0 0,0-1-1 0 0,0 1 0 0 0,0 0 0 0 0,0 0 0 0 0,0 0 0 0 0,1 1 1 0 0,0-1-1 0 0,-1 1 0 0 0,1-1 0 0 0,0 1-2 0 0,1-2 0 0 0,0-1 0 0 0,1 1 0 0 0,-1-1 0 0 0,0 1 0 0 0,1 0 0 0 0,-1-1 0 0 0,1 1 0 0 0,-1-1 0 0 0,1 1 0 0 0,0 0 0 0 0,-1-1 0 0 0,1 1 0 0 0,0 0 0 0 0,0 0 0 0 0,0-1 0 0 0,1 1 0 0 0,-1 0 0 0 0,0-1 0 0 0,1 1 0 0 0,0 1 0 0 0,0 16 0 0 0,0-18-12 0 0,8 14-17 0 0,-8-14 21 0 0,-1 0 0 0 0,1 0 0 0 0,0-1 0 0 0,-1 1 0 0 0,1-1 0 0 0,0 1 1 0 0,0-1-1 0 0,-1 1 0 0 0,1-1 0 0 0,0 1 0 0 0,0-1 0 0 0,0 0 0 0 0,0 1 0 0 0,0-1 0 0 0,-1 0 0 0 0,1 0 0 0 0,0 1 0 0 0,0-1 0 0 0,0 0 0 0 0,0 0 0 0 0,0 0 8 0 0,161-5-889 0 0,-81 5 586 0 0,-59-7 303 0 0,-13 6-10 0 0,1 0-1 0 0,-1 1 0 0 0,0 0 1 0 0,1 0-1 0 0,-1 1 0 0 0,8 2 11 0 0,-13-2 22 0 0,0 0 1 0 0,0 1-1 0 0,0-1 0 0 0,0-1 0 0 0,0 1 0 0 0,0-1 0 0 0,4 1-22 0 0,18 2 189 0 0,-25-2-189 0 0,0-1 0 0 0,-1 1 0 0 0,1-1 0 0 0,-1 1 0 0 0,1-1 0 0 0,0 0 0 0 0,0 1 0 0 0,-1-1 0 0 0,1 1 0 0 0,0-1 0 0 0,0 0 0 0 0,-1 0 0 0 0,1 1 0 0 0,0-1 0 0 0,0 0 0 0 0,0 0 0 0 0,-1 0 0 0 0,1 0 0 0 0,0 0 0 0 0,0 0 0 0 0,0 0 0 0 0,-1 0 0 0 0,1 0 0 0 0,0 0 0 0 0,-1 0 0 0 0,1 0 0 0 0,0 0 0 0 0,-1 0 0 0 0,1 0 0 0 0,0 0 0 0 0,-1 0 0 0 0,1 1 0 0 0,-1-1 0 0 0,1 0 0 0 0,0 0 0 0 0,-1 1 0 0 0,1-1 0 0 0,-1 1 0 0 0,1-1 0 0 0,-1 0 0 0 0,1 1 0 0 0,-1-1 0 0 0,1 1 0 0 0,-1-1 0 0 0,1 1 0 0 0,-1-1 0 0 0,0 1 0 0 0,1-1 0 0 0,-1 1 0 0 0,0 0 0 0 0,1-1 0 0 0,-1 1 0 0 0,0 0 0 0 0,0 0 0 0 0,2 8-88 0 0,5-7 152 0 0,-7 1-32 0 0,1 0-1 0 0,0 0 0 0 0,-1-1 1 0 0,1 1-1 0 0,-1 0 1 0 0,0 0-1 0 0,0-1 0 0 0,0 1 1 0 0,0 0-1 0 0,-1 0 1 0 0,1 2-32 0 0,-1 0 38 0 0,-7 7 34 0 0,8-10-64 0 0,-1-1-1 0 0,1 1 0 0 0,0 0 1 0 0,-1 0-1 0 0,1 0 0 0 0,0 0 1 0 0,0 0-1 0 0,0 0 0 0 0,1-1 1 0 0,-1 3-8 0 0,0-3 6 0 0,1 0 1 0 0,-1 1-1 0 0,0-1 1 0 0,0 0-1 0 0,0 0 1 0 0,1 1-1 0 0,-1-1 0 0 0,-1 0 1 0 0,1 0-1 0 0,0 0 1 0 0,0 1-1 0 0,0-1 1 0 0,-1 0-1 0 0,1 0 1 0 0,0 1-1 0 0,-1-1 1 0 0,1 0-1 0 0,-1 0 1 0 0,0 0-1 0 0,1 0 0 0 0,-1 0 1 0 0,0 0-1 0 0,0 0 1 0 0,0 0-1 0 0,1 0 1 0 0,-1 0-1 0 0,-1 0-6 0 0,1 0 8 0 0,0 0 0 0 0,0 0 0 0 0,1 0 0 0 0,-1 0-1 0 0,0 0 1 0 0,0 0 0 0 0,1 1 0 0 0,-1-1 0 0 0,0 0 0 0 0,1 0 0 0 0,-1 1-1 0 0,1-1 1 0 0,-1 1-8 0 0,1 0 10 0 0,-3 19 102 0 0,-4-9 0 0 0,6-11-112 0 0,1 1 0 0 0,-1-1 0 0 0,1 1 0 0 0,0-1 0 0 0,0 1 0 0 0,0-1 0 0 0,0 1 0 0 0,0-1 0 0 0,0 1 0 0 0,0 0 0 0 0,0-1 0 0 0,0-1 0 0 0,1 1 0 0 0,-1 0 0 0 0,0 0 0 0 0,0 0 0 0 0,0 0 0 0 0,0 0 0 0 0,0 0 0 0 0,0 0 0 0 0,-1 0 0 0 0,1-1 0 0 0,0 1 0 0 0,0 0 0 0 0,-1 0 0 0 0,1 0 0 0 0,0 0 0 0 0,-1 0 0 0 0,1-1 0 0 0,-1 1 0 0 0,1 0 0 0 0,-1 0 0 0 0,1-1 0 0 0,-1 1 0 0 0,1 0 0 0 0,-1-1 0 0 0,0 1 0 0 0,0-1 0 0 0,1 1 0 0 0,-1-1 0 0 0,0 1 0 0 0,1 0 0 0 0,1-1 0 0 0,0 0 0 0 0,-1 1 0 0 0,1-1 0 0 0,0 1 0 0 0,-1-1 0 0 0,1 1 0 0 0,0-1 0 0 0,-1 1 0 0 0,1 0 0 0 0,-1-1 0 0 0,1 1 0 0 0,-1-1 0 0 0,1 1 0 0 0,-1 0 0 0 0,0 0 0 0 0,1-1 0 0 0,-1 1 0 0 0,0 0 0 0 0,1 0 0 0 0,-1 0 0 0 0,0-1 0 0 0,0 1 0 0 0,0 0 0 0 0,0 0 0 0 0,0 0 0 0 0,0-1 0 0 0,0 1 0 0 0,0 0 0 0 0,0 0 0 0 0,0 0 0 0 0,0 0 0 0 0,-1-1 0 0 0,1 9 0 0 0,1-9 1 0 0,-1 0 0 0 0,1-1 0 0 0,-1 1 0 0 0,1 0 0 0 0,-1 0 0 0 0,1 0 0 0 0,-1 0 0 0 0,1 0 0 0 0,-1 0 0 0 0,1 0 0 0 0,-1 0 0 0 0,1 0 0 0 0,-1 0 0 0 0,1 0 0 0 0,-1 0 0 0 0,1 0 0 0 0,-1 1 1 0 0,1-1-1 0 0,-1 0 0 0 0,1 0 0 0 0,-1 1 0 0 0,1-1 0 0 0,-1 0 0 0 0,1 0 0 0 0,-1 1 0 0 0,1-1 0 0 0,-1 0 0 0 0,0 1 0 0 0,1-1 0 0 0,-1 1 0 0 0,0-1 0 0 0,1 1 0 0 0,-1-1 0 0 0,0 1-1 0 0,1-1-30 0 0,-1 1 1 0 0,0-1 0 0 0,1 1-1 0 0,-1-1 1 0 0,1 1 0 0 0,-1-1-1 0 0,0 1 1 0 0,1-1 0 0 0,-1 1-1 0 0,1-1 1 0 0,0 0 0 0 0,-1 1-1 0 0,1-1 1 0 0,-1 0 0 0 0,1 1 0 0 0,-1-1-1 0 0,1 0 1 0 0,0 0 0 0 0,-1 0-1 0 0,1 0 1 0 0,0 0 0 0 0,-1 1-1 0 0,1-1 1 0 0,-1 0 0 0 0,1 0-1 0 0,0-1 1 0 0,-1 1 0 0 0,1 0-1 0 0,0 0 30 0 0,-1 0-41 0 0,1 0 0 0 0,0 0 0 0 0,0 0 0 0 0,0 0 0 0 0,0 0-1 0 0,0 1 1 0 0,-1-1 0 0 0,1 0 0 0 0,0 0 0 0 0,0 1 0 0 0,0-1-1 0 0,-1 0 1 0 0,2 1 41 0 0,6 2-329 0 0,8-1-98 0 0,-1-2-4014 0 0,-4 0-698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19-08-21T04:08:20.87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25615 0 0,'0'0'728'0'0,"0"0"160"0"0,0 0-712 0 0,0 14-176 0 0,0-14 0 0 0,0 0 0 0 0,0 0 248 0 0,13 0 8 0 0,-13 0 8 0 0,14 0-7744 0 0,-1 0-1543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CECC8-F596-4166-B28F-6B835476286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9A6E3D-72C0-4395-8D5A-BBD5B6C98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0</TotalTime>
  <Pages>14</Pages>
  <Words>1631</Words>
  <Characters>9297</Characters>
  <Application>Microsoft Office Word</Application>
  <DocSecurity>8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CPCCBC4005A</vt:lpstr>
    </vt:vector>
  </TitlesOfParts>
  <Company/>
  <LinksUpToDate>false</LinksUpToDate>
  <CharactersWithSpaces>10907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CPCCBC4005A</dc:title>
  <dc:subject>Produce labour and material schedules for ordering</dc:subject>
  <dc:creator>Michelle Curro</dc:creator>
  <cp:lastModifiedBy>Steven Hong</cp:lastModifiedBy>
  <cp:revision>2</cp:revision>
  <cp:lastPrinted>2018-11-21T05:11:00Z</cp:lastPrinted>
  <dcterms:created xsi:type="dcterms:W3CDTF">2019-08-21T05:14:00Z</dcterms:created>
  <dcterms:modified xsi:type="dcterms:W3CDTF">2019-08-21T05:14:00Z</dcterms:modified>
  <cp:contentStatus>v1-2_22/11/2018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