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89336878"/>
    <w:bookmarkEnd w:id="0"/>
    <w:p w14:paraId="762B72CD" w14:textId="3C4E0E28" w:rsidR="00677444" w:rsidRPr="004932A4" w:rsidRDefault="00AE246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677444" w:rsidRPr="004932A4">
        <w:rPr>
          <w:szCs w:val="32"/>
        </w:rPr>
        <w:t xml:space="preserve"> </w:t>
      </w:r>
    </w:p>
    <w:p w14:paraId="7BE01389" w14:textId="5BF2A163" w:rsidR="004C3241" w:rsidRDefault="00AE246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6C4DEB" w:rsidRDefault="00750D30" w:rsidP="00C15CA8">
            <w:pPr>
              <w:ind w:right="390"/>
              <w:jc w:val="left"/>
              <w:rPr>
                <w:rFonts w:ascii="Arial" w:hAnsi="Arial" w:cs="Arial"/>
                <w:sz w:val="22"/>
                <w:szCs w:val="22"/>
              </w:rPr>
            </w:pPr>
            <w:permStart w:id="342565102" w:edGrp="everyone"/>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AE2461" w:rsidP="009576AC">
            <w:pPr>
              <w:ind w:right="-21"/>
              <w:jc w:val="left"/>
              <w:rPr>
                <w:rFonts w:ascii="Arial" w:hAnsi="Arial" w:cs="Arial"/>
                <w:sz w:val="20"/>
              </w:rPr>
            </w:pPr>
            <w:sdt>
              <w:sdtPr>
                <w:rPr>
                  <w:rFonts w:ascii="Arial" w:hAnsi="Arial" w:cs="Arial"/>
                  <w:b/>
                  <w:bCs/>
                  <w:sz w:val="22"/>
                  <w:szCs w:val="22"/>
                </w:rPr>
                <w:id w:val="1832487325"/>
                <w:showingPlcHdr/>
                <w:picture/>
              </w:sdtPr>
              <w:sdtEndPr/>
              <w:sdtContent>
                <w:r w:rsidR="00E304E1">
                  <w:rPr>
                    <w:rFonts w:ascii="Arial" w:hAnsi="Arial" w:cs="Arial"/>
                    <w:b/>
                    <w:bCs/>
                    <w:noProof/>
                    <w:sz w:val="22"/>
                    <w:szCs w:val="22"/>
                  </w:rPr>
                  <w:drawing>
                    <wp:inline distT="0" distB="0" distL="0" distR="0" wp14:anchorId="309E5448" wp14:editId="616984F9">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AE246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AE2461"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End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AE2461"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AE2461"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AE2461"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End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AE2461"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AE2461"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AE2461"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End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AE2461"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AE2461"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AE2461"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AE2461"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AE2461"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AE2461"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End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9576AC" w:rsidRPr="006C4DEB" w:rsidRDefault="009576AC" w:rsidP="009576AC">
            <w:pPr>
              <w:jc w:val="left"/>
              <w:rPr>
                <w:rFonts w:ascii="Arial" w:hAnsi="Arial" w:cs="Arial"/>
                <w:sz w:val="22"/>
                <w:szCs w:val="22"/>
              </w:rPr>
            </w:pPr>
            <w:permStart w:id="607157206" w:edGrp="everyone"/>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AE2461" w:rsidP="009576AC">
            <w:pPr>
              <w:jc w:val="left"/>
              <w:rPr>
                <w:rFonts w:ascii="Arial" w:hAnsi="Arial" w:cs="Arial"/>
                <w:sz w:val="20"/>
              </w:rPr>
            </w:pPr>
            <w:sdt>
              <w:sdtPr>
                <w:rPr>
                  <w:rFonts w:ascii="Arial" w:hAnsi="Arial" w:cs="Arial"/>
                  <w:b/>
                  <w:bCs/>
                  <w:sz w:val="22"/>
                  <w:szCs w:val="22"/>
                </w:rPr>
                <w:id w:val="-618907034"/>
                <w:showingPlcHdr/>
                <w:picture/>
              </w:sdtPr>
              <w:sdtEnd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67DD6514" w:rsidR="00C76B5E" w:rsidRPr="004932A4" w:rsidRDefault="00AE246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A0130">
            <w:rPr>
              <w:szCs w:val="32"/>
            </w:rPr>
            <w:t>BSBWHS411</w:t>
          </w:r>
        </w:sdtContent>
      </w:sdt>
      <w:r w:rsidR="00C76B5E" w:rsidRPr="004932A4">
        <w:rPr>
          <w:szCs w:val="32"/>
        </w:rPr>
        <w:t xml:space="preserve"> </w:t>
      </w:r>
    </w:p>
    <w:p w14:paraId="0B076FA9" w14:textId="5FD2C0DE" w:rsidR="00C76B5E" w:rsidRDefault="00AE246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5"/>
        <w:gridCol w:w="6223"/>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6C4DEB" w:rsidRDefault="00750D30" w:rsidP="008B3F47">
            <w:pPr>
              <w:ind w:right="390"/>
              <w:jc w:val="left"/>
              <w:rPr>
                <w:rFonts w:ascii="Arial" w:hAnsi="Arial" w:cs="Arial"/>
                <w:sz w:val="22"/>
                <w:szCs w:val="22"/>
              </w:rPr>
            </w:pPr>
            <w:permStart w:id="1074280279" w:edGrp="everyone"/>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19221263" w14:textId="5BCC064A" w:rsidR="00B115D7" w:rsidRPr="001C4084" w:rsidRDefault="00B115D7" w:rsidP="00677444">
            <w:pPr>
              <w:rPr>
                <w:rFonts w:ascii="Arial" w:hAnsi="Arial" w:cs="Arial"/>
                <w:sz w:val="22"/>
                <w:szCs w:val="22"/>
              </w:rPr>
            </w:pPr>
            <w:permStart w:id="1462050079" w:edGrp="everyone"/>
            <w:permEnd w:id="1462050079"/>
          </w:p>
        </w:tc>
        <w:permStart w:id="1498289325" w:edGrp="everyone"/>
        <w:tc>
          <w:tcPr>
            <w:tcW w:w="624" w:type="dxa"/>
            <w:tcBorders>
              <w:top w:val="nil"/>
              <w:left w:val="single" w:sz="4" w:space="0" w:color="auto"/>
              <w:bottom w:val="nil"/>
              <w:right w:val="nil"/>
            </w:tcBorders>
          </w:tcPr>
          <w:p w14:paraId="4B281A09" w14:textId="1466E8B0" w:rsidR="00B115D7" w:rsidRPr="00533511" w:rsidRDefault="00AE2461"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AE2461"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End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7D73363B" w:rsidR="00006033" w:rsidRPr="00E304E1" w:rsidRDefault="00006033" w:rsidP="00E304E1">
            <w:pPr>
              <w:rPr>
                <w:rFonts w:ascii="Arial" w:hAnsi="Arial" w:cs="Arial"/>
                <w:sz w:val="22"/>
                <w:szCs w:val="18"/>
              </w:rPr>
            </w:pPr>
            <w:permStart w:id="97723080" w:edGrp="everyone"/>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040E5F37" w14:textId="47F472DD" w:rsidR="00006033" w:rsidRPr="00E304E1" w:rsidRDefault="00006033" w:rsidP="00E304E1">
            <w:pPr>
              <w:rPr>
                <w:rFonts w:ascii="Arial" w:hAnsi="Arial" w:cs="Arial"/>
                <w:sz w:val="22"/>
                <w:szCs w:val="18"/>
              </w:rPr>
            </w:pPr>
            <w:permStart w:id="1110600999" w:edGrp="everyone"/>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07E764D3" w:rsidR="00006033" w:rsidRPr="00E304E1" w:rsidRDefault="00006033" w:rsidP="00E304E1">
            <w:pPr>
              <w:rPr>
                <w:rFonts w:ascii="Arial" w:hAnsi="Arial" w:cs="Arial"/>
                <w:sz w:val="22"/>
                <w:szCs w:val="18"/>
              </w:rPr>
            </w:pPr>
            <w:permStart w:id="581848403" w:edGrp="everyone"/>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1A9CCC20" w14:textId="780406D6" w:rsidR="00AA40C0" w:rsidRPr="001C4084" w:rsidRDefault="00AA40C0" w:rsidP="006D72CE">
            <w:pPr>
              <w:rPr>
                <w:rFonts w:ascii="Arial" w:hAnsi="Arial" w:cs="Arial"/>
                <w:sz w:val="22"/>
                <w:szCs w:val="22"/>
              </w:rPr>
            </w:pPr>
            <w:permStart w:id="1670917979" w:edGrp="everyone"/>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AE2461"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lastRenderedPageBreak/>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DC6AB" w14:textId="2C59FD64" w:rsidR="00AA40C0" w:rsidRPr="001C4084" w:rsidRDefault="00AA40C0" w:rsidP="006D72CE">
            <w:pPr>
              <w:rPr>
                <w:rFonts w:ascii="Arial" w:hAnsi="Arial" w:cs="Arial"/>
                <w:sz w:val="22"/>
                <w:szCs w:val="22"/>
              </w:rPr>
            </w:pPr>
            <w:permStart w:id="1378908790" w:edGrp="everyone"/>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AE2461"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01ABF0" w14:textId="1292652F" w:rsidR="00AA40C0" w:rsidRPr="001C4084" w:rsidRDefault="00AA40C0" w:rsidP="006D72CE">
            <w:pPr>
              <w:rPr>
                <w:rFonts w:ascii="Arial" w:hAnsi="Arial" w:cs="Arial"/>
                <w:sz w:val="22"/>
                <w:szCs w:val="22"/>
              </w:rPr>
            </w:pPr>
            <w:permStart w:id="365260280" w:edGrp="everyone"/>
            <w:permEnd w:id="365260280"/>
          </w:p>
        </w:tc>
        <w:permStart w:id="1030036035" w:edGrp="everyone"/>
        <w:tc>
          <w:tcPr>
            <w:tcW w:w="624" w:type="dxa"/>
            <w:tcBorders>
              <w:top w:val="nil"/>
              <w:left w:val="single" w:sz="4" w:space="0" w:color="auto"/>
              <w:bottom w:val="nil"/>
              <w:right w:val="nil"/>
            </w:tcBorders>
          </w:tcPr>
          <w:p w14:paraId="152DC133" w14:textId="77777777" w:rsidR="00AA40C0" w:rsidRPr="00533511" w:rsidRDefault="00AE2461"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End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lastRenderedPageBreak/>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637EC6" w14:textId="4E35EF9A" w:rsidR="00C26EC4" w:rsidRPr="001C4084" w:rsidRDefault="00C26EC4" w:rsidP="006D72CE">
            <w:pPr>
              <w:rPr>
                <w:rFonts w:ascii="Arial" w:hAnsi="Arial" w:cs="Arial"/>
                <w:sz w:val="22"/>
                <w:szCs w:val="22"/>
              </w:rPr>
            </w:pPr>
            <w:permStart w:id="410786037" w:edGrp="everyone"/>
            <w:permEnd w:id="410786037"/>
          </w:p>
        </w:tc>
        <w:permStart w:id="77298989" w:edGrp="everyone"/>
        <w:tc>
          <w:tcPr>
            <w:tcW w:w="624" w:type="dxa"/>
            <w:tcBorders>
              <w:top w:val="nil"/>
              <w:left w:val="single" w:sz="4" w:space="0" w:color="auto"/>
              <w:bottom w:val="nil"/>
              <w:right w:val="nil"/>
            </w:tcBorders>
          </w:tcPr>
          <w:p w14:paraId="570374C1" w14:textId="77777777" w:rsidR="00C26EC4" w:rsidRPr="00533511" w:rsidRDefault="00AE2461"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End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lastRenderedPageBreak/>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752294" w14:textId="1CF0607D" w:rsidR="00016D95" w:rsidRPr="001C4084" w:rsidRDefault="00016D95" w:rsidP="006D72CE">
            <w:pPr>
              <w:rPr>
                <w:rFonts w:ascii="Arial" w:hAnsi="Arial" w:cs="Arial"/>
                <w:sz w:val="22"/>
                <w:szCs w:val="22"/>
              </w:rPr>
            </w:pPr>
            <w:permStart w:id="1375877302" w:edGrp="everyone"/>
            <w:permEnd w:id="1375877302"/>
          </w:p>
        </w:tc>
        <w:permStart w:id="71128816" w:edGrp="everyone"/>
        <w:tc>
          <w:tcPr>
            <w:tcW w:w="624" w:type="dxa"/>
            <w:tcBorders>
              <w:top w:val="nil"/>
              <w:left w:val="single" w:sz="4" w:space="0" w:color="auto"/>
              <w:bottom w:val="nil"/>
              <w:right w:val="nil"/>
            </w:tcBorders>
          </w:tcPr>
          <w:p w14:paraId="70BC7037" w14:textId="77777777" w:rsidR="00016D95" w:rsidRPr="00533511" w:rsidRDefault="00AE2461"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End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lastRenderedPageBreak/>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AE2461"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28DF3FC6"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4010FEC8"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showingPlcHdr/>
                <w:date>
                  <w:dateFormat w:val="d/MM/yyyy"/>
                  <w:lid w:val="en-AU"/>
                  <w:storeMappedDataAs w:val="dateTime"/>
                  <w:calendar w:val="gregorian"/>
                </w:date>
              </w:sdtPr>
              <w:sdtEndPr/>
              <w:sdtContent>
                <w:r w:rsidR="00940B45" w:rsidRPr="006614E5">
                  <w:rPr>
                    <w:rStyle w:val="PlaceholderText"/>
                    <w:color w:val="808080" w:themeColor="background1" w:themeShade="80"/>
                    <w:sz w:val="22"/>
                    <w:szCs w:val="22"/>
                  </w:rPr>
                  <w:t>Select Date.</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13005B61"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179DEDF2" w:rsidR="00886CC9" w:rsidRPr="00940B45" w:rsidRDefault="00886CC9" w:rsidP="00F55870">
            <w:pPr>
              <w:rPr>
                <w:rFonts w:cs="Arial"/>
                <w:sz w:val="22"/>
                <w:szCs w:val="18"/>
              </w:rPr>
            </w:pPr>
            <w:permStart w:id="36715163" w:edGrp="everyone"/>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20BE28F8"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3A367395" w:rsidR="00886CC9" w:rsidRPr="00940B45" w:rsidRDefault="00886CC9" w:rsidP="00F55870">
            <w:pPr>
              <w:rPr>
                <w:rFonts w:cs="Arial"/>
                <w:sz w:val="22"/>
                <w:szCs w:val="18"/>
              </w:rPr>
            </w:pPr>
            <w:permStart w:id="1246954891" w:edGrp="everyone"/>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55FCEB87" w:rsidR="00291643" w:rsidRPr="00940B45" w:rsidRDefault="00291643" w:rsidP="00F55870">
            <w:pPr>
              <w:rPr>
                <w:rFonts w:cs="Arial"/>
                <w:sz w:val="22"/>
                <w:szCs w:val="18"/>
              </w:rPr>
            </w:pPr>
            <w:permStart w:id="1371683054" w:edGrp="everyone"/>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6F5FF2BC" w:rsidR="00886CC9" w:rsidRPr="00940B45" w:rsidRDefault="00886CC9" w:rsidP="00F55870">
            <w:pPr>
              <w:rPr>
                <w:rFonts w:cs="Arial"/>
                <w:sz w:val="22"/>
                <w:szCs w:val="18"/>
              </w:rPr>
            </w:pPr>
            <w:permStart w:id="1257243759" w:edGrp="everyone"/>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29CAF0A6" w:rsidR="00886CC9" w:rsidRPr="00940B45" w:rsidRDefault="00886CC9" w:rsidP="00F55870">
            <w:pPr>
              <w:rPr>
                <w:rFonts w:cs="Arial"/>
                <w:sz w:val="22"/>
                <w:szCs w:val="18"/>
              </w:rPr>
            </w:pPr>
            <w:permStart w:id="906040692" w:edGrp="everyone"/>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697ED5B0" w:rsidR="00886CC9" w:rsidRPr="00940B45" w:rsidRDefault="00886CC9" w:rsidP="00F55870">
            <w:pPr>
              <w:rPr>
                <w:rFonts w:cs="Arial"/>
                <w:sz w:val="22"/>
                <w:szCs w:val="18"/>
              </w:rPr>
            </w:pPr>
            <w:permStart w:id="1240142333" w:edGrp="everyone"/>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41D8A26B" w:rsidR="00886CC9" w:rsidRPr="00940B45" w:rsidRDefault="00886CC9" w:rsidP="00F55870">
            <w:pPr>
              <w:rPr>
                <w:rFonts w:cs="Arial"/>
                <w:sz w:val="22"/>
                <w:szCs w:val="18"/>
              </w:rPr>
            </w:pPr>
            <w:permStart w:id="1498025452" w:edGrp="everyone"/>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3D62F979" w:rsidR="00201483" w:rsidRPr="00940B45" w:rsidRDefault="00201483" w:rsidP="00F55870">
            <w:pPr>
              <w:rPr>
                <w:rFonts w:cs="Arial"/>
                <w:sz w:val="22"/>
                <w:szCs w:val="18"/>
              </w:rPr>
            </w:pPr>
            <w:permStart w:id="102701844" w:edGrp="everyone"/>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18B7E51D" w:rsidR="00201483" w:rsidRPr="00940B45" w:rsidRDefault="00201483" w:rsidP="00F55870">
            <w:pPr>
              <w:rPr>
                <w:rFonts w:cs="Arial"/>
                <w:sz w:val="22"/>
                <w:szCs w:val="18"/>
              </w:rPr>
            </w:pPr>
            <w:permStart w:id="53676559" w:edGrp="everyone"/>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61DD4BB2" w:rsidR="00201483" w:rsidRPr="00940B45" w:rsidRDefault="00201483" w:rsidP="00F55870">
            <w:pPr>
              <w:rPr>
                <w:rFonts w:cs="Arial"/>
                <w:sz w:val="22"/>
                <w:szCs w:val="18"/>
              </w:rPr>
            </w:pPr>
            <w:permStart w:id="1967344634" w:edGrp="everyone"/>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01ADD46B" w:rsidR="00201483" w:rsidRPr="00940B45" w:rsidRDefault="00201483" w:rsidP="00F55870">
            <w:pPr>
              <w:rPr>
                <w:rFonts w:cs="Arial"/>
                <w:sz w:val="22"/>
                <w:szCs w:val="18"/>
              </w:rPr>
            </w:pPr>
            <w:permStart w:id="1015028068" w:edGrp="everyone"/>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0B102C68" w:rsidR="00201483" w:rsidRPr="00940B45" w:rsidRDefault="00201483" w:rsidP="00F55870">
            <w:pPr>
              <w:rPr>
                <w:rFonts w:cs="Arial"/>
                <w:sz w:val="22"/>
                <w:szCs w:val="18"/>
              </w:rPr>
            </w:pPr>
            <w:permStart w:id="1084963161" w:edGrp="everyone"/>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1CC2FAC3" w:rsidR="00201483" w:rsidRPr="00940B45" w:rsidRDefault="00201483" w:rsidP="00F55870">
            <w:pPr>
              <w:rPr>
                <w:rFonts w:cs="Arial"/>
                <w:sz w:val="22"/>
                <w:szCs w:val="18"/>
              </w:rPr>
            </w:pPr>
            <w:permStart w:id="307104551" w:edGrp="everyone"/>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2F416683" w:rsidR="00011939" w:rsidRPr="00940B45" w:rsidRDefault="00011939" w:rsidP="00A73322">
            <w:pPr>
              <w:jc w:val="left"/>
              <w:rPr>
                <w:rFonts w:cs="Arial"/>
                <w:sz w:val="22"/>
                <w:szCs w:val="18"/>
              </w:rPr>
            </w:pPr>
            <w:permStart w:id="1290679671" w:edGrp="everyone"/>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53C908CE" w:rsidR="00011939" w:rsidRPr="00940B45" w:rsidRDefault="00011939" w:rsidP="00F55870">
            <w:pPr>
              <w:rPr>
                <w:rFonts w:cs="Arial"/>
                <w:sz w:val="22"/>
                <w:szCs w:val="18"/>
              </w:rPr>
            </w:pPr>
            <w:permStart w:id="662701226" w:edGrp="everyone"/>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0A74C12E" w:rsidR="00011939" w:rsidRPr="00940B45" w:rsidRDefault="00011939" w:rsidP="00F55870">
            <w:pPr>
              <w:rPr>
                <w:rFonts w:cs="Arial"/>
                <w:sz w:val="22"/>
                <w:szCs w:val="18"/>
              </w:rPr>
            </w:pPr>
            <w:permStart w:id="700012694" w:edGrp="everyone"/>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77777777" w:rsidR="00011939" w:rsidRPr="00940B45" w:rsidRDefault="00011939" w:rsidP="00F55870">
            <w:pPr>
              <w:rPr>
                <w:rFonts w:cs="Arial"/>
                <w:sz w:val="22"/>
                <w:szCs w:val="18"/>
              </w:rPr>
            </w:pPr>
            <w:permStart w:id="1759860794" w:edGrp="everyone"/>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6263AADD" w:rsidR="00011939" w:rsidRPr="00940B45" w:rsidRDefault="00011939" w:rsidP="00F55870">
            <w:pPr>
              <w:rPr>
                <w:rFonts w:cs="Arial"/>
                <w:sz w:val="22"/>
                <w:szCs w:val="18"/>
              </w:rPr>
            </w:pPr>
            <w:permStart w:id="1694126678" w:edGrp="everyone"/>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77777777" w:rsidR="00011939" w:rsidRPr="00940B45" w:rsidRDefault="00011939" w:rsidP="00F55870">
            <w:pPr>
              <w:rPr>
                <w:rFonts w:cs="Arial"/>
                <w:sz w:val="22"/>
                <w:szCs w:val="18"/>
              </w:rPr>
            </w:pPr>
            <w:permStart w:id="660436453" w:edGrp="everyone"/>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77777777" w:rsidR="00011939" w:rsidRPr="00940B45" w:rsidRDefault="00011939" w:rsidP="00F55870">
            <w:pPr>
              <w:rPr>
                <w:rFonts w:cs="Arial"/>
                <w:sz w:val="22"/>
                <w:szCs w:val="18"/>
              </w:rPr>
            </w:pPr>
            <w:permStart w:id="475269040" w:edGrp="everyone"/>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77777777" w:rsidR="00011939" w:rsidRPr="00940B45" w:rsidRDefault="00011939" w:rsidP="00F55870">
            <w:pPr>
              <w:rPr>
                <w:rFonts w:cs="Arial"/>
                <w:sz w:val="22"/>
                <w:szCs w:val="18"/>
              </w:rPr>
            </w:pPr>
            <w:permStart w:id="958748929" w:edGrp="everyone"/>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77777777" w:rsidR="00011939" w:rsidRPr="00940B45" w:rsidRDefault="00011939" w:rsidP="00F55870">
            <w:pPr>
              <w:rPr>
                <w:rFonts w:cs="Arial"/>
                <w:sz w:val="22"/>
                <w:szCs w:val="18"/>
              </w:rPr>
            </w:pPr>
            <w:permStart w:id="408054511" w:edGrp="everyone"/>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77777777" w:rsidR="00011939" w:rsidRPr="00940B45" w:rsidRDefault="00011939" w:rsidP="00F55870">
            <w:pPr>
              <w:rPr>
                <w:rFonts w:cs="Arial"/>
                <w:sz w:val="22"/>
                <w:szCs w:val="18"/>
              </w:rPr>
            </w:pPr>
            <w:permStart w:id="416956026" w:edGrp="everyone"/>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77777777" w:rsidR="00011939" w:rsidRPr="00940B45" w:rsidRDefault="00011939" w:rsidP="00F55870">
            <w:pPr>
              <w:rPr>
                <w:rFonts w:cs="Arial"/>
                <w:sz w:val="22"/>
                <w:szCs w:val="18"/>
              </w:rPr>
            </w:pPr>
            <w:permStart w:id="897800779" w:edGrp="everyone"/>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3C6445B7"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4AEA7221"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76A4DF8A"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lastRenderedPageBreak/>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26748E2" w14:textId="751EB1CF" w:rsidR="00291643" w:rsidRPr="001C4084" w:rsidRDefault="00291643" w:rsidP="006D72CE">
            <w:pPr>
              <w:rPr>
                <w:rFonts w:ascii="Arial" w:hAnsi="Arial" w:cs="Arial"/>
                <w:sz w:val="22"/>
                <w:szCs w:val="22"/>
              </w:rPr>
            </w:pPr>
            <w:permStart w:id="999313057" w:edGrp="everyone"/>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AE2461"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End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E22E18" w14:textId="36B4E581" w:rsidR="00446DCE" w:rsidRPr="001C4084" w:rsidRDefault="00446DCE" w:rsidP="006D72CE">
            <w:pPr>
              <w:rPr>
                <w:rFonts w:ascii="Arial" w:hAnsi="Arial" w:cs="Arial"/>
                <w:sz w:val="22"/>
                <w:szCs w:val="22"/>
              </w:rPr>
            </w:pPr>
            <w:permStart w:id="1629314563" w:edGrp="everyone"/>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AE2461"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End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lastRenderedPageBreak/>
        <w:t>Workplace procedures require that you send an email to the WHS committee to ensure your request for a review of the team findings 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5073BFE5" w14:textId="6E7CEC45" w:rsidR="00C841AA" w:rsidRPr="0091717C" w:rsidRDefault="00C841AA" w:rsidP="0091717C">
                                  <w:pPr>
                                    <w:pStyle w:val="22TAHiddenWrittenResponse"/>
                                  </w:pPr>
                                  <w:permStart w:id="126164219" w:edGrp="everyone"/>
                                  <w:permEnd w:id="126164219"/>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5073BFE5" w14:textId="6E7CEC45" w:rsidR="00C841AA" w:rsidRPr="0091717C" w:rsidRDefault="00C841AA" w:rsidP="0091717C">
                            <w:pPr>
                              <w:pStyle w:val="22TAHiddenWrittenResponse"/>
                            </w:pPr>
                            <w:permStart w:id="126164219" w:edGrp="everyone"/>
                            <w:permEnd w:id="126164219"/>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End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AE2461"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End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8"/>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AE2461"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End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1666574A" w14:textId="7D99118C" w:rsidR="007319F5" w:rsidRPr="00CC552D" w:rsidRDefault="007319F5" w:rsidP="0091717C">
            <w:pPr>
              <w:pStyle w:val="22TAHiddenWrittenResponse"/>
            </w:pPr>
            <w:permStart w:id="750615230" w:edGrp="everyone"/>
            <w:permEnd w:id="750615230"/>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lastRenderedPageBreak/>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BADE15" w14:textId="56375054" w:rsidR="007319F5" w:rsidRPr="001C4084" w:rsidRDefault="007319F5" w:rsidP="006D72CE">
            <w:pPr>
              <w:rPr>
                <w:rFonts w:ascii="Arial" w:hAnsi="Arial" w:cs="Arial"/>
                <w:sz w:val="22"/>
                <w:szCs w:val="22"/>
              </w:rPr>
            </w:pPr>
            <w:permStart w:id="621891493" w:edGrp="everyone"/>
            <w:permEnd w:id="621891493"/>
          </w:p>
        </w:tc>
        <w:permStart w:id="416640958" w:edGrp="everyone"/>
        <w:tc>
          <w:tcPr>
            <w:tcW w:w="624" w:type="dxa"/>
            <w:tcBorders>
              <w:top w:val="nil"/>
              <w:left w:val="single" w:sz="4" w:space="0" w:color="auto"/>
              <w:bottom w:val="nil"/>
              <w:right w:val="nil"/>
            </w:tcBorders>
          </w:tcPr>
          <w:p w14:paraId="6EE6B9D9" w14:textId="77777777" w:rsidR="007319F5" w:rsidRPr="00533511" w:rsidRDefault="00AE2461"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End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5CE3E119" w14:textId="5413031E" w:rsidR="00042F60" w:rsidRPr="001C4084" w:rsidRDefault="00042F60" w:rsidP="006D72CE">
            <w:pPr>
              <w:rPr>
                <w:rFonts w:ascii="Arial" w:hAnsi="Arial" w:cs="Arial"/>
                <w:sz w:val="22"/>
                <w:szCs w:val="22"/>
              </w:rPr>
            </w:pPr>
            <w:permStart w:id="1005791409" w:edGrp="everyone"/>
            <w:permEnd w:id="1005791409"/>
          </w:p>
        </w:tc>
        <w:permStart w:id="641100087" w:edGrp="everyone"/>
        <w:tc>
          <w:tcPr>
            <w:tcW w:w="624" w:type="dxa"/>
            <w:tcBorders>
              <w:top w:val="nil"/>
              <w:left w:val="single" w:sz="4" w:space="0" w:color="auto"/>
              <w:bottom w:val="nil"/>
              <w:right w:val="nil"/>
            </w:tcBorders>
          </w:tcPr>
          <w:p w14:paraId="2D3F5EC8" w14:textId="77777777" w:rsidR="00042F60" w:rsidRPr="00533511" w:rsidRDefault="00AE2461"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End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lastRenderedPageBreak/>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69A493" w14:textId="0C061043" w:rsidR="00D427A2" w:rsidRPr="001C4084" w:rsidRDefault="00D427A2" w:rsidP="006D72CE">
            <w:pPr>
              <w:rPr>
                <w:rFonts w:ascii="Arial" w:hAnsi="Arial" w:cs="Arial"/>
                <w:sz w:val="22"/>
                <w:szCs w:val="22"/>
              </w:rPr>
            </w:pPr>
            <w:permStart w:id="1626417089" w:edGrp="everyone"/>
            <w:permEnd w:id="1626417089"/>
          </w:p>
        </w:tc>
        <w:permStart w:id="36854266" w:edGrp="everyone"/>
        <w:tc>
          <w:tcPr>
            <w:tcW w:w="624" w:type="dxa"/>
            <w:tcBorders>
              <w:top w:val="nil"/>
              <w:left w:val="single" w:sz="4" w:space="0" w:color="auto"/>
              <w:bottom w:val="nil"/>
              <w:right w:val="nil"/>
            </w:tcBorders>
          </w:tcPr>
          <w:p w14:paraId="34DB4357" w14:textId="77777777" w:rsidR="00D427A2" w:rsidRPr="00533511" w:rsidRDefault="00AE2461"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End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lastRenderedPageBreak/>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AE2461"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74356715" w:rsidR="00026BB8" w:rsidRPr="009D1F27" w:rsidRDefault="00026BB8" w:rsidP="00026BB8">
            <w:pPr>
              <w:jc w:val="center"/>
              <w:rPr>
                <w:rFonts w:ascii="Arial" w:hAnsi="Arial" w:cs="Arial"/>
                <w:sz w:val="22"/>
                <w:szCs w:val="18"/>
              </w:rPr>
            </w:pPr>
            <w:permStart w:id="1610966555" w:edGrp="everyone"/>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0FA5517F" w:rsidR="00026BB8" w:rsidRPr="009D1F27" w:rsidRDefault="00026BB8" w:rsidP="00026BB8">
            <w:pPr>
              <w:jc w:val="center"/>
              <w:rPr>
                <w:rFonts w:ascii="Arial" w:hAnsi="Arial" w:cs="Arial"/>
                <w:sz w:val="22"/>
                <w:szCs w:val="18"/>
              </w:rPr>
            </w:pPr>
            <w:permStart w:id="1686849826" w:edGrp="everyone"/>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31440F34" w:rsidR="00026BB8" w:rsidRPr="009D1F27" w:rsidRDefault="00026BB8" w:rsidP="00026BB8">
            <w:pPr>
              <w:jc w:val="center"/>
              <w:rPr>
                <w:rFonts w:ascii="Arial" w:hAnsi="Arial" w:cs="Arial"/>
                <w:sz w:val="22"/>
                <w:szCs w:val="18"/>
              </w:rPr>
            </w:pPr>
            <w:permStart w:id="48000901" w:edGrp="everyone"/>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65F6B1B5" w:rsidR="00026BB8" w:rsidRPr="009D1F27" w:rsidRDefault="00026BB8" w:rsidP="00026BB8">
            <w:pPr>
              <w:jc w:val="center"/>
              <w:rPr>
                <w:rFonts w:ascii="Arial" w:hAnsi="Arial" w:cs="Arial"/>
                <w:sz w:val="22"/>
                <w:szCs w:val="18"/>
              </w:rPr>
            </w:pPr>
            <w:permStart w:id="86851481" w:edGrp="everyone"/>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714CB13B" w:rsidR="00026BB8" w:rsidRPr="009D1F27" w:rsidRDefault="00026BB8" w:rsidP="00026BB8">
            <w:pPr>
              <w:jc w:val="center"/>
              <w:rPr>
                <w:rFonts w:ascii="Arial" w:hAnsi="Arial" w:cs="Arial"/>
                <w:sz w:val="22"/>
                <w:szCs w:val="18"/>
              </w:rPr>
            </w:pPr>
            <w:permStart w:id="1278112660" w:edGrp="everyone"/>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49645970" w:rsidR="002E7AD7" w:rsidRPr="001C4084" w:rsidRDefault="002E7AD7" w:rsidP="006D72CE">
            <w:pPr>
              <w:rPr>
                <w:rFonts w:ascii="Arial" w:hAnsi="Arial" w:cs="Arial"/>
                <w:sz w:val="22"/>
                <w:szCs w:val="22"/>
              </w:rPr>
            </w:pPr>
            <w:permStart w:id="338166567" w:edGrp="everyone"/>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AE2461"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End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765921" w14:textId="616B5140" w:rsidR="009231E6" w:rsidRPr="001C4084" w:rsidRDefault="009231E6" w:rsidP="006D72CE">
            <w:pPr>
              <w:rPr>
                <w:rFonts w:ascii="Arial" w:hAnsi="Arial" w:cs="Arial"/>
                <w:sz w:val="22"/>
                <w:szCs w:val="22"/>
              </w:rPr>
            </w:pPr>
            <w:permStart w:id="1285041236" w:edGrp="everyone"/>
            <w:permEnd w:id="1285041236"/>
          </w:p>
        </w:tc>
        <w:permStart w:id="1679771344" w:edGrp="everyone"/>
        <w:tc>
          <w:tcPr>
            <w:tcW w:w="624" w:type="dxa"/>
            <w:tcBorders>
              <w:top w:val="nil"/>
              <w:left w:val="single" w:sz="4" w:space="0" w:color="auto"/>
              <w:bottom w:val="nil"/>
              <w:right w:val="nil"/>
            </w:tcBorders>
          </w:tcPr>
          <w:p w14:paraId="294636B5" w14:textId="77777777" w:rsidR="009231E6" w:rsidRPr="00533511" w:rsidRDefault="00AE2461"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End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lastRenderedPageBreak/>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5ABAF12C" w:rsidR="000C4503" w:rsidRPr="001C4084" w:rsidRDefault="000C4503" w:rsidP="006D72CE">
            <w:pPr>
              <w:rPr>
                <w:rFonts w:ascii="Arial" w:hAnsi="Arial" w:cs="Arial"/>
                <w:sz w:val="22"/>
                <w:szCs w:val="22"/>
              </w:rPr>
            </w:pPr>
            <w:permStart w:id="1572170974" w:edGrp="everyone"/>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AE2461"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End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0C4631" w14:textId="1F574C67" w:rsidR="007675A1" w:rsidRPr="001C4084" w:rsidRDefault="007675A1" w:rsidP="006D72CE">
            <w:pPr>
              <w:rPr>
                <w:rFonts w:ascii="Arial" w:hAnsi="Arial" w:cs="Arial"/>
                <w:sz w:val="22"/>
                <w:szCs w:val="22"/>
              </w:rPr>
            </w:pPr>
            <w:permStart w:id="198971189" w:edGrp="everyone"/>
            <w:permEnd w:id="198971189"/>
          </w:p>
        </w:tc>
        <w:permStart w:id="1076826748" w:edGrp="everyone"/>
        <w:tc>
          <w:tcPr>
            <w:tcW w:w="624" w:type="dxa"/>
            <w:tcBorders>
              <w:top w:val="nil"/>
              <w:left w:val="single" w:sz="4" w:space="0" w:color="auto"/>
              <w:bottom w:val="nil"/>
              <w:right w:val="nil"/>
            </w:tcBorders>
          </w:tcPr>
          <w:p w14:paraId="05ED81F9" w14:textId="77777777" w:rsidR="007675A1" w:rsidRPr="00533511" w:rsidRDefault="00AE2461"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End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lastRenderedPageBreak/>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1F8FED" w14:textId="5EFDCF85" w:rsidR="00F27151" w:rsidRPr="001C4084" w:rsidRDefault="00F27151" w:rsidP="006D72CE">
            <w:pPr>
              <w:rPr>
                <w:rFonts w:ascii="Arial" w:hAnsi="Arial" w:cs="Arial"/>
                <w:sz w:val="22"/>
                <w:szCs w:val="22"/>
              </w:rPr>
            </w:pPr>
            <w:permStart w:id="273113718" w:edGrp="everyone"/>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AE2461"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End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19"/>
          <w:footerReference w:type="default" r:id="rId20"/>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8114A1"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Pr>
              <w:szCs w:val="32"/>
            </w:rPr>
            <w:t>BSBWHS411</w:t>
          </w:r>
        </w:sdtContent>
      </w:sdt>
      <w:r w:rsidRPr="004932A4">
        <w:rPr>
          <w:szCs w:val="32"/>
        </w:rPr>
        <w:t xml:space="preserve"> </w:t>
      </w:r>
    </w:p>
    <w:p w14:paraId="4AD4474C" w14:textId="77777777" w:rsidR="008114A1" w:rsidRDefault="008114A1"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77777777" w:rsidR="008114A1" w:rsidRPr="006807D7" w:rsidRDefault="008114A1" w:rsidP="0085707C">
            <w:pPr>
              <w:ind w:right="390"/>
              <w:jc w:val="left"/>
              <w:rPr>
                <w:rFonts w:ascii="Arial" w:hAnsi="Arial" w:cs="Arial"/>
                <w:sz w:val="22"/>
                <w:szCs w:val="22"/>
              </w:rPr>
            </w:pPr>
            <w:permStart w:id="1766333851" w:edGrp="everyone"/>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t>
            </w:r>
            <w:proofErr w:type="gramStart"/>
            <w:r w:rsidRPr="00750D30">
              <w:rPr>
                <w:rFonts w:ascii="Arial" w:hAnsi="Arial" w:cs="Arial"/>
                <w:sz w:val="20"/>
              </w:rPr>
              <w:t>workplace</w:t>
            </w:r>
            <w:proofErr w:type="gramEnd"/>
            <w:r w:rsidRPr="00750D30">
              <w:rPr>
                <w:rFonts w:ascii="Arial" w:hAnsi="Arial" w:cs="Arial"/>
                <w:sz w:val="20"/>
              </w:rPr>
              <w:t xml:space="preserv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5E05D0"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5E05D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Pr="00D06775">
                  <w:rPr>
                    <w:rFonts w:ascii="Arial" w:hAnsi="Arial" w:cs="Arial"/>
                    <w:sz w:val="28"/>
                    <w:szCs w:val="28"/>
                  </w:rPr>
                  <w:sym w:font="Wingdings" w:char="F0A8"/>
                </w:r>
              </w:sdtContent>
            </w:sdt>
            <w:permEnd w:id="1141193416"/>
            <w:r w:rsidRPr="00D06775">
              <w:rPr>
                <w:rFonts w:ascii="Arial" w:hAnsi="Arial" w:cs="Arial"/>
                <w:sz w:val="28"/>
              </w:rPr>
              <w:t xml:space="preserve"> </w:t>
            </w:r>
            <w:r w:rsidRPr="00906AB7">
              <w:rPr>
                <w:rFonts w:ascii="Arial" w:hAnsi="Arial" w:cs="Arial"/>
                <w:sz w:val="19"/>
                <w:szCs w:val="19"/>
              </w:rPr>
              <w:t>Workplace</w:t>
            </w:r>
          </w:p>
          <w:p w14:paraId="21043921" w14:textId="2911399D" w:rsidR="005E05D0" w:rsidRPr="00A44CB5" w:rsidRDefault="005E05D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Pr="00D06775">
                  <w:rPr>
                    <w:rFonts w:ascii="Arial" w:hAnsi="Arial" w:cs="Arial"/>
                    <w:sz w:val="28"/>
                    <w:szCs w:val="28"/>
                  </w:rPr>
                  <w:sym w:font="Wingdings" w:char="F0A8"/>
                </w:r>
                <w:permEnd w:id="325338930"/>
              </w:sdtContent>
            </w:sdt>
            <w:r w:rsidRPr="00D06775">
              <w:rPr>
                <w:rFonts w:ascii="Arial" w:hAnsi="Arial" w:cs="Arial"/>
                <w:sz w:val="28"/>
              </w:rPr>
              <w:t xml:space="preserve"> </w:t>
            </w:r>
            <w:r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5E05D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5E05D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6807D7"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287653311"/>
            <w:r w:rsidRPr="006C1A6C">
              <w:rPr>
                <w:rFonts w:ascii="Arial" w:hAnsi="Arial" w:cs="Arial"/>
                <w:szCs w:val="18"/>
              </w:rPr>
              <w:t xml:space="preserve"> </w:t>
            </w:r>
            <w:r>
              <w:rPr>
                <w:rFonts w:ascii="Arial" w:hAnsi="Arial" w:cs="Arial"/>
                <w:sz w:val="19"/>
                <w:szCs w:val="19"/>
              </w:rPr>
              <w:t>Individual student (as named on cover page)</w:t>
            </w:r>
          </w:p>
          <w:permStart w:id="1708077872" w:edGrp="everyone"/>
          <w:p w14:paraId="2CF6CD28" w14:textId="5C5607D6" w:rsidR="006807D7" w:rsidRPr="008114A1" w:rsidRDefault="006807D7"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Pr="006C1A6C">
                  <w:rPr>
                    <w:rFonts w:ascii="Arial" w:hAnsi="Arial" w:cs="Arial"/>
                    <w:szCs w:val="24"/>
                  </w:rPr>
                  <w:sym w:font="Wingdings" w:char="F0A8"/>
                </w:r>
              </w:sdtContent>
            </w:sdt>
            <w:permEnd w:id="1708077872"/>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435487083"/>
            <w:r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Pr="002908D0">
                  <w:rPr>
                    <w:rFonts w:ascii="Arial" w:hAnsi="Arial" w:cs="Arial"/>
                    <w:sz w:val="19"/>
                    <w:szCs w:val="19"/>
                  </w:rPr>
                  <w:sym w:font="Wingdings" w:char="F0A8"/>
                </w:r>
              </w:sdtContent>
            </w:sdt>
            <w:permEnd w:id="623147463"/>
            <w:r w:rsidRPr="002908D0">
              <w:rPr>
                <w:rFonts w:ascii="Arial" w:hAnsi="Arial" w:cs="Arial"/>
                <w:sz w:val="19"/>
                <w:szCs w:val="19"/>
              </w:rPr>
              <w:t xml:space="preserve"> Specific student</w:t>
            </w:r>
            <w:r>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proofErr w:type="gramStart"/>
            <w:r w:rsidRPr="008114A1">
              <w:rPr>
                <w:rFonts w:ascii="Arial" w:hAnsi="Arial" w:cs="Arial"/>
                <w:sz w:val="19"/>
                <w:szCs w:val="19"/>
              </w:rPr>
              <w:t>Assessor</w:t>
            </w:r>
            <w:proofErr w:type="gramEnd"/>
            <w:r w:rsidRPr="008114A1">
              <w:rPr>
                <w:rFonts w:ascii="Arial" w:hAnsi="Arial" w:cs="Arial"/>
                <w:sz w:val="19"/>
                <w:szCs w:val="19"/>
              </w:rPr>
              <w:t xml:space="preserve">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w:instrText>
            </w:r>
            <w:r w:rsidRPr="008114A1">
              <w:rPr>
                <w:rFonts w:ascii="Arial" w:hAnsi="Arial" w:cs="Arial"/>
                <w:sz w:val="19"/>
                <w:szCs w:val="19"/>
              </w:rPr>
            </w:r>
            <w:r w:rsidRPr="008114A1">
              <w:rPr>
                <w:rFonts w:ascii="Arial" w:hAnsi="Arial" w:cs="Arial"/>
                <w:sz w:val="19"/>
                <w:szCs w:val="19"/>
              </w:rPr>
              <w:instrText xml:space="preserve"> \* MERGEFORMAT </w:instrText>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 xml:space="preserve">Specify methods used to keep </w:t>
            </w:r>
            <w:proofErr w:type="gramStart"/>
            <w:r w:rsidRPr="008114A1">
              <w:rPr>
                <w:rFonts w:ascii="Arial" w:hAnsi="Arial"/>
                <w:i w:val="0"/>
                <w:iCs w:val="0"/>
                <w:sz w:val="19"/>
                <w:szCs w:val="19"/>
              </w:rPr>
              <w:t>up-to-date</w:t>
            </w:r>
            <w:proofErr w:type="gramEnd"/>
            <w:r w:rsidRPr="008114A1">
              <w:rPr>
                <w:rFonts w:ascii="Arial" w:hAnsi="Arial"/>
                <w:i w:val="0"/>
                <w:iCs w:val="0"/>
                <w:sz w:val="19"/>
                <w:szCs w:val="19"/>
              </w:rPr>
              <w:t>:</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8114A1"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 xml:space="preserve">consult with stakeholders and </w:t>
            </w:r>
            <w:proofErr w:type="gramStart"/>
            <w:r>
              <w:rPr>
                <w:rFonts w:cs="Arial"/>
                <w:sz w:val="20"/>
              </w:rPr>
              <w:t>make arrangements</w:t>
            </w:r>
            <w:proofErr w:type="gramEnd"/>
            <w:r>
              <w:rPr>
                <w:rFonts w:cs="Arial"/>
                <w:sz w:val="20"/>
              </w:rPr>
              <w:t xml:space="preserve">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5A7F22"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w:t>
            </w:r>
            <w:proofErr w:type="gramStart"/>
            <w:r>
              <w:t>face to face</w:t>
            </w:r>
            <w:proofErr w:type="gramEnd"/>
            <w:r>
              <w:t xml:space="preserv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 xml:space="preserve">Discuss and arrange training for team member with relevant </w:t>
            </w:r>
            <w:proofErr w:type="gramStart"/>
            <w:r w:rsidRPr="00B77E2D">
              <w:t>stakeholder.(</w:t>
            </w:r>
            <w:proofErr w:type="gramEnd"/>
            <w:r w:rsidRPr="00B77E2D">
              <w:t>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 xml:space="preserve">Complete and maintain WHS incident and near-miss records related to work area according to </w:t>
            </w:r>
            <w:proofErr w:type="gramStart"/>
            <w:r w:rsidRPr="00EA4A16">
              <w:t>work place</w:t>
            </w:r>
            <w:proofErr w:type="gramEnd"/>
            <w:r w:rsidRPr="00EA4A16">
              <w:t xml:space="preserv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BC014A8" w:rsidR="006E5B7D" w:rsidRPr="00830749" w:rsidRDefault="00AE246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A1E25C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2461">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3F2C667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E2461">
          <w:rPr>
            <w:rFonts w:ascii="Arial" w:hAnsi="Arial" w:cs="Arial"/>
            <w:b/>
            <w:bCs/>
            <w:noProof/>
            <w:sz w:val="16"/>
            <w:szCs w:val="16"/>
          </w:rPr>
          <w:t>17</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189390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E246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3"/>
  </w:num>
  <w:num w:numId="2" w16cid:durableId="145166071">
    <w:abstractNumId w:val="20"/>
  </w:num>
  <w:num w:numId="3" w16cid:durableId="211356575">
    <w:abstractNumId w:val="11"/>
  </w:num>
  <w:num w:numId="4" w16cid:durableId="1698652790">
    <w:abstractNumId w:val="18"/>
  </w:num>
  <w:num w:numId="5" w16cid:durableId="742143492">
    <w:abstractNumId w:val="17"/>
  </w:num>
  <w:num w:numId="6" w16cid:durableId="730276729">
    <w:abstractNumId w:val="27"/>
  </w:num>
  <w:num w:numId="7" w16cid:durableId="1769887266">
    <w:abstractNumId w:val="4"/>
  </w:num>
  <w:num w:numId="8" w16cid:durableId="1427270308">
    <w:abstractNumId w:val="3"/>
  </w:num>
  <w:num w:numId="9" w16cid:durableId="635180789">
    <w:abstractNumId w:val="16"/>
  </w:num>
  <w:num w:numId="10" w16cid:durableId="494689760">
    <w:abstractNumId w:val="12"/>
  </w:num>
  <w:num w:numId="11" w16cid:durableId="740559679">
    <w:abstractNumId w:val="9"/>
  </w:num>
  <w:num w:numId="12" w16cid:durableId="738478199">
    <w:abstractNumId w:val="35"/>
  </w:num>
  <w:num w:numId="13" w16cid:durableId="782265502">
    <w:abstractNumId w:val="25"/>
  </w:num>
  <w:num w:numId="14" w16cid:durableId="1687563742">
    <w:abstractNumId w:val="0"/>
  </w:num>
  <w:num w:numId="15" w16cid:durableId="820539898">
    <w:abstractNumId w:val="19"/>
  </w:num>
  <w:num w:numId="16" w16cid:durableId="63766865">
    <w:abstractNumId w:val="31"/>
  </w:num>
  <w:num w:numId="17" w16cid:durableId="169562100">
    <w:abstractNumId w:val="23"/>
  </w:num>
  <w:num w:numId="18" w16cid:durableId="766385228">
    <w:abstractNumId w:val="30"/>
  </w:num>
  <w:num w:numId="19" w16cid:durableId="1334258303">
    <w:abstractNumId w:val="8"/>
  </w:num>
  <w:num w:numId="20" w16cid:durableId="388966764">
    <w:abstractNumId w:val="22"/>
  </w:num>
  <w:num w:numId="21" w16cid:durableId="1648625824">
    <w:abstractNumId w:val="1"/>
  </w:num>
  <w:num w:numId="22" w16cid:durableId="1208177595">
    <w:abstractNumId w:val="34"/>
  </w:num>
  <w:num w:numId="23" w16cid:durableId="490100124">
    <w:abstractNumId w:val="29"/>
  </w:num>
  <w:num w:numId="24" w16cid:durableId="1106197054">
    <w:abstractNumId w:val="10"/>
  </w:num>
  <w:num w:numId="25" w16cid:durableId="399257327">
    <w:abstractNumId w:val="7"/>
  </w:num>
  <w:num w:numId="26" w16cid:durableId="2098094441">
    <w:abstractNumId w:val="2"/>
  </w:num>
  <w:num w:numId="27" w16cid:durableId="1908807711">
    <w:abstractNumId w:val="26"/>
  </w:num>
  <w:num w:numId="28" w16cid:durableId="146285795">
    <w:abstractNumId w:val="15"/>
  </w:num>
  <w:num w:numId="29" w16cid:durableId="108790028">
    <w:abstractNumId w:val="5"/>
  </w:num>
  <w:num w:numId="30" w16cid:durableId="94980006">
    <w:abstractNumId w:val="14"/>
  </w:num>
  <w:num w:numId="31" w16cid:durableId="2107536916">
    <w:abstractNumId w:val="32"/>
  </w:num>
  <w:num w:numId="32" w16cid:durableId="260261864">
    <w:abstractNumId w:val="6"/>
  </w:num>
  <w:num w:numId="33" w16cid:durableId="1352950785">
    <w:abstractNumId w:val="21"/>
  </w:num>
  <w:num w:numId="34" w16cid:durableId="2042971046">
    <w:abstractNumId w:val="24"/>
  </w:num>
  <w:num w:numId="35" w16cid:durableId="220293859">
    <w:abstractNumId w:val="15"/>
    <w:lvlOverride w:ilvl="0">
      <w:startOverride w:val="1"/>
    </w:lvlOverride>
  </w:num>
  <w:num w:numId="36" w16cid:durableId="1984848530">
    <w:abstractNumId w:val="26"/>
    <w:lvlOverride w:ilvl="0">
      <w:startOverride w:val="1"/>
    </w:lvlOverride>
  </w:num>
  <w:num w:numId="37" w16cid:durableId="1029799591">
    <w:abstractNumId w:val="18"/>
    <w:lvlOverride w:ilvl="0">
      <w:startOverride w:val="1"/>
    </w:lvlOverride>
  </w:num>
  <w:num w:numId="38" w16cid:durableId="1542665107">
    <w:abstractNumId w:val="33"/>
  </w:num>
  <w:num w:numId="39" w16cid:durableId="17510880">
    <w:abstractNumId w:val="18"/>
  </w:num>
  <w:num w:numId="40" w16cid:durableId="985208018">
    <w:abstractNumId w:val="18"/>
  </w:num>
  <w:num w:numId="41" w16cid:durableId="1461025582">
    <w:abstractNumId w:val="18"/>
  </w:num>
  <w:num w:numId="42" w16cid:durableId="549659515">
    <w:abstractNumId w:val="18"/>
  </w:num>
  <w:num w:numId="43" w16cid:durableId="912396993">
    <w:abstractNumId w:val="18"/>
  </w:num>
  <w:num w:numId="44" w16cid:durableId="512374879">
    <w:abstractNumId w:val="2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B47"/>
    <w:rsid w:val="00035243"/>
    <w:rsid w:val="00042F60"/>
    <w:rsid w:val="0004368E"/>
    <w:rsid w:val="00043AB3"/>
    <w:rsid w:val="0004675B"/>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301207"/>
    <w:rsid w:val="00301715"/>
    <w:rsid w:val="00301C4E"/>
    <w:rsid w:val="00304897"/>
    <w:rsid w:val="003050B6"/>
    <w:rsid w:val="00305282"/>
    <w:rsid w:val="00311E5D"/>
    <w:rsid w:val="00314915"/>
    <w:rsid w:val="00315805"/>
    <w:rsid w:val="00315AAA"/>
    <w:rsid w:val="003160EB"/>
    <w:rsid w:val="00317391"/>
    <w:rsid w:val="00317404"/>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4DDE"/>
    <w:rsid w:val="0037556C"/>
    <w:rsid w:val="003758B4"/>
    <w:rsid w:val="00376162"/>
    <w:rsid w:val="00380760"/>
    <w:rsid w:val="0039160D"/>
    <w:rsid w:val="00396581"/>
    <w:rsid w:val="003B0094"/>
    <w:rsid w:val="003B0DC7"/>
    <w:rsid w:val="003B1D3D"/>
    <w:rsid w:val="003B31E0"/>
    <w:rsid w:val="003B5C02"/>
    <w:rsid w:val="003C173C"/>
    <w:rsid w:val="003C33FB"/>
    <w:rsid w:val="003C3E0C"/>
    <w:rsid w:val="003C643F"/>
    <w:rsid w:val="003C6A1A"/>
    <w:rsid w:val="003D2CC6"/>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3FB7"/>
    <w:rsid w:val="004E462F"/>
    <w:rsid w:val="004E5C7F"/>
    <w:rsid w:val="004E6613"/>
    <w:rsid w:val="004E67D0"/>
    <w:rsid w:val="004E699E"/>
    <w:rsid w:val="004E7502"/>
    <w:rsid w:val="004E79AD"/>
    <w:rsid w:val="004F06CC"/>
    <w:rsid w:val="0050226B"/>
    <w:rsid w:val="005025D4"/>
    <w:rsid w:val="005037A0"/>
    <w:rsid w:val="00503E80"/>
    <w:rsid w:val="005054E9"/>
    <w:rsid w:val="005075AF"/>
    <w:rsid w:val="005078A5"/>
    <w:rsid w:val="005102BD"/>
    <w:rsid w:val="00512B1D"/>
    <w:rsid w:val="0051331A"/>
    <w:rsid w:val="0052028D"/>
    <w:rsid w:val="005227F4"/>
    <w:rsid w:val="005311CB"/>
    <w:rsid w:val="00531973"/>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5835"/>
    <w:rsid w:val="00565B93"/>
    <w:rsid w:val="00573C4A"/>
    <w:rsid w:val="0057509D"/>
    <w:rsid w:val="00576BF1"/>
    <w:rsid w:val="00583840"/>
    <w:rsid w:val="00583BE1"/>
    <w:rsid w:val="005868D2"/>
    <w:rsid w:val="005948F5"/>
    <w:rsid w:val="005A435B"/>
    <w:rsid w:val="005A7F22"/>
    <w:rsid w:val="005B3783"/>
    <w:rsid w:val="005B3D52"/>
    <w:rsid w:val="005B424E"/>
    <w:rsid w:val="005B4B38"/>
    <w:rsid w:val="005B7523"/>
    <w:rsid w:val="005C1FB7"/>
    <w:rsid w:val="005C20EC"/>
    <w:rsid w:val="005C48AD"/>
    <w:rsid w:val="005D0D43"/>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8E3"/>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E17"/>
    <w:rsid w:val="00677444"/>
    <w:rsid w:val="006774E6"/>
    <w:rsid w:val="006807D7"/>
    <w:rsid w:val="00680BFE"/>
    <w:rsid w:val="0068582E"/>
    <w:rsid w:val="006862FA"/>
    <w:rsid w:val="00691ED4"/>
    <w:rsid w:val="006923AD"/>
    <w:rsid w:val="00697DC1"/>
    <w:rsid w:val="00697EDC"/>
    <w:rsid w:val="006A4B98"/>
    <w:rsid w:val="006A4D02"/>
    <w:rsid w:val="006A4E12"/>
    <w:rsid w:val="006A6387"/>
    <w:rsid w:val="006B065A"/>
    <w:rsid w:val="006B252A"/>
    <w:rsid w:val="006B2FB9"/>
    <w:rsid w:val="006B55AF"/>
    <w:rsid w:val="006B5A1A"/>
    <w:rsid w:val="006B6115"/>
    <w:rsid w:val="006B7CFD"/>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30B6"/>
    <w:rsid w:val="00791658"/>
    <w:rsid w:val="007956AF"/>
    <w:rsid w:val="007A0130"/>
    <w:rsid w:val="007A1BB4"/>
    <w:rsid w:val="007A5008"/>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114A1"/>
    <w:rsid w:val="008121F4"/>
    <w:rsid w:val="008133D3"/>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48F6"/>
    <w:rsid w:val="008C70BE"/>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8186A"/>
    <w:rsid w:val="00981F91"/>
    <w:rsid w:val="00985320"/>
    <w:rsid w:val="00986974"/>
    <w:rsid w:val="00986BC7"/>
    <w:rsid w:val="00993997"/>
    <w:rsid w:val="00994CC6"/>
    <w:rsid w:val="00996BEA"/>
    <w:rsid w:val="00997026"/>
    <w:rsid w:val="009A34C4"/>
    <w:rsid w:val="009A4937"/>
    <w:rsid w:val="009B2C5D"/>
    <w:rsid w:val="009B750D"/>
    <w:rsid w:val="009B7C2B"/>
    <w:rsid w:val="009C1067"/>
    <w:rsid w:val="009C7961"/>
    <w:rsid w:val="009D1E85"/>
    <w:rsid w:val="009D1F27"/>
    <w:rsid w:val="009E08FC"/>
    <w:rsid w:val="009E3A22"/>
    <w:rsid w:val="009E3CED"/>
    <w:rsid w:val="009E4376"/>
    <w:rsid w:val="009E4AB2"/>
    <w:rsid w:val="009E78AF"/>
    <w:rsid w:val="009F005D"/>
    <w:rsid w:val="009F319E"/>
    <w:rsid w:val="009F34EB"/>
    <w:rsid w:val="009F549C"/>
    <w:rsid w:val="00A07F94"/>
    <w:rsid w:val="00A1583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2445"/>
    <w:rsid w:val="00BD4B75"/>
    <w:rsid w:val="00BD5D83"/>
    <w:rsid w:val="00BE1F60"/>
    <w:rsid w:val="00BE2234"/>
    <w:rsid w:val="00BE45C9"/>
    <w:rsid w:val="00BE5659"/>
    <w:rsid w:val="00BF15FF"/>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20F8"/>
    <w:rsid w:val="00C35DC9"/>
    <w:rsid w:val="00C3636D"/>
    <w:rsid w:val="00C373BC"/>
    <w:rsid w:val="00C379F3"/>
    <w:rsid w:val="00C41923"/>
    <w:rsid w:val="00C42B32"/>
    <w:rsid w:val="00C436A8"/>
    <w:rsid w:val="00C442FA"/>
    <w:rsid w:val="00C459BB"/>
    <w:rsid w:val="00C478B5"/>
    <w:rsid w:val="00C53DA4"/>
    <w:rsid w:val="00C547D1"/>
    <w:rsid w:val="00C55618"/>
    <w:rsid w:val="00C55A27"/>
    <w:rsid w:val="00C60356"/>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5B7F"/>
    <w:rsid w:val="00D060EB"/>
    <w:rsid w:val="00D06775"/>
    <w:rsid w:val="00D07170"/>
    <w:rsid w:val="00D073B1"/>
    <w:rsid w:val="00D073B2"/>
    <w:rsid w:val="00D10C1C"/>
    <w:rsid w:val="00D10F2E"/>
    <w:rsid w:val="00D12E1D"/>
    <w:rsid w:val="00D157D2"/>
    <w:rsid w:val="00D20EA7"/>
    <w:rsid w:val="00D238C2"/>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72E53"/>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5671"/>
    <w:rsid w:val="00DF71FB"/>
    <w:rsid w:val="00DF797F"/>
    <w:rsid w:val="00E00B8A"/>
    <w:rsid w:val="00E015C8"/>
    <w:rsid w:val="00E0429C"/>
    <w:rsid w:val="00E06C7B"/>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7A19"/>
    <w:rsid w:val="00E83486"/>
    <w:rsid w:val="00E835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29B"/>
    <w:rsid w:val="00ED0EA9"/>
    <w:rsid w:val="00ED5989"/>
    <w:rsid w:val="00EE0628"/>
    <w:rsid w:val="00EE0EDC"/>
    <w:rsid w:val="00EE235C"/>
    <w:rsid w:val="00EE272B"/>
    <w:rsid w:val="00EE4CDC"/>
    <w:rsid w:val="00EF0F5C"/>
    <w:rsid w:val="00EF2F06"/>
    <w:rsid w:val="00EF529A"/>
    <w:rsid w:val="00EF69A4"/>
    <w:rsid w:val="00EF7575"/>
    <w:rsid w:val="00F01B45"/>
    <w:rsid w:val="00F023CE"/>
    <w:rsid w:val="00F03457"/>
    <w:rsid w:val="00F04BBE"/>
    <w:rsid w:val="00F06E9D"/>
    <w:rsid w:val="00F07185"/>
    <w:rsid w:val="00F212C3"/>
    <w:rsid w:val="00F215C7"/>
    <w:rsid w:val="00F21DF2"/>
    <w:rsid w:val="00F22B42"/>
    <w:rsid w:val="00F23659"/>
    <w:rsid w:val="00F24E11"/>
    <w:rsid w:val="00F27151"/>
    <w:rsid w:val="00F2740C"/>
    <w:rsid w:val="00F2788B"/>
    <w:rsid w:val="00F30473"/>
    <w:rsid w:val="00F425D4"/>
    <w:rsid w:val="00F4286F"/>
    <w:rsid w:val="00F46E9C"/>
    <w:rsid w:val="00F4706B"/>
    <w:rsid w:val="00F47987"/>
    <w:rsid w:val="00F54668"/>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3D7AF8"/>
    <w:rsid w:val="005109D9"/>
    <w:rsid w:val="00530616"/>
    <w:rsid w:val="005D3BC9"/>
    <w:rsid w:val="006206DC"/>
    <w:rsid w:val="00645E48"/>
    <w:rsid w:val="00654A91"/>
    <w:rsid w:val="006A5ED9"/>
    <w:rsid w:val="006C2FBB"/>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2127</TotalTime>
  <Pages>26</Pages>
  <Words>3383</Words>
  <Characters>19284</Characters>
  <Application>Microsoft Office Word</Application>
  <DocSecurity>8</DocSecurity>
  <Lines>160</Lines>
  <Paragraphs>45</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Jonathan Curro</cp:lastModifiedBy>
  <cp:revision>66</cp:revision>
  <cp:lastPrinted>2022-03-14T02:51:00Z</cp:lastPrinted>
  <dcterms:created xsi:type="dcterms:W3CDTF">2021-11-30T21:40:00Z</dcterms:created>
  <dcterms:modified xsi:type="dcterms:W3CDTF">2024-06-03T05:50:00Z</dcterms:modified>
  <cp:contentStatus>v1-1_31/05/2024</cp:contentStatus>
</cp:coreProperties>
</file>