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bookmarkStart w:id="1" w:name="_GoBack"/>
    <w:bookmarkEnd w:id="1"/>
    <w:p w:rsidR="00FE03AA" w:rsidRPr="00553DDB" w:rsidRDefault="008F189B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8F189B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2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AB0E03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45275752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74527575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66439915" w:edGrp="everyone" w:displacedByCustomXml="next"/>
        <w:sdt>
          <w:sdtPr>
            <w:rPr>
              <w:noProof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DE5A28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E5A28">
                  <w:rPr>
                    <w:noProof/>
                  </w:rPr>
                  <w:drawing>
                    <wp:inline distT="0" distB="0" distL="0" distR="0" wp14:anchorId="4B8C6AA3" wp14:editId="42C66C48">
                      <wp:extent cx="1424065" cy="295910"/>
                      <wp:effectExtent l="0" t="0" r="5080" b="889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7480" cy="30077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66439915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DE5A2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97805124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797805124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92796989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27969896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67939910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DE5A28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1267939910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05430872" w:edGrp="everyone"/>
            <w:permEnd w:id="705430872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279604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7960423" w:displacedByCustomXml="prev"/>
        <w:permStart w:id="108666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66612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2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482249720" w:edGrp="everyone"/>
            <w:permEnd w:id="1482249720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371424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424867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34778693" w:edGrp="everyone"/>
            <w:r w:rsidR="00AB0E03">
              <w:rPr>
                <w:rFonts w:ascii="Arial" w:hAnsi="Arial" w:cs="Arial"/>
                <w:sz w:val="22"/>
              </w:rPr>
              <w:t>F</w:t>
            </w:r>
            <w:permEnd w:id="133477869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91316677" w:edGrp="everyone"/>
            <w:r w:rsidR="00AB0E03">
              <w:rPr>
                <w:rFonts w:ascii="Arial" w:hAnsi="Arial" w:cs="Arial"/>
                <w:sz w:val="22"/>
              </w:rPr>
              <w:t>E</w:t>
            </w:r>
            <w:permEnd w:id="169131667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65201832" w:edGrp="everyone"/>
            <w:r w:rsidR="00AB0E03">
              <w:rPr>
                <w:rFonts w:ascii="Arial" w:hAnsi="Arial" w:cs="Arial"/>
                <w:sz w:val="22"/>
              </w:rPr>
              <w:t>A</w:t>
            </w:r>
            <w:permEnd w:id="146520183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69642907" w:edGrp="everyone"/>
            <w:r w:rsidR="00AB0E03">
              <w:rPr>
                <w:rFonts w:ascii="Arial" w:hAnsi="Arial" w:cs="Arial"/>
                <w:sz w:val="22"/>
              </w:rPr>
              <w:t>D</w:t>
            </w:r>
            <w:permEnd w:id="136964290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31811700" w:edGrp="everyone"/>
            <w:r w:rsidR="00AB0E03">
              <w:rPr>
                <w:rFonts w:ascii="Arial" w:hAnsi="Arial" w:cs="Arial"/>
                <w:sz w:val="22"/>
              </w:rPr>
              <w:t>C</w:t>
            </w:r>
            <w:permEnd w:id="193181170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55771438" w:edGrp="everyone"/>
            <w:r w:rsidR="00AB0E03">
              <w:rPr>
                <w:rFonts w:ascii="Arial" w:hAnsi="Arial" w:cs="Arial"/>
                <w:sz w:val="22"/>
              </w:rPr>
              <w:t>B</w:t>
            </w:r>
            <w:permEnd w:id="7557714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974812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4812606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0E03" w:rsidRPr="00AB0E03" w:rsidRDefault="00AB0E03" w:rsidP="00AB0E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81947520" w:edGrp="everyone"/>
            <w:r w:rsidRPr="00AB0E0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881947520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B0E0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1066490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SDS, PPE, Showers in place</w:t>
            </w:r>
            <w:permEnd w:id="20106649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B0E03" w:rsidRPr="00AB0E03" w:rsidRDefault="00AB0E03" w:rsidP="00AB0E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56583525" w:edGrp="everyone"/>
            <w:r w:rsidRPr="00AB0E0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1656583525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AB0E0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1642668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PPE, </w:t>
            </w:r>
            <w:r w:rsidR="0034647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Respite Periods, substitute tools for quite alternative if possible</w:t>
            </w:r>
            <w:permEnd w:id="4164266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B0E03" w:rsidRPr="00AB0E03" w:rsidRDefault="00AB0E03" w:rsidP="00AB0E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73909204" w:edGrp="everyone"/>
            <w:r w:rsidRPr="00AB0E0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1973909204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4647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2336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Follow correct lifting procedure, Team lifts where necessary and mechanical aid where possible</w:t>
            </w:r>
            <w:permEnd w:id="72336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4647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73254055" w:edGrp="everyone"/>
            <w:r>
              <w:rPr>
                <w:rFonts w:ascii="Arial" w:hAnsi="Arial" w:cs="Arial"/>
                <w:sz w:val="22"/>
                <w:szCs w:val="22"/>
              </w:rPr>
              <w:t>Supervisor, Foreman, Engineer, Project Manager</w:t>
            </w:r>
            <w:permEnd w:id="573254055"/>
          </w:p>
        </w:tc>
        <w:permStart w:id="545006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500655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34647A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82303203" w:edGrp="everyone"/>
            <w:r>
              <w:rPr>
                <w:rFonts w:ascii="Arial" w:hAnsi="Arial" w:cs="Arial"/>
                <w:sz w:val="22"/>
                <w:szCs w:val="22"/>
              </w:rPr>
              <w:t>Use correct tag out procedure and notify supervisor of faults</w:t>
            </w:r>
            <w:permEnd w:id="382303203"/>
          </w:p>
        </w:tc>
        <w:permStart w:id="14170910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709108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69335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9335724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72112342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2112342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11971487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34647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197148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702976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702976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844903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844903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901455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4647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90145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994677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946777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523379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523379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311738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4647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131173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57257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725794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793166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793166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8015130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51306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29185249" w:edGrp="everyone"/>
            <w:r>
              <w:rPr>
                <w:rFonts w:ascii="Arial" w:hAnsi="Arial" w:cs="Arial"/>
                <w:sz w:val="22"/>
                <w:szCs w:val="22"/>
              </w:rPr>
              <w:t>Full body suit must be worn</w:t>
            </w:r>
            <w:permEnd w:id="16291852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016901" w:edGrp="everyone"/>
            <w:r>
              <w:rPr>
                <w:rFonts w:ascii="Arial" w:hAnsi="Arial" w:cs="Arial"/>
                <w:sz w:val="22"/>
                <w:szCs w:val="22"/>
              </w:rPr>
              <w:t>Golves must be worn</w:t>
            </w:r>
            <w:permEnd w:id="380169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3041492" w:edGrp="everyone"/>
            <w:r>
              <w:rPr>
                <w:rFonts w:ascii="Arial" w:hAnsi="Arial" w:cs="Arial"/>
                <w:sz w:val="22"/>
                <w:szCs w:val="22"/>
              </w:rPr>
              <w:t>Eye protection must be worn</w:t>
            </w:r>
            <w:permEnd w:id="18530414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1935965" w:edGrp="everyone"/>
            <w:r>
              <w:rPr>
                <w:rFonts w:ascii="Arial" w:hAnsi="Arial" w:cs="Arial"/>
                <w:sz w:val="22"/>
                <w:szCs w:val="22"/>
              </w:rPr>
              <w:t>Masks must be work must be worn</w:t>
            </w:r>
            <w:permEnd w:id="5719359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111446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1446828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rPr>
                <w:rFonts w:ascii="Arial" w:hAnsi="Arial" w:cs="Arial"/>
                <w:sz w:val="22"/>
              </w:rPr>
            </w:pPr>
            <w:permStart w:id="1953303251" w:edGrp="everyone"/>
            <w:r>
              <w:rPr>
                <w:rFonts w:ascii="Arial" w:hAnsi="Arial" w:cs="Arial"/>
                <w:sz w:val="22"/>
              </w:rPr>
              <w:t>First Aid</w:t>
            </w:r>
            <w:permEnd w:id="195330325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rPr>
                <w:rFonts w:ascii="Arial" w:hAnsi="Arial" w:cs="Arial"/>
                <w:sz w:val="22"/>
              </w:rPr>
            </w:pPr>
            <w:permStart w:id="1434079022" w:edGrp="everyone"/>
            <w:r>
              <w:rPr>
                <w:rFonts w:ascii="Arial" w:hAnsi="Arial" w:cs="Arial"/>
                <w:sz w:val="22"/>
              </w:rPr>
              <w:t>Exclusion zone</w:t>
            </w:r>
            <w:permEnd w:id="14340790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4647A" w:rsidP="005F203A">
            <w:pPr>
              <w:rPr>
                <w:rFonts w:ascii="Arial" w:hAnsi="Arial" w:cs="Arial"/>
                <w:sz w:val="22"/>
              </w:rPr>
            </w:pPr>
            <w:permStart w:id="728723207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7287232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4647A" w:rsidRPr="006215FC" w:rsidRDefault="0034647A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11798818" w:edGrp="everyone"/>
                                  <w:r>
                                    <w:rPr>
                                      <w:vanish w:val="0"/>
                                    </w:rPr>
                                    <w:t>Extreme</w:t>
                                  </w:r>
                                  <w:permEnd w:id="1311798818"/>
                                </w:p>
                                <w:p w:rsidR="0034647A" w:rsidRPr="006215FC" w:rsidRDefault="0034647A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87427778" w:edGrp="everyone"/>
                                  <w:r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148742777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34647A" w:rsidRPr="006215FC" w:rsidRDefault="0034647A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11798818" w:edGrp="everyone"/>
                            <w:r>
                              <w:rPr>
                                <w:vanish w:val="0"/>
                              </w:rPr>
                              <w:t>Extreme</w:t>
                            </w:r>
                            <w:permEnd w:id="1311798818"/>
                          </w:p>
                          <w:p w:rsidR="0034647A" w:rsidRPr="006215FC" w:rsidRDefault="0034647A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87427778" w:edGrp="everyone"/>
                            <w:r>
                              <w:rPr>
                                <w:vanish w:val="0"/>
                              </w:rPr>
                              <w:t>Low</w:t>
                            </w:r>
                            <w:permEnd w:id="1487427778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206248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062484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4647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62056422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2062056422"/>
          </w:p>
        </w:tc>
        <w:permStart w:id="1624715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471539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4647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81335868" w:edGrp="everyone"/>
            <w:r>
              <w:rPr>
                <w:rFonts w:ascii="Arial" w:hAnsi="Arial" w:cs="Arial"/>
                <w:sz w:val="22"/>
                <w:szCs w:val="22"/>
              </w:rPr>
              <w:t>1A</w:t>
            </w:r>
            <w:r w:rsidR="00832254">
              <w:rPr>
                <w:rFonts w:ascii="Arial" w:hAnsi="Arial" w:cs="Arial"/>
                <w:sz w:val="22"/>
                <w:szCs w:val="22"/>
              </w:rPr>
              <w:t xml:space="preserve">- A risk is Very Likely and Consequence is Death or permanent Injury  </w:t>
            </w:r>
            <w:permEnd w:id="681335868"/>
          </w:p>
        </w:tc>
        <w:permStart w:id="1329468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946889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9079570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7957047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76543065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32254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6543065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8241894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241894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704370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32254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704370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267341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7341765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28610297" w:edGrp="everyone"/>
            <w:r>
              <w:rPr>
                <w:rFonts w:ascii="Arial" w:hAnsi="Arial" w:cs="Arial"/>
                <w:sz w:val="22"/>
              </w:rPr>
              <w:t>3</w:t>
            </w:r>
            <w:permEnd w:id="42861029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2688965" w:edGrp="everyone"/>
            <w:r>
              <w:rPr>
                <w:rFonts w:ascii="Arial" w:hAnsi="Arial" w:cs="Arial"/>
                <w:sz w:val="22"/>
              </w:rPr>
              <w:t>6</w:t>
            </w:r>
            <w:permEnd w:id="9426889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8736760" w:edGrp="everyone"/>
            <w:r>
              <w:rPr>
                <w:rFonts w:ascii="Arial" w:hAnsi="Arial" w:cs="Arial"/>
                <w:sz w:val="22"/>
              </w:rPr>
              <w:t>1</w:t>
            </w:r>
            <w:permEnd w:id="11987367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9416562" w:edGrp="everyone"/>
            <w:r>
              <w:rPr>
                <w:rFonts w:ascii="Arial" w:hAnsi="Arial" w:cs="Arial"/>
                <w:sz w:val="22"/>
              </w:rPr>
              <w:t>4</w:t>
            </w:r>
            <w:permEnd w:id="4794165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9016333" w:edGrp="everyone"/>
            <w:r>
              <w:rPr>
                <w:rFonts w:ascii="Arial" w:hAnsi="Arial" w:cs="Arial"/>
                <w:sz w:val="22"/>
              </w:rPr>
              <w:t>5</w:t>
            </w:r>
            <w:permEnd w:id="19290163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4647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8517898" w:edGrp="everyone"/>
            <w:r>
              <w:rPr>
                <w:rFonts w:ascii="Arial" w:hAnsi="Arial" w:cs="Arial"/>
                <w:sz w:val="22"/>
              </w:rPr>
              <w:t>2</w:t>
            </w:r>
            <w:permEnd w:id="2851789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34647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675120540" w:edGrp="everyone"/>
            <w:r>
              <w:rPr>
                <w:rFonts w:ascii="Arial" w:hAnsi="Arial" w:cs="Arial"/>
                <w:sz w:val="22"/>
                <w:szCs w:val="22"/>
              </w:rPr>
              <w:t>Elimination eliminates the risk</w:t>
            </w:r>
            <w:r w:rsidR="00C352EA">
              <w:rPr>
                <w:rFonts w:ascii="Arial" w:hAnsi="Arial" w:cs="Arial"/>
                <w:sz w:val="22"/>
                <w:szCs w:val="22"/>
              </w:rPr>
              <w:t xml:space="preserve"> of harm</w:t>
            </w:r>
            <w:r>
              <w:rPr>
                <w:rFonts w:ascii="Arial" w:hAnsi="Arial" w:cs="Arial"/>
                <w:sz w:val="22"/>
                <w:szCs w:val="22"/>
              </w:rPr>
              <w:t>, PPE is the last line of defence</w:t>
            </w:r>
            <w:r w:rsidR="00C352EA">
              <w:rPr>
                <w:rFonts w:ascii="Arial" w:hAnsi="Arial" w:cs="Arial"/>
                <w:sz w:val="22"/>
                <w:szCs w:val="22"/>
              </w:rPr>
              <w:t xml:space="preserve"> before harm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675120540"/>
          </w:p>
        </w:tc>
        <w:permStart w:id="1678598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859896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C352E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653937332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653937332"/>
          </w:p>
        </w:tc>
        <w:permStart w:id="1130785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078549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647A" w:rsidRPr="00441559" w:rsidRDefault="0034647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34647A" w:rsidRPr="00441559" w:rsidRDefault="0034647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647A" w:rsidRPr="00441559" w:rsidRDefault="0034647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34647A" w:rsidRPr="00441559" w:rsidRDefault="0034647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647A" w:rsidRPr="00441559" w:rsidRDefault="0034647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34647A" w:rsidRPr="00441559" w:rsidRDefault="0034647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647A" w:rsidRPr="00441559" w:rsidRDefault="0034647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34647A" w:rsidRPr="00441559" w:rsidRDefault="0034647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647A" w:rsidRPr="00441559" w:rsidRDefault="0034647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34647A" w:rsidRPr="00441559" w:rsidRDefault="0034647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4647A" w:rsidRPr="00441559" w:rsidRDefault="0034647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34647A" w:rsidRPr="00441559" w:rsidRDefault="0034647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0793860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938602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37247532" w:edGrp="everyone"/>
            <w:r>
              <w:rPr>
                <w:rFonts w:ascii="Arial" w:hAnsi="Arial" w:cs="Arial"/>
                <w:sz w:val="22"/>
              </w:rPr>
              <w:t>D</w:t>
            </w:r>
            <w:permEnd w:id="93724753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92407289" w:edGrp="everyone"/>
            <w:r>
              <w:rPr>
                <w:rFonts w:ascii="Arial" w:hAnsi="Arial" w:cs="Arial"/>
                <w:sz w:val="22"/>
              </w:rPr>
              <w:t>A</w:t>
            </w:r>
            <w:permEnd w:id="5924072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22332633" w:edGrp="everyone"/>
            <w:r>
              <w:rPr>
                <w:rFonts w:ascii="Arial" w:hAnsi="Arial" w:cs="Arial"/>
                <w:sz w:val="22"/>
              </w:rPr>
              <w:t>F</w:t>
            </w:r>
            <w:permEnd w:id="21223326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00557400" w:edGrp="everyone"/>
            <w:r>
              <w:rPr>
                <w:rFonts w:ascii="Arial" w:hAnsi="Arial" w:cs="Arial"/>
                <w:sz w:val="22"/>
              </w:rPr>
              <w:t>B</w:t>
            </w:r>
            <w:permEnd w:id="10005574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35095229" w:edGrp="everyone"/>
            <w:r>
              <w:rPr>
                <w:rFonts w:ascii="Arial" w:hAnsi="Arial" w:cs="Arial"/>
                <w:sz w:val="22"/>
              </w:rPr>
              <w:t>E</w:t>
            </w:r>
            <w:permEnd w:id="20350952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40629149" w:edGrp="everyone"/>
            <w:r>
              <w:rPr>
                <w:rFonts w:ascii="Arial" w:hAnsi="Arial" w:cs="Arial"/>
                <w:sz w:val="22"/>
              </w:rPr>
              <w:t>C</w:t>
            </w:r>
            <w:permEnd w:id="144062914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352E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55751296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155751296"/>
          </w:p>
        </w:tc>
        <w:permStart w:id="1742681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268145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44384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438445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9636203" w:edGrp="everyone"/>
            <w:r w:rsidRPr="00C352EA">
              <w:rPr>
                <w:rFonts w:ascii="Arial" w:hAnsi="Arial" w:cs="Arial"/>
                <w:sz w:val="22"/>
              </w:rPr>
              <w:t>Remove people from immediate danger</w:t>
            </w:r>
            <w:permEnd w:id="8596362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1355069" w:edGrp="everyone"/>
            <w:r w:rsidRPr="00C352EA">
              <w:rPr>
                <w:rFonts w:ascii="Arial" w:hAnsi="Arial" w:cs="Arial"/>
                <w:sz w:val="22"/>
              </w:rPr>
              <w:t>Alert people of emergency</w:t>
            </w:r>
            <w:permEnd w:id="1731355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47351870" w:edGrp="everyone"/>
            <w:r w:rsidRPr="00C352EA">
              <w:rPr>
                <w:rFonts w:ascii="Arial" w:hAnsi="Arial" w:cs="Arial"/>
                <w:sz w:val="22"/>
              </w:rPr>
              <w:t>Confine fire and smoke</w:t>
            </w:r>
            <w:permEnd w:id="347351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352E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7781859" w:edGrp="everyone"/>
            <w:r w:rsidRPr="00C352EA">
              <w:rPr>
                <w:rFonts w:ascii="Arial" w:hAnsi="Arial" w:cs="Arial"/>
                <w:sz w:val="22"/>
              </w:rPr>
              <w:t>Evacuate to the assembly area</w:t>
            </w:r>
            <w:permEnd w:id="9377818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65240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5240240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59392277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939227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7987075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352E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7987075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6042452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352E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6042452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284820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352E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2848208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55437983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352E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543798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647A" w:rsidRPr="00DE05E2" w:rsidRDefault="0034647A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34647A" w:rsidRPr="00D94A32" w:rsidRDefault="0034647A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34647A" w:rsidRPr="00D94A32" w:rsidRDefault="0034647A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34647A" w:rsidRPr="00D94A32" w:rsidRDefault="0034647A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34647A" w:rsidRPr="00DE05E2" w:rsidRDefault="0034647A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34647A" w:rsidRPr="00D94A32" w:rsidRDefault="0034647A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34647A" w:rsidRPr="00D94A32" w:rsidRDefault="0034647A" w:rsidP="00DC153B">
                      <w:pPr>
                        <w:rPr>
                          <w:sz w:val="22"/>
                        </w:rPr>
                      </w:pPr>
                    </w:p>
                    <w:p w:rsidR="0034647A" w:rsidRPr="00D94A32" w:rsidRDefault="0034647A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C352E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25419824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525419824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C352E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8115176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118115176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C352EA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6039490" w:edGrp="everyone"/>
            <w:r w:rsidRPr="00C352EA">
              <w:rPr>
                <w:rFonts w:ascii="Arial" w:hAnsi="Arial" w:cs="Arial"/>
                <w:sz w:val="22"/>
                <w:szCs w:val="22"/>
              </w:rPr>
              <w:t>at 54 Standish Street, Salisbury</w:t>
            </w:r>
            <w:permEnd w:id="876039490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C352EA" w:rsidRPr="00832254" w:rsidRDefault="00832254" w:rsidP="00832254">
            <w:pPr>
              <w:pStyle w:val="ListParagraph"/>
              <w:numPr>
                <w:ilvl w:val="0"/>
                <w:numId w:val="48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0371070" w:edGrp="everyone"/>
            <w:r>
              <w:rPr>
                <w:rFonts w:ascii="Arial" w:hAnsi="Arial" w:cs="Arial"/>
                <w:sz w:val="22"/>
                <w:szCs w:val="22"/>
              </w:rPr>
              <w:t>Truck reversed into and punctured a diesel drum that was stored on site spilling its contents onto the carpark</w:t>
            </w:r>
          </w:p>
          <w:permEnd w:id="80371070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1295805" w:edGrp="everyone"/>
                <w:r w:rsidR="0083225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permEnd w:id="261295805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9448831" w:edGrp="everyone"/>
                <w:r w:rsidR="0083225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5944883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6703160" w:edGrp="everyone"/>
                <w:r w:rsidR="0083225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0670316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0315052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40315052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C352EA" w:rsidRDefault="00C352EA" w:rsidP="00C352E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89808883" w:edGrp="everyone"/>
            <w:r>
              <w:rPr>
                <w:rFonts w:ascii="Arial" w:hAnsi="Arial" w:cs="Arial"/>
                <w:sz w:val="22"/>
                <w:szCs w:val="22"/>
              </w:rPr>
              <w:t>-Diesel stored in area without appropriate bunding.</w:t>
            </w:r>
          </w:p>
          <w:p w:rsidR="00C352EA" w:rsidRDefault="00C352EA" w:rsidP="00C352E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832254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pill kits on site in the event of the spills.</w:t>
            </w:r>
          </w:p>
          <w:p w:rsidR="00C352EA" w:rsidRDefault="00C352EA" w:rsidP="00C352E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832254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potter when reversing truck.</w:t>
            </w:r>
          </w:p>
          <w:p w:rsidR="00DC153B" w:rsidRDefault="00C352EA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-Hard barriers in place</w:t>
            </w:r>
          </w:p>
          <w:p w:rsidR="00DC153B" w:rsidRPr="00657280" w:rsidRDefault="00832254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-SDS on site</w:t>
            </w:r>
            <w:permEnd w:id="889808883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83225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7970616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105797061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12899190" w:edGrp="everyone"/>
                <w:r w:rsidR="0083225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41289919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303572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3303572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8F189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9616074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9616074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4278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427825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3225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3290515" w:edGrp="everyone"/>
            <w:r>
              <w:rPr>
                <w:rFonts w:ascii="Arial" w:hAnsi="Arial" w:cs="Arial"/>
                <w:sz w:val="22"/>
                <w:szCs w:val="22"/>
              </w:rPr>
              <w:t>PCBU, Superviso, Health and Safety representative</w:t>
            </w:r>
            <w:permEnd w:id="143290515"/>
          </w:p>
        </w:tc>
        <w:permStart w:id="2060061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06162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3225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3575171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203575171"/>
          </w:p>
        </w:tc>
        <w:permStart w:id="402924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292468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3225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074730803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 safety data</w:t>
            </w:r>
            <w:permEnd w:id="1074730803"/>
          </w:p>
        </w:tc>
        <w:permStart w:id="428557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8557390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89B" w:rsidRDefault="008F189B" w:rsidP="00A67754">
      <w:r>
        <w:separator/>
      </w:r>
    </w:p>
  </w:endnote>
  <w:endnote w:type="continuationSeparator" w:id="0">
    <w:p w:rsidR="008F189B" w:rsidRDefault="008F189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47A" w:rsidRPr="00830749" w:rsidRDefault="0034647A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4647A" w:rsidRDefault="0034647A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E36F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47A" w:rsidRPr="00830749" w:rsidRDefault="0034647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4647A" w:rsidRPr="00830749" w:rsidRDefault="0034647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E36F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89B" w:rsidRDefault="008F189B" w:rsidP="00A67754">
      <w:r>
        <w:separator/>
      </w:r>
    </w:p>
  </w:footnote>
  <w:footnote w:type="continuationSeparator" w:id="0">
    <w:p w:rsidR="008F189B" w:rsidRDefault="008F189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47A" w:rsidRDefault="0034647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4647A" w:rsidRPr="00830749" w:rsidRDefault="0034647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47A" w:rsidRDefault="0034647A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4647A" w:rsidRPr="00830749" w:rsidRDefault="0034647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665BD"/>
    <w:multiLevelType w:val="hybridMultilevel"/>
    <w:tmpl w:val="77685B9C"/>
    <w:lvl w:ilvl="0" w:tplc="18E08F9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3"/>
  </w:num>
  <w:num w:numId="5">
    <w:abstractNumId w:val="7"/>
  </w:num>
  <w:num w:numId="6">
    <w:abstractNumId w:val="20"/>
  </w:num>
  <w:num w:numId="7">
    <w:abstractNumId w:val="27"/>
  </w:num>
  <w:num w:numId="8">
    <w:abstractNumId w:val="16"/>
  </w:num>
  <w:num w:numId="9">
    <w:abstractNumId w:val="18"/>
  </w:num>
  <w:num w:numId="10">
    <w:abstractNumId w:val="26"/>
  </w:num>
  <w:num w:numId="11">
    <w:abstractNumId w:val="25"/>
  </w:num>
  <w:num w:numId="12">
    <w:abstractNumId w:val="41"/>
  </w:num>
  <w:num w:numId="13">
    <w:abstractNumId w:val="14"/>
  </w:num>
  <w:num w:numId="14">
    <w:abstractNumId w:val="3"/>
  </w:num>
  <w:num w:numId="15">
    <w:abstractNumId w:val="23"/>
  </w:num>
  <w:num w:numId="16">
    <w:abstractNumId w:val="19"/>
  </w:num>
  <w:num w:numId="17">
    <w:abstractNumId w:val="11"/>
  </w:num>
  <w:num w:numId="18">
    <w:abstractNumId w:val="46"/>
  </w:num>
  <w:num w:numId="19">
    <w:abstractNumId w:val="2"/>
  </w:num>
  <w:num w:numId="20">
    <w:abstractNumId w:val="0"/>
  </w:num>
  <w:num w:numId="21">
    <w:abstractNumId w:val="12"/>
  </w:num>
  <w:num w:numId="22">
    <w:abstractNumId w:val="8"/>
  </w:num>
  <w:num w:numId="23">
    <w:abstractNumId w:val="28"/>
  </w:num>
  <w:num w:numId="24">
    <w:abstractNumId w:val="13"/>
  </w:num>
  <w:num w:numId="25">
    <w:abstractNumId w:val="22"/>
  </w:num>
  <w:num w:numId="26">
    <w:abstractNumId w:val="30"/>
  </w:num>
  <w:num w:numId="27">
    <w:abstractNumId w:val="6"/>
  </w:num>
  <w:num w:numId="28">
    <w:abstractNumId w:val="38"/>
  </w:num>
  <w:num w:numId="29">
    <w:abstractNumId w:val="34"/>
  </w:num>
  <w:num w:numId="30">
    <w:abstractNumId w:val="29"/>
  </w:num>
  <w:num w:numId="31">
    <w:abstractNumId w:val="40"/>
  </w:num>
  <w:num w:numId="32">
    <w:abstractNumId w:val="47"/>
  </w:num>
  <w:num w:numId="33">
    <w:abstractNumId w:val="44"/>
  </w:num>
  <w:num w:numId="34">
    <w:abstractNumId w:val="1"/>
  </w:num>
  <w:num w:numId="35">
    <w:abstractNumId w:val="45"/>
  </w:num>
  <w:num w:numId="36">
    <w:abstractNumId w:val="31"/>
  </w:num>
  <w:num w:numId="37">
    <w:abstractNumId w:val="37"/>
  </w:num>
  <w:num w:numId="38">
    <w:abstractNumId w:val="36"/>
  </w:num>
  <w:num w:numId="39">
    <w:abstractNumId w:val="21"/>
  </w:num>
  <w:num w:numId="40">
    <w:abstractNumId w:val="35"/>
  </w:num>
  <w:num w:numId="41">
    <w:abstractNumId w:val="15"/>
  </w:num>
  <w:num w:numId="42">
    <w:abstractNumId w:val="32"/>
  </w:num>
  <w:num w:numId="43">
    <w:abstractNumId w:val="24"/>
  </w:num>
  <w:num w:numId="44">
    <w:abstractNumId w:val="43"/>
  </w:num>
  <w:num w:numId="45">
    <w:abstractNumId w:val="42"/>
  </w:num>
  <w:num w:numId="46">
    <w:abstractNumId w:val="39"/>
  </w:num>
  <w:num w:numId="47">
    <w:abstractNumId w:val="5"/>
  </w:num>
  <w:num w:numId="48">
    <w:abstractNumId w:val="1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4791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E36FB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647A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103F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2254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95BA3"/>
    <w:rsid w:val="008A082C"/>
    <w:rsid w:val="008A257C"/>
    <w:rsid w:val="008A3A99"/>
    <w:rsid w:val="008B39C9"/>
    <w:rsid w:val="008C48F6"/>
    <w:rsid w:val="008D53C6"/>
    <w:rsid w:val="008F0BA8"/>
    <w:rsid w:val="008F189B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0E03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52EA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E5A28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5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9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10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BD0E49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0134C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4923EDC-F443-414A-81F3-49D21EBD7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11</Pages>
  <Words>1173</Words>
  <Characters>6692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Ante Begic</cp:lastModifiedBy>
  <cp:revision>2</cp:revision>
  <cp:lastPrinted>2014-09-18T04:01:00Z</cp:lastPrinted>
  <dcterms:created xsi:type="dcterms:W3CDTF">2018-11-20T01:35:00Z</dcterms:created>
  <dcterms:modified xsi:type="dcterms:W3CDTF">2018-11-20T01:35:00Z</dcterms:modified>
  <cp:contentStatus>v1-0_29/09/2017</cp:contentStatus>
</cp:coreProperties>
</file>