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Ref396827952"/>
    <w:bookmarkStart w:id="1" w:name="_Ref530488637"/>
    <w:p w14:paraId="340D3E0C" w14:textId="77777777" w:rsidR="00DD61C5" w:rsidRPr="00F849B0" w:rsidRDefault="004E0867" w:rsidP="00DD61C5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7FA1B7D05AB5468C99A58E3B77E56EB1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DD61C5" w:rsidRPr="00F849B0">
            <w:rPr>
              <w:szCs w:val="32"/>
            </w:rPr>
            <w:t>CPCCBC4005A</w:t>
          </w:r>
        </w:sdtContent>
      </w:sdt>
      <w:r w:rsidR="00DD61C5" w:rsidRPr="00F849B0">
        <w:rPr>
          <w:szCs w:val="32"/>
        </w:rPr>
        <w:t xml:space="preserve"> </w:t>
      </w:r>
    </w:p>
    <w:p w14:paraId="7B1215A4" w14:textId="77777777" w:rsidR="00DD61C5" w:rsidRPr="00F849B0" w:rsidRDefault="004E0867" w:rsidP="00DD61C5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9D6976AB1CAA4A63913D073D105FCD97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DD61C5" w:rsidRPr="00F849B0">
            <w:rPr>
              <w:szCs w:val="32"/>
            </w:rPr>
            <w:t>Produce labour and material schedules for ordering</w:t>
          </w:r>
        </w:sdtContent>
      </w:sdt>
    </w:p>
    <w:p w14:paraId="7FD5391F" w14:textId="77777777" w:rsidR="00DD61C5" w:rsidRPr="00F849B0" w:rsidRDefault="00DD61C5" w:rsidP="00DD61C5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31FD66E7" w14:textId="77777777" w:rsidR="00DD61C5" w:rsidRPr="00F849B0" w:rsidRDefault="00DD61C5" w:rsidP="00DD61C5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DD61C5" w:rsidRPr="00F849B0" w14:paraId="26EA4C4D" w14:textId="77777777" w:rsidTr="00446626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61618382" w14:textId="77777777" w:rsidR="00DD61C5" w:rsidRPr="00F849B0" w:rsidRDefault="00DD61C5" w:rsidP="00446626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F849B0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14:paraId="74FEF906" w14:textId="77777777" w:rsidR="00DD61C5" w:rsidRPr="00F849B0" w:rsidRDefault="00DD61C5" w:rsidP="00446626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14:paraId="74A46379" w14:textId="77777777" w:rsidR="00DD61C5" w:rsidRPr="00F849B0" w:rsidRDefault="00DD61C5" w:rsidP="00DD61C5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14:paraId="61890261" w14:textId="77777777" w:rsidR="00DD61C5" w:rsidRPr="00F849B0" w:rsidRDefault="00DD61C5" w:rsidP="00DD61C5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F849B0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14:paraId="602D32F4" w14:textId="77777777" w:rsidR="00DD61C5" w:rsidRPr="00F849B0" w:rsidRDefault="00DD61C5" w:rsidP="00DD61C5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14:paraId="4108B42D" w14:textId="77777777" w:rsidR="00DD61C5" w:rsidRPr="00F849B0" w:rsidRDefault="00DD61C5" w:rsidP="00DD61C5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14:paraId="05F4EDA8" w14:textId="77777777" w:rsidR="00DD61C5" w:rsidRPr="00F849B0" w:rsidRDefault="00DD61C5" w:rsidP="00DD61C5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14:paraId="204DE833" w14:textId="77777777" w:rsidR="00DD61C5" w:rsidRPr="00F849B0" w:rsidRDefault="00DD61C5" w:rsidP="00DD61C5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14:paraId="67D1BFC5" w14:textId="77777777" w:rsidR="00DD61C5" w:rsidRPr="00F849B0" w:rsidRDefault="00DD61C5" w:rsidP="00DD61C5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14:paraId="74B6E133" w14:textId="77777777" w:rsidR="00DD61C5" w:rsidRPr="00F849B0" w:rsidRDefault="00DD61C5" w:rsidP="00DD61C5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14:paraId="057DF9AC" w14:textId="77777777"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p w14:paraId="4CDFEAD7" w14:textId="77777777"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D61C5" w:rsidRPr="00F849B0" w14:paraId="1099DB42" w14:textId="77777777" w:rsidTr="0044662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45410C27" w14:textId="77777777" w:rsidR="00DD61C5" w:rsidRPr="00F849B0" w:rsidRDefault="00DD61C5" w:rsidP="0044662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6B7C0A09" w14:textId="0C513FFD" w:rsidR="00DD61C5" w:rsidRPr="00F849B0" w:rsidRDefault="00223E51" w:rsidP="0044662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304512905" w:edGrp="everyone"/>
            <w:r>
              <w:rPr>
                <w:rFonts w:ascii="Arial" w:hAnsi="Arial" w:cs="Arial"/>
                <w:sz w:val="22"/>
                <w:szCs w:val="22"/>
              </w:rPr>
              <w:t>Frank Feng</w:t>
            </w:r>
            <w:permEnd w:id="304512905"/>
          </w:p>
        </w:tc>
      </w:tr>
      <w:tr w:rsidR="00DD61C5" w:rsidRPr="00F849B0" w14:paraId="06FADB05" w14:textId="77777777" w:rsidTr="0044662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797D1A50" w14:textId="77777777" w:rsidR="00DD61C5" w:rsidRPr="00F849B0" w:rsidRDefault="00DD61C5" w:rsidP="0044662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14:paraId="4F6756C3" w14:textId="77777777" w:rsidR="00DD61C5" w:rsidRPr="00F849B0" w:rsidRDefault="00DD61C5" w:rsidP="0044662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4A785FAA" w14:textId="77777777" w:rsidR="00DD61C5" w:rsidRPr="00F849B0" w:rsidRDefault="00DD61C5" w:rsidP="0044662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D61C5" w:rsidRPr="00F849B0" w14:paraId="3F6C708D" w14:textId="77777777" w:rsidTr="0044662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60B1159F" w14:textId="77777777" w:rsidR="00DD61C5" w:rsidRPr="00F849B0" w:rsidRDefault="00DD61C5" w:rsidP="0044662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1637751661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0497678E" w14:textId="776D7230" w:rsidR="00DD61C5" w:rsidRPr="00F849B0" w:rsidRDefault="00223E51" w:rsidP="00446626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02AD466C" wp14:editId="5D862FFD">
                      <wp:extent cx="862527" cy="390525"/>
                      <wp:effectExtent l="0" t="0" r="0" b="0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871015" cy="39436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637751661" w:displacedByCustomXml="prev"/>
      </w:tr>
    </w:tbl>
    <w:p w14:paraId="3E26B361" w14:textId="77777777"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p w14:paraId="6DBC6820" w14:textId="77777777"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D61C5" w:rsidRPr="00F849B0" w14:paraId="3676C8CB" w14:textId="77777777" w:rsidTr="0044662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6FF3964C" w14:textId="77777777" w:rsidR="00DD61C5" w:rsidRPr="00F849B0" w:rsidRDefault="00DD61C5" w:rsidP="0044662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6ED9D96B" w14:textId="19972678" w:rsidR="00DD61C5" w:rsidRPr="00F849B0" w:rsidRDefault="00223E51" w:rsidP="0044662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137204975" w:edGrp="everyone"/>
            <w:r>
              <w:rPr>
                <w:rFonts w:ascii="Arial" w:hAnsi="Arial" w:cs="Arial"/>
                <w:sz w:val="22"/>
                <w:szCs w:val="22"/>
              </w:rPr>
              <w:t xml:space="preserve">Brett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Stoward</w:t>
            </w:r>
            <w:permEnd w:id="1137204975"/>
            <w:proofErr w:type="spellEnd"/>
          </w:p>
        </w:tc>
      </w:tr>
      <w:tr w:rsidR="00DD61C5" w:rsidRPr="00F849B0" w14:paraId="2776A49F" w14:textId="77777777" w:rsidTr="0044662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0601F562" w14:textId="77777777" w:rsidR="00DD61C5" w:rsidRPr="00F849B0" w:rsidRDefault="00DD61C5" w:rsidP="0044662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14:paraId="142F57B8" w14:textId="77777777" w:rsidR="00DD61C5" w:rsidRPr="00F849B0" w:rsidRDefault="00DD61C5" w:rsidP="0044662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7744DA46" w14:textId="77777777" w:rsidR="00DD61C5" w:rsidRPr="00F849B0" w:rsidRDefault="00DD61C5" w:rsidP="0044662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D61C5" w:rsidRPr="00F849B0" w14:paraId="4A692BF5" w14:textId="77777777" w:rsidTr="0044662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0D961E8A" w14:textId="77777777" w:rsidR="00DD61C5" w:rsidRPr="00F849B0" w:rsidRDefault="00DD61C5" w:rsidP="0044662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EndPr/>
          <w:sdtContent>
            <w:permStart w:id="1339716127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531E3F24" w14:textId="77777777" w:rsidR="00DD61C5" w:rsidRPr="00F849B0" w:rsidRDefault="00DD61C5" w:rsidP="00446626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F849B0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50C5BD18" wp14:editId="4CF42766">
                      <wp:extent cx="3933825" cy="409575"/>
                      <wp:effectExtent l="0" t="0" r="9525" b="9525"/>
                      <wp:docPr id="1025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1339716127" w:displacedByCustomXml="next"/>
          </w:sdtContent>
        </w:sdt>
      </w:tr>
    </w:tbl>
    <w:p w14:paraId="3FC834B7" w14:textId="77777777"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p w14:paraId="7E9B1ABB" w14:textId="77777777"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D61C5" w:rsidRPr="00F849B0" w14:paraId="13DFB4C5" w14:textId="77777777" w:rsidTr="0044662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1F5D785D" w14:textId="77777777" w:rsidR="00DD61C5" w:rsidRPr="00F849B0" w:rsidRDefault="00DD61C5" w:rsidP="0044662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362685592" w:edGrp="everyone" w:colFirst="1" w:colLast="1"/>
            <w:r w:rsidRPr="00F849B0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A236591DB9B843BAAC7C2E3303C0ACF0"/>
            </w:placeholder>
            <w:date w:fullDate="2019-09-17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5FDF4826" w14:textId="2C091827" w:rsidR="00DD61C5" w:rsidRPr="00F849B0" w:rsidRDefault="00223E51" w:rsidP="00446626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17/09/2019</w:t>
                </w:r>
              </w:p>
            </w:tc>
          </w:sdtContent>
        </w:sdt>
      </w:tr>
      <w:permEnd w:id="362685592"/>
    </w:tbl>
    <w:p w14:paraId="0826B0AD" w14:textId="77777777"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p w14:paraId="4F549EC9" w14:textId="77777777"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p w14:paraId="7C5C58DC" w14:textId="77777777"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DD61C5" w:rsidRPr="00F849B0" w14:paraId="05B4AA72" w14:textId="77777777" w:rsidTr="00446626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14:paraId="7DC9F9F0" w14:textId="77777777" w:rsidR="00DD61C5" w:rsidRPr="00F849B0" w:rsidRDefault="00DD61C5" w:rsidP="00446626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14:paraId="48865C81" w14:textId="77777777" w:rsidR="00DD61C5" w:rsidRPr="00F849B0" w:rsidRDefault="00DD61C5" w:rsidP="00446626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14:paraId="6597A57D" w14:textId="77777777" w:rsidR="00DD61C5" w:rsidRPr="00F849B0" w:rsidRDefault="00DD61C5" w:rsidP="00446626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DD61C5" w:rsidRPr="00F849B0" w14:paraId="50837A11" w14:textId="77777777" w:rsidTr="00446626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14:paraId="7EFB7874" w14:textId="77777777" w:rsidR="00DD61C5" w:rsidRPr="00F849B0" w:rsidRDefault="00DD61C5" w:rsidP="0044662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30</w:t>
            </w:r>
          </w:p>
        </w:tc>
        <w:tc>
          <w:tcPr>
            <w:tcW w:w="2559" w:type="dxa"/>
            <w:vMerge w:val="restart"/>
            <w:vAlign w:val="center"/>
          </w:tcPr>
          <w:p w14:paraId="1048FE51" w14:textId="77777777" w:rsidR="00DD61C5" w:rsidRPr="00F849B0" w:rsidRDefault="00DD61C5" w:rsidP="0044662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902120202" w:edGrp="everyone"/>
            <w:permEnd w:id="1902120202"/>
          </w:p>
        </w:tc>
        <w:tc>
          <w:tcPr>
            <w:tcW w:w="1272" w:type="dxa"/>
            <w:vAlign w:val="center"/>
          </w:tcPr>
          <w:p w14:paraId="5B512CC9" w14:textId="77777777" w:rsidR="00DD61C5" w:rsidRPr="00F849B0" w:rsidRDefault="00DD61C5" w:rsidP="0044662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14:paraId="5430002C" w14:textId="77777777" w:rsidR="00DD61C5" w:rsidRPr="00F849B0" w:rsidRDefault="00DD61C5" w:rsidP="0044662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DD61C5" w:rsidRPr="00F849B0" w14:paraId="7AFE090D" w14:textId="77777777" w:rsidTr="00446626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14:paraId="5EEEAF19" w14:textId="77777777" w:rsidR="00DD61C5" w:rsidRPr="00F849B0" w:rsidRDefault="00DD61C5" w:rsidP="0044662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14:paraId="05C03285" w14:textId="77777777" w:rsidR="00DD61C5" w:rsidRPr="00F849B0" w:rsidRDefault="00DD61C5" w:rsidP="0044662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11753661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2" w:type="dxa"/>
              </w:tcPr>
              <w:p w14:paraId="395EC307" w14:textId="77777777" w:rsidR="00DD61C5" w:rsidRPr="00F849B0" w:rsidRDefault="00DD61C5" w:rsidP="00446626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7536619" w:displacedByCustomXml="prev"/>
        <w:permStart w:id="183949354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3" w:type="dxa"/>
              </w:tcPr>
              <w:p w14:paraId="036CAB8E" w14:textId="77777777" w:rsidR="00DD61C5" w:rsidRPr="00F849B0" w:rsidRDefault="00DD61C5" w:rsidP="00446626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39493540" w:displacedByCustomXml="prev"/>
        <w:bookmarkStart w:id="2" w:name="_GoBack"/>
        <w:bookmarkEnd w:id="2"/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D61C5" w:rsidRPr="00F849B0" w14:paraId="7A14EE54" w14:textId="77777777" w:rsidTr="00446626">
        <w:tc>
          <w:tcPr>
            <w:tcW w:w="9016" w:type="dxa"/>
            <w:shd w:val="clear" w:color="auto" w:fill="D9D9D9" w:themeFill="background1" w:themeFillShade="D9"/>
          </w:tcPr>
          <w:p w14:paraId="7EAE26D6" w14:textId="77777777" w:rsidR="00DD61C5" w:rsidRPr="00F849B0" w:rsidRDefault="00DD61C5" w:rsidP="00446626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F849B0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DD61C5" w:rsidRPr="00F849B0" w14:paraId="1DEE56D6" w14:textId="77777777" w:rsidTr="00446626">
        <w:trPr>
          <w:trHeight w:val="13602"/>
        </w:trPr>
        <w:tc>
          <w:tcPr>
            <w:tcW w:w="9016" w:type="dxa"/>
          </w:tcPr>
          <w:p w14:paraId="1007FFD5" w14:textId="77777777" w:rsidR="00DD61C5" w:rsidRPr="00F849B0" w:rsidRDefault="00DD61C5" w:rsidP="00446626">
            <w:pPr>
              <w:rPr>
                <w:rFonts w:ascii="Arial" w:hAnsi="Arial" w:cs="Arial"/>
                <w:szCs w:val="24"/>
              </w:rPr>
            </w:pPr>
            <w:permStart w:id="1743867244" w:edGrp="everyone"/>
            <w:permEnd w:id="1743867244"/>
          </w:p>
        </w:tc>
      </w:tr>
    </w:tbl>
    <w:bookmarkEnd w:id="0"/>
    <w:p w14:paraId="5B861C05" w14:textId="77777777" w:rsidR="00334357" w:rsidRPr="00F849B0" w:rsidRDefault="00334357" w:rsidP="00334357">
      <w:pPr>
        <w:pStyle w:val="11CSTCPLQuestionBullet"/>
        <w:numPr>
          <w:ilvl w:val="0"/>
          <w:numId w:val="13"/>
        </w:numPr>
        <w:ind w:left="709" w:hanging="709"/>
      </w:pPr>
      <w:r w:rsidRPr="00F849B0">
        <w:lastRenderedPageBreak/>
        <w:t>Which of the following contractual requirements will influence orders and labour and material schedules? Tick all that apply.</w:t>
      </w:r>
      <w:bookmarkEnd w:id="1"/>
    </w:p>
    <w:p w14:paraId="42EDC235" w14:textId="77777777" w:rsidR="00334357" w:rsidRPr="00F849B0" w:rsidRDefault="00334357" w:rsidP="00334357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334357" w:rsidRPr="00F849B0" w14:paraId="6E734BD6" w14:textId="77777777" w:rsidTr="007A1D58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64055A7" w14:textId="77777777" w:rsidR="00334357" w:rsidRPr="00F849B0" w:rsidRDefault="00334357" w:rsidP="007A1D58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D22BECF" w14:textId="77777777" w:rsidR="00334357" w:rsidRPr="00F849B0" w:rsidRDefault="00334357" w:rsidP="007A1D58">
            <w:pPr>
              <w:keepNext/>
              <w:ind w:left="993" w:hanging="993"/>
              <w:jc w:val="center"/>
            </w:pPr>
            <w:r w:rsidRPr="00F849B0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18FEEE8F" w14:textId="77777777" w:rsidR="00334357" w:rsidRPr="00F849B0" w:rsidRDefault="00334357" w:rsidP="007A1D58">
            <w:pPr>
              <w:keepNext/>
              <w:ind w:left="993" w:hanging="993"/>
              <w:jc w:val="center"/>
            </w:pPr>
            <w:r w:rsidRPr="00F849B0">
              <w:t>Possible Answers</w:t>
            </w:r>
          </w:p>
        </w:tc>
        <w:permStart w:id="133064750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78735449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071291E2" w14:textId="77777777" w:rsidR="00334357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30647502" w:displacedByCustomXml="prev"/>
      </w:tr>
      <w:tr w:rsidR="002C29E1" w:rsidRPr="00F849B0" w14:paraId="6E9FE667" w14:textId="77777777" w:rsidTr="007A1D58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8314E8C" w14:textId="77777777" w:rsidR="002C29E1" w:rsidRPr="00F849B0" w:rsidRDefault="002C29E1" w:rsidP="002C29E1">
            <w:pPr>
              <w:ind w:left="993" w:hanging="993"/>
              <w:jc w:val="center"/>
            </w:pPr>
          </w:p>
        </w:tc>
        <w:permStart w:id="94935823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91963712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9F29CC" w14:textId="77777777" w:rsidR="002C29E1" w:rsidRPr="00F849B0" w:rsidRDefault="004C037E" w:rsidP="002C29E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949358236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3136840" w14:textId="77777777" w:rsidR="002C29E1" w:rsidRPr="00F849B0" w:rsidRDefault="002C29E1" w:rsidP="002C29E1">
            <w:pPr>
              <w:jc w:val="center"/>
            </w:pPr>
            <w:r w:rsidRPr="00F849B0">
              <w:t>Commencement date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A9343E1" w14:textId="77777777" w:rsidR="002C29E1" w:rsidRPr="00F849B0" w:rsidRDefault="002C29E1" w:rsidP="002C29E1">
            <w:pPr>
              <w:ind w:left="993" w:hanging="993"/>
            </w:pPr>
          </w:p>
        </w:tc>
      </w:tr>
      <w:tr w:rsidR="002C29E1" w:rsidRPr="00F849B0" w14:paraId="2E81B1F0" w14:textId="77777777" w:rsidTr="007A1D58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756EB31" w14:textId="77777777" w:rsidR="002C29E1" w:rsidRPr="00F849B0" w:rsidRDefault="002C29E1" w:rsidP="002C29E1">
            <w:pPr>
              <w:ind w:left="993" w:hanging="993"/>
              <w:jc w:val="center"/>
            </w:pPr>
          </w:p>
        </w:tc>
        <w:permStart w:id="141683665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86602227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C896E53" w14:textId="77777777" w:rsidR="002C29E1" w:rsidRPr="00F849B0" w:rsidRDefault="004C037E" w:rsidP="002C29E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41683665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5A307C" w14:textId="77777777" w:rsidR="002C29E1" w:rsidRPr="00F849B0" w:rsidRDefault="002C29E1" w:rsidP="002C29E1">
            <w:pPr>
              <w:jc w:val="center"/>
            </w:pPr>
            <w:r w:rsidRPr="00F849B0">
              <w:t>Completion date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202BFB8" w14:textId="77777777" w:rsidR="002C29E1" w:rsidRPr="00F849B0" w:rsidRDefault="002C29E1" w:rsidP="002C29E1">
            <w:pPr>
              <w:ind w:left="993" w:hanging="993"/>
            </w:pPr>
          </w:p>
        </w:tc>
      </w:tr>
      <w:tr w:rsidR="002C29E1" w:rsidRPr="00F849B0" w14:paraId="1169FC50" w14:textId="77777777" w:rsidTr="007A1D58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0941197" w14:textId="77777777" w:rsidR="002C29E1" w:rsidRPr="00F849B0" w:rsidRDefault="002C29E1" w:rsidP="002C29E1">
            <w:pPr>
              <w:ind w:left="993" w:hanging="993"/>
              <w:jc w:val="center"/>
            </w:pPr>
          </w:p>
        </w:tc>
        <w:permStart w:id="76573142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56784187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B7399B0" w14:textId="77777777" w:rsidR="002C29E1" w:rsidRPr="00F849B0" w:rsidRDefault="004C037E" w:rsidP="002C29E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76573142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DBA184" w14:textId="77777777" w:rsidR="002C29E1" w:rsidRPr="00F849B0" w:rsidRDefault="002C29E1" w:rsidP="002C29E1">
            <w:pPr>
              <w:jc w:val="center"/>
            </w:pPr>
            <w:r w:rsidRPr="00F849B0">
              <w:t>Contract price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0D04814" w14:textId="77777777" w:rsidR="002C29E1" w:rsidRPr="00F849B0" w:rsidRDefault="002C29E1" w:rsidP="002C29E1">
            <w:pPr>
              <w:ind w:left="993" w:hanging="993"/>
            </w:pPr>
          </w:p>
        </w:tc>
      </w:tr>
    </w:tbl>
    <w:p w14:paraId="2A0142C2" w14:textId="77777777" w:rsidR="00334357" w:rsidRPr="00F849B0" w:rsidRDefault="00334357" w:rsidP="00334357">
      <w:pPr>
        <w:ind w:left="567" w:hanging="567"/>
        <w:rPr>
          <w:rFonts w:ascii="Arial" w:hAnsi="Arial" w:cs="Arial"/>
          <w:sz w:val="22"/>
          <w:szCs w:val="22"/>
        </w:rPr>
      </w:pPr>
    </w:p>
    <w:p w14:paraId="0D6AE113" w14:textId="77777777" w:rsidR="00780921" w:rsidRPr="00F849B0" w:rsidRDefault="00780921" w:rsidP="00780921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58494C26" w14:textId="77777777" w:rsidR="00780921" w:rsidRPr="00F849B0" w:rsidRDefault="00780921" w:rsidP="00780921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3" w:name="_Ref425159148"/>
      <w:r w:rsidRPr="00F849B0">
        <w:rPr>
          <w:rFonts w:ascii="Arial" w:hAnsi="Arial"/>
          <w:b/>
        </w:rPr>
        <w:t>Identify three (3) suppliers and three (3) contractors that you may need to work with when undertaking a building project.</w:t>
      </w:r>
      <w:bookmarkEnd w:id="3"/>
    </w:p>
    <w:p w14:paraId="0EFB3B21" w14:textId="77777777" w:rsidR="00780921" w:rsidRPr="00F849B0" w:rsidRDefault="00780921" w:rsidP="0078092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34"/>
        <w:gridCol w:w="3722"/>
        <w:gridCol w:w="3722"/>
        <w:gridCol w:w="609"/>
      </w:tblGrid>
      <w:tr w:rsidR="00780921" w:rsidRPr="00F849B0" w14:paraId="0BFEC870" w14:textId="77777777" w:rsidTr="00C26CD9"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71814FD" w14:textId="77777777" w:rsidR="00780921" w:rsidRPr="00F849B0" w:rsidRDefault="00780921" w:rsidP="00C26CD9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2048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1EA09FF" w14:textId="77777777" w:rsidR="00780921" w:rsidRPr="00F849B0" w:rsidRDefault="00780921" w:rsidP="00C26CD9">
            <w:pPr>
              <w:keepNext/>
              <w:ind w:left="993" w:right="82" w:hanging="993"/>
              <w:jc w:val="center"/>
            </w:pPr>
            <w:r w:rsidRPr="00F849B0">
              <w:t>Suppliers</w:t>
            </w:r>
          </w:p>
        </w:tc>
        <w:tc>
          <w:tcPr>
            <w:tcW w:w="204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1A8E5E8B" w14:textId="77777777" w:rsidR="00780921" w:rsidRPr="00F849B0" w:rsidRDefault="00780921" w:rsidP="00C26CD9">
            <w:pPr>
              <w:keepNext/>
              <w:ind w:left="993" w:right="82" w:hanging="993"/>
              <w:jc w:val="center"/>
            </w:pPr>
            <w:r w:rsidRPr="00F849B0">
              <w:t>Contractors</w:t>
            </w:r>
          </w:p>
        </w:tc>
        <w:permStart w:id="104387279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1313471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62CDCB58" w14:textId="77777777" w:rsidR="00780921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43872793" w:displacedByCustomXml="prev"/>
      </w:tr>
      <w:tr w:rsidR="00780921" w:rsidRPr="00F849B0" w14:paraId="3566921C" w14:textId="77777777" w:rsidTr="00C26CD9">
        <w:trPr>
          <w:trHeight w:val="567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85C1F84" w14:textId="77777777" w:rsidR="00780921" w:rsidRPr="00F849B0" w:rsidRDefault="00780921" w:rsidP="00C26CD9">
            <w:pPr>
              <w:ind w:left="993" w:hanging="993"/>
              <w:jc w:val="center"/>
            </w:pPr>
          </w:p>
        </w:tc>
        <w:tc>
          <w:tcPr>
            <w:tcW w:w="2048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1F8F3" w14:textId="5BC4C88A" w:rsidR="00780921" w:rsidRPr="00A477AB" w:rsidRDefault="0071458A" w:rsidP="00A477AB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030704544" w:edGrp="everyone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021CF2">
              <w:rPr>
                <w:rFonts w:ascii="Arial" w:hAnsi="Arial" w:cs="Arial"/>
                <w:sz w:val="22"/>
                <w:szCs w:val="22"/>
              </w:rPr>
              <w:t>Steel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021CF2"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1030704544"/>
          </w:p>
        </w:tc>
        <w:tc>
          <w:tcPr>
            <w:tcW w:w="204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5284EA1" w14:textId="074DC274" w:rsidR="00780921" w:rsidRPr="00A477AB" w:rsidRDefault="0071458A" w:rsidP="00A477AB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004867769" w:edGrp="everyone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021CF2">
              <w:rPr>
                <w:rFonts w:ascii="Arial" w:hAnsi="Arial" w:cs="Arial"/>
                <w:sz w:val="22"/>
                <w:szCs w:val="22"/>
              </w:rPr>
              <w:t>Fitter</w:t>
            </w:r>
            <w:r>
              <w:rPr>
                <w:rFonts w:ascii="Arial" w:hAnsi="Arial" w:cs="Arial"/>
                <w:sz w:val="22"/>
                <w:szCs w:val="22"/>
              </w:rPr>
              <w:t xml:space="preserve">s </w:t>
            </w:r>
            <w:r w:rsidR="00021CF2"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100486776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65D53DA" w14:textId="77777777" w:rsidR="00780921" w:rsidRPr="00F849B0" w:rsidRDefault="00780921" w:rsidP="00C26CD9">
            <w:pPr>
              <w:ind w:left="993" w:hanging="993"/>
            </w:pPr>
          </w:p>
        </w:tc>
      </w:tr>
      <w:tr w:rsidR="00780921" w:rsidRPr="00F849B0" w14:paraId="10A767B6" w14:textId="77777777" w:rsidTr="00C26CD9">
        <w:trPr>
          <w:trHeight w:val="567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B0013B0" w14:textId="77777777" w:rsidR="00780921" w:rsidRPr="00F849B0" w:rsidRDefault="00780921" w:rsidP="00C26CD9">
            <w:pPr>
              <w:ind w:left="993" w:hanging="993"/>
              <w:jc w:val="center"/>
            </w:pPr>
          </w:p>
        </w:tc>
        <w:tc>
          <w:tcPr>
            <w:tcW w:w="2048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D0026C6" w14:textId="045D2165" w:rsidR="00780921" w:rsidRPr="00A477AB" w:rsidRDefault="0071458A" w:rsidP="00A477AB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47412358" w:edGrp="everyone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021CF2">
              <w:rPr>
                <w:rFonts w:ascii="Arial" w:hAnsi="Arial" w:cs="Arial"/>
                <w:sz w:val="22"/>
                <w:szCs w:val="22"/>
              </w:rPr>
              <w:t>Windows and Doors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021CF2"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47412358"/>
          </w:p>
        </w:tc>
        <w:tc>
          <w:tcPr>
            <w:tcW w:w="204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9DC399E" w14:textId="411EE541" w:rsidR="00780921" w:rsidRPr="00A477AB" w:rsidRDefault="0071458A" w:rsidP="00A477AB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21789804" w:edGrp="everyone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021CF2">
              <w:rPr>
                <w:rFonts w:ascii="Arial" w:hAnsi="Arial" w:cs="Arial"/>
                <w:sz w:val="22"/>
                <w:szCs w:val="22"/>
              </w:rPr>
              <w:t>Electricians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021CF2"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2178980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09B4B5F" w14:textId="77777777" w:rsidR="00780921" w:rsidRPr="00F849B0" w:rsidRDefault="00780921" w:rsidP="00C26CD9">
            <w:pPr>
              <w:ind w:left="993" w:hanging="993"/>
            </w:pPr>
          </w:p>
        </w:tc>
      </w:tr>
      <w:tr w:rsidR="00780921" w:rsidRPr="00F849B0" w14:paraId="53BBA55B" w14:textId="77777777" w:rsidTr="00C26CD9">
        <w:trPr>
          <w:trHeight w:val="567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1426FB0" w14:textId="77777777" w:rsidR="00780921" w:rsidRPr="00F849B0" w:rsidRDefault="00780921" w:rsidP="00C26CD9">
            <w:pPr>
              <w:ind w:left="993" w:hanging="993"/>
              <w:jc w:val="center"/>
            </w:pPr>
          </w:p>
        </w:tc>
        <w:tc>
          <w:tcPr>
            <w:tcW w:w="2048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CC359BF" w14:textId="1B9911E8" w:rsidR="00780921" w:rsidRPr="00A477AB" w:rsidRDefault="0071458A" w:rsidP="00A477AB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93939068" w:edGrp="everyone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021CF2">
              <w:rPr>
                <w:rFonts w:ascii="Arial" w:hAnsi="Arial" w:cs="Arial"/>
                <w:sz w:val="22"/>
                <w:szCs w:val="22"/>
              </w:rPr>
              <w:t>Concrete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021CF2"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93939068"/>
          </w:p>
        </w:tc>
        <w:tc>
          <w:tcPr>
            <w:tcW w:w="204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D56F80A" w14:textId="399C4F00" w:rsidR="00780921" w:rsidRPr="00A477AB" w:rsidRDefault="0071458A" w:rsidP="00A477AB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937453252" w:edGrp="everyone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021CF2">
              <w:rPr>
                <w:rFonts w:ascii="Arial" w:hAnsi="Arial" w:cs="Arial"/>
                <w:sz w:val="22"/>
                <w:szCs w:val="22"/>
              </w:rPr>
              <w:t>Plumbers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021CF2"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93745325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C765C32" w14:textId="77777777" w:rsidR="00780921" w:rsidRPr="00F849B0" w:rsidRDefault="00780921" w:rsidP="00C26CD9">
            <w:pPr>
              <w:ind w:left="993" w:hanging="993"/>
            </w:pPr>
          </w:p>
        </w:tc>
      </w:tr>
    </w:tbl>
    <w:p w14:paraId="60C380ED" w14:textId="77777777" w:rsidR="00780921" w:rsidRPr="00F849B0" w:rsidRDefault="00780921" w:rsidP="00780921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47360161" w14:textId="77777777" w:rsidR="00C26CD9" w:rsidRPr="00F849B0" w:rsidRDefault="00C26CD9" w:rsidP="00C26CD9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7DDFB4AF" w14:textId="77777777" w:rsidR="00C26CD9" w:rsidRPr="00F849B0" w:rsidRDefault="00C26CD9" w:rsidP="00C26CD9">
      <w:pPr>
        <w:pStyle w:val="11CSTCPLQuestionBullet"/>
        <w:numPr>
          <w:ilvl w:val="0"/>
          <w:numId w:val="13"/>
        </w:numPr>
        <w:ind w:left="709" w:hanging="709"/>
      </w:pPr>
      <w:bookmarkStart w:id="4" w:name="_Ref530638037"/>
      <w:r w:rsidRPr="00F849B0">
        <w:t>Explain the difference between employees and contractors and how they are influenced by scheduling.</w:t>
      </w:r>
      <w:bookmarkEnd w:id="4"/>
    </w:p>
    <w:p w14:paraId="0A23A499" w14:textId="77777777" w:rsidR="00C26CD9" w:rsidRPr="00F849B0" w:rsidRDefault="00C26CD9" w:rsidP="00C26CD9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26CD9" w:rsidRPr="00F849B0" w14:paraId="62085E25" w14:textId="77777777" w:rsidTr="00CE5555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46E4159" w14:textId="77777777" w:rsidR="00C26CD9" w:rsidRPr="00F849B0" w:rsidRDefault="00C26CD9" w:rsidP="00C56295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ABEE2" w14:textId="77777777" w:rsidR="003A33C1" w:rsidRPr="003A33C1" w:rsidRDefault="003A33C1" w:rsidP="003A33C1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614415484" w:edGrp="everyone"/>
            <w:r w:rsidRPr="003A33C1">
              <w:rPr>
                <w:rFonts w:ascii="Arial" w:hAnsi="Arial" w:cs="Arial"/>
                <w:sz w:val="22"/>
                <w:szCs w:val="22"/>
              </w:rPr>
              <w:t>A builder can closely direct the work to be undertaken by an employee</w:t>
            </w:r>
          </w:p>
          <w:p w14:paraId="64CDBCE9" w14:textId="4109AE5B" w:rsidR="00C26CD9" w:rsidRPr="00F849B0" w:rsidRDefault="003A33C1" w:rsidP="00C56295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 w:rsidRPr="003A33C1">
              <w:rPr>
                <w:rFonts w:ascii="Arial" w:hAnsi="Arial" w:cs="Arial"/>
                <w:sz w:val="22"/>
                <w:szCs w:val="22"/>
              </w:rPr>
              <w:t>A contractor can decide what work they do, how it is to be carried out and the hours when the work is to be completed</w:t>
            </w:r>
            <w:permEnd w:id="614415484"/>
          </w:p>
        </w:tc>
        <w:permStart w:id="185685189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6880113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43D51EB8" w14:textId="77777777" w:rsidR="00C26CD9" w:rsidRPr="00F849B0" w:rsidRDefault="0077771B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56851895" w:displacedByCustomXml="prev"/>
      </w:tr>
    </w:tbl>
    <w:p w14:paraId="7610A175" w14:textId="77777777" w:rsidR="00C26CD9" w:rsidRPr="00F849B0" w:rsidRDefault="00C26CD9" w:rsidP="00C26CD9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770EF48B" w14:textId="77777777" w:rsidR="00780921" w:rsidRPr="00F849B0" w:rsidRDefault="00780921" w:rsidP="00780921">
      <w:pPr>
        <w:ind w:left="567" w:hanging="567"/>
        <w:rPr>
          <w:rFonts w:ascii="Arial" w:hAnsi="Arial" w:cs="Arial"/>
          <w:sz w:val="22"/>
          <w:szCs w:val="22"/>
        </w:rPr>
      </w:pPr>
    </w:p>
    <w:p w14:paraId="13C88032" w14:textId="77777777" w:rsidR="00780921" w:rsidRPr="00F849B0" w:rsidRDefault="00780921" w:rsidP="00780921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5" w:name="_Ref530484357"/>
      <w:r w:rsidRPr="00F849B0">
        <w:rPr>
          <w:rFonts w:ascii="Arial" w:hAnsi="Arial"/>
          <w:b/>
        </w:rPr>
        <w:t xml:space="preserve">Identify </w:t>
      </w:r>
      <w:r w:rsidR="00C26CD9" w:rsidRPr="00F849B0">
        <w:rPr>
          <w:rFonts w:ascii="Arial" w:hAnsi="Arial"/>
          <w:b/>
        </w:rPr>
        <w:t>one (1)</w:t>
      </w:r>
      <w:r w:rsidRPr="00F849B0">
        <w:rPr>
          <w:rFonts w:ascii="Arial" w:hAnsi="Arial"/>
          <w:b/>
        </w:rPr>
        <w:t xml:space="preserve"> local government</w:t>
      </w:r>
      <w:r w:rsidR="00C26CD9" w:rsidRPr="00F849B0">
        <w:rPr>
          <w:rFonts w:ascii="Arial" w:hAnsi="Arial"/>
          <w:b/>
        </w:rPr>
        <w:t xml:space="preserve"> authority and one (1)</w:t>
      </w:r>
      <w:r w:rsidRPr="00F849B0">
        <w:rPr>
          <w:rFonts w:ascii="Arial" w:hAnsi="Arial"/>
          <w:b/>
        </w:rPr>
        <w:t xml:space="preserve"> regulatory bod</w:t>
      </w:r>
      <w:r w:rsidR="00C26CD9" w:rsidRPr="00F849B0">
        <w:rPr>
          <w:rFonts w:ascii="Arial" w:hAnsi="Arial"/>
          <w:b/>
        </w:rPr>
        <w:t>y</w:t>
      </w:r>
      <w:r w:rsidRPr="00F849B0">
        <w:rPr>
          <w:rFonts w:ascii="Arial" w:hAnsi="Arial"/>
          <w:b/>
        </w:rPr>
        <w:t xml:space="preserve"> that must be considered when producing schedules.</w:t>
      </w:r>
      <w:bookmarkEnd w:id="5"/>
    </w:p>
    <w:p w14:paraId="0DEAAFD8" w14:textId="77777777" w:rsidR="00780921" w:rsidRPr="00F849B0" w:rsidRDefault="00780921" w:rsidP="00780921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780921" w:rsidRPr="00F849B0" w14:paraId="31D700AE" w14:textId="77777777" w:rsidTr="0096096E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F68B55A" w14:textId="77777777" w:rsidR="00780921" w:rsidRPr="00F849B0" w:rsidRDefault="00780921" w:rsidP="00473716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B85B0" w14:textId="77777777" w:rsidR="003A33C1" w:rsidRDefault="003A33C1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337451219" w:edGrp="everyone"/>
            <w:r>
              <w:rPr>
                <w:rFonts w:ascii="Arial" w:hAnsi="Arial" w:cs="Arial"/>
                <w:sz w:val="22"/>
                <w:szCs w:val="22"/>
              </w:rPr>
              <w:t>Regulatory Body – Australian Building &amp; Construction Commission.</w:t>
            </w:r>
          </w:p>
          <w:p w14:paraId="6F022D43" w14:textId="6221250A" w:rsidR="00780921" w:rsidRPr="00F849B0" w:rsidRDefault="003A33C1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Local Gov authority – NSW Dept of Planning </w:t>
            </w:r>
            <w:permEnd w:id="337451219"/>
          </w:p>
        </w:tc>
        <w:permStart w:id="96503404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4929208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418F4F03" w14:textId="77777777" w:rsidR="00780921" w:rsidRPr="00F849B0" w:rsidRDefault="00C77DB6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65034042" w:displacedByCustomXml="prev"/>
      </w:tr>
    </w:tbl>
    <w:p w14:paraId="2041DDD7" w14:textId="77777777" w:rsidR="00780921" w:rsidRPr="00F849B0" w:rsidRDefault="00780921" w:rsidP="00780921">
      <w:pPr>
        <w:ind w:left="567" w:hanging="567"/>
        <w:rPr>
          <w:rFonts w:ascii="Arial" w:hAnsi="Arial" w:cs="Arial"/>
          <w:sz w:val="22"/>
          <w:szCs w:val="22"/>
        </w:rPr>
      </w:pPr>
    </w:p>
    <w:p w14:paraId="19E857A6" w14:textId="77777777" w:rsidR="00780921" w:rsidRPr="00F849B0" w:rsidRDefault="00780921" w:rsidP="00780921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01774D48" w14:textId="77777777" w:rsidR="00780921" w:rsidRPr="00F849B0" w:rsidRDefault="00780921" w:rsidP="00780921">
      <w:pPr>
        <w:pStyle w:val="11CSTCPLQuestionBullet"/>
        <w:numPr>
          <w:ilvl w:val="0"/>
          <w:numId w:val="13"/>
        </w:numPr>
        <w:ind w:left="709" w:hanging="709"/>
      </w:pPr>
      <w:bookmarkStart w:id="6" w:name="_Ref530484824"/>
      <w:r w:rsidRPr="00F849B0">
        <w:t>Why should colour selections be included on the schedules?</w:t>
      </w:r>
      <w:bookmarkEnd w:id="6"/>
    </w:p>
    <w:p w14:paraId="58DC6BB1" w14:textId="77777777" w:rsidR="00780921" w:rsidRPr="00F849B0" w:rsidRDefault="00780921" w:rsidP="00780921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780921" w:rsidRPr="00F849B0" w14:paraId="55A6CC5A" w14:textId="77777777" w:rsidTr="0096096E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B1C4969" w14:textId="77777777" w:rsidR="00780921" w:rsidRPr="00F849B0" w:rsidRDefault="00780921" w:rsidP="00473716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8F380" w14:textId="77777777" w:rsidR="00780921" w:rsidRPr="00F849B0" w:rsidRDefault="008703EA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190218004" w:edGrp="everyone"/>
            <w:r>
              <w:rPr>
                <w:rFonts w:ascii="Arial" w:hAnsi="Arial" w:cs="Arial"/>
                <w:sz w:val="22"/>
                <w:szCs w:val="22"/>
              </w:rPr>
              <w:t>I</w:t>
            </w:r>
            <w:r w:rsidRPr="008703EA">
              <w:rPr>
                <w:rFonts w:ascii="Arial" w:hAnsi="Arial" w:cs="Arial"/>
                <w:sz w:val="22"/>
                <w:szCs w:val="22"/>
              </w:rPr>
              <w:t>t is important to factor in the owners’ requirements for colour schemes and selections. Some colour requests may require a special order to be made.</w:t>
            </w:r>
            <w:permEnd w:id="1190218004"/>
          </w:p>
        </w:tc>
        <w:permStart w:id="2255223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571204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4EE22B5F" w14:textId="77777777" w:rsidR="00780921" w:rsidRPr="00F849B0" w:rsidRDefault="00C77DB6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2552233" w:displacedByCustomXml="prev"/>
      </w:tr>
    </w:tbl>
    <w:p w14:paraId="7AFA87A9" w14:textId="77777777" w:rsidR="00780921" w:rsidRPr="00F849B0" w:rsidRDefault="00780921" w:rsidP="00780921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78335EF8" w14:textId="77777777" w:rsidR="00780921" w:rsidRPr="00F849B0" w:rsidRDefault="00780921" w:rsidP="00780921">
      <w:pPr>
        <w:pStyle w:val="11CSTCPLQuestionBullet"/>
        <w:numPr>
          <w:ilvl w:val="0"/>
          <w:numId w:val="13"/>
        </w:numPr>
        <w:ind w:left="709" w:hanging="709"/>
      </w:pPr>
      <w:bookmarkStart w:id="7" w:name="_Ref530488884"/>
      <w:r w:rsidRPr="00F849B0">
        <w:lastRenderedPageBreak/>
        <w:t>True or False (Tick your response): If a project is in a heritage protected area, the council may specify the colours that should be used.</w:t>
      </w:r>
      <w:bookmarkEnd w:id="7"/>
    </w:p>
    <w:p w14:paraId="65CF449B" w14:textId="77777777" w:rsidR="00780921" w:rsidRPr="00F849B0" w:rsidRDefault="00780921" w:rsidP="0078092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F849B0" w:rsidRPr="00F849B0" w14:paraId="1D8CCA8E" w14:textId="77777777" w:rsidTr="00F849B0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B87D988" w14:textId="77777777" w:rsidR="00F849B0" w:rsidRPr="00F849B0" w:rsidRDefault="00F849B0" w:rsidP="00F849B0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483085047" w:edGrp="everyone"/>
        <w:tc>
          <w:tcPr>
            <w:tcW w:w="698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5B10D7A" w14:textId="77777777" w:rsidR="00F849B0" w:rsidRPr="00DD7A44" w:rsidRDefault="004E0867" w:rsidP="00F849B0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277405841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703EA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483085047"/>
          </w:p>
        </w:tc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45EB757" w14:textId="77777777" w:rsidR="00F849B0" w:rsidRPr="00F849B0" w:rsidRDefault="00F849B0" w:rsidP="00F849B0">
            <w:pPr>
              <w:ind w:left="993" w:hanging="993"/>
              <w:jc w:val="center"/>
            </w:pPr>
            <w:r w:rsidRPr="00F849B0">
              <w:t>True</w:t>
            </w:r>
            <w:r w:rsidRPr="00F849B0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0AC8362" w14:textId="77777777" w:rsidR="00F849B0" w:rsidRPr="00F849B0" w:rsidRDefault="00F849B0" w:rsidP="00F849B0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98286002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7269847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25392D55" w14:textId="77777777" w:rsidR="00F849B0" w:rsidRPr="00F849B0" w:rsidRDefault="00F849B0" w:rsidP="00F849B0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82860024" w:displacedByCustomXml="prev"/>
      </w:tr>
      <w:tr w:rsidR="00F849B0" w:rsidRPr="00F849B0" w14:paraId="43BFA49B" w14:textId="77777777" w:rsidTr="00F849B0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D4377A9" w14:textId="77777777" w:rsidR="00F849B0" w:rsidRPr="00F849B0" w:rsidRDefault="00F849B0" w:rsidP="00F849B0">
            <w:pPr>
              <w:ind w:left="993" w:hanging="993"/>
              <w:jc w:val="center"/>
            </w:pPr>
          </w:p>
        </w:tc>
        <w:permStart w:id="1945327294" w:edGrp="everyone"/>
        <w:tc>
          <w:tcPr>
            <w:tcW w:w="698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0527292" w14:textId="77777777" w:rsidR="00F849B0" w:rsidRPr="00DD7A44" w:rsidRDefault="004E0867" w:rsidP="00F849B0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90443626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849B0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1945327294"/>
          </w:p>
        </w:tc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602459F" w14:textId="77777777" w:rsidR="00F849B0" w:rsidRPr="00F849B0" w:rsidRDefault="00F849B0" w:rsidP="00F849B0">
            <w:pPr>
              <w:ind w:left="993" w:hanging="993"/>
              <w:jc w:val="center"/>
            </w:pPr>
            <w:r w:rsidRPr="00F849B0">
              <w:t>False</w:t>
            </w:r>
            <w:r w:rsidRPr="00F849B0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035C4E5" w14:textId="77777777" w:rsidR="00F849B0" w:rsidRPr="00F849B0" w:rsidRDefault="00F849B0" w:rsidP="00F849B0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19CF60C2" w14:textId="77777777" w:rsidR="00F849B0" w:rsidRPr="00F849B0" w:rsidRDefault="00F849B0" w:rsidP="00F849B0">
            <w:pPr>
              <w:ind w:left="993" w:hanging="993"/>
            </w:pPr>
          </w:p>
        </w:tc>
      </w:tr>
    </w:tbl>
    <w:p w14:paraId="2A1A95A4" w14:textId="77777777" w:rsidR="00780921" w:rsidRPr="00F849B0" w:rsidRDefault="00780921" w:rsidP="00780921">
      <w:pPr>
        <w:jc w:val="left"/>
        <w:rPr>
          <w:rFonts w:ascii="Arial" w:hAnsi="Arial" w:cs="Arial"/>
          <w:sz w:val="22"/>
          <w:szCs w:val="22"/>
        </w:rPr>
      </w:pPr>
    </w:p>
    <w:p w14:paraId="58EB8B6B" w14:textId="77777777" w:rsidR="00780921" w:rsidRPr="00F849B0" w:rsidRDefault="00780921" w:rsidP="00780921">
      <w:pPr>
        <w:ind w:left="567" w:hanging="567"/>
        <w:rPr>
          <w:rFonts w:ascii="Arial" w:hAnsi="Arial" w:cs="Arial"/>
          <w:sz w:val="22"/>
          <w:szCs w:val="22"/>
        </w:rPr>
      </w:pPr>
    </w:p>
    <w:p w14:paraId="5F5075B7" w14:textId="77777777" w:rsidR="00780921" w:rsidRPr="00F849B0" w:rsidRDefault="00780921" w:rsidP="00780921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8" w:name="_Ref530576818"/>
      <w:r w:rsidRPr="00F849B0">
        <w:rPr>
          <w:rFonts w:ascii="Arial" w:hAnsi="Arial"/>
          <w:b/>
        </w:rPr>
        <w:t>Identify your local council’s requirements regarding working hours and days. Explain how these requirements may affect your schedules.</w:t>
      </w:r>
      <w:bookmarkEnd w:id="8"/>
      <w:r w:rsidRPr="00F849B0">
        <w:rPr>
          <w:rFonts w:ascii="Arial" w:hAnsi="Arial"/>
          <w:b/>
        </w:rPr>
        <w:t xml:space="preserve"> </w:t>
      </w:r>
    </w:p>
    <w:p w14:paraId="2CC0D243" w14:textId="77777777" w:rsidR="00780921" w:rsidRPr="00F849B0" w:rsidRDefault="00780921" w:rsidP="00780921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77"/>
        <w:gridCol w:w="7478"/>
        <w:gridCol w:w="567"/>
      </w:tblGrid>
      <w:tr w:rsidR="00780921" w:rsidRPr="00F849B0" w14:paraId="44E6BA63" w14:textId="77777777" w:rsidTr="00503301">
        <w:trPr>
          <w:trHeight w:val="2494"/>
        </w:trPr>
        <w:tc>
          <w:tcPr>
            <w:tcW w:w="107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C4F1393" w14:textId="77777777" w:rsidR="00780921" w:rsidRPr="00F849B0" w:rsidRDefault="00780921" w:rsidP="00473716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EFA4C" w14:textId="77777777" w:rsidR="00780921" w:rsidRPr="00F849B0" w:rsidRDefault="00BF1772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818247348" w:edGrp="everyone"/>
            <w:r w:rsidRPr="00BF1772">
              <w:rPr>
                <w:rFonts w:ascii="Arial" w:hAnsi="Arial" w:cs="Arial"/>
                <w:sz w:val="22"/>
                <w:szCs w:val="22"/>
              </w:rPr>
              <w:t xml:space="preserve">Noise from power tools and equipment (including electric and </w:t>
            </w:r>
            <w:r w:rsidR="00FD0937" w:rsidRPr="00BF1772">
              <w:rPr>
                <w:rFonts w:ascii="Arial" w:hAnsi="Arial" w:cs="Arial"/>
                <w:sz w:val="22"/>
                <w:szCs w:val="22"/>
              </w:rPr>
              <w:t>battery</w:t>
            </w:r>
            <w:r w:rsidR="00FD0937">
              <w:rPr>
                <w:rFonts w:ascii="Arial" w:hAnsi="Arial" w:cs="Arial"/>
                <w:sz w:val="22"/>
                <w:szCs w:val="22"/>
              </w:rPr>
              <w:t>-operated</w:t>
            </w:r>
            <w:r w:rsidRPr="00BF1772">
              <w:rPr>
                <w:rFonts w:ascii="Arial" w:hAnsi="Arial" w:cs="Arial"/>
                <w:sz w:val="22"/>
                <w:szCs w:val="22"/>
              </w:rPr>
              <w:t xml:space="preserve"> tools) that can be heard in any habitable rooms of a neighbouring residence must cease during certain times: 8 pm to 8 am on Sundays and public holidays, and 8 pm to 7 am on weekdays and Saturdays</w:t>
            </w:r>
            <w:permEnd w:id="818247348"/>
          </w:p>
        </w:tc>
        <w:permStart w:id="108700626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4435182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53C4EDE1" w14:textId="77777777" w:rsidR="00780921" w:rsidRPr="00F849B0" w:rsidRDefault="00C77DB6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87006261" w:displacedByCustomXml="prev"/>
      </w:tr>
    </w:tbl>
    <w:p w14:paraId="6289519D" w14:textId="77777777" w:rsidR="00780921" w:rsidRPr="00F849B0" w:rsidRDefault="00780921" w:rsidP="00780921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490CD238" w14:textId="77777777" w:rsidR="00780921" w:rsidRPr="00F849B0" w:rsidRDefault="00780921" w:rsidP="00780921">
      <w:pPr>
        <w:jc w:val="left"/>
        <w:rPr>
          <w:rFonts w:ascii="Arial" w:hAnsi="Arial" w:cs="Arial"/>
          <w:sz w:val="22"/>
          <w:szCs w:val="22"/>
        </w:rPr>
      </w:pPr>
    </w:p>
    <w:p w14:paraId="0BE9948D" w14:textId="77777777" w:rsidR="00780921" w:rsidRPr="00F849B0" w:rsidRDefault="00780921" w:rsidP="00780921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9" w:name="_Ref425158650"/>
      <w:bookmarkStart w:id="10" w:name="_Ref530483834"/>
      <w:r w:rsidRPr="00F849B0">
        <w:rPr>
          <w:rFonts w:ascii="Arial" w:hAnsi="Arial"/>
          <w:b/>
        </w:rPr>
        <w:t>Identify three (3) common drawings/specifications commonly used in the industry. Explain what information is provided by each document and how this</w:t>
      </w:r>
      <w:bookmarkEnd w:id="9"/>
      <w:r w:rsidRPr="00F849B0">
        <w:rPr>
          <w:rFonts w:ascii="Arial" w:hAnsi="Arial"/>
          <w:b/>
        </w:rPr>
        <w:t xml:space="preserve"> influences labour and material schedules for ordering.</w:t>
      </w:r>
      <w:bookmarkEnd w:id="10"/>
    </w:p>
    <w:p w14:paraId="1AF48F69" w14:textId="77777777" w:rsidR="00780921" w:rsidRPr="00F849B0" w:rsidRDefault="00780921" w:rsidP="0078092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34"/>
        <w:gridCol w:w="2192"/>
        <w:gridCol w:w="5252"/>
        <w:gridCol w:w="609"/>
      </w:tblGrid>
      <w:tr w:rsidR="00780921" w:rsidRPr="00F849B0" w14:paraId="1D125E53" w14:textId="77777777" w:rsidTr="00780921"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32E6CBD" w14:textId="77777777" w:rsidR="00780921" w:rsidRPr="00F849B0" w:rsidRDefault="00780921" w:rsidP="00780921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0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70E4DFA" w14:textId="77777777" w:rsidR="00780921" w:rsidRPr="00F849B0" w:rsidRDefault="00780921" w:rsidP="00780921">
            <w:pPr>
              <w:keepNext/>
              <w:ind w:left="993" w:right="82" w:hanging="993"/>
              <w:jc w:val="center"/>
            </w:pPr>
            <w:r w:rsidRPr="00F849B0">
              <w:t>Drawing/Specification</w:t>
            </w:r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1AD235F5" w14:textId="77777777" w:rsidR="00780921" w:rsidRPr="00F849B0" w:rsidRDefault="00780921" w:rsidP="00780921">
            <w:pPr>
              <w:keepNext/>
              <w:ind w:left="993" w:right="82" w:hanging="993"/>
              <w:jc w:val="center"/>
            </w:pPr>
            <w:r w:rsidRPr="00F849B0">
              <w:t>Information provided for labour and material schedules</w:t>
            </w:r>
          </w:p>
        </w:tc>
        <w:permStart w:id="38125019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48923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0D6CAC15" w14:textId="77777777" w:rsidR="00780921" w:rsidRPr="00F849B0" w:rsidRDefault="00C77DB6" w:rsidP="000601C6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81250190" w:displacedByCustomXml="prev"/>
      </w:tr>
      <w:tr w:rsidR="00780921" w:rsidRPr="00F849B0" w14:paraId="3A50B87E" w14:textId="77777777" w:rsidTr="00780921">
        <w:trPr>
          <w:trHeight w:val="1871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4B94E92" w14:textId="77777777" w:rsidR="00780921" w:rsidRPr="00F849B0" w:rsidRDefault="00780921" w:rsidP="00780921">
            <w:pPr>
              <w:ind w:left="993" w:hanging="993"/>
              <w:jc w:val="center"/>
            </w:pPr>
          </w:p>
        </w:tc>
        <w:tc>
          <w:tcPr>
            <w:tcW w:w="120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F6717" w14:textId="77777777" w:rsidR="002948D5" w:rsidRPr="002948D5" w:rsidRDefault="002948D5" w:rsidP="002948D5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590227228" w:edGrp="everyone"/>
            <w:r w:rsidRPr="002948D5">
              <w:rPr>
                <w:rFonts w:ascii="Arial" w:hAnsi="Arial" w:cs="Arial"/>
                <w:sz w:val="22"/>
                <w:szCs w:val="22"/>
              </w:rPr>
              <w:t>Plans</w:t>
            </w:r>
          </w:p>
          <w:permEnd w:id="590227228"/>
          <w:p w14:paraId="34082EA0" w14:textId="77777777" w:rsidR="00780921" w:rsidRPr="00503301" w:rsidRDefault="00780921" w:rsidP="00503301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F6C96F9" w14:textId="77777777" w:rsidR="002948D5" w:rsidRPr="002948D5" w:rsidRDefault="002948D5" w:rsidP="002948D5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500792338" w:edGrp="everyone"/>
            <w:r w:rsidRPr="002948D5">
              <w:rPr>
                <w:rFonts w:ascii="Arial" w:hAnsi="Arial" w:cs="Arial"/>
                <w:sz w:val="22"/>
                <w:szCs w:val="22"/>
              </w:rPr>
              <w:t>Plans for the building from a bird’s eye view</w:t>
            </w:r>
          </w:p>
          <w:permEnd w:id="1500792338"/>
          <w:p w14:paraId="38F18612" w14:textId="77777777" w:rsidR="00780921" w:rsidRPr="00503301" w:rsidRDefault="00780921" w:rsidP="00503301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4B12121" w14:textId="77777777" w:rsidR="00780921" w:rsidRPr="00F849B0" w:rsidRDefault="00780921" w:rsidP="00780921">
            <w:pPr>
              <w:ind w:left="993" w:hanging="993"/>
            </w:pPr>
          </w:p>
        </w:tc>
      </w:tr>
      <w:tr w:rsidR="00780921" w:rsidRPr="00F849B0" w14:paraId="5AA497AA" w14:textId="77777777" w:rsidTr="00780921">
        <w:trPr>
          <w:trHeight w:val="1871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5C29AE1" w14:textId="77777777" w:rsidR="00780921" w:rsidRPr="00F849B0" w:rsidRDefault="00780921" w:rsidP="00780921">
            <w:pPr>
              <w:ind w:left="993" w:hanging="993"/>
              <w:jc w:val="center"/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6CD1912" w14:textId="77777777" w:rsidR="002948D5" w:rsidRPr="002948D5" w:rsidRDefault="002948D5" w:rsidP="002948D5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833778316" w:edGrp="everyone"/>
            <w:r w:rsidRPr="002948D5">
              <w:rPr>
                <w:rFonts w:ascii="Arial" w:hAnsi="Arial" w:cs="Arial"/>
                <w:sz w:val="22"/>
                <w:szCs w:val="22"/>
              </w:rPr>
              <w:t>Elevations</w:t>
            </w:r>
          </w:p>
          <w:permEnd w:id="833778316"/>
          <w:p w14:paraId="55BC9329" w14:textId="77777777" w:rsidR="00780921" w:rsidRPr="00503301" w:rsidRDefault="00780921" w:rsidP="00503301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5E78A9" w14:textId="77777777" w:rsidR="002948D5" w:rsidRPr="002948D5" w:rsidRDefault="002948D5" w:rsidP="002948D5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333456926" w:edGrp="everyone"/>
            <w:r w:rsidRPr="002948D5">
              <w:rPr>
                <w:rFonts w:ascii="Arial" w:hAnsi="Arial" w:cs="Arial"/>
                <w:sz w:val="22"/>
                <w:szCs w:val="22"/>
              </w:rPr>
              <w:t>Drawings of the building showing what it looks like from north, south, east and west</w:t>
            </w:r>
          </w:p>
          <w:permEnd w:id="333456926"/>
          <w:p w14:paraId="3E667B8A" w14:textId="77777777" w:rsidR="00780921" w:rsidRPr="00503301" w:rsidRDefault="00780921" w:rsidP="00503301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C9E2955" w14:textId="77777777" w:rsidR="00780921" w:rsidRPr="00F849B0" w:rsidRDefault="00780921" w:rsidP="00780921">
            <w:pPr>
              <w:ind w:left="993" w:hanging="993"/>
            </w:pPr>
          </w:p>
        </w:tc>
      </w:tr>
      <w:tr w:rsidR="00780921" w:rsidRPr="00F849B0" w14:paraId="3B1A053B" w14:textId="77777777" w:rsidTr="00780921">
        <w:trPr>
          <w:trHeight w:val="1871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75B4346" w14:textId="77777777" w:rsidR="00780921" w:rsidRPr="00F849B0" w:rsidRDefault="00780921" w:rsidP="00780921">
            <w:pPr>
              <w:ind w:left="993" w:hanging="993"/>
              <w:jc w:val="center"/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330D190" w14:textId="2D4539A4" w:rsidR="00780921" w:rsidRPr="00503301" w:rsidRDefault="002948D5" w:rsidP="00503301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114185724" w:edGrp="everyone"/>
            <w:r w:rsidRPr="002948D5">
              <w:rPr>
                <w:rFonts w:ascii="Arial" w:hAnsi="Arial" w:cs="Arial"/>
                <w:sz w:val="22"/>
                <w:szCs w:val="22"/>
              </w:rPr>
              <w:t>Material specifications</w:t>
            </w:r>
            <w:permEnd w:id="1114185724"/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2E441FB" w14:textId="3F21B68D" w:rsidR="00780921" w:rsidRPr="00503301" w:rsidRDefault="002948D5" w:rsidP="00503301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782607955" w:edGrp="everyone"/>
            <w:r w:rsidRPr="002948D5">
              <w:rPr>
                <w:rFonts w:ascii="Arial" w:hAnsi="Arial" w:cs="Arial"/>
                <w:sz w:val="22"/>
                <w:szCs w:val="22"/>
              </w:rPr>
              <w:t>Include details of the type, strength and size of material to be used</w:t>
            </w:r>
            <w:permEnd w:id="178260795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9C3E44D" w14:textId="77777777" w:rsidR="00780921" w:rsidRPr="00F849B0" w:rsidRDefault="00780921" w:rsidP="00780921">
            <w:pPr>
              <w:ind w:left="993" w:hanging="993"/>
            </w:pPr>
          </w:p>
        </w:tc>
      </w:tr>
    </w:tbl>
    <w:p w14:paraId="7047818A" w14:textId="77777777" w:rsidR="00780921" w:rsidRPr="00F849B0" w:rsidRDefault="00780921" w:rsidP="00780921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02418259" w14:textId="77777777" w:rsidR="00780921" w:rsidRPr="00F849B0" w:rsidRDefault="00780921" w:rsidP="00780921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11" w:name="_Ref530577044"/>
      <w:r w:rsidRPr="00F849B0">
        <w:rPr>
          <w:rFonts w:ascii="Arial" w:hAnsi="Arial"/>
          <w:b/>
        </w:rPr>
        <w:lastRenderedPageBreak/>
        <w:t xml:space="preserve">What three (3) things should a builder do when variations are made to a </w:t>
      </w:r>
      <w:r w:rsidR="00A25844" w:rsidRPr="00F849B0">
        <w:rPr>
          <w:rFonts w:ascii="Arial" w:hAnsi="Arial"/>
          <w:b/>
        </w:rPr>
        <w:t xml:space="preserve">contract for a </w:t>
      </w:r>
      <w:r w:rsidRPr="00F849B0">
        <w:rPr>
          <w:rFonts w:ascii="Arial" w:hAnsi="Arial"/>
          <w:b/>
        </w:rPr>
        <w:t>project?</w:t>
      </w:r>
      <w:bookmarkEnd w:id="11"/>
    </w:p>
    <w:p w14:paraId="26324383" w14:textId="77777777" w:rsidR="00780921" w:rsidRPr="00F849B0" w:rsidRDefault="00780921" w:rsidP="00780921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780921" w:rsidRPr="00F849B0" w14:paraId="75F392A6" w14:textId="77777777" w:rsidTr="00AC42E2">
        <w:trPr>
          <w:trHeight w:val="136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154AE63" w14:textId="77777777" w:rsidR="00780921" w:rsidRPr="00F849B0" w:rsidRDefault="00780921" w:rsidP="00473716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4A688" w14:textId="77777777" w:rsidR="000560DB" w:rsidRPr="000560DB" w:rsidRDefault="000560DB" w:rsidP="000560DB">
            <w:pPr>
              <w:numPr>
                <w:ilvl w:val="1"/>
                <w:numId w:val="34"/>
              </w:numPr>
              <w:rPr>
                <w:rFonts w:ascii="Arial" w:hAnsi="Arial" w:cs="Arial"/>
                <w:sz w:val="22"/>
                <w:szCs w:val="22"/>
              </w:rPr>
            </w:pPr>
            <w:permStart w:id="1915776857" w:edGrp="everyone"/>
            <w:r w:rsidRPr="000560DB">
              <w:rPr>
                <w:rFonts w:ascii="Arial" w:hAnsi="Arial" w:cs="Arial"/>
                <w:sz w:val="22"/>
                <w:szCs w:val="22"/>
              </w:rPr>
              <w:t>Make changes to your schedule accordingly</w:t>
            </w:r>
          </w:p>
          <w:p w14:paraId="252584C0" w14:textId="77777777" w:rsidR="000560DB" w:rsidRPr="000560DB" w:rsidRDefault="000560DB" w:rsidP="000560DB">
            <w:pPr>
              <w:numPr>
                <w:ilvl w:val="1"/>
                <w:numId w:val="34"/>
              </w:numPr>
              <w:rPr>
                <w:rFonts w:ascii="Arial" w:hAnsi="Arial" w:cs="Arial"/>
                <w:sz w:val="22"/>
                <w:szCs w:val="22"/>
              </w:rPr>
            </w:pPr>
            <w:r w:rsidRPr="000560DB">
              <w:rPr>
                <w:rFonts w:ascii="Arial" w:hAnsi="Arial" w:cs="Arial"/>
                <w:sz w:val="22"/>
                <w:szCs w:val="22"/>
              </w:rPr>
              <w:t>Notify your major suppliers</w:t>
            </w:r>
          </w:p>
          <w:p w14:paraId="2B628F52" w14:textId="77777777" w:rsidR="000560DB" w:rsidRPr="000560DB" w:rsidRDefault="000560DB" w:rsidP="000560DB">
            <w:pPr>
              <w:numPr>
                <w:ilvl w:val="1"/>
                <w:numId w:val="34"/>
              </w:numPr>
              <w:rPr>
                <w:rFonts w:ascii="Arial" w:hAnsi="Arial" w:cs="Arial"/>
                <w:sz w:val="22"/>
                <w:szCs w:val="22"/>
              </w:rPr>
            </w:pPr>
            <w:r w:rsidRPr="000560DB">
              <w:rPr>
                <w:rFonts w:ascii="Arial" w:hAnsi="Arial" w:cs="Arial"/>
                <w:sz w:val="22"/>
                <w:szCs w:val="22"/>
              </w:rPr>
              <w:t>Make changes to your call forward sheet</w:t>
            </w:r>
          </w:p>
          <w:permEnd w:id="1915776857"/>
          <w:p w14:paraId="58B30CD7" w14:textId="77777777" w:rsidR="00780921" w:rsidRPr="00F849B0" w:rsidRDefault="00780921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</w:tc>
        <w:permStart w:id="70989628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333807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68007E20" w14:textId="77777777" w:rsidR="00780921" w:rsidRPr="00F849B0" w:rsidRDefault="0077771B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09896281" w:displacedByCustomXml="prev"/>
      </w:tr>
    </w:tbl>
    <w:p w14:paraId="1C4DE244" w14:textId="77777777" w:rsidR="00780921" w:rsidRPr="00F849B0" w:rsidRDefault="00780921" w:rsidP="00780921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72EE1D32" w14:textId="77777777" w:rsidR="00780921" w:rsidRPr="00F849B0" w:rsidRDefault="00780921">
      <w:pPr>
        <w:jc w:val="left"/>
        <w:rPr>
          <w:rFonts w:ascii="Arial" w:hAnsi="Arial" w:cs="Arial"/>
          <w:sz w:val="22"/>
          <w:szCs w:val="22"/>
        </w:rPr>
      </w:pPr>
    </w:p>
    <w:p w14:paraId="33E306D8" w14:textId="77777777" w:rsidR="009B7A16" w:rsidRPr="00F849B0" w:rsidRDefault="009B7A16" w:rsidP="009B7A16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12" w:name="_Ref530577045"/>
      <w:r w:rsidRPr="00F849B0">
        <w:rPr>
          <w:rFonts w:ascii="Arial" w:hAnsi="Arial"/>
          <w:b/>
        </w:rPr>
        <w:t>Identify two (2) variations that may be raised by the client and explain how it would affect the schedules.</w:t>
      </w:r>
      <w:bookmarkEnd w:id="12"/>
    </w:p>
    <w:p w14:paraId="278A53BA" w14:textId="77777777" w:rsidR="009B7A16" w:rsidRPr="00F849B0" w:rsidRDefault="009B7A16" w:rsidP="009B7A16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34"/>
        <w:gridCol w:w="3722"/>
        <w:gridCol w:w="3722"/>
        <w:gridCol w:w="609"/>
      </w:tblGrid>
      <w:tr w:rsidR="009B7A16" w:rsidRPr="00F849B0" w14:paraId="12F91B7F" w14:textId="77777777" w:rsidTr="00780921"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0BAD673" w14:textId="77777777" w:rsidR="009B7A16" w:rsidRPr="00F849B0" w:rsidRDefault="009B7A16" w:rsidP="00780921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2048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AC19F05" w14:textId="77777777" w:rsidR="009B7A16" w:rsidRPr="00F849B0" w:rsidRDefault="009B7A16" w:rsidP="00780921">
            <w:pPr>
              <w:keepNext/>
              <w:ind w:left="993" w:right="82" w:hanging="993"/>
              <w:jc w:val="center"/>
            </w:pPr>
            <w:r w:rsidRPr="00F849B0">
              <w:t>Variation</w:t>
            </w:r>
          </w:p>
        </w:tc>
        <w:tc>
          <w:tcPr>
            <w:tcW w:w="204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10FE40DD" w14:textId="77777777" w:rsidR="009B7A16" w:rsidRPr="00F849B0" w:rsidRDefault="009B7A16" w:rsidP="00780921">
            <w:pPr>
              <w:keepNext/>
              <w:ind w:left="993" w:right="82" w:hanging="993"/>
              <w:jc w:val="center"/>
            </w:pPr>
            <w:r w:rsidRPr="00F849B0">
              <w:t>Effect on schedules</w:t>
            </w:r>
          </w:p>
        </w:tc>
        <w:permStart w:id="169897854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917121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050B0630" w14:textId="77777777" w:rsidR="009B7A16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98978540" w:displacedByCustomXml="prev"/>
      </w:tr>
      <w:tr w:rsidR="009B7A16" w:rsidRPr="00F849B0" w14:paraId="35C2715F" w14:textId="77777777" w:rsidTr="00780921">
        <w:trPr>
          <w:trHeight w:val="1928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9A08DDE" w14:textId="77777777" w:rsidR="009B7A16" w:rsidRPr="00F849B0" w:rsidRDefault="009B7A16" w:rsidP="00780921">
            <w:pPr>
              <w:ind w:left="993" w:hanging="993"/>
              <w:jc w:val="center"/>
            </w:pPr>
          </w:p>
        </w:tc>
        <w:tc>
          <w:tcPr>
            <w:tcW w:w="2048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F8515" w14:textId="0C1E2FCC" w:rsidR="009B7A16" w:rsidRPr="006060D2" w:rsidRDefault="00021CF2" w:rsidP="006060D2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824011890" w:edGrp="everyone"/>
            <w:r>
              <w:rPr>
                <w:rFonts w:ascii="Arial" w:hAnsi="Arial" w:cs="Arial"/>
                <w:sz w:val="22"/>
                <w:szCs w:val="22"/>
              </w:rPr>
              <w:t>Colour Selections</w:t>
            </w:r>
            <w:permEnd w:id="824011890"/>
          </w:p>
        </w:tc>
        <w:tc>
          <w:tcPr>
            <w:tcW w:w="204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451496D" w14:textId="4CE669F4" w:rsidR="009B7A16" w:rsidRPr="006060D2" w:rsidRDefault="00021CF2" w:rsidP="006060D2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259744060" w:edGrp="everyone"/>
            <w:r>
              <w:rPr>
                <w:rFonts w:ascii="Arial" w:hAnsi="Arial" w:cs="Arial"/>
                <w:sz w:val="22"/>
                <w:szCs w:val="22"/>
              </w:rPr>
              <w:t xml:space="preserve">Delay in schedule as a result of </w:t>
            </w:r>
            <w:r w:rsidR="00581648">
              <w:rPr>
                <w:rFonts w:ascii="Arial" w:hAnsi="Arial" w:cs="Arial"/>
                <w:sz w:val="22"/>
                <w:szCs w:val="22"/>
              </w:rPr>
              <w:t xml:space="preserve">lack of supply in colour chosen. </w:t>
            </w:r>
            <w:permEnd w:id="25974406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D7AA96D" w14:textId="77777777" w:rsidR="009B7A16" w:rsidRPr="00F849B0" w:rsidRDefault="009B7A16" w:rsidP="00780921">
            <w:pPr>
              <w:ind w:left="993" w:hanging="993"/>
            </w:pPr>
          </w:p>
        </w:tc>
      </w:tr>
      <w:tr w:rsidR="009B7A16" w:rsidRPr="00F849B0" w14:paraId="6EF5BA5E" w14:textId="77777777" w:rsidTr="00780921">
        <w:trPr>
          <w:trHeight w:val="1928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F841AE1" w14:textId="77777777" w:rsidR="009B7A16" w:rsidRPr="00F849B0" w:rsidRDefault="009B7A16" w:rsidP="00780921">
            <w:pPr>
              <w:ind w:left="993" w:hanging="993"/>
              <w:jc w:val="center"/>
            </w:pPr>
          </w:p>
        </w:tc>
        <w:tc>
          <w:tcPr>
            <w:tcW w:w="2048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A0833FC" w14:textId="6D05A36E" w:rsidR="009B7A16" w:rsidRPr="006060D2" w:rsidRDefault="00581648" w:rsidP="006060D2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719997877" w:edGrp="everyone"/>
            <w:r>
              <w:rPr>
                <w:rFonts w:ascii="Arial" w:hAnsi="Arial" w:cs="Arial"/>
                <w:sz w:val="22"/>
                <w:szCs w:val="22"/>
              </w:rPr>
              <w:t>Changes in room size</w:t>
            </w:r>
            <w:permEnd w:id="1719997877"/>
          </w:p>
        </w:tc>
        <w:tc>
          <w:tcPr>
            <w:tcW w:w="204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7BF02F7" w14:textId="5D1DE8C2" w:rsidR="009B7A16" w:rsidRPr="006060D2" w:rsidRDefault="00581648" w:rsidP="006060D2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63791175" w:edGrp="everyone"/>
            <w:r>
              <w:rPr>
                <w:rFonts w:ascii="Arial" w:hAnsi="Arial" w:cs="Arial"/>
                <w:sz w:val="22"/>
                <w:szCs w:val="22"/>
              </w:rPr>
              <w:t>Will delay schedule and push out finish date of build. Extra cost will also be incurred</w:t>
            </w:r>
            <w:r w:rsidR="000822F0">
              <w:rPr>
                <w:rFonts w:ascii="Arial" w:hAnsi="Arial" w:cs="Arial"/>
                <w:sz w:val="22"/>
                <w:szCs w:val="22"/>
              </w:rPr>
              <w:t xml:space="preserve">. 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16379117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5E1B550" w14:textId="77777777" w:rsidR="009B7A16" w:rsidRPr="00F849B0" w:rsidRDefault="009B7A16" w:rsidP="00780921">
            <w:pPr>
              <w:ind w:left="993" w:hanging="993"/>
            </w:pPr>
          </w:p>
        </w:tc>
      </w:tr>
    </w:tbl>
    <w:p w14:paraId="63FB8F2C" w14:textId="77777777" w:rsidR="00DF1337" w:rsidRPr="00F849B0" w:rsidRDefault="00DF1337" w:rsidP="00DF1337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44B081E5" w14:textId="77777777" w:rsidR="0074378D" w:rsidRPr="00F849B0" w:rsidRDefault="0074378D" w:rsidP="0074378D">
      <w:pPr>
        <w:jc w:val="left"/>
        <w:rPr>
          <w:rFonts w:ascii="Arial" w:hAnsi="Arial" w:cs="Arial"/>
          <w:sz w:val="22"/>
          <w:szCs w:val="22"/>
        </w:rPr>
      </w:pPr>
    </w:p>
    <w:p w14:paraId="42741225" w14:textId="77777777" w:rsidR="0074378D" w:rsidRPr="00F849B0" w:rsidRDefault="0074378D" w:rsidP="0074378D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13" w:name="_Ref530577046"/>
      <w:r w:rsidRPr="00F849B0">
        <w:rPr>
          <w:rFonts w:ascii="Arial" w:hAnsi="Arial"/>
          <w:b/>
        </w:rPr>
        <w:t xml:space="preserve">Identify two (2) variations that may be raised by the </w:t>
      </w:r>
      <w:r w:rsidR="00DE5A28">
        <w:rPr>
          <w:rFonts w:ascii="Arial" w:hAnsi="Arial"/>
          <w:b/>
        </w:rPr>
        <w:t>builder</w:t>
      </w:r>
      <w:r w:rsidRPr="00F849B0">
        <w:rPr>
          <w:rFonts w:ascii="Arial" w:hAnsi="Arial"/>
          <w:b/>
        </w:rPr>
        <w:t xml:space="preserve"> and explain how it would affect the schedules.</w:t>
      </w:r>
      <w:bookmarkEnd w:id="13"/>
    </w:p>
    <w:p w14:paraId="79E8FB1E" w14:textId="77777777" w:rsidR="0074378D" w:rsidRPr="00F849B0" w:rsidRDefault="0074378D" w:rsidP="0074378D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34"/>
        <w:gridCol w:w="3722"/>
        <w:gridCol w:w="3722"/>
        <w:gridCol w:w="609"/>
      </w:tblGrid>
      <w:tr w:rsidR="0074378D" w:rsidRPr="00F849B0" w14:paraId="520E0FC5" w14:textId="77777777" w:rsidTr="00780921"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9F69A64" w14:textId="77777777" w:rsidR="0074378D" w:rsidRPr="00F849B0" w:rsidRDefault="0074378D" w:rsidP="00780921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2048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48DEF22" w14:textId="77777777" w:rsidR="0074378D" w:rsidRPr="00F849B0" w:rsidRDefault="0074378D" w:rsidP="00780921">
            <w:pPr>
              <w:keepNext/>
              <w:ind w:left="993" w:right="82" w:hanging="993"/>
              <w:jc w:val="center"/>
            </w:pPr>
            <w:r w:rsidRPr="00F849B0">
              <w:t>Variation</w:t>
            </w:r>
          </w:p>
        </w:tc>
        <w:tc>
          <w:tcPr>
            <w:tcW w:w="204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541BA81E" w14:textId="77777777" w:rsidR="0074378D" w:rsidRPr="00F849B0" w:rsidRDefault="0074378D" w:rsidP="00780921">
            <w:pPr>
              <w:keepNext/>
              <w:ind w:left="993" w:right="82" w:hanging="993"/>
              <w:jc w:val="center"/>
            </w:pPr>
            <w:r w:rsidRPr="00F849B0">
              <w:t>Effect on schedules</w:t>
            </w:r>
          </w:p>
        </w:tc>
        <w:permStart w:id="213352738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9573770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440D6CA7" w14:textId="77777777" w:rsidR="0074378D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33527385" w:displacedByCustomXml="prev"/>
      </w:tr>
      <w:tr w:rsidR="0074378D" w:rsidRPr="00F849B0" w14:paraId="01872F7B" w14:textId="77777777" w:rsidTr="00780921">
        <w:trPr>
          <w:trHeight w:val="1928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07FCEE3" w14:textId="77777777" w:rsidR="0074378D" w:rsidRPr="00F849B0" w:rsidRDefault="0074378D" w:rsidP="00780921">
            <w:pPr>
              <w:ind w:left="993" w:hanging="993"/>
              <w:jc w:val="center"/>
            </w:pPr>
          </w:p>
        </w:tc>
        <w:tc>
          <w:tcPr>
            <w:tcW w:w="2048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09788" w14:textId="1DD08136" w:rsidR="0074378D" w:rsidRPr="001373B4" w:rsidRDefault="000822F0" w:rsidP="001373B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403056142" w:edGrp="everyone"/>
            <w:r>
              <w:rPr>
                <w:rFonts w:ascii="Arial" w:hAnsi="Arial" w:cs="Arial"/>
                <w:sz w:val="22"/>
                <w:szCs w:val="22"/>
              </w:rPr>
              <w:t xml:space="preserve">Rock discovered when the footings are being excavated. </w:t>
            </w:r>
            <w:permEnd w:id="403056142"/>
          </w:p>
        </w:tc>
        <w:tc>
          <w:tcPr>
            <w:tcW w:w="204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D3217AB" w14:textId="039E5664" w:rsidR="0074378D" w:rsidRPr="001373B4" w:rsidRDefault="000822F0" w:rsidP="001373B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211441386" w:edGrp="everyone"/>
            <w:r>
              <w:rPr>
                <w:rFonts w:ascii="Arial" w:hAnsi="Arial" w:cs="Arial"/>
                <w:sz w:val="22"/>
                <w:szCs w:val="22"/>
              </w:rPr>
              <w:t xml:space="preserve">Will increase the cost of excavation and may delay progress. </w:t>
            </w:r>
            <w:permEnd w:id="21144138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5C2E990" w14:textId="77777777" w:rsidR="0074378D" w:rsidRPr="00F849B0" w:rsidRDefault="0074378D" w:rsidP="00780921">
            <w:pPr>
              <w:ind w:left="993" w:hanging="993"/>
            </w:pPr>
          </w:p>
        </w:tc>
      </w:tr>
      <w:tr w:rsidR="0074378D" w:rsidRPr="00F849B0" w14:paraId="340F6804" w14:textId="77777777" w:rsidTr="00780921">
        <w:trPr>
          <w:trHeight w:val="1928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A351FF5" w14:textId="77777777" w:rsidR="0074378D" w:rsidRPr="00F849B0" w:rsidRDefault="0074378D" w:rsidP="00780921">
            <w:pPr>
              <w:ind w:left="993" w:hanging="993"/>
              <w:jc w:val="center"/>
            </w:pPr>
          </w:p>
        </w:tc>
        <w:tc>
          <w:tcPr>
            <w:tcW w:w="2048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317BC2B" w14:textId="040D324B" w:rsidR="0074378D" w:rsidRPr="001373B4" w:rsidRDefault="000822F0" w:rsidP="001373B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997350560" w:edGrp="everyone"/>
            <w:r>
              <w:rPr>
                <w:rFonts w:ascii="Arial" w:hAnsi="Arial" w:cs="Arial"/>
                <w:sz w:val="22"/>
                <w:szCs w:val="22"/>
              </w:rPr>
              <w:t xml:space="preserve">Unforeseen requirement by local authority </w:t>
            </w:r>
            <w:permEnd w:id="1997350560"/>
          </w:p>
        </w:tc>
        <w:tc>
          <w:tcPr>
            <w:tcW w:w="204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9A8B78" w14:textId="5BD74202" w:rsidR="0074378D" w:rsidRPr="001373B4" w:rsidRDefault="000822F0" w:rsidP="001373B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229470022" w:edGrp="everyone"/>
            <w:r>
              <w:rPr>
                <w:rFonts w:ascii="Arial" w:hAnsi="Arial" w:cs="Arial"/>
                <w:sz w:val="22"/>
                <w:szCs w:val="22"/>
              </w:rPr>
              <w:t xml:space="preserve">May delay progress. </w:t>
            </w:r>
            <w:permEnd w:id="22947002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3E5703C" w14:textId="77777777" w:rsidR="0074378D" w:rsidRPr="00F849B0" w:rsidRDefault="0074378D" w:rsidP="00780921">
            <w:pPr>
              <w:ind w:left="993" w:hanging="993"/>
            </w:pPr>
          </w:p>
        </w:tc>
      </w:tr>
    </w:tbl>
    <w:p w14:paraId="4E164076" w14:textId="77777777" w:rsidR="007A1D58" w:rsidRPr="00F849B0" w:rsidRDefault="007A1D58" w:rsidP="007A1D58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46B3D4FF" w14:textId="77777777" w:rsidR="007A1D58" w:rsidRPr="00F849B0" w:rsidRDefault="007A1D58" w:rsidP="007A1D58">
      <w:pPr>
        <w:pStyle w:val="11CSTCPLQuestionBullet"/>
        <w:numPr>
          <w:ilvl w:val="0"/>
          <w:numId w:val="13"/>
        </w:numPr>
        <w:ind w:left="709" w:hanging="709"/>
      </w:pPr>
      <w:bookmarkStart w:id="14" w:name="_Ref530490108"/>
      <w:r w:rsidRPr="00F849B0">
        <w:t>Order the following steps from 1 to 5 to outline how a builder should select a supplier</w:t>
      </w:r>
      <w:r w:rsidR="00B456A7" w:rsidRPr="00F849B0">
        <w:t>/contractor</w:t>
      </w:r>
      <w:r w:rsidRPr="00F849B0">
        <w:t>.</w:t>
      </w:r>
      <w:bookmarkEnd w:id="14"/>
    </w:p>
    <w:p w14:paraId="7BFF0437" w14:textId="77777777" w:rsidR="007A1D58" w:rsidRPr="00F849B0" w:rsidRDefault="007A1D58" w:rsidP="007A1D5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7A1D58" w:rsidRPr="00F849B0" w14:paraId="06CE57A5" w14:textId="77777777" w:rsidTr="007A1D58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1519A0F" w14:textId="77777777" w:rsidR="007A1D58" w:rsidRPr="00F849B0" w:rsidRDefault="007A1D58" w:rsidP="007A1D58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28FF077" w14:textId="77777777" w:rsidR="007A1D58" w:rsidRPr="00F849B0" w:rsidRDefault="007A1D58" w:rsidP="007A1D58">
            <w:pPr>
              <w:keepNext/>
              <w:ind w:left="993" w:right="82" w:hanging="993"/>
              <w:jc w:val="center"/>
            </w:pPr>
            <w:r w:rsidRPr="00F849B0">
              <w:t>Step Number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5708D5DA" w14:textId="77777777" w:rsidR="007A1D58" w:rsidRPr="00F849B0" w:rsidRDefault="007A1D58" w:rsidP="007A1D58">
            <w:pPr>
              <w:keepNext/>
              <w:ind w:left="993" w:right="82" w:hanging="993"/>
              <w:jc w:val="center"/>
            </w:pPr>
            <w:r w:rsidRPr="00F849B0">
              <w:t>Steps</w:t>
            </w:r>
          </w:p>
        </w:tc>
        <w:permStart w:id="33647290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169318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090102A0" w14:textId="77777777" w:rsidR="007A1D58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36472904" w:displacedByCustomXml="prev"/>
      </w:tr>
      <w:tr w:rsidR="007A1D58" w:rsidRPr="00F849B0" w14:paraId="061D4B82" w14:textId="77777777" w:rsidTr="0020279B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5050C2A" w14:textId="77777777" w:rsidR="007A1D58" w:rsidRPr="00F849B0" w:rsidRDefault="007A1D58" w:rsidP="007A1D5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07C14" w14:textId="1BD32300" w:rsidR="007A1D58" w:rsidRPr="00C14AC3" w:rsidRDefault="0071458A" w:rsidP="00C14AC3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758798949" w:edGrp="everyone"/>
            <w:r>
              <w:rPr>
                <w:rFonts w:ascii="Arial" w:hAnsi="Arial" w:cs="Arial"/>
                <w:sz w:val="22"/>
                <w:szCs w:val="22"/>
              </w:rPr>
              <w:t xml:space="preserve"> 2 </w:t>
            </w:r>
            <w:r w:rsidR="00D46441"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758798949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1694D66C" w14:textId="77777777" w:rsidR="007A1D58" w:rsidRPr="00F849B0" w:rsidRDefault="007A1D58" w:rsidP="007A1D58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Builder to seek quotes from suppliers</w:t>
            </w:r>
            <w:r w:rsidR="00B456A7" w:rsidRPr="00F849B0">
              <w:rPr>
                <w:color w:val="000000" w:themeColor="text1"/>
              </w:rPr>
              <w:t>/contractors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6F2A7D4" w14:textId="77777777" w:rsidR="007A1D58" w:rsidRPr="00F849B0" w:rsidRDefault="007A1D58" w:rsidP="007A1D58">
            <w:pPr>
              <w:ind w:left="993" w:hanging="993"/>
            </w:pPr>
          </w:p>
        </w:tc>
      </w:tr>
      <w:tr w:rsidR="007A1D58" w:rsidRPr="00F849B0" w14:paraId="0F59E8B2" w14:textId="77777777" w:rsidTr="0020279B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CE66563" w14:textId="77777777" w:rsidR="007A1D58" w:rsidRPr="00F849B0" w:rsidRDefault="007A1D58" w:rsidP="007A1D5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C526C" w14:textId="18C32109" w:rsidR="007A1D58" w:rsidRPr="00C14AC3" w:rsidRDefault="0071458A" w:rsidP="00C14AC3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761157128" w:edGrp="everyone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D46441">
              <w:rPr>
                <w:rFonts w:ascii="Arial" w:hAnsi="Arial" w:cs="Arial"/>
                <w:sz w:val="22"/>
                <w:szCs w:val="22"/>
              </w:rPr>
              <w:t>1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D46441"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761157128"/>
          </w:p>
        </w:tc>
        <w:tc>
          <w:tcPr>
            <w:tcW w:w="2945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282A957" w14:textId="77777777" w:rsidR="007A1D58" w:rsidRPr="00F849B0" w:rsidRDefault="007A1D58" w:rsidP="007A1D58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Builder to note supplier</w:t>
            </w:r>
            <w:r w:rsidR="00B456A7" w:rsidRPr="00F849B0">
              <w:rPr>
                <w:color w:val="000000" w:themeColor="text1"/>
              </w:rPr>
              <w:t>/contractor</w:t>
            </w:r>
            <w:r w:rsidRPr="00F849B0">
              <w:rPr>
                <w:color w:val="000000" w:themeColor="text1"/>
              </w:rPr>
              <w:t xml:space="preserve"> details and ordering times on schedule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9A7399C" w14:textId="77777777" w:rsidR="007A1D58" w:rsidRPr="00F849B0" w:rsidRDefault="007A1D58" w:rsidP="007A1D58">
            <w:pPr>
              <w:ind w:left="993" w:hanging="993"/>
            </w:pPr>
          </w:p>
        </w:tc>
      </w:tr>
      <w:tr w:rsidR="007A1D58" w:rsidRPr="00F849B0" w14:paraId="71331CCB" w14:textId="77777777" w:rsidTr="007A1D58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740B209" w14:textId="77777777" w:rsidR="007A1D58" w:rsidRPr="00F849B0" w:rsidRDefault="007A1D58" w:rsidP="007A1D5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7FAADAE" w14:textId="7CEF1AA2" w:rsidR="007A1D58" w:rsidRPr="00C14AC3" w:rsidRDefault="0071458A" w:rsidP="00C14AC3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256662013" w:edGrp="everyone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D46441">
              <w:rPr>
                <w:rFonts w:ascii="Arial" w:hAnsi="Arial" w:cs="Arial"/>
                <w:sz w:val="22"/>
                <w:szCs w:val="22"/>
              </w:rPr>
              <w:t>4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D46441"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1256662013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E5BEB5" w14:textId="77777777" w:rsidR="007A1D58" w:rsidRPr="00F849B0" w:rsidRDefault="007A1D58" w:rsidP="007A1D58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Builder to accept a tender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6D1FF11" w14:textId="77777777" w:rsidR="007A1D58" w:rsidRPr="00F849B0" w:rsidRDefault="007A1D58" w:rsidP="007A1D58">
            <w:pPr>
              <w:ind w:left="993" w:hanging="993"/>
            </w:pPr>
          </w:p>
        </w:tc>
      </w:tr>
      <w:tr w:rsidR="007A1D58" w:rsidRPr="00F849B0" w14:paraId="7C5A2451" w14:textId="77777777" w:rsidTr="007A1D58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0E48E0F" w14:textId="77777777" w:rsidR="007A1D58" w:rsidRPr="00F849B0" w:rsidRDefault="007A1D58" w:rsidP="007A1D5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B2AA818" w14:textId="5A8C2A20" w:rsidR="007A1D58" w:rsidRPr="00C14AC3" w:rsidRDefault="0071458A" w:rsidP="00C14AC3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513036650" w:edGrp="everyone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D46441">
              <w:rPr>
                <w:rFonts w:ascii="Arial" w:hAnsi="Arial" w:cs="Arial"/>
                <w:sz w:val="22"/>
                <w:szCs w:val="22"/>
              </w:rPr>
              <w:t>3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D46441"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513036650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E7F87F8" w14:textId="77777777" w:rsidR="007A1D58" w:rsidRPr="00F849B0" w:rsidRDefault="007A1D58" w:rsidP="007A1D58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Suppliers</w:t>
            </w:r>
            <w:r w:rsidR="00B456A7" w:rsidRPr="00F849B0">
              <w:rPr>
                <w:color w:val="000000" w:themeColor="text1"/>
              </w:rPr>
              <w:t>/Contractors</w:t>
            </w:r>
            <w:r w:rsidRPr="00F849B0">
              <w:rPr>
                <w:color w:val="000000" w:themeColor="text1"/>
              </w:rPr>
              <w:t xml:space="preserve"> tender prices back to the builder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D901A9F" w14:textId="77777777" w:rsidR="007A1D58" w:rsidRPr="00F849B0" w:rsidRDefault="007A1D58" w:rsidP="007A1D58">
            <w:pPr>
              <w:ind w:left="993" w:hanging="993"/>
            </w:pPr>
          </w:p>
        </w:tc>
      </w:tr>
      <w:tr w:rsidR="007A1D58" w:rsidRPr="00F849B0" w14:paraId="152315E3" w14:textId="77777777" w:rsidTr="007A1D58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9304079" w14:textId="77777777" w:rsidR="007A1D58" w:rsidRPr="00F849B0" w:rsidRDefault="007A1D58" w:rsidP="007A1D5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B261DFA" w14:textId="60765EA8" w:rsidR="007A1D58" w:rsidRPr="00C14AC3" w:rsidRDefault="0071458A" w:rsidP="00C14AC3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849888721" w:edGrp="everyone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D46441">
              <w:rPr>
                <w:rFonts w:ascii="Arial" w:hAnsi="Arial" w:cs="Arial"/>
                <w:sz w:val="22"/>
                <w:szCs w:val="22"/>
              </w:rPr>
              <w:t>5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D46441"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849888721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058C641" w14:textId="77777777" w:rsidR="007A1D58" w:rsidRPr="00F849B0" w:rsidRDefault="007A1D58" w:rsidP="007A1D58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Parties to sign agreement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8BA7B90" w14:textId="77777777" w:rsidR="007A1D58" w:rsidRPr="00F849B0" w:rsidRDefault="007A1D58" w:rsidP="007A1D58">
            <w:pPr>
              <w:ind w:left="993" w:hanging="993"/>
            </w:pPr>
          </w:p>
        </w:tc>
      </w:tr>
    </w:tbl>
    <w:p w14:paraId="7E0B5F62" w14:textId="77777777" w:rsidR="007A1D58" w:rsidRPr="00F849B0" w:rsidRDefault="007A1D58" w:rsidP="007A1D58">
      <w:pPr>
        <w:rPr>
          <w:rFonts w:ascii="Arial" w:hAnsi="Arial" w:cs="Arial"/>
          <w:sz w:val="22"/>
          <w:szCs w:val="22"/>
        </w:rPr>
      </w:pPr>
    </w:p>
    <w:p w14:paraId="15571C1B" w14:textId="77777777" w:rsidR="0065458D" w:rsidRPr="00F849B0" w:rsidRDefault="0065458D" w:rsidP="0065458D">
      <w:pPr>
        <w:ind w:left="567" w:hanging="567"/>
        <w:rPr>
          <w:rFonts w:ascii="Arial" w:hAnsi="Arial" w:cs="Arial"/>
          <w:sz w:val="22"/>
          <w:szCs w:val="22"/>
        </w:rPr>
      </w:pPr>
    </w:p>
    <w:p w14:paraId="49DDE1B1" w14:textId="77777777" w:rsidR="0065458D" w:rsidRPr="00F849B0" w:rsidRDefault="0065458D" w:rsidP="0065458D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15" w:name="_Ref530577300"/>
      <w:r w:rsidRPr="00F849B0">
        <w:rPr>
          <w:rFonts w:ascii="Arial" w:hAnsi="Arial"/>
          <w:b/>
        </w:rPr>
        <w:t>What is an ‘overlay drawing’?</w:t>
      </w:r>
      <w:bookmarkEnd w:id="15"/>
    </w:p>
    <w:p w14:paraId="602831BE" w14:textId="77777777" w:rsidR="0065458D" w:rsidRPr="00F849B0" w:rsidRDefault="0065458D" w:rsidP="0065458D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5458D" w:rsidRPr="00F849B0" w14:paraId="7A14FB06" w14:textId="77777777" w:rsidTr="00C14AC3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1093C31" w14:textId="77777777" w:rsidR="0065458D" w:rsidRPr="00F849B0" w:rsidRDefault="0065458D" w:rsidP="00473716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6C212" w14:textId="77777777" w:rsidR="0065458D" w:rsidRPr="00F849B0" w:rsidRDefault="00E96465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496109675" w:edGrp="everyone"/>
            <w:r w:rsidRPr="00E96465">
              <w:rPr>
                <w:rFonts w:ascii="Arial" w:hAnsi="Arial" w:cs="Arial"/>
                <w:sz w:val="22"/>
                <w:szCs w:val="22"/>
              </w:rPr>
              <w:t>Overlay drawings are drawings that show further detail on top of any existing plans and specifications</w:t>
            </w:r>
            <w:permEnd w:id="496109675"/>
          </w:p>
        </w:tc>
        <w:permStart w:id="164495376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4149431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4D601511" w14:textId="77777777" w:rsidR="0065458D" w:rsidRPr="00F849B0" w:rsidRDefault="0077771B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44953768" w:displacedByCustomXml="prev"/>
      </w:tr>
    </w:tbl>
    <w:p w14:paraId="11EF0AD2" w14:textId="77777777" w:rsidR="0065458D" w:rsidRPr="00F849B0" w:rsidRDefault="0065458D" w:rsidP="0065458D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1A7ED4A9" w14:textId="77777777" w:rsidR="0065458D" w:rsidRPr="00F849B0" w:rsidRDefault="0065458D" w:rsidP="0065458D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0EB11DFB" w14:textId="77777777" w:rsidR="0065458D" w:rsidRPr="00F849B0" w:rsidRDefault="0065458D" w:rsidP="0065458D">
      <w:pPr>
        <w:pStyle w:val="11CSTCPLQuestionBullet"/>
        <w:numPr>
          <w:ilvl w:val="0"/>
          <w:numId w:val="13"/>
        </w:numPr>
        <w:ind w:left="709" w:hanging="709"/>
      </w:pPr>
      <w:bookmarkStart w:id="16" w:name="_Ref530577354"/>
      <w:r w:rsidRPr="00F849B0">
        <w:t xml:space="preserve">Which of the following individuals may sketch overlay drawings? </w:t>
      </w:r>
      <w:r w:rsidRPr="00F849B0">
        <w:br/>
        <w:t>Tick all that apply.</w:t>
      </w:r>
      <w:bookmarkEnd w:id="16"/>
    </w:p>
    <w:p w14:paraId="3BD7DDB5" w14:textId="77777777" w:rsidR="0065458D" w:rsidRPr="00F849B0" w:rsidRDefault="0065458D" w:rsidP="0065458D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65458D" w:rsidRPr="00F849B0" w14:paraId="6778AF68" w14:textId="77777777" w:rsidTr="00473716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3613315" w14:textId="77777777" w:rsidR="0065458D" w:rsidRPr="00F849B0" w:rsidRDefault="0065458D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22F18DAA" w14:textId="77777777" w:rsidR="0065458D" w:rsidRPr="00F849B0" w:rsidRDefault="0065458D" w:rsidP="00473716">
            <w:pPr>
              <w:keepNext/>
              <w:ind w:left="993" w:hanging="993"/>
              <w:jc w:val="center"/>
            </w:pPr>
            <w:r w:rsidRPr="00F849B0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27D46EDA" w14:textId="77777777" w:rsidR="0065458D" w:rsidRPr="00F849B0" w:rsidRDefault="0065458D" w:rsidP="00473716">
            <w:pPr>
              <w:keepNext/>
              <w:ind w:left="993" w:hanging="993"/>
              <w:jc w:val="center"/>
            </w:pPr>
            <w:r w:rsidRPr="00F849B0">
              <w:t>Possible Answers</w:t>
            </w:r>
          </w:p>
        </w:tc>
        <w:permStart w:id="131688357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6301056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1BAD6E99" w14:textId="77777777" w:rsidR="0065458D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16883571" w:displacedByCustomXml="prev"/>
      </w:tr>
      <w:tr w:rsidR="006B4243" w:rsidRPr="00F849B0" w14:paraId="1BF3C27D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BEE2218" w14:textId="77777777" w:rsidR="006B4243" w:rsidRPr="00F849B0" w:rsidRDefault="006B4243" w:rsidP="006B4243">
            <w:pPr>
              <w:ind w:left="993" w:hanging="993"/>
              <w:jc w:val="center"/>
            </w:pPr>
          </w:p>
        </w:tc>
        <w:permStart w:id="58528168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EA91F" w14:textId="77777777" w:rsidR="006B4243" w:rsidRPr="00DD7A44" w:rsidRDefault="004E0867" w:rsidP="006B4243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854788909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A4196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58528168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6CAB8CA" w14:textId="77777777" w:rsidR="006B4243" w:rsidRPr="00F849B0" w:rsidRDefault="006B4243" w:rsidP="006B4243">
            <w:pPr>
              <w:jc w:val="center"/>
            </w:pPr>
            <w:r w:rsidRPr="00F849B0">
              <w:t>Architects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A2015DE" w14:textId="77777777" w:rsidR="006B4243" w:rsidRPr="00F849B0" w:rsidRDefault="006B4243" w:rsidP="006B4243">
            <w:pPr>
              <w:ind w:left="993" w:hanging="993"/>
            </w:pPr>
          </w:p>
        </w:tc>
      </w:tr>
      <w:tr w:rsidR="006B4243" w:rsidRPr="00F849B0" w14:paraId="60DAE5E0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178EAE8" w14:textId="77777777" w:rsidR="006B4243" w:rsidRPr="00F849B0" w:rsidRDefault="006B4243" w:rsidP="006B4243">
            <w:pPr>
              <w:ind w:left="993" w:hanging="993"/>
              <w:jc w:val="center"/>
            </w:pPr>
          </w:p>
        </w:tc>
        <w:permStart w:id="1558581614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8BAA5" w14:textId="77777777" w:rsidR="006B4243" w:rsidRPr="00DD7A44" w:rsidRDefault="004E0867" w:rsidP="006B4243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810930017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A4196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1558581614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37D293B" w14:textId="77777777" w:rsidR="006B4243" w:rsidRPr="00F849B0" w:rsidRDefault="006B4243" w:rsidP="006B4243">
            <w:pPr>
              <w:jc w:val="center"/>
            </w:pPr>
            <w:r w:rsidRPr="00F849B0">
              <w:t>Builder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3A37560" w14:textId="77777777" w:rsidR="006B4243" w:rsidRPr="00F849B0" w:rsidRDefault="006B4243" w:rsidP="006B4243">
            <w:pPr>
              <w:ind w:left="993" w:hanging="993"/>
            </w:pPr>
          </w:p>
        </w:tc>
      </w:tr>
      <w:tr w:rsidR="006B4243" w:rsidRPr="00F849B0" w14:paraId="314EE8A5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8B1A1E9" w14:textId="77777777" w:rsidR="006B4243" w:rsidRPr="00F849B0" w:rsidRDefault="006B4243" w:rsidP="006B4243">
            <w:pPr>
              <w:ind w:left="993" w:hanging="993"/>
              <w:jc w:val="center"/>
            </w:pPr>
          </w:p>
        </w:tc>
        <w:permStart w:id="1867914357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D31D2" w14:textId="77777777" w:rsidR="006B4243" w:rsidRPr="00DD7A44" w:rsidRDefault="004E0867" w:rsidP="006B4243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457801958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A4196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1867914357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68D3EBF" w14:textId="77777777" w:rsidR="006B4243" w:rsidRPr="00F849B0" w:rsidRDefault="006B4243" w:rsidP="006B4243">
            <w:pPr>
              <w:jc w:val="center"/>
            </w:pPr>
            <w:r w:rsidRPr="00F849B0">
              <w:t>Draftsmen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3AD1015" w14:textId="77777777" w:rsidR="006B4243" w:rsidRPr="00F849B0" w:rsidRDefault="006B4243" w:rsidP="006B4243">
            <w:pPr>
              <w:ind w:left="993" w:hanging="993"/>
            </w:pPr>
          </w:p>
        </w:tc>
      </w:tr>
      <w:tr w:rsidR="006B4243" w:rsidRPr="00F849B0" w14:paraId="6575F7A9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B3FD4D0" w14:textId="77777777" w:rsidR="006B4243" w:rsidRPr="00F849B0" w:rsidRDefault="006B4243" w:rsidP="006B4243">
            <w:pPr>
              <w:ind w:left="993" w:hanging="993"/>
              <w:jc w:val="center"/>
            </w:pPr>
          </w:p>
        </w:tc>
        <w:permStart w:id="1601928322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4055C" w14:textId="77777777" w:rsidR="006B4243" w:rsidRPr="00DD7A44" w:rsidRDefault="004E0867" w:rsidP="006B4243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1566842749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A4196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1601928322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2DE4D13" w14:textId="77777777" w:rsidR="006B4243" w:rsidRPr="00F849B0" w:rsidRDefault="006B4243" w:rsidP="006B4243">
            <w:pPr>
              <w:jc w:val="center"/>
            </w:pPr>
            <w:r w:rsidRPr="00F849B0">
              <w:t>Engineers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53FA3A6" w14:textId="77777777" w:rsidR="006B4243" w:rsidRPr="00F849B0" w:rsidRDefault="006B4243" w:rsidP="006B4243">
            <w:pPr>
              <w:ind w:left="993" w:hanging="993"/>
            </w:pPr>
          </w:p>
        </w:tc>
      </w:tr>
    </w:tbl>
    <w:p w14:paraId="79AAFEDC" w14:textId="77777777" w:rsidR="0065458D" w:rsidRPr="00F849B0" w:rsidRDefault="0065458D" w:rsidP="0065458D">
      <w:pPr>
        <w:ind w:left="567" w:hanging="567"/>
        <w:rPr>
          <w:rFonts w:ascii="Arial" w:hAnsi="Arial" w:cs="Arial"/>
          <w:sz w:val="22"/>
          <w:szCs w:val="22"/>
        </w:rPr>
      </w:pPr>
    </w:p>
    <w:p w14:paraId="3000306A" w14:textId="77777777" w:rsidR="00582ADB" w:rsidRPr="00F849B0" w:rsidRDefault="00582ADB" w:rsidP="00582ADB">
      <w:pPr>
        <w:ind w:left="567" w:hanging="567"/>
        <w:rPr>
          <w:rFonts w:ascii="Arial" w:hAnsi="Arial" w:cs="Arial"/>
          <w:sz w:val="22"/>
          <w:szCs w:val="22"/>
        </w:rPr>
      </w:pPr>
    </w:p>
    <w:p w14:paraId="124E1AF7" w14:textId="77777777" w:rsidR="00582ADB" w:rsidRPr="00F849B0" w:rsidRDefault="00582ADB" w:rsidP="00582ADB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17" w:name="_Ref530577363"/>
      <w:r w:rsidRPr="00F849B0">
        <w:rPr>
          <w:rFonts w:ascii="Arial" w:hAnsi="Arial"/>
          <w:b/>
        </w:rPr>
        <w:t>Identify three (3) details that should be included on a work order</w:t>
      </w:r>
      <w:r w:rsidR="007C00FB" w:rsidRPr="00F849B0">
        <w:rPr>
          <w:rFonts w:ascii="Arial" w:hAnsi="Arial"/>
          <w:b/>
        </w:rPr>
        <w:t xml:space="preserve"> and reflected on the labour schedule</w:t>
      </w:r>
      <w:r w:rsidRPr="00F849B0">
        <w:rPr>
          <w:rFonts w:ascii="Arial" w:hAnsi="Arial"/>
          <w:b/>
        </w:rPr>
        <w:t>.</w:t>
      </w:r>
      <w:bookmarkEnd w:id="17"/>
    </w:p>
    <w:p w14:paraId="596D4202" w14:textId="77777777" w:rsidR="00582ADB" w:rsidRPr="00F849B0" w:rsidRDefault="00582ADB" w:rsidP="00582ADB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82ADB" w:rsidRPr="00F849B0" w14:paraId="64EC949A" w14:textId="77777777" w:rsidTr="007560DA">
        <w:trPr>
          <w:trHeight w:val="15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8A1D1E" w14:textId="77777777" w:rsidR="00582ADB" w:rsidRPr="00F849B0" w:rsidRDefault="00582ADB" w:rsidP="00473716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BF24D" w14:textId="77777777" w:rsidR="00E96465" w:rsidRPr="00E96465" w:rsidRDefault="00E96465" w:rsidP="00E96465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905930278" w:edGrp="everyone"/>
            <w:r w:rsidRPr="00E96465">
              <w:rPr>
                <w:rFonts w:ascii="Arial" w:hAnsi="Arial" w:cs="Arial"/>
                <w:sz w:val="22"/>
                <w:szCs w:val="22"/>
              </w:rPr>
              <w:t>The Work Order provides the instructions and specific work to be carried out. Work</w:t>
            </w:r>
            <w:r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E96465">
              <w:rPr>
                <w:rFonts w:ascii="Arial" w:hAnsi="Arial" w:cs="Arial"/>
                <w:sz w:val="22"/>
                <w:szCs w:val="22"/>
              </w:rPr>
              <w:t>Time period</w:t>
            </w:r>
            <w:r>
              <w:rPr>
                <w:rFonts w:ascii="Arial" w:hAnsi="Arial" w:cs="Arial"/>
                <w:sz w:val="22"/>
                <w:szCs w:val="22"/>
              </w:rPr>
              <w:t xml:space="preserve"> and</w:t>
            </w:r>
            <w:r w:rsidRPr="00E96465">
              <w:rPr>
                <w:rFonts w:ascii="Arial" w:hAnsi="Arial" w:cs="Arial"/>
                <w:sz w:val="22"/>
                <w:szCs w:val="22"/>
              </w:rPr>
              <w:t xml:space="preserve"> Agreed rates</w:t>
            </w:r>
            <w:r>
              <w:rPr>
                <w:rFonts w:ascii="Arial" w:hAnsi="Arial" w:cs="Arial"/>
                <w:sz w:val="22"/>
                <w:szCs w:val="22"/>
              </w:rPr>
              <w:t xml:space="preserve"> should be included.</w:t>
            </w:r>
          </w:p>
          <w:permEnd w:id="1905930278"/>
          <w:p w14:paraId="13DB24C1" w14:textId="77777777" w:rsidR="00582ADB" w:rsidRPr="00F849B0" w:rsidRDefault="00582ADB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</w:tc>
        <w:permStart w:id="104118739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3351055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591DBD1B" w14:textId="77777777" w:rsidR="00582ADB" w:rsidRPr="00F849B0" w:rsidRDefault="0077771B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41187395" w:displacedByCustomXml="prev"/>
      </w:tr>
    </w:tbl>
    <w:p w14:paraId="630DCDBB" w14:textId="77777777" w:rsidR="00582ADB" w:rsidRPr="00F849B0" w:rsidRDefault="00582ADB" w:rsidP="00582ADB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239A6D74" w14:textId="77777777" w:rsidR="007C00FB" w:rsidRPr="00F849B0" w:rsidRDefault="007C00FB">
      <w:pPr>
        <w:jc w:val="left"/>
        <w:rPr>
          <w:rFonts w:ascii="Arial" w:hAnsi="Arial" w:cs="Arial"/>
          <w:sz w:val="22"/>
          <w:szCs w:val="22"/>
        </w:rPr>
      </w:pPr>
      <w:r w:rsidRPr="00F849B0">
        <w:rPr>
          <w:rFonts w:ascii="Arial" w:hAnsi="Arial" w:cs="Arial"/>
          <w:sz w:val="22"/>
          <w:szCs w:val="22"/>
        </w:rPr>
        <w:br w:type="page"/>
      </w:r>
    </w:p>
    <w:p w14:paraId="7665D1E8" w14:textId="77777777" w:rsidR="007C00FB" w:rsidRPr="00F849B0" w:rsidRDefault="007C00FB" w:rsidP="007C00FB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18" w:name="_Ref530635543"/>
      <w:r w:rsidRPr="00F849B0">
        <w:rPr>
          <w:rFonts w:ascii="Arial" w:hAnsi="Arial"/>
          <w:b/>
        </w:rPr>
        <w:lastRenderedPageBreak/>
        <w:t>Identify nine (9) details that should be included on a purchase order.</w:t>
      </w:r>
      <w:bookmarkEnd w:id="18"/>
    </w:p>
    <w:p w14:paraId="3B329829" w14:textId="77777777" w:rsidR="007C00FB" w:rsidRPr="00F849B0" w:rsidRDefault="007C00FB" w:rsidP="007C00FB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7C00FB" w:rsidRPr="00F849B0" w14:paraId="42CED182" w14:textId="77777777" w:rsidTr="00DB60B1">
        <w:trPr>
          <w:trHeight w:val="434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41F82" w14:textId="77777777" w:rsidR="007C00FB" w:rsidRPr="00F849B0" w:rsidRDefault="007C00FB" w:rsidP="00473716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9840E" w14:textId="77777777" w:rsidR="007C00FB" w:rsidRDefault="00DF7803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385260751" w:edGrp="everyone"/>
            <w:r>
              <w:rPr>
                <w:rFonts w:ascii="Arial" w:hAnsi="Arial" w:cs="Arial"/>
                <w:sz w:val="22"/>
                <w:szCs w:val="22"/>
              </w:rPr>
              <w:t>Order date and delivery date</w:t>
            </w:r>
          </w:p>
          <w:p w14:paraId="458C1861" w14:textId="77777777" w:rsidR="00DF7803" w:rsidRDefault="00DF7803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Purchase order number</w:t>
            </w:r>
          </w:p>
          <w:p w14:paraId="2A900E7E" w14:textId="77777777" w:rsidR="00DF7803" w:rsidRDefault="00DF7803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Supplier details</w:t>
            </w:r>
          </w:p>
          <w:p w14:paraId="7388B5A9" w14:textId="77777777" w:rsidR="00DF7803" w:rsidRDefault="00DF7803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Delivery details</w:t>
            </w:r>
          </w:p>
          <w:p w14:paraId="5EAE15F2" w14:textId="77777777" w:rsidR="00DF7803" w:rsidRDefault="00DF7803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Supplier contact information</w:t>
            </w:r>
          </w:p>
          <w:p w14:paraId="578CC100" w14:textId="77777777" w:rsidR="00DF7803" w:rsidRDefault="00DF7803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Project manager details</w:t>
            </w:r>
          </w:p>
          <w:p w14:paraId="4DD4FFE8" w14:textId="77777777" w:rsidR="00DF7803" w:rsidRDefault="00DF7803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Product description</w:t>
            </w:r>
          </w:p>
          <w:p w14:paraId="7F6A3820" w14:textId="77777777" w:rsidR="00DF7803" w:rsidRDefault="00DF7803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Terms &amp; Conditions</w:t>
            </w:r>
          </w:p>
          <w:p w14:paraId="28F82374" w14:textId="77777777" w:rsidR="00DF7803" w:rsidRDefault="00DF7803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Total order cost</w:t>
            </w:r>
          </w:p>
          <w:permEnd w:id="1385260751"/>
          <w:p w14:paraId="5274EE7C" w14:textId="77777777" w:rsidR="007C00FB" w:rsidRPr="00F849B0" w:rsidRDefault="007C00FB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</w:tc>
        <w:permStart w:id="155707678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8201616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6AEDE09D" w14:textId="77777777" w:rsidR="007C00FB" w:rsidRPr="00F849B0" w:rsidRDefault="0077771B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57076788" w:displacedByCustomXml="prev"/>
      </w:tr>
    </w:tbl>
    <w:p w14:paraId="1348466A" w14:textId="77777777" w:rsidR="007C00FB" w:rsidRPr="00F849B0" w:rsidRDefault="007C00FB" w:rsidP="007C00FB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56C21058" w14:textId="77777777" w:rsidR="007A1D58" w:rsidRPr="00F849B0" w:rsidRDefault="007A1D58" w:rsidP="007A1D58">
      <w:pPr>
        <w:ind w:left="567" w:hanging="567"/>
        <w:rPr>
          <w:rFonts w:ascii="Arial" w:hAnsi="Arial" w:cs="Arial"/>
          <w:sz w:val="22"/>
          <w:szCs w:val="22"/>
        </w:rPr>
      </w:pPr>
    </w:p>
    <w:p w14:paraId="6DF9F6E1" w14:textId="77777777" w:rsidR="007A1D58" w:rsidRPr="00F849B0" w:rsidRDefault="007A1D58" w:rsidP="007A1D58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19" w:name="_Ref530490182"/>
      <w:r w:rsidRPr="00F849B0">
        <w:rPr>
          <w:rFonts w:ascii="Arial" w:hAnsi="Arial"/>
          <w:b/>
        </w:rPr>
        <w:t>What is a ‘call forward sheet’?</w:t>
      </w:r>
      <w:bookmarkEnd w:id="19"/>
    </w:p>
    <w:p w14:paraId="2980F9B2" w14:textId="77777777" w:rsidR="007A1D58" w:rsidRPr="00F849B0" w:rsidRDefault="007A1D58" w:rsidP="007A1D58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7A1D58" w:rsidRPr="00F849B0" w14:paraId="04E6A5C0" w14:textId="77777777" w:rsidTr="00347C26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3F7E121" w14:textId="77777777" w:rsidR="007A1D58" w:rsidRPr="00F849B0" w:rsidRDefault="007A1D58" w:rsidP="007A1D58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4830E" w14:textId="77777777" w:rsidR="007A1D58" w:rsidRPr="00F849B0" w:rsidRDefault="00DF7803" w:rsidP="007A1D58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620204535" w:edGrp="everyone"/>
            <w:r w:rsidRPr="00DF7803">
              <w:rPr>
                <w:rFonts w:ascii="Arial" w:hAnsi="Arial" w:cs="Arial"/>
                <w:sz w:val="22"/>
                <w:szCs w:val="22"/>
              </w:rPr>
              <w:t>A call forward sheet is a sheet used to track when materials are needed</w:t>
            </w:r>
            <w:r>
              <w:rPr>
                <w:rFonts w:ascii="Arial" w:hAnsi="Arial" w:cs="Arial"/>
                <w:sz w:val="22"/>
                <w:szCs w:val="22"/>
              </w:rPr>
              <w:t xml:space="preserve"> and</w:t>
            </w:r>
            <w:r w:rsidR="00446626">
              <w:rPr>
                <w:rFonts w:ascii="Arial" w:hAnsi="Arial" w:cs="Arial"/>
                <w:sz w:val="22"/>
                <w:szCs w:val="22"/>
              </w:rPr>
              <w:t xml:space="preserve"> when they should be ordered.</w:t>
            </w:r>
            <w:permEnd w:id="1620204535"/>
          </w:p>
        </w:tc>
        <w:permStart w:id="123780627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4051242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61A4A8A5" w14:textId="77777777" w:rsidR="007A1D58" w:rsidRPr="00F849B0" w:rsidRDefault="0077771B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37806272" w:displacedByCustomXml="prev"/>
      </w:tr>
    </w:tbl>
    <w:p w14:paraId="1F716821" w14:textId="77777777" w:rsidR="007A1D58" w:rsidRPr="00F849B0" w:rsidRDefault="007A1D58" w:rsidP="007A1D58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5CB4885D" w14:textId="77777777" w:rsidR="000913A9" w:rsidRPr="00F849B0" w:rsidRDefault="000913A9" w:rsidP="000913A9">
      <w:pPr>
        <w:ind w:right="-24"/>
        <w:rPr>
          <w:rFonts w:ascii="Arial" w:hAnsi="Arial" w:cs="Arial"/>
          <w:sz w:val="22"/>
          <w:szCs w:val="22"/>
        </w:rPr>
      </w:pPr>
    </w:p>
    <w:p w14:paraId="14E0317A" w14:textId="77777777" w:rsidR="000913A9" w:rsidRPr="00F849B0" w:rsidRDefault="000913A9" w:rsidP="000913A9">
      <w:pPr>
        <w:pStyle w:val="11CSTCPLQuestionBullet"/>
        <w:numPr>
          <w:ilvl w:val="0"/>
          <w:numId w:val="13"/>
        </w:numPr>
        <w:ind w:left="709" w:hanging="709"/>
      </w:pPr>
      <w:bookmarkStart w:id="20" w:name="_Ref530635574"/>
      <w:r w:rsidRPr="00F849B0">
        <w:t>True or False (Tick your response): A builder would usually complete all the purchase orders before preparing a call forward sheet.</w:t>
      </w:r>
      <w:bookmarkEnd w:id="20"/>
    </w:p>
    <w:p w14:paraId="77D6D90D" w14:textId="77777777" w:rsidR="000913A9" w:rsidRPr="00F849B0" w:rsidRDefault="000913A9" w:rsidP="000913A9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167948" w:rsidRPr="00F849B0" w14:paraId="20261D0E" w14:textId="77777777" w:rsidTr="00167948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851CFB9" w14:textId="77777777" w:rsidR="00167948" w:rsidRPr="00F849B0" w:rsidRDefault="00167948" w:rsidP="00167948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162678524" w:edGrp="everyone"/>
        <w:tc>
          <w:tcPr>
            <w:tcW w:w="698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59A9365" w14:textId="4D21781D" w:rsidR="00167948" w:rsidRPr="00DD7A44" w:rsidRDefault="004E0867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446539632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754F2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1162678524"/>
          </w:p>
        </w:tc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6156374" w14:textId="77777777" w:rsidR="00167948" w:rsidRPr="00F849B0" w:rsidRDefault="00167948" w:rsidP="00167948">
            <w:pPr>
              <w:ind w:left="993" w:hanging="993"/>
              <w:jc w:val="center"/>
            </w:pPr>
            <w:r w:rsidRPr="00F849B0">
              <w:t>True</w:t>
            </w:r>
            <w:r w:rsidRPr="00F849B0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D954A36" w14:textId="77777777" w:rsidR="00167948" w:rsidRPr="00F849B0" w:rsidRDefault="00167948" w:rsidP="00167948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7664029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534436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334CB0C4" w14:textId="77777777" w:rsidR="00167948" w:rsidRPr="00F849B0" w:rsidRDefault="00167948" w:rsidP="00167948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6640293" w:displacedByCustomXml="prev"/>
      </w:tr>
      <w:tr w:rsidR="00167948" w:rsidRPr="00F849B0" w14:paraId="7DF131CE" w14:textId="77777777" w:rsidTr="00167948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135715B" w14:textId="77777777" w:rsidR="00167948" w:rsidRPr="00F849B0" w:rsidRDefault="00167948" w:rsidP="00167948">
            <w:pPr>
              <w:ind w:left="993" w:hanging="993"/>
              <w:jc w:val="center"/>
            </w:pPr>
          </w:p>
        </w:tc>
        <w:permStart w:id="1756522111" w:edGrp="everyone"/>
        <w:tc>
          <w:tcPr>
            <w:tcW w:w="698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A4AB702" w14:textId="77777777" w:rsidR="00167948" w:rsidRPr="00DD7A44" w:rsidRDefault="004E0867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74654487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67948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1756522111"/>
          </w:p>
        </w:tc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F5B8073" w14:textId="77777777" w:rsidR="00167948" w:rsidRPr="00F849B0" w:rsidRDefault="00167948" w:rsidP="00167948">
            <w:pPr>
              <w:ind w:left="993" w:hanging="993"/>
              <w:jc w:val="center"/>
            </w:pPr>
            <w:r w:rsidRPr="00F849B0">
              <w:t>False</w:t>
            </w:r>
            <w:r w:rsidRPr="00F849B0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45B8282" w14:textId="77777777" w:rsidR="00167948" w:rsidRPr="00F849B0" w:rsidRDefault="00167948" w:rsidP="00167948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05AAA10D" w14:textId="77777777" w:rsidR="00167948" w:rsidRPr="00F849B0" w:rsidRDefault="00167948" w:rsidP="00167948">
            <w:pPr>
              <w:ind w:left="993" w:hanging="993"/>
            </w:pPr>
          </w:p>
        </w:tc>
      </w:tr>
    </w:tbl>
    <w:p w14:paraId="2910B3FB" w14:textId="77777777" w:rsidR="000913A9" w:rsidRPr="00F849B0" w:rsidRDefault="000913A9" w:rsidP="000913A9">
      <w:pPr>
        <w:jc w:val="left"/>
        <w:rPr>
          <w:rFonts w:ascii="Arial" w:hAnsi="Arial" w:cs="Arial"/>
          <w:sz w:val="22"/>
          <w:szCs w:val="22"/>
        </w:rPr>
      </w:pPr>
    </w:p>
    <w:p w14:paraId="00D57FAD" w14:textId="77777777" w:rsidR="005E0556" w:rsidRPr="00F849B0" w:rsidRDefault="005E0556" w:rsidP="005E0556">
      <w:pPr>
        <w:ind w:left="567" w:hanging="567"/>
        <w:rPr>
          <w:rFonts w:ascii="Arial" w:hAnsi="Arial" w:cs="Arial"/>
          <w:sz w:val="22"/>
          <w:szCs w:val="22"/>
        </w:rPr>
      </w:pPr>
    </w:p>
    <w:p w14:paraId="198FBB02" w14:textId="77777777" w:rsidR="005E0556" w:rsidRPr="00F849B0" w:rsidRDefault="005E0556" w:rsidP="005E0556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21" w:name="_Ref530635589"/>
      <w:r w:rsidRPr="00F849B0">
        <w:rPr>
          <w:rFonts w:ascii="Arial" w:hAnsi="Arial"/>
          <w:b/>
        </w:rPr>
        <w:t>Identify two (2) approved plans that should be included with the site documents.</w:t>
      </w:r>
      <w:bookmarkEnd w:id="21"/>
    </w:p>
    <w:p w14:paraId="3A06072E" w14:textId="77777777" w:rsidR="005E0556" w:rsidRPr="00F849B0" w:rsidRDefault="005E0556" w:rsidP="005E0556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E0556" w:rsidRPr="00F849B0" w14:paraId="0F169C6A" w14:textId="77777777" w:rsidTr="006966FA">
        <w:trPr>
          <w:trHeight w:val="107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44E51AF" w14:textId="77777777" w:rsidR="005E0556" w:rsidRPr="00F849B0" w:rsidRDefault="005E0556" w:rsidP="00473716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059D4" w14:textId="77777777" w:rsidR="005E0556" w:rsidRPr="00F849B0" w:rsidRDefault="00957A8E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316883982" w:edGrp="everyone"/>
            <w:r>
              <w:rPr>
                <w:rFonts w:ascii="Arial" w:hAnsi="Arial" w:cs="Arial"/>
                <w:sz w:val="22"/>
                <w:szCs w:val="22"/>
              </w:rPr>
              <w:t>Architectural &amp; Land Survey</w:t>
            </w:r>
            <w:permEnd w:id="316883982"/>
          </w:p>
        </w:tc>
        <w:permStart w:id="142575086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79521234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71A2D6C8" w14:textId="77777777" w:rsidR="005E0556" w:rsidRPr="00F849B0" w:rsidRDefault="0077771B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25750862" w:displacedByCustomXml="prev"/>
      </w:tr>
    </w:tbl>
    <w:p w14:paraId="717B3565" w14:textId="77777777" w:rsidR="005E0556" w:rsidRPr="00F849B0" w:rsidRDefault="005E0556" w:rsidP="005E0556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1EBC47F3" w14:textId="77777777" w:rsidR="003F1E48" w:rsidRPr="00F849B0" w:rsidRDefault="003F1E48">
      <w:pPr>
        <w:jc w:val="left"/>
        <w:rPr>
          <w:rFonts w:ascii="Arial" w:hAnsi="Arial" w:cs="Arial"/>
          <w:sz w:val="22"/>
          <w:szCs w:val="22"/>
        </w:rPr>
      </w:pPr>
      <w:r w:rsidRPr="00F849B0">
        <w:rPr>
          <w:rFonts w:ascii="Arial" w:hAnsi="Arial" w:cs="Arial"/>
          <w:sz w:val="22"/>
          <w:szCs w:val="22"/>
        </w:rPr>
        <w:br w:type="page"/>
      </w:r>
    </w:p>
    <w:p w14:paraId="3820EA41" w14:textId="77777777" w:rsidR="003F1E48" w:rsidRPr="00F849B0" w:rsidRDefault="003F1E48" w:rsidP="003F1E48">
      <w:pPr>
        <w:pStyle w:val="11CSTCPLQuestionBullet"/>
        <w:numPr>
          <w:ilvl w:val="0"/>
          <w:numId w:val="13"/>
        </w:numPr>
        <w:ind w:left="709" w:hanging="709"/>
      </w:pPr>
      <w:bookmarkStart w:id="22" w:name="_Ref495585603"/>
      <w:r w:rsidRPr="00F849B0">
        <w:lastRenderedPageBreak/>
        <w:t>Match the site files and definitions below by writing the appropriate letter next to each number in the centre column.</w:t>
      </w:r>
      <w:bookmarkEnd w:id="22"/>
    </w:p>
    <w:p w14:paraId="61C78332" w14:textId="77777777" w:rsidR="003F1E48" w:rsidRPr="00F849B0" w:rsidRDefault="003F1E48" w:rsidP="003F1E4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4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408"/>
        <w:gridCol w:w="1859"/>
        <w:gridCol w:w="1108"/>
        <w:gridCol w:w="452"/>
        <w:gridCol w:w="3666"/>
        <w:gridCol w:w="609"/>
      </w:tblGrid>
      <w:tr w:rsidR="003F1E48" w:rsidRPr="00F849B0" w14:paraId="433056B3" w14:textId="77777777" w:rsidTr="00473716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E010F39" w14:textId="77777777" w:rsidR="003F1E48" w:rsidRPr="00F849B0" w:rsidRDefault="003F1E48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44" w:type="pct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49B1D36D" w14:textId="77777777" w:rsidR="003F1E48" w:rsidRPr="00F849B0" w:rsidRDefault="003F1E48" w:rsidP="00473716">
            <w:pPr>
              <w:keepNext/>
              <w:ind w:left="993" w:right="82" w:hanging="993"/>
              <w:jc w:val="center"/>
            </w:pPr>
            <w:r w:rsidRPr="00F849B0">
              <w:t>Document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4608CEA5" w14:textId="77777777" w:rsidR="003F1E48" w:rsidRPr="00F849B0" w:rsidRDefault="003F1E48" w:rsidP="00473716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r w:rsidRPr="00F849B0">
              <w:t>Answers</w:t>
            </w:r>
          </w:p>
        </w:tc>
        <w:tc>
          <w:tcPr>
            <w:tcW w:w="2259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5AEC65CF" w14:textId="77777777" w:rsidR="003F1E48" w:rsidRPr="00F849B0" w:rsidRDefault="003F1E48" w:rsidP="00473716">
            <w:pPr>
              <w:keepNext/>
              <w:ind w:left="993" w:right="82" w:hanging="993"/>
              <w:jc w:val="center"/>
            </w:pPr>
            <w:r w:rsidRPr="00F849B0">
              <w:t>Definition</w:t>
            </w:r>
          </w:p>
        </w:tc>
        <w:permStart w:id="155558898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9575160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3A0A962F" w14:textId="77777777" w:rsidR="003F1E48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55588982" w:displacedByCustomXml="prev"/>
      </w:tr>
      <w:tr w:rsidR="007560DA" w:rsidRPr="00F849B0" w14:paraId="3FC2F010" w14:textId="77777777" w:rsidTr="00446626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07AF1C3" w14:textId="77777777" w:rsidR="007560DA" w:rsidRPr="00F849B0" w:rsidRDefault="007560DA" w:rsidP="007560D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7998C6B" w14:textId="77777777"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1</w:t>
            </w:r>
          </w:p>
        </w:tc>
        <w:tc>
          <w:tcPr>
            <w:tcW w:w="1020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8ACE91E" w14:textId="77777777" w:rsidR="007560DA" w:rsidRPr="00F849B0" w:rsidRDefault="007560DA" w:rsidP="007560DA">
            <w:pPr>
              <w:ind w:right="82"/>
              <w:jc w:val="center"/>
            </w:pPr>
            <w:r w:rsidRPr="00F849B0">
              <w:t>Permits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14:paraId="7C7814AA" w14:textId="6CFFBB36" w:rsidR="007560DA" w:rsidRPr="00DD7A44" w:rsidRDefault="007560DA" w:rsidP="007560DA">
            <w:pPr>
              <w:ind w:left="161" w:right="82" w:hanging="161"/>
              <w:jc w:val="left"/>
            </w:pPr>
            <w:r w:rsidRPr="00DD7A44">
              <w:t xml:space="preserve">1 </w:t>
            </w:r>
            <w:r w:rsidRPr="005A042B">
              <w:rPr>
                <w:rFonts w:ascii="Arial" w:hAnsi="Arial" w:cs="Arial"/>
                <w:sz w:val="22"/>
                <w:szCs w:val="22"/>
              </w:rPr>
              <w:t xml:space="preserve">- </w:t>
            </w:r>
            <w:permStart w:id="171331092" w:edGrp="everyone"/>
            <w:r w:rsidR="00D46441">
              <w:rPr>
                <w:rFonts w:ascii="Arial" w:hAnsi="Arial" w:cs="Arial"/>
                <w:sz w:val="22"/>
                <w:szCs w:val="22"/>
              </w:rPr>
              <w:t xml:space="preserve"> B </w:t>
            </w:r>
            <w:permEnd w:id="171331092"/>
          </w:p>
        </w:tc>
        <w:tc>
          <w:tcPr>
            <w:tcW w:w="248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DA5C3" w14:textId="77777777"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A</w:t>
            </w:r>
          </w:p>
        </w:tc>
        <w:tc>
          <w:tcPr>
            <w:tcW w:w="201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CE1CF" w14:textId="77777777" w:rsidR="007560DA" w:rsidRPr="00F849B0" w:rsidRDefault="007560DA" w:rsidP="007560DA">
            <w:pPr>
              <w:ind w:right="82"/>
              <w:jc w:val="center"/>
            </w:pPr>
            <w:r w:rsidRPr="00F849B0">
              <w:t>May include engineering data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2BFB656" w14:textId="77777777" w:rsidR="007560DA" w:rsidRPr="00F849B0" w:rsidRDefault="007560DA" w:rsidP="007560DA">
            <w:pPr>
              <w:ind w:left="993" w:hanging="993"/>
            </w:pPr>
          </w:p>
        </w:tc>
      </w:tr>
      <w:tr w:rsidR="007560DA" w:rsidRPr="00F849B0" w14:paraId="166E08B1" w14:textId="77777777" w:rsidTr="00446626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480622A" w14:textId="77777777" w:rsidR="007560DA" w:rsidRPr="00F849B0" w:rsidRDefault="007560DA" w:rsidP="007560D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C42C29E" w14:textId="77777777"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2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8310DAC" w14:textId="77777777" w:rsidR="007560DA" w:rsidRPr="00F849B0" w:rsidRDefault="007560DA" w:rsidP="007560DA">
            <w:pPr>
              <w:ind w:right="82"/>
              <w:jc w:val="center"/>
            </w:pPr>
            <w:r w:rsidRPr="00F849B0">
              <w:t>Quotes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14:paraId="3CE67D5D" w14:textId="39F4232E" w:rsidR="007560DA" w:rsidRPr="00DD7A44" w:rsidRDefault="007560DA" w:rsidP="007560DA">
            <w:pPr>
              <w:ind w:left="161" w:right="82" w:hanging="161"/>
              <w:jc w:val="left"/>
            </w:pPr>
            <w:r w:rsidRPr="00DD7A44">
              <w:t xml:space="preserve">2 </w:t>
            </w:r>
            <w:r w:rsidRPr="005A042B">
              <w:rPr>
                <w:rFonts w:ascii="Arial" w:hAnsi="Arial" w:cs="Arial"/>
                <w:sz w:val="22"/>
                <w:szCs w:val="22"/>
              </w:rPr>
              <w:t xml:space="preserve">- </w:t>
            </w:r>
            <w:permStart w:id="1056993712" w:edGrp="everyone"/>
            <w:r w:rsidR="00D46441">
              <w:rPr>
                <w:rFonts w:ascii="Arial" w:hAnsi="Arial" w:cs="Arial"/>
                <w:sz w:val="22"/>
                <w:szCs w:val="22"/>
              </w:rPr>
              <w:t xml:space="preserve"> E </w:t>
            </w:r>
            <w:permEnd w:id="1056993712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4389E" w14:textId="77777777"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B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CEB74" w14:textId="77777777" w:rsidR="007560DA" w:rsidRPr="00F849B0" w:rsidRDefault="007560DA" w:rsidP="007560DA">
            <w:pPr>
              <w:ind w:right="82"/>
              <w:jc w:val="center"/>
            </w:pPr>
            <w:r w:rsidRPr="00F849B0">
              <w:t>Council inspectors may issue a stop work notice until these documents are produced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24183E7" w14:textId="77777777" w:rsidR="007560DA" w:rsidRPr="00F849B0" w:rsidRDefault="007560DA" w:rsidP="007560DA">
            <w:pPr>
              <w:ind w:left="993" w:hanging="993"/>
            </w:pPr>
          </w:p>
        </w:tc>
      </w:tr>
      <w:tr w:rsidR="007560DA" w:rsidRPr="00F849B0" w14:paraId="565BA736" w14:textId="77777777" w:rsidTr="00446626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65024A0" w14:textId="77777777" w:rsidR="007560DA" w:rsidRPr="00F849B0" w:rsidRDefault="007560DA" w:rsidP="007560D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B99DC0E" w14:textId="77777777"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3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789BB4F6" w14:textId="77777777" w:rsidR="007560DA" w:rsidRPr="00F849B0" w:rsidRDefault="007560DA" w:rsidP="007560DA">
            <w:pPr>
              <w:ind w:right="82"/>
              <w:jc w:val="center"/>
            </w:pPr>
            <w:r w:rsidRPr="00F849B0">
              <w:t>Reports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14:paraId="087A4432" w14:textId="00B1A6E2" w:rsidR="007560DA" w:rsidRPr="00DD7A44" w:rsidRDefault="007560DA" w:rsidP="007560DA">
            <w:pPr>
              <w:ind w:left="161" w:right="82" w:hanging="161"/>
              <w:jc w:val="left"/>
            </w:pPr>
            <w:r w:rsidRPr="00DD7A44">
              <w:t xml:space="preserve">3 </w:t>
            </w:r>
            <w:r w:rsidRPr="005A042B">
              <w:rPr>
                <w:rFonts w:ascii="Arial" w:hAnsi="Arial" w:cs="Arial"/>
                <w:sz w:val="22"/>
                <w:szCs w:val="22"/>
              </w:rPr>
              <w:t xml:space="preserve">- </w:t>
            </w:r>
            <w:permStart w:id="609757183" w:edGrp="everyone"/>
            <w:r w:rsidR="00D46441">
              <w:rPr>
                <w:rFonts w:ascii="Arial" w:hAnsi="Arial" w:cs="Arial"/>
                <w:sz w:val="22"/>
                <w:szCs w:val="22"/>
              </w:rPr>
              <w:t xml:space="preserve"> A </w:t>
            </w:r>
            <w:permEnd w:id="609757183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6EB55" w14:textId="77777777"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C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F0C6D" w14:textId="77777777" w:rsidR="007560DA" w:rsidRPr="00F849B0" w:rsidRDefault="007560DA" w:rsidP="007560DA">
            <w:pPr>
              <w:ind w:left="13" w:right="82" w:hanging="13"/>
              <w:jc w:val="center"/>
            </w:pPr>
            <w:r w:rsidRPr="00F849B0">
              <w:t>Changes requested using a standard form in writing. Need to be signed by both builder and client.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71C5E55" w14:textId="77777777" w:rsidR="007560DA" w:rsidRPr="00F849B0" w:rsidRDefault="007560DA" w:rsidP="007560DA">
            <w:pPr>
              <w:ind w:left="993" w:hanging="993"/>
            </w:pPr>
          </w:p>
        </w:tc>
      </w:tr>
      <w:tr w:rsidR="007560DA" w:rsidRPr="00F849B0" w14:paraId="38CA1FA2" w14:textId="77777777" w:rsidTr="00446626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52AB5A3" w14:textId="77777777" w:rsidR="007560DA" w:rsidRPr="00F849B0" w:rsidRDefault="007560DA" w:rsidP="007560D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286DAB9" w14:textId="77777777"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4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A81C100" w14:textId="77777777" w:rsidR="007560DA" w:rsidRPr="00F849B0" w:rsidRDefault="007560DA" w:rsidP="007560DA">
            <w:pPr>
              <w:ind w:right="82"/>
              <w:jc w:val="center"/>
            </w:pPr>
            <w:r w:rsidRPr="00F849B0">
              <w:t>Specifications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14:paraId="4ED5F604" w14:textId="3646F180" w:rsidR="007560DA" w:rsidRPr="00DD7A44" w:rsidRDefault="007560DA" w:rsidP="007560DA">
            <w:pPr>
              <w:ind w:left="161" w:right="82" w:hanging="161"/>
              <w:jc w:val="left"/>
            </w:pPr>
            <w:r>
              <w:t>4</w:t>
            </w:r>
            <w:r w:rsidRPr="00DD7A44">
              <w:t xml:space="preserve"> </w:t>
            </w:r>
            <w:r w:rsidRPr="005A042B">
              <w:rPr>
                <w:rFonts w:ascii="Arial" w:hAnsi="Arial" w:cs="Arial"/>
                <w:sz w:val="22"/>
                <w:szCs w:val="22"/>
              </w:rPr>
              <w:t xml:space="preserve">- </w:t>
            </w:r>
            <w:permStart w:id="1235486941" w:edGrp="everyone"/>
            <w:r w:rsidR="00D46441">
              <w:rPr>
                <w:rFonts w:ascii="Arial" w:hAnsi="Arial" w:cs="Arial"/>
                <w:sz w:val="22"/>
                <w:szCs w:val="22"/>
              </w:rPr>
              <w:t xml:space="preserve"> D </w:t>
            </w:r>
            <w:permEnd w:id="1235486941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4BC934" w14:textId="77777777"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D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289E2" w14:textId="77777777" w:rsidR="007560DA" w:rsidRPr="00F849B0" w:rsidRDefault="007560DA" w:rsidP="007560DA">
            <w:pPr>
              <w:ind w:right="82"/>
              <w:jc w:val="center"/>
            </w:pPr>
            <w:r w:rsidRPr="00F849B0">
              <w:t xml:space="preserve">List the materials to be used, fittings and fixtures to be installed, and types of finishing required. 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C209391" w14:textId="77777777" w:rsidR="007560DA" w:rsidRPr="00F849B0" w:rsidRDefault="007560DA" w:rsidP="007560DA">
            <w:pPr>
              <w:ind w:left="993" w:hanging="993"/>
            </w:pPr>
          </w:p>
        </w:tc>
      </w:tr>
      <w:tr w:rsidR="007560DA" w:rsidRPr="00F849B0" w14:paraId="2825A9EB" w14:textId="77777777" w:rsidTr="00446626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D2C4A5E" w14:textId="77777777" w:rsidR="007560DA" w:rsidRPr="00F849B0" w:rsidRDefault="007560DA" w:rsidP="007560D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72DBAAF" w14:textId="77777777"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5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05FB0CD" w14:textId="77777777" w:rsidR="007560DA" w:rsidRPr="00F849B0" w:rsidRDefault="007560DA" w:rsidP="007560DA">
            <w:pPr>
              <w:ind w:right="82"/>
              <w:jc w:val="center"/>
            </w:pPr>
            <w:r w:rsidRPr="00F849B0">
              <w:t>Variations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14:paraId="520E9185" w14:textId="6F06B9DB" w:rsidR="007560DA" w:rsidRPr="00DD7A44" w:rsidRDefault="007560DA" w:rsidP="007560DA">
            <w:pPr>
              <w:ind w:left="161" w:right="82" w:hanging="161"/>
              <w:jc w:val="left"/>
            </w:pPr>
            <w:r>
              <w:t>5</w:t>
            </w:r>
            <w:r w:rsidRPr="00DD7A44">
              <w:t xml:space="preserve"> </w:t>
            </w:r>
            <w:r w:rsidRPr="005A042B">
              <w:rPr>
                <w:rFonts w:ascii="Arial" w:hAnsi="Arial" w:cs="Arial"/>
                <w:sz w:val="22"/>
                <w:szCs w:val="22"/>
              </w:rPr>
              <w:t xml:space="preserve">- </w:t>
            </w:r>
            <w:permStart w:id="1024478721" w:edGrp="everyone"/>
            <w:r w:rsidR="00D46441">
              <w:rPr>
                <w:rFonts w:ascii="Arial" w:hAnsi="Arial" w:cs="Arial"/>
                <w:sz w:val="22"/>
                <w:szCs w:val="22"/>
              </w:rPr>
              <w:t xml:space="preserve"> C </w:t>
            </w:r>
            <w:permEnd w:id="1024478721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18E7C" w14:textId="77777777"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E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3E57E" w14:textId="77777777" w:rsidR="007560DA" w:rsidRPr="00F849B0" w:rsidRDefault="007560DA" w:rsidP="007560DA">
            <w:pPr>
              <w:ind w:right="82"/>
              <w:jc w:val="center"/>
            </w:pPr>
            <w:r w:rsidRPr="00F849B0">
              <w:t>Used to ensure purchase orders are developed using the correct price.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BB7E054" w14:textId="77777777" w:rsidR="007560DA" w:rsidRPr="00F849B0" w:rsidRDefault="007560DA" w:rsidP="007560DA">
            <w:pPr>
              <w:ind w:left="993" w:hanging="993"/>
            </w:pPr>
          </w:p>
        </w:tc>
      </w:tr>
    </w:tbl>
    <w:p w14:paraId="47F46713" w14:textId="77777777" w:rsidR="003F1E48" w:rsidRPr="00F849B0" w:rsidRDefault="003F1E48" w:rsidP="003F1E48">
      <w:pPr>
        <w:jc w:val="left"/>
        <w:rPr>
          <w:rFonts w:ascii="Arial" w:hAnsi="Arial"/>
          <w:b/>
          <w:sz w:val="20"/>
        </w:rPr>
      </w:pPr>
    </w:p>
    <w:p w14:paraId="0623216B" w14:textId="77777777" w:rsidR="00616393" w:rsidRPr="00F849B0" w:rsidRDefault="00616393" w:rsidP="00616393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0CC5AD5D" w14:textId="77777777" w:rsidR="00616393" w:rsidRPr="00F849B0" w:rsidRDefault="00616393" w:rsidP="00616393">
      <w:pPr>
        <w:pStyle w:val="11CSTCPLQuestionBullet"/>
        <w:numPr>
          <w:ilvl w:val="0"/>
          <w:numId w:val="13"/>
        </w:numPr>
        <w:ind w:left="709" w:hanging="709"/>
      </w:pPr>
      <w:bookmarkStart w:id="23" w:name="_Ref530635990"/>
      <w:r w:rsidRPr="00F849B0">
        <w:t>In the table below, estimates for labour and actual costs for each trade are listed. Calculate the cost difference for each trade.</w:t>
      </w:r>
      <w:bookmarkEnd w:id="23"/>
    </w:p>
    <w:p w14:paraId="169871B3" w14:textId="77777777" w:rsidR="00616393" w:rsidRPr="00F849B0" w:rsidRDefault="00616393" w:rsidP="0061639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59"/>
        <w:gridCol w:w="1853"/>
        <w:gridCol w:w="1856"/>
        <w:gridCol w:w="1856"/>
        <w:gridCol w:w="1856"/>
        <w:gridCol w:w="607"/>
      </w:tblGrid>
      <w:tr w:rsidR="00616393" w:rsidRPr="00F849B0" w14:paraId="4AF51DF2" w14:textId="77777777" w:rsidTr="00A846CF"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14E9A3E" w14:textId="77777777" w:rsidR="00616393" w:rsidRPr="00F849B0" w:rsidRDefault="00616393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20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F8041E5" w14:textId="77777777" w:rsidR="00616393" w:rsidRPr="00F849B0" w:rsidRDefault="00616393" w:rsidP="00473716">
            <w:pPr>
              <w:keepNext/>
              <w:ind w:left="993" w:right="82" w:hanging="993"/>
              <w:jc w:val="center"/>
            </w:pPr>
            <w:r w:rsidRPr="00F849B0">
              <w:t>Trade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266CD452" w14:textId="77777777" w:rsidR="00616393" w:rsidRPr="00F849B0" w:rsidRDefault="00616393" w:rsidP="00473716">
            <w:pPr>
              <w:keepNext/>
              <w:ind w:left="993" w:right="82" w:hanging="993"/>
              <w:jc w:val="center"/>
            </w:pPr>
            <w:r w:rsidRPr="00F849B0">
              <w:t>Estimate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381A1772" w14:textId="77777777" w:rsidR="00616393" w:rsidRPr="00F849B0" w:rsidRDefault="00616393" w:rsidP="00473716">
            <w:pPr>
              <w:keepNext/>
              <w:ind w:left="993" w:right="82" w:hanging="993"/>
              <w:jc w:val="center"/>
            </w:pPr>
            <w:r w:rsidRPr="00F849B0">
              <w:t>Actual cost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5C023918" w14:textId="77777777" w:rsidR="00616393" w:rsidRPr="00F849B0" w:rsidRDefault="00616393" w:rsidP="00473716">
            <w:pPr>
              <w:keepNext/>
              <w:ind w:left="993" w:right="82" w:hanging="993"/>
              <w:jc w:val="center"/>
            </w:pPr>
            <w:r w:rsidRPr="00F849B0">
              <w:t>Cost difference</w:t>
            </w:r>
          </w:p>
        </w:tc>
        <w:permStart w:id="52992911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3245498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5C552EE6" w14:textId="77777777" w:rsidR="00616393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29929110" w:displacedByCustomXml="prev"/>
      </w:tr>
      <w:tr w:rsidR="00616393" w:rsidRPr="00F849B0" w14:paraId="3E4045B2" w14:textId="77777777" w:rsidTr="00A846CF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88AB870" w14:textId="77777777" w:rsidR="00616393" w:rsidRPr="00F849B0" w:rsidRDefault="00616393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26D44" w14:textId="77777777" w:rsidR="00616393" w:rsidRPr="00F849B0" w:rsidRDefault="00616393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Carpentry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6FB6959A" w14:textId="77777777"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10,000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4A963539" w14:textId="77777777"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8,500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7F84A458" w14:textId="77777777"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-1,500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EA1BF9A" w14:textId="77777777" w:rsidR="00616393" w:rsidRPr="00F849B0" w:rsidRDefault="00616393" w:rsidP="00473716">
            <w:pPr>
              <w:ind w:left="993" w:hanging="993"/>
            </w:pPr>
          </w:p>
        </w:tc>
      </w:tr>
      <w:tr w:rsidR="00616393" w:rsidRPr="00F849B0" w14:paraId="7E94DC45" w14:textId="77777777" w:rsidTr="00A846CF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2BE93D5" w14:textId="77777777" w:rsidR="00616393" w:rsidRPr="00F849B0" w:rsidRDefault="00616393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A27E0" w14:textId="77777777" w:rsidR="00616393" w:rsidRPr="00F849B0" w:rsidRDefault="00616393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Electrical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66187984" w14:textId="77777777"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3,000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53FA9F2F" w14:textId="77777777"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4,250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50B9ACEF" w14:textId="77777777" w:rsidR="00616393" w:rsidRPr="00F849B0" w:rsidRDefault="00A846CF" w:rsidP="00473716">
            <w:pPr>
              <w:ind w:right="82"/>
              <w:jc w:val="center"/>
              <w:rPr>
                <w:color w:val="17365D" w:themeColor="text2" w:themeShade="BF"/>
              </w:rPr>
            </w:pPr>
            <w:r w:rsidRPr="00F849B0">
              <w:rPr>
                <w:color w:val="000000" w:themeColor="text1"/>
              </w:rPr>
              <w:t>1,250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E2C2503" w14:textId="77777777" w:rsidR="00616393" w:rsidRPr="00F849B0" w:rsidRDefault="00616393" w:rsidP="00473716">
            <w:pPr>
              <w:ind w:left="993" w:hanging="993"/>
            </w:pPr>
          </w:p>
        </w:tc>
      </w:tr>
      <w:tr w:rsidR="00616393" w:rsidRPr="00F849B0" w14:paraId="2E397296" w14:textId="77777777" w:rsidTr="00A846CF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FD350C2" w14:textId="77777777" w:rsidR="00616393" w:rsidRPr="00F849B0" w:rsidRDefault="00616393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DE889" w14:textId="77777777" w:rsidR="00616393" w:rsidRPr="00F849B0" w:rsidRDefault="00616393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Painting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E5EA33D" w14:textId="77777777"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4,000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FA94256" w14:textId="77777777"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3,900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B62BBBA" w14:textId="23A186E4" w:rsidR="00616393" w:rsidRPr="00C73911" w:rsidRDefault="0071458A" w:rsidP="00C73911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830960381" w:edGrp="everyone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077AB">
              <w:rPr>
                <w:rFonts w:ascii="Arial" w:hAnsi="Arial" w:cs="Arial"/>
                <w:sz w:val="22"/>
                <w:szCs w:val="22"/>
              </w:rPr>
              <w:t>-100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1830960381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5C8AA48" w14:textId="77777777" w:rsidR="00616393" w:rsidRPr="00F849B0" w:rsidRDefault="00616393" w:rsidP="00473716">
            <w:pPr>
              <w:ind w:left="993" w:hanging="993"/>
            </w:pPr>
          </w:p>
        </w:tc>
      </w:tr>
      <w:tr w:rsidR="00616393" w:rsidRPr="00F849B0" w14:paraId="7F91363D" w14:textId="77777777" w:rsidTr="00A846CF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CEDA3A8" w14:textId="77777777" w:rsidR="00616393" w:rsidRPr="00F849B0" w:rsidRDefault="00616393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3AC4297" w14:textId="77777777" w:rsidR="00616393" w:rsidRPr="00F849B0" w:rsidRDefault="00616393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Plumbing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2837DB0" w14:textId="77777777"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8,000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97992E3" w14:textId="77777777"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8,000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8051962" w14:textId="1B0208C4" w:rsidR="00616393" w:rsidRPr="00C73911" w:rsidRDefault="0071458A" w:rsidP="00C73911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732133234" w:edGrp="everyone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077AB">
              <w:rPr>
                <w:rFonts w:ascii="Arial" w:hAnsi="Arial" w:cs="Arial"/>
                <w:sz w:val="22"/>
                <w:szCs w:val="22"/>
              </w:rPr>
              <w:t>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732133234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6AB9574" w14:textId="77777777" w:rsidR="00616393" w:rsidRPr="00F849B0" w:rsidRDefault="00616393" w:rsidP="00473716">
            <w:pPr>
              <w:ind w:left="993" w:hanging="993"/>
            </w:pPr>
          </w:p>
        </w:tc>
      </w:tr>
      <w:tr w:rsidR="00616393" w:rsidRPr="00F849B0" w14:paraId="076B1BA1" w14:textId="77777777" w:rsidTr="00A846CF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0DABDB9" w14:textId="77777777" w:rsidR="00616393" w:rsidRPr="00F849B0" w:rsidRDefault="00616393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2AD038C" w14:textId="77777777" w:rsidR="00616393" w:rsidRPr="00F849B0" w:rsidRDefault="00616393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Tiler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E0B8C" w14:textId="77777777"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4,500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2BDB832" w14:textId="77777777"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4,750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505B29" w14:textId="43B7985B" w:rsidR="00616393" w:rsidRPr="00C73911" w:rsidRDefault="0071458A" w:rsidP="00C73911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688685822" w:edGrp="everyone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077AB">
              <w:rPr>
                <w:rFonts w:ascii="Arial" w:hAnsi="Arial" w:cs="Arial"/>
                <w:sz w:val="22"/>
                <w:szCs w:val="22"/>
              </w:rPr>
              <w:t>250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1688685822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CC61D9E" w14:textId="77777777" w:rsidR="00616393" w:rsidRPr="00F849B0" w:rsidRDefault="00616393" w:rsidP="00473716">
            <w:pPr>
              <w:ind w:left="993" w:hanging="993"/>
            </w:pPr>
          </w:p>
        </w:tc>
      </w:tr>
    </w:tbl>
    <w:p w14:paraId="330FB240" w14:textId="77777777" w:rsidR="00616393" w:rsidRPr="00F849B0" w:rsidRDefault="00616393" w:rsidP="00616393">
      <w:pPr>
        <w:rPr>
          <w:rFonts w:ascii="Arial" w:hAnsi="Arial" w:cs="Arial"/>
          <w:sz w:val="22"/>
          <w:szCs w:val="22"/>
        </w:rPr>
      </w:pPr>
    </w:p>
    <w:p w14:paraId="7C361504" w14:textId="77777777" w:rsidR="009C2551" w:rsidRPr="00F849B0" w:rsidRDefault="009C2551" w:rsidP="009C2551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41D13D81" w14:textId="77777777" w:rsidR="009C2551" w:rsidRPr="00F849B0" w:rsidRDefault="009C2551" w:rsidP="009C2551">
      <w:pPr>
        <w:pStyle w:val="11CSTCPLQuestionBullet"/>
        <w:numPr>
          <w:ilvl w:val="0"/>
          <w:numId w:val="13"/>
        </w:numPr>
        <w:ind w:left="709" w:hanging="709"/>
      </w:pPr>
      <w:bookmarkStart w:id="24" w:name="_Ref530635991"/>
      <w:r w:rsidRPr="00F849B0">
        <w:t>In the table below, the Prime Cost (PC) sums from</w:t>
      </w:r>
      <w:r w:rsidR="00616393" w:rsidRPr="00F849B0">
        <w:t xml:space="preserve"> a</w:t>
      </w:r>
      <w:r w:rsidRPr="00F849B0">
        <w:t xml:space="preserve"> contract and actual costs for items are listed. Calculate the cost difference for each item.</w:t>
      </w:r>
      <w:bookmarkEnd w:id="24"/>
    </w:p>
    <w:p w14:paraId="13314BDE" w14:textId="77777777" w:rsidR="009C2551" w:rsidRPr="00F849B0" w:rsidRDefault="009C2551" w:rsidP="009C255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59"/>
        <w:gridCol w:w="1853"/>
        <w:gridCol w:w="1856"/>
        <w:gridCol w:w="1856"/>
        <w:gridCol w:w="1856"/>
        <w:gridCol w:w="607"/>
      </w:tblGrid>
      <w:tr w:rsidR="009C2551" w:rsidRPr="00F849B0" w14:paraId="6FA69B36" w14:textId="77777777" w:rsidTr="00670231"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5383A7E" w14:textId="77777777" w:rsidR="009C2551" w:rsidRPr="00F849B0" w:rsidRDefault="009C2551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20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928F27A" w14:textId="77777777" w:rsidR="009C2551" w:rsidRPr="00F849B0" w:rsidRDefault="009C2551" w:rsidP="00473716">
            <w:pPr>
              <w:keepNext/>
              <w:ind w:left="993" w:right="82" w:hanging="993"/>
              <w:jc w:val="center"/>
            </w:pPr>
            <w:r w:rsidRPr="00F849B0">
              <w:t>Item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72EB1213" w14:textId="77777777" w:rsidR="009C2551" w:rsidRPr="00F849B0" w:rsidRDefault="009C2551" w:rsidP="00473716">
            <w:pPr>
              <w:keepNext/>
              <w:ind w:left="993" w:right="82" w:hanging="993"/>
              <w:jc w:val="center"/>
            </w:pPr>
            <w:r w:rsidRPr="00F849B0">
              <w:t>PC sum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3F21685A" w14:textId="77777777" w:rsidR="009C2551" w:rsidRPr="00F849B0" w:rsidRDefault="009C2551" w:rsidP="00473716">
            <w:pPr>
              <w:keepNext/>
              <w:ind w:left="993" w:right="82" w:hanging="993"/>
              <w:jc w:val="center"/>
            </w:pPr>
            <w:r w:rsidRPr="00F849B0">
              <w:t>Actual cost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7FAD0B80" w14:textId="77777777" w:rsidR="009C2551" w:rsidRPr="00F849B0" w:rsidRDefault="009C2551" w:rsidP="00473716">
            <w:pPr>
              <w:keepNext/>
              <w:ind w:left="993" w:right="82" w:hanging="993"/>
              <w:jc w:val="center"/>
            </w:pPr>
            <w:r w:rsidRPr="00F849B0">
              <w:t>Cost difference</w:t>
            </w:r>
          </w:p>
        </w:tc>
        <w:permStart w:id="179689792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99991900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2C9F204B" w14:textId="77777777" w:rsidR="009C2551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96897922" w:displacedByCustomXml="prev"/>
      </w:tr>
      <w:tr w:rsidR="009C2551" w:rsidRPr="00F849B0" w14:paraId="04223AA3" w14:textId="77777777" w:rsidTr="00670231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59D48C5" w14:textId="77777777" w:rsidR="009C2551" w:rsidRPr="00F849B0" w:rsidRDefault="009C2551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DABF8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Basin taps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67BB3357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100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13AD802D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130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021B0396" w14:textId="77777777" w:rsidR="009C2551" w:rsidRPr="00F849B0" w:rsidRDefault="009C2551" w:rsidP="00473716">
            <w:pPr>
              <w:ind w:right="82"/>
              <w:jc w:val="center"/>
              <w:rPr>
                <w:color w:val="17365D" w:themeColor="text2" w:themeShade="BF"/>
              </w:rPr>
            </w:pPr>
            <w:r w:rsidRPr="00F849B0">
              <w:rPr>
                <w:color w:val="000000" w:themeColor="text1"/>
              </w:rPr>
              <w:t>30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1653EAC" w14:textId="77777777" w:rsidR="009C2551" w:rsidRPr="00F849B0" w:rsidRDefault="009C2551" w:rsidP="00473716">
            <w:pPr>
              <w:ind w:left="993" w:hanging="993"/>
            </w:pPr>
          </w:p>
        </w:tc>
      </w:tr>
      <w:tr w:rsidR="009C2551" w:rsidRPr="00F849B0" w14:paraId="3E8B6CDE" w14:textId="77777777" w:rsidTr="00670231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03023C8" w14:textId="77777777" w:rsidR="009C2551" w:rsidRPr="00F849B0" w:rsidRDefault="009C2551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97BB5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Oven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F6BB69B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2,500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24928B4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1,500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BAB7DC5" w14:textId="77777777" w:rsidR="009C2551" w:rsidRPr="00F849B0" w:rsidRDefault="009C2551" w:rsidP="00473716">
            <w:pPr>
              <w:ind w:right="82"/>
              <w:jc w:val="center"/>
              <w:rPr>
                <w:color w:val="17365D" w:themeColor="text2" w:themeShade="BF"/>
              </w:rPr>
            </w:pPr>
            <w:r w:rsidRPr="00F849B0">
              <w:rPr>
                <w:color w:val="000000" w:themeColor="text1"/>
              </w:rPr>
              <w:t>-1000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D04DC7C" w14:textId="77777777" w:rsidR="009C2551" w:rsidRPr="00F849B0" w:rsidRDefault="009C2551" w:rsidP="00473716">
            <w:pPr>
              <w:ind w:left="993" w:hanging="993"/>
            </w:pPr>
          </w:p>
        </w:tc>
      </w:tr>
      <w:tr w:rsidR="009C2551" w:rsidRPr="00F849B0" w14:paraId="27B71931" w14:textId="77777777" w:rsidTr="00670231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5DC692D" w14:textId="77777777" w:rsidR="009C2551" w:rsidRPr="00F849B0" w:rsidRDefault="009C2551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3BBA5BB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Rangehood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0D1F498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500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A10FDD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900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EA3DF1" w14:textId="0219533E" w:rsidR="009C2551" w:rsidRPr="00C73911" w:rsidRDefault="0071458A" w:rsidP="00C73911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576599107" w:edGrp="everyone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E75B4">
              <w:rPr>
                <w:rFonts w:ascii="Arial" w:hAnsi="Arial" w:cs="Arial"/>
                <w:sz w:val="22"/>
                <w:szCs w:val="22"/>
              </w:rPr>
              <w:t>400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576599107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75735C8" w14:textId="77777777" w:rsidR="009C2551" w:rsidRPr="00F849B0" w:rsidRDefault="009C2551" w:rsidP="00473716">
            <w:pPr>
              <w:ind w:left="993" w:hanging="993"/>
            </w:pPr>
          </w:p>
        </w:tc>
      </w:tr>
      <w:tr w:rsidR="009C2551" w:rsidRPr="00F849B0" w14:paraId="7A204DFA" w14:textId="77777777" w:rsidTr="00670231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64E36FB" w14:textId="77777777" w:rsidR="009C2551" w:rsidRPr="00F849B0" w:rsidRDefault="009C2551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1A00E47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Shower bases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450A47E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250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4C3426D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265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D82279" w14:textId="6A94A374" w:rsidR="009C2551" w:rsidRPr="00C73911" w:rsidRDefault="0071458A" w:rsidP="00C73911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615716809" w:edGrp="everyone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E75B4">
              <w:rPr>
                <w:rFonts w:ascii="Arial" w:hAnsi="Arial" w:cs="Arial"/>
                <w:sz w:val="22"/>
                <w:szCs w:val="22"/>
              </w:rPr>
              <w:t>15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615716809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BAF2B63" w14:textId="77777777" w:rsidR="009C2551" w:rsidRPr="00F849B0" w:rsidRDefault="009C2551" w:rsidP="00473716">
            <w:pPr>
              <w:ind w:left="993" w:hanging="993"/>
            </w:pPr>
          </w:p>
        </w:tc>
      </w:tr>
      <w:tr w:rsidR="009C2551" w:rsidRPr="00F849B0" w14:paraId="38E874F3" w14:textId="77777777" w:rsidTr="00670231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45C67EE" w14:textId="77777777" w:rsidR="009C2551" w:rsidRPr="00F849B0" w:rsidRDefault="009C2551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80BF5E5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Shower screen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DE52343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400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A86AFB6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350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0FA205" w14:textId="2ACE7C2C" w:rsidR="009C2551" w:rsidRPr="00C73911" w:rsidRDefault="0071458A" w:rsidP="00C73911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482437153" w:edGrp="everyone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E75B4">
              <w:rPr>
                <w:rFonts w:ascii="Arial" w:hAnsi="Arial" w:cs="Arial"/>
                <w:sz w:val="22"/>
                <w:szCs w:val="22"/>
              </w:rPr>
              <w:t>-50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1482437153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EC78FE8" w14:textId="77777777" w:rsidR="009C2551" w:rsidRPr="00F849B0" w:rsidRDefault="009C2551" w:rsidP="00473716">
            <w:pPr>
              <w:ind w:left="993" w:hanging="993"/>
            </w:pPr>
          </w:p>
        </w:tc>
      </w:tr>
      <w:tr w:rsidR="009C2551" w:rsidRPr="00F849B0" w14:paraId="1146AADE" w14:textId="77777777" w:rsidTr="00670231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8DB548F" w14:textId="77777777" w:rsidR="009C2551" w:rsidRPr="00F849B0" w:rsidRDefault="009C2551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147DA54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Shower taps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C8F7CF7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150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7B9EF45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120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31CCDE3" w14:textId="70074588" w:rsidR="009C2551" w:rsidRPr="00C73911" w:rsidRDefault="0071458A" w:rsidP="00C73911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985628368" w:edGrp="everyone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E75B4">
              <w:rPr>
                <w:rFonts w:ascii="Arial" w:hAnsi="Arial" w:cs="Arial"/>
                <w:sz w:val="22"/>
                <w:szCs w:val="22"/>
              </w:rPr>
              <w:t>-30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985628368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3132A33" w14:textId="77777777" w:rsidR="009C2551" w:rsidRPr="00F849B0" w:rsidRDefault="009C2551" w:rsidP="00473716">
            <w:pPr>
              <w:ind w:left="993" w:hanging="993"/>
            </w:pPr>
          </w:p>
        </w:tc>
      </w:tr>
      <w:tr w:rsidR="009C2551" w:rsidRPr="00F849B0" w14:paraId="35976BEF" w14:textId="77777777" w:rsidTr="00670231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F15C3EF" w14:textId="77777777" w:rsidR="009C2551" w:rsidRPr="00F849B0" w:rsidRDefault="009C2551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10A905E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Stove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D514707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900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1ED26C" w14:textId="77777777"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1,200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37B753D" w14:textId="596C03F5" w:rsidR="009C2551" w:rsidRPr="00C73911" w:rsidRDefault="0071458A" w:rsidP="00C73911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484881606" w:edGrp="everyone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E75B4">
              <w:rPr>
                <w:rFonts w:ascii="Arial" w:hAnsi="Arial" w:cs="Arial"/>
                <w:sz w:val="22"/>
                <w:szCs w:val="22"/>
              </w:rPr>
              <w:t>300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1484881606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24D969A" w14:textId="77777777" w:rsidR="009C2551" w:rsidRPr="00F849B0" w:rsidRDefault="009C2551" w:rsidP="00473716">
            <w:pPr>
              <w:ind w:left="993" w:hanging="993"/>
            </w:pPr>
          </w:p>
        </w:tc>
      </w:tr>
    </w:tbl>
    <w:p w14:paraId="0D148F70" w14:textId="77777777" w:rsidR="00670231" w:rsidRPr="00F849B0" w:rsidRDefault="00670231" w:rsidP="00670231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68CF6678" w14:textId="77777777" w:rsidR="00670231" w:rsidRPr="00F849B0" w:rsidRDefault="00670231" w:rsidP="00670231">
      <w:pPr>
        <w:pStyle w:val="11CSTCPLQuestionBullet"/>
        <w:numPr>
          <w:ilvl w:val="0"/>
          <w:numId w:val="13"/>
        </w:numPr>
        <w:ind w:left="709" w:hanging="709"/>
      </w:pPr>
      <w:bookmarkStart w:id="25" w:name="_Ref530636949"/>
      <w:r w:rsidRPr="00F849B0">
        <w:t xml:space="preserve">Where the actual costs are higher than the estimated costs due to a client variation, who is responsible to pay the difference? </w:t>
      </w:r>
      <w:r w:rsidRPr="00F849B0">
        <w:br/>
        <w:t xml:space="preserve">Tick </w:t>
      </w:r>
      <w:r w:rsidR="00E7203A" w:rsidRPr="00F849B0">
        <w:t>your response</w:t>
      </w:r>
      <w:r w:rsidRPr="00F849B0">
        <w:t>.</w:t>
      </w:r>
      <w:bookmarkEnd w:id="25"/>
    </w:p>
    <w:p w14:paraId="779AFEEE" w14:textId="77777777" w:rsidR="00670231" w:rsidRPr="00F849B0" w:rsidRDefault="00670231" w:rsidP="0067023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670231" w:rsidRPr="00F849B0" w14:paraId="691E41A1" w14:textId="77777777" w:rsidTr="00473716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032DB89" w14:textId="77777777" w:rsidR="00670231" w:rsidRPr="00F849B0" w:rsidRDefault="00670231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A1CDFFA" w14:textId="77777777" w:rsidR="00670231" w:rsidRPr="00F849B0" w:rsidRDefault="00670231" w:rsidP="00473716">
            <w:pPr>
              <w:keepNext/>
              <w:ind w:left="993" w:hanging="993"/>
              <w:jc w:val="center"/>
            </w:pPr>
            <w:r w:rsidRPr="00F849B0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10C93F0F" w14:textId="77777777" w:rsidR="00670231" w:rsidRPr="00F849B0" w:rsidRDefault="00670231" w:rsidP="00473716">
            <w:pPr>
              <w:keepNext/>
              <w:ind w:left="993" w:hanging="993"/>
              <w:jc w:val="center"/>
            </w:pPr>
            <w:r w:rsidRPr="00F849B0">
              <w:t>Possible Answers</w:t>
            </w:r>
          </w:p>
        </w:tc>
        <w:permStart w:id="48005764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4106451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1384CFA2" w14:textId="77777777" w:rsidR="00670231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80057646" w:displacedByCustomXml="prev"/>
      </w:tr>
      <w:tr w:rsidR="00167948" w:rsidRPr="00F849B0" w14:paraId="1EEE6F6B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8C8BE24" w14:textId="77777777" w:rsidR="00167948" w:rsidRPr="00F849B0" w:rsidRDefault="00167948" w:rsidP="00167948">
            <w:pPr>
              <w:ind w:left="993" w:hanging="993"/>
              <w:jc w:val="center"/>
            </w:pPr>
          </w:p>
        </w:tc>
        <w:permStart w:id="1182212853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34032" w14:textId="77777777" w:rsidR="00167948" w:rsidRPr="00DD7A44" w:rsidRDefault="004E0867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140241064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67948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1182212853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132A531" w14:textId="77777777" w:rsidR="00167948" w:rsidRPr="00F849B0" w:rsidRDefault="00167948" w:rsidP="00167948">
            <w:pPr>
              <w:jc w:val="center"/>
            </w:pPr>
            <w:r w:rsidRPr="00F849B0">
              <w:t>Builder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EF81946" w14:textId="77777777" w:rsidR="00167948" w:rsidRPr="00F849B0" w:rsidRDefault="00167948" w:rsidP="00167948">
            <w:pPr>
              <w:ind w:left="993" w:hanging="993"/>
            </w:pPr>
          </w:p>
        </w:tc>
      </w:tr>
      <w:tr w:rsidR="00167948" w:rsidRPr="00F849B0" w14:paraId="1445D6F5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C351F4F" w14:textId="77777777" w:rsidR="00167948" w:rsidRPr="00F849B0" w:rsidRDefault="00167948" w:rsidP="00167948">
            <w:pPr>
              <w:ind w:left="993" w:hanging="993"/>
              <w:jc w:val="center"/>
            </w:pPr>
          </w:p>
        </w:tc>
        <w:permStart w:id="364709081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EDF75" w14:textId="77777777" w:rsidR="00167948" w:rsidRPr="00DD7A44" w:rsidRDefault="004E0867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289013037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E68C4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364709081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8CF6977" w14:textId="77777777" w:rsidR="00167948" w:rsidRPr="00F849B0" w:rsidRDefault="00167948" w:rsidP="00167948">
            <w:pPr>
              <w:jc w:val="center"/>
            </w:pPr>
            <w:r w:rsidRPr="00F849B0">
              <w:t>Client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80DCB88" w14:textId="77777777" w:rsidR="00167948" w:rsidRPr="00F849B0" w:rsidRDefault="00167948" w:rsidP="00167948">
            <w:pPr>
              <w:ind w:left="993" w:hanging="993"/>
            </w:pPr>
          </w:p>
        </w:tc>
      </w:tr>
      <w:tr w:rsidR="00167948" w:rsidRPr="00F849B0" w14:paraId="679AAC44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6543178" w14:textId="77777777" w:rsidR="00167948" w:rsidRPr="00F849B0" w:rsidRDefault="00167948" w:rsidP="00167948">
            <w:pPr>
              <w:ind w:left="993" w:hanging="993"/>
              <w:jc w:val="center"/>
            </w:pPr>
          </w:p>
        </w:tc>
        <w:permStart w:id="1747002098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AB8D5" w14:textId="77777777" w:rsidR="00167948" w:rsidRPr="00DD7A44" w:rsidRDefault="004E0867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47607695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67948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1747002098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91C755" w14:textId="77777777" w:rsidR="00167948" w:rsidRPr="00F849B0" w:rsidRDefault="00167948" w:rsidP="00167948">
            <w:pPr>
              <w:jc w:val="center"/>
            </w:pPr>
            <w:r w:rsidRPr="00F849B0">
              <w:t>Supplier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298B668" w14:textId="77777777" w:rsidR="00167948" w:rsidRPr="00F849B0" w:rsidRDefault="00167948" w:rsidP="00167948">
            <w:pPr>
              <w:ind w:left="993" w:hanging="993"/>
            </w:pPr>
          </w:p>
        </w:tc>
      </w:tr>
    </w:tbl>
    <w:p w14:paraId="33CF898A" w14:textId="77777777" w:rsidR="00670231" w:rsidRPr="00F849B0" w:rsidRDefault="00670231" w:rsidP="00670231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3BDC4EFF" w14:textId="77777777" w:rsidR="00670231" w:rsidRPr="00F849B0" w:rsidRDefault="00670231" w:rsidP="00670231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0DCF5AA4" w14:textId="77777777" w:rsidR="00670231" w:rsidRPr="00F849B0" w:rsidRDefault="00670231" w:rsidP="00670231">
      <w:pPr>
        <w:pStyle w:val="11CSTCPLQuestionBullet"/>
        <w:numPr>
          <w:ilvl w:val="0"/>
          <w:numId w:val="13"/>
        </w:numPr>
        <w:ind w:left="709" w:hanging="709"/>
      </w:pPr>
      <w:bookmarkStart w:id="26" w:name="_Ref530636951"/>
      <w:r w:rsidRPr="00F849B0">
        <w:t xml:space="preserve">Where the actual costs are higher than the estimated costs due to price increases of materials, who is responsible to pay the difference? </w:t>
      </w:r>
      <w:r w:rsidRPr="00F849B0">
        <w:br/>
        <w:t xml:space="preserve">Tick </w:t>
      </w:r>
      <w:r w:rsidR="00E7203A" w:rsidRPr="00F849B0">
        <w:t>your response</w:t>
      </w:r>
      <w:r w:rsidRPr="00F849B0">
        <w:t>.</w:t>
      </w:r>
      <w:bookmarkEnd w:id="26"/>
    </w:p>
    <w:p w14:paraId="66D4FC6C" w14:textId="77777777" w:rsidR="00670231" w:rsidRPr="00F849B0" w:rsidRDefault="00670231" w:rsidP="0067023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670231" w:rsidRPr="00F849B0" w14:paraId="06EA91C2" w14:textId="77777777" w:rsidTr="00473716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3E4B9F1" w14:textId="77777777" w:rsidR="00670231" w:rsidRPr="00F849B0" w:rsidRDefault="00670231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8BE0BF2" w14:textId="77777777" w:rsidR="00670231" w:rsidRPr="00F849B0" w:rsidRDefault="00670231" w:rsidP="00473716">
            <w:pPr>
              <w:keepNext/>
              <w:ind w:left="993" w:hanging="993"/>
              <w:jc w:val="center"/>
            </w:pPr>
            <w:r w:rsidRPr="00F849B0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3DDD2200" w14:textId="77777777" w:rsidR="00670231" w:rsidRPr="00F849B0" w:rsidRDefault="00670231" w:rsidP="00473716">
            <w:pPr>
              <w:keepNext/>
              <w:ind w:left="993" w:hanging="993"/>
              <w:jc w:val="center"/>
            </w:pPr>
            <w:r w:rsidRPr="00F849B0">
              <w:t>Possible Answers</w:t>
            </w:r>
          </w:p>
        </w:tc>
        <w:permStart w:id="117463213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5174423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676E20BB" w14:textId="77777777" w:rsidR="00670231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74632130" w:displacedByCustomXml="prev"/>
      </w:tr>
      <w:tr w:rsidR="00167948" w:rsidRPr="00F849B0" w14:paraId="6705AA9D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FE68190" w14:textId="77777777" w:rsidR="00167948" w:rsidRPr="00F849B0" w:rsidRDefault="00167948" w:rsidP="00167948">
            <w:pPr>
              <w:ind w:left="993" w:hanging="993"/>
              <w:jc w:val="center"/>
            </w:pPr>
          </w:p>
        </w:tc>
        <w:permStart w:id="934414400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55317" w14:textId="77777777" w:rsidR="00167948" w:rsidRPr="00DD7A44" w:rsidRDefault="004E0867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131991536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C2230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934414400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C519B34" w14:textId="77777777" w:rsidR="00167948" w:rsidRPr="00F849B0" w:rsidRDefault="00167948" w:rsidP="00167948">
            <w:pPr>
              <w:jc w:val="center"/>
            </w:pPr>
            <w:r w:rsidRPr="00F849B0">
              <w:t>Builder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1BC11DA" w14:textId="77777777" w:rsidR="00167948" w:rsidRPr="00F849B0" w:rsidRDefault="00167948" w:rsidP="00167948">
            <w:pPr>
              <w:ind w:left="993" w:hanging="993"/>
            </w:pPr>
          </w:p>
        </w:tc>
      </w:tr>
      <w:tr w:rsidR="00167948" w:rsidRPr="00F849B0" w14:paraId="37F2839A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F6F41BE" w14:textId="77777777" w:rsidR="00167948" w:rsidRPr="00F849B0" w:rsidRDefault="00167948" w:rsidP="00167948">
            <w:pPr>
              <w:ind w:left="993" w:hanging="993"/>
              <w:jc w:val="center"/>
            </w:pPr>
          </w:p>
        </w:tc>
        <w:permStart w:id="322789162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A07C4" w14:textId="77777777" w:rsidR="00167948" w:rsidRPr="00DD7A44" w:rsidRDefault="004E0867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52216046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67948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322789162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48B9B4" w14:textId="77777777" w:rsidR="00167948" w:rsidRPr="00F849B0" w:rsidRDefault="00167948" w:rsidP="00167948">
            <w:pPr>
              <w:jc w:val="center"/>
            </w:pPr>
            <w:r w:rsidRPr="00F849B0">
              <w:t>Client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408FD85" w14:textId="77777777" w:rsidR="00167948" w:rsidRPr="00F849B0" w:rsidRDefault="00167948" w:rsidP="00167948">
            <w:pPr>
              <w:ind w:left="993" w:hanging="993"/>
            </w:pPr>
          </w:p>
        </w:tc>
      </w:tr>
      <w:tr w:rsidR="00167948" w:rsidRPr="00F849B0" w14:paraId="6FBDB9AE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DAF6BD5" w14:textId="77777777" w:rsidR="00167948" w:rsidRPr="00F849B0" w:rsidRDefault="00167948" w:rsidP="00167948">
            <w:pPr>
              <w:ind w:left="993" w:hanging="993"/>
              <w:jc w:val="center"/>
            </w:pPr>
          </w:p>
        </w:tc>
        <w:permStart w:id="896741840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8AFC1" w14:textId="77777777" w:rsidR="00167948" w:rsidRPr="00DD7A44" w:rsidRDefault="004E0867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188205208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67948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896741840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0B762D" w14:textId="77777777" w:rsidR="00167948" w:rsidRPr="00F849B0" w:rsidRDefault="00167948" w:rsidP="00167948">
            <w:pPr>
              <w:jc w:val="center"/>
            </w:pPr>
            <w:r w:rsidRPr="00F849B0">
              <w:t>Supplier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DC167F4" w14:textId="77777777" w:rsidR="00167948" w:rsidRPr="00F849B0" w:rsidRDefault="00167948" w:rsidP="00167948">
            <w:pPr>
              <w:ind w:left="993" w:hanging="993"/>
            </w:pPr>
          </w:p>
        </w:tc>
      </w:tr>
    </w:tbl>
    <w:p w14:paraId="5C893155" w14:textId="77777777" w:rsidR="00670231" w:rsidRPr="00F849B0" w:rsidRDefault="00670231" w:rsidP="00670231">
      <w:pPr>
        <w:ind w:left="567" w:hanging="567"/>
        <w:rPr>
          <w:rFonts w:ascii="Arial" w:hAnsi="Arial" w:cs="Arial"/>
          <w:sz w:val="22"/>
          <w:szCs w:val="22"/>
        </w:rPr>
      </w:pPr>
    </w:p>
    <w:p w14:paraId="16368417" w14:textId="77777777" w:rsidR="00E7203A" w:rsidRPr="00F849B0" w:rsidRDefault="00E7203A" w:rsidP="00E7203A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447623A6" w14:textId="77777777" w:rsidR="00E7203A" w:rsidRPr="00F849B0" w:rsidRDefault="00E7203A" w:rsidP="00E7203A">
      <w:pPr>
        <w:pStyle w:val="11CSTCPLQuestionBullet"/>
        <w:numPr>
          <w:ilvl w:val="0"/>
          <w:numId w:val="13"/>
        </w:numPr>
        <w:ind w:left="709" w:hanging="709"/>
      </w:pPr>
      <w:bookmarkStart w:id="27" w:name="_Ref530636962"/>
      <w:r w:rsidRPr="00F849B0">
        <w:t>You are given the following table containing the costs for each month of the project.</w:t>
      </w:r>
      <w:bookmarkEnd w:id="27"/>
      <w:r w:rsidRPr="00F849B0">
        <w:t xml:space="preserve"> </w:t>
      </w:r>
      <w:r w:rsidRPr="00F849B0">
        <w:br/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271"/>
        <w:gridCol w:w="1559"/>
        <w:gridCol w:w="1560"/>
      </w:tblGrid>
      <w:tr w:rsidR="00B43F84" w:rsidRPr="00F849B0" w14:paraId="0A9264F0" w14:textId="77777777" w:rsidTr="00B43F84">
        <w:trPr>
          <w:jc w:val="center"/>
        </w:trPr>
        <w:tc>
          <w:tcPr>
            <w:tcW w:w="1271" w:type="dxa"/>
            <w:shd w:val="clear" w:color="auto" w:fill="D9D9D9" w:themeFill="background1" w:themeFillShade="D9"/>
          </w:tcPr>
          <w:p w14:paraId="0342611D" w14:textId="77777777" w:rsidR="00E7203A" w:rsidRPr="00F849B0" w:rsidRDefault="00E7203A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</w:rPr>
            </w:pPr>
            <w:r w:rsidRPr="00F849B0">
              <w:rPr>
                <w:rFonts w:ascii="Arial Narrow" w:hAnsi="Arial Narrow"/>
                <w:sz w:val="22"/>
                <w:szCs w:val="22"/>
              </w:rPr>
              <w:t>Month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14:paraId="249445CA" w14:textId="77777777" w:rsidR="00E7203A" w:rsidRPr="00F849B0" w:rsidRDefault="00E7203A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</w:rPr>
            </w:pPr>
            <w:r w:rsidRPr="00F849B0">
              <w:rPr>
                <w:rFonts w:ascii="Arial Narrow" w:hAnsi="Arial Narrow"/>
                <w:sz w:val="22"/>
                <w:szCs w:val="22"/>
              </w:rPr>
              <w:t>Estimated cost</w:t>
            </w:r>
          </w:p>
        </w:tc>
        <w:tc>
          <w:tcPr>
            <w:tcW w:w="1560" w:type="dxa"/>
            <w:shd w:val="clear" w:color="auto" w:fill="D9D9D9" w:themeFill="background1" w:themeFillShade="D9"/>
          </w:tcPr>
          <w:p w14:paraId="67462F53" w14:textId="77777777" w:rsidR="00E7203A" w:rsidRPr="00F849B0" w:rsidRDefault="00E7203A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</w:rPr>
            </w:pPr>
            <w:r w:rsidRPr="00F849B0">
              <w:rPr>
                <w:rFonts w:ascii="Arial Narrow" w:hAnsi="Arial Narrow"/>
                <w:sz w:val="22"/>
                <w:szCs w:val="22"/>
              </w:rPr>
              <w:t>Actual cost</w:t>
            </w:r>
          </w:p>
        </w:tc>
      </w:tr>
      <w:tr w:rsidR="00B43F84" w:rsidRPr="00F849B0" w14:paraId="5295992E" w14:textId="77777777" w:rsidTr="00B43F84">
        <w:trPr>
          <w:jc w:val="center"/>
        </w:trPr>
        <w:tc>
          <w:tcPr>
            <w:tcW w:w="1271" w:type="dxa"/>
          </w:tcPr>
          <w:p w14:paraId="2D37003D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March</w:t>
            </w:r>
          </w:p>
        </w:tc>
        <w:tc>
          <w:tcPr>
            <w:tcW w:w="1559" w:type="dxa"/>
          </w:tcPr>
          <w:p w14:paraId="3210EEB7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$36,450</w:t>
            </w:r>
          </w:p>
        </w:tc>
        <w:tc>
          <w:tcPr>
            <w:tcW w:w="1560" w:type="dxa"/>
          </w:tcPr>
          <w:p w14:paraId="4EA2B20E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$38,980</w:t>
            </w:r>
          </w:p>
        </w:tc>
      </w:tr>
      <w:tr w:rsidR="00B43F84" w:rsidRPr="00F849B0" w14:paraId="3F52B6BD" w14:textId="77777777" w:rsidTr="00B43F84">
        <w:trPr>
          <w:jc w:val="center"/>
        </w:trPr>
        <w:tc>
          <w:tcPr>
            <w:tcW w:w="1271" w:type="dxa"/>
          </w:tcPr>
          <w:p w14:paraId="5022483C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April</w:t>
            </w:r>
          </w:p>
        </w:tc>
        <w:tc>
          <w:tcPr>
            <w:tcW w:w="1559" w:type="dxa"/>
          </w:tcPr>
          <w:p w14:paraId="4E3A0D6C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$65,560</w:t>
            </w:r>
          </w:p>
        </w:tc>
        <w:tc>
          <w:tcPr>
            <w:tcW w:w="1560" w:type="dxa"/>
          </w:tcPr>
          <w:p w14:paraId="2421CA18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$62,350</w:t>
            </w:r>
          </w:p>
        </w:tc>
      </w:tr>
      <w:tr w:rsidR="00B43F84" w:rsidRPr="00F849B0" w14:paraId="19CA8B96" w14:textId="77777777" w:rsidTr="00B43F84">
        <w:trPr>
          <w:jc w:val="center"/>
        </w:trPr>
        <w:tc>
          <w:tcPr>
            <w:tcW w:w="1271" w:type="dxa"/>
          </w:tcPr>
          <w:p w14:paraId="63393717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May</w:t>
            </w:r>
          </w:p>
        </w:tc>
        <w:tc>
          <w:tcPr>
            <w:tcW w:w="1559" w:type="dxa"/>
          </w:tcPr>
          <w:p w14:paraId="250363AB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$62,450</w:t>
            </w:r>
          </w:p>
        </w:tc>
        <w:tc>
          <w:tcPr>
            <w:tcW w:w="1560" w:type="dxa"/>
          </w:tcPr>
          <w:p w14:paraId="0E1369B2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$64,960</w:t>
            </w:r>
          </w:p>
        </w:tc>
      </w:tr>
      <w:tr w:rsidR="00B43F84" w:rsidRPr="00F849B0" w14:paraId="7AC4D6D2" w14:textId="77777777" w:rsidTr="00B43F84">
        <w:trPr>
          <w:jc w:val="center"/>
        </w:trPr>
        <w:tc>
          <w:tcPr>
            <w:tcW w:w="1271" w:type="dxa"/>
          </w:tcPr>
          <w:p w14:paraId="0A59BCA2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June</w:t>
            </w:r>
          </w:p>
        </w:tc>
        <w:tc>
          <w:tcPr>
            <w:tcW w:w="1559" w:type="dxa"/>
          </w:tcPr>
          <w:p w14:paraId="2FA63CBD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$61,340</w:t>
            </w:r>
          </w:p>
        </w:tc>
        <w:tc>
          <w:tcPr>
            <w:tcW w:w="1560" w:type="dxa"/>
          </w:tcPr>
          <w:p w14:paraId="1774E6BE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$61,050</w:t>
            </w:r>
          </w:p>
        </w:tc>
      </w:tr>
      <w:tr w:rsidR="00B43F84" w:rsidRPr="00F849B0" w14:paraId="5B7AF29F" w14:textId="77777777" w:rsidTr="00B43F84">
        <w:trPr>
          <w:jc w:val="center"/>
        </w:trPr>
        <w:tc>
          <w:tcPr>
            <w:tcW w:w="1271" w:type="dxa"/>
          </w:tcPr>
          <w:p w14:paraId="6C722149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July</w:t>
            </w:r>
          </w:p>
        </w:tc>
        <w:tc>
          <w:tcPr>
            <w:tcW w:w="1559" w:type="dxa"/>
          </w:tcPr>
          <w:p w14:paraId="7173D60B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$40,590</w:t>
            </w:r>
          </w:p>
        </w:tc>
        <w:tc>
          <w:tcPr>
            <w:tcW w:w="1560" w:type="dxa"/>
          </w:tcPr>
          <w:p w14:paraId="03E74CD3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$38,990</w:t>
            </w:r>
          </w:p>
        </w:tc>
      </w:tr>
      <w:tr w:rsidR="00B43F84" w:rsidRPr="00F849B0" w14:paraId="3FD278C8" w14:textId="77777777" w:rsidTr="00B43F84">
        <w:trPr>
          <w:jc w:val="center"/>
        </w:trPr>
        <w:tc>
          <w:tcPr>
            <w:tcW w:w="1271" w:type="dxa"/>
          </w:tcPr>
          <w:p w14:paraId="16BAB1E7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August</w:t>
            </w:r>
          </w:p>
        </w:tc>
        <w:tc>
          <w:tcPr>
            <w:tcW w:w="1559" w:type="dxa"/>
          </w:tcPr>
          <w:p w14:paraId="1347B33A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$42,650</w:t>
            </w:r>
          </w:p>
        </w:tc>
        <w:tc>
          <w:tcPr>
            <w:tcW w:w="1560" w:type="dxa"/>
          </w:tcPr>
          <w:p w14:paraId="40B37669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$42,550</w:t>
            </w:r>
          </w:p>
        </w:tc>
      </w:tr>
      <w:tr w:rsidR="00B43F84" w:rsidRPr="00F849B0" w14:paraId="2D853B0D" w14:textId="77777777" w:rsidTr="00B43F84">
        <w:trPr>
          <w:jc w:val="center"/>
        </w:trPr>
        <w:tc>
          <w:tcPr>
            <w:tcW w:w="1271" w:type="dxa"/>
          </w:tcPr>
          <w:p w14:paraId="087053F2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September</w:t>
            </w:r>
          </w:p>
        </w:tc>
        <w:tc>
          <w:tcPr>
            <w:tcW w:w="1559" w:type="dxa"/>
          </w:tcPr>
          <w:p w14:paraId="585122BC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$35,780</w:t>
            </w:r>
          </w:p>
        </w:tc>
        <w:tc>
          <w:tcPr>
            <w:tcW w:w="1560" w:type="dxa"/>
          </w:tcPr>
          <w:p w14:paraId="3BAE6C80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$34,750</w:t>
            </w:r>
          </w:p>
        </w:tc>
      </w:tr>
      <w:tr w:rsidR="00B43F84" w:rsidRPr="00F849B0" w14:paraId="111AA8D8" w14:textId="77777777" w:rsidTr="00B43F84">
        <w:trPr>
          <w:jc w:val="center"/>
        </w:trPr>
        <w:tc>
          <w:tcPr>
            <w:tcW w:w="1271" w:type="dxa"/>
          </w:tcPr>
          <w:p w14:paraId="6B371F50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</w:rPr>
            </w:pPr>
            <w:r w:rsidRPr="00F849B0">
              <w:rPr>
                <w:rFonts w:ascii="Arial Narrow" w:hAnsi="Arial Narrow"/>
                <w:sz w:val="22"/>
                <w:szCs w:val="22"/>
              </w:rPr>
              <w:t>Total</w:t>
            </w:r>
          </w:p>
        </w:tc>
        <w:tc>
          <w:tcPr>
            <w:tcW w:w="1559" w:type="dxa"/>
          </w:tcPr>
          <w:p w14:paraId="3CB925BE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</w:rPr>
            </w:pPr>
            <w:r w:rsidRPr="00F849B0">
              <w:rPr>
                <w:rFonts w:ascii="Arial Narrow" w:hAnsi="Arial Narrow"/>
                <w:sz w:val="22"/>
                <w:szCs w:val="22"/>
              </w:rPr>
              <w:t>$344,820</w:t>
            </w:r>
          </w:p>
        </w:tc>
        <w:tc>
          <w:tcPr>
            <w:tcW w:w="1560" w:type="dxa"/>
          </w:tcPr>
          <w:p w14:paraId="25E9B03C" w14:textId="77777777"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</w:rPr>
            </w:pPr>
            <w:r w:rsidRPr="00F849B0">
              <w:rPr>
                <w:rFonts w:ascii="Arial Narrow" w:hAnsi="Arial Narrow"/>
                <w:sz w:val="22"/>
                <w:szCs w:val="22"/>
              </w:rPr>
              <w:t>$343,630</w:t>
            </w:r>
          </w:p>
        </w:tc>
      </w:tr>
    </w:tbl>
    <w:p w14:paraId="46CC1F0A" w14:textId="77777777" w:rsidR="00E7203A" w:rsidRPr="00F849B0" w:rsidRDefault="00E7203A" w:rsidP="00E7203A">
      <w:pPr>
        <w:pStyle w:val="11CSTCPLQuestionBullet"/>
        <w:numPr>
          <w:ilvl w:val="0"/>
          <w:numId w:val="0"/>
        </w:numPr>
        <w:ind w:left="709"/>
      </w:pPr>
      <w:r w:rsidRPr="00F849B0">
        <w:br/>
        <w:t>Using the information in this table, how would you find out in which month the builder actually spent the most? Tick your response.</w:t>
      </w:r>
    </w:p>
    <w:p w14:paraId="1FCFA1CB" w14:textId="77777777" w:rsidR="00E7203A" w:rsidRPr="00F849B0" w:rsidRDefault="00E7203A" w:rsidP="00E7203A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E7203A" w:rsidRPr="00F849B0" w14:paraId="6F133B61" w14:textId="77777777" w:rsidTr="00473716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B7EB672" w14:textId="77777777" w:rsidR="00E7203A" w:rsidRPr="00F849B0" w:rsidRDefault="00E7203A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72A1B1D" w14:textId="77777777" w:rsidR="00E7203A" w:rsidRPr="00F849B0" w:rsidRDefault="00E7203A" w:rsidP="00473716">
            <w:pPr>
              <w:keepNext/>
              <w:ind w:left="993" w:hanging="993"/>
              <w:jc w:val="center"/>
            </w:pPr>
            <w:r w:rsidRPr="00F849B0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355F105C" w14:textId="77777777" w:rsidR="00E7203A" w:rsidRPr="00F849B0" w:rsidRDefault="00E7203A" w:rsidP="00473716">
            <w:pPr>
              <w:keepNext/>
              <w:ind w:left="993" w:hanging="993"/>
              <w:jc w:val="center"/>
            </w:pPr>
            <w:r w:rsidRPr="00F849B0">
              <w:t>Possible Answers</w:t>
            </w:r>
          </w:p>
        </w:tc>
        <w:permStart w:id="189807602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8269227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1B0377AF" w14:textId="77777777" w:rsidR="00E7203A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98076021" w:displacedByCustomXml="prev"/>
      </w:tr>
      <w:tr w:rsidR="00FE54EE" w:rsidRPr="00F849B0" w14:paraId="406CC2A5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FD9EB07" w14:textId="77777777" w:rsidR="00FE54EE" w:rsidRPr="00F849B0" w:rsidRDefault="00FE54EE" w:rsidP="00FE54EE">
            <w:pPr>
              <w:ind w:left="993" w:hanging="993"/>
              <w:jc w:val="center"/>
            </w:pPr>
          </w:p>
        </w:tc>
        <w:permStart w:id="1654861865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A4FDE" w14:textId="77777777" w:rsidR="00FE54EE" w:rsidRPr="00DD7A44" w:rsidRDefault="004E0867" w:rsidP="00FE54EE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5902837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E54EE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1654861865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77002A" w14:textId="77777777" w:rsidR="00FE54EE" w:rsidRPr="00F849B0" w:rsidRDefault="00FE54EE" w:rsidP="00FE54EE">
            <w:pPr>
              <w:jc w:val="center"/>
            </w:pPr>
            <w:r w:rsidRPr="00F849B0">
              <w:t>Plot both the estimated and actual costs on a graph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24E49A9" w14:textId="77777777" w:rsidR="00FE54EE" w:rsidRPr="00F849B0" w:rsidRDefault="00FE54EE" w:rsidP="00FE54EE">
            <w:pPr>
              <w:ind w:left="993" w:hanging="993"/>
            </w:pPr>
          </w:p>
        </w:tc>
      </w:tr>
      <w:tr w:rsidR="00FE54EE" w:rsidRPr="00F849B0" w14:paraId="3265F1CD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773FD4C" w14:textId="77777777" w:rsidR="00FE54EE" w:rsidRPr="00F849B0" w:rsidRDefault="00FE54EE" w:rsidP="00FE54EE">
            <w:pPr>
              <w:ind w:left="993" w:hanging="993"/>
              <w:jc w:val="center"/>
            </w:pPr>
          </w:p>
        </w:tc>
        <w:permStart w:id="1898274794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91FC8" w14:textId="18442123" w:rsidR="00FE54EE" w:rsidRPr="00DD7A44" w:rsidRDefault="004E0867" w:rsidP="00FE54EE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417084600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964E68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1898274794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D506F5" w14:textId="77777777" w:rsidR="00FE54EE" w:rsidRPr="00F849B0" w:rsidRDefault="00FE54EE" w:rsidP="00FE54EE">
            <w:pPr>
              <w:jc w:val="center"/>
            </w:pPr>
            <w:r w:rsidRPr="00F849B0">
              <w:t>Plot the actual cost on a graph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C78D3E6" w14:textId="77777777" w:rsidR="00FE54EE" w:rsidRPr="00F849B0" w:rsidRDefault="00FE54EE" w:rsidP="00FE54EE">
            <w:pPr>
              <w:ind w:left="993" w:hanging="993"/>
            </w:pPr>
          </w:p>
        </w:tc>
      </w:tr>
      <w:tr w:rsidR="00FE54EE" w:rsidRPr="00F849B0" w14:paraId="7EAC16BD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BFA17BF" w14:textId="77777777" w:rsidR="00FE54EE" w:rsidRPr="00F849B0" w:rsidRDefault="00FE54EE" w:rsidP="00FE54EE">
            <w:pPr>
              <w:ind w:left="993" w:hanging="993"/>
              <w:jc w:val="center"/>
            </w:pPr>
          </w:p>
        </w:tc>
        <w:permStart w:id="972710586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DBECD" w14:textId="77777777" w:rsidR="00FE54EE" w:rsidRPr="00DD7A44" w:rsidRDefault="004E0867" w:rsidP="00FE54EE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131475280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D0937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972710586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13D6BBB" w14:textId="77777777" w:rsidR="00FE54EE" w:rsidRPr="00F849B0" w:rsidRDefault="00FE54EE" w:rsidP="00FE54EE">
            <w:pPr>
              <w:jc w:val="center"/>
            </w:pPr>
            <w:r w:rsidRPr="00F849B0">
              <w:t>Work out the difference between the estimated and actual costs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C5AB3AF" w14:textId="77777777" w:rsidR="00FE54EE" w:rsidRPr="00F849B0" w:rsidRDefault="00FE54EE" w:rsidP="00FE54EE">
            <w:pPr>
              <w:ind w:left="993" w:hanging="993"/>
            </w:pPr>
          </w:p>
        </w:tc>
      </w:tr>
    </w:tbl>
    <w:p w14:paraId="2AF14C85" w14:textId="77777777" w:rsidR="00E7203A" w:rsidRPr="00F849B0" w:rsidRDefault="00E7203A" w:rsidP="00E7203A">
      <w:pPr>
        <w:ind w:left="567" w:hanging="567"/>
        <w:rPr>
          <w:rFonts w:ascii="Arial" w:hAnsi="Arial" w:cs="Arial"/>
          <w:sz w:val="22"/>
          <w:szCs w:val="22"/>
        </w:rPr>
      </w:pPr>
    </w:p>
    <w:p w14:paraId="06114789" w14:textId="77777777" w:rsidR="00B2783F" w:rsidRPr="00F849B0" w:rsidRDefault="00B2783F" w:rsidP="00B2783F">
      <w:pPr>
        <w:pStyle w:val="11CSTCPLQuestionBullet"/>
        <w:numPr>
          <w:ilvl w:val="0"/>
          <w:numId w:val="13"/>
        </w:numPr>
        <w:ind w:left="709" w:hanging="709"/>
      </w:pPr>
      <w:bookmarkStart w:id="28" w:name="_Ref530636963"/>
      <w:r w:rsidRPr="00F849B0">
        <w:lastRenderedPageBreak/>
        <w:t>The following graph is a visual representation of the difference in each month.</w:t>
      </w:r>
      <w:bookmarkEnd w:id="28"/>
      <w:r w:rsidRPr="00F849B0">
        <w:t xml:space="preserve"> </w:t>
      </w:r>
    </w:p>
    <w:p w14:paraId="5FF2159B" w14:textId="77777777" w:rsidR="00B2783F" w:rsidRPr="00F849B0" w:rsidRDefault="00B2783F" w:rsidP="00B2783F">
      <w:pPr>
        <w:pStyle w:val="11CSTCPLQuestionBullet"/>
        <w:numPr>
          <w:ilvl w:val="0"/>
          <w:numId w:val="0"/>
        </w:numPr>
        <w:ind w:left="709"/>
        <w:jc w:val="center"/>
      </w:pPr>
      <w:r w:rsidRPr="00F849B0">
        <w:rPr>
          <w:noProof/>
          <w:lang w:eastAsia="en-AU"/>
        </w:rPr>
        <w:drawing>
          <wp:inline distT="0" distB="0" distL="0" distR="0" wp14:anchorId="4D985131" wp14:editId="676F962C">
            <wp:extent cx="4352925" cy="219862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361279" cy="2202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33B60B" w14:textId="77777777" w:rsidR="00B2783F" w:rsidRPr="00F849B0" w:rsidRDefault="00B2783F" w:rsidP="00B2783F">
      <w:pPr>
        <w:pStyle w:val="11CSTCPLQuestionBullet"/>
        <w:numPr>
          <w:ilvl w:val="0"/>
          <w:numId w:val="0"/>
        </w:numPr>
        <w:ind w:left="709"/>
      </w:pPr>
      <w:r w:rsidRPr="00F849B0">
        <w:br/>
        <w:t>By looking at this graph can you see if the overall project was overestimated or underestimated? Tick your response.</w:t>
      </w:r>
    </w:p>
    <w:p w14:paraId="0BDBC2EE" w14:textId="77777777" w:rsidR="00B2783F" w:rsidRPr="00F849B0" w:rsidRDefault="00B2783F" w:rsidP="00B2783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B2783F" w:rsidRPr="00F849B0" w14:paraId="3AC87AAE" w14:textId="77777777" w:rsidTr="00473716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8D1CC67" w14:textId="77777777" w:rsidR="00B2783F" w:rsidRPr="00F849B0" w:rsidRDefault="00B2783F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39B37C6" w14:textId="77777777" w:rsidR="00B2783F" w:rsidRPr="00F849B0" w:rsidRDefault="00B2783F" w:rsidP="00473716">
            <w:pPr>
              <w:keepNext/>
              <w:ind w:left="993" w:hanging="993"/>
              <w:jc w:val="center"/>
            </w:pPr>
            <w:r w:rsidRPr="00F849B0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24B79527" w14:textId="77777777" w:rsidR="00B2783F" w:rsidRPr="00F849B0" w:rsidRDefault="00B2783F" w:rsidP="00473716">
            <w:pPr>
              <w:keepNext/>
              <w:ind w:left="993" w:hanging="993"/>
              <w:jc w:val="center"/>
            </w:pPr>
            <w:r w:rsidRPr="00F849B0">
              <w:t>Possible Answers</w:t>
            </w:r>
          </w:p>
        </w:tc>
        <w:permStart w:id="1671516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0099000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31E1B423" w14:textId="77777777" w:rsidR="00B2783F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715165" w:displacedByCustomXml="prev"/>
      </w:tr>
      <w:tr w:rsidR="00167948" w:rsidRPr="00F849B0" w14:paraId="28F9E3AD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817487E" w14:textId="77777777" w:rsidR="00167948" w:rsidRPr="00F849B0" w:rsidRDefault="00167948" w:rsidP="00167948">
            <w:pPr>
              <w:ind w:left="993" w:hanging="993"/>
              <w:jc w:val="center"/>
            </w:pPr>
          </w:p>
        </w:tc>
        <w:permStart w:id="302019785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4D719" w14:textId="77777777" w:rsidR="00167948" w:rsidRPr="00DD7A44" w:rsidRDefault="004E0867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57463354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67948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302019785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FCC54F" w14:textId="77777777" w:rsidR="00167948" w:rsidRPr="00F849B0" w:rsidRDefault="00167948" w:rsidP="00167948">
            <w:pPr>
              <w:jc w:val="center"/>
            </w:pPr>
            <w:r w:rsidRPr="00F849B0">
              <w:t>No, you cannot see this directly from the graph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B2A187A" w14:textId="77777777" w:rsidR="00167948" w:rsidRPr="00F849B0" w:rsidRDefault="00167948" w:rsidP="00167948">
            <w:pPr>
              <w:ind w:left="993" w:hanging="993"/>
            </w:pPr>
          </w:p>
        </w:tc>
      </w:tr>
      <w:tr w:rsidR="00167948" w:rsidRPr="00F849B0" w14:paraId="647A3A14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5A03825" w14:textId="77777777" w:rsidR="00167948" w:rsidRPr="00F849B0" w:rsidRDefault="00167948" w:rsidP="00167948">
            <w:pPr>
              <w:ind w:left="993" w:hanging="993"/>
              <w:jc w:val="center"/>
            </w:pPr>
          </w:p>
        </w:tc>
        <w:permStart w:id="1556827500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6A42E" w14:textId="63FE935E" w:rsidR="00167948" w:rsidRPr="00DD7A44" w:rsidRDefault="004E0867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841683906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964E68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1556827500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4255027" w14:textId="77777777" w:rsidR="00167948" w:rsidRPr="00F849B0" w:rsidRDefault="00167948" w:rsidP="00167948">
            <w:pPr>
              <w:jc w:val="center"/>
            </w:pPr>
            <w:r w:rsidRPr="00F849B0">
              <w:t>Yes, you can see this from the graph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680C109" w14:textId="77777777" w:rsidR="00167948" w:rsidRPr="00F849B0" w:rsidRDefault="00167948" w:rsidP="00167948">
            <w:pPr>
              <w:ind w:left="993" w:hanging="993"/>
            </w:pPr>
          </w:p>
        </w:tc>
      </w:tr>
    </w:tbl>
    <w:p w14:paraId="4012F9DE" w14:textId="77777777" w:rsidR="00B2783F" w:rsidRPr="00F849B0" w:rsidRDefault="00B2783F" w:rsidP="00B2783F">
      <w:pPr>
        <w:ind w:left="567" w:hanging="567"/>
        <w:rPr>
          <w:rFonts w:ascii="Arial" w:hAnsi="Arial" w:cs="Arial"/>
          <w:sz w:val="22"/>
          <w:szCs w:val="22"/>
        </w:rPr>
      </w:pPr>
    </w:p>
    <w:p w14:paraId="33088301" w14:textId="77777777" w:rsidR="00B2783F" w:rsidRPr="00F849B0" w:rsidRDefault="00B2783F" w:rsidP="00B2783F">
      <w:pPr>
        <w:ind w:left="567" w:hanging="567"/>
        <w:rPr>
          <w:rFonts w:ascii="Arial" w:hAnsi="Arial" w:cs="Arial"/>
          <w:sz w:val="22"/>
          <w:szCs w:val="22"/>
        </w:rPr>
      </w:pPr>
    </w:p>
    <w:p w14:paraId="68969088" w14:textId="77777777" w:rsidR="00B2783F" w:rsidRPr="00F849B0" w:rsidRDefault="00B2783F" w:rsidP="00B2783F">
      <w:pPr>
        <w:pStyle w:val="11CSTCPLQuestionBullet"/>
        <w:numPr>
          <w:ilvl w:val="0"/>
          <w:numId w:val="13"/>
        </w:numPr>
        <w:ind w:left="709" w:hanging="709"/>
      </w:pPr>
      <w:bookmarkStart w:id="29" w:name="_Ref530636964"/>
      <w:r w:rsidRPr="00F849B0">
        <w:t>The following graph is a visual representation of the accumulated difference across the project.</w:t>
      </w:r>
      <w:bookmarkEnd w:id="29"/>
      <w:r w:rsidRPr="00F849B0">
        <w:t xml:space="preserve"> </w:t>
      </w:r>
    </w:p>
    <w:p w14:paraId="7333A312" w14:textId="77777777" w:rsidR="00B2783F" w:rsidRPr="00F849B0" w:rsidRDefault="00B2783F" w:rsidP="00B2783F">
      <w:pPr>
        <w:pStyle w:val="11CSTCPLQuestionBullet"/>
        <w:numPr>
          <w:ilvl w:val="0"/>
          <w:numId w:val="0"/>
        </w:numPr>
        <w:ind w:left="709"/>
        <w:jc w:val="center"/>
      </w:pPr>
      <w:r w:rsidRPr="00F849B0">
        <w:rPr>
          <w:noProof/>
          <w:lang w:eastAsia="en-AU"/>
        </w:rPr>
        <w:drawing>
          <wp:inline distT="0" distB="0" distL="0" distR="0" wp14:anchorId="3EE0F9DD" wp14:editId="57DE71FE">
            <wp:extent cx="4376358" cy="2197147"/>
            <wp:effectExtent l="0" t="0" r="5715" b="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423557" cy="22208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03D86F" w14:textId="77777777" w:rsidR="00B2783F" w:rsidRPr="00F849B0" w:rsidRDefault="00B2783F" w:rsidP="00B2783F">
      <w:pPr>
        <w:pStyle w:val="11CSTCPLQuestionBullet"/>
        <w:numPr>
          <w:ilvl w:val="0"/>
          <w:numId w:val="0"/>
        </w:numPr>
        <w:ind w:left="709"/>
      </w:pPr>
      <w:r w:rsidRPr="00F849B0">
        <w:br/>
        <w:t xml:space="preserve">Overall, was the project overestimated or underestimated? </w:t>
      </w:r>
      <w:r w:rsidRPr="00F849B0">
        <w:br/>
        <w:t>Tick your response.</w:t>
      </w:r>
    </w:p>
    <w:p w14:paraId="7192ED91" w14:textId="77777777" w:rsidR="00B2783F" w:rsidRPr="00F849B0" w:rsidRDefault="00B2783F" w:rsidP="00B2783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B2783F" w:rsidRPr="00F849B0" w14:paraId="2FB4789A" w14:textId="77777777" w:rsidTr="00473716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CB0CC50" w14:textId="77777777" w:rsidR="00B2783F" w:rsidRPr="00F849B0" w:rsidRDefault="00B2783F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59ADDA0" w14:textId="77777777" w:rsidR="00B2783F" w:rsidRPr="00F849B0" w:rsidRDefault="00B2783F" w:rsidP="00473716">
            <w:pPr>
              <w:keepNext/>
              <w:ind w:left="993" w:hanging="993"/>
              <w:jc w:val="center"/>
            </w:pPr>
            <w:r w:rsidRPr="00F849B0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7134FE51" w14:textId="77777777" w:rsidR="00B2783F" w:rsidRPr="00F849B0" w:rsidRDefault="00B2783F" w:rsidP="00473716">
            <w:pPr>
              <w:keepNext/>
              <w:ind w:left="993" w:hanging="993"/>
              <w:jc w:val="center"/>
            </w:pPr>
            <w:r w:rsidRPr="00F849B0">
              <w:t>Possible Answers</w:t>
            </w:r>
          </w:p>
        </w:tc>
        <w:permStart w:id="188280153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7632560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190D564D" w14:textId="77777777" w:rsidR="00B2783F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82801539" w:displacedByCustomXml="prev"/>
      </w:tr>
      <w:tr w:rsidR="00B509CF" w:rsidRPr="00F849B0" w14:paraId="6E16C419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983815D" w14:textId="77777777" w:rsidR="00B509CF" w:rsidRPr="00F849B0" w:rsidRDefault="00B509CF" w:rsidP="00B509CF">
            <w:pPr>
              <w:ind w:left="993" w:hanging="993"/>
              <w:jc w:val="center"/>
            </w:pPr>
          </w:p>
        </w:tc>
        <w:permStart w:id="298392374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6A953" w14:textId="77777777" w:rsidR="00B509CF" w:rsidRPr="00DD7A44" w:rsidRDefault="004E0867" w:rsidP="00B509CF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64269642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509CF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298392374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B9A9524" w14:textId="77777777" w:rsidR="00B509CF" w:rsidRPr="00F849B0" w:rsidRDefault="00B509CF" w:rsidP="00B509CF">
            <w:pPr>
              <w:jc w:val="center"/>
            </w:pPr>
            <w:r w:rsidRPr="00F849B0">
              <w:t>Overestimated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4586491" w14:textId="77777777" w:rsidR="00B509CF" w:rsidRPr="00F849B0" w:rsidRDefault="00B509CF" w:rsidP="00B509CF">
            <w:pPr>
              <w:ind w:left="993" w:hanging="993"/>
            </w:pPr>
          </w:p>
        </w:tc>
      </w:tr>
      <w:tr w:rsidR="00B509CF" w:rsidRPr="00F849B0" w14:paraId="252D8CB8" w14:textId="77777777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A6DE079" w14:textId="77777777" w:rsidR="00B509CF" w:rsidRPr="00F849B0" w:rsidRDefault="00B509CF" w:rsidP="00B509CF">
            <w:pPr>
              <w:ind w:left="993" w:hanging="993"/>
              <w:jc w:val="center"/>
            </w:pPr>
          </w:p>
        </w:tc>
        <w:permStart w:id="913600583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989A6" w14:textId="77777777" w:rsidR="00B509CF" w:rsidRPr="00DD7A44" w:rsidRDefault="004E0867" w:rsidP="00B509CF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561830486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F1966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913600583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432A3B5" w14:textId="77777777" w:rsidR="00B509CF" w:rsidRPr="00F849B0" w:rsidRDefault="00B509CF" w:rsidP="00B509CF">
            <w:pPr>
              <w:jc w:val="center"/>
            </w:pPr>
            <w:r w:rsidRPr="00F849B0">
              <w:t>Underestimated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5BF4100" w14:textId="77777777" w:rsidR="00B509CF" w:rsidRPr="00F849B0" w:rsidRDefault="00B509CF" w:rsidP="00B509CF">
            <w:pPr>
              <w:ind w:left="993" w:hanging="993"/>
            </w:pPr>
          </w:p>
        </w:tc>
      </w:tr>
    </w:tbl>
    <w:p w14:paraId="5F7C4203" w14:textId="77777777" w:rsidR="00C26CD9" w:rsidRPr="00AB4ED0" w:rsidRDefault="00C26CD9" w:rsidP="00C26CD9">
      <w:pPr>
        <w:ind w:left="567" w:hanging="567"/>
        <w:rPr>
          <w:rFonts w:ascii="Arial" w:hAnsi="Arial" w:cs="Arial"/>
          <w:sz w:val="10"/>
          <w:szCs w:val="2"/>
        </w:rPr>
      </w:pPr>
    </w:p>
    <w:p w14:paraId="3CFD5EC2" w14:textId="77777777" w:rsidR="00795980" w:rsidRPr="00F849B0" w:rsidRDefault="00795980" w:rsidP="00795980">
      <w:pPr>
        <w:jc w:val="left"/>
        <w:rPr>
          <w:rFonts w:ascii="Arial" w:hAnsi="Arial"/>
          <w:b/>
          <w:i/>
        </w:rPr>
      </w:pPr>
      <w:r w:rsidRPr="00F849B0">
        <w:rPr>
          <w:rFonts w:ascii="Arial" w:hAnsi="Arial"/>
          <w:b/>
          <w:i/>
        </w:rPr>
        <w:lastRenderedPageBreak/>
        <w:t xml:space="preserve">Refer to the following </w:t>
      </w:r>
      <w:r w:rsidR="00D6721A" w:rsidRPr="00F849B0">
        <w:rPr>
          <w:rFonts w:ascii="Arial" w:hAnsi="Arial"/>
          <w:b/>
          <w:i/>
        </w:rPr>
        <w:t xml:space="preserve">scenario and house plan </w:t>
      </w:r>
      <w:r w:rsidRPr="00F849B0">
        <w:rPr>
          <w:rFonts w:ascii="Arial" w:hAnsi="Arial"/>
          <w:b/>
          <w:i/>
        </w:rPr>
        <w:t xml:space="preserve">to respond to </w:t>
      </w:r>
      <w:r w:rsidR="00D6721A" w:rsidRPr="00F849B0">
        <w:rPr>
          <w:rFonts w:ascii="Arial" w:hAnsi="Arial"/>
          <w:b/>
          <w:i/>
        </w:rPr>
        <w:fldChar w:fldCharType="begin"/>
      </w:r>
      <w:r w:rsidR="00D6721A" w:rsidRPr="00F849B0">
        <w:rPr>
          <w:rFonts w:ascii="Arial" w:hAnsi="Arial"/>
          <w:b/>
          <w:i/>
        </w:rPr>
        <w:instrText xml:space="preserve"> REF _Ref530639450 \r \h </w:instrText>
      </w:r>
      <w:r w:rsidR="00F849B0" w:rsidRPr="00F849B0">
        <w:rPr>
          <w:rFonts w:ascii="Arial" w:hAnsi="Arial"/>
          <w:b/>
          <w:i/>
        </w:rPr>
        <w:instrText xml:space="preserve"> \* MERGEFORMAT </w:instrText>
      </w:r>
      <w:r w:rsidR="00D6721A" w:rsidRPr="00F849B0">
        <w:rPr>
          <w:rFonts w:ascii="Arial" w:hAnsi="Arial"/>
          <w:b/>
          <w:i/>
        </w:rPr>
      </w:r>
      <w:r w:rsidR="00D6721A" w:rsidRPr="00F849B0">
        <w:rPr>
          <w:rFonts w:ascii="Arial" w:hAnsi="Arial"/>
          <w:b/>
          <w:i/>
        </w:rPr>
        <w:fldChar w:fldCharType="separate"/>
      </w:r>
      <w:r w:rsidR="00D6721A" w:rsidRPr="00F849B0">
        <w:rPr>
          <w:rFonts w:ascii="Arial" w:hAnsi="Arial"/>
          <w:b/>
          <w:i/>
        </w:rPr>
        <w:t xml:space="preserve">Q28. </w:t>
      </w:r>
      <w:r w:rsidR="00D6721A" w:rsidRPr="00F849B0">
        <w:rPr>
          <w:rFonts w:ascii="Arial" w:hAnsi="Arial"/>
          <w:b/>
          <w:i/>
        </w:rPr>
        <w:fldChar w:fldCharType="end"/>
      </w:r>
      <w:r w:rsidR="00D6721A" w:rsidRPr="00F849B0">
        <w:rPr>
          <w:rFonts w:ascii="Arial" w:hAnsi="Arial"/>
          <w:b/>
          <w:i/>
        </w:rPr>
        <w:t xml:space="preserve">to </w:t>
      </w:r>
      <w:r w:rsidR="008C4E2D" w:rsidRPr="00F849B0">
        <w:rPr>
          <w:rFonts w:ascii="Arial" w:hAnsi="Arial"/>
          <w:b/>
          <w:i/>
        </w:rPr>
        <w:fldChar w:fldCharType="begin"/>
      </w:r>
      <w:r w:rsidR="008C4E2D" w:rsidRPr="00F849B0">
        <w:rPr>
          <w:rFonts w:ascii="Arial" w:hAnsi="Arial"/>
          <w:b/>
          <w:i/>
        </w:rPr>
        <w:instrText xml:space="preserve"> REF _Ref530640532 \r \h </w:instrText>
      </w:r>
      <w:r w:rsidR="00F849B0" w:rsidRPr="00F849B0">
        <w:rPr>
          <w:rFonts w:ascii="Arial" w:hAnsi="Arial"/>
          <w:b/>
          <w:i/>
        </w:rPr>
        <w:instrText xml:space="preserve"> \* MERGEFORMAT </w:instrText>
      </w:r>
      <w:r w:rsidR="008C4E2D" w:rsidRPr="00F849B0">
        <w:rPr>
          <w:rFonts w:ascii="Arial" w:hAnsi="Arial"/>
          <w:b/>
          <w:i/>
        </w:rPr>
      </w:r>
      <w:r w:rsidR="008C4E2D" w:rsidRPr="00F849B0">
        <w:rPr>
          <w:rFonts w:ascii="Arial" w:hAnsi="Arial"/>
          <w:b/>
          <w:i/>
        </w:rPr>
        <w:fldChar w:fldCharType="separate"/>
      </w:r>
      <w:r w:rsidR="008C4E2D" w:rsidRPr="00F849B0">
        <w:rPr>
          <w:rFonts w:ascii="Arial" w:hAnsi="Arial"/>
          <w:b/>
          <w:i/>
        </w:rPr>
        <w:t xml:space="preserve">Q30. </w:t>
      </w:r>
      <w:r w:rsidR="008C4E2D" w:rsidRPr="00F849B0">
        <w:rPr>
          <w:rFonts w:ascii="Arial" w:hAnsi="Arial"/>
          <w:b/>
          <w:i/>
        </w:rPr>
        <w:fldChar w:fldCharType="end"/>
      </w:r>
    </w:p>
    <w:p w14:paraId="5F290101" w14:textId="77777777" w:rsidR="00C26CD9" w:rsidRPr="0052355C" w:rsidRDefault="00C26CD9" w:rsidP="00795980">
      <w:pPr>
        <w:jc w:val="left"/>
        <w:rPr>
          <w:rFonts w:ascii="Arial" w:hAnsi="Arial"/>
          <w:b/>
          <w:sz w:val="20"/>
        </w:rPr>
      </w:pPr>
    </w:p>
    <w:p w14:paraId="43187CF9" w14:textId="77777777" w:rsidR="00795980" w:rsidRPr="00F849B0" w:rsidRDefault="00795980" w:rsidP="00795980">
      <w:pPr>
        <w:jc w:val="left"/>
        <w:rPr>
          <w:rFonts w:ascii="Arial" w:hAnsi="Arial"/>
          <w:b/>
        </w:rPr>
      </w:pPr>
      <w:r w:rsidRPr="00F849B0">
        <w:rPr>
          <w:rFonts w:ascii="Arial" w:hAnsi="Arial"/>
          <w:b/>
          <w:noProof/>
          <w:lang w:eastAsia="en-AU"/>
        </w:rPr>
        <mc:AlternateContent>
          <mc:Choice Requires="wps">
            <w:drawing>
              <wp:inline distT="0" distB="0" distL="0" distR="0" wp14:anchorId="0BC80DE5" wp14:editId="14C9BDE5">
                <wp:extent cx="5745708" cy="2934268"/>
                <wp:effectExtent l="0" t="0" r="26670" b="19050"/>
                <wp:docPr id="47" name="Rectangl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45708" cy="2934268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41F3073" w14:textId="77777777" w:rsidR="00021CF2" w:rsidRPr="00D6721A" w:rsidRDefault="00021CF2" w:rsidP="00D6721A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Cs w:val="24"/>
                              </w:rPr>
                            </w:pPr>
                            <w:r w:rsidRPr="00D6721A">
                              <w:rPr>
                                <w:b/>
                                <w:color w:val="000000" w:themeColor="text1"/>
                                <w:szCs w:val="24"/>
                              </w:rPr>
                              <w:t>SCENARIO</w:t>
                            </w:r>
                          </w:p>
                          <w:p w14:paraId="4B9287A4" w14:textId="77777777" w:rsidR="00021CF2" w:rsidRPr="00D6721A" w:rsidRDefault="00021CF2" w:rsidP="00D6721A">
                            <w:pPr>
                              <w:rPr>
                                <w:b/>
                                <w:color w:val="000000" w:themeColor="text1"/>
                                <w:szCs w:val="24"/>
                              </w:rPr>
                            </w:pPr>
                          </w:p>
                          <w:p w14:paraId="4F6A6C94" w14:textId="77777777" w:rsidR="00021CF2" w:rsidRPr="00D6721A" w:rsidRDefault="00021CF2" w:rsidP="00D6721A">
                            <w:pPr>
                              <w:rPr>
                                <w:color w:val="000000" w:themeColor="text1"/>
                                <w:szCs w:val="24"/>
                              </w:rPr>
                            </w:pPr>
                            <w:r>
                              <w:rPr>
                                <w:color w:val="000000" w:themeColor="text1"/>
                                <w:szCs w:val="24"/>
                              </w:rPr>
                              <w:t xml:space="preserve">You are a </w:t>
                            </w:r>
                            <w:r w:rsidRPr="00D6721A">
                              <w:rPr>
                                <w:color w:val="000000" w:themeColor="text1"/>
                                <w:szCs w:val="24"/>
                              </w:rPr>
                              <w:t>site supervisor of a small residential project</w:t>
                            </w:r>
                            <w:r>
                              <w:rPr>
                                <w:color w:val="000000" w:themeColor="text1"/>
                                <w:szCs w:val="24"/>
                              </w:rPr>
                              <w:t>, as</w:t>
                            </w:r>
                            <w:r w:rsidRPr="00D6721A">
                              <w:rPr>
                                <w:color w:val="000000" w:themeColor="text1"/>
                                <w:szCs w:val="24"/>
                              </w:rPr>
                              <w:t xml:space="preserve"> outlined below:</w:t>
                            </w:r>
                          </w:p>
                          <w:p w14:paraId="40D446FA" w14:textId="77777777" w:rsidR="00021CF2" w:rsidRPr="00D6721A" w:rsidRDefault="00021CF2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building is to be constructed using brick veneer.</w:t>
                            </w:r>
                          </w:p>
                          <w:p w14:paraId="2AB3BD2A" w14:textId="77777777" w:rsidR="00021CF2" w:rsidRPr="00D6721A" w:rsidRDefault="00021CF2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building has a floor area of 133 square metres including garage.</w:t>
                            </w:r>
                          </w:p>
                          <w:p w14:paraId="4C6CADA7" w14:textId="77777777" w:rsidR="00021CF2" w:rsidRPr="00D6721A" w:rsidRDefault="00021CF2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concrete slab floor with garage floor is incorporated.</w:t>
                            </w:r>
                          </w:p>
                          <w:p w14:paraId="004EBEC2" w14:textId="77777777" w:rsidR="00021CF2" w:rsidRPr="00D6721A" w:rsidRDefault="00021CF2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building will be constructed using hand built wall frame and prefabricated roof trusses.</w:t>
                            </w:r>
                          </w:p>
                          <w:p w14:paraId="67F8B8D8" w14:textId="77777777" w:rsidR="00021CF2" w:rsidRPr="00D6721A" w:rsidRDefault="00021CF2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building will have a cement tiled roof and powder coated aluminium windows in timber reveals.</w:t>
                            </w:r>
                          </w:p>
                          <w:p w14:paraId="4BD8224B" w14:textId="77777777" w:rsidR="00021CF2" w:rsidRPr="00D6721A" w:rsidRDefault="00021CF2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driveway and landscaping are to be provided.</w:t>
                            </w:r>
                          </w:p>
                          <w:p w14:paraId="3DA867B8" w14:textId="77777777" w:rsidR="00021CF2" w:rsidRPr="00D6721A" w:rsidRDefault="00021CF2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Services are available directly in front of the site.</w:t>
                            </w:r>
                          </w:p>
                          <w:p w14:paraId="009FDAD5" w14:textId="77777777" w:rsidR="00021CF2" w:rsidRPr="00D6721A" w:rsidRDefault="00021CF2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site is almost flat and will only need a scrape with minimal excavation.</w:t>
                            </w:r>
                          </w:p>
                          <w:p w14:paraId="0F9AE0D1" w14:textId="77777777" w:rsidR="00021CF2" w:rsidRPr="00D6721A" w:rsidRDefault="00021CF2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contract period is 120 days.</w:t>
                            </w:r>
                          </w:p>
                          <w:p w14:paraId="43AF77AF" w14:textId="77777777" w:rsidR="00021CF2" w:rsidRPr="00D6721A" w:rsidRDefault="00021CF2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total job has been pre-costed at $136,500.</w:t>
                            </w:r>
                          </w:p>
                          <w:p w14:paraId="3D8F5E09" w14:textId="77777777" w:rsidR="00021CF2" w:rsidRDefault="00021CF2" w:rsidP="00D6721A">
                            <w:pPr>
                              <w:pStyle w:val="BText"/>
                              <w:spacing w:before="0"/>
                              <w:rPr>
                                <w:rFonts w:ascii="Arial Narrow" w:hAnsi="Arial Narrow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14:paraId="40175F2E" w14:textId="77777777" w:rsidR="00021CF2" w:rsidRPr="00D6721A" w:rsidRDefault="00021CF2" w:rsidP="00D6721A">
                            <w:pPr>
                              <w:pStyle w:val="BTex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Note:</w:t>
                            </w: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You are not required to estimate the quantity required.</w:t>
                            </w:r>
                          </w:p>
                          <w:p w14:paraId="5BAB2E5E" w14:textId="77777777" w:rsidR="00021CF2" w:rsidRPr="00D6721A" w:rsidRDefault="00021CF2" w:rsidP="00795980">
                            <w:pPr>
                              <w:jc w:val="center"/>
                              <w:rPr>
                                <w:color w:val="000000" w:themeColor="text1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BC80DE5" id="Rectangle 47" o:spid="_x0000_s1026" style="width:452.4pt;height:231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" fillcolor="#f2f2f2 [3052]" strokecolor="black [3213]" strokeweight="2pt">
                <v:textbox>
                  <w:txbxContent>
                    <w:p w14:paraId="541F3073" w14:textId="77777777" w:rsidR="00021CF2" w:rsidRPr="00D6721A" w:rsidRDefault="00021CF2" w:rsidP="00D6721A">
                      <w:pPr>
                        <w:jc w:val="center"/>
                        <w:rPr>
                          <w:b/>
                          <w:color w:val="000000" w:themeColor="text1"/>
                          <w:szCs w:val="24"/>
                        </w:rPr>
                      </w:pPr>
                      <w:r w:rsidRPr="00D6721A">
                        <w:rPr>
                          <w:b/>
                          <w:color w:val="000000" w:themeColor="text1"/>
                          <w:szCs w:val="24"/>
                        </w:rPr>
                        <w:t>SCENARIO</w:t>
                      </w:r>
                    </w:p>
                    <w:p w14:paraId="4B9287A4" w14:textId="77777777" w:rsidR="00021CF2" w:rsidRPr="00D6721A" w:rsidRDefault="00021CF2" w:rsidP="00D6721A">
                      <w:pPr>
                        <w:rPr>
                          <w:b/>
                          <w:color w:val="000000" w:themeColor="text1"/>
                          <w:szCs w:val="24"/>
                        </w:rPr>
                      </w:pPr>
                    </w:p>
                    <w:p w14:paraId="4F6A6C94" w14:textId="77777777" w:rsidR="00021CF2" w:rsidRPr="00D6721A" w:rsidRDefault="00021CF2" w:rsidP="00D6721A">
                      <w:pPr>
                        <w:rPr>
                          <w:color w:val="000000" w:themeColor="text1"/>
                          <w:szCs w:val="24"/>
                        </w:rPr>
                      </w:pPr>
                      <w:r>
                        <w:rPr>
                          <w:color w:val="000000" w:themeColor="text1"/>
                          <w:szCs w:val="24"/>
                        </w:rPr>
                        <w:t xml:space="preserve">You are a </w:t>
                      </w:r>
                      <w:r w:rsidRPr="00D6721A">
                        <w:rPr>
                          <w:color w:val="000000" w:themeColor="text1"/>
                          <w:szCs w:val="24"/>
                        </w:rPr>
                        <w:t>site supervisor of a small residential project</w:t>
                      </w:r>
                      <w:r>
                        <w:rPr>
                          <w:color w:val="000000" w:themeColor="text1"/>
                          <w:szCs w:val="24"/>
                        </w:rPr>
                        <w:t>, as</w:t>
                      </w:r>
                      <w:r w:rsidRPr="00D6721A">
                        <w:rPr>
                          <w:color w:val="000000" w:themeColor="text1"/>
                          <w:szCs w:val="24"/>
                        </w:rPr>
                        <w:t xml:space="preserve"> outlined below:</w:t>
                      </w:r>
                    </w:p>
                    <w:p w14:paraId="40D446FA" w14:textId="77777777" w:rsidR="00021CF2" w:rsidRPr="00D6721A" w:rsidRDefault="00021CF2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building is to be constructed using brick veneer.</w:t>
                      </w:r>
                    </w:p>
                    <w:p w14:paraId="2AB3BD2A" w14:textId="77777777" w:rsidR="00021CF2" w:rsidRPr="00D6721A" w:rsidRDefault="00021CF2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building has a floor area of 133 square metres including garage.</w:t>
                      </w:r>
                    </w:p>
                    <w:p w14:paraId="4C6CADA7" w14:textId="77777777" w:rsidR="00021CF2" w:rsidRPr="00D6721A" w:rsidRDefault="00021CF2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concrete slab floor with garage floor is incorporated.</w:t>
                      </w:r>
                    </w:p>
                    <w:p w14:paraId="004EBEC2" w14:textId="77777777" w:rsidR="00021CF2" w:rsidRPr="00D6721A" w:rsidRDefault="00021CF2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building will be constructed using hand built wall frame and prefabricated roof trusses.</w:t>
                      </w:r>
                    </w:p>
                    <w:p w14:paraId="67F8B8D8" w14:textId="77777777" w:rsidR="00021CF2" w:rsidRPr="00D6721A" w:rsidRDefault="00021CF2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building will have a cement tiled roof and powder coated aluminium windows in timber reveals.</w:t>
                      </w:r>
                    </w:p>
                    <w:p w14:paraId="4BD8224B" w14:textId="77777777" w:rsidR="00021CF2" w:rsidRPr="00D6721A" w:rsidRDefault="00021CF2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driveway and landscaping are to be provided.</w:t>
                      </w:r>
                    </w:p>
                    <w:p w14:paraId="3DA867B8" w14:textId="77777777" w:rsidR="00021CF2" w:rsidRPr="00D6721A" w:rsidRDefault="00021CF2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Services are available directly in front of the site.</w:t>
                      </w:r>
                    </w:p>
                    <w:p w14:paraId="009FDAD5" w14:textId="77777777" w:rsidR="00021CF2" w:rsidRPr="00D6721A" w:rsidRDefault="00021CF2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site is almost flat and will only need a scrape with minimal excavation.</w:t>
                      </w:r>
                    </w:p>
                    <w:p w14:paraId="0F9AE0D1" w14:textId="77777777" w:rsidR="00021CF2" w:rsidRPr="00D6721A" w:rsidRDefault="00021CF2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contract period is 120 days.</w:t>
                      </w:r>
                    </w:p>
                    <w:p w14:paraId="43AF77AF" w14:textId="77777777" w:rsidR="00021CF2" w:rsidRPr="00D6721A" w:rsidRDefault="00021CF2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total job has been pre-costed at $136,500.</w:t>
                      </w:r>
                    </w:p>
                    <w:p w14:paraId="3D8F5E09" w14:textId="77777777" w:rsidR="00021CF2" w:rsidRDefault="00021CF2" w:rsidP="00D6721A">
                      <w:pPr>
                        <w:pStyle w:val="BText"/>
                        <w:spacing w:before="0"/>
                        <w:rPr>
                          <w:rFonts w:ascii="Arial Narrow" w:hAnsi="Arial Narrow"/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14:paraId="40175F2E" w14:textId="77777777" w:rsidR="00021CF2" w:rsidRPr="00D6721A" w:rsidRDefault="00021CF2" w:rsidP="00D6721A">
                      <w:pPr>
                        <w:pStyle w:val="BTex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b/>
                          <w:color w:val="000000" w:themeColor="text1"/>
                          <w:sz w:val="24"/>
                          <w:szCs w:val="24"/>
                        </w:rPr>
                        <w:t>Note:</w:t>
                      </w: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 xml:space="preserve"> You are not required to estimate the quantity required.</w:t>
                      </w:r>
                    </w:p>
                    <w:p w14:paraId="5BAB2E5E" w14:textId="77777777" w:rsidR="00021CF2" w:rsidRPr="00D6721A" w:rsidRDefault="00021CF2" w:rsidP="00795980">
                      <w:pPr>
                        <w:jc w:val="center"/>
                        <w:rPr>
                          <w:color w:val="000000" w:themeColor="text1"/>
                          <w:szCs w:val="24"/>
                        </w:rPr>
                      </w:pPr>
                    </w:p>
                  </w:txbxContent>
                </v:textbox>
                <w10:anchorlock/>
              </v:rect>
            </w:pict>
          </mc:Fallback>
        </mc:AlternateContent>
      </w:r>
    </w:p>
    <w:p w14:paraId="1D7F2EBB" w14:textId="77777777" w:rsidR="00795980" w:rsidRPr="0052355C" w:rsidRDefault="00795980" w:rsidP="00795980">
      <w:pPr>
        <w:jc w:val="left"/>
        <w:rPr>
          <w:rFonts w:ascii="Arial" w:hAnsi="Arial"/>
          <w:b/>
          <w:sz w:val="20"/>
        </w:rPr>
      </w:pPr>
    </w:p>
    <w:p w14:paraId="33308058" w14:textId="77777777" w:rsidR="00D6721A" w:rsidRPr="00F849B0" w:rsidRDefault="00D6721A" w:rsidP="00795980">
      <w:pPr>
        <w:jc w:val="left"/>
        <w:rPr>
          <w:rFonts w:ascii="Arial" w:hAnsi="Arial"/>
          <w:b/>
        </w:rPr>
      </w:pPr>
      <w:r w:rsidRPr="00F849B0">
        <w:rPr>
          <w:noProof/>
          <w:lang w:eastAsia="en-AU"/>
        </w:rPr>
        <w:drawing>
          <wp:inline distT="0" distB="0" distL="0" distR="0" wp14:anchorId="1A86BA68" wp14:editId="3DA9F4CF">
            <wp:extent cx="5731510" cy="5293609"/>
            <wp:effectExtent l="0" t="0" r="2540" b="2540"/>
            <wp:docPr id="54" name="Picture 54" descr="Plan of a house  single storey 3-bedroom residence with gar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lan of a house  single storey 3-bedroom residence with garage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60" t="3234" r="2980" b="4376"/>
                    <a:stretch/>
                  </pic:blipFill>
                  <pic:spPr bwMode="auto">
                    <a:xfrm>
                      <a:off x="0" y="0"/>
                      <a:ext cx="5731510" cy="52936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6B88396" w14:textId="77777777" w:rsidR="00795980" w:rsidRPr="00F849B0" w:rsidRDefault="00D6721A" w:rsidP="00795980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30" w:name="_Ref530639450"/>
      <w:r w:rsidRPr="00F849B0">
        <w:rPr>
          <w:rFonts w:ascii="Arial" w:hAnsi="Arial"/>
          <w:b/>
        </w:rPr>
        <w:lastRenderedPageBreak/>
        <w:t>Using the list of materials prepared, find the following information for four (4) materials of your choice</w:t>
      </w:r>
      <w:r w:rsidR="00795980" w:rsidRPr="00F849B0">
        <w:rPr>
          <w:rFonts w:ascii="Arial" w:hAnsi="Arial"/>
          <w:b/>
        </w:rPr>
        <w:t>:</w:t>
      </w:r>
      <w:bookmarkEnd w:id="30"/>
    </w:p>
    <w:p w14:paraId="4F9D069B" w14:textId="77777777" w:rsidR="00D6721A" w:rsidRPr="00F849B0" w:rsidRDefault="00D6721A" w:rsidP="00D6721A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8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59"/>
        <w:gridCol w:w="1636"/>
        <w:gridCol w:w="1417"/>
        <w:gridCol w:w="1417"/>
        <w:gridCol w:w="1275"/>
        <w:gridCol w:w="1701"/>
        <w:gridCol w:w="682"/>
      </w:tblGrid>
      <w:tr w:rsidR="00D6721A" w:rsidRPr="00F849B0" w14:paraId="25EE3B4B" w14:textId="77777777" w:rsidTr="00BC18A3"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6133E7A" w14:textId="77777777" w:rsidR="00D6721A" w:rsidRPr="00F849B0" w:rsidRDefault="00D6721A" w:rsidP="00BC18A3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90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B50A3D0" w14:textId="77777777" w:rsidR="00D6721A" w:rsidRPr="00F849B0" w:rsidRDefault="00D6721A" w:rsidP="00BC18A3">
            <w:pPr>
              <w:keepNext/>
              <w:ind w:left="993" w:right="82" w:hanging="993"/>
              <w:jc w:val="center"/>
            </w:pPr>
            <w:r w:rsidRPr="00F849B0">
              <w:t>Material</w:t>
            </w:r>
          </w:p>
        </w:tc>
        <w:tc>
          <w:tcPr>
            <w:tcW w:w="77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1FA94612" w14:textId="77777777" w:rsidR="00D6721A" w:rsidRPr="00F849B0" w:rsidRDefault="00D6721A" w:rsidP="00BC18A3">
            <w:pPr>
              <w:keepNext/>
              <w:ind w:right="82"/>
              <w:jc w:val="center"/>
            </w:pPr>
            <w:r w:rsidRPr="00F849B0">
              <w:t>Lead-in time</w:t>
            </w:r>
          </w:p>
        </w:tc>
        <w:tc>
          <w:tcPr>
            <w:tcW w:w="77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BF1DC68" w14:textId="77777777" w:rsidR="00D6721A" w:rsidRPr="00F849B0" w:rsidRDefault="00D6721A" w:rsidP="00BC18A3">
            <w:pPr>
              <w:keepNext/>
              <w:ind w:right="82"/>
              <w:jc w:val="center"/>
            </w:pPr>
            <w:r w:rsidRPr="00F849B0">
              <w:t>Delivery date</w:t>
            </w:r>
          </w:p>
        </w:tc>
        <w:tc>
          <w:tcPr>
            <w:tcW w:w="69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48A160A4" w14:textId="77777777" w:rsidR="00D6721A" w:rsidRPr="00F849B0" w:rsidRDefault="00D6721A" w:rsidP="00BC18A3">
            <w:pPr>
              <w:keepNext/>
              <w:ind w:right="82"/>
              <w:jc w:val="center"/>
            </w:pPr>
            <w:r w:rsidRPr="00F849B0">
              <w:t>Order date</w:t>
            </w:r>
          </w:p>
        </w:tc>
        <w:tc>
          <w:tcPr>
            <w:tcW w:w="92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72054BC4" w14:textId="77777777" w:rsidR="00D6721A" w:rsidRPr="00F849B0" w:rsidRDefault="00BC18A3" w:rsidP="00BC18A3">
            <w:pPr>
              <w:keepNext/>
              <w:ind w:right="82"/>
              <w:jc w:val="center"/>
            </w:pPr>
            <w:r w:rsidRPr="00F849B0">
              <w:t>Delivery requirements/ special considerations</w:t>
            </w:r>
          </w:p>
        </w:tc>
        <w:permStart w:id="145676297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6965026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71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50389663" w14:textId="77777777" w:rsidR="00D6721A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56762979" w:displacedByCustomXml="prev"/>
      </w:tr>
      <w:tr w:rsidR="00BC18A3" w:rsidRPr="00F849B0" w14:paraId="3F6AF697" w14:textId="77777777" w:rsidTr="00BC18A3">
        <w:trPr>
          <w:trHeight w:val="1304"/>
        </w:trPr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F65723B" w14:textId="77777777" w:rsidR="00BC18A3" w:rsidRPr="00F849B0" w:rsidRDefault="00BC18A3" w:rsidP="00BC18A3">
            <w:pPr>
              <w:ind w:left="993" w:hanging="993"/>
              <w:jc w:val="center"/>
            </w:pPr>
          </w:p>
        </w:tc>
        <w:tc>
          <w:tcPr>
            <w:tcW w:w="890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DC0DF0" w14:textId="5224D378" w:rsidR="00BC18A3" w:rsidRPr="000B5C06" w:rsidRDefault="00C754F2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449195321" w:edGrp="everyone"/>
            <w:r>
              <w:rPr>
                <w:rFonts w:ascii="Arial" w:hAnsi="Arial" w:cs="Arial"/>
                <w:sz w:val="22"/>
                <w:szCs w:val="22"/>
              </w:rPr>
              <w:t>Brick Veneer</w:t>
            </w:r>
            <w:permEnd w:id="449195321"/>
          </w:p>
        </w:tc>
        <w:tc>
          <w:tcPr>
            <w:tcW w:w="771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620F751F" w14:textId="69316200" w:rsidR="00BC18A3" w:rsidRPr="000B5C06" w:rsidRDefault="005F7B2E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612197733" w:edGrp="everyone"/>
            <w:r>
              <w:rPr>
                <w:rFonts w:ascii="Arial" w:hAnsi="Arial" w:cs="Arial"/>
                <w:sz w:val="22"/>
                <w:szCs w:val="22"/>
              </w:rPr>
              <w:t>3 days</w:t>
            </w:r>
            <w:permEnd w:id="612197733"/>
          </w:p>
        </w:tc>
        <w:tc>
          <w:tcPr>
            <w:tcW w:w="771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060D044D" w14:textId="65653D3F" w:rsidR="00BC18A3" w:rsidRPr="000B5C06" w:rsidRDefault="005F7B2E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510949621" w:edGrp="everyone"/>
            <w:r>
              <w:rPr>
                <w:rFonts w:ascii="Arial" w:hAnsi="Arial" w:cs="Arial"/>
                <w:sz w:val="22"/>
                <w:szCs w:val="22"/>
              </w:rPr>
              <w:t>4/07/19</w:t>
            </w:r>
            <w:permEnd w:id="510949621"/>
          </w:p>
        </w:tc>
        <w:tc>
          <w:tcPr>
            <w:tcW w:w="69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3C6AAFE0" w14:textId="7005AFCA" w:rsidR="00BC18A3" w:rsidRPr="000B5C06" w:rsidRDefault="005F7B2E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806793138" w:edGrp="everyone"/>
            <w:r>
              <w:rPr>
                <w:rFonts w:ascii="Arial" w:hAnsi="Arial" w:cs="Arial"/>
                <w:sz w:val="22"/>
                <w:szCs w:val="22"/>
              </w:rPr>
              <w:t>01/07/19</w:t>
            </w:r>
            <w:permEnd w:id="1806793138"/>
          </w:p>
        </w:tc>
        <w:tc>
          <w:tcPr>
            <w:tcW w:w="926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63E9FD2A" w14:textId="188BEC1F" w:rsidR="00BC18A3" w:rsidRPr="000B5C06" w:rsidRDefault="00212C8E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2022975553" w:edGrp="everyone"/>
            <w:r>
              <w:rPr>
                <w:rFonts w:ascii="Arial" w:hAnsi="Arial" w:cs="Arial"/>
                <w:sz w:val="22"/>
                <w:szCs w:val="22"/>
              </w:rPr>
              <w:t>Deliver before 9am</w:t>
            </w:r>
            <w:permEnd w:id="2022975553"/>
          </w:p>
        </w:tc>
        <w:tc>
          <w:tcPr>
            <w:tcW w:w="37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2A21777" w14:textId="77777777" w:rsidR="00BC18A3" w:rsidRPr="00F849B0" w:rsidRDefault="00BC18A3" w:rsidP="00BC18A3">
            <w:pPr>
              <w:ind w:left="993" w:hanging="993"/>
            </w:pPr>
          </w:p>
        </w:tc>
      </w:tr>
      <w:tr w:rsidR="00BC18A3" w:rsidRPr="00F849B0" w14:paraId="14103684" w14:textId="77777777" w:rsidTr="00BC18A3">
        <w:trPr>
          <w:trHeight w:val="1304"/>
        </w:trPr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582C7D7" w14:textId="77777777" w:rsidR="00BC18A3" w:rsidRPr="00F849B0" w:rsidRDefault="00BC18A3" w:rsidP="00BC18A3">
            <w:pPr>
              <w:ind w:left="993" w:hanging="993"/>
              <w:jc w:val="center"/>
            </w:pPr>
          </w:p>
        </w:tc>
        <w:tc>
          <w:tcPr>
            <w:tcW w:w="890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93370" w14:textId="5D1F0243" w:rsidR="00BC18A3" w:rsidRPr="000B5C06" w:rsidRDefault="00C754F2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438044412" w:edGrp="everyone"/>
            <w:r>
              <w:rPr>
                <w:rFonts w:ascii="Arial" w:hAnsi="Arial" w:cs="Arial"/>
                <w:sz w:val="22"/>
                <w:szCs w:val="22"/>
              </w:rPr>
              <w:t>Prefabricated Roof Trusses</w:t>
            </w:r>
            <w:permEnd w:id="438044412"/>
          </w:p>
        </w:tc>
        <w:tc>
          <w:tcPr>
            <w:tcW w:w="771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7E77093B" w14:textId="28436416" w:rsidR="00BC18A3" w:rsidRPr="000B5C06" w:rsidRDefault="005F7B2E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74539751" w:edGrp="everyone"/>
            <w:r>
              <w:rPr>
                <w:rFonts w:ascii="Arial" w:hAnsi="Arial" w:cs="Arial"/>
                <w:sz w:val="22"/>
                <w:szCs w:val="22"/>
              </w:rPr>
              <w:t>2 weeks</w:t>
            </w:r>
            <w:permEnd w:id="74539751"/>
          </w:p>
        </w:tc>
        <w:tc>
          <w:tcPr>
            <w:tcW w:w="771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37AA0975" w14:textId="3E306D92" w:rsidR="00BC18A3" w:rsidRPr="000B5C06" w:rsidRDefault="00212C8E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475741821" w:edGrp="everyone"/>
            <w:r>
              <w:rPr>
                <w:rFonts w:ascii="Arial" w:hAnsi="Arial" w:cs="Arial"/>
                <w:sz w:val="22"/>
                <w:szCs w:val="22"/>
              </w:rPr>
              <w:t>12/08/19</w:t>
            </w:r>
            <w:permEnd w:id="1475741821"/>
          </w:p>
        </w:tc>
        <w:tc>
          <w:tcPr>
            <w:tcW w:w="69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11398C12" w14:textId="7704FCC0" w:rsidR="00BC18A3" w:rsidRPr="000B5C06" w:rsidRDefault="00212C8E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965438635" w:edGrp="everyone"/>
            <w:r>
              <w:rPr>
                <w:rFonts w:ascii="Arial" w:hAnsi="Arial" w:cs="Arial"/>
                <w:sz w:val="22"/>
                <w:szCs w:val="22"/>
              </w:rPr>
              <w:t>29/07/19</w:t>
            </w:r>
            <w:permEnd w:id="1965438635"/>
          </w:p>
        </w:tc>
        <w:tc>
          <w:tcPr>
            <w:tcW w:w="926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67BF5BB7" w14:textId="011721A7" w:rsidR="00BC18A3" w:rsidRPr="000B5C06" w:rsidRDefault="00212C8E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219745056" w:edGrp="everyone"/>
            <w:r>
              <w:rPr>
                <w:rFonts w:ascii="Arial" w:hAnsi="Arial" w:cs="Arial"/>
                <w:sz w:val="22"/>
                <w:szCs w:val="22"/>
              </w:rPr>
              <w:t>Deliver before 9am</w:t>
            </w:r>
            <w:permEnd w:id="219745056"/>
          </w:p>
        </w:tc>
        <w:tc>
          <w:tcPr>
            <w:tcW w:w="37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32E58C4" w14:textId="77777777" w:rsidR="00BC18A3" w:rsidRPr="00F849B0" w:rsidRDefault="00BC18A3" w:rsidP="00BC18A3">
            <w:pPr>
              <w:ind w:left="993" w:hanging="993"/>
            </w:pPr>
          </w:p>
        </w:tc>
      </w:tr>
      <w:tr w:rsidR="00BC18A3" w:rsidRPr="00F849B0" w14:paraId="09EB6B96" w14:textId="77777777" w:rsidTr="00BC18A3">
        <w:trPr>
          <w:trHeight w:val="1304"/>
        </w:trPr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D081B3A" w14:textId="77777777" w:rsidR="00BC18A3" w:rsidRPr="00F849B0" w:rsidRDefault="00BC18A3" w:rsidP="00BC18A3">
            <w:pPr>
              <w:ind w:left="993" w:hanging="993"/>
              <w:jc w:val="center"/>
            </w:pPr>
          </w:p>
        </w:tc>
        <w:tc>
          <w:tcPr>
            <w:tcW w:w="890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95F87" w14:textId="2BD16DE3" w:rsidR="00BC18A3" w:rsidRPr="000B5C06" w:rsidRDefault="00C754F2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409628322" w:edGrp="everyone"/>
            <w:r>
              <w:rPr>
                <w:rFonts w:ascii="Arial" w:hAnsi="Arial" w:cs="Arial"/>
                <w:sz w:val="22"/>
                <w:szCs w:val="22"/>
              </w:rPr>
              <w:t>Cement Tiles</w:t>
            </w:r>
            <w:permEnd w:id="1409628322"/>
          </w:p>
        </w:tc>
        <w:tc>
          <w:tcPr>
            <w:tcW w:w="771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1A2A79E" w14:textId="606AD314" w:rsidR="00BC18A3" w:rsidRPr="000B5C06" w:rsidRDefault="00212C8E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88802694" w:edGrp="everyone"/>
            <w:r>
              <w:rPr>
                <w:rFonts w:ascii="Arial" w:hAnsi="Arial" w:cs="Arial"/>
                <w:sz w:val="22"/>
                <w:szCs w:val="22"/>
              </w:rPr>
              <w:t>1 week</w:t>
            </w:r>
            <w:permEnd w:id="88802694"/>
          </w:p>
        </w:tc>
        <w:tc>
          <w:tcPr>
            <w:tcW w:w="771" w:type="pc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8052F9E" w14:textId="38190312" w:rsidR="00BC18A3" w:rsidRPr="000B5C06" w:rsidRDefault="00212C8E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421153086" w:edGrp="everyone"/>
            <w:r>
              <w:rPr>
                <w:rFonts w:ascii="Arial" w:hAnsi="Arial" w:cs="Arial"/>
                <w:sz w:val="22"/>
                <w:szCs w:val="22"/>
              </w:rPr>
              <w:t>19/08/19</w:t>
            </w:r>
            <w:permEnd w:id="421153086"/>
          </w:p>
        </w:tc>
        <w:tc>
          <w:tcPr>
            <w:tcW w:w="694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A00845C" w14:textId="72505A8C" w:rsidR="00BC18A3" w:rsidRPr="000B5C06" w:rsidRDefault="00212C8E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628584478" w:edGrp="everyone"/>
            <w:r>
              <w:rPr>
                <w:rFonts w:ascii="Arial" w:hAnsi="Arial" w:cs="Arial"/>
                <w:sz w:val="22"/>
                <w:szCs w:val="22"/>
              </w:rPr>
              <w:t>12/08/19</w:t>
            </w:r>
            <w:permEnd w:id="1628584478"/>
          </w:p>
        </w:tc>
        <w:tc>
          <w:tcPr>
            <w:tcW w:w="926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0E28D99" w14:textId="5A85222D" w:rsidR="00BC18A3" w:rsidRPr="000B5C06" w:rsidRDefault="00212C8E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896759289" w:edGrp="everyone"/>
            <w:r>
              <w:rPr>
                <w:rFonts w:ascii="Arial" w:hAnsi="Arial" w:cs="Arial"/>
                <w:sz w:val="22"/>
                <w:szCs w:val="22"/>
              </w:rPr>
              <w:t>Deliver before 9am</w:t>
            </w:r>
            <w:permEnd w:id="1896759289"/>
          </w:p>
        </w:tc>
        <w:tc>
          <w:tcPr>
            <w:tcW w:w="37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E5EE7B2" w14:textId="77777777" w:rsidR="00BC18A3" w:rsidRPr="00F849B0" w:rsidRDefault="00BC18A3" w:rsidP="00BC18A3">
            <w:pPr>
              <w:ind w:left="993" w:hanging="993"/>
            </w:pPr>
          </w:p>
        </w:tc>
      </w:tr>
      <w:tr w:rsidR="00BC18A3" w:rsidRPr="00F849B0" w14:paraId="5156956B" w14:textId="77777777" w:rsidTr="00BC18A3">
        <w:trPr>
          <w:trHeight w:val="1304"/>
        </w:trPr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78B1DC1" w14:textId="77777777" w:rsidR="00BC18A3" w:rsidRPr="00F849B0" w:rsidRDefault="00BC18A3" w:rsidP="00BC18A3">
            <w:pPr>
              <w:ind w:left="993" w:hanging="993"/>
              <w:jc w:val="center"/>
            </w:pPr>
          </w:p>
        </w:tc>
        <w:tc>
          <w:tcPr>
            <w:tcW w:w="89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F013ACD" w14:textId="242E5B78" w:rsidR="00BC18A3" w:rsidRPr="000B5C06" w:rsidRDefault="00C754F2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3998606" w:edGrp="everyone"/>
            <w:r>
              <w:rPr>
                <w:rFonts w:ascii="Arial" w:hAnsi="Arial" w:cs="Arial"/>
                <w:sz w:val="22"/>
                <w:szCs w:val="22"/>
              </w:rPr>
              <w:t>Aluminium Windows</w:t>
            </w:r>
            <w:permEnd w:id="3998606"/>
          </w:p>
        </w:tc>
        <w:tc>
          <w:tcPr>
            <w:tcW w:w="77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97B1B" w14:textId="65273D48" w:rsidR="00BC18A3" w:rsidRPr="000B5C06" w:rsidRDefault="00212C8E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998523585" w:edGrp="everyone"/>
            <w:r>
              <w:rPr>
                <w:rFonts w:ascii="Arial" w:hAnsi="Arial" w:cs="Arial"/>
                <w:sz w:val="22"/>
                <w:szCs w:val="22"/>
              </w:rPr>
              <w:t>2 weeks</w:t>
            </w:r>
            <w:permEnd w:id="998523585"/>
          </w:p>
        </w:tc>
        <w:tc>
          <w:tcPr>
            <w:tcW w:w="77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3469DC" w14:textId="0B7C6E7C" w:rsidR="00BC18A3" w:rsidRPr="000B5C06" w:rsidRDefault="00212C8E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2051374471" w:edGrp="everyone"/>
            <w:r>
              <w:rPr>
                <w:rFonts w:ascii="Arial" w:hAnsi="Arial" w:cs="Arial"/>
                <w:sz w:val="22"/>
                <w:szCs w:val="22"/>
              </w:rPr>
              <w:t>26/08/19</w:t>
            </w:r>
            <w:permEnd w:id="2051374471"/>
          </w:p>
        </w:tc>
        <w:tc>
          <w:tcPr>
            <w:tcW w:w="694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2CE1FD3" w14:textId="58C5CA39" w:rsidR="00BC18A3" w:rsidRPr="000B5C06" w:rsidRDefault="00212C8E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912160109" w:edGrp="everyone"/>
            <w:r>
              <w:rPr>
                <w:rFonts w:ascii="Arial" w:hAnsi="Arial" w:cs="Arial"/>
                <w:sz w:val="22"/>
                <w:szCs w:val="22"/>
              </w:rPr>
              <w:t>12/08/19</w:t>
            </w:r>
            <w:permEnd w:id="912160109"/>
          </w:p>
        </w:tc>
        <w:tc>
          <w:tcPr>
            <w:tcW w:w="926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8A7A1B8" w14:textId="0438A68A" w:rsidR="00BC18A3" w:rsidRPr="000B5C06" w:rsidRDefault="00212C8E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158217829" w:edGrp="everyone"/>
            <w:r>
              <w:rPr>
                <w:rFonts w:ascii="Arial" w:hAnsi="Arial" w:cs="Arial"/>
                <w:sz w:val="22"/>
                <w:szCs w:val="22"/>
              </w:rPr>
              <w:t>Deliver before 9am</w:t>
            </w:r>
            <w:permEnd w:id="1158217829"/>
          </w:p>
        </w:tc>
        <w:tc>
          <w:tcPr>
            <w:tcW w:w="37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1F3CEF0" w14:textId="77777777" w:rsidR="00BC18A3" w:rsidRPr="00F849B0" w:rsidRDefault="00BC18A3" w:rsidP="00BC18A3">
            <w:pPr>
              <w:ind w:left="993" w:hanging="993"/>
            </w:pPr>
          </w:p>
        </w:tc>
      </w:tr>
    </w:tbl>
    <w:p w14:paraId="01AF079C" w14:textId="77777777" w:rsidR="00D6721A" w:rsidRPr="00F849B0" w:rsidRDefault="00D6721A" w:rsidP="00D6721A">
      <w:pPr>
        <w:rPr>
          <w:rFonts w:ascii="Arial" w:hAnsi="Arial" w:cs="Arial"/>
          <w:sz w:val="22"/>
          <w:szCs w:val="22"/>
        </w:rPr>
      </w:pPr>
    </w:p>
    <w:p w14:paraId="32C3A811" w14:textId="77777777" w:rsidR="00D6721A" w:rsidRPr="00F849B0" w:rsidRDefault="00D6721A" w:rsidP="00D6721A">
      <w:pPr>
        <w:jc w:val="left"/>
        <w:rPr>
          <w:rFonts w:ascii="Arial" w:hAnsi="Arial"/>
          <w:b/>
        </w:rPr>
      </w:pPr>
    </w:p>
    <w:p w14:paraId="17135718" w14:textId="77777777" w:rsidR="00D6721A" w:rsidRPr="00F849B0" w:rsidRDefault="00BC18A3" w:rsidP="00D6721A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31" w:name="_Ref530641000"/>
      <w:r w:rsidRPr="00F849B0">
        <w:rPr>
          <w:rFonts w:ascii="Arial" w:hAnsi="Arial"/>
          <w:b/>
        </w:rPr>
        <w:t>Describe the process of ordering the following materials for your project. Be sure to consider the things that need to be considered</w:t>
      </w:r>
      <w:r w:rsidR="00D6721A" w:rsidRPr="00F849B0">
        <w:rPr>
          <w:rFonts w:ascii="Arial" w:hAnsi="Arial"/>
          <w:b/>
        </w:rPr>
        <w:t>:</w:t>
      </w:r>
      <w:bookmarkEnd w:id="31"/>
    </w:p>
    <w:p w14:paraId="5C00DFB3" w14:textId="77777777" w:rsidR="00BC18A3" w:rsidRPr="00F849B0" w:rsidRDefault="00BC18A3" w:rsidP="00BC18A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8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59"/>
        <w:gridCol w:w="1636"/>
        <w:gridCol w:w="2833"/>
        <w:gridCol w:w="2977"/>
        <w:gridCol w:w="682"/>
      </w:tblGrid>
      <w:tr w:rsidR="00BC18A3" w:rsidRPr="00F849B0" w14:paraId="44A40C8E" w14:textId="77777777" w:rsidTr="00BC18A3"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892C7C5" w14:textId="77777777" w:rsidR="00BC18A3" w:rsidRPr="00F849B0" w:rsidRDefault="00BC18A3" w:rsidP="00BC18A3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90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2206A011" w14:textId="77777777" w:rsidR="00BC18A3" w:rsidRPr="00F849B0" w:rsidRDefault="00BC18A3" w:rsidP="00BC18A3">
            <w:pPr>
              <w:keepNext/>
              <w:ind w:left="993" w:right="82" w:hanging="993"/>
              <w:jc w:val="center"/>
            </w:pPr>
            <w:r w:rsidRPr="00F849B0">
              <w:t>Material</w:t>
            </w:r>
          </w:p>
        </w:tc>
        <w:tc>
          <w:tcPr>
            <w:tcW w:w="1542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3377B4C" w14:textId="77777777" w:rsidR="00BC18A3" w:rsidRPr="00F849B0" w:rsidRDefault="00BC18A3" w:rsidP="00BC18A3">
            <w:pPr>
              <w:keepNext/>
              <w:ind w:right="82"/>
              <w:jc w:val="center"/>
            </w:pPr>
            <w:r w:rsidRPr="00F849B0">
              <w:t>Ordering process</w:t>
            </w:r>
          </w:p>
        </w:tc>
        <w:tc>
          <w:tcPr>
            <w:tcW w:w="162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32820B9F" w14:textId="77777777" w:rsidR="00BC18A3" w:rsidRPr="00F849B0" w:rsidRDefault="00BC18A3" w:rsidP="00BC18A3">
            <w:pPr>
              <w:keepNext/>
              <w:ind w:right="82"/>
              <w:jc w:val="center"/>
            </w:pPr>
            <w:r w:rsidRPr="00F849B0">
              <w:t>Considerations</w:t>
            </w:r>
          </w:p>
        </w:tc>
        <w:permStart w:id="76542744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779784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71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420493BA" w14:textId="77777777" w:rsidR="00BC18A3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65427447" w:displacedByCustomXml="prev"/>
      </w:tr>
      <w:tr w:rsidR="00BC18A3" w:rsidRPr="00F849B0" w14:paraId="4288039C" w14:textId="77777777" w:rsidTr="00BC18A3">
        <w:trPr>
          <w:trHeight w:val="1417"/>
        </w:trPr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4827016" w14:textId="77777777" w:rsidR="00BC18A3" w:rsidRPr="00F849B0" w:rsidRDefault="00BC18A3" w:rsidP="00BC18A3">
            <w:pPr>
              <w:ind w:left="993" w:hanging="993"/>
              <w:jc w:val="center"/>
            </w:pPr>
          </w:p>
        </w:tc>
        <w:tc>
          <w:tcPr>
            <w:tcW w:w="890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2E749" w14:textId="77777777" w:rsidR="00BC18A3" w:rsidRPr="00F849B0" w:rsidRDefault="00BC18A3" w:rsidP="00BC18A3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External cladding</w:t>
            </w:r>
          </w:p>
        </w:tc>
        <w:tc>
          <w:tcPr>
            <w:tcW w:w="1542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FDFEC" w14:textId="327FCAA5" w:rsidR="00BC18A3" w:rsidRPr="00810A44" w:rsidRDefault="00D91A39" w:rsidP="00810A4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2136289152" w:edGrp="everyone"/>
            <w:r>
              <w:rPr>
                <w:rFonts w:ascii="Arial" w:hAnsi="Arial" w:cs="Arial"/>
                <w:sz w:val="22"/>
                <w:szCs w:val="22"/>
              </w:rPr>
              <w:t>Issue Purchase Order</w:t>
            </w:r>
            <w:permEnd w:id="2136289152"/>
          </w:p>
        </w:tc>
        <w:tc>
          <w:tcPr>
            <w:tcW w:w="1620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707E12B5" w14:textId="5C4CDAE4" w:rsidR="00BC18A3" w:rsidRPr="00810A44" w:rsidRDefault="00D91A39" w:rsidP="00810A4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954231972" w:edGrp="everyone"/>
            <w:r>
              <w:rPr>
                <w:rFonts w:ascii="Arial" w:hAnsi="Arial" w:cs="Arial"/>
                <w:sz w:val="22"/>
                <w:szCs w:val="22"/>
              </w:rPr>
              <w:t>Ensure cladding meets regulation set by NSW Government</w:t>
            </w:r>
            <w:permEnd w:id="1954231972"/>
          </w:p>
        </w:tc>
        <w:tc>
          <w:tcPr>
            <w:tcW w:w="37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FA0AFE0" w14:textId="77777777" w:rsidR="00BC18A3" w:rsidRPr="00F849B0" w:rsidRDefault="00BC18A3" w:rsidP="00BC18A3">
            <w:pPr>
              <w:ind w:left="993" w:hanging="993"/>
            </w:pPr>
          </w:p>
        </w:tc>
      </w:tr>
      <w:tr w:rsidR="00BC18A3" w:rsidRPr="00F849B0" w14:paraId="315CE6F1" w14:textId="77777777" w:rsidTr="00BC18A3">
        <w:trPr>
          <w:trHeight w:val="1417"/>
        </w:trPr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6FF4C56" w14:textId="77777777" w:rsidR="00BC18A3" w:rsidRPr="00F849B0" w:rsidRDefault="00BC18A3" w:rsidP="00BC18A3">
            <w:pPr>
              <w:ind w:left="993" w:hanging="993"/>
              <w:jc w:val="center"/>
            </w:pPr>
          </w:p>
        </w:tc>
        <w:tc>
          <w:tcPr>
            <w:tcW w:w="890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08930" w14:textId="77777777" w:rsidR="00BC18A3" w:rsidRPr="00F849B0" w:rsidRDefault="00BC18A3" w:rsidP="00BC18A3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Wall frame</w:t>
            </w:r>
          </w:p>
        </w:tc>
        <w:tc>
          <w:tcPr>
            <w:tcW w:w="1542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BB959" w14:textId="73D16D51" w:rsidR="00BC18A3" w:rsidRPr="00810A44" w:rsidRDefault="00D91A39" w:rsidP="00810A4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289449748" w:edGrp="everyone"/>
            <w:r>
              <w:rPr>
                <w:rFonts w:ascii="Arial" w:hAnsi="Arial" w:cs="Arial"/>
                <w:sz w:val="22"/>
                <w:szCs w:val="22"/>
              </w:rPr>
              <w:t>Issue Purchase Order</w:t>
            </w:r>
            <w:permEnd w:id="1289449748"/>
          </w:p>
        </w:tc>
        <w:tc>
          <w:tcPr>
            <w:tcW w:w="1620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10426D0B" w14:textId="41A53A9B" w:rsidR="00BC18A3" w:rsidRPr="00810A44" w:rsidRDefault="00D91A39" w:rsidP="00810A4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928792047" w:edGrp="everyone"/>
            <w:r>
              <w:rPr>
                <w:rFonts w:ascii="Arial" w:hAnsi="Arial" w:cs="Arial"/>
                <w:sz w:val="22"/>
                <w:szCs w:val="22"/>
              </w:rPr>
              <w:t>How many studs will be required</w:t>
            </w:r>
            <w:permEnd w:id="928792047"/>
          </w:p>
        </w:tc>
        <w:tc>
          <w:tcPr>
            <w:tcW w:w="37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F5DED13" w14:textId="77777777" w:rsidR="00BC18A3" w:rsidRPr="00F849B0" w:rsidRDefault="00BC18A3" w:rsidP="00BC18A3">
            <w:pPr>
              <w:ind w:left="993" w:hanging="993"/>
            </w:pPr>
          </w:p>
        </w:tc>
      </w:tr>
      <w:tr w:rsidR="00BC18A3" w:rsidRPr="00F849B0" w14:paraId="2B8FC5DF" w14:textId="77777777" w:rsidTr="00BC18A3">
        <w:trPr>
          <w:trHeight w:val="1417"/>
        </w:trPr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4147AC0" w14:textId="77777777" w:rsidR="00BC18A3" w:rsidRPr="00F849B0" w:rsidRDefault="00BC18A3" w:rsidP="00BC18A3">
            <w:pPr>
              <w:ind w:left="993" w:hanging="993"/>
              <w:jc w:val="center"/>
            </w:pPr>
          </w:p>
        </w:tc>
        <w:tc>
          <w:tcPr>
            <w:tcW w:w="890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5F15E" w14:textId="77777777" w:rsidR="00BC18A3" w:rsidRPr="00F849B0" w:rsidRDefault="00BC18A3" w:rsidP="00BC18A3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Windows</w:t>
            </w:r>
          </w:p>
        </w:tc>
        <w:tc>
          <w:tcPr>
            <w:tcW w:w="1542" w:type="pc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95FEA" w14:textId="24E21A02" w:rsidR="00BC18A3" w:rsidRPr="00810A44" w:rsidRDefault="00D91A39" w:rsidP="00810A4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72520095" w:edGrp="everyone"/>
            <w:r>
              <w:rPr>
                <w:rFonts w:ascii="Arial" w:hAnsi="Arial" w:cs="Arial"/>
                <w:sz w:val="22"/>
                <w:szCs w:val="22"/>
              </w:rPr>
              <w:t>Issue Purchase Order</w:t>
            </w:r>
            <w:permEnd w:id="172520095"/>
          </w:p>
        </w:tc>
        <w:tc>
          <w:tcPr>
            <w:tcW w:w="1620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FE179C3" w14:textId="5CE2A0D0" w:rsidR="00BC18A3" w:rsidRPr="00810A44" w:rsidRDefault="00D91A39" w:rsidP="00810A4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535302919" w:edGrp="everyone"/>
            <w:r>
              <w:rPr>
                <w:rFonts w:ascii="Arial" w:hAnsi="Arial" w:cs="Arial"/>
                <w:sz w:val="22"/>
                <w:szCs w:val="22"/>
              </w:rPr>
              <w:t>Energy Efficiency</w:t>
            </w:r>
            <w:permEnd w:id="535302919"/>
          </w:p>
        </w:tc>
        <w:tc>
          <w:tcPr>
            <w:tcW w:w="37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808FAF2" w14:textId="77777777" w:rsidR="00BC18A3" w:rsidRPr="00F849B0" w:rsidRDefault="00BC18A3" w:rsidP="00BC18A3">
            <w:pPr>
              <w:ind w:left="993" w:hanging="993"/>
            </w:pPr>
          </w:p>
        </w:tc>
      </w:tr>
    </w:tbl>
    <w:p w14:paraId="45A6B914" w14:textId="77777777" w:rsidR="00D6721A" w:rsidRPr="00F849B0" w:rsidRDefault="00D6721A" w:rsidP="00D6721A">
      <w:pPr>
        <w:jc w:val="left"/>
        <w:rPr>
          <w:rFonts w:ascii="Arial" w:hAnsi="Arial"/>
          <w:b/>
        </w:rPr>
      </w:pPr>
    </w:p>
    <w:p w14:paraId="28170F88" w14:textId="77777777" w:rsidR="00D6721A" w:rsidRPr="00F849B0" w:rsidRDefault="00BC18A3" w:rsidP="00D6721A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32" w:name="_Ref530640532"/>
      <w:r w:rsidRPr="00F849B0">
        <w:rPr>
          <w:rFonts w:ascii="Arial" w:hAnsi="Arial"/>
          <w:b/>
        </w:rPr>
        <w:lastRenderedPageBreak/>
        <w:t xml:space="preserve">While excavating one corner of the project, you find the soil below is unsuitable for supporting the foundation. </w:t>
      </w:r>
      <w:r w:rsidR="008C4E2D" w:rsidRPr="00F849B0">
        <w:rPr>
          <w:rFonts w:ascii="Arial" w:hAnsi="Arial"/>
          <w:b/>
        </w:rPr>
        <w:t>Refer to the relevant Building Regulator and c</w:t>
      </w:r>
      <w:r w:rsidRPr="00F849B0">
        <w:rPr>
          <w:rFonts w:ascii="Arial" w:hAnsi="Arial"/>
          <w:b/>
        </w:rPr>
        <w:t>omplete the</w:t>
      </w:r>
      <w:r w:rsidR="008C4E2D" w:rsidRPr="00F849B0">
        <w:rPr>
          <w:rFonts w:ascii="Arial" w:hAnsi="Arial"/>
          <w:b/>
        </w:rPr>
        <w:t xml:space="preserve">ir standard </w:t>
      </w:r>
      <w:r w:rsidRPr="00F849B0">
        <w:rPr>
          <w:rFonts w:ascii="Arial" w:hAnsi="Arial"/>
          <w:b/>
        </w:rPr>
        <w:t>builder variation request documentation to be presented to the client.</w:t>
      </w:r>
      <w:bookmarkEnd w:id="32"/>
      <w:r w:rsidRPr="00F849B0">
        <w:rPr>
          <w:rFonts w:ascii="Arial" w:hAnsi="Arial"/>
          <w:b/>
        </w:rPr>
        <w:t xml:space="preserve"> </w:t>
      </w:r>
    </w:p>
    <w:p w14:paraId="17BB9107" w14:textId="77777777" w:rsidR="00D6721A" w:rsidRPr="00F849B0" w:rsidRDefault="00D6721A" w:rsidP="00D6721A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721A" w:rsidRPr="00F849B0" w14:paraId="3A00CF39" w14:textId="77777777" w:rsidTr="00F26E0D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1B76B00" w14:textId="77777777" w:rsidR="00D6721A" w:rsidRPr="00F849B0" w:rsidRDefault="00D6721A" w:rsidP="00C56295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2097E" w14:textId="77777777" w:rsidR="00A94B3E" w:rsidRPr="00A94B3E" w:rsidRDefault="00A94B3E" w:rsidP="00A94B3E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2047816816" w:edGrp="everyone"/>
            <w:r w:rsidRPr="00A94B3E">
              <w:rPr>
                <w:rFonts w:ascii="Arial" w:hAnsi="Arial" w:cs="Arial"/>
                <w:sz w:val="22"/>
                <w:szCs w:val="22"/>
              </w:rPr>
              <w:t>Email to client.</w:t>
            </w:r>
          </w:p>
          <w:p w14:paraId="4CA30795" w14:textId="77777777" w:rsidR="00A94B3E" w:rsidRPr="00A94B3E" w:rsidRDefault="00A94B3E" w:rsidP="00A94B3E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  <w:p w14:paraId="2566ACAE" w14:textId="42A52B1B" w:rsidR="00A94B3E" w:rsidRPr="00A94B3E" w:rsidRDefault="00A94B3E" w:rsidP="00A94B3E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 w:rsidRPr="00A94B3E">
              <w:rPr>
                <w:rFonts w:ascii="Arial" w:hAnsi="Arial" w:cs="Arial"/>
                <w:sz w:val="22"/>
                <w:szCs w:val="22"/>
              </w:rPr>
              <w:t xml:space="preserve">We request variation </w:t>
            </w:r>
            <w:r>
              <w:rPr>
                <w:rFonts w:ascii="Arial" w:hAnsi="Arial" w:cs="Arial"/>
                <w:sz w:val="22"/>
                <w:szCs w:val="22"/>
              </w:rPr>
              <w:t>1</w:t>
            </w:r>
            <w:r w:rsidRPr="00A94B3E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in relation</w:t>
            </w:r>
            <w:r w:rsidRPr="00A94B3E">
              <w:rPr>
                <w:rFonts w:ascii="Arial" w:hAnsi="Arial" w:cs="Arial"/>
                <w:sz w:val="22"/>
                <w:szCs w:val="22"/>
              </w:rPr>
              <w:t xml:space="preserve"> to the soil below the site. Geotechnical studies provided by the </w:t>
            </w:r>
            <w:proofErr w:type="spellStart"/>
            <w:r w:rsidRPr="00A94B3E">
              <w:rPr>
                <w:rFonts w:ascii="Arial" w:hAnsi="Arial" w:cs="Arial"/>
                <w:sz w:val="22"/>
                <w:szCs w:val="22"/>
              </w:rPr>
              <w:t>Geosurv</w:t>
            </w:r>
            <w:proofErr w:type="spellEnd"/>
            <w:r w:rsidRPr="00A94B3E">
              <w:rPr>
                <w:rFonts w:ascii="Arial" w:hAnsi="Arial" w:cs="Arial"/>
                <w:sz w:val="22"/>
                <w:szCs w:val="22"/>
              </w:rPr>
              <w:t xml:space="preserve"> company have show</w:t>
            </w:r>
            <w:r>
              <w:rPr>
                <w:rFonts w:ascii="Arial" w:hAnsi="Arial" w:cs="Arial"/>
                <w:sz w:val="22"/>
                <w:szCs w:val="22"/>
              </w:rPr>
              <w:t>n</w:t>
            </w:r>
            <w:r w:rsidRPr="00A94B3E">
              <w:rPr>
                <w:rFonts w:ascii="Arial" w:hAnsi="Arial" w:cs="Arial"/>
                <w:sz w:val="22"/>
                <w:szCs w:val="22"/>
              </w:rPr>
              <w:t xml:space="preserve"> the soil is unsuitable for supporting the building foundation.</w:t>
            </w:r>
          </w:p>
          <w:p w14:paraId="6EFB68F9" w14:textId="0A9CA76C" w:rsidR="00A94B3E" w:rsidRPr="00A94B3E" w:rsidRDefault="00A94B3E" w:rsidP="00A94B3E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With the</w:t>
            </w:r>
            <w:r w:rsidRPr="00A94B3E">
              <w:rPr>
                <w:rFonts w:ascii="Arial" w:hAnsi="Arial" w:cs="Arial"/>
                <w:sz w:val="22"/>
                <w:szCs w:val="22"/>
              </w:rPr>
              <w:t xml:space="preserve"> soil condition</w:t>
            </w:r>
            <w:r>
              <w:rPr>
                <w:rFonts w:ascii="Arial" w:hAnsi="Arial" w:cs="Arial"/>
                <w:sz w:val="22"/>
                <w:szCs w:val="22"/>
              </w:rPr>
              <w:t xml:space="preserve"> being unsuitable</w:t>
            </w:r>
            <w:r w:rsidRPr="00A94B3E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we will have to</w:t>
            </w:r>
            <w:r w:rsidRPr="00A94B3E">
              <w:rPr>
                <w:rFonts w:ascii="Arial" w:hAnsi="Arial" w:cs="Arial"/>
                <w:sz w:val="22"/>
                <w:szCs w:val="22"/>
              </w:rPr>
              <w:t xml:space="preserve"> change </w:t>
            </w:r>
            <w:r>
              <w:rPr>
                <w:rFonts w:ascii="Arial" w:hAnsi="Arial" w:cs="Arial"/>
                <w:sz w:val="22"/>
                <w:szCs w:val="22"/>
              </w:rPr>
              <w:t>t</w:t>
            </w:r>
            <w:r w:rsidRPr="00A94B3E">
              <w:rPr>
                <w:rFonts w:ascii="Arial" w:hAnsi="Arial" w:cs="Arial"/>
                <w:sz w:val="22"/>
                <w:szCs w:val="22"/>
              </w:rPr>
              <w:t xml:space="preserve">he pile length and size. </w:t>
            </w:r>
            <w:r>
              <w:rPr>
                <w:rFonts w:ascii="Arial" w:hAnsi="Arial" w:cs="Arial"/>
                <w:sz w:val="22"/>
                <w:szCs w:val="22"/>
              </w:rPr>
              <w:t>As a result</w:t>
            </w:r>
            <w:r w:rsidRPr="00A94B3E">
              <w:rPr>
                <w:rFonts w:ascii="Arial" w:hAnsi="Arial" w:cs="Arial"/>
                <w:sz w:val="22"/>
                <w:szCs w:val="22"/>
              </w:rPr>
              <w:t xml:space="preserve">, the pile rate will be increased by $10,000. </w:t>
            </w:r>
          </w:p>
          <w:p w14:paraId="3DF70986" w14:textId="77777777" w:rsidR="00A94B3E" w:rsidRPr="00A94B3E" w:rsidRDefault="00A94B3E" w:rsidP="00A94B3E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  <w:p w14:paraId="49353744" w14:textId="77777777" w:rsidR="00A94B3E" w:rsidRPr="00A94B3E" w:rsidRDefault="00A94B3E" w:rsidP="00A94B3E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  <w:p w14:paraId="19960086" w14:textId="77777777" w:rsidR="00A94B3E" w:rsidRPr="00A94B3E" w:rsidRDefault="00A94B3E" w:rsidP="00A94B3E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 w:rsidRPr="00A94B3E">
              <w:rPr>
                <w:rFonts w:ascii="Arial" w:hAnsi="Arial" w:cs="Arial"/>
                <w:sz w:val="22"/>
                <w:szCs w:val="22"/>
              </w:rPr>
              <w:t>Kind Regards</w:t>
            </w:r>
          </w:p>
          <w:p w14:paraId="2A9EDFD6" w14:textId="77777777" w:rsidR="00A94B3E" w:rsidRPr="00A94B3E" w:rsidRDefault="00A94B3E" w:rsidP="00A94B3E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  <w:p w14:paraId="2BFDCF56" w14:textId="74B1ADF9" w:rsidR="00A94B3E" w:rsidRPr="00A94B3E" w:rsidRDefault="00AF508C" w:rsidP="00A94B3E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Joe Bloggs</w:t>
            </w:r>
          </w:p>
          <w:p w14:paraId="44908DFB" w14:textId="4307F1BB" w:rsidR="00D6721A" w:rsidRPr="00F849B0" w:rsidRDefault="00A94B3E" w:rsidP="00C56295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 w:rsidRPr="00A94B3E">
              <w:rPr>
                <w:rFonts w:ascii="Arial" w:hAnsi="Arial" w:cs="Arial"/>
                <w:sz w:val="22"/>
                <w:szCs w:val="22"/>
              </w:rPr>
              <w:t>Construction Corporation</w:t>
            </w:r>
            <w:permEnd w:id="2047816816"/>
          </w:p>
        </w:tc>
        <w:permStart w:id="136894317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1089337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78A3ABC0" w14:textId="77777777" w:rsidR="00D6721A" w:rsidRPr="00F849B0" w:rsidRDefault="0077771B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68943174" w:displacedByCustomXml="prev"/>
      </w:tr>
    </w:tbl>
    <w:p w14:paraId="4C1A9BE4" w14:textId="77777777" w:rsidR="00D6721A" w:rsidRPr="00496DEF" w:rsidRDefault="00D6721A" w:rsidP="00DD61C5">
      <w:pPr>
        <w:ind w:left="567" w:right="-24" w:hanging="567"/>
        <w:rPr>
          <w:rFonts w:ascii="Arial" w:hAnsi="Arial" w:cs="Arial"/>
          <w:sz w:val="22"/>
          <w:szCs w:val="22"/>
        </w:rPr>
      </w:pPr>
    </w:p>
    <w:sectPr w:rsidR="00D6721A" w:rsidRPr="00496DEF" w:rsidSect="00DD61C5">
      <w:headerReference w:type="even" r:id="rId14"/>
      <w:headerReference w:type="default" r:id="rId15"/>
      <w:footerReference w:type="even" r:id="rId16"/>
      <w:footerReference w:type="default" r:id="rId17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222163" w14:textId="77777777" w:rsidR="004E0867" w:rsidRDefault="004E0867" w:rsidP="00A67754">
      <w:r>
        <w:separator/>
      </w:r>
    </w:p>
  </w:endnote>
  <w:endnote w:type="continuationSeparator" w:id="0">
    <w:p w14:paraId="18F89109" w14:textId="77777777" w:rsidR="004E0867" w:rsidRDefault="004E0867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451A36" w14:textId="77777777" w:rsidR="00021CF2" w:rsidRPr="00830749" w:rsidRDefault="00021CF2" w:rsidP="00E3768E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0D0B3B13" w14:textId="0BEDA426" w:rsidR="00021CF2" w:rsidRPr="00E3768E" w:rsidRDefault="004E0867" w:rsidP="00E3768E">
    <w:pPr>
      <w:pStyle w:val="Footer"/>
    </w:pPr>
    <w:sdt>
      <w:sdtPr>
        <w:rPr>
          <w:rFonts w:ascii="Arial" w:hAnsi="Arial" w:cs="Arial"/>
          <w:b/>
          <w:sz w:val="16"/>
          <w:szCs w:val="16"/>
        </w:rPr>
        <w:id w:val="-241337450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2138626640"/>
            <w:docPartObj>
              <w:docPartGallery w:val="Page Numbers (Top of Page)"/>
              <w:docPartUnique/>
            </w:docPartObj>
          </w:sdtPr>
          <w:sdtEndPr/>
          <w:sdtContent>
            <w:r w:rsidR="00021CF2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021CF2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021CF2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021CF2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021CF2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12</w:t>
            </w:r>
            <w:r w:rsidR="00021CF2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021CF2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021CF2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021CF2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021CF2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223E51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13</w:t>
            </w:r>
            <w:r w:rsidR="00021CF2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021CF2">
      <w:rPr>
        <w:rFonts w:ascii="Arial" w:hAnsi="Arial" w:cs="Arial"/>
        <w:b/>
        <w:sz w:val="16"/>
        <w:szCs w:val="16"/>
      </w:rPr>
      <w:ptab w:relativeTo="margin" w:alignment="right" w:leader="none"/>
    </w:r>
    <w:r w:rsidR="00021CF2"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758635581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021CF2">
          <w:rPr>
            <w:rFonts w:ascii="Arial" w:hAnsi="Arial" w:cs="Arial"/>
            <w:b/>
            <w:sz w:val="16"/>
            <w:szCs w:val="16"/>
          </w:rPr>
          <w:t>v1-2_22/11/2018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3D28AA" w14:textId="77777777" w:rsidR="00021CF2" w:rsidRPr="00830749" w:rsidRDefault="00021CF2" w:rsidP="00E3768E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044DD3EA" w14:textId="3827D0DF" w:rsidR="00021CF2" w:rsidRPr="00E3768E" w:rsidRDefault="00021CF2" w:rsidP="00E3768E">
    <w:pPr>
      <w:pStyle w:val="Footer"/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53192530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v1-2_22/11/2018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13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223E51">
      <w:rPr>
        <w:rFonts w:ascii="Arial" w:hAnsi="Arial" w:cs="Arial"/>
        <w:b/>
        <w:noProof/>
        <w:sz w:val="16"/>
        <w:szCs w:val="16"/>
      </w:rPr>
      <w:t>13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62858E" w14:textId="77777777" w:rsidR="004E0867" w:rsidRDefault="004E0867" w:rsidP="00A67754">
      <w:r>
        <w:separator/>
      </w:r>
    </w:p>
  </w:footnote>
  <w:footnote w:type="continuationSeparator" w:id="0">
    <w:p w14:paraId="201814C8" w14:textId="77777777" w:rsidR="004E0867" w:rsidRDefault="004E0867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620C71" w14:textId="77777777" w:rsidR="00021CF2" w:rsidRDefault="00021CF2" w:rsidP="00DD61C5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82619253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CPCCBC4005A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120336501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Produce labour and material schedules for ordering</w:t>
        </w:r>
      </w:sdtContent>
    </w:sdt>
  </w:p>
  <w:p w14:paraId="3A8430CE" w14:textId="77777777" w:rsidR="00021CF2" w:rsidRPr="00830749" w:rsidRDefault="00021CF2" w:rsidP="00DD61C5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A99C81" w14:textId="77777777" w:rsidR="00021CF2" w:rsidRDefault="00021CF2" w:rsidP="00DD61C5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039819033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CPCCBC4005A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952981706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Produce labour and material schedules for ordering</w:t>
        </w:r>
      </w:sdtContent>
    </w:sdt>
  </w:p>
  <w:p w14:paraId="5BE5E44B" w14:textId="77777777" w:rsidR="00021CF2" w:rsidRPr="00830749" w:rsidRDefault="00021CF2" w:rsidP="00DD61C5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singleLevel"/>
    <w:tmpl w:val="00000000"/>
    <w:lvl w:ilvl="0">
      <w:start w:val="1"/>
      <w:numFmt w:val="bullet"/>
      <w:pStyle w:val="Bullet"/>
      <w:lvlText w:val=""/>
      <w:lvlJc w:val="left"/>
      <w:pPr>
        <w:tabs>
          <w:tab w:val="num" w:pos="709"/>
        </w:tabs>
        <w:ind w:left="709" w:hanging="709"/>
      </w:pPr>
      <w:rPr>
        <w:rFonts w:ascii="Symbol" w:hAnsi="Symbol" w:hint="default"/>
        <w:b w:val="0"/>
        <w:i w:val="0"/>
        <w:sz w:val="20"/>
      </w:rPr>
    </w:lvl>
  </w:abstractNum>
  <w:abstractNum w:abstractNumId="1" w15:restartNumberingAfterBreak="0">
    <w:nsid w:val="04B0715A"/>
    <w:multiLevelType w:val="hybridMultilevel"/>
    <w:tmpl w:val="BE0C4CA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E106AC"/>
    <w:multiLevelType w:val="hybridMultilevel"/>
    <w:tmpl w:val="6C56AC7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3430F2"/>
    <w:multiLevelType w:val="multilevel"/>
    <w:tmpl w:val="8202FFDC"/>
    <w:lvl w:ilvl="0">
      <w:start w:val="1"/>
      <w:numFmt w:val="decimal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62255B"/>
    <w:multiLevelType w:val="hybridMultilevel"/>
    <w:tmpl w:val="1F7E7816"/>
    <w:lvl w:ilvl="0" w:tplc="6DDAB276">
      <w:start w:val="1"/>
      <w:numFmt w:val="lowerLetter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05F214C"/>
    <w:multiLevelType w:val="singleLevel"/>
    <w:tmpl w:val="967A2ECA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2" w15:restartNumberingAfterBreak="0">
    <w:nsid w:val="21991244"/>
    <w:multiLevelType w:val="hybridMultilevel"/>
    <w:tmpl w:val="C6B8175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4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DFA0257"/>
    <w:multiLevelType w:val="singleLevel"/>
    <w:tmpl w:val="8622552A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16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B0F6757"/>
    <w:multiLevelType w:val="hybridMultilevel"/>
    <w:tmpl w:val="98E64582"/>
    <w:lvl w:ilvl="0" w:tplc="F574F7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E24447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69C855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9C8A2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9169D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728A5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DC61A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7A6DB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2D06E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8" w15:restartNumberingAfterBreak="0">
    <w:nsid w:val="416215E3"/>
    <w:multiLevelType w:val="hybridMultilevel"/>
    <w:tmpl w:val="64CC3CEE"/>
    <w:lvl w:ilvl="0" w:tplc="F8EE62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AA5303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0" w15:restartNumberingAfterBreak="0">
    <w:nsid w:val="4AB53E52"/>
    <w:multiLevelType w:val="hybridMultilevel"/>
    <w:tmpl w:val="180A8F02"/>
    <w:lvl w:ilvl="0" w:tplc="73225D98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A17E18"/>
    <w:multiLevelType w:val="hybridMultilevel"/>
    <w:tmpl w:val="B3BEFC0C"/>
    <w:lvl w:ilvl="0" w:tplc="994C738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3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 w15:restartNumberingAfterBreak="0">
    <w:nsid w:val="53E5328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 w15:restartNumberingAfterBreak="0">
    <w:nsid w:val="559F7C73"/>
    <w:multiLevelType w:val="hybridMultilevel"/>
    <w:tmpl w:val="262A6D14"/>
    <w:lvl w:ilvl="0" w:tplc="321601E6">
      <w:numFmt w:val="bullet"/>
      <w:lvlText w:val="•"/>
      <w:lvlJc w:val="left"/>
      <w:pPr>
        <w:ind w:left="720" w:hanging="360"/>
      </w:pPr>
      <w:rPr>
        <w:rFonts w:ascii="Arial" w:eastAsia="Times New Roman" w:hAnsi="Arial" w:cs="Times New Roman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3892AE3"/>
    <w:multiLevelType w:val="multilevel"/>
    <w:tmpl w:val="107CDA28"/>
    <w:lvl w:ilvl="0">
      <w:start w:val="2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9" w15:restartNumberingAfterBreak="0">
    <w:nsid w:val="76050173"/>
    <w:multiLevelType w:val="hybridMultilevel"/>
    <w:tmpl w:val="87263120"/>
    <w:lvl w:ilvl="0" w:tplc="E01074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A6E4BD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D6673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9D67F1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F24D5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4E2F24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B20C18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F904F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4422A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0" w15:restartNumberingAfterBreak="0">
    <w:nsid w:val="76B84D47"/>
    <w:multiLevelType w:val="hybridMultilevel"/>
    <w:tmpl w:val="28A6EC30"/>
    <w:lvl w:ilvl="0" w:tplc="C0C25DE8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8203DC9"/>
    <w:multiLevelType w:val="hybridMultilevel"/>
    <w:tmpl w:val="97E49E52"/>
    <w:lvl w:ilvl="0" w:tplc="EA4874E2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 w15:restartNumberingAfterBreak="0">
    <w:nsid w:val="7A2B2887"/>
    <w:multiLevelType w:val="hybridMultilevel"/>
    <w:tmpl w:val="D47EA5D2"/>
    <w:lvl w:ilvl="0" w:tplc="E75C6E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D2ED58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FDA927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07C1A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DA8098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576E4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F009A9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DDCC7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09060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3"/>
  </w:num>
  <w:num w:numId="2">
    <w:abstractNumId w:val="7"/>
  </w:num>
  <w:num w:numId="3">
    <w:abstractNumId w:val="14"/>
  </w:num>
  <w:num w:numId="4">
    <w:abstractNumId w:val="27"/>
  </w:num>
  <w:num w:numId="5">
    <w:abstractNumId w:val="5"/>
  </w:num>
  <w:num w:numId="6">
    <w:abstractNumId w:val="16"/>
  </w:num>
  <w:num w:numId="7">
    <w:abstractNumId w:val="22"/>
  </w:num>
  <w:num w:numId="8">
    <w:abstractNumId w:val="13"/>
  </w:num>
  <w:num w:numId="9">
    <w:abstractNumId w:val="15"/>
  </w:num>
  <w:num w:numId="10">
    <w:abstractNumId w:val="10"/>
  </w:num>
  <w:num w:numId="11">
    <w:abstractNumId w:val="9"/>
  </w:num>
  <w:num w:numId="12">
    <w:abstractNumId w:val="2"/>
  </w:num>
  <w:num w:numId="13">
    <w:abstractNumId w:val="6"/>
  </w:num>
  <w:num w:numId="14">
    <w:abstractNumId w:val="23"/>
  </w:num>
  <w:num w:numId="15">
    <w:abstractNumId w:val="32"/>
  </w:num>
  <w:num w:numId="16">
    <w:abstractNumId w:val="26"/>
  </w:num>
  <w:num w:numId="17">
    <w:abstractNumId w:val="17"/>
  </w:num>
  <w:num w:numId="18">
    <w:abstractNumId w:val="4"/>
  </w:num>
  <w:num w:numId="19">
    <w:abstractNumId w:val="1"/>
  </w:num>
  <w:num w:numId="20">
    <w:abstractNumId w:val="8"/>
  </w:num>
  <w:num w:numId="21">
    <w:abstractNumId w:val="31"/>
  </w:num>
  <w:num w:numId="22">
    <w:abstractNumId w:val="21"/>
  </w:num>
  <w:num w:numId="23">
    <w:abstractNumId w:val="20"/>
  </w:num>
  <w:num w:numId="24">
    <w:abstractNumId w:val="30"/>
  </w:num>
  <w:num w:numId="25">
    <w:abstractNumId w:val="24"/>
  </w:num>
  <w:num w:numId="26">
    <w:abstractNumId w:val="28"/>
  </w:num>
  <w:num w:numId="27">
    <w:abstractNumId w:val="11"/>
  </w:num>
  <w:num w:numId="28">
    <w:abstractNumId w:val="19"/>
  </w:num>
  <w:num w:numId="29">
    <w:abstractNumId w:val="18"/>
  </w:num>
  <w:num w:numId="30">
    <w:abstractNumId w:val="0"/>
  </w:num>
  <w:num w:numId="31">
    <w:abstractNumId w:val="12"/>
  </w:num>
  <w:num w:numId="32">
    <w:abstractNumId w:val="25"/>
  </w:num>
  <w:num w:numId="33">
    <w:abstractNumId w:val="33"/>
  </w:num>
  <w:num w:numId="34">
    <w:abstractNumId w:val="29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qKJxKQ+D/31fQqIV2znazcWZxphj37X+/y47m2ntq0ImChHlOjxWoMD/fotuAgL2sxkP9ZbsUy9eA2/omweZ/Q==" w:salt="p8KRCP2v5x/5242PrYzY8A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10145"/>
    <w:rsid w:val="00010AAE"/>
    <w:rsid w:val="00013869"/>
    <w:rsid w:val="0001396A"/>
    <w:rsid w:val="00020BB6"/>
    <w:rsid w:val="00021CF2"/>
    <w:rsid w:val="00024F65"/>
    <w:rsid w:val="00026944"/>
    <w:rsid w:val="00027B47"/>
    <w:rsid w:val="00035243"/>
    <w:rsid w:val="00037820"/>
    <w:rsid w:val="0004368E"/>
    <w:rsid w:val="0004675B"/>
    <w:rsid w:val="00052041"/>
    <w:rsid w:val="00054D7B"/>
    <w:rsid w:val="000560DB"/>
    <w:rsid w:val="00056C96"/>
    <w:rsid w:val="000601C6"/>
    <w:rsid w:val="00061726"/>
    <w:rsid w:val="000653FD"/>
    <w:rsid w:val="000672EE"/>
    <w:rsid w:val="00074457"/>
    <w:rsid w:val="00076AD6"/>
    <w:rsid w:val="000822F0"/>
    <w:rsid w:val="0008468E"/>
    <w:rsid w:val="00085F76"/>
    <w:rsid w:val="00090D03"/>
    <w:rsid w:val="000913A9"/>
    <w:rsid w:val="00091491"/>
    <w:rsid w:val="000A2303"/>
    <w:rsid w:val="000A7B07"/>
    <w:rsid w:val="000B346C"/>
    <w:rsid w:val="000B5C06"/>
    <w:rsid w:val="000B7B64"/>
    <w:rsid w:val="000C233D"/>
    <w:rsid w:val="000C4F46"/>
    <w:rsid w:val="000C6FB4"/>
    <w:rsid w:val="000E680F"/>
    <w:rsid w:val="000F0FCA"/>
    <w:rsid w:val="001028FD"/>
    <w:rsid w:val="00103A5E"/>
    <w:rsid w:val="001072D9"/>
    <w:rsid w:val="001157AF"/>
    <w:rsid w:val="00116C30"/>
    <w:rsid w:val="0012562F"/>
    <w:rsid w:val="001266C6"/>
    <w:rsid w:val="00126C85"/>
    <w:rsid w:val="00132977"/>
    <w:rsid w:val="001373B4"/>
    <w:rsid w:val="001457FC"/>
    <w:rsid w:val="00152592"/>
    <w:rsid w:val="001525FC"/>
    <w:rsid w:val="00154A40"/>
    <w:rsid w:val="00154DAE"/>
    <w:rsid w:val="001578F8"/>
    <w:rsid w:val="00166E7F"/>
    <w:rsid w:val="00167948"/>
    <w:rsid w:val="001709EB"/>
    <w:rsid w:val="00175F6C"/>
    <w:rsid w:val="00180089"/>
    <w:rsid w:val="00180F50"/>
    <w:rsid w:val="00184237"/>
    <w:rsid w:val="0018673D"/>
    <w:rsid w:val="00187D1C"/>
    <w:rsid w:val="00191E86"/>
    <w:rsid w:val="0019250A"/>
    <w:rsid w:val="001A4196"/>
    <w:rsid w:val="001A77CF"/>
    <w:rsid w:val="001B09BC"/>
    <w:rsid w:val="001C0776"/>
    <w:rsid w:val="001C0B34"/>
    <w:rsid w:val="001C4084"/>
    <w:rsid w:val="001C637F"/>
    <w:rsid w:val="001D01D1"/>
    <w:rsid w:val="001E05E8"/>
    <w:rsid w:val="001F2AD0"/>
    <w:rsid w:val="001F3555"/>
    <w:rsid w:val="001F6FA5"/>
    <w:rsid w:val="00201769"/>
    <w:rsid w:val="00201E01"/>
    <w:rsid w:val="00202782"/>
    <w:rsid w:val="0020279B"/>
    <w:rsid w:val="00204C77"/>
    <w:rsid w:val="00212C8E"/>
    <w:rsid w:val="00213294"/>
    <w:rsid w:val="0021376B"/>
    <w:rsid w:val="00214096"/>
    <w:rsid w:val="002168EB"/>
    <w:rsid w:val="00217C56"/>
    <w:rsid w:val="00220F44"/>
    <w:rsid w:val="00221ACE"/>
    <w:rsid w:val="00222B64"/>
    <w:rsid w:val="00223E51"/>
    <w:rsid w:val="00233402"/>
    <w:rsid w:val="002337BA"/>
    <w:rsid w:val="00234BEF"/>
    <w:rsid w:val="00245D37"/>
    <w:rsid w:val="00247850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0C4A"/>
    <w:rsid w:val="00281347"/>
    <w:rsid w:val="00281ED1"/>
    <w:rsid w:val="00282382"/>
    <w:rsid w:val="002824BE"/>
    <w:rsid w:val="00282828"/>
    <w:rsid w:val="00287CC3"/>
    <w:rsid w:val="00294162"/>
    <w:rsid w:val="002948D5"/>
    <w:rsid w:val="00294E35"/>
    <w:rsid w:val="002A316B"/>
    <w:rsid w:val="002A4B14"/>
    <w:rsid w:val="002B03AC"/>
    <w:rsid w:val="002B2600"/>
    <w:rsid w:val="002B6786"/>
    <w:rsid w:val="002B7054"/>
    <w:rsid w:val="002C29E1"/>
    <w:rsid w:val="002C4301"/>
    <w:rsid w:val="002C4D10"/>
    <w:rsid w:val="002C66FA"/>
    <w:rsid w:val="002D1837"/>
    <w:rsid w:val="002D3E2B"/>
    <w:rsid w:val="002D4C72"/>
    <w:rsid w:val="00301207"/>
    <w:rsid w:val="00301C4E"/>
    <w:rsid w:val="00304897"/>
    <w:rsid w:val="003050B6"/>
    <w:rsid w:val="00311E5D"/>
    <w:rsid w:val="00314915"/>
    <w:rsid w:val="00315805"/>
    <w:rsid w:val="00315AAA"/>
    <w:rsid w:val="00317391"/>
    <w:rsid w:val="00324DB2"/>
    <w:rsid w:val="003259FD"/>
    <w:rsid w:val="00326BB7"/>
    <w:rsid w:val="00327E27"/>
    <w:rsid w:val="00334357"/>
    <w:rsid w:val="0033666D"/>
    <w:rsid w:val="00336763"/>
    <w:rsid w:val="00346B88"/>
    <w:rsid w:val="00347500"/>
    <w:rsid w:val="00347A6D"/>
    <w:rsid w:val="00347C26"/>
    <w:rsid w:val="003548CB"/>
    <w:rsid w:val="003614DC"/>
    <w:rsid w:val="00361CE5"/>
    <w:rsid w:val="00362760"/>
    <w:rsid w:val="00362A33"/>
    <w:rsid w:val="00374DDE"/>
    <w:rsid w:val="003758B4"/>
    <w:rsid w:val="00376162"/>
    <w:rsid w:val="00390A28"/>
    <w:rsid w:val="0039160D"/>
    <w:rsid w:val="00393461"/>
    <w:rsid w:val="00396581"/>
    <w:rsid w:val="003965FE"/>
    <w:rsid w:val="00397E79"/>
    <w:rsid w:val="003A33C1"/>
    <w:rsid w:val="003A55AC"/>
    <w:rsid w:val="003B0DC7"/>
    <w:rsid w:val="003B5C02"/>
    <w:rsid w:val="003C065D"/>
    <w:rsid w:val="003C173C"/>
    <w:rsid w:val="003C33FB"/>
    <w:rsid w:val="003C6A1A"/>
    <w:rsid w:val="003D2DB8"/>
    <w:rsid w:val="003D337A"/>
    <w:rsid w:val="003D4196"/>
    <w:rsid w:val="003D6EB8"/>
    <w:rsid w:val="003D7CD7"/>
    <w:rsid w:val="003E1DAB"/>
    <w:rsid w:val="003E41CD"/>
    <w:rsid w:val="003F1E48"/>
    <w:rsid w:val="003F4120"/>
    <w:rsid w:val="003F4E60"/>
    <w:rsid w:val="00400774"/>
    <w:rsid w:val="00401C9F"/>
    <w:rsid w:val="00402AD2"/>
    <w:rsid w:val="00402F76"/>
    <w:rsid w:val="004077AB"/>
    <w:rsid w:val="00410BC8"/>
    <w:rsid w:val="00410EFE"/>
    <w:rsid w:val="004163B0"/>
    <w:rsid w:val="00417106"/>
    <w:rsid w:val="00420D74"/>
    <w:rsid w:val="004316FB"/>
    <w:rsid w:val="0043275D"/>
    <w:rsid w:val="00433D65"/>
    <w:rsid w:val="00435D5B"/>
    <w:rsid w:val="00440055"/>
    <w:rsid w:val="004403AD"/>
    <w:rsid w:val="00446626"/>
    <w:rsid w:val="00454B97"/>
    <w:rsid w:val="004559DC"/>
    <w:rsid w:val="004575AD"/>
    <w:rsid w:val="004624D6"/>
    <w:rsid w:val="0046338F"/>
    <w:rsid w:val="004657D2"/>
    <w:rsid w:val="00466598"/>
    <w:rsid w:val="004676B1"/>
    <w:rsid w:val="00467952"/>
    <w:rsid w:val="00473716"/>
    <w:rsid w:val="004768EA"/>
    <w:rsid w:val="00482720"/>
    <w:rsid w:val="00496DEF"/>
    <w:rsid w:val="004A3499"/>
    <w:rsid w:val="004B0BF6"/>
    <w:rsid w:val="004B42E2"/>
    <w:rsid w:val="004C037E"/>
    <w:rsid w:val="004C48E0"/>
    <w:rsid w:val="004C56C5"/>
    <w:rsid w:val="004C72F3"/>
    <w:rsid w:val="004D0680"/>
    <w:rsid w:val="004D1A7D"/>
    <w:rsid w:val="004D7CCC"/>
    <w:rsid w:val="004E0867"/>
    <w:rsid w:val="004E3FB7"/>
    <w:rsid w:val="004E5C7F"/>
    <w:rsid w:val="004E6613"/>
    <w:rsid w:val="004E79AD"/>
    <w:rsid w:val="004F06CC"/>
    <w:rsid w:val="0050226B"/>
    <w:rsid w:val="005025D4"/>
    <w:rsid w:val="00503301"/>
    <w:rsid w:val="00503E80"/>
    <w:rsid w:val="005054E9"/>
    <w:rsid w:val="005075AF"/>
    <w:rsid w:val="005102BD"/>
    <w:rsid w:val="00512B1D"/>
    <w:rsid w:val="00512BC0"/>
    <w:rsid w:val="0051331A"/>
    <w:rsid w:val="005156BE"/>
    <w:rsid w:val="00521DC6"/>
    <w:rsid w:val="0052355C"/>
    <w:rsid w:val="00531973"/>
    <w:rsid w:val="00532738"/>
    <w:rsid w:val="005334E1"/>
    <w:rsid w:val="005362A7"/>
    <w:rsid w:val="00536B74"/>
    <w:rsid w:val="00536CB1"/>
    <w:rsid w:val="00543100"/>
    <w:rsid w:val="00544F28"/>
    <w:rsid w:val="00555130"/>
    <w:rsid w:val="00573A05"/>
    <w:rsid w:val="00573C4A"/>
    <w:rsid w:val="00581648"/>
    <w:rsid w:val="00582ADB"/>
    <w:rsid w:val="00583840"/>
    <w:rsid w:val="005868D2"/>
    <w:rsid w:val="005948F5"/>
    <w:rsid w:val="005A327B"/>
    <w:rsid w:val="005B3783"/>
    <w:rsid w:val="005B3D52"/>
    <w:rsid w:val="005B4B38"/>
    <w:rsid w:val="005C1FB7"/>
    <w:rsid w:val="005C20EC"/>
    <w:rsid w:val="005C2230"/>
    <w:rsid w:val="005C48AD"/>
    <w:rsid w:val="005C7075"/>
    <w:rsid w:val="005D0D43"/>
    <w:rsid w:val="005D6DBE"/>
    <w:rsid w:val="005E0556"/>
    <w:rsid w:val="005E26ED"/>
    <w:rsid w:val="005E2B40"/>
    <w:rsid w:val="005E2C83"/>
    <w:rsid w:val="005F3093"/>
    <w:rsid w:val="005F48A3"/>
    <w:rsid w:val="005F55E6"/>
    <w:rsid w:val="005F7B2E"/>
    <w:rsid w:val="00601B14"/>
    <w:rsid w:val="00601C41"/>
    <w:rsid w:val="006040AF"/>
    <w:rsid w:val="006060D2"/>
    <w:rsid w:val="0060728C"/>
    <w:rsid w:val="00607B3E"/>
    <w:rsid w:val="00607DE8"/>
    <w:rsid w:val="0061390C"/>
    <w:rsid w:val="00614655"/>
    <w:rsid w:val="00616393"/>
    <w:rsid w:val="00621440"/>
    <w:rsid w:val="00623A07"/>
    <w:rsid w:val="00625A06"/>
    <w:rsid w:val="00625E7C"/>
    <w:rsid w:val="00626283"/>
    <w:rsid w:val="00627CAE"/>
    <w:rsid w:val="006302E6"/>
    <w:rsid w:val="00632918"/>
    <w:rsid w:val="00632E6C"/>
    <w:rsid w:val="00633CAE"/>
    <w:rsid w:val="0063511D"/>
    <w:rsid w:val="00640395"/>
    <w:rsid w:val="006407D6"/>
    <w:rsid w:val="00640DDA"/>
    <w:rsid w:val="00644A18"/>
    <w:rsid w:val="00644AE7"/>
    <w:rsid w:val="00650C50"/>
    <w:rsid w:val="0065179C"/>
    <w:rsid w:val="00652FA9"/>
    <w:rsid w:val="00653936"/>
    <w:rsid w:val="0065458D"/>
    <w:rsid w:val="006555C5"/>
    <w:rsid w:val="00655694"/>
    <w:rsid w:val="00655F6F"/>
    <w:rsid w:val="00661AD4"/>
    <w:rsid w:val="00665015"/>
    <w:rsid w:val="00666379"/>
    <w:rsid w:val="0066767E"/>
    <w:rsid w:val="00670231"/>
    <w:rsid w:val="00672D43"/>
    <w:rsid w:val="00672FAE"/>
    <w:rsid w:val="00674685"/>
    <w:rsid w:val="00674DE6"/>
    <w:rsid w:val="00675E17"/>
    <w:rsid w:val="00680BFE"/>
    <w:rsid w:val="0068582E"/>
    <w:rsid w:val="006862FA"/>
    <w:rsid w:val="00691ED4"/>
    <w:rsid w:val="006923AD"/>
    <w:rsid w:val="00694423"/>
    <w:rsid w:val="006966FA"/>
    <w:rsid w:val="00697DC1"/>
    <w:rsid w:val="00697EDC"/>
    <w:rsid w:val="006A4B98"/>
    <w:rsid w:val="006A4E12"/>
    <w:rsid w:val="006A6387"/>
    <w:rsid w:val="006B065A"/>
    <w:rsid w:val="006B1FC9"/>
    <w:rsid w:val="006B2FB9"/>
    <w:rsid w:val="006B4243"/>
    <w:rsid w:val="006B5A1A"/>
    <w:rsid w:val="006B6115"/>
    <w:rsid w:val="006B7CFD"/>
    <w:rsid w:val="006C212E"/>
    <w:rsid w:val="006C26ED"/>
    <w:rsid w:val="006C3CBA"/>
    <w:rsid w:val="006C7661"/>
    <w:rsid w:val="006D0673"/>
    <w:rsid w:val="006D4794"/>
    <w:rsid w:val="006E0BDE"/>
    <w:rsid w:val="006F1570"/>
    <w:rsid w:val="006F1E14"/>
    <w:rsid w:val="006F5046"/>
    <w:rsid w:val="006F5676"/>
    <w:rsid w:val="006F78F8"/>
    <w:rsid w:val="006F7D66"/>
    <w:rsid w:val="007019BA"/>
    <w:rsid w:val="007070CF"/>
    <w:rsid w:val="00707741"/>
    <w:rsid w:val="00711150"/>
    <w:rsid w:val="007128AF"/>
    <w:rsid w:val="0071309F"/>
    <w:rsid w:val="00713AD0"/>
    <w:rsid w:val="0071458A"/>
    <w:rsid w:val="00714EB8"/>
    <w:rsid w:val="00720E1B"/>
    <w:rsid w:val="0072118A"/>
    <w:rsid w:val="0072174F"/>
    <w:rsid w:val="0072177C"/>
    <w:rsid w:val="00727E6A"/>
    <w:rsid w:val="007317A7"/>
    <w:rsid w:val="00732F50"/>
    <w:rsid w:val="007339D1"/>
    <w:rsid w:val="00734157"/>
    <w:rsid w:val="00734580"/>
    <w:rsid w:val="00740FE9"/>
    <w:rsid w:val="00741A2C"/>
    <w:rsid w:val="00743307"/>
    <w:rsid w:val="0074378D"/>
    <w:rsid w:val="00747137"/>
    <w:rsid w:val="007518B1"/>
    <w:rsid w:val="00754C46"/>
    <w:rsid w:val="007560DA"/>
    <w:rsid w:val="00757B27"/>
    <w:rsid w:val="00764294"/>
    <w:rsid w:val="007649A3"/>
    <w:rsid w:val="00765E11"/>
    <w:rsid w:val="0076703A"/>
    <w:rsid w:val="007715C5"/>
    <w:rsid w:val="0077287B"/>
    <w:rsid w:val="007750F4"/>
    <w:rsid w:val="00775598"/>
    <w:rsid w:val="0077771B"/>
    <w:rsid w:val="00780921"/>
    <w:rsid w:val="007830B6"/>
    <w:rsid w:val="00795980"/>
    <w:rsid w:val="007A1BB4"/>
    <w:rsid w:val="007A1D58"/>
    <w:rsid w:val="007A5008"/>
    <w:rsid w:val="007B2C43"/>
    <w:rsid w:val="007C00FB"/>
    <w:rsid w:val="007C1D61"/>
    <w:rsid w:val="007C52E8"/>
    <w:rsid w:val="007C63F4"/>
    <w:rsid w:val="007D3292"/>
    <w:rsid w:val="007D3954"/>
    <w:rsid w:val="007E0151"/>
    <w:rsid w:val="007E2C77"/>
    <w:rsid w:val="007E57E8"/>
    <w:rsid w:val="007E72A0"/>
    <w:rsid w:val="007E7CAC"/>
    <w:rsid w:val="007F1F7F"/>
    <w:rsid w:val="007F575E"/>
    <w:rsid w:val="00810A44"/>
    <w:rsid w:val="008121F4"/>
    <w:rsid w:val="008133D3"/>
    <w:rsid w:val="00817A2D"/>
    <w:rsid w:val="00822686"/>
    <w:rsid w:val="008264AD"/>
    <w:rsid w:val="008268BC"/>
    <w:rsid w:val="00830749"/>
    <w:rsid w:val="00833553"/>
    <w:rsid w:val="00835B05"/>
    <w:rsid w:val="00842927"/>
    <w:rsid w:val="00843997"/>
    <w:rsid w:val="00847C7B"/>
    <w:rsid w:val="00855F97"/>
    <w:rsid w:val="00860AFB"/>
    <w:rsid w:val="008703EA"/>
    <w:rsid w:val="00872A11"/>
    <w:rsid w:val="008744AB"/>
    <w:rsid w:val="008748CE"/>
    <w:rsid w:val="00882B9D"/>
    <w:rsid w:val="00883940"/>
    <w:rsid w:val="008868DF"/>
    <w:rsid w:val="008A082C"/>
    <w:rsid w:val="008A257C"/>
    <w:rsid w:val="008A3A99"/>
    <w:rsid w:val="008A60E8"/>
    <w:rsid w:val="008B39C9"/>
    <w:rsid w:val="008C48F6"/>
    <w:rsid w:val="008C4E2D"/>
    <w:rsid w:val="008D2FDC"/>
    <w:rsid w:val="008D53C6"/>
    <w:rsid w:val="008F0BA8"/>
    <w:rsid w:val="008F464C"/>
    <w:rsid w:val="00901593"/>
    <w:rsid w:val="009025D4"/>
    <w:rsid w:val="009055FD"/>
    <w:rsid w:val="009056E2"/>
    <w:rsid w:val="00917FD2"/>
    <w:rsid w:val="00921288"/>
    <w:rsid w:val="009304CA"/>
    <w:rsid w:val="0093060F"/>
    <w:rsid w:val="009324BA"/>
    <w:rsid w:val="00936180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D8C"/>
    <w:rsid w:val="00957A8E"/>
    <w:rsid w:val="0096096E"/>
    <w:rsid w:val="00964E68"/>
    <w:rsid w:val="00970B74"/>
    <w:rsid w:val="00971AC8"/>
    <w:rsid w:val="0098186A"/>
    <w:rsid w:val="00986974"/>
    <w:rsid w:val="00986BC7"/>
    <w:rsid w:val="00993997"/>
    <w:rsid w:val="00996BEA"/>
    <w:rsid w:val="009A34C4"/>
    <w:rsid w:val="009A4937"/>
    <w:rsid w:val="009B750D"/>
    <w:rsid w:val="009B7A16"/>
    <w:rsid w:val="009C2551"/>
    <w:rsid w:val="009C7961"/>
    <w:rsid w:val="009D1E85"/>
    <w:rsid w:val="009D22C4"/>
    <w:rsid w:val="009E08FC"/>
    <w:rsid w:val="009E33A9"/>
    <w:rsid w:val="009E3CED"/>
    <w:rsid w:val="009E4376"/>
    <w:rsid w:val="009E78AF"/>
    <w:rsid w:val="009F34EB"/>
    <w:rsid w:val="009F7388"/>
    <w:rsid w:val="00A0356C"/>
    <w:rsid w:val="00A07F94"/>
    <w:rsid w:val="00A2147E"/>
    <w:rsid w:val="00A25844"/>
    <w:rsid w:val="00A25B81"/>
    <w:rsid w:val="00A2624A"/>
    <w:rsid w:val="00A265D7"/>
    <w:rsid w:val="00A33567"/>
    <w:rsid w:val="00A34BA9"/>
    <w:rsid w:val="00A401A6"/>
    <w:rsid w:val="00A406B8"/>
    <w:rsid w:val="00A41676"/>
    <w:rsid w:val="00A43D76"/>
    <w:rsid w:val="00A477AB"/>
    <w:rsid w:val="00A526B7"/>
    <w:rsid w:val="00A52BAB"/>
    <w:rsid w:val="00A52C7C"/>
    <w:rsid w:val="00A61D78"/>
    <w:rsid w:val="00A67415"/>
    <w:rsid w:val="00A6752F"/>
    <w:rsid w:val="00A67754"/>
    <w:rsid w:val="00A706D2"/>
    <w:rsid w:val="00A7628D"/>
    <w:rsid w:val="00A763CE"/>
    <w:rsid w:val="00A76EA1"/>
    <w:rsid w:val="00A773FD"/>
    <w:rsid w:val="00A81BDD"/>
    <w:rsid w:val="00A81FCA"/>
    <w:rsid w:val="00A8283F"/>
    <w:rsid w:val="00A846CF"/>
    <w:rsid w:val="00A86913"/>
    <w:rsid w:val="00A877AF"/>
    <w:rsid w:val="00A93221"/>
    <w:rsid w:val="00A93CB5"/>
    <w:rsid w:val="00A93E84"/>
    <w:rsid w:val="00A94B3E"/>
    <w:rsid w:val="00A96EE8"/>
    <w:rsid w:val="00AA517E"/>
    <w:rsid w:val="00AA653D"/>
    <w:rsid w:val="00AB4ED0"/>
    <w:rsid w:val="00AB5511"/>
    <w:rsid w:val="00AB5FF9"/>
    <w:rsid w:val="00AC42E2"/>
    <w:rsid w:val="00AC6BE2"/>
    <w:rsid w:val="00AC79B9"/>
    <w:rsid w:val="00AD147B"/>
    <w:rsid w:val="00AD2C30"/>
    <w:rsid w:val="00AD390C"/>
    <w:rsid w:val="00AD5E79"/>
    <w:rsid w:val="00AD7FAE"/>
    <w:rsid w:val="00AE25FB"/>
    <w:rsid w:val="00AE7E0E"/>
    <w:rsid w:val="00AF2383"/>
    <w:rsid w:val="00AF272A"/>
    <w:rsid w:val="00AF28A2"/>
    <w:rsid w:val="00AF508C"/>
    <w:rsid w:val="00AF5A03"/>
    <w:rsid w:val="00AF7DE7"/>
    <w:rsid w:val="00B01066"/>
    <w:rsid w:val="00B01E5D"/>
    <w:rsid w:val="00B0452D"/>
    <w:rsid w:val="00B0469A"/>
    <w:rsid w:val="00B10211"/>
    <w:rsid w:val="00B11880"/>
    <w:rsid w:val="00B11D92"/>
    <w:rsid w:val="00B141EE"/>
    <w:rsid w:val="00B21A3B"/>
    <w:rsid w:val="00B21CC5"/>
    <w:rsid w:val="00B23004"/>
    <w:rsid w:val="00B23116"/>
    <w:rsid w:val="00B24E19"/>
    <w:rsid w:val="00B2783F"/>
    <w:rsid w:val="00B370F6"/>
    <w:rsid w:val="00B43F84"/>
    <w:rsid w:val="00B44885"/>
    <w:rsid w:val="00B45123"/>
    <w:rsid w:val="00B456A7"/>
    <w:rsid w:val="00B46CA0"/>
    <w:rsid w:val="00B509CF"/>
    <w:rsid w:val="00B50D23"/>
    <w:rsid w:val="00B52725"/>
    <w:rsid w:val="00B60A8E"/>
    <w:rsid w:val="00B61114"/>
    <w:rsid w:val="00B63435"/>
    <w:rsid w:val="00B64BF7"/>
    <w:rsid w:val="00B65524"/>
    <w:rsid w:val="00B80970"/>
    <w:rsid w:val="00B82C75"/>
    <w:rsid w:val="00B84397"/>
    <w:rsid w:val="00B876C2"/>
    <w:rsid w:val="00B91399"/>
    <w:rsid w:val="00B91EAA"/>
    <w:rsid w:val="00B9239D"/>
    <w:rsid w:val="00B930C4"/>
    <w:rsid w:val="00B93C88"/>
    <w:rsid w:val="00B95EBE"/>
    <w:rsid w:val="00B96243"/>
    <w:rsid w:val="00B9778C"/>
    <w:rsid w:val="00BA235F"/>
    <w:rsid w:val="00BA45C3"/>
    <w:rsid w:val="00BA7D5F"/>
    <w:rsid w:val="00BB11BC"/>
    <w:rsid w:val="00BC18A3"/>
    <w:rsid w:val="00BC7A18"/>
    <w:rsid w:val="00BD2445"/>
    <w:rsid w:val="00BD4B75"/>
    <w:rsid w:val="00BD5D83"/>
    <w:rsid w:val="00BE1F60"/>
    <w:rsid w:val="00BE5659"/>
    <w:rsid w:val="00BF15FF"/>
    <w:rsid w:val="00BF1772"/>
    <w:rsid w:val="00BF1966"/>
    <w:rsid w:val="00BF51EE"/>
    <w:rsid w:val="00BF721E"/>
    <w:rsid w:val="00BF7956"/>
    <w:rsid w:val="00C02070"/>
    <w:rsid w:val="00C02A9F"/>
    <w:rsid w:val="00C04588"/>
    <w:rsid w:val="00C05340"/>
    <w:rsid w:val="00C0790A"/>
    <w:rsid w:val="00C116AB"/>
    <w:rsid w:val="00C145EE"/>
    <w:rsid w:val="00C1477C"/>
    <w:rsid w:val="00C14AC3"/>
    <w:rsid w:val="00C17076"/>
    <w:rsid w:val="00C21B79"/>
    <w:rsid w:val="00C25494"/>
    <w:rsid w:val="00C26CD9"/>
    <w:rsid w:val="00C320F8"/>
    <w:rsid w:val="00C332D9"/>
    <w:rsid w:val="00C3636D"/>
    <w:rsid w:val="00C41923"/>
    <w:rsid w:val="00C45D25"/>
    <w:rsid w:val="00C478B5"/>
    <w:rsid w:val="00C53DA4"/>
    <w:rsid w:val="00C547D1"/>
    <w:rsid w:val="00C55618"/>
    <w:rsid w:val="00C55A27"/>
    <w:rsid w:val="00C56295"/>
    <w:rsid w:val="00C60356"/>
    <w:rsid w:val="00C640FC"/>
    <w:rsid w:val="00C65EC9"/>
    <w:rsid w:val="00C731E3"/>
    <w:rsid w:val="00C73911"/>
    <w:rsid w:val="00C7472B"/>
    <w:rsid w:val="00C754F2"/>
    <w:rsid w:val="00C77DB6"/>
    <w:rsid w:val="00C804A2"/>
    <w:rsid w:val="00C806B2"/>
    <w:rsid w:val="00C82BD7"/>
    <w:rsid w:val="00C83199"/>
    <w:rsid w:val="00C95773"/>
    <w:rsid w:val="00C963E0"/>
    <w:rsid w:val="00C9717B"/>
    <w:rsid w:val="00C97C42"/>
    <w:rsid w:val="00CA0F42"/>
    <w:rsid w:val="00CA78C3"/>
    <w:rsid w:val="00CB7163"/>
    <w:rsid w:val="00CB7187"/>
    <w:rsid w:val="00CC3D35"/>
    <w:rsid w:val="00CC5E27"/>
    <w:rsid w:val="00CD0491"/>
    <w:rsid w:val="00CD65E3"/>
    <w:rsid w:val="00CE1002"/>
    <w:rsid w:val="00CE17A5"/>
    <w:rsid w:val="00CE1EBF"/>
    <w:rsid w:val="00CE2955"/>
    <w:rsid w:val="00CE2FD4"/>
    <w:rsid w:val="00CE4DB2"/>
    <w:rsid w:val="00CE5555"/>
    <w:rsid w:val="00CE77FE"/>
    <w:rsid w:val="00CF476A"/>
    <w:rsid w:val="00CF577D"/>
    <w:rsid w:val="00CF687B"/>
    <w:rsid w:val="00CF777A"/>
    <w:rsid w:val="00D05B7F"/>
    <w:rsid w:val="00D060EB"/>
    <w:rsid w:val="00D07170"/>
    <w:rsid w:val="00D10C1C"/>
    <w:rsid w:val="00D12E1D"/>
    <w:rsid w:val="00D157D2"/>
    <w:rsid w:val="00D25838"/>
    <w:rsid w:val="00D26665"/>
    <w:rsid w:val="00D26D34"/>
    <w:rsid w:val="00D323A9"/>
    <w:rsid w:val="00D342DF"/>
    <w:rsid w:val="00D41220"/>
    <w:rsid w:val="00D41D28"/>
    <w:rsid w:val="00D43AF8"/>
    <w:rsid w:val="00D44406"/>
    <w:rsid w:val="00D445AA"/>
    <w:rsid w:val="00D448E3"/>
    <w:rsid w:val="00D44AC7"/>
    <w:rsid w:val="00D46441"/>
    <w:rsid w:val="00D521B0"/>
    <w:rsid w:val="00D52AE9"/>
    <w:rsid w:val="00D57A9D"/>
    <w:rsid w:val="00D57BFF"/>
    <w:rsid w:val="00D612CD"/>
    <w:rsid w:val="00D6721A"/>
    <w:rsid w:val="00D74F43"/>
    <w:rsid w:val="00D762CD"/>
    <w:rsid w:val="00D8474B"/>
    <w:rsid w:val="00D91A39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60B1"/>
    <w:rsid w:val="00DB620A"/>
    <w:rsid w:val="00DB6903"/>
    <w:rsid w:val="00DC123B"/>
    <w:rsid w:val="00DC25CE"/>
    <w:rsid w:val="00DC54AD"/>
    <w:rsid w:val="00DC763D"/>
    <w:rsid w:val="00DD0BB5"/>
    <w:rsid w:val="00DD533D"/>
    <w:rsid w:val="00DD61C5"/>
    <w:rsid w:val="00DE18C7"/>
    <w:rsid w:val="00DE37A3"/>
    <w:rsid w:val="00DE52AD"/>
    <w:rsid w:val="00DE5A28"/>
    <w:rsid w:val="00DF0328"/>
    <w:rsid w:val="00DF1337"/>
    <w:rsid w:val="00DF5671"/>
    <w:rsid w:val="00DF71FB"/>
    <w:rsid w:val="00DF75DF"/>
    <w:rsid w:val="00DF7803"/>
    <w:rsid w:val="00E015C8"/>
    <w:rsid w:val="00E06C7B"/>
    <w:rsid w:val="00E07F3E"/>
    <w:rsid w:val="00E106BF"/>
    <w:rsid w:val="00E14BFA"/>
    <w:rsid w:val="00E14FDF"/>
    <w:rsid w:val="00E20A05"/>
    <w:rsid w:val="00E2279E"/>
    <w:rsid w:val="00E3181C"/>
    <w:rsid w:val="00E36EDD"/>
    <w:rsid w:val="00E3768E"/>
    <w:rsid w:val="00E441DD"/>
    <w:rsid w:val="00E50AAD"/>
    <w:rsid w:val="00E51079"/>
    <w:rsid w:val="00E51C4F"/>
    <w:rsid w:val="00E542EA"/>
    <w:rsid w:val="00E572E5"/>
    <w:rsid w:val="00E611E4"/>
    <w:rsid w:val="00E62A2B"/>
    <w:rsid w:val="00E7090F"/>
    <w:rsid w:val="00E71EC5"/>
    <w:rsid w:val="00E7203A"/>
    <w:rsid w:val="00E77A19"/>
    <w:rsid w:val="00E8106E"/>
    <w:rsid w:val="00E83A7C"/>
    <w:rsid w:val="00E85228"/>
    <w:rsid w:val="00E96465"/>
    <w:rsid w:val="00EA4ACC"/>
    <w:rsid w:val="00EA4C21"/>
    <w:rsid w:val="00EA5ACC"/>
    <w:rsid w:val="00EA7784"/>
    <w:rsid w:val="00EB0AA2"/>
    <w:rsid w:val="00EB100E"/>
    <w:rsid w:val="00EB2F5E"/>
    <w:rsid w:val="00EB7E28"/>
    <w:rsid w:val="00EB7F48"/>
    <w:rsid w:val="00EC73A1"/>
    <w:rsid w:val="00EE0EDC"/>
    <w:rsid w:val="00EE235C"/>
    <w:rsid w:val="00EE2576"/>
    <w:rsid w:val="00EE272B"/>
    <w:rsid w:val="00EE346C"/>
    <w:rsid w:val="00EE4CDC"/>
    <w:rsid w:val="00EE68C4"/>
    <w:rsid w:val="00EE75B4"/>
    <w:rsid w:val="00EF2F06"/>
    <w:rsid w:val="00EF529A"/>
    <w:rsid w:val="00EF69A4"/>
    <w:rsid w:val="00F023CE"/>
    <w:rsid w:val="00F03457"/>
    <w:rsid w:val="00F04BBE"/>
    <w:rsid w:val="00F06E9D"/>
    <w:rsid w:val="00F07185"/>
    <w:rsid w:val="00F212C3"/>
    <w:rsid w:val="00F21DF2"/>
    <w:rsid w:val="00F23659"/>
    <w:rsid w:val="00F26E0D"/>
    <w:rsid w:val="00F30473"/>
    <w:rsid w:val="00F4286F"/>
    <w:rsid w:val="00F44003"/>
    <w:rsid w:val="00F46E9C"/>
    <w:rsid w:val="00F4706B"/>
    <w:rsid w:val="00F47987"/>
    <w:rsid w:val="00F56D33"/>
    <w:rsid w:val="00F67121"/>
    <w:rsid w:val="00F72155"/>
    <w:rsid w:val="00F721AF"/>
    <w:rsid w:val="00F72340"/>
    <w:rsid w:val="00F739DD"/>
    <w:rsid w:val="00F73AD5"/>
    <w:rsid w:val="00F7673C"/>
    <w:rsid w:val="00F769F2"/>
    <w:rsid w:val="00F76DDE"/>
    <w:rsid w:val="00F84646"/>
    <w:rsid w:val="00F849B0"/>
    <w:rsid w:val="00F8647F"/>
    <w:rsid w:val="00F8706B"/>
    <w:rsid w:val="00F92F09"/>
    <w:rsid w:val="00F97200"/>
    <w:rsid w:val="00F97320"/>
    <w:rsid w:val="00FA33EB"/>
    <w:rsid w:val="00FA5265"/>
    <w:rsid w:val="00FB203E"/>
    <w:rsid w:val="00FB3074"/>
    <w:rsid w:val="00FB4E1E"/>
    <w:rsid w:val="00FB5100"/>
    <w:rsid w:val="00FB5C12"/>
    <w:rsid w:val="00FC01FD"/>
    <w:rsid w:val="00FC2307"/>
    <w:rsid w:val="00FC2BA4"/>
    <w:rsid w:val="00FC4794"/>
    <w:rsid w:val="00FC73DB"/>
    <w:rsid w:val="00FD01E7"/>
    <w:rsid w:val="00FD0937"/>
    <w:rsid w:val="00FD095A"/>
    <w:rsid w:val="00FD51DF"/>
    <w:rsid w:val="00FD7558"/>
    <w:rsid w:val="00FE33FB"/>
    <w:rsid w:val="00FE54EE"/>
    <w:rsid w:val="00FE7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DCD2F59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0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FE54EE"/>
    <w:pPr>
      <w:spacing w:line="480" w:lineRule="exact"/>
      <w:contextualSpacing/>
      <w:jc w:val="both"/>
    </w:pPr>
    <w:rPr>
      <w:rFonts w:ascii="Arial" w:eastAsiaTheme="minorHAnsi" w:hAnsi="Arial" w:cs="Arial"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FE54EE"/>
    <w:rPr>
      <w:rFonts w:ascii="Arial" w:eastAsiaTheme="minorHAnsi" w:hAnsi="Arial" w:cs="Arial"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  <w:style w:type="paragraph" w:customStyle="1" w:styleId="BText">
    <w:name w:val="BText"/>
    <w:rsid w:val="00795980"/>
    <w:pPr>
      <w:spacing w:before="240"/>
    </w:pPr>
    <w:rPr>
      <w:rFonts w:ascii="Arial" w:hAnsi="Arial"/>
      <w:sz w:val="22"/>
      <w:lang w:eastAsia="en-US"/>
    </w:rPr>
  </w:style>
  <w:style w:type="paragraph" w:customStyle="1" w:styleId="Bullet">
    <w:name w:val="Bullet"/>
    <w:rsid w:val="00795980"/>
    <w:pPr>
      <w:numPr>
        <w:numId w:val="30"/>
      </w:numPr>
      <w:spacing w:before="120"/>
    </w:pPr>
    <w:rPr>
      <w:rFonts w:ascii="Arial" w:hAnsi="Arial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3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597403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946573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54600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58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45790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7895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597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5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334903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1993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98768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022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8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8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image" Target="media/image2.png"/><Relationship Id="rId19" Type="http://schemas.openxmlformats.org/officeDocument/2006/relationships/glossaryDocument" Target="glossary/document.xml"/><Relationship Id="rId4" Type="http://schemas.openxmlformats.org/officeDocument/2006/relationships/styles" Target="styles.xml"/><Relationship Id="rId9" Type="http://schemas.openxmlformats.org/officeDocument/2006/relationships/image" Target="media/image1.jpg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7FA1B7D05AB5468C99A58E3B77E56E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784D3E-9D52-4842-AACA-C20976B953D0}"/>
      </w:docPartPr>
      <w:docPartBody>
        <w:p w:rsidR="00992C26" w:rsidRDefault="00741D3F" w:rsidP="00741D3F">
          <w:pPr>
            <w:pStyle w:val="7FA1B7D05AB5468C99A58E3B77E56EB1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9D6976AB1CAA4A63913D073D105FCD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4A9ECD-5201-4807-B52C-B078619CEFE2}"/>
      </w:docPartPr>
      <w:docPartBody>
        <w:p w:rsidR="00992C26" w:rsidRDefault="00741D3F" w:rsidP="00741D3F">
          <w:pPr>
            <w:pStyle w:val="9D6976AB1CAA4A63913D073D105FCD97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A236591DB9B843BAAC7C2E3303C0AC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9ED3B7-87FA-437D-AFDC-1D6289A98798}"/>
      </w:docPartPr>
      <w:docPartBody>
        <w:p w:rsidR="00992C26" w:rsidRDefault="00741D3F" w:rsidP="00741D3F">
          <w:pPr>
            <w:pStyle w:val="A236591DB9B843BAAC7C2E3303C0ACF0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1724D"/>
    <w:rsid w:val="001125F5"/>
    <w:rsid w:val="00160AF1"/>
    <w:rsid w:val="00247826"/>
    <w:rsid w:val="00263EF0"/>
    <w:rsid w:val="002B2967"/>
    <w:rsid w:val="002F51A8"/>
    <w:rsid w:val="002F6198"/>
    <w:rsid w:val="003A1AE6"/>
    <w:rsid w:val="003C064C"/>
    <w:rsid w:val="003D7AF8"/>
    <w:rsid w:val="00454E36"/>
    <w:rsid w:val="005442F1"/>
    <w:rsid w:val="00595B4E"/>
    <w:rsid w:val="005D3BC9"/>
    <w:rsid w:val="006018E6"/>
    <w:rsid w:val="006206DC"/>
    <w:rsid w:val="00641837"/>
    <w:rsid w:val="006A5ED9"/>
    <w:rsid w:val="007249CB"/>
    <w:rsid w:val="00741D3F"/>
    <w:rsid w:val="007569BC"/>
    <w:rsid w:val="00783D95"/>
    <w:rsid w:val="007A3F6C"/>
    <w:rsid w:val="007E2E66"/>
    <w:rsid w:val="008714ED"/>
    <w:rsid w:val="008B6B71"/>
    <w:rsid w:val="008C1EB3"/>
    <w:rsid w:val="009133ED"/>
    <w:rsid w:val="00914B87"/>
    <w:rsid w:val="0092096F"/>
    <w:rsid w:val="0093596C"/>
    <w:rsid w:val="00936A9F"/>
    <w:rsid w:val="00977AC6"/>
    <w:rsid w:val="00992C26"/>
    <w:rsid w:val="009B3343"/>
    <w:rsid w:val="009C6B1B"/>
    <w:rsid w:val="009C7720"/>
    <w:rsid w:val="00A12C05"/>
    <w:rsid w:val="00A60757"/>
    <w:rsid w:val="00AA47DA"/>
    <w:rsid w:val="00AF1036"/>
    <w:rsid w:val="00B06821"/>
    <w:rsid w:val="00B22C6A"/>
    <w:rsid w:val="00B36515"/>
    <w:rsid w:val="00B4136F"/>
    <w:rsid w:val="00BC6EB0"/>
    <w:rsid w:val="00BC7467"/>
    <w:rsid w:val="00C05D35"/>
    <w:rsid w:val="00C17E87"/>
    <w:rsid w:val="00C639A0"/>
    <w:rsid w:val="00C77B3A"/>
    <w:rsid w:val="00CC3708"/>
    <w:rsid w:val="00DC549C"/>
    <w:rsid w:val="00E04351"/>
    <w:rsid w:val="00E26A3D"/>
    <w:rsid w:val="00E42023"/>
    <w:rsid w:val="00E45AA5"/>
    <w:rsid w:val="00EA1D00"/>
    <w:rsid w:val="00EC27D2"/>
    <w:rsid w:val="00F27999"/>
    <w:rsid w:val="00F53755"/>
    <w:rsid w:val="00F57777"/>
    <w:rsid w:val="00F92073"/>
    <w:rsid w:val="00FC6F74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41D3F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9FF0E72E5BF8424E8A077DD990241C21">
    <w:name w:val="9FF0E72E5BF8424E8A077DD990241C21"/>
    <w:rsid w:val="00741D3F"/>
    <w:pPr>
      <w:spacing w:after="160" w:line="259" w:lineRule="auto"/>
    </w:pPr>
  </w:style>
  <w:style w:type="paragraph" w:customStyle="1" w:styleId="D71056B8BC1D45579FA599210457FE5C">
    <w:name w:val="D71056B8BC1D45579FA599210457FE5C"/>
    <w:rsid w:val="00741D3F"/>
    <w:pPr>
      <w:spacing w:after="160" w:line="259" w:lineRule="auto"/>
    </w:pPr>
  </w:style>
  <w:style w:type="paragraph" w:customStyle="1" w:styleId="9F071ACEDA074991BAE1531B413C77EA">
    <w:name w:val="9F071ACEDA074991BAE1531B413C77EA"/>
    <w:rsid w:val="00741D3F"/>
    <w:pPr>
      <w:spacing w:after="160" w:line="259" w:lineRule="auto"/>
    </w:pPr>
  </w:style>
  <w:style w:type="paragraph" w:customStyle="1" w:styleId="7FA1B7D05AB5468C99A58E3B77E56EB1">
    <w:name w:val="7FA1B7D05AB5468C99A58E3B77E56EB1"/>
    <w:rsid w:val="00741D3F"/>
    <w:pPr>
      <w:spacing w:after="160" w:line="259" w:lineRule="auto"/>
    </w:pPr>
  </w:style>
  <w:style w:type="paragraph" w:customStyle="1" w:styleId="9D6976AB1CAA4A63913D073D105FCD97">
    <w:name w:val="9D6976AB1CAA4A63913D073D105FCD97"/>
    <w:rsid w:val="00741D3F"/>
    <w:pPr>
      <w:spacing w:after="160" w:line="259" w:lineRule="auto"/>
    </w:pPr>
  </w:style>
  <w:style w:type="paragraph" w:customStyle="1" w:styleId="A236591DB9B843BAAC7C2E3303C0ACF0">
    <w:name w:val="A236591DB9B843BAAC7C2E3303C0ACF0"/>
    <w:rsid w:val="00741D3F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3CECC8-F596-4166-B28F-6B8354762864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692DC682-887D-4263-9AFB-98052ADC4F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2183</TotalTime>
  <Pages>13</Pages>
  <Words>1653</Words>
  <Characters>9426</Characters>
  <Application>Microsoft Office Word</Application>
  <DocSecurity>8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CPCCBC4005A</vt:lpstr>
    </vt:vector>
  </TitlesOfParts>
  <Company/>
  <LinksUpToDate>false</LinksUpToDate>
  <CharactersWithSpaces>11057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CPCCBC4005A</dc:title>
  <dc:subject>Produce labour and material schedules for ordering</dc:subject>
  <dc:creator>Michelle Curro</dc:creator>
  <cp:lastModifiedBy>Frank Feng</cp:lastModifiedBy>
  <cp:revision>114</cp:revision>
  <cp:lastPrinted>2018-11-21T05:11:00Z</cp:lastPrinted>
  <dcterms:created xsi:type="dcterms:W3CDTF">2015-02-26T05:16:00Z</dcterms:created>
  <dcterms:modified xsi:type="dcterms:W3CDTF">2019-09-18T05:05:00Z</dcterms:modified>
  <cp:contentStatus>v1-2_22/11/2018</cp:contentStatus>
</cp:coreProperties>
</file>