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Ref402262115"/>
    <w:p w:rsidR="00FE03AA" w:rsidRPr="00553DDB" w:rsidRDefault="00E93019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E93019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D36943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49298840" w:edGrp="everyone"/>
            <w:r>
              <w:rPr>
                <w:rFonts w:ascii="Arial" w:hAnsi="Arial" w:cs="Arial"/>
                <w:sz w:val="22"/>
                <w:szCs w:val="22"/>
              </w:rPr>
              <w:t>Erin Lynch</w:t>
            </w:r>
            <w:permEnd w:id="1849298840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bookmarkStart w:id="2" w:name="_GoBack"/>
        <w:bookmarkEnd w:id="2"/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2933691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927229" cy="428625"/>
                      <wp:effectExtent l="0" t="0" r="635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722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29336919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17776002" w:edGrp="everyone"/>
            <w:permEnd w:id="71777600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28451716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84517161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66395912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0-2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012F78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23/10/2018</w:t>
                </w:r>
              </w:p>
            </w:tc>
          </w:sdtContent>
        </w:sdt>
      </w:tr>
      <w:permEnd w:id="666395912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7124482" w:edGrp="everyone"/>
            <w:permEnd w:id="1857124482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56157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6157696" w:displacedByCustomXml="prev"/>
        <w:permStart w:id="1270166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016694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892041194" w:edGrp="everyone"/>
            <w:permEnd w:id="1892041194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3571297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7129756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43873737" w:edGrp="everyone"/>
            <w:r w:rsidR="00EC5CB4">
              <w:rPr>
                <w:rFonts w:ascii="Arial" w:hAnsi="Arial" w:cs="Arial"/>
                <w:sz w:val="22"/>
              </w:rPr>
              <w:t>F</w:t>
            </w:r>
            <w:permEnd w:id="34387373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57690294" w:edGrp="everyone"/>
            <w:r w:rsidR="00EC5CB4">
              <w:rPr>
                <w:rFonts w:ascii="Arial" w:hAnsi="Arial" w:cs="Arial"/>
                <w:sz w:val="22"/>
              </w:rPr>
              <w:t>E</w:t>
            </w:r>
            <w:permEnd w:id="25769029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649690461" w:edGrp="everyone"/>
            <w:r w:rsidR="00EC5CB4">
              <w:rPr>
                <w:rFonts w:ascii="Arial" w:hAnsi="Arial" w:cs="Arial"/>
                <w:sz w:val="22"/>
              </w:rPr>
              <w:t>A</w:t>
            </w:r>
            <w:permEnd w:id="6496904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95902027" w:edGrp="everyone"/>
            <w:r w:rsidR="00EC5CB4">
              <w:rPr>
                <w:rFonts w:ascii="Arial" w:hAnsi="Arial" w:cs="Arial"/>
                <w:sz w:val="22"/>
              </w:rPr>
              <w:t>D</w:t>
            </w:r>
            <w:permEnd w:id="179590202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622611925" w:edGrp="everyone"/>
            <w:r w:rsidR="00D36943">
              <w:rPr>
                <w:rFonts w:ascii="Arial" w:hAnsi="Arial" w:cs="Arial"/>
                <w:sz w:val="22"/>
              </w:rPr>
              <w:t>C</w:t>
            </w:r>
            <w:permEnd w:id="62261192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34918404" w:edGrp="everyone"/>
            <w:r w:rsidR="00EC5CB4">
              <w:rPr>
                <w:rFonts w:ascii="Arial" w:hAnsi="Arial" w:cs="Arial"/>
                <w:sz w:val="22"/>
              </w:rPr>
              <w:t>B</w:t>
            </w:r>
            <w:permEnd w:id="12349184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3905560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0556081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C24F9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2608605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Hazardous chemicals may cause respiratory damage, skin rashes or chemical burns </w:t>
            </w:r>
            <w:permEnd w:id="2126086055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477FE7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1706817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Suitable PPE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should be worn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when using hazardous materials: safety glasses, gloves, respirator, long sleeve shirt and trousers. This will minimise the risk of hazardous materials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coming into contact with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skin and causing burns or rashes, a respirator mask will prevent respiratory damage.  </w:t>
            </w:r>
            <w:permEnd w:id="18170681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477FE7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4453558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Excessive noise can cause hearing damage, headaches and fatigue </w:t>
            </w:r>
            <w:permEnd w:id="194453558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477FE7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806031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If possible, the source of the noise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can be eliminated, or substituted for something quieter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. </w:t>
            </w:r>
            <w:r w:rsidR="00F61B7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Reducing the length of time the worker is required to work in a noisy area, and wearing PPE (</w:t>
            </w:r>
            <w:proofErr w:type="gramStart"/>
            <w:r w:rsidR="00F61B7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 plugs</w:t>
            </w:r>
            <w:proofErr w:type="gramEnd"/>
            <w:r w:rsidR="00F61B7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) are also ways exposure to noise can be minimised.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permEnd w:id="1980603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F61B79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7715557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Manual handling can cause strains and sprains </w:t>
            </w:r>
            <w:permEnd w:id="107715557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F61B79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8159373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Provide mechanical handling devices (hoist, trolleys, </w:t>
            </w:r>
            <w:proofErr w:type="gramStart"/>
            <w:r w:rsidR="00D1286A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wheelbarrow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) to eliminate manual handling. </w:t>
            </w:r>
            <w:r w:rsidR="00D1286A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Workers should have frequent breaks, and be trained in safe manual handling. 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 </w:t>
            </w:r>
            <w:permEnd w:id="6815937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2E0C6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95780500" w:edGrp="everyone"/>
            <w:r>
              <w:rPr>
                <w:rFonts w:ascii="Arial" w:hAnsi="Arial" w:cs="Arial"/>
                <w:sz w:val="22"/>
                <w:szCs w:val="22"/>
              </w:rPr>
              <w:t xml:space="preserve">Any problems should be reported to your supervisor, site/project manager or Health and Safety Representative </w:t>
            </w:r>
            <w:permEnd w:id="1195780500"/>
          </w:p>
        </w:tc>
        <w:permStart w:id="7637663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3766313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2E0C64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36935434" w:edGrp="everyone"/>
            <w:r>
              <w:rPr>
                <w:rFonts w:ascii="Arial" w:hAnsi="Arial" w:cs="Arial"/>
                <w:sz w:val="22"/>
                <w:szCs w:val="22"/>
              </w:rPr>
              <w:t xml:space="preserve">If a fault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 discovered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with plant, tools or equipment, you should stop using it and tag it out of service. Then you should report it to your supervisor and record details of the fault.  </w:t>
            </w:r>
            <w:permEnd w:id="2136935434"/>
          </w:p>
        </w:tc>
        <w:permStart w:id="1365736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573601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1049152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4915221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9782256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978225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8046923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2E0C6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804692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3234698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323469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3683641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368364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8873900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2E0C6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8873900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61588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1588191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2514404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251440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permStart w:id="73908074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B12EED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390807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31038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1038933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2736721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2736721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9182630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826304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E0C6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01404277" w:edGrp="everyone"/>
            <w:r>
              <w:rPr>
                <w:rFonts w:ascii="Arial" w:hAnsi="Arial" w:cs="Arial"/>
                <w:sz w:val="22"/>
                <w:szCs w:val="22"/>
              </w:rPr>
              <w:t>Long sleeved shirt and trouser</w:t>
            </w:r>
            <w:permEnd w:id="10014042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E0C6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42093056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2420930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E0C6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43739200" w:edGrp="everyone"/>
            <w:r>
              <w:rPr>
                <w:rFonts w:ascii="Arial" w:hAnsi="Arial" w:cs="Arial"/>
                <w:sz w:val="22"/>
                <w:szCs w:val="22"/>
              </w:rPr>
              <w:t>Safety glasses</w:t>
            </w:r>
            <w:permEnd w:id="9437392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2E0C6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54683455" w:edGrp="everyone"/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permEnd w:id="2546834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006331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6331365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2E0C64" w:rsidP="005F203A">
            <w:pPr>
              <w:rPr>
                <w:rFonts w:ascii="Arial" w:hAnsi="Arial" w:cs="Arial"/>
                <w:sz w:val="22"/>
              </w:rPr>
            </w:pPr>
            <w:permStart w:id="364714686" w:edGrp="everyone"/>
            <w:r>
              <w:rPr>
                <w:rFonts w:ascii="Arial" w:hAnsi="Arial" w:cs="Arial"/>
                <w:sz w:val="22"/>
              </w:rPr>
              <w:t>This sign shows the location of first aid kit</w:t>
            </w:r>
            <w:r w:rsidR="001A34B2">
              <w:rPr>
                <w:rFonts w:ascii="Arial" w:hAnsi="Arial" w:cs="Arial"/>
                <w:sz w:val="22"/>
              </w:rPr>
              <w:t xml:space="preserve"> so that it is easily accessible when required.</w:t>
            </w:r>
            <w:permEnd w:id="36471468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2E0C64" w:rsidP="005F203A">
            <w:pPr>
              <w:rPr>
                <w:rFonts w:ascii="Arial" w:hAnsi="Arial" w:cs="Arial"/>
                <w:sz w:val="22"/>
              </w:rPr>
            </w:pPr>
            <w:permStart w:id="1299715888" w:edGrp="everyone"/>
            <w:r>
              <w:rPr>
                <w:rFonts w:ascii="Arial" w:hAnsi="Arial" w:cs="Arial"/>
                <w:sz w:val="22"/>
              </w:rPr>
              <w:t xml:space="preserve">This sign warns off unauthorised </w:t>
            </w:r>
            <w:r w:rsidR="001A34B2">
              <w:rPr>
                <w:rFonts w:ascii="Arial" w:hAnsi="Arial" w:cs="Arial"/>
                <w:sz w:val="22"/>
              </w:rPr>
              <w:t>persons from entering the area</w:t>
            </w:r>
            <w:permEnd w:id="129971588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2E0C64" w:rsidP="005F203A">
            <w:pPr>
              <w:rPr>
                <w:rFonts w:ascii="Arial" w:hAnsi="Arial" w:cs="Arial"/>
                <w:sz w:val="22"/>
              </w:rPr>
            </w:pPr>
            <w:permStart w:id="1252539027" w:edGrp="everyone"/>
            <w:r>
              <w:rPr>
                <w:rFonts w:ascii="Arial" w:hAnsi="Arial" w:cs="Arial"/>
                <w:sz w:val="22"/>
              </w:rPr>
              <w:t>This sign shows the location of the fire extinguisher</w:t>
            </w:r>
            <w:r w:rsidR="001A34B2">
              <w:rPr>
                <w:rFonts w:ascii="Arial" w:hAnsi="Arial" w:cs="Arial"/>
                <w:sz w:val="22"/>
              </w:rPr>
              <w:t xml:space="preserve"> so that in the case of a fire it is easily located. </w:t>
            </w:r>
            <w:r>
              <w:rPr>
                <w:rFonts w:ascii="Arial" w:hAnsi="Arial" w:cs="Arial"/>
                <w:sz w:val="22"/>
              </w:rPr>
              <w:t>.</w:t>
            </w:r>
            <w:permEnd w:id="125253902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0380C" w:rsidRPr="006215FC" w:rsidRDefault="0030380C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24819957" w:edGrp="everyone"/>
                                  <w:r>
                                    <w:rPr>
                                      <w:vanish w:val="0"/>
                                    </w:rPr>
                                    <w:t>E: Extreme</w:t>
                                  </w:r>
                                  <w:permEnd w:id="324819957"/>
                                </w:p>
                                <w:p w:rsidR="0030380C" w:rsidRPr="006215FC" w:rsidRDefault="0030380C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418148489" w:edGrp="everyone"/>
                                  <w:r>
                                    <w:rPr>
                                      <w:vanish w:val="0"/>
                                    </w:rPr>
                                    <w:t>L: Low</w:t>
                                  </w:r>
                                  <w:permEnd w:id="41814848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30380C" w:rsidRPr="006215FC" w:rsidRDefault="0030380C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24819957" w:edGrp="everyone"/>
                            <w:r>
                              <w:rPr>
                                <w:vanish w:val="0"/>
                              </w:rPr>
                              <w:t>E: Extreme</w:t>
                            </w:r>
                            <w:permEnd w:id="324819957"/>
                          </w:p>
                          <w:p w:rsidR="0030380C" w:rsidRPr="006215FC" w:rsidRDefault="0030380C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418148489" w:edGrp="everyone"/>
                            <w:r>
                              <w:rPr>
                                <w:vanish w:val="0"/>
                              </w:rPr>
                              <w:t>L: Low</w:t>
                            </w:r>
                            <w:permEnd w:id="41814848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658260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826012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12EE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79639451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015B12">
              <w:rPr>
                <w:rFonts w:ascii="Arial" w:hAnsi="Arial" w:cs="Arial"/>
                <w:sz w:val="22"/>
                <w:szCs w:val="22"/>
              </w:rPr>
              <w:t>: Medium</w:t>
            </w:r>
            <w:permEnd w:id="779639451"/>
          </w:p>
        </w:tc>
        <w:permStart w:id="3954110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5411034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015B1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101570853" w:edGrp="everyone"/>
            <w:r>
              <w:rPr>
                <w:rFonts w:ascii="Arial" w:hAnsi="Arial" w:cs="Arial"/>
                <w:sz w:val="22"/>
                <w:szCs w:val="22"/>
              </w:rPr>
              <w:t xml:space="preserve">For the risk rating to be E: Extreme, there would have to be a likely or very likely chance of death or permanent disability, or a likely chance of serious injury being the consequence.   </w:t>
            </w:r>
            <w:permEnd w:id="2101570853"/>
          </w:p>
        </w:tc>
        <w:permStart w:id="489498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9498243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354335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5433568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8793861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015B12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7938618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19743628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9743628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0717162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717162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3519508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1950803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0380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19054473" w:edGrp="everyone"/>
            <w:r>
              <w:rPr>
                <w:rFonts w:ascii="Arial" w:hAnsi="Arial" w:cs="Arial"/>
                <w:sz w:val="22"/>
              </w:rPr>
              <w:t>3</w:t>
            </w:r>
            <w:permEnd w:id="201905447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0380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33321047" w:edGrp="everyone"/>
            <w:r>
              <w:rPr>
                <w:rFonts w:ascii="Arial" w:hAnsi="Arial" w:cs="Arial"/>
                <w:sz w:val="22"/>
              </w:rPr>
              <w:t>6</w:t>
            </w:r>
            <w:permEnd w:id="19333210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0380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5001224" w:edGrp="everyone"/>
            <w:r>
              <w:rPr>
                <w:rFonts w:ascii="Arial" w:hAnsi="Arial" w:cs="Arial"/>
                <w:sz w:val="22"/>
              </w:rPr>
              <w:t>1</w:t>
            </w:r>
            <w:permEnd w:id="13450012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0380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74320386" w:edGrp="everyone"/>
            <w:r>
              <w:rPr>
                <w:rFonts w:ascii="Arial" w:hAnsi="Arial" w:cs="Arial"/>
                <w:sz w:val="22"/>
              </w:rPr>
              <w:t>4</w:t>
            </w:r>
            <w:permEnd w:id="67432038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0380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1422502" w:edGrp="everyone"/>
            <w:r>
              <w:rPr>
                <w:rFonts w:ascii="Arial" w:hAnsi="Arial" w:cs="Arial"/>
                <w:sz w:val="22"/>
              </w:rPr>
              <w:t>5</w:t>
            </w:r>
            <w:permEnd w:id="16914225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0380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2121485" w:edGrp="everyone"/>
            <w:r>
              <w:rPr>
                <w:rFonts w:ascii="Arial" w:hAnsi="Arial" w:cs="Arial"/>
                <w:sz w:val="22"/>
              </w:rPr>
              <w:t>2</w:t>
            </w:r>
            <w:permEnd w:id="7212148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D14C6E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709034328" w:edGrp="everyone"/>
            <w:r>
              <w:rPr>
                <w:rFonts w:ascii="Arial" w:hAnsi="Arial" w:cs="Arial"/>
                <w:sz w:val="22"/>
                <w:szCs w:val="22"/>
              </w:rPr>
              <w:t>Elimination is the best method of hazard control as this completely erases the risks associated and ensures there is no hazard.</w:t>
            </w:r>
          </w:p>
          <w:p w:rsidR="00C37212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  <w:p w:rsidR="00C37212" w:rsidRPr="00553DDB" w:rsidRDefault="00D14C6E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PPE is the least effective method as it relies on human behaviour, and so people could wear their PPE incorrectly, or not wear it at all. It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isn’t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 guaranteed way to control a hazard.  </w:t>
            </w:r>
            <w:permEnd w:id="709034328"/>
          </w:p>
        </w:tc>
        <w:permStart w:id="2057278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72784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30380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777913341" w:edGrp="everyone"/>
            <w:r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777913341"/>
          </w:p>
        </w:tc>
        <w:permStart w:id="1890744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074401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380C" w:rsidRPr="00441559" w:rsidRDefault="003038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30380C" w:rsidRPr="00441559" w:rsidRDefault="003038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380C" w:rsidRPr="00441559" w:rsidRDefault="003038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30380C" w:rsidRPr="00441559" w:rsidRDefault="003038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380C" w:rsidRPr="00441559" w:rsidRDefault="003038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30380C" w:rsidRPr="00441559" w:rsidRDefault="003038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380C" w:rsidRPr="00441559" w:rsidRDefault="003038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30380C" w:rsidRPr="00441559" w:rsidRDefault="003038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380C" w:rsidRPr="00441559" w:rsidRDefault="003038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30380C" w:rsidRPr="00441559" w:rsidRDefault="003038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380C" w:rsidRPr="00441559" w:rsidRDefault="0030380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30380C" w:rsidRPr="00441559" w:rsidRDefault="0030380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535837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583744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14C6E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09885587" w:edGrp="everyone"/>
            <w:r>
              <w:rPr>
                <w:rFonts w:ascii="Arial" w:hAnsi="Arial" w:cs="Arial"/>
                <w:sz w:val="22"/>
              </w:rPr>
              <w:t>D</w:t>
            </w:r>
            <w:permEnd w:id="150988558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14C6E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36467567" w:edGrp="everyone"/>
            <w:r>
              <w:rPr>
                <w:rFonts w:ascii="Arial" w:hAnsi="Arial" w:cs="Arial"/>
                <w:sz w:val="22"/>
              </w:rPr>
              <w:t>A</w:t>
            </w:r>
            <w:permEnd w:id="18364675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14C6E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68306442" w:edGrp="everyone"/>
            <w:r>
              <w:rPr>
                <w:rFonts w:ascii="Arial" w:hAnsi="Arial" w:cs="Arial"/>
                <w:sz w:val="22"/>
              </w:rPr>
              <w:t>F</w:t>
            </w:r>
            <w:permEnd w:id="2683064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14C6E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46946076" w:edGrp="everyone"/>
            <w:r>
              <w:rPr>
                <w:rFonts w:ascii="Arial" w:hAnsi="Arial" w:cs="Arial"/>
                <w:sz w:val="22"/>
              </w:rPr>
              <w:t>B</w:t>
            </w:r>
            <w:permEnd w:id="9469460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14C6E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48271977" w:edGrp="everyone"/>
            <w:r>
              <w:rPr>
                <w:rFonts w:ascii="Arial" w:hAnsi="Arial" w:cs="Arial"/>
                <w:sz w:val="22"/>
              </w:rPr>
              <w:t>E</w:t>
            </w:r>
            <w:permEnd w:id="9482719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D14C6E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55846539" w:edGrp="everyone"/>
            <w:r>
              <w:rPr>
                <w:rFonts w:ascii="Arial" w:hAnsi="Arial" w:cs="Arial"/>
                <w:sz w:val="22"/>
              </w:rPr>
              <w:t>C</w:t>
            </w:r>
            <w:permEnd w:id="145584653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D14C6E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73887778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273887778"/>
          </w:p>
        </w:tc>
        <w:permStart w:id="9520723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2072384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77567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756711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D14C6E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386685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183866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C74F5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20018608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8200186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C74F5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84862691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284862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C74F5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0429968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304299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820451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2045154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05264957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5264957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58204740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8204740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8760979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74F58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8760979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696603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74F58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6966030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2942401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C74F58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294240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0380C" w:rsidRPr="00DE05E2" w:rsidRDefault="0030380C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30380C" w:rsidRPr="00D94A32" w:rsidRDefault="0030380C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30380C" w:rsidRPr="00D94A32" w:rsidRDefault="0030380C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30380C" w:rsidRPr="00D94A32" w:rsidRDefault="0030380C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30380C" w:rsidRPr="00DE05E2" w:rsidRDefault="0030380C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30380C" w:rsidRPr="00D94A32" w:rsidRDefault="0030380C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30380C" w:rsidRPr="00D94A32" w:rsidRDefault="0030380C" w:rsidP="00DC153B">
                      <w:pPr>
                        <w:rPr>
                          <w:sz w:val="22"/>
                        </w:rPr>
                      </w:pPr>
                    </w:p>
                    <w:p w:rsidR="0030380C" w:rsidRPr="00D94A32" w:rsidRDefault="0030380C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3038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00994125" w:edGrp="everyone"/>
            <w:r>
              <w:rPr>
                <w:rFonts w:ascii="Arial" w:hAnsi="Arial" w:cs="Arial"/>
                <w:sz w:val="22"/>
                <w:szCs w:val="22"/>
              </w:rPr>
              <w:t>22/10/2018</w:t>
            </w:r>
            <w:permEnd w:id="1400994125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30380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84771155" w:edGrp="everyone"/>
            <w:r>
              <w:rPr>
                <w:rFonts w:ascii="Arial" w:hAnsi="Arial" w:cs="Arial"/>
                <w:sz w:val="22"/>
                <w:szCs w:val="22"/>
              </w:rPr>
              <w:t>Erin Lynch</w:t>
            </w:r>
            <w:permEnd w:id="284771155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30380C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44235762" w:edGrp="everyone"/>
            <w:r>
              <w:rPr>
                <w:sz w:val="22"/>
              </w:rPr>
              <w:t xml:space="preserve">Car park at </w:t>
            </w:r>
            <w:r w:rsidRPr="00D94A32">
              <w:rPr>
                <w:sz w:val="22"/>
              </w:rPr>
              <w:t>54 Standish Street, Salisbury</w:t>
            </w:r>
            <w:permEnd w:id="644235762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611377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60249292" w:edGrp="everyone"/>
            <w:r>
              <w:rPr>
                <w:rFonts w:ascii="Arial" w:hAnsi="Arial" w:cs="Arial"/>
                <w:sz w:val="22"/>
                <w:szCs w:val="22"/>
              </w:rPr>
              <w:t xml:space="preserve">Contents of drum (Diesel)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has been spilt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now covers a 3m x 4m area within the car park. It is a highly flammable material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and also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 slipping hazard.  </w:t>
            </w:r>
            <w:permEnd w:id="1760249292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E9301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5768996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1557689964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E9301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22727931" w:edGrp="everyone"/>
                <w:r w:rsidR="0061137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52272793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E9301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8879374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28879374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E9301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940479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1940479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61137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0687164" w:edGrp="everyone"/>
            <w:r>
              <w:rPr>
                <w:rFonts w:ascii="Arial" w:hAnsi="Arial" w:cs="Arial"/>
                <w:sz w:val="22"/>
                <w:szCs w:val="22"/>
              </w:rPr>
              <w:t xml:space="preserve">Secure/barricade the area to limit access from public and use a spill kit and dispose of correctly. </w:t>
            </w:r>
            <w:permEnd w:id="1850687164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61137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6035497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02603549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E9301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33729935" w:edGrp="everyone"/>
                <w:r w:rsidR="0061137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23372993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E9301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9092764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9092764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E93019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0617636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70617636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6931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93173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1137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51435590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Supervisor, site/project manager or Health and Safety representative </w:t>
            </w:r>
            <w:permEnd w:id="2051435590"/>
          </w:p>
        </w:tc>
        <w:permStart w:id="924139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41394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1137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43240047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and Safety representative</w:t>
            </w:r>
            <w:permEnd w:id="643240047"/>
          </w:p>
        </w:tc>
        <w:permStart w:id="9414952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149526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D273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23833303" w:edGrp="everyone"/>
            <w:r>
              <w:rPr>
                <w:rFonts w:ascii="Arial" w:hAnsi="Arial" w:cs="Arial"/>
                <w:sz w:val="22"/>
                <w:szCs w:val="22"/>
              </w:rPr>
              <w:t xml:space="preserve">Providing informal feedback is a way you can assess if risk controls have been effective. </w:t>
            </w:r>
            <w:permEnd w:id="1323833303"/>
          </w:p>
        </w:tc>
        <w:permStart w:id="14048508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850860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019" w:rsidRDefault="00E93019" w:rsidP="00A67754">
      <w:r>
        <w:separator/>
      </w:r>
    </w:p>
  </w:endnote>
  <w:endnote w:type="continuationSeparator" w:id="0">
    <w:p w:rsidR="00E93019" w:rsidRDefault="00E9301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80C" w:rsidRPr="00830749" w:rsidRDefault="0030380C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0380C" w:rsidRDefault="0030380C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012F78">
      <w:rPr>
        <w:rFonts w:ascii="Arial" w:hAnsi="Arial" w:cs="Arial"/>
        <w:b/>
        <w:noProof/>
        <w:sz w:val="16"/>
        <w:szCs w:val="16"/>
      </w:rPr>
      <w:t>12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12F78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80C" w:rsidRPr="00830749" w:rsidRDefault="0030380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0380C" w:rsidRPr="00830749" w:rsidRDefault="0030380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012F78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12F78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019" w:rsidRDefault="00E93019" w:rsidP="00A67754">
      <w:r>
        <w:separator/>
      </w:r>
    </w:p>
  </w:footnote>
  <w:footnote w:type="continuationSeparator" w:id="0">
    <w:p w:rsidR="00E93019" w:rsidRDefault="00E9301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80C" w:rsidRDefault="0030380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0380C" w:rsidRPr="00830749" w:rsidRDefault="0030380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80C" w:rsidRDefault="0030380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0380C" w:rsidRPr="00830749" w:rsidRDefault="0030380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2F78"/>
    <w:rsid w:val="0001396A"/>
    <w:rsid w:val="00015B12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34B2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E0C64"/>
    <w:rsid w:val="002F11BE"/>
    <w:rsid w:val="00301207"/>
    <w:rsid w:val="00301C4E"/>
    <w:rsid w:val="0030380C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77FE7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2739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1377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3E4A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6C37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EED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74126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4F95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74F58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86A"/>
    <w:rsid w:val="00D12E1D"/>
    <w:rsid w:val="00D14C6E"/>
    <w:rsid w:val="00D157D2"/>
    <w:rsid w:val="00D25838"/>
    <w:rsid w:val="00D26665"/>
    <w:rsid w:val="00D26D34"/>
    <w:rsid w:val="00D323A9"/>
    <w:rsid w:val="00D33D70"/>
    <w:rsid w:val="00D342DF"/>
    <w:rsid w:val="00D36943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019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5CB4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1B79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A6D91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67933"/>
    <w:rsid w:val="002B2967"/>
    <w:rsid w:val="002F2D26"/>
    <w:rsid w:val="002F51A8"/>
    <w:rsid w:val="003A1AE6"/>
    <w:rsid w:val="003C064C"/>
    <w:rsid w:val="003D7AF8"/>
    <w:rsid w:val="00454E36"/>
    <w:rsid w:val="004F779B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1907"/>
    <w:rsid w:val="00C77B3A"/>
    <w:rsid w:val="00CC3708"/>
    <w:rsid w:val="00DC549C"/>
    <w:rsid w:val="00E04351"/>
    <w:rsid w:val="00E04E62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DF5DBCB-2C60-4FE7-A280-7BCC371F3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506</TotalTime>
  <Pages>12</Pages>
  <Words>1377</Words>
  <Characters>7850</Characters>
  <Application>Microsoft Office Word</Application>
  <DocSecurity>8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Bradley Williams</cp:lastModifiedBy>
  <cp:revision>61</cp:revision>
  <cp:lastPrinted>2014-09-18T04:01:00Z</cp:lastPrinted>
  <dcterms:created xsi:type="dcterms:W3CDTF">2015-02-26T05:16:00Z</dcterms:created>
  <dcterms:modified xsi:type="dcterms:W3CDTF">2018-10-23T09:04:00Z</dcterms:modified>
  <cp:contentStatus>v1-0_29/09/2017</cp:contentStatus>
</cp:coreProperties>
</file>