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457F9A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457F9A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F902D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902D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F902D4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69781816" w:edGrp="everyone"/>
            <w:r>
              <w:rPr>
                <w:rFonts w:ascii="Arial" w:hAnsi="Arial" w:cs="Arial"/>
                <w:sz w:val="22"/>
                <w:szCs w:val="22"/>
              </w:rPr>
              <w:t>Karl Kain</w:t>
            </w:r>
            <w:permEnd w:id="1369781816"/>
          </w:p>
        </w:tc>
      </w:tr>
      <w:tr w:rsidR="00162BE7" w:rsidRPr="00DD7A44" w:rsidTr="00F902D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F902D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658880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F902D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1752600" cy="1314450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54579" cy="1315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65888025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902D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15463272" w:edGrp="everyone"/>
            <w:permEnd w:id="415463272"/>
          </w:p>
        </w:tc>
      </w:tr>
      <w:tr w:rsidR="00162BE7" w:rsidRPr="00DD7A44" w:rsidTr="00F902D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F902D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96359116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F902D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63591169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902D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902D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96761243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7-0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2B57F9" w:rsidP="00F902D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2/07/2019</w:t>
                </w:r>
              </w:p>
            </w:tc>
          </w:sdtContent>
        </w:sdt>
      </w:tr>
      <w:permEnd w:id="396761243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F902D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F902D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F902D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lastRenderedPageBreak/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67872993" w:edGrp="everyone"/>
            <w:permEnd w:id="267872993"/>
          </w:p>
        </w:tc>
        <w:tc>
          <w:tcPr>
            <w:tcW w:w="1272" w:type="dxa"/>
            <w:vAlign w:val="center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F902D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F902D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31943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F902D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943460" w:displacedByCustomXml="prev"/>
        <w:permStart w:id="1951816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F902D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181647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F902D4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F902D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F902D4">
        <w:trPr>
          <w:trHeight w:val="13602"/>
        </w:trPr>
        <w:tc>
          <w:tcPr>
            <w:tcW w:w="9016" w:type="dxa"/>
          </w:tcPr>
          <w:p w:rsidR="00162BE7" w:rsidRPr="00DD7A44" w:rsidRDefault="00162BE7" w:rsidP="00F902D4">
            <w:pPr>
              <w:rPr>
                <w:rFonts w:ascii="Arial" w:hAnsi="Arial" w:cs="Arial"/>
                <w:szCs w:val="24"/>
              </w:rPr>
            </w:pPr>
            <w:permStart w:id="177942854" w:edGrp="everyone"/>
            <w:permEnd w:id="177942854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082176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082176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1657946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7946165" w:displacedByCustomXml="prev"/>
      </w:tr>
      <w:tr w:rsidR="00037D85" w:rsidTr="00F902D4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79911552" w:edGrp="everyone"/>
            <w:r w:rsidR="00082176">
              <w:rPr>
                <w:rFonts w:ascii="Arial" w:hAnsi="Arial" w:cs="Arial"/>
                <w:sz w:val="22"/>
                <w:szCs w:val="22"/>
              </w:rPr>
              <w:t>A</w:t>
            </w:r>
            <w:permEnd w:id="279911552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F902D4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74269222" w:edGrp="everyone"/>
            <w:r w:rsidR="00082176">
              <w:rPr>
                <w:rFonts w:ascii="Arial" w:hAnsi="Arial" w:cs="Arial"/>
                <w:sz w:val="22"/>
                <w:szCs w:val="22"/>
              </w:rPr>
              <w:t>B</w:t>
            </w:r>
            <w:permEnd w:id="177426922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F902D4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117029325" w:edGrp="everyone"/>
            <w:r w:rsidR="00082176">
              <w:rPr>
                <w:rFonts w:ascii="Arial" w:hAnsi="Arial" w:cs="Arial"/>
                <w:sz w:val="22"/>
                <w:szCs w:val="22"/>
              </w:rPr>
              <w:t>C</w:t>
            </w:r>
            <w:permEnd w:id="211702932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10416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0416151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7861345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613455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281367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1367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646935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771B01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6935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F902D4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F902D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F902D4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F902D4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F902D4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F902D4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F902D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55F88" w:rsidRDefault="00155F88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928781737" w:edGrp="everyone"/>
            <w:r>
              <w:rPr>
                <w:rFonts w:ascii="Arial" w:hAnsi="Arial" w:cs="Arial"/>
                <w:sz w:val="22"/>
                <w:szCs w:val="22"/>
              </w:rPr>
              <w:t>Volume 2</w:t>
            </w:r>
          </w:p>
          <w:p w:rsidR="00155F88" w:rsidRDefault="00155F88" w:rsidP="001D5782">
            <w:pPr>
              <w:rPr>
                <w:rFonts w:ascii="Arial" w:hAnsi="Arial" w:cs="Arial"/>
                <w:sz w:val="22"/>
                <w:szCs w:val="22"/>
              </w:rPr>
            </w:pPr>
            <w:r w:rsidRPr="00155F88">
              <w:rPr>
                <w:rFonts w:ascii="Arial" w:hAnsi="Arial" w:cs="Arial"/>
                <w:sz w:val="22"/>
                <w:szCs w:val="22"/>
              </w:rPr>
              <w:t>PART 3.1.2 DRAINAGE</w:t>
            </w:r>
          </w:p>
          <w:p w:rsidR="001D5782" w:rsidRPr="001D5782" w:rsidRDefault="00155F88" w:rsidP="001D5782">
            <w:pPr>
              <w:rPr>
                <w:rFonts w:ascii="Arial" w:hAnsi="Arial" w:cs="Arial"/>
                <w:sz w:val="22"/>
                <w:szCs w:val="22"/>
              </w:rPr>
            </w:pPr>
            <w:r w:rsidRPr="00155F88">
              <w:rPr>
                <w:rFonts w:ascii="Arial" w:hAnsi="Arial" w:cs="Arial"/>
                <w:sz w:val="22"/>
                <w:szCs w:val="22"/>
              </w:rPr>
              <w:t>3.1.2.5 Stormwater drainage</w:t>
            </w:r>
            <w:permEnd w:id="928781737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Default="00155F88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078530480" w:edGrp="everyone"/>
            <w:r>
              <w:rPr>
                <w:rFonts w:ascii="Arial" w:hAnsi="Arial" w:cs="Arial"/>
                <w:sz w:val="22"/>
                <w:szCs w:val="22"/>
              </w:rPr>
              <w:t xml:space="preserve">Volume </w:t>
            </w:r>
            <w:r w:rsidR="0003261C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A256A4" w:rsidRDefault="0003261C" w:rsidP="001D5782">
            <w:pPr>
              <w:rPr>
                <w:rFonts w:ascii="Arial" w:hAnsi="Arial" w:cs="Arial"/>
                <w:sz w:val="22"/>
                <w:szCs w:val="22"/>
              </w:rPr>
            </w:pPr>
            <w:r w:rsidRPr="0003261C">
              <w:rPr>
                <w:rFonts w:ascii="Arial" w:hAnsi="Arial" w:cs="Arial"/>
                <w:sz w:val="22"/>
                <w:szCs w:val="22"/>
              </w:rPr>
              <w:t>Section D Stormwater Drainage Systems</w:t>
            </w:r>
          </w:p>
          <w:p w:rsidR="00A256A4" w:rsidRDefault="0003261C" w:rsidP="001D5782">
            <w:pPr>
              <w:rPr>
                <w:rFonts w:ascii="Arial" w:hAnsi="Arial" w:cs="Arial"/>
                <w:sz w:val="22"/>
                <w:szCs w:val="22"/>
              </w:rPr>
            </w:pPr>
            <w:r w:rsidRPr="0003261C">
              <w:rPr>
                <w:rFonts w:ascii="Arial" w:hAnsi="Arial" w:cs="Arial"/>
                <w:sz w:val="22"/>
                <w:szCs w:val="22"/>
              </w:rPr>
              <w:t>Part D1 Roof Drainage Systems (Performance Requirements)</w:t>
            </w:r>
          </w:p>
          <w:permEnd w:id="1078530480"/>
          <w:p w:rsidR="001D5782" w:rsidRPr="001D5782" w:rsidRDefault="001D5782" w:rsidP="001D578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F902D4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155F88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636724982" w:edGrp="everyone"/>
            <w:r w:rsidRPr="00155F88">
              <w:rPr>
                <w:rFonts w:ascii="Arial" w:hAnsi="Arial" w:cs="Arial"/>
                <w:sz w:val="22"/>
                <w:szCs w:val="22"/>
              </w:rPr>
              <w:t>AS 3500.3</w:t>
            </w:r>
            <w:permEnd w:id="1636724982"/>
          </w:p>
        </w:tc>
        <w:permStart w:id="2114143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4143903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44372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372152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951978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519787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633070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771B0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33070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707591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07591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553955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553955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972581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72581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71B01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065640053" w:edGrp="everyone"/>
            <w:r>
              <w:rPr>
                <w:rFonts w:ascii="Arial" w:hAnsi="Arial" w:cs="Arial"/>
                <w:sz w:val="22"/>
                <w:szCs w:val="22"/>
              </w:rPr>
              <w:t>Pitch is 15 degrees</w:t>
            </w:r>
            <w:permEnd w:id="1065640053"/>
          </w:p>
        </w:tc>
        <w:permStart w:id="20015527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1552701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F902D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71B01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973056999" w:edGrp="everyone"/>
            <w:r>
              <w:rPr>
                <w:rFonts w:ascii="Arial" w:hAnsi="Arial" w:cs="Arial"/>
                <w:sz w:val="22"/>
                <w:szCs w:val="22"/>
              </w:rPr>
              <w:t>150 x 50 F7 Oregon Beams</w:t>
            </w:r>
            <w:permEnd w:id="1973056999"/>
          </w:p>
        </w:tc>
        <w:permStart w:id="20763995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6399561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42824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2824785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21848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1848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13171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771B0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3171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593627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593627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71B01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074616146" w:edGrp="everyone"/>
            <w:r>
              <w:rPr>
                <w:rFonts w:ascii="Arial" w:hAnsi="Arial" w:cs="Arial"/>
                <w:sz w:val="22"/>
                <w:szCs w:val="22"/>
              </w:rPr>
              <w:t xml:space="preserve">Concreters, plumbers, electricians, cabinet makers, tilers, water proofers, roofers, brickies, plasters, carpenters, painters, surveyors and landscapers  </w:t>
            </w:r>
            <w:permEnd w:id="1074616146"/>
          </w:p>
        </w:tc>
        <w:permStart w:id="406787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6787370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F902D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3D3240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846690583" w:edGrp="everyone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94716A">
              <w:rPr>
                <w:rFonts w:ascii="Arial" w:hAnsi="Arial" w:cs="Arial"/>
                <w:sz w:val="22"/>
                <w:szCs w:val="22"/>
              </w:rPr>
              <w:t>xcavator</w:t>
            </w:r>
            <w:r w:rsidR="00090762">
              <w:rPr>
                <w:rFonts w:ascii="Arial" w:hAnsi="Arial" w:cs="Arial"/>
                <w:sz w:val="22"/>
                <w:szCs w:val="22"/>
              </w:rPr>
              <w:t>, scaffold, bobcat,</w:t>
            </w:r>
            <w:r w:rsidR="00AE4A70">
              <w:rPr>
                <w:rFonts w:ascii="Arial" w:hAnsi="Arial" w:cs="Arial"/>
                <w:sz w:val="22"/>
                <w:szCs w:val="22"/>
              </w:rPr>
              <w:t xml:space="preserve"> dozer, concrete chopper, generator</w:t>
            </w:r>
            <w:r w:rsidR="000907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716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46690583"/>
          </w:p>
        </w:tc>
        <w:permStart w:id="1100696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0696498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F9A" w:rsidRDefault="00457F9A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683898664" w:edGrp="everyone"/>
            <w:r>
              <w:rPr>
                <w:rFonts w:ascii="Arial" w:hAnsi="Arial" w:cs="Arial"/>
                <w:sz w:val="22"/>
                <w:szCs w:val="22"/>
              </w:rPr>
              <w:t xml:space="preserve">2019 </w:t>
            </w:r>
            <w:r w:rsidRPr="00457F9A">
              <w:rPr>
                <w:rFonts w:ascii="Arial" w:hAnsi="Arial" w:cs="Arial"/>
                <w:sz w:val="22"/>
                <w:szCs w:val="22"/>
              </w:rPr>
              <w:t>NCC Volume Two</w:t>
            </w:r>
          </w:p>
          <w:p w:rsidR="00457F9A" w:rsidRDefault="00457F9A" w:rsidP="00F902D4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Part 3.5.4 Timber and composite wall cladding</w:t>
            </w:r>
          </w:p>
          <w:p w:rsidR="009F3405" w:rsidRPr="00DD7A44" w:rsidRDefault="00457F9A" w:rsidP="00F902D4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3.5.4.2 Timber wall cladding</w:t>
            </w:r>
            <w:permEnd w:id="1683898664"/>
          </w:p>
        </w:tc>
        <w:permStart w:id="1210999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0999666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permStart w:id="1320956706" w:edGrp="everyone"/>
            <w:r w:rsidRPr="00457F9A">
              <w:rPr>
                <w:rFonts w:ascii="Arial" w:hAnsi="Arial" w:cs="Arial"/>
                <w:sz w:val="22"/>
                <w:szCs w:val="22"/>
              </w:rPr>
              <w:t>AS 1684: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Part 2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Part 3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Part 4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Residential timber-framed construction –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No-cyclonic areas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Cyclonic areas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Simplified – Non-cyclonic areas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AS 1720: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Part 1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Part 5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Timber structures –</w:t>
            </w:r>
          </w:p>
          <w:p w:rsidR="00457F9A" w:rsidRPr="00457F9A" w:rsidRDefault="00457F9A" w:rsidP="00457F9A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> Design methods</w:t>
            </w:r>
          </w:p>
          <w:p w:rsidR="00A953E2" w:rsidRPr="00DD7A44" w:rsidRDefault="00457F9A" w:rsidP="00A953E2">
            <w:pPr>
              <w:rPr>
                <w:rFonts w:ascii="Arial" w:hAnsi="Arial" w:cs="Arial"/>
                <w:sz w:val="22"/>
                <w:szCs w:val="22"/>
              </w:rPr>
            </w:pPr>
            <w:r w:rsidRPr="00457F9A">
              <w:rPr>
                <w:rFonts w:ascii="Arial" w:hAnsi="Arial" w:cs="Arial"/>
                <w:sz w:val="22"/>
                <w:szCs w:val="22"/>
              </w:rPr>
              <w:t xml:space="preserve"> </w:t>
            </w:r>
            <w:proofErr w:type="spellStart"/>
            <w:r w:rsidRPr="00457F9A">
              <w:rPr>
                <w:rFonts w:ascii="Arial" w:hAnsi="Arial" w:cs="Arial"/>
                <w:sz w:val="22"/>
                <w:szCs w:val="22"/>
              </w:rPr>
              <w:t>Nailplated</w:t>
            </w:r>
            <w:proofErr w:type="spellEnd"/>
            <w:r w:rsidRPr="00457F9A">
              <w:rPr>
                <w:rFonts w:ascii="Arial" w:hAnsi="Arial" w:cs="Arial"/>
                <w:sz w:val="22"/>
                <w:szCs w:val="22"/>
              </w:rPr>
              <w:t xml:space="preserve"> timber roof trusses</w:t>
            </w:r>
            <w:bookmarkStart w:id="14" w:name="_GoBack"/>
            <w:bookmarkEnd w:id="14"/>
            <w:permEnd w:id="1320956706"/>
          </w:p>
        </w:tc>
        <w:permStart w:id="12945447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4544737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082176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082176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3"/>
      <w:r>
        <w:t>What is the datum reading at the tip of the pit?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F902D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082176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50948892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50948892"/>
          </w:p>
        </w:tc>
        <w:permStart w:id="18095959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9595915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lastRenderedPageBreak/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F902D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082176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579110023" w:edGrp="everyone"/>
            <w:r>
              <w:rPr>
                <w:rFonts w:ascii="Arial" w:hAnsi="Arial" w:cs="Arial"/>
                <w:sz w:val="22"/>
                <w:szCs w:val="22"/>
              </w:rPr>
              <w:t>0.55 – 0.79</w:t>
            </w:r>
            <w:permEnd w:id="1579110023"/>
          </w:p>
        </w:tc>
        <w:permStart w:id="1814891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4891656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346496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46496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80360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8036085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756121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08217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56121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t>True or False (Tick your response): A Gantt Chart may assist with determining the numbers of on-site personnel required and the time requirements for a project.</w:t>
      </w:r>
      <w:bookmarkEnd w:id="17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515650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3D23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15650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47413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7413182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377326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77326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3D23FE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068176246" w:edGrp="everyone"/>
            <w:r w:rsidRPr="003D23FE">
              <w:rPr>
                <w:rFonts w:ascii="Arial" w:hAnsi="Arial" w:cs="Arial"/>
                <w:sz w:val="22"/>
                <w:szCs w:val="22"/>
              </w:rPr>
              <w:t>office administration staff</w:t>
            </w:r>
            <w:permEnd w:id="1068176246"/>
          </w:p>
        </w:tc>
        <w:permStart w:id="694053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4053799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320360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0360135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3D23F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357788909" w:edGrp="everyone"/>
            <w:r w:rsidRPr="003D23FE">
              <w:rPr>
                <w:rFonts w:ascii="Arial" w:hAnsi="Arial" w:cs="Arial"/>
                <w:sz w:val="22"/>
              </w:rPr>
              <w:t>Start by working out how much it costs</w:t>
            </w:r>
            <w:r>
              <w:rPr>
                <w:rFonts w:ascii="Arial" w:hAnsi="Arial" w:cs="Arial"/>
                <w:sz w:val="22"/>
              </w:rPr>
              <w:t xml:space="preserve"> per</w:t>
            </w:r>
            <w:r w:rsidRPr="003D23FE">
              <w:rPr>
                <w:rFonts w:ascii="Arial" w:hAnsi="Arial" w:cs="Arial"/>
                <w:sz w:val="22"/>
              </w:rPr>
              <w:t xml:space="preserve"> hour to have your direct employees on the job. Multiply that rate by the time you expect the job to take.</w:t>
            </w:r>
            <w:permEnd w:id="13577889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3D23F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80596101" w:edGrp="everyone"/>
            <w:r w:rsidRPr="003D23FE">
              <w:rPr>
                <w:rFonts w:ascii="Arial" w:hAnsi="Arial" w:cs="Arial"/>
                <w:sz w:val="22"/>
              </w:rPr>
              <w:t>installation of doors is usually quoted per unit</w:t>
            </w:r>
            <w:r>
              <w:rPr>
                <w:rFonts w:ascii="Arial" w:hAnsi="Arial" w:cs="Arial"/>
                <w:sz w:val="22"/>
              </w:rPr>
              <w:t>, times by the number of the doors across the whole job.</w:t>
            </w:r>
            <w:permEnd w:id="6805961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3D23F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857215011" w:edGrp="everyone"/>
            <w:r>
              <w:rPr>
                <w:rFonts w:ascii="Arial" w:hAnsi="Arial" w:cs="Arial"/>
                <w:sz w:val="22"/>
              </w:rPr>
              <w:t>Concrete for each pour on a job is calculated at the metre un</w:t>
            </w:r>
            <w:r w:rsidR="0030372D">
              <w:rPr>
                <w:rFonts w:ascii="Arial" w:hAnsi="Arial" w:cs="Arial"/>
                <w:sz w:val="22"/>
              </w:rPr>
              <w:t xml:space="preserve">it. So to get all </w:t>
            </w:r>
            <w:proofErr w:type="spellStart"/>
            <w:r w:rsidR="0030372D">
              <w:rPr>
                <w:rFonts w:ascii="Arial" w:hAnsi="Arial" w:cs="Arial"/>
                <w:sz w:val="22"/>
              </w:rPr>
              <w:t>ur</w:t>
            </w:r>
            <w:proofErr w:type="spellEnd"/>
            <w:r w:rsidR="0030372D">
              <w:rPr>
                <w:rFonts w:ascii="Arial" w:hAnsi="Arial" w:cs="Arial"/>
                <w:sz w:val="22"/>
              </w:rPr>
              <w:t xml:space="preserve"> square metre for all </w:t>
            </w:r>
            <w:proofErr w:type="spellStart"/>
            <w:r w:rsidR="0030372D">
              <w:rPr>
                <w:rFonts w:ascii="Arial" w:hAnsi="Arial" w:cs="Arial"/>
                <w:sz w:val="22"/>
              </w:rPr>
              <w:t>ur</w:t>
            </w:r>
            <w:proofErr w:type="spellEnd"/>
            <w:r w:rsidR="0030372D">
              <w:rPr>
                <w:rFonts w:ascii="Arial" w:hAnsi="Arial" w:cs="Arial"/>
                <w:sz w:val="22"/>
              </w:rPr>
              <w:t xml:space="preserve"> concrete slabs, walls and columns to get </w:t>
            </w:r>
            <w:proofErr w:type="spellStart"/>
            <w:r w:rsidR="0030372D">
              <w:rPr>
                <w:rFonts w:ascii="Arial" w:hAnsi="Arial" w:cs="Arial"/>
                <w:sz w:val="22"/>
              </w:rPr>
              <w:t>ur</w:t>
            </w:r>
            <w:proofErr w:type="spellEnd"/>
            <w:r w:rsidR="0030372D">
              <w:rPr>
                <w:rFonts w:ascii="Arial" w:hAnsi="Arial" w:cs="Arial"/>
                <w:sz w:val="22"/>
              </w:rPr>
              <w:t xml:space="preserve"> cost of concrete per metre</w:t>
            </w:r>
            <w:permEnd w:id="8572150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9713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713003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537965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D23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37965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53907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D23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39079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262837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D23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62837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781094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D23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81094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581538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3D23F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81538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05403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5403696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127677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276779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4311055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1105530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6926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252944307" w:edGrp="everyone"/>
            <w:r w:rsidRPr="00692646">
              <w:rPr>
                <w:rFonts w:ascii="Arial" w:hAnsi="Arial" w:cs="Arial"/>
                <w:sz w:val="22"/>
              </w:rPr>
              <w:t>Dealing with distant suppliers might mean longer delivery times and extra freight costs</w:t>
            </w:r>
            <w:permEnd w:id="12529443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6926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622093098" w:edGrp="everyone"/>
            <w:r w:rsidRPr="00692646">
              <w:rPr>
                <w:rFonts w:ascii="Arial" w:hAnsi="Arial" w:cs="Arial"/>
                <w:sz w:val="22"/>
              </w:rPr>
              <w:t>Affordability is a key factor, but cheap does not always equate with quality.</w:t>
            </w:r>
            <w:permEnd w:id="16220930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6926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978737639" w:edGrp="everyone"/>
            <w:r w:rsidRPr="00692646">
              <w:rPr>
                <w:rFonts w:ascii="Arial" w:hAnsi="Arial" w:cs="Arial"/>
                <w:sz w:val="22"/>
              </w:rPr>
              <w:t xml:space="preserve">Suppliers should be able to </w:t>
            </w:r>
            <w:proofErr w:type="spellStart"/>
            <w:r w:rsidRPr="00692646">
              <w:rPr>
                <w:rFonts w:ascii="Arial" w:hAnsi="Arial" w:cs="Arial"/>
                <w:sz w:val="22"/>
              </w:rPr>
              <w:t>delivery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r w:rsidRPr="00692646">
              <w:rPr>
                <w:rFonts w:ascii="Arial" w:hAnsi="Arial" w:cs="Arial"/>
                <w:sz w:val="22"/>
              </w:rPr>
              <w:t>the right goods and on time.</w:t>
            </w:r>
            <w:permEnd w:id="9787376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6926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413018852" w:edGrp="everyone"/>
            <w:r w:rsidRPr="00692646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4130188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69264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49419735" w:edGrp="everyone"/>
            <w:r w:rsidRPr="00692646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occurring.</w:t>
            </w:r>
            <w:permEnd w:id="494197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082176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082176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B00A85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713905307" w:edGrp="everyone"/>
            <w:r>
              <w:rPr>
                <w:rFonts w:ascii="Arial" w:hAnsi="Arial" w:cs="Arial"/>
                <w:sz w:val="22"/>
                <w:szCs w:val="22"/>
              </w:rPr>
              <w:t xml:space="preserve">6+6+2.5+2.5= </w:t>
            </w:r>
            <w:r w:rsidR="00694312">
              <w:rPr>
                <w:rFonts w:ascii="Arial" w:hAnsi="Arial" w:cs="Arial"/>
                <w:sz w:val="22"/>
                <w:szCs w:val="22"/>
              </w:rPr>
              <w:t>17.00m</w:t>
            </w:r>
            <w:permEnd w:id="1713905307"/>
          </w:p>
        </w:tc>
        <w:permStart w:id="1677925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7925540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082176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F902D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B00A85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679495728" w:edGrp="everyone"/>
            <w:r>
              <w:rPr>
                <w:rFonts w:ascii="Arial" w:hAnsi="Arial" w:cs="Arial"/>
                <w:sz w:val="22"/>
                <w:szCs w:val="22"/>
              </w:rPr>
              <w:t>17 x $2.50= $42.50</w:t>
            </w:r>
            <w:permEnd w:id="679495728"/>
          </w:p>
        </w:tc>
        <w:permStart w:id="1686451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6451292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B00A85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66065" w:edGrp="everyone"/>
            <w:r>
              <w:rPr>
                <w:rFonts w:ascii="Arial" w:hAnsi="Arial" w:cs="Arial"/>
                <w:sz w:val="22"/>
                <w:szCs w:val="22"/>
              </w:rPr>
              <w:t>6 x 2.5 x 0.150 = 2.25 m cube</w:t>
            </w:r>
            <w:permEnd w:id="66065"/>
          </w:p>
        </w:tc>
        <w:permStart w:id="13263846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6384623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082176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B00A85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665296239" w:edGrp="everyone"/>
            <w:r>
              <w:rPr>
                <w:rFonts w:ascii="Arial" w:hAnsi="Arial" w:cs="Arial"/>
                <w:sz w:val="22"/>
                <w:szCs w:val="22"/>
              </w:rPr>
              <w:t>$50.00 x 2.25 = $112.50 + $11.25 GST= $123.75</w:t>
            </w:r>
            <w:permEnd w:id="1665296239"/>
          </w:p>
        </w:tc>
        <w:permStart w:id="58089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089294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9F5243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892676226" w:edGrp="everyone"/>
            <w:r>
              <w:rPr>
                <w:rFonts w:ascii="Arial" w:hAnsi="Arial" w:cs="Arial"/>
                <w:sz w:val="22"/>
                <w:szCs w:val="22"/>
              </w:rPr>
              <w:t>$49.50 x 6.5hr = $321.75</w:t>
            </w:r>
            <w:permEnd w:id="892676226"/>
          </w:p>
        </w:tc>
        <w:permStart w:id="1228097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8097118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082176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082176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082176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165EAB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408592831" w:edGrp="everyone"/>
            <w:r>
              <w:rPr>
                <w:rFonts w:ascii="Arial" w:hAnsi="Arial" w:cs="Arial"/>
                <w:sz w:val="22"/>
                <w:szCs w:val="22"/>
              </w:rPr>
              <w:t xml:space="preserve">$42.50 timber + $123.75 concrete + $321.75 Labour = $488.00 project cost </w:t>
            </w:r>
            <w:permEnd w:id="1408592831"/>
          </w:p>
        </w:tc>
        <w:permStart w:id="1387202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7202358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082176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082176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030911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0911208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CC23EC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80181212" w:edGrp="everyone"/>
            <w:r>
              <w:rPr>
                <w:rFonts w:ascii="Arial" w:hAnsi="Arial" w:cs="Arial"/>
                <w:sz w:val="22"/>
              </w:rPr>
              <w:t>27</w:t>
            </w:r>
            <w:permEnd w:id="198018121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CC23EC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37720079" w:edGrp="everyone"/>
            <w:r>
              <w:rPr>
                <w:rFonts w:ascii="Arial" w:hAnsi="Arial" w:cs="Arial"/>
                <w:sz w:val="22"/>
              </w:rPr>
              <w:t>1</w:t>
            </w:r>
            <w:permEnd w:id="33772007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5451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560229600" w:edGrp="everyone"/>
            <w:r>
              <w:rPr>
                <w:rFonts w:ascii="Arial" w:hAnsi="Arial" w:cs="Arial"/>
                <w:sz w:val="22"/>
              </w:rPr>
              <w:t xml:space="preserve">If u go by </w:t>
            </w:r>
            <w:proofErr w:type="spellStart"/>
            <w:r>
              <w:rPr>
                <w:rFonts w:ascii="Arial" w:hAnsi="Arial" w:cs="Arial"/>
                <w:sz w:val="22"/>
              </w:rPr>
              <w:t>ur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legend, there is none</w:t>
            </w:r>
            <w:permEnd w:id="5602296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5451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67143438" w:edGrp="everyone"/>
            <w:r>
              <w:rPr>
                <w:rFonts w:ascii="Arial" w:hAnsi="Arial" w:cs="Arial"/>
                <w:sz w:val="22"/>
              </w:rPr>
              <w:t>3</w:t>
            </w:r>
            <w:permEnd w:id="19671434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5451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465855475" w:edGrp="everyone"/>
            <w:r>
              <w:rPr>
                <w:rFonts w:ascii="Arial" w:hAnsi="Arial" w:cs="Arial"/>
                <w:sz w:val="22"/>
              </w:rPr>
              <w:t>2</w:t>
            </w:r>
            <w:permEnd w:id="4658554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 w:rsidR="00082176"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86537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537106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5451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21862070" w:edGrp="everyone"/>
            <w:r>
              <w:rPr>
                <w:rFonts w:ascii="Arial" w:hAnsi="Arial" w:cs="Arial"/>
                <w:sz w:val="22"/>
              </w:rPr>
              <w:t>$1323.00</w:t>
            </w:r>
            <w:permEnd w:id="22186207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5451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380267884" w:edGrp="everyone"/>
            <w:r>
              <w:rPr>
                <w:rFonts w:ascii="Arial" w:hAnsi="Arial" w:cs="Arial"/>
                <w:sz w:val="22"/>
              </w:rPr>
              <w:t>$59.00</w:t>
            </w:r>
            <w:permEnd w:id="38026788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5451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02081412" w:edGrp="everyone"/>
            <w:r>
              <w:rPr>
                <w:rFonts w:ascii="Arial" w:hAnsi="Arial" w:cs="Arial"/>
                <w:sz w:val="22"/>
              </w:rPr>
              <w:t>0</w:t>
            </w:r>
            <w:permEnd w:id="5020814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5451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840102" w:edGrp="everyone"/>
            <w:r>
              <w:rPr>
                <w:rFonts w:ascii="Arial" w:hAnsi="Arial" w:cs="Arial"/>
                <w:sz w:val="22"/>
              </w:rPr>
              <w:t>$87.00</w:t>
            </w:r>
            <w:permEnd w:id="218401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5451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7223361" w:edGrp="everyone"/>
            <w:r>
              <w:rPr>
                <w:rFonts w:ascii="Arial" w:hAnsi="Arial" w:cs="Arial"/>
                <w:sz w:val="22"/>
              </w:rPr>
              <w:t>$78.00</w:t>
            </w:r>
            <w:permEnd w:id="1072233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35451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98934882" w:edGrp="everyone"/>
            <w:r>
              <w:rPr>
                <w:rFonts w:ascii="Arial" w:hAnsi="Arial" w:cs="Arial"/>
                <w:sz w:val="22"/>
              </w:rPr>
              <w:t>$1547.00</w:t>
            </w:r>
            <w:permEnd w:id="29893488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F902D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D11841" w:rsidP="00F902D4">
            <w:pPr>
              <w:rPr>
                <w:rFonts w:ascii="Arial" w:hAnsi="Arial" w:cs="Arial"/>
                <w:sz w:val="22"/>
                <w:szCs w:val="22"/>
              </w:rPr>
            </w:pPr>
            <w:permStart w:id="1778072488" w:edGrp="everyone"/>
            <w:r w:rsidRPr="00D11841">
              <w:rPr>
                <w:rFonts w:ascii="Arial" w:hAnsi="Arial" w:cs="Arial"/>
                <w:sz w:val="22"/>
                <w:szCs w:val="22"/>
              </w:rPr>
              <w:t>WorkCover Queensland</w:t>
            </w:r>
            <w:permEnd w:id="1778072488"/>
          </w:p>
        </w:tc>
        <w:permStart w:id="9923744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2374462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604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04541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226776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11841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267768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942502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11841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942502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608879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11841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08879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872455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D11841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72455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F902D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41" w:rsidRPr="00D11841" w:rsidRDefault="00D11841" w:rsidP="00D11841">
            <w:pPr>
              <w:rPr>
                <w:rFonts w:ascii="Arial" w:hAnsi="Arial" w:cs="Arial"/>
                <w:sz w:val="22"/>
                <w:szCs w:val="22"/>
              </w:rPr>
            </w:pPr>
            <w:permStart w:id="2007569295" w:edGrp="everyone"/>
            <w:r w:rsidRPr="00D11841">
              <w:rPr>
                <w:rFonts w:ascii="Arial" w:hAnsi="Arial" w:cs="Arial"/>
                <w:sz w:val="22"/>
                <w:szCs w:val="22"/>
              </w:rPr>
              <w:t>Required licences (e.g. high risk building work, electrical workers, asbestos handling)</w:t>
            </w:r>
          </w:p>
          <w:p w:rsidR="00D11841" w:rsidRDefault="00D11841" w:rsidP="00D11841">
            <w:pPr>
              <w:rPr>
                <w:rFonts w:ascii="Arial" w:hAnsi="Arial" w:cs="Arial"/>
                <w:sz w:val="22"/>
                <w:szCs w:val="22"/>
              </w:rPr>
            </w:pPr>
          </w:p>
          <w:p w:rsidR="00D11841" w:rsidRPr="00D11841" w:rsidRDefault="00D11841" w:rsidP="00D11841">
            <w:pPr>
              <w:rPr>
                <w:rFonts w:ascii="Arial" w:hAnsi="Arial" w:cs="Arial"/>
                <w:sz w:val="22"/>
                <w:szCs w:val="22"/>
              </w:rPr>
            </w:pPr>
            <w:r w:rsidRPr="00D11841">
              <w:rPr>
                <w:rFonts w:ascii="Arial" w:hAnsi="Arial" w:cs="Arial"/>
                <w:sz w:val="22"/>
                <w:szCs w:val="22"/>
              </w:rPr>
              <w:t>Registration of vehicles (e.g. plant, work vehicles)</w:t>
            </w:r>
          </w:p>
          <w:p w:rsidR="00D11841" w:rsidRDefault="00D11841" w:rsidP="00F902D4">
            <w:pPr>
              <w:rPr>
                <w:rFonts w:ascii="Arial" w:hAnsi="Arial" w:cs="Arial"/>
                <w:sz w:val="22"/>
                <w:szCs w:val="22"/>
              </w:rPr>
            </w:pPr>
          </w:p>
          <w:p w:rsidR="002E3F66" w:rsidRDefault="00D11841" w:rsidP="00F902D4">
            <w:pPr>
              <w:rPr>
                <w:rFonts w:ascii="Arial" w:hAnsi="Arial" w:cs="Arial"/>
                <w:sz w:val="22"/>
                <w:szCs w:val="22"/>
              </w:rPr>
            </w:pPr>
            <w:r w:rsidRPr="00D11841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</w:p>
          <w:p w:rsidR="002E3F66" w:rsidRDefault="002E3F66" w:rsidP="00F902D4">
            <w:pPr>
              <w:rPr>
                <w:rFonts w:ascii="Arial" w:hAnsi="Arial" w:cs="Arial"/>
                <w:sz w:val="22"/>
                <w:szCs w:val="22"/>
              </w:rPr>
            </w:pPr>
          </w:p>
          <w:p w:rsidR="00C02E10" w:rsidRP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  <w:r w:rsidRPr="00C02E10">
              <w:rPr>
                <w:rFonts w:ascii="Arial" w:hAnsi="Arial" w:cs="Arial"/>
                <w:sz w:val="22"/>
                <w:szCs w:val="22"/>
              </w:rPr>
              <w:t>Development approvals and permits (e.g. for coastal development or contaminated land)</w:t>
            </w:r>
          </w:p>
          <w:p w:rsid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</w:p>
          <w:p w:rsidR="00C02E10" w:rsidRP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  <w:r w:rsidRPr="00C02E10">
              <w:rPr>
                <w:rFonts w:ascii="Arial" w:hAnsi="Arial" w:cs="Arial"/>
                <w:sz w:val="22"/>
                <w:szCs w:val="22"/>
              </w:rPr>
              <w:t>Works regarding heritage places</w:t>
            </w:r>
          </w:p>
          <w:p w:rsid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</w:p>
          <w:p w:rsidR="00C02E10" w:rsidRP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  <w:r w:rsidRPr="00C02E10">
              <w:rPr>
                <w:rFonts w:ascii="Arial" w:hAnsi="Arial" w:cs="Arial"/>
                <w:sz w:val="22"/>
                <w:szCs w:val="22"/>
              </w:rPr>
              <w:t>Protection for trees and wildlife</w:t>
            </w:r>
          </w:p>
          <w:p w:rsid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</w:p>
          <w:p w:rsidR="00C02E10" w:rsidRP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  <w:r w:rsidRPr="00C02E10">
              <w:rPr>
                <w:rFonts w:ascii="Arial" w:hAnsi="Arial" w:cs="Arial"/>
                <w:sz w:val="22"/>
                <w:szCs w:val="22"/>
              </w:rPr>
              <w:t>Removal of asbestos</w:t>
            </w:r>
          </w:p>
          <w:p w:rsid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</w:p>
          <w:p w:rsidR="00C02E10" w:rsidRP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  <w:r w:rsidRPr="00C02E10">
              <w:rPr>
                <w:rFonts w:ascii="Arial" w:hAnsi="Arial" w:cs="Arial"/>
                <w:sz w:val="22"/>
                <w:szCs w:val="22"/>
              </w:rPr>
              <w:t>Use of public land</w:t>
            </w:r>
          </w:p>
          <w:p w:rsid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</w:p>
          <w:p w:rsidR="00C02E10" w:rsidRP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  <w:r w:rsidRPr="00C02E10">
              <w:rPr>
                <w:rFonts w:ascii="Arial" w:hAnsi="Arial" w:cs="Arial"/>
                <w:sz w:val="22"/>
                <w:szCs w:val="22"/>
              </w:rPr>
              <w:t>Waste, chemical and dangerous substance disposal and storage</w:t>
            </w:r>
          </w:p>
          <w:p w:rsid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</w:p>
          <w:p w:rsidR="00C02E10" w:rsidRDefault="00C02E10" w:rsidP="00C02E10">
            <w:pPr>
              <w:rPr>
                <w:rFonts w:ascii="Arial" w:hAnsi="Arial" w:cs="Arial"/>
                <w:sz w:val="22"/>
                <w:szCs w:val="22"/>
              </w:rPr>
            </w:pPr>
            <w:r w:rsidRPr="00C02E10">
              <w:rPr>
                <w:rFonts w:ascii="Arial" w:hAnsi="Arial" w:cs="Arial"/>
                <w:sz w:val="22"/>
                <w:szCs w:val="22"/>
              </w:rPr>
              <w:t>Third party water quality monitoring costs</w:t>
            </w:r>
          </w:p>
          <w:permEnd w:id="2007569295"/>
          <w:p w:rsidR="002E3F66" w:rsidRPr="00DD7A44" w:rsidRDefault="002E3F66" w:rsidP="00F902D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285633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F902D4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8563314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F902D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F902D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F902D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F902D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264958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6495854" w:displacedByCustomXml="prev"/>
      </w:tr>
      <w:tr w:rsidR="00F924BC" w:rsidTr="00F902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601378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013783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F902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822026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C02E10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22026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F902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925509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C02E10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925509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599110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C02E10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99110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19848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9848151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302151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021511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6508586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0858628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7779D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878467195" w:edGrp="everyone"/>
            <w:r>
              <w:rPr>
                <w:rFonts w:ascii="Arial" w:hAnsi="Arial" w:cs="Arial"/>
                <w:sz w:val="22"/>
              </w:rPr>
              <w:t>Premise rent for shed or yard, rates and electric</w:t>
            </w:r>
            <w:permEnd w:id="8784671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7779D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284662600" w:edGrp="everyone"/>
            <w:r>
              <w:rPr>
                <w:rFonts w:ascii="Arial" w:hAnsi="Arial" w:cs="Arial"/>
                <w:sz w:val="22"/>
              </w:rPr>
              <w:t>Receptionist, estimators and accountants wages</w:t>
            </w:r>
            <w:permEnd w:id="12846626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7779D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839406735" w:edGrp="everyone"/>
            <w:r>
              <w:rPr>
                <w:rFonts w:ascii="Arial" w:hAnsi="Arial" w:cs="Arial"/>
                <w:sz w:val="22"/>
              </w:rPr>
              <w:t>Company car rego’s, fuel, leases or monthly payments</w:t>
            </w:r>
            <w:permEnd w:id="8394067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7779D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053577478" w:edGrp="everyone"/>
            <w:r w:rsidRPr="007779D1">
              <w:rPr>
                <w:rFonts w:ascii="Arial" w:hAnsi="Arial" w:cs="Arial"/>
                <w:sz w:val="22"/>
              </w:rPr>
              <w:t xml:space="preserve">accounting fees, advertising, insurance, interest, legal fees, </w:t>
            </w:r>
            <w:proofErr w:type="spellStart"/>
            <w:r w:rsidRPr="007779D1">
              <w:rPr>
                <w:rFonts w:ascii="Arial" w:hAnsi="Arial" w:cs="Arial"/>
                <w:sz w:val="22"/>
              </w:rPr>
              <w:t>labor</w:t>
            </w:r>
            <w:proofErr w:type="spellEnd"/>
            <w:r w:rsidRPr="007779D1">
              <w:rPr>
                <w:rFonts w:ascii="Arial" w:hAnsi="Arial" w:cs="Arial"/>
                <w:sz w:val="22"/>
              </w:rPr>
              <w:t xml:space="preserve"> burden, rent, repairs, supplies, taxes, telephone bills, travel expenditures, and utilities</w:t>
            </w:r>
            <w:permEnd w:id="20535774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9A" w:rsidRPr="00F924BC" w:rsidRDefault="00457F9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40732648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140732648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457F9A" w:rsidRPr="00F924BC" w:rsidRDefault="00457F9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407326488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140732648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9A" w:rsidRPr="00F924BC" w:rsidRDefault="00457F9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28604989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12860498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457F9A" w:rsidRPr="00F924BC" w:rsidRDefault="00457F9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28604989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12860498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9A" w:rsidRPr="00F924BC" w:rsidRDefault="00457F9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9258708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</w:t>
                            </w:r>
                            <w:permEnd w:id="59258708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457F9A" w:rsidRPr="00F924BC" w:rsidRDefault="00457F9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92587088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</w:t>
                      </w:r>
                      <w:permEnd w:id="59258708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9A" w:rsidRPr="00F924BC" w:rsidRDefault="00457F9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36821125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136821125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457F9A" w:rsidRPr="00F924BC" w:rsidRDefault="00457F9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368211255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136821125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9A" w:rsidRPr="00F924BC" w:rsidRDefault="00457F9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926766493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CompanyOverheads</w:t>
                            </w:r>
                            <w:permEnd w:id="92676649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457F9A" w:rsidRPr="00F924BC" w:rsidRDefault="00457F9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926766493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CompanyOverheads</w:t>
                      </w:r>
                      <w:permEnd w:id="926766493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F902D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585141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5141461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F902D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F902D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F902D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F902D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10318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0318868" w:displacedByCustomXml="prev"/>
      </w:tr>
      <w:tr w:rsidR="00D6567F" w:rsidTr="00F902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880954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779D1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0954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902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3660956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779D1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660956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902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6970663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779D1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70663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902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1325559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7779D1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25559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061" w:rsidRDefault="00041061" w:rsidP="00A67754">
      <w:r>
        <w:separator/>
      </w:r>
    </w:p>
  </w:endnote>
  <w:endnote w:type="continuationSeparator" w:id="0">
    <w:p w:rsidR="00041061" w:rsidRDefault="0004106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F9A" w:rsidRPr="00830749" w:rsidRDefault="00457F9A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457F9A" w:rsidRPr="00830749" w:rsidRDefault="00457F9A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C736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F9A" w:rsidRPr="00830749" w:rsidRDefault="00457F9A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57F9A" w:rsidRPr="00830749" w:rsidRDefault="00457F9A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C7361">
      <w:rPr>
        <w:rFonts w:ascii="Arial" w:hAnsi="Arial" w:cs="Arial"/>
        <w:b/>
        <w:noProof/>
        <w:sz w:val="16"/>
        <w:szCs w:val="16"/>
      </w:rPr>
      <w:t>20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061" w:rsidRDefault="00041061" w:rsidP="00A67754">
      <w:r>
        <w:separator/>
      </w:r>
    </w:p>
  </w:footnote>
  <w:footnote w:type="continuationSeparator" w:id="0">
    <w:p w:rsidR="00041061" w:rsidRDefault="0004106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F9A" w:rsidRDefault="00457F9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457F9A" w:rsidRPr="00830749" w:rsidRDefault="00457F9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F9A" w:rsidRDefault="00457F9A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457F9A" w:rsidRPr="00830749" w:rsidRDefault="00457F9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0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39"/>
  </w:num>
  <w:num w:numId="22">
    <w:abstractNumId w:val="25"/>
  </w:num>
  <w:num w:numId="23">
    <w:abstractNumId w:val="24"/>
  </w:num>
  <w:num w:numId="24">
    <w:abstractNumId w:val="38"/>
  </w:num>
  <w:num w:numId="25">
    <w:abstractNumId w:val="30"/>
  </w:num>
  <w:num w:numId="26">
    <w:abstractNumId w:val="37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1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261C"/>
    <w:rsid w:val="00035243"/>
    <w:rsid w:val="00037820"/>
    <w:rsid w:val="00037D85"/>
    <w:rsid w:val="00041061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2176"/>
    <w:rsid w:val="0008468E"/>
    <w:rsid w:val="00085F76"/>
    <w:rsid w:val="00090762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5F88"/>
    <w:rsid w:val="001578F8"/>
    <w:rsid w:val="00162BE7"/>
    <w:rsid w:val="00165EAB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0B33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57F9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372D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517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3FE"/>
    <w:rsid w:val="003D2DB8"/>
    <w:rsid w:val="003D3240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57F9A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AA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2646"/>
    <w:rsid w:val="00694312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1B01"/>
    <w:rsid w:val="0077287B"/>
    <w:rsid w:val="007750F4"/>
    <w:rsid w:val="00775598"/>
    <w:rsid w:val="007779D1"/>
    <w:rsid w:val="00780921"/>
    <w:rsid w:val="007830B6"/>
    <w:rsid w:val="0079171E"/>
    <w:rsid w:val="00795980"/>
    <w:rsid w:val="007A1BB4"/>
    <w:rsid w:val="007A1D58"/>
    <w:rsid w:val="007A47E8"/>
    <w:rsid w:val="007A5008"/>
    <w:rsid w:val="007B1A54"/>
    <w:rsid w:val="007B2C43"/>
    <w:rsid w:val="007B48F4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16A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2B75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9F5243"/>
    <w:rsid w:val="00A07F94"/>
    <w:rsid w:val="00A2147E"/>
    <w:rsid w:val="00A256A4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4A70"/>
    <w:rsid w:val="00AE7E0E"/>
    <w:rsid w:val="00AF2383"/>
    <w:rsid w:val="00AF272A"/>
    <w:rsid w:val="00AF28A2"/>
    <w:rsid w:val="00AF2B0D"/>
    <w:rsid w:val="00AF5A03"/>
    <w:rsid w:val="00AF7DE7"/>
    <w:rsid w:val="00B00A85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2E10"/>
    <w:rsid w:val="00C03DE9"/>
    <w:rsid w:val="00C05340"/>
    <w:rsid w:val="00C0790A"/>
    <w:rsid w:val="00C116AB"/>
    <w:rsid w:val="00C11985"/>
    <w:rsid w:val="00C145EE"/>
    <w:rsid w:val="00C1477C"/>
    <w:rsid w:val="00C17076"/>
    <w:rsid w:val="00C21009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23EC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1841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3589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61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02D4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2FC52C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3F3989"/>
    <w:rsid w:val="00454E36"/>
    <w:rsid w:val="00472870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11440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EC4D08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66D3A60-A9AE-4457-B71F-97C3ACC6D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40981</TotalTime>
  <Pages>20</Pages>
  <Words>1660</Words>
  <Characters>9464</Characters>
  <Application>Microsoft Office Word</Application>
  <DocSecurity>8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Shelley</cp:lastModifiedBy>
  <cp:revision>24</cp:revision>
  <cp:lastPrinted>2019-07-14T06:12:00Z</cp:lastPrinted>
  <dcterms:created xsi:type="dcterms:W3CDTF">2019-06-22T06:46:00Z</dcterms:created>
  <dcterms:modified xsi:type="dcterms:W3CDTF">2019-08-13T13:15:00Z</dcterms:modified>
  <cp:contentStatus>v1-3_02/05/2019</cp:contentStatus>
</cp:coreProperties>
</file>