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5D5A5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5D5A5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60D34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7557438" w:edGrp="everyone"/>
            <w:r>
              <w:rPr>
                <w:rFonts w:ascii="Arial" w:hAnsi="Arial" w:cs="Arial"/>
                <w:sz w:val="22"/>
                <w:szCs w:val="22"/>
              </w:rPr>
              <w:t>Jianning Ma (Chloe)</w:t>
            </w:r>
            <w:permEnd w:id="1147557438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248251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24825113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67731187" w:edGrp="everyone"/>
            <w:permEnd w:id="196773118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4537359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45373599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4288599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60D34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1464288599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61830054" w:edGrp="everyone"/>
            <w:permEnd w:id="361830054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6188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188692" w:displacedByCustomXml="prev"/>
        <w:permStart w:id="1278157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815700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554255544" w:edGrp="everyone"/>
            <w:permEnd w:id="1554255544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81460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1460549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01483244" w:edGrp="everyone"/>
            <w:r w:rsidR="00C96CE6">
              <w:rPr>
                <w:rFonts w:ascii="Arial" w:hAnsi="Arial" w:cs="Arial"/>
                <w:sz w:val="22"/>
              </w:rPr>
              <w:t>F</w:t>
            </w:r>
            <w:permEnd w:id="110148324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58752309" w:edGrp="everyone"/>
            <w:r w:rsidR="00C96CE6">
              <w:rPr>
                <w:rFonts w:ascii="Arial" w:hAnsi="Arial" w:cs="Arial"/>
                <w:sz w:val="22"/>
              </w:rPr>
              <w:t>E</w:t>
            </w:r>
            <w:permEnd w:id="95875230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132963121" w:edGrp="everyone"/>
            <w:r w:rsidR="00C96CE6">
              <w:rPr>
                <w:rFonts w:ascii="Arial" w:hAnsi="Arial" w:cs="Arial"/>
                <w:sz w:val="22"/>
              </w:rPr>
              <w:t>A</w:t>
            </w:r>
            <w:permEnd w:id="21329631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23107027" w:edGrp="everyone"/>
            <w:r w:rsidR="00C96CE6">
              <w:rPr>
                <w:rFonts w:ascii="Arial" w:hAnsi="Arial" w:cs="Arial"/>
                <w:sz w:val="22"/>
              </w:rPr>
              <w:t>D</w:t>
            </w:r>
            <w:permEnd w:id="122310702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32539738" w:edGrp="everyone"/>
            <w:r w:rsidR="00C96CE6">
              <w:rPr>
                <w:rFonts w:ascii="Arial" w:hAnsi="Arial" w:cs="Arial"/>
                <w:sz w:val="22"/>
              </w:rPr>
              <w:t>C</w:t>
            </w:r>
            <w:permEnd w:id="4325397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68763803" w:edGrp="everyone"/>
            <w:r w:rsidR="00C96CE6">
              <w:rPr>
                <w:rFonts w:ascii="Arial" w:hAnsi="Arial" w:cs="Arial"/>
                <w:sz w:val="22"/>
              </w:rPr>
              <w:t>B</w:t>
            </w:r>
            <w:permEnd w:id="86876380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1415353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1535375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0620185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Skin rashes, Chemical burns </w:t>
            </w:r>
            <w:permEnd w:id="110620185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221589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- cloves</w:t>
            </w:r>
            <w:permEnd w:id="16221589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641762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06417626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1345411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– Hearing protection</w:t>
            </w:r>
            <w:permEnd w:id="18134541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46423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Stains, sprains</w:t>
            </w:r>
            <w:permEnd w:id="1946423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7622899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</w:t>
            </w:r>
          </w:p>
          <w:p w:rsidR="000F0501" w:rsidRPr="00553DDB" w:rsidRDefault="005D5A5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lifting equipment</w:t>
            </w:r>
            <w:permEnd w:id="8762289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5D5A5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25959625" w:edGrp="everyone"/>
            <w:r>
              <w:rPr>
                <w:rFonts w:ascii="Arial" w:hAnsi="Arial" w:cs="Arial"/>
                <w:sz w:val="22"/>
                <w:szCs w:val="22"/>
              </w:rPr>
              <w:t>Supervisor/site manager/project manager</w:t>
            </w:r>
            <w:permEnd w:id="725959625"/>
          </w:p>
        </w:tc>
        <w:permStart w:id="1702517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251711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5D5A5D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17316095" w:edGrp="everyone"/>
            <w:r>
              <w:rPr>
                <w:rFonts w:ascii="Arial" w:hAnsi="Arial" w:cs="Arial"/>
                <w:sz w:val="22"/>
                <w:szCs w:val="22"/>
              </w:rPr>
              <w:t>STRR: Stop, Tag, Report, and Record</w:t>
            </w:r>
            <w:permEnd w:id="1717316095"/>
          </w:p>
        </w:tc>
        <w:permStart w:id="1384872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487241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57283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7283546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398685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398685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9188250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5D5A5D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918825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332230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332230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8071826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807182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307015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D5A5D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307015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95152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515250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7768870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776887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475867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D5A5D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475867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184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318408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157084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1570846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6068297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682974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613083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36130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84062344" w:edGrp="everyone"/>
            <w:r>
              <w:rPr>
                <w:rFonts w:ascii="Arial" w:hAnsi="Arial" w:cs="Arial"/>
                <w:sz w:val="22"/>
                <w:szCs w:val="22"/>
              </w:rPr>
              <w:t>Glvoes</w:t>
            </w:r>
            <w:permEnd w:id="11840623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2214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52532410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19525324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7313858" w:edGrp="everyone"/>
            <w:r>
              <w:rPr>
                <w:rFonts w:ascii="Arial" w:hAnsi="Arial" w:cs="Arial"/>
                <w:sz w:val="22"/>
                <w:szCs w:val="22"/>
              </w:rPr>
              <w:t>Breathing</w:t>
            </w:r>
            <w:r w:rsidR="00822149">
              <w:rPr>
                <w:rFonts w:ascii="Arial" w:hAnsi="Arial" w:cs="Arial"/>
                <w:sz w:val="22"/>
                <w:szCs w:val="22"/>
              </w:rPr>
              <w:t xml:space="preserve"> equipment</w:t>
            </w:r>
            <w:permEnd w:id="16473138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07013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7013631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22149" w:rsidP="005F203A">
            <w:pPr>
              <w:rPr>
                <w:rFonts w:ascii="Arial" w:hAnsi="Arial" w:cs="Arial"/>
                <w:sz w:val="22"/>
              </w:rPr>
            </w:pPr>
            <w:permStart w:id="1648958034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64895803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22149" w:rsidP="005F203A">
            <w:pPr>
              <w:rPr>
                <w:rFonts w:ascii="Arial" w:hAnsi="Arial" w:cs="Arial"/>
                <w:sz w:val="22"/>
              </w:rPr>
            </w:pPr>
            <w:permStart w:id="1409502101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140950210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22149" w:rsidP="005F203A">
            <w:pPr>
              <w:rPr>
                <w:rFonts w:ascii="Arial" w:hAnsi="Arial" w:cs="Arial"/>
                <w:sz w:val="22"/>
              </w:rPr>
            </w:pPr>
            <w:permStart w:id="66600269" w:edGrp="everyone"/>
            <w:r>
              <w:rPr>
                <w:rFonts w:ascii="Arial" w:hAnsi="Arial" w:cs="Arial"/>
                <w:sz w:val="22"/>
              </w:rPr>
              <w:t>Location of fire fighting facilities</w:t>
            </w:r>
            <w:permEnd w:id="666002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D5A5D" w:rsidRPr="006215FC" w:rsidRDefault="005D5A5D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57384246" w:edGrp="everyone"/>
                                  <w:r>
                                    <w:rPr>
                                      <w:vanish w:val="0"/>
                                    </w:rPr>
                                    <w:t xml:space="preserve">E- </w:t>
                                  </w:r>
                                  <w:r w:rsidR="00822149">
                                    <w:rPr>
                                      <w:vanish w:val="0"/>
                                    </w:rPr>
                                    <w:t>E</w:t>
                                  </w:r>
                                  <w:r>
                                    <w:rPr>
                                      <w:vanish w:val="0"/>
                                    </w:rPr>
                                    <w:t>xtre</w:t>
                                  </w:r>
                                  <w:r w:rsidR="00822149">
                                    <w:rPr>
                                      <w:vanish w:val="0"/>
                                    </w:rPr>
                                    <w:t>me</w:t>
                                  </w:r>
                                  <w:permEnd w:id="1057384246"/>
                                </w:p>
                                <w:p w:rsidR="005D5A5D" w:rsidRPr="006215FC" w:rsidRDefault="005D5A5D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45388725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34538872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5D5A5D" w:rsidRPr="006215FC" w:rsidRDefault="005D5A5D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57384246" w:edGrp="everyone"/>
                            <w:r>
                              <w:rPr>
                                <w:vanish w:val="0"/>
                              </w:rPr>
                              <w:t xml:space="preserve">E- </w:t>
                            </w:r>
                            <w:r w:rsidR="00822149">
                              <w:rPr>
                                <w:vanish w:val="0"/>
                              </w:rPr>
                              <w:t>E</w:t>
                            </w:r>
                            <w:r>
                              <w:rPr>
                                <w:vanish w:val="0"/>
                              </w:rPr>
                              <w:t>xtre</w:t>
                            </w:r>
                            <w:r w:rsidR="00822149">
                              <w:rPr>
                                <w:vanish w:val="0"/>
                              </w:rPr>
                              <w:t>me</w:t>
                            </w:r>
                            <w:permEnd w:id="1057384246"/>
                          </w:p>
                          <w:p w:rsidR="005D5A5D" w:rsidRPr="006215FC" w:rsidRDefault="005D5A5D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45388725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134538872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106054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605499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D5A5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0079118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70079118"/>
          </w:p>
        </w:tc>
        <w:permStart w:id="1546544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54479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5D5A5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18153883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the could cause death, permanent disability or serious injury</w:t>
            </w:r>
          </w:p>
          <w:p w:rsidR="005F203A" w:rsidRPr="00ED59C9" w:rsidRDefault="005D5A5D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situation is likely an could cause death or permanent disability</w:t>
            </w:r>
            <w:permEnd w:id="818153883"/>
          </w:p>
        </w:tc>
        <w:permStart w:id="258371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837199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79924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992437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5806142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5806142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699535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6995359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9247361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5D5A5D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247361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2120358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0358155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22341049" w:edGrp="everyone"/>
            <w:r>
              <w:rPr>
                <w:rFonts w:ascii="Arial" w:hAnsi="Arial" w:cs="Arial"/>
                <w:sz w:val="22"/>
              </w:rPr>
              <w:t>3</w:t>
            </w:r>
            <w:permEnd w:id="20223410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33531347" w:edGrp="everyone"/>
            <w:r>
              <w:rPr>
                <w:rFonts w:ascii="Arial" w:hAnsi="Arial" w:cs="Arial"/>
                <w:sz w:val="22"/>
              </w:rPr>
              <w:t>6</w:t>
            </w:r>
            <w:permEnd w:id="13335313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03773039" w:edGrp="everyone"/>
            <w:r>
              <w:rPr>
                <w:rFonts w:ascii="Arial" w:hAnsi="Arial" w:cs="Arial"/>
                <w:sz w:val="22"/>
              </w:rPr>
              <w:t>1</w:t>
            </w:r>
            <w:permEnd w:id="9037730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8075983" w:edGrp="everyone"/>
            <w:r>
              <w:rPr>
                <w:rFonts w:ascii="Arial" w:hAnsi="Arial" w:cs="Arial"/>
                <w:sz w:val="22"/>
              </w:rPr>
              <w:t>4</w:t>
            </w:r>
            <w:permEnd w:id="21180759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8504988" w:edGrp="everyone"/>
            <w:r>
              <w:rPr>
                <w:rFonts w:ascii="Arial" w:hAnsi="Arial" w:cs="Arial"/>
                <w:sz w:val="22"/>
              </w:rPr>
              <w:t>5</w:t>
            </w:r>
            <w:permEnd w:id="2685049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1850540" w:edGrp="everyone"/>
            <w:r>
              <w:rPr>
                <w:rFonts w:ascii="Arial" w:hAnsi="Arial" w:cs="Arial"/>
                <w:sz w:val="22"/>
              </w:rPr>
              <w:t>2</w:t>
            </w:r>
            <w:permEnd w:id="182185054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5D5A5D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514420099" w:edGrp="everyone"/>
            <w:r>
              <w:rPr>
                <w:rFonts w:ascii="Arial" w:hAnsi="Arial" w:cs="Arial"/>
                <w:sz w:val="22"/>
                <w:szCs w:val="22"/>
              </w:rPr>
              <w:t>Elimination removes the hazard altogether whereas the PPE the hazard is still present .</w:t>
            </w:r>
          </w:p>
          <w:permEnd w:id="1514420099"/>
          <w:p w:rsidR="00C37212" w:rsidRPr="00553DDB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50763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076321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822149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353726244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353726244"/>
          </w:p>
        </w:tc>
        <w:permStart w:id="806183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18345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5A5D" w:rsidRPr="00441559" w:rsidRDefault="005D5A5D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5D5A5D" w:rsidRPr="00441559" w:rsidRDefault="005D5A5D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5A5D" w:rsidRPr="00441559" w:rsidRDefault="005D5A5D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5D5A5D" w:rsidRPr="00441559" w:rsidRDefault="005D5A5D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5A5D" w:rsidRPr="00441559" w:rsidRDefault="005D5A5D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5D5A5D" w:rsidRPr="00441559" w:rsidRDefault="005D5A5D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5A5D" w:rsidRPr="00441559" w:rsidRDefault="005D5A5D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5D5A5D" w:rsidRPr="00441559" w:rsidRDefault="005D5A5D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5A5D" w:rsidRPr="00441559" w:rsidRDefault="005D5A5D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5D5A5D" w:rsidRPr="00441559" w:rsidRDefault="005D5A5D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5A5D" w:rsidRPr="00441559" w:rsidRDefault="005D5A5D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5D5A5D" w:rsidRPr="00441559" w:rsidRDefault="005D5A5D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693653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365374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58030719" w:edGrp="everyone"/>
            <w:r>
              <w:rPr>
                <w:rFonts w:ascii="Arial" w:hAnsi="Arial" w:cs="Arial"/>
                <w:sz w:val="22"/>
              </w:rPr>
              <w:t>D</w:t>
            </w:r>
            <w:permEnd w:id="115803071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86462141" w:edGrp="everyone"/>
            <w:r>
              <w:rPr>
                <w:rFonts w:ascii="Arial" w:hAnsi="Arial" w:cs="Arial"/>
                <w:sz w:val="22"/>
              </w:rPr>
              <w:t>A</w:t>
            </w:r>
            <w:permEnd w:id="17864621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58825524" w:edGrp="everyone"/>
            <w:r>
              <w:rPr>
                <w:rFonts w:ascii="Arial" w:hAnsi="Arial" w:cs="Arial"/>
                <w:sz w:val="22"/>
              </w:rPr>
              <w:t>F</w:t>
            </w:r>
            <w:permEnd w:id="19588255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34250416" w:edGrp="everyone"/>
            <w:r>
              <w:rPr>
                <w:rFonts w:ascii="Arial" w:hAnsi="Arial" w:cs="Arial"/>
                <w:sz w:val="22"/>
              </w:rPr>
              <w:t>B</w:t>
            </w:r>
            <w:permEnd w:id="2342504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25277215" w:edGrp="everyone"/>
            <w:r>
              <w:rPr>
                <w:rFonts w:ascii="Arial" w:hAnsi="Arial" w:cs="Arial"/>
                <w:sz w:val="22"/>
              </w:rPr>
              <w:t>E</w:t>
            </w:r>
            <w:permEnd w:id="12252772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37646048" w:edGrp="everyone"/>
            <w:r>
              <w:rPr>
                <w:rFonts w:ascii="Arial" w:hAnsi="Arial" w:cs="Arial"/>
                <w:sz w:val="22"/>
              </w:rPr>
              <w:t>C</w:t>
            </w:r>
            <w:permEnd w:id="203764604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96CE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42193931" w:edGrp="everyone"/>
            <w:r>
              <w:rPr>
                <w:rFonts w:ascii="Arial" w:hAnsi="Arial" w:cs="Arial"/>
                <w:sz w:val="22"/>
                <w:szCs w:val="22"/>
              </w:rPr>
              <w:t>Danger</w:t>
            </w:r>
            <w:permEnd w:id="542193931"/>
          </w:p>
        </w:tc>
        <w:permStart w:id="903356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3356862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217846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178467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78217695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</w:p>
          <w:permEnd w:id="978217695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5A5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24127512" w:edGrp="everyone"/>
            <w:r>
              <w:rPr>
                <w:rFonts w:ascii="Arial" w:hAnsi="Arial" w:cs="Arial"/>
                <w:sz w:val="22"/>
              </w:rPr>
              <w:t xml:space="preserve">Alert people of </w:t>
            </w:r>
            <w:r w:rsidR="00822149">
              <w:rPr>
                <w:rFonts w:ascii="Arial" w:hAnsi="Arial" w:cs="Arial"/>
                <w:sz w:val="22"/>
              </w:rPr>
              <w:t>emergency</w:t>
            </w:r>
            <w:permEnd w:id="14241275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2214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03118629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20031186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2214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3902482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0390248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387839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78398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397447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397447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13144704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5A5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3144704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924383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5A5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9243839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3601248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5A5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3601248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206909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5A5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206909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D5A5D" w:rsidRPr="00DE05E2" w:rsidRDefault="005D5A5D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5D5A5D" w:rsidRPr="00D94A32" w:rsidRDefault="005D5A5D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5D5A5D" w:rsidRPr="00D94A32" w:rsidRDefault="005D5A5D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5D5A5D" w:rsidRPr="00D94A32" w:rsidRDefault="005D5A5D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5D5A5D" w:rsidRPr="00DE05E2" w:rsidRDefault="005D5A5D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5D5A5D" w:rsidRPr="00D94A32" w:rsidRDefault="005D5A5D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5D5A5D" w:rsidRPr="00D94A32" w:rsidRDefault="005D5A5D" w:rsidP="00DC153B">
                      <w:pPr>
                        <w:rPr>
                          <w:sz w:val="22"/>
                        </w:rPr>
                      </w:pPr>
                    </w:p>
                    <w:p w:rsidR="005D5A5D" w:rsidRPr="00D94A32" w:rsidRDefault="005D5A5D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2214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67336893" w:edGrp="everyone"/>
            <w:r>
              <w:rPr>
                <w:rFonts w:ascii="Arial" w:hAnsi="Arial" w:cs="Arial"/>
                <w:sz w:val="22"/>
                <w:szCs w:val="22"/>
              </w:rPr>
              <w:t>4/12/18</w:t>
            </w:r>
            <w:permEnd w:id="367336893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2214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1677436" w:edGrp="everyone"/>
            <w:r>
              <w:rPr>
                <w:rFonts w:ascii="Arial" w:hAnsi="Arial" w:cs="Arial"/>
                <w:sz w:val="22"/>
                <w:szCs w:val="22"/>
              </w:rPr>
              <w:t>Jianning Ma (Chloe)</w:t>
            </w:r>
            <w:permEnd w:id="351677436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22149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0874897" w:edGrp="everyone"/>
            <w:r>
              <w:rPr>
                <w:rFonts w:ascii="Arial" w:hAnsi="Arial" w:cs="Arial"/>
                <w:sz w:val="22"/>
                <w:szCs w:val="22"/>
              </w:rPr>
              <w:t>Car Park</w:t>
            </w:r>
            <w:permEnd w:id="680874897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822149" w:rsidRPr="00D94A32" w:rsidRDefault="00822149" w:rsidP="00822149">
            <w:pPr>
              <w:rPr>
                <w:sz w:val="22"/>
              </w:rPr>
            </w:pPr>
            <w:permStart w:id="884741268" w:edGrp="everyone"/>
            <w:r w:rsidRPr="00D94A32">
              <w:rPr>
                <w:sz w:val="22"/>
              </w:rPr>
              <w:t>There was nobody in the car park to guide the driver and he backed into a number of drums of diesel located to the left of the photograph</w:t>
            </w:r>
            <w:r>
              <w:rPr>
                <w:sz w:val="22"/>
              </w:rPr>
              <w:t>.</w:t>
            </w:r>
            <w:r w:rsidRPr="00D94A32">
              <w:rPr>
                <w:sz w:val="22"/>
              </w:rPr>
              <w:t xml:space="preserve">  One drum was pierced and its contents erupted from the container. </w:t>
            </w:r>
          </w:p>
          <w:permEnd w:id="884741268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1951197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619511978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58931971" w:edGrp="everyone"/>
                <w:r w:rsidR="0082214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95893197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0293754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0293754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6775193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6775193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82214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9328661" w:edGrp="everyone"/>
            <w:r>
              <w:rPr>
                <w:rFonts w:ascii="Arial" w:hAnsi="Arial" w:cs="Arial"/>
                <w:sz w:val="22"/>
                <w:szCs w:val="22"/>
              </w:rPr>
              <w:t xml:space="preserve">Remove/reallocate </w:t>
            </w:r>
            <w:r w:rsidR="002517BB">
              <w:rPr>
                <w:rFonts w:ascii="Arial" w:hAnsi="Arial" w:cs="Arial"/>
                <w:sz w:val="22"/>
                <w:szCs w:val="22"/>
              </w:rPr>
              <w:t>drums into isolated safe area (barriers to isolation of drums). More sure no public access to these drums.</w:t>
            </w:r>
          </w:p>
          <w:p w:rsidR="00DC153B" w:rsidRDefault="002517B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 to managers</w:t>
            </w:r>
          </w:p>
          <w:permEnd w:id="1999328661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360D3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8307833" w:edGrp="everyone"/>
            <w:r>
              <w:rPr>
                <w:rFonts w:ascii="Arial" w:hAnsi="Arial" w:cs="Arial"/>
                <w:sz w:val="22"/>
                <w:szCs w:val="22"/>
              </w:rPr>
              <w:t>Jianning Ma</w:t>
            </w:r>
            <w:permEnd w:id="88307833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20436695" w:edGrp="everyone"/>
                <w:r w:rsidR="002517B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62043669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2118414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82118414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5D5A5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3664997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3664997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557374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573745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2214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6116061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196116061"/>
          </w:p>
        </w:tc>
        <w:permStart w:id="93149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4904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2214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0825854" w:edGrp="everyone"/>
            <w:r>
              <w:rPr>
                <w:rFonts w:ascii="Arial" w:hAnsi="Arial" w:cs="Arial"/>
                <w:sz w:val="22"/>
                <w:szCs w:val="22"/>
              </w:rPr>
              <w:t xml:space="preserve">PCBU, </w:t>
            </w:r>
            <w:r>
              <w:rPr>
                <w:rFonts w:ascii="Arial" w:hAnsi="Arial" w:cs="Arial"/>
                <w:sz w:val="22"/>
                <w:szCs w:val="22"/>
              </w:rPr>
              <w:t>supervisor, health and safety representative</w:t>
            </w:r>
            <w:permEnd w:id="160825854"/>
          </w:p>
        </w:tc>
        <w:permStart w:id="15376936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769362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2214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47867238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feedback/safety data</w:t>
            </w:r>
            <w:permEnd w:id="847867238"/>
          </w:p>
        </w:tc>
        <w:permStart w:id="315849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5849132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D97" w:rsidRDefault="00A11D97" w:rsidP="00A67754">
      <w:r>
        <w:separator/>
      </w:r>
    </w:p>
  </w:endnote>
  <w:endnote w:type="continuationSeparator" w:id="0">
    <w:p w:rsidR="00A11D97" w:rsidRDefault="00A11D9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A5D" w:rsidRPr="00830749" w:rsidRDefault="005D5A5D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5A5D" w:rsidRDefault="005D5A5D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60D34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A5D" w:rsidRPr="00830749" w:rsidRDefault="005D5A5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5A5D" w:rsidRPr="00830749" w:rsidRDefault="005D5A5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60D34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D97" w:rsidRDefault="00A11D97" w:rsidP="00A67754">
      <w:r>
        <w:separator/>
      </w:r>
    </w:p>
  </w:footnote>
  <w:footnote w:type="continuationSeparator" w:id="0">
    <w:p w:rsidR="00A11D97" w:rsidRDefault="00A11D9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A5D" w:rsidRDefault="005D5A5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5D5A5D" w:rsidRPr="00830749" w:rsidRDefault="005D5A5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A5D" w:rsidRDefault="005D5A5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5D5A5D" w:rsidRPr="00830749" w:rsidRDefault="005D5A5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F473D"/>
    <w:multiLevelType w:val="hybridMultilevel"/>
    <w:tmpl w:val="FE26ADD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6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7"/>
  </w:num>
  <w:num w:numId="33">
    <w:abstractNumId w:val="44"/>
  </w:num>
  <w:num w:numId="34">
    <w:abstractNumId w:val="1"/>
  </w:num>
  <w:num w:numId="35">
    <w:abstractNumId w:val="45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3"/>
  </w:num>
  <w:num w:numId="45">
    <w:abstractNumId w:val="42"/>
  </w:num>
  <w:num w:numId="46">
    <w:abstractNumId w:val="38"/>
  </w:num>
  <w:num w:numId="47">
    <w:abstractNumId w:val="5"/>
  </w:num>
  <w:num w:numId="48">
    <w:abstractNumId w:val="4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17B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0D34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5A5D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149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1D97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6CE6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C511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675C5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8F7DC46-F48A-4B39-BBA1-4C9CB042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318</TotalTime>
  <Pages>11</Pages>
  <Words>1160</Words>
  <Characters>6615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Chloe Ma</cp:lastModifiedBy>
  <cp:revision>60</cp:revision>
  <cp:lastPrinted>2014-09-18T04:01:00Z</cp:lastPrinted>
  <dcterms:created xsi:type="dcterms:W3CDTF">2015-02-26T05:16:00Z</dcterms:created>
  <dcterms:modified xsi:type="dcterms:W3CDTF">2018-12-04T03:13:00Z</dcterms:modified>
  <cp:contentStatus>v1-0_29/09/2017</cp:contentStatus>
</cp:coreProperties>
</file>