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444" w:rsidRPr="004932A4" w:rsidRDefault="003D534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rsidR="004C3241" w:rsidRDefault="003D534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3D5347">
        <w:trPr>
          <w:trHeight w:val="397"/>
        </w:trPr>
        <w:tc>
          <w:tcPr>
            <w:tcW w:w="3681" w:type="dxa"/>
            <w:shd w:val="clear" w:color="auto" w:fill="D9D9D9" w:themeFill="background1" w:themeFillShade="D9"/>
            <w:vAlign w:val="center"/>
          </w:tcPr>
          <w:p w:rsidR="00A07BD0" w:rsidRPr="004C3241" w:rsidRDefault="00A07BD0" w:rsidP="003D534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5268C1" w:rsidP="003D5347">
            <w:pPr>
              <w:jc w:val="left"/>
              <w:rPr>
                <w:rFonts w:ascii="Arial" w:hAnsi="Arial" w:cs="Arial"/>
                <w:sz w:val="22"/>
              </w:rPr>
            </w:pPr>
            <w:permStart w:id="124191039" w:edGrp="everyone"/>
            <w:r>
              <w:rPr>
                <w:rFonts w:ascii="Arial" w:hAnsi="Arial" w:cs="Arial"/>
                <w:sz w:val="22"/>
              </w:rPr>
              <w:t>Melanie Johnston</w:t>
            </w:r>
            <w:permEnd w:id="124191039"/>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3D5347">
        <w:trPr>
          <w:trHeight w:val="283"/>
        </w:trPr>
        <w:tc>
          <w:tcPr>
            <w:tcW w:w="3681" w:type="dxa"/>
            <w:shd w:val="clear" w:color="auto" w:fill="000000" w:themeFill="text1"/>
            <w:vAlign w:val="center"/>
          </w:tcPr>
          <w:p w:rsidR="00A07BD0" w:rsidRPr="004C3241" w:rsidRDefault="00A07BD0" w:rsidP="003D534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3D5347">
            <w:pPr>
              <w:jc w:val="left"/>
              <w:rPr>
                <w:rFonts w:ascii="Arial" w:hAnsi="Arial" w:cs="Arial"/>
                <w:b/>
                <w:sz w:val="20"/>
              </w:rPr>
            </w:pPr>
            <w:r w:rsidRPr="004C3241">
              <w:rPr>
                <w:rFonts w:ascii="Arial" w:hAnsi="Arial" w:cs="Arial"/>
                <w:b/>
                <w:sz w:val="20"/>
              </w:rPr>
              <w:t xml:space="preserve">Assessment Results </w:t>
            </w:r>
          </w:p>
        </w:tc>
      </w:tr>
      <w:tr w:rsidR="00A07BD0" w:rsidRPr="004C3241" w:rsidTr="003D5347">
        <w:trPr>
          <w:trHeight w:val="454"/>
        </w:trPr>
        <w:tc>
          <w:tcPr>
            <w:tcW w:w="3681" w:type="dxa"/>
            <w:shd w:val="clear" w:color="auto" w:fill="D9D9D9" w:themeFill="background1" w:themeFillShade="D9"/>
            <w:vAlign w:val="center"/>
          </w:tcPr>
          <w:p w:rsidR="00A07BD0" w:rsidRPr="004C3241" w:rsidRDefault="00A07BD0" w:rsidP="003D5347">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3D5347" w:rsidP="003D534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52931830" w:edGrp="everyone"/>
                <w:r w:rsidR="00A07BD0" w:rsidRPr="004C3241">
                  <w:rPr>
                    <w:rFonts w:ascii="Arial" w:hAnsi="Arial" w:cs="Arial"/>
                    <w:sz w:val="20"/>
                  </w:rPr>
                  <w:sym w:font="Wingdings" w:char="F0A8"/>
                </w:r>
                <w:permEnd w:id="452931830"/>
              </w:sdtContent>
            </w:sdt>
            <w:r w:rsidR="00A07BD0" w:rsidRPr="004C3241">
              <w:rPr>
                <w:rFonts w:ascii="Arial" w:hAnsi="Arial" w:cs="Arial"/>
                <w:sz w:val="20"/>
              </w:rPr>
              <w:t xml:space="preserve"> Satisfactory </w:t>
            </w:r>
          </w:p>
        </w:tc>
        <w:permStart w:id="1352481026" w:edGrp="everyone"/>
        <w:tc>
          <w:tcPr>
            <w:tcW w:w="2668" w:type="dxa"/>
            <w:vAlign w:val="center"/>
          </w:tcPr>
          <w:p w:rsidR="00A07BD0" w:rsidRPr="004C3241" w:rsidRDefault="003D5347" w:rsidP="003D534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35248102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3D5347">
        <w:trPr>
          <w:trHeight w:val="454"/>
        </w:trPr>
        <w:tc>
          <w:tcPr>
            <w:tcW w:w="3681" w:type="dxa"/>
            <w:shd w:val="clear" w:color="auto" w:fill="D9D9D9" w:themeFill="background1" w:themeFillShade="D9"/>
            <w:vAlign w:val="center"/>
          </w:tcPr>
          <w:p w:rsidR="00A07BD0" w:rsidRPr="004C3241" w:rsidRDefault="00A07BD0" w:rsidP="003D5347">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3D5347" w:rsidP="003D534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45745996" w:edGrp="everyone"/>
                <w:r w:rsidR="00A07BD0">
                  <w:rPr>
                    <w:rFonts w:ascii="Arial" w:hAnsi="Arial" w:cs="Arial"/>
                    <w:sz w:val="20"/>
                  </w:rPr>
                  <w:sym w:font="Wingdings" w:char="F0A8"/>
                </w:r>
                <w:permEnd w:id="645745996"/>
              </w:sdtContent>
            </w:sdt>
            <w:r w:rsidR="00A07BD0" w:rsidRPr="004C3241">
              <w:rPr>
                <w:rFonts w:ascii="Arial" w:hAnsi="Arial" w:cs="Arial"/>
                <w:sz w:val="20"/>
              </w:rPr>
              <w:t xml:space="preserve"> Satisfactory </w:t>
            </w:r>
          </w:p>
        </w:tc>
        <w:tc>
          <w:tcPr>
            <w:tcW w:w="2668" w:type="dxa"/>
            <w:vAlign w:val="center"/>
          </w:tcPr>
          <w:p w:rsidR="00A07BD0" w:rsidRPr="004C3241" w:rsidRDefault="003D5347" w:rsidP="003D534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139645411" w:edGrp="everyone"/>
                <w:r w:rsidR="00A07BD0" w:rsidRPr="004C3241">
                  <w:rPr>
                    <w:rFonts w:ascii="Arial" w:hAnsi="Arial" w:cs="Arial"/>
                    <w:sz w:val="20"/>
                  </w:rPr>
                  <w:sym w:font="Wingdings" w:char="F0A8"/>
                </w:r>
                <w:permEnd w:id="2139645411"/>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3D5347">
        <w:trPr>
          <w:trHeight w:val="454"/>
        </w:trPr>
        <w:tc>
          <w:tcPr>
            <w:tcW w:w="3681" w:type="dxa"/>
            <w:shd w:val="clear" w:color="auto" w:fill="000000" w:themeFill="text1"/>
            <w:vAlign w:val="center"/>
          </w:tcPr>
          <w:p w:rsidR="00A07BD0" w:rsidRPr="004C3241" w:rsidRDefault="00A07BD0" w:rsidP="003D534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59357622" w:edGrp="everyone"/>
        <w:tc>
          <w:tcPr>
            <w:tcW w:w="2667" w:type="dxa"/>
            <w:vAlign w:val="center"/>
          </w:tcPr>
          <w:p w:rsidR="00A07BD0" w:rsidRPr="004C3241" w:rsidRDefault="003D5347" w:rsidP="003D534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2059357622"/>
            <w:r w:rsidR="00A07BD0" w:rsidRPr="004C3241">
              <w:rPr>
                <w:rFonts w:ascii="Arial" w:hAnsi="Arial" w:cs="Arial"/>
                <w:b/>
                <w:sz w:val="20"/>
              </w:rPr>
              <w:t xml:space="preserve"> Competent</w:t>
            </w:r>
          </w:p>
        </w:tc>
        <w:tc>
          <w:tcPr>
            <w:tcW w:w="2668" w:type="dxa"/>
            <w:vAlign w:val="center"/>
          </w:tcPr>
          <w:p w:rsidR="00A07BD0" w:rsidRPr="004C3241" w:rsidRDefault="003D5347" w:rsidP="003D534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28837259" w:edGrp="everyone"/>
                <w:r w:rsidR="00A07BD0" w:rsidRPr="004C3241">
                  <w:rPr>
                    <w:rFonts w:ascii="Arial" w:hAnsi="Arial" w:cs="Arial"/>
                    <w:b/>
                    <w:sz w:val="20"/>
                  </w:rPr>
                  <w:sym w:font="Wingdings" w:char="F0A8"/>
                </w:r>
                <w:permEnd w:id="528837259"/>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3D5347">
        <w:trPr>
          <w:trHeight w:val="397"/>
        </w:trPr>
        <w:tc>
          <w:tcPr>
            <w:tcW w:w="3681" w:type="dxa"/>
            <w:shd w:val="clear" w:color="auto" w:fill="D9D9D9" w:themeFill="background1" w:themeFillShade="D9"/>
            <w:vAlign w:val="center"/>
          </w:tcPr>
          <w:p w:rsidR="00A07BD0" w:rsidRPr="004C3241" w:rsidRDefault="00A07BD0" w:rsidP="003D5347">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3D5347">
            <w:pPr>
              <w:jc w:val="left"/>
              <w:rPr>
                <w:rFonts w:ascii="Arial" w:hAnsi="Arial" w:cs="Arial"/>
                <w:sz w:val="22"/>
              </w:rPr>
            </w:pPr>
            <w:permStart w:id="1492668630" w:edGrp="everyone"/>
            <w:permEnd w:id="1492668630"/>
          </w:p>
        </w:tc>
      </w:tr>
      <w:tr w:rsidR="00A07BD0" w:rsidRPr="004C3241" w:rsidTr="003D5347">
        <w:trPr>
          <w:trHeight w:val="680"/>
        </w:trPr>
        <w:tc>
          <w:tcPr>
            <w:tcW w:w="3681" w:type="dxa"/>
            <w:shd w:val="clear" w:color="auto" w:fill="D9D9D9" w:themeFill="background1" w:themeFillShade="D9"/>
            <w:vAlign w:val="center"/>
          </w:tcPr>
          <w:p w:rsidR="00A07BD0" w:rsidRPr="004C3241" w:rsidRDefault="00A07BD0" w:rsidP="003D5347">
            <w:pPr>
              <w:jc w:val="left"/>
              <w:rPr>
                <w:rFonts w:ascii="Arial" w:hAnsi="Arial" w:cs="Arial"/>
                <w:sz w:val="20"/>
              </w:rPr>
            </w:pPr>
            <w:r w:rsidRPr="004C3241">
              <w:rPr>
                <w:rFonts w:ascii="Arial" w:hAnsi="Arial" w:cs="Arial"/>
                <w:sz w:val="20"/>
              </w:rPr>
              <w:t>Assessor Signature</w:t>
            </w:r>
          </w:p>
        </w:tc>
        <w:permStart w:id="2020283335" w:edGrp="everyone" w:displacedByCustomXml="next"/>
        <w:sdt>
          <w:sdtPr>
            <w:rPr>
              <w:rFonts w:ascii="Arial" w:hAnsi="Arial" w:cs="Arial"/>
              <w:sz w:val="22"/>
              <w:szCs w:val="22"/>
            </w:rPr>
            <w:id w:val="909501784"/>
            <w:showingPlcHdr/>
            <w:picture/>
          </w:sdtPr>
          <w:sdtContent>
            <w:tc>
              <w:tcPr>
                <w:tcW w:w="5335" w:type="dxa"/>
                <w:vAlign w:val="center"/>
              </w:tcPr>
              <w:p w:rsidR="00A07BD0" w:rsidRPr="004C3241" w:rsidRDefault="00A07BD0" w:rsidP="003D5347">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20283335" w:displacedByCustomXml="prev"/>
      </w:tr>
      <w:tr w:rsidR="00A07BD0" w:rsidRPr="004C3241" w:rsidTr="003D5347">
        <w:trPr>
          <w:trHeight w:val="397"/>
        </w:trPr>
        <w:tc>
          <w:tcPr>
            <w:tcW w:w="3681" w:type="dxa"/>
            <w:shd w:val="clear" w:color="auto" w:fill="D9D9D9" w:themeFill="background1" w:themeFillShade="D9"/>
            <w:vAlign w:val="center"/>
          </w:tcPr>
          <w:p w:rsidR="00A07BD0" w:rsidRPr="004C3241" w:rsidRDefault="00A07BD0" w:rsidP="003D534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96839821" w:edGrp="everyone"/>
        <w:tc>
          <w:tcPr>
            <w:tcW w:w="5335" w:type="dxa"/>
            <w:tcBorders>
              <w:top w:val="nil"/>
              <w:left w:val="nil"/>
              <w:bottom w:val="single" w:sz="8" w:space="0" w:color="auto"/>
              <w:right w:val="single" w:sz="4" w:space="0" w:color="auto"/>
            </w:tcBorders>
            <w:vAlign w:val="center"/>
          </w:tcPr>
          <w:p w:rsidR="00A07BD0" w:rsidRPr="00DD7A44" w:rsidRDefault="003D5347" w:rsidP="003D534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1996839821"/>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3D534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3D534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3D5347">
        <w:tc>
          <w:tcPr>
            <w:tcW w:w="2552" w:type="dxa"/>
            <w:tcBorders>
              <w:top w:val="nil"/>
              <w:left w:val="nil"/>
              <w:bottom w:val="nil"/>
              <w:right w:val="nil"/>
            </w:tcBorders>
          </w:tcPr>
          <w:p w:rsidR="00FE3E8C" w:rsidRPr="001C4084" w:rsidRDefault="00FE3E8C" w:rsidP="003D534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5268C1" w:rsidP="003D5347">
            <w:pPr>
              <w:ind w:right="-24"/>
              <w:rPr>
                <w:rFonts w:ascii="Arial" w:hAnsi="Arial" w:cs="Arial"/>
                <w:sz w:val="22"/>
                <w:szCs w:val="22"/>
              </w:rPr>
            </w:pPr>
            <w:permStart w:id="61559829" w:edGrp="everyone"/>
            <w:r>
              <w:rPr>
                <w:rFonts w:ascii="Arial" w:hAnsi="Arial" w:cs="Arial"/>
                <w:sz w:val="22"/>
                <w:szCs w:val="22"/>
              </w:rPr>
              <w:t>Melanie Johnston</w:t>
            </w:r>
            <w:permEnd w:id="61559829"/>
          </w:p>
        </w:tc>
      </w:tr>
      <w:tr w:rsidR="00FE3E8C" w:rsidRPr="004E05D0" w:rsidTr="003D5347">
        <w:tc>
          <w:tcPr>
            <w:tcW w:w="2552" w:type="dxa"/>
            <w:tcBorders>
              <w:top w:val="nil"/>
              <w:left w:val="nil"/>
              <w:bottom w:val="nil"/>
              <w:right w:val="nil"/>
            </w:tcBorders>
          </w:tcPr>
          <w:p w:rsidR="00FE3E8C" w:rsidRPr="004E05D0" w:rsidRDefault="00FE3E8C" w:rsidP="003D5347">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3D5347">
            <w:pPr>
              <w:ind w:right="-24"/>
              <w:rPr>
                <w:rFonts w:ascii="Arial" w:hAnsi="Arial" w:cs="Arial"/>
                <w:sz w:val="10"/>
                <w:szCs w:val="10"/>
              </w:rPr>
            </w:pPr>
          </w:p>
        </w:tc>
      </w:tr>
      <w:tr w:rsidR="00FE3E8C" w:rsidRPr="00830749" w:rsidTr="003D5347">
        <w:tc>
          <w:tcPr>
            <w:tcW w:w="2552" w:type="dxa"/>
            <w:tcBorders>
              <w:top w:val="nil"/>
              <w:left w:val="nil"/>
              <w:bottom w:val="nil"/>
              <w:right w:val="nil"/>
            </w:tcBorders>
          </w:tcPr>
          <w:p w:rsidR="00FE3E8C" w:rsidRPr="001C4084" w:rsidRDefault="00FE3E8C" w:rsidP="003D5347">
            <w:pPr>
              <w:ind w:right="-24"/>
              <w:rPr>
                <w:rFonts w:ascii="Arial" w:hAnsi="Arial" w:cs="Arial"/>
                <w:sz w:val="22"/>
                <w:szCs w:val="22"/>
              </w:rPr>
            </w:pPr>
            <w:r>
              <w:rPr>
                <w:rFonts w:ascii="Arial" w:hAnsi="Arial" w:cs="Arial"/>
                <w:sz w:val="22"/>
                <w:szCs w:val="22"/>
              </w:rPr>
              <w:t>Participant signature</w:t>
            </w:r>
          </w:p>
        </w:tc>
        <w:permStart w:id="14911758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E3E8C" w:rsidRPr="00DD7A44" w:rsidRDefault="00FE3E8C" w:rsidP="003D534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7B8D1B" wp14:editId="69E11F78">
                      <wp:extent cx="1367818" cy="428625"/>
                      <wp:effectExtent l="0" t="0" r="381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1367818" cy="428625"/>
                              </a:xfrm>
                              <a:prstGeom prst="rect">
                                <a:avLst/>
                              </a:prstGeom>
                              <a:noFill/>
                              <a:ln>
                                <a:noFill/>
                              </a:ln>
                            </pic:spPr>
                          </pic:pic>
                        </a:graphicData>
                      </a:graphic>
                    </wp:inline>
                  </w:drawing>
                </w:r>
              </w:p>
            </w:tc>
          </w:sdtContent>
        </w:sdt>
        <w:permEnd w:id="149117584" w:displacedByCustomXml="prev"/>
      </w:tr>
      <w:tr w:rsidR="00FE3E8C" w:rsidRPr="00830749" w:rsidTr="003D5347">
        <w:tc>
          <w:tcPr>
            <w:tcW w:w="2552" w:type="dxa"/>
            <w:tcBorders>
              <w:top w:val="nil"/>
              <w:left w:val="nil"/>
              <w:bottom w:val="nil"/>
              <w:right w:val="nil"/>
            </w:tcBorders>
          </w:tcPr>
          <w:p w:rsidR="00FE3E8C" w:rsidRDefault="00FE3E8C" w:rsidP="003D5347">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3D5347">
            <w:pPr>
              <w:ind w:right="-24"/>
              <w:rPr>
                <w:rFonts w:ascii="Arial" w:hAnsi="Arial" w:cs="Arial"/>
                <w:sz w:val="22"/>
                <w:szCs w:val="22"/>
              </w:rPr>
            </w:pPr>
          </w:p>
        </w:tc>
      </w:tr>
      <w:tr w:rsidR="00FE3E8C" w:rsidRPr="0077428E" w:rsidTr="003D5347">
        <w:tc>
          <w:tcPr>
            <w:tcW w:w="2552" w:type="dxa"/>
            <w:tcBorders>
              <w:top w:val="nil"/>
              <w:left w:val="nil"/>
              <w:bottom w:val="nil"/>
              <w:right w:val="nil"/>
            </w:tcBorders>
          </w:tcPr>
          <w:p w:rsidR="00FE3E8C" w:rsidRPr="0077428E" w:rsidRDefault="00FE3E8C" w:rsidP="003D5347">
            <w:pPr>
              <w:ind w:right="-24"/>
              <w:rPr>
                <w:rFonts w:ascii="Arial" w:hAnsi="Arial" w:cs="Arial"/>
                <w:sz w:val="22"/>
                <w:szCs w:val="22"/>
              </w:rPr>
            </w:pPr>
            <w:r w:rsidRPr="0077428E">
              <w:rPr>
                <w:rFonts w:ascii="Arial" w:hAnsi="Arial" w:cs="Arial"/>
                <w:sz w:val="22"/>
                <w:szCs w:val="22"/>
              </w:rPr>
              <w:t>Date</w:t>
            </w:r>
          </w:p>
        </w:tc>
        <w:permStart w:id="1017071912" w:edGrp="everyone" w:displacedByCustomXml="next"/>
        <w:sdt>
          <w:sdtPr>
            <w:rPr>
              <w:rFonts w:ascii="Arial" w:hAnsi="Arial" w:cs="Arial"/>
              <w:sz w:val="22"/>
              <w:szCs w:val="22"/>
            </w:rPr>
            <w:id w:val="1824854710"/>
            <w:placeholder>
              <w:docPart w:val="8125799EE7F1491581D2078DB8EC5C65"/>
            </w:placeholder>
            <w:date w:fullDate="2020-09-2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E3E8C" w:rsidRPr="00DD7A44" w:rsidRDefault="005268C1" w:rsidP="003D5347">
                <w:pPr>
                  <w:ind w:right="-24"/>
                  <w:rPr>
                    <w:rFonts w:ascii="Arial" w:hAnsi="Arial" w:cs="Arial"/>
                    <w:sz w:val="22"/>
                    <w:szCs w:val="22"/>
                  </w:rPr>
                </w:pPr>
                <w:r>
                  <w:rPr>
                    <w:rFonts w:ascii="Arial" w:hAnsi="Arial" w:cs="Arial"/>
                    <w:sz w:val="22"/>
                    <w:szCs w:val="22"/>
                  </w:rPr>
                  <w:t>23/09/2020</w:t>
                </w:r>
              </w:p>
            </w:tc>
          </w:sdtContent>
        </w:sdt>
        <w:permEnd w:id="1017071912"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3D5347">
        <w:tc>
          <w:tcPr>
            <w:tcW w:w="2552" w:type="dxa"/>
            <w:tcBorders>
              <w:top w:val="nil"/>
              <w:left w:val="nil"/>
              <w:bottom w:val="nil"/>
              <w:right w:val="nil"/>
            </w:tcBorders>
          </w:tcPr>
          <w:p w:rsidR="00FE3E8C" w:rsidRPr="0032118C" w:rsidRDefault="00FE3E8C" w:rsidP="003D534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3D5347">
            <w:pPr>
              <w:ind w:right="-24"/>
              <w:rPr>
                <w:rFonts w:ascii="Arial" w:hAnsi="Arial" w:cs="Arial"/>
                <w:sz w:val="22"/>
                <w:szCs w:val="22"/>
              </w:rPr>
            </w:pPr>
            <w:permStart w:id="720465417" w:edGrp="everyone"/>
            <w:permEnd w:id="720465417"/>
          </w:p>
        </w:tc>
      </w:tr>
      <w:tr w:rsidR="00FE3E8C" w:rsidRPr="004E05D0" w:rsidTr="003D5347">
        <w:trPr>
          <w:trHeight w:val="113"/>
        </w:trPr>
        <w:tc>
          <w:tcPr>
            <w:tcW w:w="2552" w:type="dxa"/>
            <w:tcBorders>
              <w:top w:val="nil"/>
              <w:left w:val="nil"/>
              <w:bottom w:val="nil"/>
              <w:right w:val="nil"/>
            </w:tcBorders>
          </w:tcPr>
          <w:p w:rsidR="00FE3E8C" w:rsidRPr="004E05D0" w:rsidRDefault="00FE3E8C" w:rsidP="003D5347">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3D5347">
            <w:pPr>
              <w:ind w:right="-24"/>
              <w:rPr>
                <w:rFonts w:ascii="Arial" w:hAnsi="Arial" w:cs="Arial"/>
                <w:sz w:val="10"/>
                <w:szCs w:val="10"/>
              </w:rPr>
            </w:pPr>
          </w:p>
        </w:tc>
      </w:tr>
      <w:tr w:rsidR="00FE3E8C" w:rsidRPr="0032118C" w:rsidTr="003D5347">
        <w:tc>
          <w:tcPr>
            <w:tcW w:w="2552" w:type="dxa"/>
            <w:tcBorders>
              <w:top w:val="nil"/>
              <w:left w:val="nil"/>
              <w:bottom w:val="nil"/>
              <w:right w:val="nil"/>
            </w:tcBorders>
          </w:tcPr>
          <w:p w:rsidR="00FE3E8C" w:rsidRPr="0032118C" w:rsidRDefault="00FE3E8C" w:rsidP="003D534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3626777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FE3E8C" w:rsidRPr="00DD7A44" w:rsidRDefault="00FE3E8C" w:rsidP="003D534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6267775" w:displacedByCustomXml="prev"/>
      </w:tr>
      <w:tr w:rsidR="00FE3E8C" w:rsidRPr="0032118C" w:rsidTr="003D5347">
        <w:tc>
          <w:tcPr>
            <w:tcW w:w="2552" w:type="dxa"/>
            <w:tcBorders>
              <w:top w:val="nil"/>
              <w:left w:val="nil"/>
              <w:bottom w:val="nil"/>
              <w:right w:val="nil"/>
            </w:tcBorders>
          </w:tcPr>
          <w:p w:rsidR="00FE3E8C" w:rsidRDefault="00FE3E8C" w:rsidP="003D5347">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3D5347">
            <w:pPr>
              <w:ind w:right="-24"/>
              <w:rPr>
                <w:rFonts w:ascii="Arial" w:hAnsi="Arial" w:cs="Arial"/>
                <w:sz w:val="22"/>
                <w:szCs w:val="22"/>
              </w:rPr>
            </w:pPr>
          </w:p>
        </w:tc>
      </w:tr>
      <w:tr w:rsidR="00FE3E8C" w:rsidRPr="0077428E" w:rsidTr="003D5347">
        <w:tc>
          <w:tcPr>
            <w:tcW w:w="2552" w:type="dxa"/>
            <w:tcBorders>
              <w:top w:val="nil"/>
              <w:left w:val="nil"/>
              <w:bottom w:val="nil"/>
              <w:right w:val="nil"/>
            </w:tcBorders>
          </w:tcPr>
          <w:p w:rsidR="00FE3E8C" w:rsidRPr="0077428E" w:rsidRDefault="00FE3E8C" w:rsidP="003D5347">
            <w:pPr>
              <w:ind w:right="-24"/>
              <w:rPr>
                <w:rFonts w:ascii="Arial" w:hAnsi="Arial" w:cs="Arial"/>
                <w:sz w:val="22"/>
                <w:szCs w:val="22"/>
              </w:rPr>
            </w:pPr>
            <w:r w:rsidRPr="0077428E">
              <w:rPr>
                <w:rFonts w:ascii="Arial" w:hAnsi="Arial" w:cs="Arial"/>
                <w:sz w:val="22"/>
                <w:szCs w:val="22"/>
              </w:rPr>
              <w:t>Date</w:t>
            </w:r>
          </w:p>
        </w:tc>
        <w:permStart w:id="1905006979" w:edGrp="everyone"/>
        <w:tc>
          <w:tcPr>
            <w:tcW w:w="6520" w:type="dxa"/>
            <w:tcBorders>
              <w:top w:val="nil"/>
              <w:left w:val="nil"/>
              <w:bottom w:val="single" w:sz="8" w:space="0" w:color="auto"/>
              <w:right w:val="nil"/>
            </w:tcBorders>
          </w:tcPr>
          <w:p w:rsidR="00FE3E8C" w:rsidRPr="00DD7A44" w:rsidRDefault="003D5347" w:rsidP="003D5347">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1905006979"/>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3D5347">
        <w:trPr>
          <w:trHeight w:val="217"/>
          <w:jc w:val="center"/>
        </w:trPr>
        <w:tc>
          <w:tcPr>
            <w:tcW w:w="2528" w:type="dxa"/>
            <w:shd w:val="clear" w:color="auto" w:fill="F3F3F3"/>
            <w:vAlign w:val="center"/>
          </w:tcPr>
          <w:p w:rsidR="00FE3E8C" w:rsidRPr="004932A4" w:rsidRDefault="00FE3E8C" w:rsidP="003D534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3D534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3D5347">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3D5347">
        <w:trPr>
          <w:cantSplit/>
          <w:jc w:val="center"/>
        </w:trPr>
        <w:tc>
          <w:tcPr>
            <w:tcW w:w="2528" w:type="dxa"/>
            <w:vMerge w:val="restart"/>
            <w:vAlign w:val="center"/>
          </w:tcPr>
          <w:p w:rsidR="00FE3E8C" w:rsidRPr="004932A4" w:rsidRDefault="00FE3E8C" w:rsidP="003D5347">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3D5347">
            <w:pPr>
              <w:ind w:right="-24"/>
              <w:jc w:val="center"/>
              <w:rPr>
                <w:rFonts w:ascii="Arial" w:hAnsi="Arial" w:cs="Arial"/>
                <w:sz w:val="22"/>
                <w:szCs w:val="22"/>
              </w:rPr>
            </w:pPr>
            <w:permStart w:id="840851786" w:edGrp="everyone"/>
            <w:permEnd w:id="840851786"/>
          </w:p>
        </w:tc>
        <w:tc>
          <w:tcPr>
            <w:tcW w:w="1346" w:type="dxa"/>
            <w:vAlign w:val="center"/>
          </w:tcPr>
          <w:p w:rsidR="00FE3E8C" w:rsidRPr="004932A4" w:rsidRDefault="00FE3E8C" w:rsidP="003D534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3D5347">
            <w:pPr>
              <w:ind w:right="-24"/>
              <w:jc w:val="center"/>
              <w:rPr>
                <w:rFonts w:ascii="Arial" w:hAnsi="Arial" w:cs="Arial"/>
                <w:sz w:val="22"/>
                <w:szCs w:val="22"/>
              </w:rPr>
            </w:pPr>
            <w:r>
              <w:rPr>
                <w:rFonts w:ascii="Arial" w:hAnsi="Arial" w:cs="Arial"/>
                <w:sz w:val="22"/>
                <w:szCs w:val="22"/>
              </w:rPr>
              <w:t>Not Yet Satisfactory</w:t>
            </w:r>
          </w:p>
        </w:tc>
      </w:tr>
      <w:tr w:rsidR="00FE3E8C" w:rsidRPr="004932A4" w:rsidTr="003D5347">
        <w:trPr>
          <w:cantSplit/>
          <w:trHeight w:val="454"/>
          <w:jc w:val="center"/>
        </w:trPr>
        <w:tc>
          <w:tcPr>
            <w:tcW w:w="2528" w:type="dxa"/>
            <w:vMerge/>
            <w:vAlign w:val="center"/>
          </w:tcPr>
          <w:p w:rsidR="00FE3E8C" w:rsidRPr="004932A4" w:rsidRDefault="00FE3E8C" w:rsidP="003D5347">
            <w:pPr>
              <w:ind w:right="-24"/>
              <w:jc w:val="center"/>
              <w:rPr>
                <w:rFonts w:ascii="Arial" w:hAnsi="Arial" w:cs="Arial"/>
                <w:sz w:val="22"/>
                <w:szCs w:val="22"/>
              </w:rPr>
            </w:pPr>
          </w:p>
        </w:tc>
        <w:tc>
          <w:tcPr>
            <w:tcW w:w="2411" w:type="dxa"/>
            <w:vMerge/>
            <w:vAlign w:val="center"/>
          </w:tcPr>
          <w:p w:rsidR="00FE3E8C" w:rsidRPr="004932A4" w:rsidRDefault="00FE3E8C" w:rsidP="003D5347">
            <w:pPr>
              <w:ind w:right="-24"/>
              <w:jc w:val="center"/>
              <w:rPr>
                <w:rFonts w:ascii="Arial" w:hAnsi="Arial" w:cs="Arial"/>
                <w:sz w:val="22"/>
                <w:szCs w:val="22"/>
              </w:rPr>
            </w:pPr>
          </w:p>
        </w:tc>
        <w:permStart w:id="1999859935" w:edGrp="everyone"/>
        <w:tc>
          <w:tcPr>
            <w:tcW w:w="1346" w:type="dxa"/>
            <w:vAlign w:val="center"/>
          </w:tcPr>
          <w:p w:rsidR="00FE3E8C" w:rsidRPr="00533511" w:rsidRDefault="003D5347" w:rsidP="003D534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999859935"/>
          </w:p>
        </w:tc>
        <w:permStart w:id="1440170487" w:edGrp="everyone"/>
        <w:tc>
          <w:tcPr>
            <w:tcW w:w="1347" w:type="dxa"/>
            <w:vAlign w:val="center"/>
          </w:tcPr>
          <w:p w:rsidR="00FE3E8C" w:rsidRPr="00533511" w:rsidRDefault="003D5347" w:rsidP="003D534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440170487"/>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3D5347">
        <w:tc>
          <w:tcPr>
            <w:tcW w:w="9057" w:type="dxa"/>
            <w:shd w:val="clear" w:color="auto" w:fill="D9D9D9" w:themeFill="background1" w:themeFillShade="D9"/>
          </w:tcPr>
          <w:p w:rsidR="007C6196" w:rsidRPr="000C0B14" w:rsidRDefault="007C6196" w:rsidP="003D5347">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3D5347">
        <w:trPr>
          <w:trHeight w:val="13433"/>
        </w:trPr>
        <w:tc>
          <w:tcPr>
            <w:tcW w:w="9057" w:type="dxa"/>
          </w:tcPr>
          <w:p w:rsidR="007C6196" w:rsidRPr="000C0B14" w:rsidRDefault="007C6196" w:rsidP="003D5347">
            <w:pPr>
              <w:rPr>
                <w:rFonts w:ascii="Arial" w:hAnsi="Arial" w:cs="Arial"/>
                <w:szCs w:val="24"/>
              </w:rPr>
            </w:pPr>
            <w:permStart w:id="821064329" w:edGrp="everyone"/>
            <w:permEnd w:id="821064329"/>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5268C1" w:rsidP="007C6196">
            <w:pPr>
              <w:rPr>
                <w:rFonts w:ascii="Arial" w:hAnsi="Arial" w:cs="Arial"/>
                <w:sz w:val="22"/>
                <w:szCs w:val="22"/>
              </w:rPr>
            </w:pPr>
            <w:permStart w:id="1901335362" w:edGrp="everyone"/>
            <w:r>
              <w:rPr>
                <w:rFonts w:ascii="Arial" w:hAnsi="Arial" w:cs="Arial"/>
                <w:sz w:val="22"/>
                <w:szCs w:val="22"/>
              </w:rPr>
              <w:t>Project Plan specifications</w:t>
            </w:r>
            <w:permEnd w:id="1901335362"/>
          </w:p>
        </w:tc>
        <w:permStart w:id="23165299"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3165299"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3D534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1083398508"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83398508" w:displacedByCustomXml="prev"/>
      </w:tr>
      <w:tr w:rsidR="007C6196" w:rsidRPr="007C6196" w:rsidTr="003D5347">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EE33FC" w:rsidP="007C6196">
            <w:pPr>
              <w:ind w:right="82"/>
              <w:jc w:val="left"/>
              <w:rPr>
                <w:rFonts w:ascii="Arial" w:hAnsi="Arial" w:cs="Arial"/>
                <w:sz w:val="22"/>
                <w:szCs w:val="22"/>
              </w:rPr>
            </w:pPr>
            <w:permStart w:id="75986408" w:edGrp="everyone"/>
            <w:r>
              <w:rPr>
                <w:rFonts w:ascii="Arial" w:hAnsi="Arial" w:cs="Arial"/>
                <w:sz w:val="22"/>
                <w:szCs w:val="22"/>
              </w:rPr>
              <w:t>QLD Building and Construction Commission Act 1991 – Division 2 Part 33</w:t>
            </w:r>
            <w:permEnd w:id="75986408"/>
          </w:p>
        </w:tc>
        <w:tc>
          <w:tcPr>
            <w:tcW w:w="2559" w:type="pct"/>
            <w:tcBorders>
              <w:top w:val="single" w:sz="12" w:space="0" w:color="auto"/>
              <w:left w:val="single" w:sz="4" w:space="0" w:color="auto"/>
            </w:tcBorders>
            <w:shd w:val="clear" w:color="auto" w:fill="auto"/>
            <w:vAlign w:val="center"/>
          </w:tcPr>
          <w:p w:rsidR="007C6196" w:rsidRDefault="00C24201" w:rsidP="007C6196">
            <w:pPr>
              <w:ind w:right="82"/>
              <w:jc w:val="left"/>
              <w:rPr>
                <w:rFonts w:ascii="Arial" w:hAnsi="Arial" w:cs="Arial"/>
                <w:sz w:val="22"/>
                <w:szCs w:val="22"/>
              </w:rPr>
            </w:pPr>
            <w:permStart w:id="129322075" w:edGrp="everyone"/>
            <w:r>
              <w:rPr>
                <w:rFonts w:ascii="Arial" w:hAnsi="Arial" w:cs="Arial"/>
                <w:sz w:val="22"/>
                <w:szCs w:val="22"/>
              </w:rPr>
              <w:t>Deposit amounts for level 1 regulated contract 10% of contract price</w:t>
            </w:r>
          </w:p>
          <w:p w:rsidR="007C6196" w:rsidRDefault="00C24201" w:rsidP="007C6196">
            <w:pPr>
              <w:ind w:right="82"/>
              <w:jc w:val="left"/>
              <w:rPr>
                <w:rFonts w:ascii="Arial" w:hAnsi="Arial" w:cs="Arial"/>
                <w:sz w:val="22"/>
                <w:szCs w:val="22"/>
              </w:rPr>
            </w:pPr>
            <w:r>
              <w:rPr>
                <w:rFonts w:ascii="Arial" w:hAnsi="Arial" w:cs="Arial"/>
                <w:sz w:val="22"/>
                <w:szCs w:val="22"/>
              </w:rPr>
              <w:t>Level 2 regulated contract 5% of the contract price</w:t>
            </w:r>
          </w:p>
          <w:p w:rsidR="007C6196" w:rsidRDefault="00C24201" w:rsidP="007C6196">
            <w:pPr>
              <w:ind w:right="82"/>
              <w:jc w:val="left"/>
              <w:rPr>
                <w:rFonts w:ascii="Arial" w:hAnsi="Arial" w:cs="Arial"/>
                <w:sz w:val="22"/>
                <w:szCs w:val="22"/>
              </w:rPr>
            </w:pPr>
            <w:r>
              <w:rPr>
                <w:rFonts w:ascii="Arial" w:hAnsi="Arial" w:cs="Arial"/>
                <w:sz w:val="22"/>
                <w:szCs w:val="22"/>
              </w:rPr>
              <w:t>For a level 1 or 2 regulated contract under which the value of offsite work is more than 50% of the contract price – 20% of contract price</w:t>
            </w:r>
          </w:p>
          <w:p w:rsidR="007C6196" w:rsidRPr="007C6196" w:rsidRDefault="00C24201" w:rsidP="007C6196">
            <w:pPr>
              <w:ind w:right="82"/>
              <w:jc w:val="left"/>
              <w:rPr>
                <w:rFonts w:ascii="Arial" w:hAnsi="Arial" w:cs="Arial"/>
                <w:sz w:val="22"/>
                <w:szCs w:val="22"/>
              </w:rPr>
            </w:pPr>
            <w:r>
              <w:rPr>
                <w:rFonts w:ascii="Arial" w:hAnsi="Arial" w:cs="Arial"/>
                <w:sz w:val="22"/>
                <w:szCs w:val="22"/>
              </w:rPr>
              <w:t>Maximum penalty 100 penalty units</w:t>
            </w:r>
            <w:permEnd w:id="129322075"/>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3D534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442322505"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42322505" w:displacedByCustomXml="prev"/>
      </w:tr>
      <w:tr w:rsidR="007C6196" w:rsidRPr="007C6196" w:rsidTr="003D534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5268C1" w:rsidP="007C6196">
            <w:pPr>
              <w:ind w:right="82"/>
              <w:jc w:val="left"/>
              <w:rPr>
                <w:rFonts w:ascii="Arial" w:hAnsi="Arial" w:cs="Arial"/>
                <w:sz w:val="22"/>
                <w:szCs w:val="22"/>
              </w:rPr>
            </w:pPr>
            <w:permStart w:id="502749043" w:edGrp="everyone"/>
            <w:r>
              <w:rPr>
                <w:rFonts w:ascii="Arial" w:hAnsi="Arial" w:cs="Arial"/>
                <w:sz w:val="22"/>
                <w:szCs w:val="22"/>
              </w:rPr>
              <w:t>Excavation</w:t>
            </w:r>
            <w:permEnd w:id="502749043"/>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5268C1" w:rsidP="007C6196">
            <w:pPr>
              <w:ind w:right="82"/>
              <w:jc w:val="left"/>
              <w:rPr>
                <w:rFonts w:ascii="Arial" w:hAnsi="Arial" w:cs="Arial"/>
                <w:sz w:val="22"/>
                <w:szCs w:val="22"/>
              </w:rPr>
            </w:pPr>
            <w:permStart w:id="2004759431" w:edGrp="everyone"/>
            <w:r>
              <w:rPr>
                <w:rFonts w:ascii="Arial" w:hAnsi="Arial" w:cs="Arial"/>
                <w:sz w:val="22"/>
                <w:szCs w:val="22"/>
              </w:rPr>
              <w:t>Prepare the site for building by removing Vegetation and excavate footings</w:t>
            </w:r>
            <w:permEnd w:id="2004759431"/>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5268C1" w:rsidP="007C6196">
            <w:pPr>
              <w:ind w:right="82"/>
              <w:jc w:val="left"/>
              <w:rPr>
                <w:rFonts w:ascii="Arial" w:hAnsi="Arial" w:cs="Arial"/>
                <w:sz w:val="22"/>
                <w:szCs w:val="22"/>
              </w:rPr>
            </w:pPr>
            <w:permStart w:id="285434443" w:edGrp="everyone"/>
            <w:r>
              <w:rPr>
                <w:rFonts w:ascii="Arial" w:hAnsi="Arial" w:cs="Arial"/>
                <w:sz w:val="22"/>
                <w:szCs w:val="22"/>
              </w:rPr>
              <w:t>Plumbing</w:t>
            </w:r>
            <w:permEnd w:id="285434443"/>
          </w:p>
        </w:tc>
        <w:tc>
          <w:tcPr>
            <w:tcW w:w="2559" w:type="pct"/>
            <w:tcBorders>
              <w:top w:val="single" w:sz="12" w:space="0" w:color="auto"/>
              <w:left w:val="single" w:sz="4" w:space="0" w:color="auto"/>
            </w:tcBorders>
            <w:shd w:val="clear" w:color="auto" w:fill="auto"/>
            <w:vAlign w:val="center"/>
          </w:tcPr>
          <w:p w:rsidR="007C6196" w:rsidRPr="007C6196" w:rsidRDefault="005268C1" w:rsidP="007C6196">
            <w:pPr>
              <w:ind w:right="82"/>
              <w:jc w:val="left"/>
              <w:rPr>
                <w:rFonts w:ascii="Arial" w:hAnsi="Arial" w:cs="Arial"/>
                <w:sz w:val="22"/>
                <w:szCs w:val="22"/>
              </w:rPr>
            </w:pPr>
            <w:permStart w:id="71849569" w:edGrp="everyone"/>
            <w:r>
              <w:rPr>
                <w:rFonts w:ascii="Arial" w:hAnsi="Arial" w:cs="Arial"/>
                <w:sz w:val="22"/>
                <w:szCs w:val="22"/>
              </w:rPr>
              <w:t>Organises water supply, installs pipes and drains, installs roof and guttering, fits taps hot water system and toilets. Connects sewer</w:t>
            </w:r>
            <w:permEnd w:id="71849569"/>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5268C1" w:rsidP="007C6196">
            <w:pPr>
              <w:ind w:right="82"/>
              <w:jc w:val="left"/>
              <w:rPr>
                <w:rFonts w:ascii="Arial" w:hAnsi="Arial" w:cs="Arial"/>
                <w:sz w:val="22"/>
                <w:szCs w:val="22"/>
              </w:rPr>
            </w:pPr>
            <w:permStart w:id="1806460510" w:edGrp="everyone"/>
            <w:r>
              <w:rPr>
                <w:rFonts w:ascii="Arial" w:hAnsi="Arial" w:cs="Arial"/>
                <w:sz w:val="22"/>
                <w:szCs w:val="22"/>
              </w:rPr>
              <w:t>Concreting</w:t>
            </w:r>
            <w:permEnd w:id="1806460510"/>
          </w:p>
        </w:tc>
        <w:tc>
          <w:tcPr>
            <w:tcW w:w="2559" w:type="pct"/>
            <w:tcBorders>
              <w:top w:val="single" w:sz="12" w:space="0" w:color="auto"/>
              <w:left w:val="single" w:sz="4" w:space="0" w:color="auto"/>
            </w:tcBorders>
            <w:shd w:val="clear" w:color="auto" w:fill="auto"/>
            <w:vAlign w:val="center"/>
          </w:tcPr>
          <w:p w:rsidR="007C6196" w:rsidRPr="007C6196" w:rsidRDefault="005268C1" w:rsidP="007C6196">
            <w:pPr>
              <w:ind w:right="82"/>
              <w:jc w:val="left"/>
              <w:rPr>
                <w:rFonts w:ascii="Arial" w:hAnsi="Arial" w:cs="Arial"/>
                <w:sz w:val="22"/>
                <w:szCs w:val="22"/>
              </w:rPr>
            </w:pPr>
            <w:permStart w:id="2086300431" w:edGrp="everyone"/>
            <w:r>
              <w:rPr>
                <w:rFonts w:ascii="Arial" w:hAnsi="Arial" w:cs="Arial"/>
                <w:sz w:val="22"/>
                <w:szCs w:val="22"/>
              </w:rPr>
              <w:t>Installs formwork and boxing, pours slabs</w:t>
            </w:r>
            <w:permEnd w:id="2086300431"/>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3D534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772943115"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72943115" w:displacedByCustomXml="prev"/>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6566043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D534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56604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122342139"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D534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23421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84795648"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EE33F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47956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35231450"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EE33F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52314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00057954"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D534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00579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3D5347" w:rsidP="007C6196">
            <w:pPr>
              <w:rPr>
                <w:rFonts w:ascii="Arial" w:hAnsi="Arial" w:cs="Arial"/>
                <w:sz w:val="22"/>
                <w:szCs w:val="22"/>
              </w:rPr>
            </w:pPr>
            <w:permStart w:id="22896392" w:edGrp="everyone"/>
            <w:r>
              <w:rPr>
                <w:rFonts w:ascii="Arial" w:hAnsi="Arial" w:cs="Arial"/>
                <w:sz w:val="22"/>
                <w:szCs w:val="22"/>
              </w:rPr>
              <w:t>In order to plan the job you need to know if the subcontractor is available to start when you need them to otherwise it could hold up other parts of the work</w:t>
            </w:r>
            <w:permEnd w:id="22896392"/>
          </w:p>
        </w:tc>
        <w:permStart w:id="543560889"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43560889"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3D5347" w:rsidP="007C6196">
            <w:pPr>
              <w:rPr>
                <w:rFonts w:ascii="Arial" w:hAnsi="Arial" w:cs="Arial"/>
                <w:sz w:val="22"/>
                <w:szCs w:val="22"/>
              </w:rPr>
            </w:pPr>
            <w:permStart w:id="1562278702" w:edGrp="everyone"/>
            <w:r>
              <w:rPr>
                <w:rFonts w:ascii="Arial" w:hAnsi="Arial" w:cs="Arial"/>
                <w:sz w:val="22"/>
                <w:szCs w:val="22"/>
              </w:rPr>
              <w:t>Phone around to see who has what you need</w:t>
            </w:r>
          </w:p>
          <w:p w:rsidR="007C6196" w:rsidRDefault="007C6196" w:rsidP="007C6196">
            <w:pPr>
              <w:rPr>
                <w:rFonts w:ascii="Arial" w:hAnsi="Arial" w:cs="Arial"/>
                <w:sz w:val="22"/>
                <w:szCs w:val="22"/>
              </w:rPr>
            </w:pPr>
          </w:p>
          <w:p w:rsidR="007C6196" w:rsidRPr="007C6196" w:rsidRDefault="003D5347" w:rsidP="007C6196">
            <w:pPr>
              <w:rPr>
                <w:rFonts w:ascii="Arial" w:hAnsi="Arial" w:cs="Arial"/>
                <w:sz w:val="22"/>
                <w:szCs w:val="22"/>
              </w:rPr>
            </w:pPr>
            <w:r>
              <w:rPr>
                <w:rFonts w:ascii="Arial" w:hAnsi="Arial" w:cs="Arial"/>
                <w:sz w:val="22"/>
                <w:szCs w:val="22"/>
              </w:rPr>
              <w:t>Liaise with known suppliers that are resourceful and reliable</w:t>
            </w:r>
            <w:permEnd w:id="1562278702"/>
          </w:p>
        </w:tc>
        <w:permStart w:id="1714888554"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14888554"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EE33FC" w:rsidP="007C6196">
            <w:pPr>
              <w:rPr>
                <w:rFonts w:ascii="Arial" w:hAnsi="Arial" w:cs="Arial"/>
                <w:sz w:val="22"/>
                <w:szCs w:val="22"/>
              </w:rPr>
            </w:pPr>
            <w:permStart w:id="941296181" w:edGrp="everyone"/>
            <w:r>
              <w:rPr>
                <w:rFonts w:ascii="Arial" w:hAnsi="Arial" w:cs="Arial"/>
                <w:sz w:val="22"/>
                <w:szCs w:val="22"/>
              </w:rPr>
              <w:t>If they are an interstate or imported material</w:t>
            </w:r>
          </w:p>
          <w:p w:rsidR="00711FBE" w:rsidRDefault="00711FBE" w:rsidP="007C6196">
            <w:pPr>
              <w:rPr>
                <w:rFonts w:ascii="Arial" w:hAnsi="Arial" w:cs="Arial"/>
                <w:sz w:val="22"/>
                <w:szCs w:val="22"/>
              </w:rPr>
            </w:pPr>
            <w:r>
              <w:rPr>
                <w:rFonts w:ascii="Arial" w:hAnsi="Arial" w:cs="Arial"/>
                <w:sz w:val="22"/>
                <w:szCs w:val="22"/>
              </w:rPr>
              <w:t>Weather delays</w:t>
            </w:r>
          </w:p>
          <w:p w:rsidR="007C6196" w:rsidRDefault="007C6196" w:rsidP="007C6196">
            <w:pPr>
              <w:rPr>
                <w:rFonts w:ascii="Arial" w:hAnsi="Arial" w:cs="Arial"/>
                <w:sz w:val="22"/>
                <w:szCs w:val="22"/>
              </w:rPr>
            </w:pPr>
          </w:p>
          <w:permEnd w:id="941296181"/>
          <w:p w:rsidR="007C6196" w:rsidRPr="007C6196" w:rsidRDefault="007C6196" w:rsidP="007C6196">
            <w:pPr>
              <w:rPr>
                <w:rFonts w:ascii="Arial" w:hAnsi="Arial" w:cs="Arial"/>
                <w:sz w:val="22"/>
                <w:szCs w:val="22"/>
              </w:rPr>
            </w:pPr>
          </w:p>
        </w:tc>
        <w:permStart w:id="1748578502"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48578502"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1D6F5C" w:rsidP="007C6196">
            <w:pPr>
              <w:rPr>
                <w:rFonts w:ascii="Arial" w:hAnsi="Arial" w:cs="Arial"/>
                <w:sz w:val="22"/>
                <w:szCs w:val="22"/>
              </w:rPr>
            </w:pPr>
            <w:permStart w:id="741483035" w:edGrp="everyone"/>
            <w:r>
              <w:rPr>
                <w:rFonts w:ascii="Helvetica" w:hAnsi="Helvetica" w:cs="Helvetica"/>
                <w:color w:val="000000"/>
                <w:shd w:val="clear" w:color="auto" w:fill="FFFFFF"/>
              </w:rPr>
              <w:t>AS/NZS 1680 Part 0</w:t>
            </w:r>
            <w:permEnd w:id="741483035"/>
          </w:p>
        </w:tc>
        <w:permStart w:id="1497191371"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97191371"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3D534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589251795"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89251795" w:displacedByCustomXml="prev"/>
      </w:tr>
      <w:tr w:rsidR="007C6196" w:rsidRPr="007C6196" w:rsidTr="003D534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1D6F5C" w:rsidP="007C6196">
            <w:pPr>
              <w:ind w:right="82"/>
              <w:jc w:val="left"/>
              <w:rPr>
                <w:rFonts w:ascii="Arial" w:hAnsi="Arial" w:cs="Arial"/>
                <w:sz w:val="22"/>
                <w:szCs w:val="22"/>
              </w:rPr>
            </w:pPr>
            <w:permStart w:id="142619204" w:edGrp="everyone"/>
            <w:r>
              <w:rPr>
                <w:rFonts w:ascii="Arial" w:hAnsi="Arial" w:cs="Arial"/>
                <w:sz w:val="22"/>
                <w:szCs w:val="22"/>
              </w:rPr>
              <w:t>Excavator</w:t>
            </w:r>
            <w:permEnd w:id="142619204"/>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1D6F5C" w:rsidP="007C6196">
            <w:pPr>
              <w:ind w:right="82"/>
              <w:jc w:val="left"/>
              <w:rPr>
                <w:rFonts w:ascii="Arial" w:hAnsi="Arial" w:cs="Arial"/>
                <w:sz w:val="22"/>
                <w:szCs w:val="22"/>
              </w:rPr>
            </w:pPr>
            <w:permStart w:id="1294227847" w:edGrp="everyone"/>
            <w:r>
              <w:rPr>
                <w:rFonts w:ascii="Arial" w:hAnsi="Arial" w:cs="Arial"/>
                <w:sz w:val="22"/>
                <w:szCs w:val="22"/>
              </w:rPr>
              <w:t>Excavate site for slab pouring, clear vegetation</w:t>
            </w:r>
            <w:permEnd w:id="1294227847"/>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1D6F5C" w:rsidP="007C6196">
            <w:pPr>
              <w:ind w:right="82"/>
              <w:jc w:val="left"/>
              <w:rPr>
                <w:rFonts w:ascii="Arial" w:hAnsi="Arial" w:cs="Arial"/>
                <w:sz w:val="22"/>
                <w:szCs w:val="22"/>
              </w:rPr>
            </w:pPr>
            <w:permStart w:id="1813525112" w:edGrp="everyone"/>
            <w:r>
              <w:rPr>
                <w:rFonts w:ascii="Arial" w:hAnsi="Arial" w:cs="Arial"/>
                <w:sz w:val="22"/>
                <w:szCs w:val="22"/>
              </w:rPr>
              <w:t>Concrete truck</w:t>
            </w:r>
            <w:permEnd w:id="1813525112"/>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1D6F5C" w:rsidP="007C6196">
            <w:pPr>
              <w:ind w:right="82"/>
              <w:jc w:val="left"/>
              <w:rPr>
                <w:rFonts w:ascii="Arial" w:hAnsi="Arial" w:cs="Arial"/>
                <w:sz w:val="22"/>
                <w:szCs w:val="22"/>
              </w:rPr>
            </w:pPr>
            <w:permStart w:id="621294532" w:edGrp="everyone"/>
            <w:r>
              <w:rPr>
                <w:rFonts w:ascii="Arial" w:hAnsi="Arial" w:cs="Arial"/>
                <w:sz w:val="22"/>
                <w:szCs w:val="22"/>
              </w:rPr>
              <w:t xml:space="preserve">Delivery concrete </w:t>
            </w:r>
            <w:permEnd w:id="621294532"/>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3D534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747468591"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47468591" w:displacedByCustomXml="prev"/>
      </w:tr>
      <w:tr w:rsidR="007C6196" w:rsidRPr="007C6196" w:rsidTr="003D534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A97B36" w:rsidP="007C6196">
            <w:pPr>
              <w:ind w:right="82"/>
              <w:jc w:val="left"/>
              <w:rPr>
                <w:rFonts w:ascii="Arial" w:hAnsi="Arial" w:cs="Arial"/>
                <w:sz w:val="22"/>
                <w:szCs w:val="22"/>
              </w:rPr>
            </w:pPr>
            <w:permStart w:id="1615154303" w:edGrp="everyone"/>
            <w:r>
              <w:rPr>
                <w:rFonts w:ascii="Arial" w:hAnsi="Arial" w:cs="Arial"/>
                <w:sz w:val="22"/>
                <w:szCs w:val="22"/>
              </w:rPr>
              <w:t>Nail gun</w:t>
            </w:r>
            <w:permEnd w:id="1615154303"/>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A97B36" w:rsidP="007C6196">
            <w:pPr>
              <w:ind w:right="82"/>
              <w:jc w:val="left"/>
              <w:rPr>
                <w:rFonts w:ascii="Arial" w:hAnsi="Arial" w:cs="Arial"/>
                <w:sz w:val="22"/>
                <w:szCs w:val="22"/>
              </w:rPr>
            </w:pPr>
            <w:permStart w:id="130093904" w:edGrp="everyone"/>
            <w:r>
              <w:rPr>
                <w:rFonts w:ascii="Arial" w:hAnsi="Arial" w:cs="Arial"/>
                <w:sz w:val="22"/>
                <w:szCs w:val="22"/>
              </w:rPr>
              <w:t xml:space="preserve">Nailing plasterboard, beams </w:t>
            </w:r>
            <w:proofErr w:type="spellStart"/>
            <w:r>
              <w:rPr>
                <w:rFonts w:ascii="Arial" w:hAnsi="Arial" w:cs="Arial"/>
                <w:sz w:val="22"/>
                <w:szCs w:val="22"/>
              </w:rPr>
              <w:t>etc</w:t>
            </w:r>
            <w:permEnd w:id="130093904"/>
            <w:proofErr w:type="spellEnd"/>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A97B36" w:rsidP="007C6196">
            <w:pPr>
              <w:ind w:right="82"/>
              <w:jc w:val="left"/>
              <w:rPr>
                <w:rFonts w:ascii="Arial" w:hAnsi="Arial" w:cs="Arial"/>
                <w:sz w:val="22"/>
                <w:szCs w:val="22"/>
              </w:rPr>
            </w:pPr>
            <w:permStart w:id="1124284424" w:edGrp="everyone"/>
            <w:r>
              <w:rPr>
                <w:rFonts w:ascii="Arial" w:hAnsi="Arial" w:cs="Arial"/>
                <w:sz w:val="22"/>
                <w:szCs w:val="22"/>
              </w:rPr>
              <w:t>Wheelbarrow</w:t>
            </w:r>
            <w:permEnd w:id="1124284424"/>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A97B36" w:rsidP="007C6196">
            <w:pPr>
              <w:ind w:right="82"/>
              <w:jc w:val="left"/>
              <w:rPr>
                <w:rFonts w:ascii="Arial" w:hAnsi="Arial" w:cs="Arial"/>
                <w:sz w:val="22"/>
                <w:szCs w:val="22"/>
              </w:rPr>
            </w:pPr>
            <w:permStart w:id="838207225" w:edGrp="everyone"/>
            <w:r>
              <w:rPr>
                <w:rFonts w:ascii="Arial" w:hAnsi="Arial" w:cs="Arial"/>
                <w:sz w:val="22"/>
                <w:szCs w:val="22"/>
              </w:rPr>
              <w:t>Move materials around site, used for concrete sometimes</w:t>
            </w:r>
            <w:permEnd w:id="838207225"/>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A97B36" w:rsidP="007C6196">
            <w:pPr>
              <w:rPr>
                <w:rFonts w:ascii="Arial" w:hAnsi="Arial" w:cs="Arial"/>
                <w:sz w:val="22"/>
                <w:szCs w:val="22"/>
              </w:rPr>
            </w:pPr>
            <w:permStart w:id="238773197" w:edGrp="everyone"/>
            <w:r>
              <w:rPr>
                <w:rFonts w:ascii="Arial" w:hAnsi="Arial" w:cs="Arial"/>
                <w:sz w:val="22"/>
                <w:szCs w:val="22"/>
              </w:rPr>
              <w:t>Inspection report on the condition of received plant.</w:t>
            </w:r>
          </w:p>
          <w:p w:rsidR="007C6196" w:rsidRPr="007C6196" w:rsidRDefault="00A97B36" w:rsidP="007C6196">
            <w:pPr>
              <w:rPr>
                <w:rFonts w:ascii="Arial" w:hAnsi="Arial" w:cs="Arial"/>
                <w:sz w:val="22"/>
                <w:szCs w:val="22"/>
              </w:rPr>
            </w:pPr>
            <w:r>
              <w:rPr>
                <w:rFonts w:ascii="Arial" w:hAnsi="Arial" w:cs="Arial"/>
                <w:sz w:val="22"/>
                <w:szCs w:val="22"/>
              </w:rPr>
              <w:t>Report that equipment is designed and constructed to comply with WHS legislation</w:t>
            </w:r>
            <w:permEnd w:id="238773197"/>
          </w:p>
        </w:tc>
        <w:permStart w:id="1411452219"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11452219"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lastRenderedPageBreak/>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A97B36" w:rsidP="007C6196">
            <w:pPr>
              <w:rPr>
                <w:rFonts w:ascii="Arial" w:hAnsi="Arial" w:cs="Arial"/>
                <w:sz w:val="22"/>
                <w:szCs w:val="22"/>
              </w:rPr>
            </w:pPr>
            <w:permStart w:id="1076306283" w:edGrp="everyone"/>
            <w:r>
              <w:rPr>
                <w:rFonts w:ascii="Arial" w:hAnsi="Arial" w:cs="Arial"/>
                <w:sz w:val="22"/>
                <w:szCs w:val="22"/>
              </w:rPr>
              <w:t>Water</w:t>
            </w:r>
          </w:p>
          <w:p w:rsidR="007C6196" w:rsidRDefault="00A97B36" w:rsidP="007C6196">
            <w:pPr>
              <w:rPr>
                <w:rFonts w:ascii="Arial" w:hAnsi="Arial" w:cs="Arial"/>
                <w:sz w:val="22"/>
                <w:szCs w:val="22"/>
              </w:rPr>
            </w:pPr>
            <w:r>
              <w:rPr>
                <w:rFonts w:ascii="Arial" w:hAnsi="Arial" w:cs="Arial"/>
                <w:sz w:val="22"/>
                <w:szCs w:val="22"/>
              </w:rPr>
              <w:t>Electricity</w:t>
            </w:r>
          </w:p>
          <w:p w:rsidR="00A97B36" w:rsidRDefault="00A97B36" w:rsidP="007C6196">
            <w:pPr>
              <w:rPr>
                <w:rFonts w:ascii="Arial" w:hAnsi="Arial" w:cs="Arial"/>
                <w:sz w:val="22"/>
                <w:szCs w:val="22"/>
              </w:rPr>
            </w:pPr>
            <w:r>
              <w:rPr>
                <w:rFonts w:ascii="Arial" w:hAnsi="Arial" w:cs="Arial"/>
                <w:sz w:val="22"/>
                <w:szCs w:val="22"/>
              </w:rPr>
              <w:t>Temporary fencing</w:t>
            </w:r>
          </w:p>
          <w:p w:rsidR="00A97B36" w:rsidRDefault="00A97B36" w:rsidP="007C6196">
            <w:pPr>
              <w:rPr>
                <w:rFonts w:ascii="Arial" w:hAnsi="Arial" w:cs="Arial"/>
                <w:sz w:val="22"/>
                <w:szCs w:val="22"/>
              </w:rPr>
            </w:pPr>
            <w:r>
              <w:rPr>
                <w:rFonts w:ascii="Arial" w:hAnsi="Arial" w:cs="Arial"/>
                <w:sz w:val="22"/>
                <w:szCs w:val="22"/>
              </w:rPr>
              <w:t>Waste bin</w:t>
            </w:r>
          </w:p>
          <w:p w:rsidR="007C6196" w:rsidRDefault="00A97B36" w:rsidP="007C6196">
            <w:pPr>
              <w:rPr>
                <w:rFonts w:ascii="Arial" w:hAnsi="Arial" w:cs="Arial"/>
                <w:sz w:val="22"/>
                <w:szCs w:val="22"/>
              </w:rPr>
            </w:pPr>
            <w:r>
              <w:rPr>
                <w:rFonts w:ascii="Arial" w:hAnsi="Arial" w:cs="Arial"/>
                <w:sz w:val="22"/>
                <w:szCs w:val="22"/>
              </w:rPr>
              <w:t xml:space="preserve">barricades </w:t>
            </w:r>
          </w:p>
          <w:permEnd w:id="1076306283"/>
          <w:p w:rsidR="007C6196" w:rsidRPr="007C6196" w:rsidRDefault="007C6196" w:rsidP="007C6196">
            <w:pPr>
              <w:rPr>
                <w:rFonts w:ascii="Arial" w:hAnsi="Arial" w:cs="Arial"/>
                <w:sz w:val="22"/>
                <w:szCs w:val="22"/>
              </w:rPr>
            </w:pPr>
          </w:p>
        </w:tc>
        <w:permStart w:id="1564219035"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64219035"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592138773" w:edGrp="everyone"/>
        <w:permStart w:id="716189095" w:edGrp="everyone"/>
        <w:permStart w:id="908615260" w:edGrp="everyone"/>
        <w:permStart w:id="169282231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3D5347"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A97B36">
                  <w:rPr>
                    <w:rFonts w:ascii="Arial" w:hAnsi="Arial" w:cs="Arial"/>
                    <w:sz w:val="40"/>
                    <w:szCs w:val="44"/>
                  </w:rPr>
                  <w:sym w:font="Wingdings" w:char="F0FE"/>
                </w:r>
              </w:sdtContent>
            </w:sdt>
            <w:r w:rsidR="0043447D" w:rsidRPr="007C6196">
              <w:rPr>
                <w:vanish/>
                <w:color w:val="17365D" w:themeColor="text2" w:themeShade="BF"/>
              </w:rPr>
              <w:t xml:space="preserve"> </w:t>
            </w:r>
            <w:permEnd w:id="592138773"/>
            <w:r w:rsidR="00381D96" w:rsidRPr="007C6196">
              <w:rPr>
                <w:vanish/>
                <w:color w:val="17365D" w:themeColor="text2" w:themeShade="BF"/>
              </w:rPr>
              <w:t xml:space="preserve"> </w:t>
            </w:r>
            <w:permEnd w:id="716189095"/>
            <w:r w:rsidR="00381D96" w:rsidRPr="007C6196">
              <w:rPr>
                <w:vanish/>
                <w:color w:val="17365D" w:themeColor="text2" w:themeShade="BF"/>
              </w:rPr>
              <w:t xml:space="preserve"> </w:t>
            </w:r>
            <w:permEnd w:id="908615260"/>
            <w:r w:rsidR="004269D8" w:rsidRPr="007C6196">
              <w:rPr>
                <w:vanish/>
                <w:color w:val="17365D" w:themeColor="text2" w:themeShade="BF"/>
              </w:rPr>
              <w:t xml:space="preserve"> </w:t>
            </w:r>
            <w:permEnd w:id="1692822310"/>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45424561"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45424561"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351361433"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3513614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3D534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608975071"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08975071" w:displacedByCustomXml="prev"/>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61093263"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D0042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10932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54887538"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548875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27214492"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272144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64595221"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D0042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45952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3D534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962482448"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62482448" w:displacedByCustomXml="prev"/>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14735893"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1473589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4783514"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478351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82804388"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D0042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28043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0D2D53" w:rsidP="007C6196">
            <w:pPr>
              <w:rPr>
                <w:rFonts w:ascii="Arial" w:hAnsi="Arial" w:cs="Arial"/>
                <w:sz w:val="22"/>
                <w:szCs w:val="22"/>
              </w:rPr>
            </w:pPr>
            <w:permStart w:id="1460864402" w:edGrp="everyone"/>
            <w:r>
              <w:rPr>
                <w:rFonts w:ascii="Arial" w:hAnsi="Arial" w:cs="Arial"/>
                <w:sz w:val="22"/>
                <w:szCs w:val="22"/>
              </w:rPr>
              <w:t xml:space="preserve">Ensure there is adequate room for Trucks to stop and unload. Check if any excavation works are needed </w:t>
            </w:r>
            <w:permEnd w:id="1460864402"/>
          </w:p>
        </w:tc>
        <w:permStart w:id="1358955865"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58955865"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3D5347">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1983409202"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83409202" w:displacedByCustomXml="prev"/>
      </w:tr>
      <w:tr w:rsidR="007C6196" w:rsidRPr="007C6196" w:rsidTr="003D5347">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20655F" w:rsidP="007C6196">
            <w:pPr>
              <w:ind w:right="82"/>
              <w:jc w:val="left"/>
              <w:rPr>
                <w:rFonts w:ascii="Arial" w:hAnsi="Arial" w:cs="Arial"/>
                <w:sz w:val="22"/>
                <w:szCs w:val="22"/>
              </w:rPr>
            </w:pPr>
            <w:permStart w:id="719931013" w:edGrp="everyone"/>
            <w:r>
              <w:rPr>
                <w:rFonts w:ascii="Arial" w:hAnsi="Arial" w:cs="Arial"/>
                <w:sz w:val="22"/>
                <w:szCs w:val="22"/>
              </w:rPr>
              <w:t>Volume 2 Part 2.5 Safe movement and Access</w:t>
            </w:r>
            <w:permEnd w:id="719931013"/>
          </w:p>
        </w:tc>
        <w:tc>
          <w:tcPr>
            <w:tcW w:w="2027" w:type="pct"/>
            <w:tcBorders>
              <w:left w:val="single" w:sz="4" w:space="0" w:color="auto"/>
            </w:tcBorders>
            <w:shd w:val="clear" w:color="auto" w:fill="auto"/>
            <w:vAlign w:val="center"/>
          </w:tcPr>
          <w:p w:rsidR="007C6196" w:rsidRPr="007C6196" w:rsidRDefault="0020655F" w:rsidP="007C6196">
            <w:pPr>
              <w:ind w:right="82"/>
              <w:jc w:val="left"/>
              <w:rPr>
                <w:rFonts w:ascii="Arial" w:hAnsi="Arial" w:cs="Arial"/>
                <w:sz w:val="22"/>
                <w:szCs w:val="22"/>
              </w:rPr>
            </w:pPr>
            <w:permStart w:id="419589748" w:edGrp="everyone"/>
            <w:r>
              <w:rPr>
                <w:rFonts w:ascii="Arial" w:hAnsi="Arial" w:cs="Arial"/>
                <w:sz w:val="22"/>
                <w:szCs w:val="22"/>
              </w:rPr>
              <w:t>Volume 1 Section D Access and Egress</w:t>
            </w:r>
            <w:permEnd w:id="419589748"/>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F7D63" w:rsidP="007C6196">
            <w:pPr>
              <w:rPr>
                <w:rFonts w:ascii="Arial" w:hAnsi="Arial" w:cs="Arial"/>
                <w:sz w:val="22"/>
                <w:szCs w:val="22"/>
              </w:rPr>
            </w:pPr>
            <w:permStart w:id="1537214889" w:edGrp="everyone"/>
            <w:r>
              <w:rPr>
                <w:rFonts w:ascii="Arial" w:hAnsi="Arial" w:cs="Arial"/>
                <w:sz w:val="22"/>
                <w:szCs w:val="22"/>
              </w:rPr>
              <w:t>Compliance assessment application – minimum of 10 working days</w:t>
            </w:r>
            <w:permEnd w:id="1537214889"/>
          </w:p>
        </w:tc>
        <w:permStart w:id="990387306"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90387306"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00B21F67">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bookmarkStart w:id="20" w:name="_GoBack"/>
      <w:bookmarkEnd w:id="2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3D534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618146172"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18146172" w:displacedByCustomXml="prev"/>
      </w:tr>
      <w:tr w:rsidR="007C6196" w:rsidRPr="007C6196" w:rsidTr="003D5347">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6F7D63" w:rsidP="007C6196">
            <w:pPr>
              <w:ind w:right="82"/>
              <w:jc w:val="left"/>
              <w:rPr>
                <w:rFonts w:ascii="Arial" w:hAnsi="Arial" w:cs="Arial"/>
                <w:sz w:val="22"/>
                <w:szCs w:val="22"/>
              </w:rPr>
            </w:pPr>
            <w:permStart w:id="550717818" w:edGrp="everyone"/>
            <w:r>
              <w:rPr>
                <w:rFonts w:ascii="Arial" w:hAnsi="Arial" w:cs="Arial"/>
                <w:sz w:val="22"/>
                <w:szCs w:val="22"/>
              </w:rPr>
              <w:t>Lane or road close permit</w:t>
            </w:r>
            <w:permEnd w:id="550717818"/>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6F7D63" w:rsidP="007C6196">
            <w:pPr>
              <w:ind w:right="82"/>
              <w:jc w:val="left"/>
              <w:rPr>
                <w:rFonts w:ascii="Arial" w:hAnsi="Arial" w:cs="Arial"/>
                <w:sz w:val="22"/>
                <w:szCs w:val="22"/>
              </w:rPr>
            </w:pPr>
            <w:permStart w:id="1713797157" w:edGrp="everyone"/>
            <w:r>
              <w:rPr>
                <w:rFonts w:ascii="Arial" w:hAnsi="Arial" w:cs="Arial"/>
                <w:sz w:val="22"/>
                <w:szCs w:val="22"/>
              </w:rPr>
              <w:t>Complete the online application form ( Brisbane City Council)Provide Traffic management plan, Copy of development assessment approval- submit to council for approval</w:t>
            </w:r>
            <w:permEnd w:id="1713797157"/>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6F7D63" w:rsidP="007C6196">
            <w:pPr>
              <w:ind w:right="82"/>
              <w:jc w:val="left"/>
              <w:rPr>
                <w:rFonts w:ascii="Arial" w:hAnsi="Arial" w:cs="Arial"/>
                <w:sz w:val="22"/>
                <w:szCs w:val="22"/>
              </w:rPr>
            </w:pPr>
            <w:permStart w:id="1060570843" w:edGrp="everyone"/>
            <w:r>
              <w:rPr>
                <w:rFonts w:ascii="Arial" w:hAnsi="Arial" w:cs="Arial"/>
                <w:sz w:val="22"/>
                <w:szCs w:val="22"/>
              </w:rPr>
              <w:t>Construction Management Plan</w:t>
            </w:r>
            <w:permEnd w:id="1060570843"/>
          </w:p>
        </w:tc>
        <w:tc>
          <w:tcPr>
            <w:tcW w:w="2559" w:type="pct"/>
            <w:tcBorders>
              <w:top w:val="single" w:sz="12" w:space="0" w:color="auto"/>
              <w:left w:val="single" w:sz="4" w:space="0" w:color="auto"/>
            </w:tcBorders>
            <w:shd w:val="clear" w:color="auto" w:fill="auto"/>
            <w:vAlign w:val="center"/>
          </w:tcPr>
          <w:p w:rsidR="007C6196" w:rsidRPr="007C6196" w:rsidRDefault="00E84358" w:rsidP="007C6196">
            <w:pPr>
              <w:ind w:right="82"/>
              <w:jc w:val="left"/>
              <w:rPr>
                <w:rFonts w:ascii="Arial" w:hAnsi="Arial" w:cs="Arial"/>
                <w:sz w:val="22"/>
                <w:szCs w:val="22"/>
              </w:rPr>
            </w:pPr>
            <w:permStart w:id="1467440336" w:edGrp="everyone"/>
            <w:r>
              <w:rPr>
                <w:rFonts w:ascii="Arial" w:hAnsi="Arial" w:cs="Arial"/>
                <w:sz w:val="22"/>
                <w:szCs w:val="22"/>
              </w:rPr>
              <w:t xml:space="preserve">Use table to asses if a minor or major plan is needed – Submit to </w:t>
            </w:r>
            <w:r>
              <w:t xml:space="preserve"> </w:t>
            </w:r>
            <w:r w:rsidRPr="00E84358">
              <w:rPr>
                <w:rFonts w:ascii="Arial" w:hAnsi="Arial" w:cs="Arial"/>
                <w:sz w:val="22"/>
                <w:szCs w:val="22"/>
              </w:rPr>
              <w:t>Council’s Suburban Construction Management Taskforce (SCMT)</w:t>
            </w:r>
            <w:permEnd w:id="1467440336"/>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1" w:name="_Ref424211634"/>
      <w:r w:rsidRPr="007C6196">
        <w:rPr>
          <w:rFonts w:ascii="Arial" w:hAnsi="Arial"/>
          <w:b/>
        </w:rPr>
        <w:t>True or False (Tick your response): Project commencement date is always at the date the contract is signed.</w:t>
      </w:r>
      <w:bookmarkEnd w:id="21"/>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2036540584"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365405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169166515"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69166515"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910906024"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DE7AC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09060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46763"/>
      <w:r w:rsidRPr="007C6196">
        <w:rPr>
          <w:rFonts w:ascii="Arial" w:hAnsi="Arial"/>
          <w:b/>
        </w:rPr>
        <w:t>What document should be developed when purchasing supplies or construction materials?</w:t>
      </w:r>
      <w:bookmarkEnd w:id="22"/>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E7ACE" w:rsidP="007C6196">
            <w:pPr>
              <w:rPr>
                <w:rFonts w:ascii="Arial" w:hAnsi="Arial" w:cs="Arial"/>
                <w:sz w:val="22"/>
                <w:szCs w:val="22"/>
              </w:rPr>
            </w:pPr>
            <w:permStart w:id="446515879" w:edGrp="everyone"/>
            <w:r>
              <w:rPr>
                <w:rFonts w:ascii="Arial" w:hAnsi="Arial" w:cs="Arial"/>
                <w:sz w:val="22"/>
                <w:szCs w:val="22"/>
              </w:rPr>
              <w:t xml:space="preserve">A delivery sheet </w:t>
            </w:r>
            <w:permEnd w:id="446515879"/>
          </w:p>
        </w:tc>
        <w:permStart w:id="258754784"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58754784"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3"/>
      <w:r w:rsidRPr="007C6196">
        <w:rPr>
          <w:rFonts w:ascii="Arial" w:hAnsi="Arial"/>
          <w:b/>
        </w:rPr>
        <w:t>True or False (Tick your response): Every delivery should be physically checked against the delivery sheet.</w:t>
      </w:r>
      <w:bookmarkEnd w:id="2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343828030"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DE7AC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38280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936536815"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936536815"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143810035"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438100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36405"/>
      <w:r w:rsidRPr="007C6196">
        <w:rPr>
          <w:rFonts w:ascii="Arial" w:hAnsi="Arial"/>
          <w:b/>
        </w:rPr>
        <w:t>Who should be contacted if items are missing from a delivery?</w:t>
      </w:r>
      <w:bookmarkEnd w:id="24"/>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E7ACE" w:rsidP="007C6196">
            <w:pPr>
              <w:rPr>
                <w:rFonts w:ascii="Arial" w:hAnsi="Arial" w:cs="Arial"/>
                <w:sz w:val="22"/>
                <w:szCs w:val="22"/>
              </w:rPr>
            </w:pPr>
            <w:permStart w:id="972894532" w:edGrp="everyone"/>
            <w:r>
              <w:rPr>
                <w:rFonts w:ascii="Arial" w:hAnsi="Arial" w:cs="Arial"/>
                <w:sz w:val="22"/>
                <w:szCs w:val="22"/>
              </w:rPr>
              <w:t>The supplier</w:t>
            </w:r>
            <w:permEnd w:id="972894532"/>
          </w:p>
        </w:tc>
        <w:permStart w:id="149113480"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9113480"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89"/>
      <w:r w:rsidRPr="007C6196">
        <w:rPr>
          <w:rFonts w:ascii="Arial" w:hAnsi="Arial"/>
          <w:b/>
        </w:rPr>
        <w:t>Name the Act and identify the section that outlines the requirement to implement hazard and risk management on site. Briefly describe the requirements.</w:t>
      </w:r>
      <w:bookmarkEnd w:id="25"/>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3D534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1386769530"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86769530" w:displacedByCustomXml="prev"/>
      </w:tr>
      <w:tr w:rsidR="007C6196" w:rsidRPr="007C6196" w:rsidTr="003D5347">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DE7ACE" w:rsidP="007C6196">
            <w:pPr>
              <w:ind w:right="82"/>
              <w:jc w:val="left"/>
              <w:rPr>
                <w:rFonts w:ascii="Arial" w:hAnsi="Arial" w:cs="Arial"/>
                <w:sz w:val="22"/>
                <w:szCs w:val="22"/>
              </w:rPr>
            </w:pPr>
            <w:permStart w:id="739726372" w:edGrp="everyone"/>
            <w:r>
              <w:rPr>
                <w:rFonts w:ascii="Arial" w:hAnsi="Arial" w:cs="Arial"/>
                <w:sz w:val="22"/>
                <w:szCs w:val="22"/>
              </w:rPr>
              <w:t>The work health and Safety Act 2011 QLD Section 17-18</w:t>
            </w:r>
            <w:permEnd w:id="739726372"/>
          </w:p>
        </w:tc>
        <w:tc>
          <w:tcPr>
            <w:tcW w:w="2559" w:type="pct"/>
            <w:tcBorders>
              <w:top w:val="single" w:sz="12" w:space="0" w:color="auto"/>
              <w:left w:val="single" w:sz="4" w:space="0" w:color="auto"/>
            </w:tcBorders>
            <w:shd w:val="clear" w:color="auto" w:fill="auto"/>
            <w:vAlign w:val="center"/>
          </w:tcPr>
          <w:p w:rsidR="007C6196" w:rsidRPr="007C6196" w:rsidRDefault="00DE7ACE" w:rsidP="007C6196">
            <w:pPr>
              <w:ind w:right="82"/>
              <w:jc w:val="left"/>
              <w:rPr>
                <w:rFonts w:ascii="Arial" w:hAnsi="Arial" w:cs="Arial"/>
                <w:sz w:val="22"/>
                <w:szCs w:val="22"/>
              </w:rPr>
            </w:pPr>
            <w:permStart w:id="1174152202" w:edGrp="everyone"/>
            <w:r>
              <w:rPr>
                <w:rFonts w:ascii="Arial" w:hAnsi="Arial" w:cs="Arial"/>
                <w:sz w:val="22"/>
                <w:szCs w:val="22"/>
              </w:rPr>
              <w:t xml:space="preserve">Risks should be identified and eliminated so far as is reasonable practicable – or otherwise minimised so far as is reasonably practicable </w:t>
            </w:r>
            <w:permEnd w:id="1174152202"/>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6" w:name="_Ref355891"/>
      <w:r w:rsidRPr="007C6196">
        <w:rPr>
          <w:rFonts w:ascii="Arial" w:hAnsi="Arial"/>
          <w:b/>
        </w:rPr>
        <w:t>Identify one (1) regulation that an organisation’s WHS policies and procedures must comply with.</w:t>
      </w:r>
      <w:bookmarkEnd w:id="26"/>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E7ACE" w:rsidP="007C6196">
            <w:pPr>
              <w:rPr>
                <w:rFonts w:ascii="Arial" w:hAnsi="Arial" w:cs="Arial"/>
                <w:sz w:val="22"/>
                <w:szCs w:val="22"/>
              </w:rPr>
            </w:pPr>
            <w:permStart w:id="925046049" w:edGrp="everyone"/>
            <w:r>
              <w:rPr>
                <w:rFonts w:ascii="Arial" w:hAnsi="Arial" w:cs="Arial"/>
                <w:sz w:val="22"/>
                <w:szCs w:val="22"/>
              </w:rPr>
              <w:t>The work health and safety Regulation 2011 QLD</w:t>
            </w:r>
            <w:permEnd w:id="925046049"/>
          </w:p>
        </w:tc>
        <w:permStart w:id="1311190263"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11190263"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96"/>
      <w:r w:rsidRPr="007C6196">
        <w:rPr>
          <w:rFonts w:ascii="Arial" w:hAnsi="Arial"/>
          <w:b/>
        </w:rPr>
        <w:t>What document should be followed when disposing of hazardous materials?</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E7ACE" w:rsidP="007C6196">
            <w:pPr>
              <w:rPr>
                <w:rFonts w:ascii="Arial" w:hAnsi="Arial" w:cs="Arial"/>
                <w:sz w:val="22"/>
                <w:szCs w:val="22"/>
              </w:rPr>
            </w:pPr>
            <w:permStart w:id="1721922817" w:edGrp="everyone"/>
            <w:r>
              <w:rPr>
                <w:rFonts w:ascii="Arial" w:hAnsi="Arial" w:cs="Arial"/>
                <w:sz w:val="22"/>
                <w:szCs w:val="22"/>
              </w:rPr>
              <w:t>Safety data sheets</w:t>
            </w:r>
            <w:permEnd w:id="1721922817"/>
          </w:p>
        </w:tc>
        <w:permStart w:id="1310393395"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10393395"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E7ACE" w:rsidP="007C6196">
            <w:pPr>
              <w:rPr>
                <w:rFonts w:ascii="Arial" w:hAnsi="Arial" w:cs="Arial"/>
                <w:sz w:val="22"/>
                <w:szCs w:val="22"/>
              </w:rPr>
            </w:pPr>
            <w:permStart w:id="1746278877" w:edGrp="everyone"/>
            <w:r>
              <w:rPr>
                <w:rFonts w:ascii="Arial" w:hAnsi="Arial" w:cs="Arial"/>
                <w:sz w:val="22"/>
                <w:szCs w:val="22"/>
              </w:rPr>
              <w:t>10</w:t>
            </w:r>
            <w:permEnd w:id="1746278877"/>
          </w:p>
        </w:tc>
        <w:permStart w:id="782057753"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8205775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359880"/>
      <w:r w:rsidRPr="007C6196">
        <w:rPr>
          <w:rFonts w:ascii="Arial" w:hAnsi="Arial"/>
          <w:b/>
        </w:rPr>
        <w:t>True or False (Tick your response): A site assessment should be undertaken if contamination is known or likely to be present from the removal of existing services.</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727740204"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DE7AC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77402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38759743"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875974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578619579"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786195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4"/>
      <w:r w:rsidRPr="007C6196">
        <w:rPr>
          <w:rFonts w:ascii="Arial" w:hAnsi="Arial"/>
          <w:b/>
        </w:rPr>
        <w:t>True or False (Tick your response): Multiple projects can be planned using a single Gantt Chart.</w:t>
      </w:r>
      <w:bookmarkEnd w:id="30"/>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003375518"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DE7AC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33755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879863105"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79863105"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43931183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393118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1" w:name="_Ref417696"/>
      <w:r w:rsidRPr="007C6196">
        <w:rPr>
          <w:rFonts w:ascii="Arial" w:hAnsi="Arial"/>
          <w:b/>
        </w:rPr>
        <w:t>What are the advantages of hiring subcontractors to work across multiple nearby projects? Explain with an example.</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DE7ACE" w:rsidP="007C6196">
            <w:pPr>
              <w:rPr>
                <w:rFonts w:ascii="Arial" w:hAnsi="Arial" w:cs="Arial"/>
                <w:sz w:val="22"/>
                <w:szCs w:val="22"/>
              </w:rPr>
            </w:pPr>
            <w:permStart w:id="1873502563" w:edGrp="everyone"/>
            <w:r>
              <w:rPr>
                <w:rFonts w:ascii="Arial" w:hAnsi="Arial" w:cs="Arial"/>
                <w:sz w:val="22"/>
                <w:szCs w:val="22"/>
              </w:rPr>
              <w:t xml:space="preserve">They can continue to the next project once finished on the first one such as a concreter pouring the slab once finished on the first house can move to the second, then third which will be more productive then having them go offsite and come back weeks later </w:t>
            </w:r>
            <w:permEnd w:id="1873502563"/>
          </w:p>
        </w:tc>
        <w:permStart w:id="741046981"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41046981"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2" w:name="_Ref422991"/>
      <w:r w:rsidRPr="007C6196">
        <w:rPr>
          <w:rFonts w:ascii="Arial" w:hAnsi="Arial"/>
          <w:b/>
        </w:rPr>
        <w:lastRenderedPageBreak/>
        <w:t>Provide one (1) example to explain why construction operations must be sequenced.</w:t>
      </w:r>
      <w:bookmarkEnd w:id="3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DE7ACE" w:rsidP="007C6196">
            <w:pPr>
              <w:rPr>
                <w:rFonts w:ascii="Arial" w:hAnsi="Arial" w:cs="Arial"/>
                <w:sz w:val="22"/>
                <w:szCs w:val="22"/>
              </w:rPr>
            </w:pPr>
            <w:permStart w:id="5914450" w:edGrp="everyone"/>
            <w:r>
              <w:rPr>
                <w:rFonts w:ascii="Arial" w:hAnsi="Arial" w:cs="Arial"/>
                <w:sz w:val="22"/>
                <w:szCs w:val="22"/>
              </w:rPr>
              <w:t xml:space="preserve">They need to be sequenced in order to which they need to </w:t>
            </w:r>
            <w:proofErr w:type="gramStart"/>
            <w:r>
              <w:rPr>
                <w:rFonts w:ascii="Arial" w:hAnsi="Arial" w:cs="Arial"/>
                <w:sz w:val="22"/>
                <w:szCs w:val="22"/>
              </w:rPr>
              <w:t>occur,</w:t>
            </w:r>
            <w:proofErr w:type="gramEnd"/>
            <w:r>
              <w:rPr>
                <w:rFonts w:ascii="Arial" w:hAnsi="Arial" w:cs="Arial"/>
                <w:sz w:val="22"/>
                <w:szCs w:val="22"/>
              </w:rPr>
              <w:t xml:space="preserve"> if they are not sequenced correctly you can end up with</w:t>
            </w:r>
            <w:r w:rsidR="002277E0">
              <w:rPr>
                <w:rFonts w:ascii="Arial" w:hAnsi="Arial" w:cs="Arial"/>
                <w:sz w:val="22"/>
                <w:szCs w:val="22"/>
              </w:rPr>
              <w:t xml:space="preserve"> hold ups or contractors waiting to be able to complete their work.</w:t>
            </w:r>
          </w:p>
          <w:p w:rsidR="007C6196" w:rsidRPr="007C6196" w:rsidRDefault="002277E0" w:rsidP="007C6196">
            <w:pPr>
              <w:rPr>
                <w:rFonts w:ascii="Arial" w:hAnsi="Arial" w:cs="Arial"/>
                <w:sz w:val="22"/>
                <w:szCs w:val="22"/>
              </w:rPr>
            </w:pPr>
            <w:r>
              <w:rPr>
                <w:rFonts w:ascii="Arial" w:hAnsi="Arial" w:cs="Arial"/>
                <w:sz w:val="22"/>
                <w:szCs w:val="22"/>
              </w:rPr>
              <w:t xml:space="preserve">The painter </w:t>
            </w:r>
            <w:proofErr w:type="gramStart"/>
            <w:r>
              <w:rPr>
                <w:rFonts w:ascii="Arial" w:hAnsi="Arial" w:cs="Arial"/>
                <w:sz w:val="22"/>
                <w:szCs w:val="22"/>
              </w:rPr>
              <w:t>cant</w:t>
            </w:r>
            <w:proofErr w:type="gramEnd"/>
            <w:r>
              <w:rPr>
                <w:rFonts w:ascii="Arial" w:hAnsi="Arial" w:cs="Arial"/>
                <w:sz w:val="22"/>
                <w:szCs w:val="22"/>
              </w:rPr>
              <w:t xml:space="preserve"> paint the walls if the plaster hasn’t installed them.</w:t>
            </w:r>
            <w:permEnd w:id="5914450"/>
          </w:p>
        </w:tc>
        <w:permStart w:id="623525695"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23525695"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38588"/>
      <w:r w:rsidRPr="007C6196">
        <w:rPr>
          <w:rFonts w:ascii="Arial" w:hAnsi="Arial"/>
          <w:b/>
        </w:rPr>
        <w:t>Which of the following should be considered as part of task sequencing? Tick all that apply.</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3D534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614468061"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14468061" w:displacedByCustomXml="prev"/>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79013592"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2277E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90135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40213067"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2277E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02130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303475232"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2277E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4752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4" w:name="_Ref422992"/>
      <w:r w:rsidRPr="007C6196">
        <w:rPr>
          <w:rFonts w:ascii="Arial" w:hAnsi="Arial"/>
          <w:b/>
        </w:rPr>
        <w:t>Order the following construction operations from 1 to 6 to form the most efficient sequence.</w:t>
      </w:r>
      <w:bookmarkEnd w:id="3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rsidTr="003D534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235410936"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35410936" w:displacedByCustomXml="prev"/>
      </w:tr>
      <w:tr w:rsidR="007C6196" w:rsidRPr="007C6196" w:rsidTr="003D534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2277E0" w:rsidP="007C6196">
            <w:pPr>
              <w:ind w:right="82"/>
              <w:jc w:val="center"/>
              <w:rPr>
                <w:rFonts w:ascii="Arial" w:hAnsi="Arial" w:cs="Arial"/>
                <w:sz w:val="22"/>
                <w:szCs w:val="22"/>
              </w:rPr>
            </w:pPr>
            <w:permStart w:id="1967730346" w:edGrp="everyone"/>
            <w:r>
              <w:rPr>
                <w:rFonts w:ascii="Arial" w:hAnsi="Arial" w:cs="Arial"/>
                <w:sz w:val="22"/>
                <w:szCs w:val="22"/>
              </w:rPr>
              <w:t>2</w:t>
            </w:r>
            <w:permEnd w:id="1967730346"/>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2277E0" w:rsidP="007C6196">
            <w:pPr>
              <w:ind w:right="82"/>
              <w:jc w:val="center"/>
              <w:rPr>
                <w:rFonts w:ascii="Arial" w:hAnsi="Arial" w:cs="Arial"/>
                <w:sz w:val="22"/>
                <w:szCs w:val="22"/>
              </w:rPr>
            </w:pPr>
            <w:permStart w:id="241779389" w:edGrp="everyone"/>
            <w:r>
              <w:rPr>
                <w:rFonts w:ascii="Arial" w:hAnsi="Arial" w:cs="Arial"/>
                <w:sz w:val="22"/>
                <w:szCs w:val="22"/>
              </w:rPr>
              <w:t>3</w:t>
            </w:r>
            <w:permEnd w:id="24177938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2277E0" w:rsidP="007C6196">
            <w:pPr>
              <w:ind w:right="82"/>
              <w:jc w:val="center"/>
              <w:rPr>
                <w:rFonts w:ascii="Arial" w:hAnsi="Arial" w:cs="Arial"/>
                <w:sz w:val="22"/>
                <w:szCs w:val="22"/>
              </w:rPr>
            </w:pPr>
            <w:permStart w:id="1100774239" w:edGrp="everyone"/>
            <w:r>
              <w:rPr>
                <w:rFonts w:ascii="Arial" w:hAnsi="Arial" w:cs="Arial"/>
                <w:sz w:val="22"/>
                <w:szCs w:val="22"/>
              </w:rPr>
              <w:t>6</w:t>
            </w:r>
            <w:permEnd w:id="110077423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2277E0" w:rsidP="007C6196">
            <w:pPr>
              <w:ind w:right="82"/>
              <w:jc w:val="center"/>
              <w:rPr>
                <w:rFonts w:ascii="Arial" w:hAnsi="Arial" w:cs="Arial"/>
                <w:sz w:val="22"/>
                <w:szCs w:val="22"/>
              </w:rPr>
            </w:pPr>
            <w:permStart w:id="455884017" w:edGrp="everyone"/>
            <w:r>
              <w:rPr>
                <w:rFonts w:ascii="Arial" w:hAnsi="Arial" w:cs="Arial"/>
                <w:sz w:val="22"/>
                <w:szCs w:val="22"/>
              </w:rPr>
              <w:t>5</w:t>
            </w:r>
            <w:permEnd w:id="455884017"/>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2277E0" w:rsidP="007C6196">
            <w:pPr>
              <w:ind w:right="82"/>
              <w:jc w:val="center"/>
              <w:rPr>
                <w:rFonts w:ascii="Arial" w:hAnsi="Arial" w:cs="Arial"/>
                <w:sz w:val="22"/>
                <w:szCs w:val="22"/>
              </w:rPr>
            </w:pPr>
            <w:permStart w:id="152965657" w:edGrp="everyone"/>
            <w:r>
              <w:rPr>
                <w:rFonts w:ascii="Arial" w:hAnsi="Arial" w:cs="Arial"/>
                <w:sz w:val="22"/>
                <w:szCs w:val="22"/>
              </w:rPr>
              <w:t>1</w:t>
            </w:r>
            <w:permEnd w:id="152965657"/>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2277E0" w:rsidP="007C6196">
            <w:pPr>
              <w:ind w:right="82"/>
              <w:jc w:val="center"/>
              <w:rPr>
                <w:rFonts w:ascii="Arial" w:hAnsi="Arial" w:cs="Arial"/>
                <w:sz w:val="22"/>
                <w:szCs w:val="22"/>
              </w:rPr>
            </w:pPr>
            <w:permStart w:id="1083734045" w:edGrp="everyone"/>
            <w:r>
              <w:rPr>
                <w:rFonts w:ascii="Arial" w:hAnsi="Arial" w:cs="Arial"/>
                <w:sz w:val="22"/>
                <w:szCs w:val="22"/>
              </w:rPr>
              <w:t>4</w:t>
            </w:r>
            <w:permEnd w:id="1083734045"/>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5" w:name="_Ref425403"/>
      <w:r w:rsidRPr="007C6196">
        <w:rPr>
          <w:rFonts w:ascii="Arial" w:hAnsi="Arial"/>
          <w:b/>
        </w:rPr>
        <w:lastRenderedPageBreak/>
        <w:t>Refer to the table below to complete the chart shown. Label the blank boxes with the appropriate Task ID letters.</w:t>
      </w:r>
      <w:bookmarkEnd w:id="35"/>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3D5347">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3D5347">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3D5347">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3D5347">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3D5347">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3D5347">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3D5347">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3D5347">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3D5347">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3D5347">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3D5347">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3D5347">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3D5347" w:rsidRPr="00777342" w:rsidRDefault="002277E0" w:rsidP="007C6196">
                            <w:pPr>
                              <w:ind w:right="82"/>
                              <w:jc w:val="left"/>
                              <w:rPr>
                                <w:rFonts w:ascii="Arial" w:hAnsi="Arial" w:cs="Arial"/>
                                <w:sz w:val="22"/>
                                <w:szCs w:val="22"/>
                              </w:rPr>
                            </w:pPr>
                            <w:permStart w:id="1164135700" w:edGrp="everyone"/>
                            <w:r>
                              <w:rPr>
                                <w:rFonts w:ascii="Arial" w:hAnsi="Arial" w:cs="Arial"/>
                                <w:sz w:val="22"/>
                                <w:szCs w:val="22"/>
                              </w:rPr>
                              <w:t>G</w:t>
                            </w:r>
                            <w:permEnd w:id="11641357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rsidR="003D5347" w:rsidRPr="00777342" w:rsidRDefault="002277E0" w:rsidP="007C6196">
                      <w:pPr>
                        <w:ind w:right="82"/>
                        <w:jc w:val="left"/>
                        <w:rPr>
                          <w:rFonts w:ascii="Arial" w:hAnsi="Arial" w:cs="Arial"/>
                          <w:sz w:val="22"/>
                          <w:szCs w:val="22"/>
                        </w:rPr>
                      </w:pPr>
                      <w:permStart w:id="1164135700" w:edGrp="everyone"/>
                      <w:r>
                        <w:rPr>
                          <w:rFonts w:ascii="Arial" w:hAnsi="Arial" w:cs="Arial"/>
                          <w:sz w:val="22"/>
                          <w:szCs w:val="22"/>
                        </w:rPr>
                        <w:t>G</w:t>
                      </w:r>
                      <w:permEnd w:id="116413570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3D5347" w:rsidRPr="00777342" w:rsidRDefault="002277E0" w:rsidP="007C6196">
                            <w:pPr>
                              <w:ind w:right="82"/>
                              <w:jc w:val="left"/>
                              <w:rPr>
                                <w:rFonts w:ascii="Arial" w:hAnsi="Arial" w:cs="Arial"/>
                                <w:sz w:val="22"/>
                                <w:szCs w:val="22"/>
                              </w:rPr>
                            </w:pPr>
                            <w:permStart w:id="1681595392" w:edGrp="everyone"/>
                            <w:r>
                              <w:rPr>
                                <w:rFonts w:ascii="Arial" w:hAnsi="Arial" w:cs="Arial"/>
                                <w:sz w:val="22"/>
                                <w:szCs w:val="22"/>
                              </w:rPr>
                              <w:t>F</w:t>
                            </w:r>
                            <w:permEnd w:id="16815953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rsidR="003D5347" w:rsidRPr="00777342" w:rsidRDefault="002277E0" w:rsidP="007C6196">
                      <w:pPr>
                        <w:ind w:right="82"/>
                        <w:jc w:val="left"/>
                        <w:rPr>
                          <w:rFonts w:ascii="Arial" w:hAnsi="Arial" w:cs="Arial"/>
                          <w:sz w:val="22"/>
                          <w:szCs w:val="22"/>
                        </w:rPr>
                      </w:pPr>
                      <w:permStart w:id="1681595392" w:edGrp="everyone"/>
                      <w:r>
                        <w:rPr>
                          <w:rFonts w:ascii="Arial" w:hAnsi="Arial" w:cs="Arial"/>
                          <w:sz w:val="22"/>
                          <w:szCs w:val="22"/>
                        </w:rPr>
                        <w:t>F</w:t>
                      </w:r>
                      <w:permEnd w:id="168159539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3D5347" w:rsidRPr="00777342" w:rsidRDefault="002277E0" w:rsidP="007C6196">
                            <w:pPr>
                              <w:ind w:right="82"/>
                              <w:jc w:val="left"/>
                              <w:rPr>
                                <w:rFonts w:ascii="Arial" w:hAnsi="Arial" w:cs="Arial"/>
                                <w:sz w:val="22"/>
                                <w:szCs w:val="22"/>
                              </w:rPr>
                            </w:pPr>
                            <w:permStart w:id="1776121249" w:edGrp="everyone"/>
                            <w:r>
                              <w:rPr>
                                <w:rFonts w:ascii="Arial" w:hAnsi="Arial" w:cs="Arial"/>
                                <w:sz w:val="22"/>
                                <w:szCs w:val="22"/>
                              </w:rPr>
                              <w:t>H</w:t>
                            </w:r>
                            <w:permEnd w:id="17761212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rsidR="003D5347" w:rsidRPr="00777342" w:rsidRDefault="002277E0" w:rsidP="007C6196">
                      <w:pPr>
                        <w:ind w:right="82"/>
                        <w:jc w:val="left"/>
                        <w:rPr>
                          <w:rFonts w:ascii="Arial" w:hAnsi="Arial" w:cs="Arial"/>
                          <w:sz w:val="22"/>
                          <w:szCs w:val="22"/>
                        </w:rPr>
                      </w:pPr>
                      <w:permStart w:id="1776121249" w:edGrp="everyone"/>
                      <w:r>
                        <w:rPr>
                          <w:rFonts w:ascii="Arial" w:hAnsi="Arial" w:cs="Arial"/>
                          <w:sz w:val="22"/>
                          <w:szCs w:val="22"/>
                        </w:rPr>
                        <w:t>H</w:t>
                      </w:r>
                      <w:permEnd w:id="177612124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3D5347" w:rsidRPr="00777342" w:rsidRDefault="002277E0" w:rsidP="007C6196">
                            <w:pPr>
                              <w:ind w:right="82"/>
                              <w:jc w:val="left"/>
                              <w:rPr>
                                <w:rFonts w:ascii="Arial" w:hAnsi="Arial" w:cs="Arial"/>
                                <w:sz w:val="22"/>
                                <w:szCs w:val="22"/>
                              </w:rPr>
                            </w:pPr>
                            <w:permStart w:id="891885890" w:edGrp="everyone"/>
                            <w:r>
                              <w:rPr>
                                <w:rFonts w:ascii="Arial" w:hAnsi="Arial" w:cs="Arial"/>
                                <w:sz w:val="22"/>
                                <w:szCs w:val="22"/>
                              </w:rPr>
                              <w:t>E</w:t>
                            </w:r>
                            <w:permEnd w:id="8918858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rsidR="003D5347" w:rsidRPr="00777342" w:rsidRDefault="002277E0" w:rsidP="007C6196">
                      <w:pPr>
                        <w:ind w:right="82"/>
                        <w:jc w:val="left"/>
                        <w:rPr>
                          <w:rFonts w:ascii="Arial" w:hAnsi="Arial" w:cs="Arial"/>
                          <w:sz w:val="22"/>
                          <w:szCs w:val="22"/>
                        </w:rPr>
                      </w:pPr>
                      <w:permStart w:id="891885890" w:edGrp="everyone"/>
                      <w:r>
                        <w:rPr>
                          <w:rFonts w:ascii="Arial" w:hAnsi="Arial" w:cs="Arial"/>
                          <w:sz w:val="22"/>
                          <w:szCs w:val="22"/>
                        </w:rPr>
                        <w:t>E</w:t>
                      </w:r>
                      <w:permEnd w:id="89188589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3D5347" w:rsidRPr="00777342" w:rsidRDefault="002277E0" w:rsidP="007C6196">
                            <w:pPr>
                              <w:ind w:right="82"/>
                              <w:jc w:val="left"/>
                              <w:rPr>
                                <w:rFonts w:ascii="Arial" w:hAnsi="Arial" w:cs="Arial"/>
                                <w:sz w:val="22"/>
                                <w:szCs w:val="22"/>
                              </w:rPr>
                            </w:pPr>
                            <w:permStart w:id="2001017890" w:edGrp="everyone"/>
                            <w:r>
                              <w:rPr>
                                <w:rFonts w:ascii="Arial" w:hAnsi="Arial" w:cs="Arial"/>
                                <w:sz w:val="22"/>
                                <w:szCs w:val="22"/>
                              </w:rPr>
                              <w:t>I</w:t>
                            </w:r>
                            <w:permEnd w:id="20010178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rsidR="003D5347" w:rsidRPr="00777342" w:rsidRDefault="002277E0" w:rsidP="007C6196">
                      <w:pPr>
                        <w:ind w:right="82"/>
                        <w:jc w:val="left"/>
                        <w:rPr>
                          <w:rFonts w:ascii="Arial" w:hAnsi="Arial" w:cs="Arial"/>
                          <w:sz w:val="22"/>
                          <w:szCs w:val="22"/>
                        </w:rPr>
                      </w:pPr>
                      <w:permStart w:id="2001017890" w:edGrp="everyone"/>
                      <w:r>
                        <w:rPr>
                          <w:rFonts w:ascii="Arial" w:hAnsi="Arial" w:cs="Arial"/>
                          <w:sz w:val="22"/>
                          <w:szCs w:val="22"/>
                        </w:rPr>
                        <w:t>I</w:t>
                      </w:r>
                      <w:permEnd w:id="200101789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3D5347" w:rsidRPr="00777342" w:rsidRDefault="002277E0" w:rsidP="007C6196">
                            <w:pPr>
                              <w:ind w:right="82"/>
                              <w:jc w:val="left"/>
                              <w:rPr>
                                <w:rFonts w:ascii="Arial" w:hAnsi="Arial" w:cs="Arial"/>
                                <w:sz w:val="22"/>
                                <w:szCs w:val="22"/>
                              </w:rPr>
                            </w:pPr>
                            <w:permStart w:id="1690334341" w:edGrp="everyone"/>
                            <w:r>
                              <w:rPr>
                                <w:rFonts w:ascii="Arial" w:hAnsi="Arial" w:cs="Arial"/>
                                <w:sz w:val="22"/>
                                <w:szCs w:val="22"/>
                              </w:rPr>
                              <w:t>J</w:t>
                            </w:r>
                            <w:permEnd w:id="16903343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rsidR="003D5347" w:rsidRPr="00777342" w:rsidRDefault="002277E0" w:rsidP="007C6196">
                      <w:pPr>
                        <w:ind w:right="82"/>
                        <w:jc w:val="left"/>
                        <w:rPr>
                          <w:rFonts w:ascii="Arial" w:hAnsi="Arial" w:cs="Arial"/>
                          <w:sz w:val="22"/>
                          <w:szCs w:val="22"/>
                        </w:rPr>
                      </w:pPr>
                      <w:permStart w:id="1690334341" w:edGrp="everyone"/>
                      <w:r>
                        <w:rPr>
                          <w:rFonts w:ascii="Arial" w:hAnsi="Arial" w:cs="Arial"/>
                          <w:sz w:val="22"/>
                          <w:szCs w:val="22"/>
                        </w:rPr>
                        <w:t>J</w:t>
                      </w:r>
                      <w:permEnd w:id="169033434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3D5347" w:rsidRPr="00331B44" w:rsidRDefault="003D5347"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3D5347" w:rsidRPr="00331B44" w:rsidRDefault="003D5347"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3D5347" w:rsidRPr="00331B44" w:rsidRDefault="003D5347"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3D5347" w:rsidRPr="00331B44" w:rsidRDefault="003D5347"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3D5347" w:rsidRPr="00331B44" w:rsidRDefault="003D5347"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3D5347" w:rsidRPr="00331B44" w:rsidRDefault="003D5347"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3D5347" w:rsidRPr="00331B44" w:rsidRDefault="003D5347"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3D5347" w:rsidRPr="00331B44" w:rsidRDefault="003D5347"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rsidR="003D5347" w:rsidRPr="004E5A26" w:rsidRDefault="003D5347" w:rsidP="007C6196">
                                  <w:pPr>
                                    <w:pStyle w:val="7BAnswer"/>
                                  </w:pPr>
                                  <w:permStart w:id="874017844" w:edGrp="everyone"/>
                                  <w:permEnd w:id="8740178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" stroked="f" strokeweight=".5pt">
                      <v:fill r:id="rId17" o:title="" recolor="t" rotate="t" type="tile"/>
                      <v:textbox inset="0,0,0,0">
                        <w:txbxContent>
                          <w:p w:rsidR="003D5347" w:rsidRPr="004E5A26" w:rsidRDefault="003D5347" w:rsidP="007C6196">
                            <w:pPr>
                              <w:pStyle w:val="7BAnswer"/>
                            </w:pPr>
                            <w:permStart w:id="874017844" w:edGrp="everyone"/>
                            <w:permEnd w:id="874017844"/>
                          </w:p>
                        </w:txbxContent>
                      </v:textbox>
                      <w10:anchorlock/>
                    </v:shape>
                  </w:pict>
                </mc:Fallback>
              </mc:AlternateContent>
            </w:r>
          </w:p>
        </w:tc>
        <w:permStart w:id="352194577"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52194577"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6" w:name="_Ref425404"/>
      <w:r w:rsidRPr="007C6196">
        <w:rPr>
          <w:rFonts w:ascii="Arial" w:hAnsi="Arial"/>
          <w:b/>
        </w:rPr>
        <w:t>Name one (1) computer-based software package that may be used to prepare a project schedule.</w:t>
      </w:r>
      <w:bookmarkEnd w:id="3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2277E0" w:rsidP="007C6196">
            <w:pPr>
              <w:rPr>
                <w:rFonts w:ascii="Arial" w:hAnsi="Arial" w:cs="Arial"/>
                <w:sz w:val="22"/>
                <w:szCs w:val="22"/>
              </w:rPr>
            </w:pPr>
            <w:permStart w:id="751321456" w:edGrp="everyone"/>
            <w:r>
              <w:rPr>
                <w:rFonts w:ascii="Arial" w:hAnsi="Arial" w:cs="Arial"/>
                <w:sz w:val="22"/>
                <w:szCs w:val="22"/>
              </w:rPr>
              <w:t>Microsoft Project PERT</w:t>
            </w:r>
            <w:permEnd w:id="751321456"/>
          </w:p>
        </w:tc>
        <w:permStart w:id="70592117"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0592117"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00B21F67">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00B21F67">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3D5347">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2037197445"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37197445" w:displacedByCustomXml="prev"/>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79232918"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B782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92329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79301900"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793019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53050470"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530504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638"/>
      <w:r w:rsidRPr="007C6196">
        <w:rPr>
          <w:rFonts w:ascii="Arial" w:hAnsi="Arial"/>
          <w:b/>
        </w:rPr>
        <w:t>What is the total time for the process if the path through nodes 2, 4 and 5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3D5347">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970213068"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70213068" w:displacedByCustomXml="prev"/>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09094489"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090944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34691843"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346918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29531159"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B782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953115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9" w:name="_Ref427870"/>
      <w:r w:rsidRPr="007C6196">
        <w:rPr>
          <w:rFonts w:ascii="Arial" w:hAnsi="Arial"/>
          <w:b/>
        </w:rPr>
        <w:t>What is the total time for the process if the path through nodes 2, 5 and 6 is taken? Tick your response.</w:t>
      </w:r>
      <w:bookmarkEnd w:id="39"/>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3D5347">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2140545856"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40545856" w:displacedByCustomXml="prev"/>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81539092"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815390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98454916"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B782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84549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79346462"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793464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40" w:name="_Ref432123"/>
      <w:r w:rsidRPr="007C6196">
        <w:rPr>
          <w:rFonts w:ascii="Arial" w:hAnsi="Arial"/>
          <w:b/>
        </w:rPr>
        <w:lastRenderedPageBreak/>
        <w:t>Describe the critical path.</w:t>
      </w:r>
      <w:bookmarkEnd w:id="4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3B782C" w:rsidP="007C6196">
            <w:pPr>
              <w:rPr>
                <w:rFonts w:ascii="Arial" w:hAnsi="Arial" w:cs="Arial"/>
                <w:sz w:val="22"/>
                <w:szCs w:val="22"/>
              </w:rPr>
            </w:pPr>
            <w:permStart w:id="1648899004" w:edGrp="everyone"/>
            <w:r>
              <w:rPr>
                <w:rFonts w:ascii="Arial" w:hAnsi="Arial" w:cs="Arial"/>
                <w:sz w:val="22"/>
                <w:szCs w:val="22"/>
              </w:rPr>
              <w:t>Clear site, dig trench &amp; pour fittings</w:t>
            </w:r>
            <w:permEnd w:id="1648899004"/>
          </w:p>
        </w:tc>
        <w:permStart w:id="75597088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5970882"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763"/>
      <w:r w:rsidRPr="007C6196">
        <w:rPr>
          <w:rFonts w:ascii="Arial" w:hAnsi="Arial"/>
          <w:b/>
        </w:rPr>
        <w:t>True or False (Tick your response): Even if the brick delivery in the top path was late by two (2) days, it is possible that the job will still run on schedule.</w:t>
      </w:r>
      <w:bookmarkEnd w:id="41"/>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55137247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3B782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3724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69745997"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69745997"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574441307"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744413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2" w:name="_Ref433133"/>
      <w:r w:rsidRPr="007C6196">
        <w:rPr>
          <w:rFonts w:ascii="Arial" w:hAnsi="Arial"/>
          <w:b/>
        </w:rPr>
        <w:t>Identify three (3) factors that may impact on the critical path of a project and cause it to need revision.</w:t>
      </w:r>
      <w:bookmarkEnd w:id="42"/>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3B782C" w:rsidP="007C6196">
            <w:pPr>
              <w:rPr>
                <w:rFonts w:ascii="Arial" w:hAnsi="Arial" w:cs="Arial"/>
                <w:sz w:val="22"/>
                <w:szCs w:val="22"/>
              </w:rPr>
            </w:pPr>
            <w:permStart w:id="1683958228" w:edGrp="everyone"/>
            <w:r>
              <w:rPr>
                <w:rFonts w:ascii="Arial" w:hAnsi="Arial" w:cs="Arial"/>
                <w:sz w:val="22"/>
                <w:szCs w:val="22"/>
              </w:rPr>
              <w:t>Inclement weather</w:t>
            </w:r>
          </w:p>
          <w:p w:rsidR="007C6196" w:rsidRDefault="003B782C" w:rsidP="007C6196">
            <w:pPr>
              <w:rPr>
                <w:rFonts w:ascii="Arial" w:hAnsi="Arial" w:cs="Arial"/>
                <w:sz w:val="22"/>
                <w:szCs w:val="22"/>
              </w:rPr>
            </w:pPr>
            <w:r>
              <w:rPr>
                <w:rFonts w:ascii="Arial" w:hAnsi="Arial" w:cs="Arial"/>
                <w:sz w:val="22"/>
                <w:szCs w:val="22"/>
              </w:rPr>
              <w:t>Material not supplied</w:t>
            </w:r>
          </w:p>
          <w:p w:rsidR="007C6196" w:rsidRPr="007C6196" w:rsidRDefault="003B782C" w:rsidP="007C6196">
            <w:pPr>
              <w:rPr>
                <w:rFonts w:ascii="Arial" w:hAnsi="Arial" w:cs="Arial"/>
                <w:sz w:val="22"/>
                <w:szCs w:val="22"/>
              </w:rPr>
            </w:pPr>
            <w:r>
              <w:rPr>
                <w:rFonts w:ascii="Arial" w:hAnsi="Arial" w:cs="Arial"/>
                <w:sz w:val="22"/>
                <w:szCs w:val="22"/>
              </w:rPr>
              <w:t>Labour sick or not showing up</w:t>
            </w:r>
            <w:permEnd w:id="1683958228"/>
          </w:p>
        </w:tc>
        <w:permStart w:id="652558944"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52558944"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8"/>
      <w:r w:rsidRPr="007C6196">
        <w:rPr>
          <w:rFonts w:ascii="Arial" w:hAnsi="Arial"/>
          <w:b/>
        </w:rPr>
        <w:t>Which major point(s) should you note when carrying out an inspection of neighbouring properties? Tick all that apply.</w:t>
      </w:r>
      <w:bookmarkEnd w:id="43"/>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3D534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886396437"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86396437" w:displacedByCustomXml="prev"/>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79357224"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793572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07578078"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3400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75780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11527518"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3400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15275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15854273"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158542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4" w:name="_Ref444869"/>
      <w:r w:rsidRPr="007C6196">
        <w:rPr>
          <w:rFonts w:ascii="Arial" w:hAnsi="Arial"/>
          <w:b/>
        </w:rPr>
        <w:t>Why should you take photographs of site boundaries with neighbouring properties?</w:t>
      </w:r>
      <w:bookmarkEnd w:id="44"/>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93400E" w:rsidP="007C6196">
            <w:pPr>
              <w:rPr>
                <w:rFonts w:ascii="Arial" w:hAnsi="Arial" w:cs="Arial"/>
                <w:sz w:val="22"/>
                <w:szCs w:val="22"/>
              </w:rPr>
            </w:pPr>
            <w:permStart w:id="1602047210" w:edGrp="everyone"/>
            <w:r>
              <w:rPr>
                <w:rFonts w:ascii="Arial" w:hAnsi="Arial" w:cs="Arial"/>
                <w:sz w:val="22"/>
                <w:szCs w:val="22"/>
              </w:rPr>
              <w:t>To help if there is a dispute from a neighbour</w:t>
            </w:r>
            <w:permEnd w:id="1602047210"/>
          </w:p>
        </w:tc>
        <w:permStart w:id="1176329276"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76329276"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4"/>
      <w:r w:rsidRPr="007C6196">
        <w:rPr>
          <w:rFonts w:ascii="Arial" w:hAnsi="Arial"/>
          <w:b/>
        </w:rPr>
        <w:t>When should a condition report be given to owners of adjacent buildings? Tick your response.</w:t>
      </w:r>
      <w:bookmarkEnd w:id="4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3D534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787024693"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87024693" w:displacedByCustomXml="prev"/>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53692144"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93400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36921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55686678"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556866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3D534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19053189"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190531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6" w:name="_Ref444875"/>
      <w:r w:rsidRPr="007C6196">
        <w:rPr>
          <w:rFonts w:ascii="Arial" w:hAnsi="Arial"/>
          <w:b/>
        </w:rPr>
        <w:t>When might a neighbouring property owner be required to refer to a condition report?</w:t>
      </w:r>
      <w:bookmarkEnd w:id="4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3D534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93400E" w:rsidP="007C6196">
            <w:pPr>
              <w:rPr>
                <w:rFonts w:ascii="Arial" w:hAnsi="Arial" w:cs="Arial"/>
                <w:sz w:val="22"/>
                <w:szCs w:val="22"/>
              </w:rPr>
            </w:pPr>
            <w:permStart w:id="311719587" w:edGrp="everyone"/>
            <w:r>
              <w:rPr>
                <w:rFonts w:ascii="Arial" w:hAnsi="Arial" w:cs="Arial"/>
                <w:sz w:val="22"/>
                <w:szCs w:val="22"/>
              </w:rPr>
              <w:t>I</w:t>
            </w:r>
            <w:r w:rsidR="00A472DE">
              <w:rPr>
                <w:rFonts w:ascii="Arial" w:hAnsi="Arial" w:cs="Arial"/>
                <w:sz w:val="22"/>
                <w:szCs w:val="22"/>
              </w:rPr>
              <w:t>f</w:t>
            </w:r>
            <w:r>
              <w:rPr>
                <w:rFonts w:ascii="Arial" w:hAnsi="Arial" w:cs="Arial"/>
                <w:sz w:val="22"/>
                <w:szCs w:val="22"/>
              </w:rPr>
              <w:t xml:space="preserve"> any damages occurs during construction</w:t>
            </w:r>
            <w:permEnd w:id="311719587"/>
          </w:p>
        </w:tc>
        <w:permStart w:id="1473185487"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73185487"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C76B5E" w:rsidRPr="004932A4" w:rsidRDefault="003D534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rsidR="00C76B5E" w:rsidRPr="004932A4" w:rsidRDefault="003D534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3D5347">
        <w:tc>
          <w:tcPr>
            <w:tcW w:w="2552" w:type="dxa"/>
            <w:tcBorders>
              <w:top w:val="nil"/>
              <w:left w:val="nil"/>
              <w:bottom w:val="nil"/>
              <w:right w:val="nil"/>
            </w:tcBorders>
          </w:tcPr>
          <w:p w:rsidR="000E4301" w:rsidRPr="001C4084" w:rsidRDefault="000E4301" w:rsidP="003D534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A472DE" w:rsidP="003D5347">
            <w:pPr>
              <w:ind w:right="-24"/>
              <w:rPr>
                <w:rFonts w:ascii="Arial" w:hAnsi="Arial" w:cs="Arial"/>
                <w:sz w:val="22"/>
                <w:szCs w:val="22"/>
              </w:rPr>
            </w:pPr>
            <w:permStart w:id="949709859" w:edGrp="everyone"/>
            <w:r>
              <w:rPr>
                <w:rFonts w:ascii="Arial" w:hAnsi="Arial" w:cs="Arial"/>
                <w:sz w:val="22"/>
                <w:szCs w:val="22"/>
              </w:rPr>
              <w:t>Melanie Johnston</w:t>
            </w:r>
            <w:permEnd w:id="949709859"/>
          </w:p>
        </w:tc>
      </w:tr>
      <w:tr w:rsidR="000E4301" w:rsidRPr="0047156F" w:rsidTr="003D5347">
        <w:tc>
          <w:tcPr>
            <w:tcW w:w="2552" w:type="dxa"/>
            <w:tcBorders>
              <w:top w:val="nil"/>
              <w:left w:val="nil"/>
              <w:bottom w:val="nil"/>
              <w:right w:val="nil"/>
            </w:tcBorders>
          </w:tcPr>
          <w:p w:rsidR="000E4301" w:rsidRPr="0047156F" w:rsidRDefault="000E4301" w:rsidP="003D534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3D5347">
            <w:pPr>
              <w:ind w:right="-24"/>
              <w:rPr>
                <w:rFonts w:ascii="Arial" w:hAnsi="Arial" w:cs="Arial"/>
                <w:sz w:val="22"/>
                <w:szCs w:val="22"/>
              </w:rPr>
            </w:pPr>
          </w:p>
        </w:tc>
      </w:tr>
      <w:tr w:rsidR="000E4301" w:rsidRPr="00830749" w:rsidTr="003D5347">
        <w:tc>
          <w:tcPr>
            <w:tcW w:w="2552" w:type="dxa"/>
            <w:tcBorders>
              <w:top w:val="nil"/>
              <w:left w:val="nil"/>
              <w:bottom w:val="nil"/>
              <w:right w:val="nil"/>
            </w:tcBorders>
          </w:tcPr>
          <w:p w:rsidR="000E4301" w:rsidRPr="001C4084" w:rsidRDefault="000E4301" w:rsidP="003D5347">
            <w:pPr>
              <w:ind w:right="-24"/>
              <w:rPr>
                <w:rFonts w:ascii="Arial" w:hAnsi="Arial" w:cs="Arial"/>
                <w:sz w:val="22"/>
                <w:szCs w:val="22"/>
              </w:rPr>
            </w:pPr>
            <w:r>
              <w:rPr>
                <w:rFonts w:ascii="Arial" w:hAnsi="Arial" w:cs="Arial"/>
                <w:sz w:val="22"/>
                <w:szCs w:val="22"/>
              </w:rPr>
              <w:t>Participant signature</w:t>
            </w:r>
          </w:p>
        </w:tc>
        <w:permStart w:id="197162465"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0E4301" w:rsidRPr="00DD7A44" w:rsidRDefault="000E4301" w:rsidP="003D534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E5FC9C" wp14:editId="7F18D35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162465" w:displacedByCustomXml="prev"/>
      </w:tr>
      <w:tr w:rsidR="000E4301" w:rsidRPr="00830749" w:rsidTr="003D5347">
        <w:tc>
          <w:tcPr>
            <w:tcW w:w="2552" w:type="dxa"/>
            <w:tcBorders>
              <w:top w:val="nil"/>
              <w:left w:val="nil"/>
              <w:bottom w:val="nil"/>
              <w:right w:val="nil"/>
            </w:tcBorders>
          </w:tcPr>
          <w:p w:rsidR="000E4301" w:rsidRDefault="000E4301" w:rsidP="003D534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3D5347">
            <w:pPr>
              <w:ind w:right="-24"/>
              <w:rPr>
                <w:rFonts w:ascii="Arial" w:hAnsi="Arial" w:cs="Arial"/>
                <w:sz w:val="22"/>
                <w:szCs w:val="22"/>
              </w:rPr>
            </w:pPr>
          </w:p>
        </w:tc>
      </w:tr>
      <w:tr w:rsidR="000E4301" w:rsidRPr="0077428E" w:rsidTr="003D5347">
        <w:tc>
          <w:tcPr>
            <w:tcW w:w="2552" w:type="dxa"/>
            <w:tcBorders>
              <w:top w:val="nil"/>
              <w:left w:val="nil"/>
              <w:bottom w:val="nil"/>
              <w:right w:val="nil"/>
            </w:tcBorders>
          </w:tcPr>
          <w:p w:rsidR="000E4301" w:rsidRPr="0077428E" w:rsidRDefault="000E4301" w:rsidP="003D5347">
            <w:pPr>
              <w:ind w:right="-24"/>
              <w:rPr>
                <w:rFonts w:ascii="Arial" w:hAnsi="Arial" w:cs="Arial"/>
                <w:sz w:val="22"/>
                <w:szCs w:val="22"/>
              </w:rPr>
            </w:pPr>
            <w:r w:rsidRPr="0077428E">
              <w:rPr>
                <w:rFonts w:ascii="Arial" w:hAnsi="Arial" w:cs="Arial"/>
                <w:sz w:val="22"/>
                <w:szCs w:val="22"/>
              </w:rPr>
              <w:t>Date</w:t>
            </w:r>
          </w:p>
        </w:tc>
        <w:permStart w:id="2017487288"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E4301" w:rsidRPr="00DD7A44" w:rsidRDefault="000E4301" w:rsidP="003D5347">
                <w:pPr>
                  <w:ind w:right="-24"/>
                  <w:rPr>
                    <w:rFonts w:ascii="Arial" w:hAnsi="Arial" w:cs="Arial"/>
                    <w:sz w:val="22"/>
                    <w:szCs w:val="22"/>
                  </w:rPr>
                </w:pPr>
                <w:r w:rsidRPr="00DD7A44">
                  <w:rPr>
                    <w:rStyle w:val="PlaceholderText"/>
                    <w:color w:val="auto"/>
                  </w:rPr>
                  <w:t>Click here to enter a date.</w:t>
                </w:r>
              </w:p>
            </w:tc>
          </w:sdtContent>
        </w:sdt>
        <w:permEnd w:id="2017487288"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3D5347">
        <w:tc>
          <w:tcPr>
            <w:tcW w:w="2552" w:type="dxa"/>
            <w:tcBorders>
              <w:top w:val="nil"/>
              <w:left w:val="nil"/>
              <w:bottom w:val="nil"/>
              <w:right w:val="nil"/>
            </w:tcBorders>
          </w:tcPr>
          <w:p w:rsidR="000E4301" w:rsidRPr="0032118C" w:rsidRDefault="000E4301" w:rsidP="003D534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3D5347">
            <w:pPr>
              <w:ind w:right="-24"/>
              <w:rPr>
                <w:rFonts w:ascii="Arial" w:hAnsi="Arial" w:cs="Arial"/>
                <w:sz w:val="22"/>
                <w:szCs w:val="22"/>
              </w:rPr>
            </w:pPr>
            <w:permStart w:id="1271617850" w:edGrp="everyone"/>
            <w:permEnd w:id="1271617850"/>
          </w:p>
        </w:tc>
      </w:tr>
      <w:tr w:rsidR="000E4301" w:rsidRPr="0047156F" w:rsidTr="003D5347">
        <w:trPr>
          <w:trHeight w:val="113"/>
        </w:trPr>
        <w:tc>
          <w:tcPr>
            <w:tcW w:w="2552" w:type="dxa"/>
            <w:tcBorders>
              <w:top w:val="nil"/>
              <w:left w:val="nil"/>
              <w:bottom w:val="nil"/>
              <w:right w:val="nil"/>
            </w:tcBorders>
          </w:tcPr>
          <w:p w:rsidR="000E4301" w:rsidRPr="0047156F" w:rsidRDefault="000E4301" w:rsidP="003D534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3D5347">
            <w:pPr>
              <w:ind w:right="-24"/>
              <w:rPr>
                <w:rFonts w:ascii="Arial" w:hAnsi="Arial" w:cs="Arial"/>
                <w:sz w:val="22"/>
                <w:szCs w:val="22"/>
              </w:rPr>
            </w:pPr>
          </w:p>
        </w:tc>
      </w:tr>
      <w:tr w:rsidR="000E4301" w:rsidRPr="0032118C" w:rsidTr="003D5347">
        <w:tc>
          <w:tcPr>
            <w:tcW w:w="2552" w:type="dxa"/>
            <w:tcBorders>
              <w:top w:val="nil"/>
              <w:left w:val="nil"/>
              <w:bottom w:val="nil"/>
              <w:right w:val="nil"/>
            </w:tcBorders>
          </w:tcPr>
          <w:p w:rsidR="000E4301" w:rsidRPr="0032118C" w:rsidRDefault="000E4301" w:rsidP="003D534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3535909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E4301" w:rsidRPr="00DD7A44" w:rsidRDefault="000E4301" w:rsidP="003D534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5359098" w:displacedByCustomXml="prev"/>
      </w:tr>
      <w:tr w:rsidR="000E4301" w:rsidRPr="0032118C" w:rsidTr="003D5347">
        <w:tc>
          <w:tcPr>
            <w:tcW w:w="2552" w:type="dxa"/>
            <w:tcBorders>
              <w:top w:val="nil"/>
              <w:left w:val="nil"/>
              <w:bottom w:val="nil"/>
              <w:right w:val="nil"/>
            </w:tcBorders>
          </w:tcPr>
          <w:p w:rsidR="000E4301" w:rsidRDefault="000E4301" w:rsidP="003D534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3D5347">
            <w:pPr>
              <w:ind w:right="-24"/>
              <w:rPr>
                <w:rFonts w:ascii="Arial" w:hAnsi="Arial" w:cs="Arial"/>
                <w:sz w:val="22"/>
                <w:szCs w:val="22"/>
              </w:rPr>
            </w:pPr>
          </w:p>
        </w:tc>
      </w:tr>
      <w:tr w:rsidR="000E4301" w:rsidRPr="0077428E" w:rsidTr="003D5347">
        <w:tc>
          <w:tcPr>
            <w:tcW w:w="2552" w:type="dxa"/>
            <w:tcBorders>
              <w:top w:val="nil"/>
              <w:left w:val="nil"/>
              <w:bottom w:val="nil"/>
              <w:right w:val="nil"/>
            </w:tcBorders>
          </w:tcPr>
          <w:p w:rsidR="000E4301" w:rsidRPr="0077428E" w:rsidRDefault="000E4301" w:rsidP="003D5347">
            <w:pPr>
              <w:ind w:right="-24"/>
              <w:rPr>
                <w:rFonts w:ascii="Arial" w:hAnsi="Arial" w:cs="Arial"/>
                <w:sz w:val="22"/>
                <w:szCs w:val="22"/>
              </w:rPr>
            </w:pPr>
            <w:r w:rsidRPr="0077428E">
              <w:rPr>
                <w:rFonts w:ascii="Arial" w:hAnsi="Arial" w:cs="Arial"/>
                <w:sz w:val="22"/>
                <w:szCs w:val="22"/>
              </w:rPr>
              <w:t>Date</w:t>
            </w:r>
          </w:p>
        </w:tc>
        <w:permStart w:id="547190358" w:edGrp="everyone"/>
        <w:tc>
          <w:tcPr>
            <w:tcW w:w="6520" w:type="dxa"/>
            <w:tcBorders>
              <w:top w:val="nil"/>
              <w:left w:val="nil"/>
              <w:bottom w:val="single" w:sz="8" w:space="0" w:color="auto"/>
              <w:right w:val="nil"/>
            </w:tcBorders>
          </w:tcPr>
          <w:p w:rsidR="000E4301" w:rsidRPr="00DD7A44" w:rsidRDefault="003D5347" w:rsidP="003D5347">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547190358"/>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3D5347"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545073375" w:edGrp="everyone"/>
                <w:r w:rsidR="00E37277">
                  <w:rPr>
                    <w:rFonts w:ascii="Arial" w:hAnsi="Arial" w:cs="Arial"/>
                    <w:sz w:val="40"/>
                    <w:szCs w:val="28"/>
                  </w:rPr>
                  <w:sym w:font="Wingdings" w:char="F0A8"/>
                </w:r>
                <w:permEnd w:id="545073375"/>
              </w:sdtContent>
            </w:sdt>
          </w:p>
        </w:tc>
        <w:tc>
          <w:tcPr>
            <w:tcW w:w="2552" w:type="dxa"/>
            <w:vAlign w:val="center"/>
          </w:tcPr>
          <w:p w:rsidR="00D72E53" w:rsidRPr="00533511" w:rsidRDefault="003D5347"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2076581705" w:edGrp="everyone"/>
                <w:r w:rsidR="00E37277">
                  <w:rPr>
                    <w:rFonts w:ascii="Arial" w:hAnsi="Arial" w:cs="Arial"/>
                    <w:sz w:val="40"/>
                    <w:szCs w:val="28"/>
                  </w:rPr>
                  <w:sym w:font="Wingdings" w:char="F0A8"/>
                </w:r>
                <w:permEnd w:id="2076581705"/>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3D5347"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982196844" w:edGrp="everyone"/>
                <w:r w:rsidR="00E37277">
                  <w:rPr>
                    <w:rFonts w:ascii="Arial" w:hAnsi="Arial" w:cs="Arial"/>
                    <w:sz w:val="40"/>
                    <w:szCs w:val="28"/>
                  </w:rPr>
                  <w:sym w:font="Wingdings" w:char="F0A8"/>
                </w:r>
                <w:permEnd w:id="982196844"/>
              </w:sdtContent>
            </w:sdt>
          </w:p>
        </w:tc>
        <w:tc>
          <w:tcPr>
            <w:tcW w:w="2552" w:type="dxa"/>
            <w:vAlign w:val="center"/>
          </w:tcPr>
          <w:p w:rsidR="00D72E53" w:rsidRPr="00533511" w:rsidRDefault="003D5347"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1624592454" w:edGrp="everyone"/>
                <w:r w:rsidR="00E37277">
                  <w:rPr>
                    <w:rFonts w:ascii="Arial" w:hAnsi="Arial" w:cs="Arial"/>
                    <w:sz w:val="40"/>
                    <w:szCs w:val="28"/>
                  </w:rPr>
                  <w:sym w:font="Wingdings" w:char="F0A8"/>
                </w:r>
                <w:permEnd w:id="1624592454"/>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3D5347">
        <w:tc>
          <w:tcPr>
            <w:tcW w:w="9016" w:type="dxa"/>
            <w:shd w:val="clear" w:color="auto" w:fill="D9D9D9" w:themeFill="background1" w:themeFillShade="D9"/>
          </w:tcPr>
          <w:p w:rsidR="00804DAF" w:rsidRPr="00553DDB" w:rsidRDefault="00804DAF" w:rsidP="003D5347">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3D5347">
        <w:trPr>
          <w:trHeight w:val="13602"/>
        </w:trPr>
        <w:tc>
          <w:tcPr>
            <w:tcW w:w="9016" w:type="dxa"/>
          </w:tcPr>
          <w:p w:rsidR="00804DAF" w:rsidRPr="00553DDB" w:rsidRDefault="00804DAF" w:rsidP="003D5347">
            <w:pPr>
              <w:rPr>
                <w:rFonts w:ascii="Arial" w:hAnsi="Arial" w:cs="Arial"/>
                <w:szCs w:val="24"/>
              </w:rPr>
            </w:pPr>
            <w:permStart w:id="219109375" w:edGrp="everyone"/>
            <w:permEnd w:id="219109375"/>
          </w:p>
        </w:tc>
      </w:tr>
    </w:tbl>
    <w:p w:rsidR="006774E6" w:rsidRPr="00765796" w:rsidRDefault="003D534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3D534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3D534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3D5347">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3D5347">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3D5347">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3D5347">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1839479737" w:edGrp="everyone"/>
            <w:permEnd w:id="1839479737"/>
          </w:p>
        </w:tc>
      </w:tr>
      <w:tr w:rsidR="00B778AD" w:rsidRPr="00683908" w:rsidTr="003D5347">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1268476279" w:edGrp="everyone"/>
            <w:permEnd w:id="1268476279"/>
          </w:p>
        </w:tc>
      </w:tr>
      <w:tr w:rsidR="00B778AD" w:rsidRPr="00683908" w:rsidTr="003D5347">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1535000181" w:edGrp="everyone"/>
            <w:permEnd w:id="1535000181"/>
          </w:p>
        </w:tc>
      </w:tr>
      <w:tr w:rsidR="00B778AD" w:rsidRPr="00683908" w:rsidTr="003D5347">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1677930461" w:edGrp="everyone"/>
            <w:permEnd w:id="1677930461"/>
          </w:p>
        </w:tc>
      </w:tr>
      <w:tr w:rsidR="00B778AD" w:rsidRPr="00683908" w:rsidTr="003D5347">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645757874"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5757874" w:displacedByCustomXml="prev"/>
      </w:tr>
      <w:tr w:rsidR="00B778AD" w:rsidRPr="00683908" w:rsidTr="003D5347">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329851656"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329851656" w:displacedByCustomXml="prev"/>
      </w:tr>
      <w:tr w:rsidR="00B778AD" w:rsidRPr="00696855" w:rsidTr="003D5347">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3D5347">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3D534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3D5347">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147307478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73074787" w:displacedByCustomXml="prev"/>
        <w:permStart w:id="220926930"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20926930" w:displacedByCustomXml="prev"/>
      </w:tr>
      <w:tr w:rsidR="00B778AD" w:rsidRPr="00696855" w:rsidTr="003D5347">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1567962631"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67962631" w:displacedByCustomXml="prev"/>
        <w:permStart w:id="882720956"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2720956" w:displacedByCustomXml="prev"/>
      </w:tr>
      <w:tr w:rsidR="00B778AD" w:rsidRPr="00696855" w:rsidTr="003D5347">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1050042846"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50042846" w:displacedByCustomXml="prev"/>
        <w:permStart w:id="1510148972"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10148972" w:displacedByCustomXml="prev"/>
      </w:tr>
      <w:tr w:rsidR="00B778AD" w:rsidRPr="00696855" w:rsidTr="003D5347">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205720466"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5720466" w:displacedByCustomXml="prev"/>
        <w:permStart w:id="1248668055"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48668055" w:displacedByCustomXml="prev"/>
      </w:tr>
      <w:tr w:rsidR="00B778AD" w:rsidRPr="00696855" w:rsidTr="003D5347">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1903171654"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03171654" w:displacedByCustomXml="prev"/>
        <w:permStart w:id="1438929803"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38929803" w:displacedByCustomXml="prev"/>
      </w:tr>
      <w:tr w:rsidR="00B778AD" w:rsidRPr="00696855" w:rsidTr="003D5347">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2" w:name="_Ref536514189"/>
            <w:r>
              <w:rPr>
                <w:rFonts w:cs="Arial"/>
                <w:sz w:val="20"/>
              </w:rPr>
              <w:lastRenderedPageBreak/>
              <w:t>Implement procedures for controlling and recording site deliveries.</w:t>
            </w:r>
            <w:bookmarkEnd w:id="52"/>
            <w:r>
              <w:rPr>
                <w:rFonts w:cs="Arial"/>
                <w:sz w:val="20"/>
              </w:rPr>
              <w:t xml:space="preserve"> </w:t>
            </w:r>
          </w:p>
        </w:tc>
        <w:permStart w:id="1858886601"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58886601" w:displacedByCustomXml="prev"/>
        <w:permStart w:id="369195880"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69195880" w:displacedByCustomXml="prev"/>
      </w:tr>
      <w:tr w:rsidR="00B778AD" w:rsidRPr="005E24F1" w:rsidTr="003D534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3D534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685844146"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85844146" w:displacedByCustomXml="prev"/>
        <w:permStart w:id="611139478"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11139478" w:displacedByCustomXml="prev"/>
      </w:tr>
      <w:tr w:rsidR="00B778AD" w:rsidRPr="00696855" w:rsidTr="003D5347">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919288763"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19288763" w:displacedByCustomXml="prev"/>
        <w:permStart w:id="862407892"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62407892" w:displacedByCustomXml="prev"/>
      </w:tr>
      <w:tr w:rsidR="00B778AD" w:rsidRPr="00696855" w:rsidTr="003D534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1986550178"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86550178" w:displacedByCustomXml="prev"/>
        <w:permStart w:id="504107402"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04107402" w:displacedByCustomXml="prev"/>
      </w:tr>
      <w:tr w:rsidR="00B778AD" w:rsidRPr="00696855" w:rsidTr="003D534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1352997784"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52997784" w:displacedByCustomXml="prev"/>
        <w:permStart w:id="1438521510"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38521510" w:displacedByCustomXml="prev"/>
      </w:tr>
      <w:tr w:rsidR="00B778AD" w:rsidRPr="00696855" w:rsidTr="003D5347">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198711193"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8711193" w:displacedByCustomXml="prev"/>
        <w:permStart w:id="976508621"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76508621" w:displacedByCustomXml="prev"/>
      </w:tr>
      <w:tr w:rsidR="00B778AD" w:rsidRPr="005E24F1" w:rsidTr="003D534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3D534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1344615072"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44615072" w:displacedByCustomXml="prev"/>
        <w:permStart w:id="903969614"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03969614" w:displacedByCustomXml="prev"/>
      </w:tr>
      <w:tr w:rsidR="00B778AD" w:rsidRPr="00696855" w:rsidTr="003D5347">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623342853"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23342853" w:displacedByCustomXml="prev"/>
        <w:permStart w:id="610619905"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10619905" w:displacedByCustomXml="prev"/>
      </w:tr>
      <w:tr w:rsidR="00B778AD" w:rsidRPr="00696855" w:rsidTr="003D5347">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t>Define critical path of the project, revising as required.</w:t>
            </w:r>
            <w:bookmarkEnd w:id="60"/>
          </w:p>
        </w:tc>
        <w:permStart w:id="1449751384"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49751384" w:displacedByCustomXml="prev"/>
        <w:permStart w:id="1690582479"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90582479" w:displacedByCustomXml="prev"/>
      </w:tr>
      <w:tr w:rsidR="00B778AD" w:rsidRPr="00696855" w:rsidTr="003D5347">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2062438268"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62438268" w:displacedByCustomXml="prev"/>
        <w:permStart w:id="1433826920"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33826920" w:displacedByCustomXml="prev"/>
      </w:tr>
      <w:tr w:rsidR="00B778AD" w:rsidRPr="00696855" w:rsidTr="003D5347">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3D5347">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1701542745"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01542745" w:displacedByCustomXml="prev"/>
        <w:permStart w:id="821168496"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21168496" w:displacedByCustomXml="prev"/>
      </w:tr>
      <w:tr w:rsidR="00B778AD" w:rsidRPr="00696855" w:rsidTr="003D5347">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95968402"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5968402" w:displacedByCustomXml="prev"/>
        <w:permStart w:id="1263691707"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63691707" w:displacedByCustomXml="prev"/>
      </w:tr>
      <w:tr w:rsidR="00B778AD" w:rsidRPr="00696855" w:rsidTr="003D5347">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1507081588"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07081588" w:displacedByCustomXml="prev"/>
        <w:permStart w:id="1569981515"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69981515" w:displacedByCustomXml="prev"/>
      </w:tr>
      <w:tr w:rsidR="00B778AD" w:rsidRPr="00696855" w:rsidTr="003D5347">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3D5347">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1857436288"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57436288" w:displacedByCustomXml="prev"/>
        <w:permStart w:id="407182431"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07182431" w:displacedByCustomXml="prev"/>
      </w:tr>
      <w:tr w:rsidR="00B778AD" w:rsidRPr="00696855" w:rsidTr="003D5347">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1770486000"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70486000" w:displacedByCustomXml="prev"/>
        <w:permStart w:id="1814769452"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14769452" w:displacedByCustomXml="prev"/>
      </w:tr>
      <w:tr w:rsidR="00B778AD" w:rsidRPr="00696855" w:rsidTr="003D5347">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7" w:name="_Ref536514373"/>
            <w:r w:rsidRPr="00DC658D">
              <w:rPr>
                <w:rFonts w:cs="Arial"/>
                <w:sz w:val="20"/>
              </w:rPr>
              <w:t>Effectively communicate using the following methods:</w:t>
            </w:r>
            <w:bookmarkEnd w:id="67"/>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454585007"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54585007" w:displacedByCustomXml="prev"/>
        <w:permStart w:id="112096096"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2096096" w:displacedByCustomXml="prev"/>
      </w:tr>
      <w:tr w:rsidR="00B778AD" w:rsidRPr="00683908" w:rsidTr="003D534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41504058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15040582"/>
            <w:r w:rsidRPr="001D07E7">
              <w:rPr>
                <w:rFonts w:cs="Arial"/>
                <w:b/>
                <w:szCs w:val="22"/>
              </w:rPr>
              <w:t xml:space="preserve"> Satisfactory    </w:t>
            </w:r>
            <w:permStart w:id="125378318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53783183"/>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3D5347">
        <w:tc>
          <w:tcPr>
            <w:tcW w:w="9057" w:type="dxa"/>
            <w:shd w:val="clear" w:color="auto" w:fill="D9D9D9" w:themeFill="background1" w:themeFillShade="D9"/>
          </w:tcPr>
          <w:p w:rsidR="00E670B9" w:rsidRPr="00553DDB" w:rsidRDefault="00E670B9" w:rsidP="003D5347">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Pr="00553DDB" w:rsidRDefault="00E670B9" w:rsidP="003D5347">
            <w:pPr>
              <w:rPr>
                <w:rFonts w:ascii="Arial" w:hAnsi="Arial" w:cs="Arial"/>
                <w:szCs w:val="24"/>
              </w:rPr>
            </w:pPr>
            <w:permStart w:id="135273573" w:edGrp="everyone"/>
            <w:permEnd w:id="135273573"/>
          </w:p>
        </w:tc>
      </w:tr>
    </w:tbl>
    <w:p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8E2" w:rsidRDefault="001018E2" w:rsidP="00A67754">
      <w:r>
        <w:separator/>
      </w:r>
    </w:p>
  </w:endnote>
  <w:endnote w:type="continuationSeparator" w:id="0">
    <w:p w:rsidR="001018E2" w:rsidRDefault="001018E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347" w:rsidRPr="00830749" w:rsidRDefault="003D5347" w:rsidP="00830749">
    <w:pPr>
      <w:pBdr>
        <w:top w:val="single" w:sz="4" w:space="1" w:color="auto"/>
      </w:pBdr>
      <w:rPr>
        <w:rFonts w:ascii="Arial" w:hAnsi="Arial" w:cs="Arial"/>
        <w:b/>
        <w:sz w:val="16"/>
        <w:szCs w:val="16"/>
      </w:rPr>
    </w:pPr>
  </w:p>
  <w:p w:rsidR="003D5347" w:rsidRPr="00830749" w:rsidRDefault="003D534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E84358">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84358">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347" w:rsidRPr="00830749" w:rsidRDefault="003D5347" w:rsidP="00830749">
    <w:pPr>
      <w:pBdr>
        <w:top w:val="single" w:sz="4" w:space="1" w:color="auto"/>
      </w:pBdr>
      <w:rPr>
        <w:rFonts w:ascii="Arial" w:hAnsi="Arial" w:cs="Arial"/>
        <w:b/>
        <w:sz w:val="16"/>
        <w:szCs w:val="16"/>
      </w:rPr>
    </w:pPr>
  </w:p>
  <w:p w:rsidR="003D5347" w:rsidRPr="00830749" w:rsidRDefault="003D534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84358">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435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347" w:rsidRPr="00830749" w:rsidRDefault="003D5347" w:rsidP="00830749">
    <w:pPr>
      <w:pBdr>
        <w:top w:val="single" w:sz="4" w:space="1" w:color="auto"/>
      </w:pBdr>
      <w:rPr>
        <w:rFonts w:ascii="Arial" w:hAnsi="Arial" w:cs="Arial"/>
        <w:b/>
        <w:sz w:val="16"/>
        <w:szCs w:val="16"/>
      </w:rPr>
    </w:pPr>
  </w:p>
  <w:p w:rsidR="003D5347" w:rsidRPr="00830749" w:rsidRDefault="003D534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84358">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4358">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347" w:rsidRPr="00830749" w:rsidRDefault="003D5347" w:rsidP="00830749">
    <w:pPr>
      <w:pBdr>
        <w:top w:val="single" w:sz="4" w:space="1" w:color="auto"/>
      </w:pBdr>
      <w:rPr>
        <w:rFonts w:ascii="Arial" w:hAnsi="Arial" w:cs="Arial"/>
        <w:b/>
        <w:sz w:val="16"/>
        <w:szCs w:val="16"/>
      </w:rPr>
    </w:pPr>
  </w:p>
  <w:p w:rsidR="003D5347" w:rsidRPr="00830749" w:rsidRDefault="003D534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84358">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8435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8E2" w:rsidRDefault="001018E2" w:rsidP="00A67754">
      <w:r>
        <w:separator/>
      </w:r>
    </w:p>
  </w:footnote>
  <w:footnote w:type="continuationSeparator" w:id="0">
    <w:p w:rsidR="001018E2" w:rsidRDefault="001018E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347" w:rsidRDefault="003D5347"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3D5347" w:rsidRPr="00830749" w:rsidRDefault="003D534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347" w:rsidRDefault="003D534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3D5347" w:rsidRPr="00830749" w:rsidRDefault="003D534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347" w:rsidRDefault="003D534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3D5347" w:rsidRPr="00830749" w:rsidRDefault="003D534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347" w:rsidRPr="00B82C75" w:rsidRDefault="003D5347"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3D5347" w:rsidRPr="00830749" w:rsidRDefault="003D5347"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347" w:rsidRDefault="003D5347"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rsidR="003D5347" w:rsidRPr="00830749" w:rsidRDefault="003D5347"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D2D53"/>
    <w:rsid w:val="000E4301"/>
    <w:rsid w:val="000E680F"/>
    <w:rsid w:val="000F0FCA"/>
    <w:rsid w:val="000F6AFC"/>
    <w:rsid w:val="00100F44"/>
    <w:rsid w:val="001018E2"/>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D6F5C"/>
    <w:rsid w:val="001E05E8"/>
    <w:rsid w:val="001E600A"/>
    <w:rsid w:val="001F3555"/>
    <w:rsid w:val="001F6FA5"/>
    <w:rsid w:val="00201769"/>
    <w:rsid w:val="00201E01"/>
    <w:rsid w:val="00202782"/>
    <w:rsid w:val="00204C77"/>
    <w:rsid w:val="0020655F"/>
    <w:rsid w:val="0021139D"/>
    <w:rsid w:val="00213294"/>
    <w:rsid w:val="0021376B"/>
    <w:rsid w:val="00214096"/>
    <w:rsid w:val="002168EB"/>
    <w:rsid w:val="00220F44"/>
    <w:rsid w:val="0022264D"/>
    <w:rsid w:val="00222B64"/>
    <w:rsid w:val="002277E0"/>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018F"/>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B782C"/>
    <w:rsid w:val="003C173C"/>
    <w:rsid w:val="003C33FB"/>
    <w:rsid w:val="003C3E0C"/>
    <w:rsid w:val="003C5301"/>
    <w:rsid w:val="003C6A1A"/>
    <w:rsid w:val="003D2DB8"/>
    <w:rsid w:val="003D337A"/>
    <w:rsid w:val="003D3B69"/>
    <w:rsid w:val="003D5347"/>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68C1"/>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3"/>
    <w:rsid w:val="006F7D66"/>
    <w:rsid w:val="00703DE3"/>
    <w:rsid w:val="007045DB"/>
    <w:rsid w:val="007070CF"/>
    <w:rsid w:val="00707741"/>
    <w:rsid w:val="00711FBE"/>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00E"/>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472DE"/>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97B36"/>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1F67"/>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4201"/>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0427"/>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ACE"/>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4358"/>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33FC"/>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0CB4"/>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9B15A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5E66A1"/>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BB9DB9B0-9EFE-4AC9-B09A-5239237A8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213</TotalTime>
  <Pages>21</Pages>
  <Words>2955</Words>
  <Characters>16845</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Melanie Johnston</cp:lastModifiedBy>
  <cp:revision>52</cp:revision>
  <cp:lastPrinted>2020-09-23T02:29:00Z</cp:lastPrinted>
  <dcterms:created xsi:type="dcterms:W3CDTF">2019-07-16T21:36:00Z</dcterms:created>
  <dcterms:modified xsi:type="dcterms:W3CDTF">2020-09-23T03:43:00Z</dcterms:modified>
  <cp:contentStatus>v1-4_03/10/2019</cp:contentStatus>
</cp:coreProperties>
</file>