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738" w:rsidRPr="00FC1392" w:rsidRDefault="00331738" w:rsidP="00331738"/>
    <w:p w:rsidR="00331738" w:rsidRDefault="00331738" w:rsidP="00331738"/>
    <w:p w:rsidR="00331738" w:rsidRDefault="00331738" w:rsidP="00331738"/>
    <w:p w:rsidR="00331738" w:rsidRDefault="00AD554E" w:rsidP="00331738">
      <w:r>
        <w:rPr>
          <w:rFonts w:cstheme="minorHAnsi"/>
          <w:bCs/>
          <w:noProof/>
          <w:sz w:val="24"/>
          <w:szCs w:val="24"/>
          <w:lang w:eastAsia="en-AU"/>
        </w:rPr>
        <mc:AlternateContent>
          <mc:Choice Requires="wps">
            <w:drawing>
              <wp:anchor distT="0" distB="0" distL="114300" distR="114300" simplePos="0" relativeHeight="251799552"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3E07" w:rsidRDefault="00DD3E07" w:rsidP="00331738">
                            <w:pPr>
                              <w:spacing w:line="240" w:lineRule="auto"/>
                              <w:jc w:val="right"/>
                              <w:rPr>
                                <w:b/>
                                <w:color w:val="C00000"/>
                                <w:sz w:val="72"/>
                              </w:rPr>
                            </w:pPr>
                          </w:p>
                          <w:p w:rsidR="00DD3E07" w:rsidRDefault="00DD3E07" w:rsidP="00331738">
                            <w:pPr>
                              <w:spacing w:line="240" w:lineRule="auto"/>
                              <w:jc w:val="right"/>
                              <w:rPr>
                                <w:b/>
                                <w:color w:val="C00000"/>
                                <w:sz w:val="72"/>
                              </w:rPr>
                            </w:pPr>
                          </w:p>
                          <w:p w:rsidR="00DD3E07" w:rsidRDefault="00DD3E07" w:rsidP="00331738">
                            <w:pPr>
                              <w:spacing w:line="240" w:lineRule="auto"/>
                              <w:jc w:val="right"/>
                              <w:rPr>
                                <w:b/>
                                <w:color w:val="C00000"/>
                                <w:sz w:val="72"/>
                              </w:rPr>
                            </w:pPr>
                            <w:r>
                              <w:rPr>
                                <w:b/>
                                <w:color w:val="C00000"/>
                                <w:sz w:val="72"/>
                              </w:rPr>
                              <w:t>BSBINN301</w:t>
                            </w:r>
                          </w:p>
                          <w:p w:rsidR="00DD3E07" w:rsidRDefault="00DD3E07" w:rsidP="00331738">
                            <w:pPr>
                              <w:spacing w:line="240" w:lineRule="auto"/>
                              <w:jc w:val="right"/>
                              <w:rPr>
                                <w:b/>
                                <w:color w:val="C00000"/>
                                <w:sz w:val="44"/>
                              </w:rPr>
                            </w:pPr>
                            <w:r>
                              <w:rPr>
                                <w:b/>
                                <w:color w:val="C00000"/>
                                <w:sz w:val="72"/>
                              </w:rPr>
                              <w:t>Promote innovation in a team environment</w:t>
                            </w:r>
                          </w:p>
                          <w:p w:rsidR="00DD3E07" w:rsidRPr="009120AB" w:rsidRDefault="00DD3E07" w:rsidP="00331738">
                            <w:pPr>
                              <w:spacing w:line="240" w:lineRule="auto"/>
                              <w:jc w:val="right"/>
                              <w:rPr>
                                <w:b/>
                                <w:color w:val="C61002"/>
                                <w:sz w:val="48"/>
                                <w:szCs w:val="86"/>
                              </w:rPr>
                            </w:pPr>
                            <w:r w:rsidRPr="009120AB">
                              <w:rPr>
                                <w:b/>
                                <w:color w:val="C00000"/>
                                <w:sz w:val="32"/>
                              </w:rPr>
                              <w:t>Learner Guide</w:t>
                            </w:r>
                          </w:p>
                          <w:p w:rsidR="00DD3E07" w:rsidRPr="00D82F1A" w:rsidRDefault="00DD3E07" w:rsidP="00331738">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9" o:spid="_x0000_s1026" type="#_x0000_t202" style="position:absolute;margin-left:37.5pt;margin-top:17.35pt;width:454.25pt;height:327.9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ukuQIAALw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kyZLpLkC&#10;AAC8BQAADgAAAAAAAAAAAAAAAAAuAgAAZHJzL2Uyb0RvYy54bWxQSwECLQAUAAYACAAAACEAknDm&#10;It4AAAAJAQAADwAAAAAAAAAAAAAAAAATBQAAZHJzL2Rvd25yZXYueG1sUEsFBgAAAAAEAAQA8wAA&#10;AB4GAAAAAA==&#10;" filled="f" stroked="f">
                <v:textbox>
                  <w:txbxContent>
                    <w:p w:rsidR="00DD3E07" w:rsidRDefault="00DD3E07" w:rsidP="00331738">
                      <w:pPr>
                        <w:spacing w:line="240" w:lineRule="auto"/>
                        <w:jc w:val="right"/>
                        <w:rPr>
                          <w:b/>
                          <w:color w:val="C00000"/>
                          <w:sz w:val="72"/>
                        </w:rPr>
                      </w:pPr>
                    </w:p>
                    <w:p w:rsidR="00DD3E07" w:rsidRDefault="00DD3E07" w:rsidP="00331738">
                      <w:pPr>
                        <w:spacing w:line="240" w:lineRule="auto"/>
                        <w:jc w:val="right"/>
                        <w:rPr>
                          <w:b/>
                          <w:color w:val="C00000"/>
                          <w:sz w:val="72"/>
                        </w:rPr>
                      </w:pPr>
                    </w:p>
                    <w:p w:rsidR="00DD3E07" w:rsidRDefault="00DD3E07" w:rsidP="00331738">
                      <w:pPr>
                        <w:spacing w:line="240" w:lineRule="auto"/>
                        <w:jc w:val="right"/>
                        <w:rPr>
                          <w:b/>
                          <w:color w:val="C00000"/>
                          <w:sz w:val="72"/>
                        </w:rPr>
                      </w:pPr>
                      <w:r>
                        <w:rPr>
                          <w:b/>
                          <w:color w:val="C00000"/>
                          <w:sz w:val="72"/>
                        </w:rPr>
                        <w:t>BSBINN301</w:t>
                      </w:r>
                    </w:p>
                    <w:p w:rsidR="00DD3E07" w:rsidRDefault="00DD3E07" w:rsidP="00331738">
                      <w:pPr>
                        <w:spacing w:line="240" w:lineRule="auto"/>
                        <w:jc w:val="right"/>
                        <w:rPr>
                          <w:b/>
                          <w:color w:val="C00000"/>
                          <w:sz w:val="44"/>
                        </w:rPr>
                      </w:pPr>
                      <w:r>
                        <w:rPr>
                          <w:b/>
                          <w:color w:val="C00000"/>
                          <w:sz w:val="72"/>
                        </w:rPr>
                        <w:t>Promote innovation in a team environment</w:t>
                      </w:r>
                    </w:p>
                    <w:p w:rsidR="00DD3E07" w:rsidRPr="009120AB" w:rsidRDefault="00DD3E07" w:rsidP="00331738">
                      <w:pPr>
                        <w:spacing w:line="240" w:lineRule="auto"/>
                        <w:jc w:val="right"/>
                        <w:rPr>
                          <w:b/>
                          <w:color w:val="C61002"/>
                          <w:sz w:val="48"/>
                          <w:szCs w:val="86"/>
                        </w:rPr>
                      </w:pPr>
                      <w:r w:rsidRPr="009120AB">
                        <w:rPr>
                          <w:b/>
                          <w:color w:val="C00000"/>
                          <w:sz w:val="32"/>
                        </w:rPr>
                        <w:t>Learner Guide</w:t>
                      </w:r>
                    </w:p>
                    <w:p w:rsidR="00DD3E07" w:rsidRPr="00D82F1A" w:rsidRDefault="00DD3E07" w:rsidP="00331738">
                      <w:pPr>
                        <w:jc w:val="right"/>
                        <w:rPr>
                          <w:b/>
                          <w:color w:val="C61002"/>
                          <w:sz w:val="32"/>
                          <w:szCs w:val="32"/>
                        </w:rPr>
                      </w:pPr>
                      <w:r w:rsidRPr="00D82F1A">
                        <w:rPr>
                          <w:b/>
                          <w:color w:val="C61002"/>
                          <w:sz w:val="32"/>
                          <w:szCs w:val="32"/>
                        </w:rPr>
                        <w:br/>
                      </w:r>
                    </w:p>
                  </w:txbxContent>
                </v:textbox>
              </v:shape>
            </w:pict>
          </mc:Fallback>
        </mc:AlternateContent>
      </w:r>
    </w:p>
    <w:p w:rsidR="00331738" w:rsidRDefault="00331738" w:rsidP="00331738"/>
    <w:p w:rsidR="00331738" w:rsidRDefault="00331738" w:rsidP="00331738">
      <w:r>
        <w:rPr>
          <w:noProof/>
          <w:lang w:eastAsia="en-AU"/>
        </w:rPr>
        <w:drawing>
          <wp:anchor distT="0" distB="0" distL="114300" distR="114300" simplePos="0" relativeHeight="251805696" behindDoc="1" locked="0" layoutInCell="1" allowOverlap="1">
            <wp:simplePos x="0" y="0"/>
            <wp:positionH relativeFrom="column">
              <wp:posOffset>-9525</wp:posOffset>
            </wp:positionH>
            <wp:positionV relativeFrom="paragraph">
              <wp:posOffset>3468370</wp:posOffset>
            </wp:positionV>
            <wp:extent cx="3889375" cy="3889375"/>
            <wp:effectExtent l="0" t="0" r="0" b="0"/>
            <wp:wrapTight wrapText="bothSides">
              <wp:wrapPolygon edited="0">
                <wp:start x="0" y="0"/>
                <wp:lineTo x="0" y="21477"/>
                <wp:lineTo x="21477" y="21477"/>
                <wp:lineTo x="21477" y="0"/>
                <wp:lineTo x="0" y="0"/>
              </wp:wrapPolygon>
            </wp:wrapTight>
            <wp:docPr id="22" name="Picture 22" descr="C:\Users\Sophie2\Desktop\ArtWork\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1720065_X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anchor>
        </w:drawing>
      </w:r>
      <w:r>
        <w:br w:type="page"/>
      </w:r>
    </w:p>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Pr="00C002C0" w:rsidRDefault="00331738" w:rsidP="00331738">
      <w:pPr>
        <w:spacing w:after="0" w:line="240" w:lineRule="auto"/>
        <w:jc w:val="center"/>
        <w:rPr>
          <w:b/>
          <w:color w:val="C00000"/>
          <w:sz w:val="36"/>
          <w:szCs w:val="36"/>
        </w:rPr>
      </w:pPr>
      <w:r>
        <w:rPr>
          <w:b/>
          <w:color w:val="C00000"/>
          <w:sz w:val="36"/>
          <w:szCs w:val="36"/>
        </w:rPr>
        <w:t>BSBINN301</w:t>
      </w:r>
    </w:p>
    <w:p w:rsidR="00331738" w:rsidRDefault="00331738" w:rsidP="00331738">
      <w:pPr>
        <w:spacing w:after="0" w:line="240" w:lineRule="auto"/>
        <w:jc w:val="center"/>
        <w:rPr>
          <w:b/>
          <w:color w:val="C00000"/>
          <w:sz w:val="36"/>
          <w:szCs w:val="36"/>
        </w:rPr>
      </w:pPr>
      <w:r>
        <w:rPr>
          <w:b/>
          <w:color w:val="C00000"/>
          <w:sz w:val="36"/>
          <w:szCs w:val="36"/>
        </w:rPr>
        <w:t>Promote innovation in a team environment</w:t>
      </w:r>
    </w:p>
    <w:p w:rsidR="00331738" w:rsidRPr="00A62486" w:rsidRDefault="00331738" w:rsidP="00331738">
      <w:pPr>
        <w:spacing w:after="0" w:line="240" w:lineRule="auto"/>
        <w:jc w:val="center"/>
        <w:rPr>
          <w:b/>
          <w:color w:val="C00000"/>
          <w:sz w:val="36"/>
          <w:szCs w:val="36"/>
        </w:rPr>
      </w:pPr>
      <w:r>
        <w:br w:type="page"/>
      </w:r>
    </w:p>
    <w:p w:rsidR="00331738" w:rsidRPr="004F5688" w:rsidRDefault="00331738" w:rsidP="00331738">
      <w:pPr>
        <w:pStyle w:val="Heading1"/>
        <w:jc w:val="center"/>
      </w:pPr>
      <w:bookmarkStart w:id="0" w:name="_Toc415483431"/>
      <w:r w:rsidRPr="004F5688">
        <w:lastRenderedPageBreak/>
        <w:t>Table of Contents</w:t>
      </w:r>
      <w:bookmarkEnd w:id="0"/>
    </w:p>
    <w:p w:rsidR="00463B80" w:rsidRDefault="00331738" w:rsidP="00331738">
      <w:pPr>
        <w:pStyle w:val="TOC1"/>
        <w:tabs>
          <w:tab w:val="right" w:leader="dot" w:pos="9014"/>
        </w:tabs>
        <w:rPr>
          <w:noProof/>
        </w:rPr>
      </w:pPr>
      <w:r>
        <w:rPr>
          <w:b w:val="0"/>
        </w:rPr>
        <w:t xml:space="preserve"> </w:t>
      </w:r>
      <w:r w:rsidR="00967AFD" w:rsidRPr="004F5688">
        <w:rPr>
          <w:b w:val="0"/>
        </w:rPr>
        <w:fldChar w:fldCharType="begin"/>
      </w:r>
      <w:r w:rsidRPr="004F5688">
        <w:rPr>
          <w:b w:val="0"/>
        </w:rPr>
        <w:instrText xml:space="preserve"> TOC \o "1-3" \h \z \u </w:instrText>
      </w:r>
      <w:r w:rsidR="00967AFD" w:rsidRPr="004F5688">
        <w:rPr>
          <w:b w:val="0"/>
        </w:rPr>
        <w:fldChar w:fldCharType="separate"/>
      </w:r>
    </w:p>
    <w:p w:rsidR="00463B80" w:rsidRDefault="00EC7F87">
      <w:pPr>
        <w:pStyle w:val="TOC1"/>
        <w:tabs>
          <w:tab w:val="right" w:leader="dot" w:pos="9322"/>
        </w:tabs>
        <w:rPr>
          <w:rFonts w:asciiTheme="minorHAnsi" w:eastAsiaTheme="minorEastAsia" w:hAnsiTheme="minorHAnsi" w:cstheme="minorBidi"/>
          <w:b w:val="0"/>
          <w:noProof/>
          <w:lang w:val="en-GB" w:eastAsia="en-GB"/>
        </w:rPr>
      </w:pPr>
      <w:hyperlink w:anchor="_Toc415483431" w:history="1">
        <w:r w:rsidR="00463B80" w:rsidRPr="00210CC7">
          <w:rPr>
            <w:rStyle w:val="Hyperlink"/>
            <w:noProof/>
          </w:rPr>
          <w:t>Table of Contents</w:t>
        </w:r>
        <w:r w:rsidR="00463B80">
          <w:rPr>
            <w:noProof/>
            <w:webHidden/>
          </w:rPr>
          <w:tab/>
        </w:r>
        <w:r w:rsidR="00967AFD">
          <w:rPr>
            <w:noProof/>
            <w:webHidden/>
          </w:rPr>
          <w:fldChar w:fldCharType="begin"/>
        </w:r>
        <w:r w:rsidR="00463B80">
          <w:rPr>
            <w:noProof/>
            <w:webHidden/>
          </w:rPr>
          <w:instrText xml:space="preserve"> PAGEREF _Toc415483431 \h </w:instrText>
        </w:r>
        <w:r w:rsidR="00967AFD">
          <w:rPr>
            <w:noProof/>
            <w:webHidden/>
          </w:rPr>
        </w:r>
        <w:r w:rsidR="00967AFD">
          <w:rPr>
            <w:noProof/>
            <w:webHidden/>
          </w:rPr>
          <w:fldChar w:fldCharType="separate"/>
        </w:r>
        <w:r w:rsidR="00463B80">
          <w:rPr>
            <w:noProof/>
            <w:webHidden/>
          </w:rPr>
          <w:t>2</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32" w:history="1">
        <w:r w:rsidR="00463B80" w:rsidRPr="00210CC7">
          <w:rPr>
            <w:rStyle w:val="Hyperlink"/>
            <w:noProof/>
          </w:rPr>
          <w:t>Unit of Competency</w:t>
        </w:r>
        <w:r w:rsidR="00463B80">
          <w:rPr>
            <w:noProof/>
            <w:webHidden/>
          </w:rPr>
          <w:tab/>
        </w:r>
        <w:r w:rsidR="00967AFD">
          <w:rPr>
            <w:noProof/>
            <w:webHidden/>
          </w:rPr>
          <w:fldChar w:fldCharType="begin"/>
        </w:r>
        <w:r w:rsidR="00463B80">
          <w:rPr>
            <w:noProof/>
            <w:webHidden/>
          </w:rPr>
          <w:instrText xml:space="preserve"> PAGEREF _Toc415483432 \h </w:instrText>
        </w:r>
        <w:r w:rsidR="00967AFD">
          <w:rPr>
            <w:noProof/>
            <w:webHidden/>
          </w:rPr>
        </w:r>
        <w:r w:rsidR="00967AFD">
          <w:rPr>
            <w:noProof/>
            <w:webHidden/>
          </w:rPr>
          <w:fldChar w:fldCharType="separate"/>
        </w:r>
        <w:r w:rsidR="00463B80">
          <w:rPr>
            <w:noProof/>
            <w:webHidden/>
          </w:rPr>
          <w:t>3</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33" w:history="1">
        <w:r w:rsidR="00463B80" w:rsidRPr="00210CC7">
          <w:rPr>
            <w:rStyle w:val="Hyperlink"/>
            <w:noProof/>
          </w:rPr>
          <w:t>Performance Criteria</w:t>
        </w:r>
        <w:r w:rsidR="00463B80">
          <w:rPr>
            <w:noProof/>
            <w:webHidden/>
          </w:rPr>
          <w:tab/>
        </w:r>
        <w:r w:rsidR="00967AFD">
          <w:rPr>
            <w:noProof/>
            <w:webHidden/>
          </w:rPr>
          <w:fldChar w:fldCharType="begin"/>
        </w:r>
        <w:r w:rsidR="00463B80">
          <w:rPr>
            <w:noProof/>
            <w:webHidden/>
          </w:rPr>
          <w:instrText xml:space="preserve"> PAGEREF _Toc415483433 \h </w:instrText>
        </w:r>
        <w:r w:rsidR="00967AFD">
          <w:rPr>
            <w:noProof/>
            <w:webHidden/>
          </w:rPr>
        </w:r>
        <w:r w:rsidR="00967AFD">
          <w:rPr>
            <w:noProof/>
            <w:webHidden/>
          </w:rPr>
          <w:fldChar w:fldCharType="separate"/>
        </w:r>
        <w:r w:rsidR="00463B80">
          <w:rPr>
            <w:noProof/>
            <w:webHidden/>
          </w:rPr>
          <w:t>4</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34" w:history="1">
        <w:r w:rsidR="00463B80" w:rsidRPr="00210CC7">
          <w:rPr>
            <w:rStyle w:val="Hyperlink"/>
            <w:noProof/>
          </w:rPr>
          <w:t>Foundation Skills</w:t>
        </w:r>
        <w:r w:rsidR="00463B80">
          <w:rPr>
            <w:noProof/>
            <w:webHidden/>
          </w:rPr>
          <w:tab/>
        </w:r>
        <w:r w:rsidR="00967AFD">
          <w:rPr>
            <w:noProof/>
            <w:webHidden/>
          </w:rPr>
          <w:fldChar w:fldCharType="begin"/>
        </w:r>
        <w:r w:rsidR="00463B80">
          <w:rPr>
            <w:noProof/>
            <w:webHidden/>
          </w:rPr>
          <w:instrText xml:space="preserve"> PAGEREF _Toc415483434 \h </w:instrText>
        </w:r>
        <w:r w:rsidR="00967AFD">
          <w:rPr>
            <w:noProof/>
            <w:webHidden/>
          </w:rPr>
        </w:r>
        <w:r w:rsidR="00967AFD">
          <w:rPr>
            <w:noProof/>
            <w:webHidden/>
          </w:rPr>
          <w:fldChar w:fldCharType="separate"/>
        </w:r>
        <w:r w:rsidR="00463B80">
          <w:rPr>
            <w:noProof/>
            <w:webHidden/>
          </w:rPr>
          <w:t>5</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35" w:history="1">
        <w:r w:rsidR="00463B80" w:rsidRPr="00210CC7">
          <w:rPr>
            <w:rStyle w:val="Hyperlink"/>
            <w:noProof/>
          </w:rPr>
          <w:t>Assessment Requirements</w:t>
        </w:r>
        <w:r w:rsidR="00463B80">
          <w:rPr>
            <w:noProof/>
            <w:webHidden/>
          </w:rPr>
          <w:tab/>
        </w:r>
        <w:r w:rsidR="00967AFD">
          <w:rPr>
            <w:noProof/>
            <w:webHidden/>
          </w:rPr>
          <w:fldChar w:fldCharType="begin"/>
        </w:r>
        <w:r w:rsidR="00463B80">
          <w:rPr>
            <w:noProof/>
            <w:webHidden/>
          </w:rPr>
          <w:instrText xml:space="preserve"> PAGEREF _Toc415483435 \h </w:instrText>
        </w:r>
        <w:r w:rsidR="00967AFD">
          <w:rPr>
            <w:noProof/>
            <w:webHidden/>
          </w:rPr>
        </w:r>
        <w:r w:rsidR="00967AFD">
          <w:rPr>
            <w:noProof/>
            <w:webHidden/>
          </w:rPr>
          <w:fldChar w:fldCharType="separate"/>
        </w:r>
        <w:r w:rsidR="00463B80">
          <w:rPr>
            <w:noProof/>
            <w:webHidden/>
          </w:rPr>
          <w:t>6</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36" w:history="1">
        <w:r w:rsidR="00463B80" w:rsidRPr="00210CC7">
          <w:rPr>
            <w:rStyle w:val="Hyperlink"/>
            <w:noProof/>
          </w:rPr>
          <w:t>Housekeeping Items</w:t>
        </w:r>
        <w:r w:rsidR="00463B80">
          <w:rPr>
            <w:noProof/>
            <w:webHidden/>
          </w:rPr>
          <w:tab/>
        </w:r>
        <w:r w:rsidR="00967AFD">
          <w:rPr>
            <w:noProof/>
            <w:webHidden/>
          </w:rPr>
          <w:fldChar w:fldCharType="begin"/>
        </w:r>
        <w:r w:rsidR="00463B80">
          <w:rPr>
            <w:noProof/>
            <w:webHidden/>
          </w:rPr>
          <w:instrText xml:space="preserve"> PAGEREF _Toc415483436 \h </w:instrText>
        </w:r>
        <w:r w:rsidR="00967AFD">
          <w:rPr>
            <w:noProof/>
            <w:webHidden/>
          </w:rPr>
        </w:r>
        <w:r w:rsidR="00967AFD">
          <w:rPr>
            <w:noProof/>
            <w:webHidden/>
          </w:rPr>
          <w:fldChar w:fldCharType="separate"/>
        </w:r>
        <w:r w:rsidR="00463B80">
          <w:rPr>
            <w:noProof/>
            <w:webHidden/>
          </w:rPr>
          <w:t>7</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37" w:history="1">
        <w:r w:rsidR="00463B80" w:rsidRPr="00210CC7">
          <w:rPr>
            <w:rStyle w:val="Hyperlink"/>
            <w:noProof/>
          </w:rPr>
          <w:t>Objectives</w:t>
        </w:r>
        <w:r w:rsidR="00463B80">
          <w:rPr>
            <w:noProof/>
            <w:webHidden/>
          </w:rPr>
          <w:tab/>
        </w:r>
        <w:r w:rsidR="00967AFD">
          <w:rPr>
            <w:noProof/>
            <w:webHidden/>
          </w:rPr>
          <w:fldChar w:fldCharType="begin"/>
        </w:r>
        <w:r w:rsidR="00463B80">
          <w:rPr>
            <w:noProof/>
            <w:webHidden/>
          </w:rPr>
          <w:instrText xml:space="preserve"> PAGEREF _Toc415483437 \h </w:instrText>
        </w:r>
        <w:r w:rsidR="00967AFD">
          <w:rPr>
            <w:noProof/>
            <w:webHidden/>
          </w:rPr>
        </w:r>
        <w:r w:rsidR="00967AFD">
          <w:rPr>
            <w:noProof/>
            <w:webHidden/>
          </w:rPr>
          <w:fldChar w:fldCharType="separate"/>
        </w:r>
        <w:r w:rsidR="00463B80">
          <w:rPr>
            <w:noProof/>
            <w:webHidden/>
          </w:rPr>
          <w:t>7</w:t>
        </w:r>
        <w:r w:rsidR="00967AFD">
          <w:rPr>
            <w:noProof/>
            <w:webHidden/>
          </w:rPr>
          <w:fldChar w:fldCharType="end"/>
        </w:r>
      </w:hyperlink>
    </w:p>
    <w:p w:rsidR="00463B80" w:rsidRDefault="00EC7F87">
      <w:pPr>
        <w:pStyle w:val="TOC1"/>
        <w:tabs>
          <w:tab w:val="right" w:leader="dot" w:pos="9322"/>
        </w:tabs>
        <w:rPr>
          <w:rFonts w:asciiTheme="minorHAnsi" w:eastAsiaTheme="minorEastAsia" w:hAnsiTheme="minorHAnsi" w:cstheme="minorBidi"/>
          <w:b w:val="0"/>
          <w:noProof/>
          <w:lang w:val="en-GB" w:eastAsia="en-GB"/>
        </w:rPr>
      </w:pPr>
      <w:hyperlink w:anchor="_Toc415483438" w:history="1">
        <w:r w:rsidR="00463B80" w:rsidRPr="00210CC7">
          <w:rPr>
            <w:rStyle w:val="Hyperlink"/>
            <w:noProof/>
          </w:rPr>
          <w:t>1. Create opportunities to maximise innovation within  the team</w:t>
        </w:r>
        <w:r w:rsidR="00463B80">
          <w:rPr>
            <w:noProof/>
            <w:webHidden/>
          </w:rPr>
          <w:tab/>
        </w:r>
        <w:r w:rsidR="00967AFD">
          <w:rPr>
            <w:noProof/>
            <w:webHidden/>
          </w:rPr>
          <w:fldChar w:fldCharType="begin"/>
        </w:r>
        <w:r w:rsidR="00463B80">
          <w:rPr>
            <w:noProof/>
            <w:webHidden/>
          </w:rPr>
          <w:instrText xml:space="preserve"> PAGEREF _Toc415483438 \h </w:instrText>
        </w:r>
        <w:r w:rsidR="00967AFD">
          <w:rPr>
            <w:noProof/>
            <w:webHidden/>
          </w:rPr>
        </w:r>
        <w:r w:rsidR="00967AFD">
          <w:rPr>
            <w:noProof/>
            <w:webHidden/>
          </w:rPr>
          <w:fldChar w:fldCharType="separate"/>
        </w:r>
        <w:r w:rsidR="00463B80">
          <w:rPr>
            <w:noProof/>
            <w:webHidden/>
          </w:rPr>
          <w:t>8</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39" w:history="1">
        <w:r w:rsidR="00463B80" w:rsidRPr="00210CC7">
          <w:rPr>
            <w:rStyle w:val="Hyperlink"/>
            <w:noProof/>
          </w:rPr>
          <w:t>1.1 – Evaluate and reflect on what the team needs and wants to achieve</w:t>
        </w:r>
        <w:r w:rsidR="00463B80">
          <w:rPr>
            <w:noProof/>
            <w:webHidden/>
          </w:rPr>
          <w:tab/>
        </w:r>
        <w:r w:rsidR="00967AFD">
          <w:rPr>
            <w:noProof/>
            <w:webHidden/>
          </w:rPr>
          <w:fldChar w:fldCharType="begin"/>
        </w:r>
        <w:r w:rsidR="00463B80">
          <w:rPr>
            <w:noProof/>
            <w:webHidden/>
          </w:rPr>
          <w:instrText xml:space="preserve"> PAGEREF _Toc415483439 \h </w:instrText>
        </w:r>
        <w:r w:rsidR="00967AFD">
          <w:rPr>
            <w:noProof/>
            <w:webHidden/>
          </w:rPr>
        </w:r>
        <w:r w:rsidR="00967AFD">
          <w:rPr>
            <w:noProof/>
            <w:webHidden/>
          </w:rPr>
          <w:fldChar w:fldCharType="separate"/>
        </w:r>
        <w:r w:rsidR="00463B80">
          <w:rPr>
            <w:noProof/>
            <w:webHidden/>
          </w:rPr>
          <w:t>9</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0" w:history="1">
        <w:r w:rsidR="00463B80" w:rsidRPr="00210CC7">
          <w:rPr>
            <w:rStyle w:val="Hyperlink"/>
            <w:noProof/>
          </w:rPr>
          <w:t>Evaluate</w:t>
        </w:r>
        <w:r w:rsidR="00463B80">
          <w:rPr>
            <w:noProof/>
            <w:webHidden/>
          </w:rPr>
          <w:tab/>
        </w:r>
        <w:r w:rsidR="00967AFD">
          <w:rPr>
            <w:noProof/>
            <w:webHidden/>
          </w:rPr>
          <w:fldChar w:fldCharType="begin"/>
        </w:r>
        <w:r w:rsidR="00463B80">
          <w:rPr>
            <w:noProof/>
            <w:webHidden/>
          </w:rPr>
          <w:instrText xml:space="preserve"> PAGEREF _Toc415483440 \h </w:instrText>
        </w:r>
        <w:r w:rsidR="00967AFD">
          <w:rPr>
            <w:noProof/>
            <w:webHidden/>
          </w:rPr>
        </w:r>
        <w:r w:rsidR="00967AFD">
          <w:rPr>
            <w:noProof/>
            <w:webHidden/>
          </w:rPr>
          <w:fldChar w:fldCharType="separate"/>
        </w:r>
        <w:r w:rsidR="00463B80">
          <w:rPr>
            <w:noProof/>
            <w:webHidden/>
          </w:rPr>
          <w:t>9</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1" w:history="1">
        <w:r w:rsidR="00463B80" w:rsidRPr="00210CC7">
          <w:rPr>
            <w:rStyle w:val="Hyperlink"/>
            <w:noProof/>
          </w:rPr>
          <w:t>Reflect</w:t>
        </w:r>
        <w:r w:rsidR="00463B80">
          <w:rPr>
            <w:noProof/>
            <w:webHidden/>
          </w:rPr>
          <w:tab/>
        </w:r>
        <w:r w:rsidR="00967AFD">
          <w:rPr>
            <w:noProof/>
            <w:webHidden/>
          </w:rPr>
          <w:fldChar w:fldCharType="begin"/>
        </w:r>
        <w:r w:rsidR="00463B80">
          <w:rPr>
            <w:noProof/>
            <w:webHidden/>
          </w:rPr>
          <w:instrText xml:space="preserve"> PAGEREF _Toc415483441 \h </w:instrText>
        </w:r>
        <w:r w:rsidR="00967AFD">
          <w:rPr>
            <w:noProof/>
            <w:webHidden/>
          </w:rPr>
        </w:r>
        <w:r w:rsidR="00967AFD">
          <w:rPr>
            <w:noProof/>
            <w:webHidden/>
          </w:rPr>
          <w:fldChar w:fldCharType="separate"/>
        </w:r>
        <w:r w:rsidR="00463B80">
          <w:rPr>
            <w:noProof/>
            <w:webHidden/>
          </w:rPr>
          <w:t>10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2" w:history="1">
        <w:r w:rsidR="00463B80" w:rsidRPr="00210CC7">
          <w:rPr>
            <w:rStyle w:val="Hyperlink"/>
            <w:noProof/>
          </w:rPr>
          <w:t>Your team</w:t>
        </w:r>
        <w:r w:rsidR="00463B80">
          <w:rPr>
            <w:noProof/>
            <w:webHidden/>
          </w:rPr>
          <w:tab/>
        </w:r>
        <w:r w:rsidR="00967AFD">
          <w:rPr>
            <w:noProof/>
            <w:webHidden/>
          </w:rPr>
          <w:fldChar w:fldCharType="begin"/>
        </w:r>
        <w:r w:rsidR="00463B80">
          <w:rPr>
            <w:noProof/>
            <w:webHidden/>
          </w:rPr>
          <w:instrText xml:space="preserve"> PAGEREF _Toc415483442 \h </w:instrText>
        </w:r>
        <w:r w:rsidR="00967AFD">
          <w:rPr>
            <w:noProof/>
            <w:webHidden/>
          </w:rPr>
        </w:r>
        <w:r w:rsidR="00967AFD">
          <w:rPr>
            <w:noProof/>
            <w:webHidden/>
          </w:rPr>
          <w:fldChar w:fldCharType="separate"/>
        </w:r>
        <w:r w:rsidR="00463B80">
          <w:rPr>
            <w:noProof/>
            <w:webHidden/>
          </w:rPr>
          <w:t>10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3" w:history="1">
        <w:r w:rsidR="00463B80" w:rsidRPr="00210CC7">
          <w:rPr>
            <w:rStyle w:val="Hyperlink"/>
            <w:noProof/>
          </w:rPr>
          <w:t>Activity 1A</w:t>
        </w:r>
        <w:r w:rsidR="00463B80">
          <w:rPr>
            <w:noProof/>
            <w:webHidden/>
          </w:rPr>
          <w:tab/>
        </w:r>
        <w:r w:rsidR="00967AFD">
          <w:rPr>
            <w:noProof/>
            <w:webHidden/>
          </w:rPr>
          <w:fldChar w:fldCharType="begin"/>
        </w:r>
        <w:r w:rsidR="00463B80">
          <w:rPr>
            <w:noProof/>
            <w:webHidden/>
          </w:rPr>
          <w:instrText xml:space="preserve"> PAGEREF _Toc415483443 \h </w:instrText>
        </w:r>
        <w:r w:rsidR="00967AFD">
          <w:rPr>
            <w:noProof/>
            <w:webHidden/>
          </w:rPr>
        </w:r>
        <w:r w:rsidR="00967AFD">
          <w:rPr>
            <w:noProof/>
            <w:webHidden/>
          </w:rPr>
          <w:fldChar w:fldCharType="separate"/>
        </w:r>
        <w:r w:rsidR="00463B80">
          <w:rPr>
            <w:noProof/>
            <w:webHidden/>
          </w:rPr>
          <w:t>12</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44" w:history="1">
        <w:r w:rsidR="00463B80" w:rsidRPr="00210CC7">
          <w:rPr>
            <w:rStyle w:val="Hyperlink"/>
            <w:noProof/>
          </w:rPr>
          <w:t>1.2 – Check out information about current or potential team members' work in the context of developing a more innovative team</w:t>
        </w:r>
        <w:r w:rsidR="00463B80">
          <w:rPr>
            <w:noProof/>
            <w:webHidden/>
          </w:rPr>
          <w:tab/>
        </w:r>
        <w:r w:rsidR="00967AFD">
          <w:rPr>
            <w:noProof/>
            <w:webHidden/>
          </w:rPr>
          <w:fldChar w:fldCharType="begin"/>
        </w:r>
        <w:r w:rsidR="00463B80">
          <w:rPr>
            <w:noProof/>
            <w:webHidden/>
          </w:rPr>
          <w:instrText xml:space="preserve"> PAGEREF _Toc415483444 \h </w:instrText>
        </w:r>
        <w:r w:rsidR="00967AFD">
          <w:rPr>
            <w:noProof/>
            <w:webHidden/>
          </w:rPr>
        </w:r>
        <w:r w:rsidR="00967AFD">
          <w:rPr>
            <w:noProof/>
            <w:webHidden/>
          </w:rPr>
          <w:fldChar w:fldCharType="separate"/>
        </w:r>
        <w:r w:rsidR="00463B80">
          <w:rPr>
            <w:noProof/>
            <w:webHidden/>
          </w:rPr>
          <w:t>13</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5" w:history="1">
        <w:r w:rsidR="00463B80" w:rsidRPr="00210CC7">
          <w:rPr>
            <w:rStyle w:val="Hyperlink"/>
            <w:noProof/>
          </w:rPr>
          <w:t>Team members’ skills</w:t>
        </w:r>
        <w:r w:rsidR="00463B80">
          <w:rPr>
            <w:noProof/>
            <w:webHidden/>
          </w:rPr>
          <w:tab/>
        </w:r>
        <w:r w:rsidR="00967AFD">
          <w:rPr>
            <w:noProof/>
            <w:webHidden/>
          </w:rPr>
          <w:fldChar w:fldCharType="begin"/>
        </w:r>
        <w:r w:rsidR="00463B80">
          <w:rPr>
            <w:noProof/>
            <w:webHidden/>
          </w:rPr>
          <w:instrText xml:space="preserve"> PAGEREF _Toc415483445 \h </w:instrText>
        </w:r>
        <w:r w:rsidR="00967AFD">
          <w:rPr>
            <w:noProof/>
            <w:webHidden/>
          </w:rPr>
        </w:r>
        <w:r w:rsidR="00967AFD">
          <w:rPr>
            <w:noProof/>
            <w:webHidden/>
          </w:rPr>
          <w:fldChar w:fldCharType="separate"/>
        </w:r>
        <w:r w:rsidR="00463B80">
          <w:rPr>
            <w:noProof/>
            <w:webHidden/>
          </w:rPr>
          <w:t>13</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6" w:history="1">
        <w:r w:rsidR="00463B80" w:rsidRPr="00210CC7">
          <w:rPr>
            <w:rStyle w:val="Hyperlink"/>
            <w:noProof/>
          </w:rPr>
          <w:t>Activity 1B</w:t>
        </w:r>
        <w:r w:rsidR="00463B80">
          <w:rPr>
            <w:noProof/>
            <w:webHidden/>
          </w:rPr>
          <w:tab/>
        </w:r>
        <w:r w:rsidR="00967AFD">
          <w:rPr>
            <w:noProof/>
            <w:webHidden/>
          </w:rPr>
          <w:fldChar w:fldCharType="begin"/>
        </w:r>
        <w:r w:rsidR="00463B80">
          <w:rPr>
            <w:noProof/>
            <w:webHidden/>
          </w:rPr>
          <w:instrText xml:space="preserve"> PAGEREF _Toc415483446 \h </w:instrText>
        </w:r>
        <w:r w:rsidR="00967AFD">
          <w:rPr>
            <w:noProof/>
            <w:webHidden/>
          </w:rPr>
        </w:r>
        <w:r w:rsidR="00967AFD">
          <w:rPr>
            <w:noProof/>
            <w:webHidden/>
          </w:rPr>
          <w:fldChar w:fldCharType="separate"/>
        </w:r>
        <w:r w:rsidR="00463B80">
          <w:rPr>
            <w:noProof/>
            <w:webHidden/>
          </w:rPr>
          <w:t>16</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47" w:history="1">
        <w:r w:rsidR="00463B80" w:rsidRPr="00210CC7">
          <w:rPr>
            <w:rStyle w:val="Hyperlink"/>
            <w:noProof/>
          </w:rPr>
          <w:t>1.3 – Bring people into the team or make suggestions for team members based on what needs to be achieved and the potential for cross fertilising ideas</w:t>
        </w:r>
        <w:r w:rsidR="00463B80">
          <w:rPr>
            <w:noProof/>
            <w:webHidden/>
          </w:rPr>
          <w:tab/>
        </w:r>
        <w:r w:rsidR="00967AFD">
          <w:rPr>
            <w:noProof/>
            <w:webHidden/>
          </w:rPr>
          <w:fldChar w:fldCharType="begin"/>
        </w:r>
        <w:r w:rsidR="00463B80">
          <w:rPr>
            <w:noProof/>
            <w:webHidden/>
          </w:rPr>
          <w:instrText xml:space="preserve"> PAGEREF _Toc415483447 \h </w:instrText>
        </w:r>
        <w:r w:rsidR="00967AFD">
          <w:rPr>
            <w:noProof/>
            <w:webHidden/>
          </w:rPr>
        </w:r>
        <w:r w:rsidR="00967AFD">
          <w:rPr>
            <w:noProof/>
            <w:webHidden/>
          </w:rPr>
          <w:fldChar w:fldCharType="separate"/>
        </w:r>
        <w:r w:rsidR="00463B80">
          <w:rPr>
            <w:noProof/>
            <w:webHidden/>
          </w:rPr>
          <w:t>17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8" w:history="1">
        <w:r w:rsidR="00463B80" w:rsidRPr="00210CC7">
          <w:rPr>
            <w:rStyle w:val="Hyperlink"/>
            <w:noProof/>
          </w:rPr>
          <w:t>Interaction with other personnel</w:t>
        </w:r>
        <w:r w:rsidR="00463B80">
          <w:rPr>
            <w:noProof/>
            <w:webHidden/>
          </w:rPr>
          <w:tab/>
        </w:r>
        <w:r w:rsidR="00967AFD">
          <w:rPr>
            <w:noProof/>
            <w:webHidden/>
          </w:rPr>
          <w:fldChar w:fldCharType="begin"/>
        </w:r>
        <w:r w:rsidR="00463B80">
          <w:rPr>
            <w:noProof/>
            <w:webHidden/>
          </w:rPr>
          <w:instrText xml:space="preserve"> PAGEREF _Toc415483448 \h </w:instrText>
        </w:r>
        <w:r w:rsidR="00967AFD">
          <w:rPr>
            <w:noProof/>
            <w:webHidden/>
          </w:rPr>
        </w:r>
        <w:r w:rsidR="00967AFD">
          <w:rPr>
            <w:noProof/>
            <w:webHidden/>
          </w:rPr>
          <w:fldChar w:fldCharType="separate"/>
        </w:r>
        <w:r w:rsidR="00463B80">
          <w:rPr>
            <w:noProof/>
            <w:webHidden/>
          </w:rPr>
          <w:t>17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49" w:history="1">
        <w:r w:rsidR="00463B80" w:rsidRPr="00210CC7">
          <w:rPr>
            <w:rStyle w:val="Hyperlink"/>
            <w:noProof/>
          </w:rPr>
          <w:t>Complementary skills</w:t>
        </w:r>
        <w:r w:rsidR="00463B80">
          <w:rPr>
            <w:noProof/>
            <w:webHidden/>
          </w:rPr>
          <w:tab/>
        </w:r>
        <w:r w:rsidR="00967AFD">
          <w:rPr>
            <w:noProof/>
            <w:webHidden/>
          </w:rPr>
          <w:fldChar w:fldCharType="begin"/>
        </w:r>
        <w:r w:rsidR="00463B80">
          <w:rPr>
            <w:noProof/>
            <w:webHidden/>
          </w:rPr>
          <w:instrText xml:space="preserve"> PAGEREF _Toc415483449 \h </w:instrText>
        </w:r>
        <w:r w:rsidR="00967AFD">
          <w:rPr>
            <w:noProof/>
            <w:webHidden/>
          </w:rPr>
        </w:r>
        <w:r w:rsidR="00967AFD">
          <w:rPr>
            <w:noProof/>
            <w:webHidden/>
          </w:rPr>
          <w:fldChar w:fldCharType="separate"/>
        </w:r>
        <w:r w:rsidR="00463B80">
          <w:rPr>
            <w:noProof/>
            <w:webHidden/>
          </w:rPr>
          <w:t>17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50" w:history="1">
        <w:r w:rsidR="00463B80" w:rsidRPr="00210CC7">
          <w:rPr>
            <w:rStyle w:val="Hyperlink"/>
            <w:noProof/>
          </w:rPr>
          <w:t>Activity 1C</w:t>
        </w:r>
        <w:r w:rsidR="00463B80">
          <w:rPr>
            <w:noProof/>
            <w:webHidden/>
          </w:rPr>
          <w:tab/>
        </w:r>
        <w:r w:rsidR="00967AFD">
          <w:rPr>
            <w:noProof/>
            <w:webHidden/>
          </w:rPr>
          <w:fldChar w:fldCharType="begin"/>
        </w:r>
        <w:r w:rsidR="00463B80">
          <w:rPr>
            <w:noProof/>
            <w:webHidden/>
          </w:rPr>
          <w:instrText xml:space="preserve"> PAGEREF _Toc415483450 \h </w:instrText>
        </w:r>
        <w:r w:rsidR="00967AFD">
          <w:rPr>
            <w:noProof/>
            <w:webHidden/>
          </w:rPr>
        </w:r>
        <w:r w:rsidR="00967AFD">
          <w:rPr>
            <w:noProof/>
            <w:webHidden/>
          </w:rPr>
          <w:fldChar w:fldCharType="separate"/>
        </w:r>
        <w:r w:rsidR="00463B80">
          <w:rPr>
            <w:noProof/>
            <w:webHidden/>
          </w:rPr>
          <w:t>19</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51" w:history="1">
        <w:r w:rsidR="00463B80" w:rsidRPr="00210CC7">
          <w:rPr>
            <w:rStyle w:val="Hyperlink"/>
            <w:noProof/>
          </w:rPr>
          <w:t>1.4 – Acknowledge, respect and discuss the different ways that people may contribute to building or enhancing the team</w:t>
        </w:r>
        <w:r w:rsidR="00463B80">
          <w:rPr>
            <w:noProof/>
            <w:webHidden/>
          </w:rPr>
          <w:tab/>
        </w:r>
        <w:r w:rsidR="00967AFD">
          <w:rPr>
            <w:noProof/>
            <w:webHidden/>
          </w:rPr>
          <w:fldChar w:fldCharType="begin"/>
        </w:r>
        <w:r w:rsidR="00463B80">
          <w:rPr>
            <w:noProof/>
            <w:webHidden/>
          </w:rPr>
          <w:instrText xml:space="preserve"> PAGEREF _Toc415483451 \h </w:instrText>
        </w:r>
        <w:r w:rsidR="00967AFD">
          <w:rPr>
            <w:noProof/>
            <w:webHidden/>
          </w:rPr>
        </w:r>
        <w:r w:rsidR="00967AFD">
          <w:rPr>
            <w:noProof/>
            <w:webHidden/>
          </w:rPr>
          <w:fldChar w:fldCharType="separate"/>
        </w:r>
        <w:r w:rsidR="00463B80">
          <w:rPr>
            <w:noProof/>
            <w:webHidden/>
          </w:rPr>
          <w:t>20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52" w:history="1">
        <w:r w:rsidR="00463B80" w:rsidRPr="00210CC7">
          <w:rPr>
            <w:rStyle w:val="Hyperlink"/>
            <w:noProof/>
          </w:rPr>
          <w:t>Different ways that people may contribute</w:t>
        </w:r>
        <w:r w:rsidR="00463B80">
          <w:rPr>
            <w:noProof/>
            <w:webHidden/>
          </w:rPr>
          <w:tab/>
        </w:r>
        <w:r w:rsidR="00967AFD">
          <w:rPr>
            <w:noProof/>
            <w:webHidden/>
          </w:rPr>
          <w:fldChar w:fldCharType="begin"/>
        </w:r>
        <w:r w:rsidR="00463B80">
          <w:rPr>
            <w:noProof/>
            <w:webHidden/>
          </w:rPr>
          <w:instrText xml:space="preserve"> PAGEREF _Toc415483452 \h </w:instrText>
        </w:r>
        <w:r w:rsidR="00967AFD">
          <w:rPr>
            <w:noProof/>
            <w:webHidden/>
          </w:rPr>
        </w:r>
        <w:r w:rsidR="00967AFD">
          <w:rPr>
            <w:noProof/>
            <w:webHidden/>
          </w:rPr>
          <w:fldChar w:fldCharType="separate"/>
        </w:r>
        <w:r w:rsidR="00463B80">
          <w:rPr>
            <w:noProof/>
            <w:webHidden/>
          </w:rPr>
          <w:t>20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53" w:history="1">
        <w:r w:rsidR="00463B80" w:rsidRPr="00210CC7">
          <w:rPr>
            <w:rStyle w:val="Hyperlink"/>
            <w:noProof/>
          </w:rPr>
          <w:t>Effective communication between your team members</w:t>
        </w:r>
        <w:r w:rsidR="00463B80">
          <w:rPr>
            <w:noProof/>
            <w:webHidden/>
          </w:rPr>
          <w:tab/>
        </w:r>
        <w:r w:rsidR="00967AFD">
          <w:rPr>
            <w:noProof/>
            <w:webHidden/>
          </w:rPr>
          <w:fldChar w:fldCharType="begin"/>
        </w:r>
        <w:r w:rsidR="00463B80">
          <w:rPr>
            <w:noProof/>
            <w:webHidden/>
          </w:rPr>
          <w:instrText xml:space="preserve"> PAGEREF _Toc415483453 \h </w:instrText>
        </w:r>
        <w:r w:rsidR="00967AFD">
          <w:rPr>
            <w:noProof/>
            <w:webHidden/>
          </w:rPr>
        </w:r>
        <w:r w:rsidR="00967AFD">
          <w:rPr>
            <w:noProof/>
            <w:webHidden/>
          </w:rPr>
          <w:fldChar w:fldCharType="separate"/>
        </w:r>
        <w:r w:rsidR="00463B80">
          <w:rPr>
            <w:noProof/>
            <w:webHidden/>
          </w:rPr>
          <w:t>22</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54" w:history="1">
        <w:r w:rsidR="00463B80" w:rsidRPr="00210CC7">
          <w:rPr>
            <w:rStyle w:val="Hyperlink"/>
            <w:noProof/>
          </w:rPr>
          <w:t>Activity 1D</w:t>
        </w:r>
        <w:r w:rsidR="00463B80">
          <w:rPr>
            <w:noProof/>
            <w:webHidden/>
          </w:rPr>
          <w:tab/>
        </w:r>
        <w:r w:rsidR="00967AFD">
          <w:rPr>
            <w:noProof/>
            <w:webHidden/>
          </w:rPr>
          <w:fldChar w:fldCharType="begin"/>
        </w:r>
        <w:r w:rsidR="00463B80">
          <w:rPr>
            <w:noProof/>
            <w:webHidden/>
          </w:rPr>
          <w:instrText xml:space="preserve"> PAGEREF _Toc415483454 \h </w:instrText>
        </w:r>
        <w:r w:rsidR="00967AFD">
          <w:rPr>
            <w:noProof/>
            <w:webHidden/>
          </w:rPr>
        </w:r>
        <w:r w:rsidR="00967AFD">
          <w:rPr>
            <w:noProof/>
            <w:webHidden/>
          </w:rPr>
          <w:fldChar w:fldCharType="separate"/>
        </w:r>
        <w:r w:rsidR="00463B80">
          <w:rPr>
            <w:noProof/>
            <w:webHidden/>
          </w:rPr>
          <w:t>23</w:t>
        </w:r>
        <w:r w:rsidR="00967AFD">
          <w:rPr>
            <w:noProof/>
            <w:webHidden/>
          </w:rPr>
          <w:fldChar w:fldCharType="end"/>
        </w:r>
      </w:hyperlink>
    </w:p>
    <w:p w:rsidR="00463B80" w:rsidRDefault="00EC7F87">
      <w:pPr>
        <w:pStyle w:val="TOC1"/>
        <w:tabs>
          <w:tab w:val="right" w:leader="dot" w:pos="9322"/>
        </w:tabs>
        <w:rPr>
          <w:rFonts w:asciiTheme="minorHAnsi" w:eastAsiaTheme="minorEastAsia" w:hAnsiTheme="minorHAnsi" w:cstheme="minorBidi"/>
          <w:b w:val="0"/>
          <w:noProof/>
          <w:lang w:val="en-GB" w:eastAsia="en-GB"/>
        </w:rPr>
      </w:pPr>
      <w:hyperlink w:anchor="_Toc415483455" w:history="1">
        <w:r w:rsidR="00463B80" w:rsidRPr="00210CC7">
          <w:rPr>
            <w:rStyle w:val="Hyperlink"/>
            <w:noProof/>
          </w:rPr>
          <w:t>2. Organise and agree effective ways of working</w:t>
        </w:r>
        <w:r w:rsidR="00463B80">
          <w:rPr>
            <w:noProof/>
            <w:webHidden/>
          </w:rPr>
          <w:tab/>
        </w:r>
        <w:r w:rsidR="00967AFD">
          <w:rPr>
            <w:noProof/>
            <w:webHidden/>
          </w:rPr>
          <w:fldChar w:fldCharType="begin"/>
        </w:r>
        <w:r w:rsidR="00463B80">
          <w:rPr>
            <w:noProof/>
            <w:webHidden/>
          </w:rPr>
          <w:instrText xml:space="preserve"> PAGEREF _Toc415483455 \h </w:instrText>
        </w:r>
        <w:r w:rsidR="00967AFD">
          <w:rPr>
            <w:noProof/>
            <w:webHidden/>
          </w:rPr>
        </w:r>
        <w:r w:rsidR="00967AFD">
          <w:rPr>
            <w:noProof/>
            <w:webHidden/>
          </w:rPr>
          <w:fldChar w:fldCharType="separate"/>
        </w:r>
        <w:r w:rsidR="00463B80">
          <w:rPr>
            <w:noProof/>
            <w:webHidden/>
          </w:rPr>
          <w:t>24</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56" w:history="1">
        <w:r w:rsidR="00463B80" w:rsidRPr="00210CC7">
          <w:rPr>
            <w:rStyle w:val="Hyperlink"/>
            <w:noProof/>
          </w:rPr>
          <w:t>2.1 – Jointly establish ground rules for how the team will operate</w:t>
        </w:r>
        <w:r w:rsidR="00463B80">
          <w:rPr>
            <w:noProof/>
            <w:webHidden/>
          </w:rPr>
          <w:tab/>
        </w:r>
        <w:r w:rsidR="00967AFD">
          <w:rPr>
            <w:noProof/>
            <w:webHidden/>
          </w:rPr>
          <w:fldChar w:fldCharType="begin"/>
        </w:r>
        <w:r w:rsidR="00463B80">
          <w:rPr>
            <w:noProof/>
            <w:webHidden/>
          </w:rPr>
          <w:instrText xml:space="preserve"> PAGEREF _Toc415483456 \h </w:instrText>
        </w:r>
        <w:r w:rsidR="00967AFD">
          <w:rPr>
            <w:noProof/>
            <w:webHidden/>
          </w:rPr>
        </w:r>
        <w:r w:rsidR="00967AFD">
          <w:rPr>
            <w:noProof/>
            <w:webHidden/>
          </w:rPr>
          <w:fldChar w:fldCharType="separate"/>
        </w:r>
        <w:r w:rsidR="00463B80">
          <w:rPr>
            <w:noProof/>
            <w:webHidden/>
          </w:rPr>
          <w:t>25</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57" w:history="1">
        <w:r w:rsidR="00463B80" w:rsidRPr="00210CC7">
          <w:rPr>
            <w:rStyle w:val="Hyperlink"/>
            <w:noProof/>
          </w:rPr>
          <w:t>Establish rules</w:t>
        </w:r>
        <w:r w:rsidR="00463B80">
          <w:rPr>
            <w:noProof/>
            <w:webHidden/>
          </w:rPr>
          <w:tab/>
        </w:r>
        <w:r w:rsidR="00967AFD">
          <w:rPr>
            <w:noProof/>
            <w:webHidden/>
          </w:rPr>
          <w:fldChar w:fldCharType="begin"/>
        </w:r>
        <w:r w:rsidR="00463B80">
          <w:rPr>
            <w:noProof/>
            <w:webHidden/>
          </w:rPr>
          <w:instrText xml:space="preserve"> PAGEREF _Toc415483457 \h </w:instrText>
        </w:r>
        <w:r w:rsidR="00967AFD">
          <w:rPr>
            <w:noProof/>
            <w:webHidden/>
          </w:rPr>
        </w:r>
        <w:r w:rsidR="00967AFD">
          <w:rPr>
            <w:noProof/>
            <w:webHidden/>
          </w:rPr>
          <w:fldChar w:fldCharType="separate"/>
        </w:r>
        <w:r w:rsidR="00463B80">
          <w:rPr>
            <w:noProof/>
            <w:webHidden/>
          </w:rPr>
          <w:t>25</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58" w:history="1">
        <w:r w:rsidR="00463B80" w:rsidRPr="00210CC7">
          <w:rPr>
            <w:rStyle w:val="Hyperlink"/>
            <w:noProof/>
          </w:rPr>
          <w:t>Activity 2A</w:t>
        </w:r>
        <w:r w:rsidR="00463B80">
          <w:rPr>
            <w:noProof/>
            <w:webHidden/>
          </w:rPr>
          <w:tab/>
        </w:r>
        <w:r w:rsidR="00967AFD">
          <w:rPr>
            <w:noProof/>
            <w:webHidden/>
          </w:rPr>
          <w:fldChar w:fldCharType="begin"/>
        </w:r>
        <w:r w:rsidR="00463B80">
          <w:rPr>
            <w:noProof/>
            <w:webHidden/>
          </w:rPr>
          <w:instrText xml:space="preserve"> PAGEREF _Toc415483458 \h </w:instrText>
        </w:r>
        <w:r w:rsidR="00967AFD">
          <w:rPr>
            <w:noProof/>
            <w:webHidden/>
          </w:rPr>
        </w:r>
        <w:r w:rsidR="00967AFD">
          <w:rPr>
            <w:noProof/>
            <w:webHidden/>
          </w:rPr>
          <w:fldChar w:fldCharType="separate"/>
        </w:r>
        <w:r w:rsidR="00463B80">
          <w:rPr>
            <w:noProof/>
            <w:webHidden/>
          </w:rPr>
          <w:t>29</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59" w:history="1">
        <w:r w:rsidR="00463B80" w:rsidRPr="00210CC7">
          <w:rPr>
            <w:rStyle w:val="Hyperlink"/>
            <w:noProof/>
          </w:rPr>
          <w:t>2.2 – Agree and communicate responsibilities in ways that encourage and reinforce team-based innovation</w:t>
        </w:r>
        <w:r w:rsidR="00463B80">
          <w:rPr>
            <w:noProof/>
            <w:webHidden/>
          </w:rPr>
          <w:tab/>
        </w:r>
        <w:r w:rsidR="00967AFD">
          <w:rPr>
            <w:noProof/>
            <w:webHidden/>
          </w:rPr>
          <w:fldChar w:fldCharType="begin"/>
        </w:r>
        <w:r w:rsidR="00463B80">
          <w:rPr>
            <w:noProof/>
            <w:webHidden/>
          </w:rPr>
          <w:instrText xml:space="preserve"> PAGEREF _Toc415483459 \h </w:instrText>
        </w:r>
        <w:r w:rsidR="00967AFD">
          <w:rPr>
            <w:noProof/>
            <w:webHidden/>
          </w:rPr>
        </w:r>
        <w:r w:rsidR="00967AFD">
          <w:rPr>
            <w:noProof/>
            <w:webHidden/>
          </w:rPr>
          <w:fldChar w:fldCharType="separate"/>
        </w:r>
        <w:r w:rsidR="00463B80">
          <w:rPr>
            <w:noProof/>
            <w:webHidden/>
          </w:rPr>
          <w:t>30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0" w:history="1">
        <w:r w:rsidR="00463B80" w:rsidRPr="00210CC7">
          <w:rPr>
            <w:rStyle w:val="Hyperlink"/>
            <w:noProof/>
          </w:rPr>
          <w:t>Levels of skills</w:t>
        </w:r>
        <w:r w:rsidR="00463B80">
          <w:rPr>
            <w:noProof/>
            <w:webHidden/>
          </w:rPr>
          <w:tab/>
        </w:r>
        <w:r w:rsidR="00967AFD">
          <w:rPr>
            <w:noProof/>
            <w:webHidden/>
          </w:rPr>
          <w:fldChar w:fldCharType="begin"/>
        </w:r>
        <w:r w:rsidR="00463B80">
          <w:rPr>
            <w:noProof/>
            <w:webHidden/>
          </w:rPr>
          <w:instrText xml:space="preserve"> PAGEREF _Toc415483460 \h </w:instrText>
        </w:r>
        <w:r w:rsidR="00967AFD">
          <w:rPr>
            <w:noProof/>
            <w:webHidden/>
          </w:rPr>
        </w:r>
        <w:r w:rsidR="00967AFD">
          <w:rPr>
            <w:noProof/>
            <w:webHidden/>
          </w:rPr>
          <w:fldChar w:fldCharType="separate"/>
        </w:r>
        <w:r w:rsidR="00463B80">
          <w:rPr>
            <w:noProof/>
            <w:webHidden/>
          </w:rPr>
          <w:t>31</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1" w:history="1">
        <w:r w:rsidR="00463B80" w:rsidRPr="00210CC7">
          <w:rPr>
            <w:rStyle w:val="Hyperlink"/>
            <w:noProof/>
          </w:rPr>
          <w:t>Activity 2B</w:t>
        </w:r>
        <w:r w:rsidR="00463B80">
          <w:rPr>
            <w:noProof/>
            <w:webHidden/>
          </w:rPr>
          <w:tab/>
        </w:r>
        <w:r w:rsidR="00967AFD">
          <w:rPr>
            <w:noProof/>
            <w:webHidden/>
          </w:rPr>
          <w:fldChar w:fldCharType="begin"/>
        </w:r>
        <w:r w:rsidR="00463B80">
          <w:rPr>
            <w:noProof/>
            <w:webHidden/>
          </w:rPr>
          <w:instrText xml:space="preserve"> PAGEREF _Toc415483461 \h </w:instrText>
        </w:r>
        <w:r w:rsidR="00967AFD">
          <w:rPr>
            <w:noProof/>
            <w:webHidden/>
          </w:rPr>
        </w:r>
        <w:r w:rsidR="00967AFD">
          <w:rPr>
            <w:noProof/>
            <w:webHidden/>
          </w:rPr>
          <w:fldChar w:fldCharType="separate"/>
        </w:r>
        <w:r w:rsidR="00463B80">
          <w:rPr>
            <w:noProof/>
            <w:webHidden/>
          </w:rPr>
          <w:t>32</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62" w:history="1">
        <w:r w:rsidR="00463B80" w:rsidRPr="00210CC7">
          <w:rPr>
            <w:rStyle w:val="Hyperlink"/>
            <w:noProof/>
          </w:rPr>
          <w:t>2.3 – Agree and share tasks and activities to ensure the best use of skills and abilities within the team</w:t>
        </w:r>
        <w:r w:rsidR="00463B80">
          <w:rPr>
            <w:noProof/>
            <w:webHidden/>
          </w:rPr>
          <w:tab/>
        </w:r>
        <w:r w:rsidR="00967AFD">
          <w:rPr>
            <w:noProof/>
            <w:webHidden/>
          </w:rPr>
          <w:fldChar w:fldCharType="begin"/>
        </w:r>
        <w:r w:rsidR="00463B80">
          <w:rPr>
            <w:noProof/>
            <w:webHidden/>
          </w:rPr>
          <w:instrText xml:space="preserve"> PAGEREF _Toc415483462 \h </w:instrText>
        </w:r>
        <w:r w:rsidR="00967AFD">
          <w:rPr>
            <w:noProof/>
            <w:webHidden/>
          </w:rPr>
        </w:r>
        <w:r w:rsidR="00967AFD">
          <w:rPr>
            <w:noProof/>
            <w:webHidden/>
          </w:rPr>
          <w:fldChar w:fldCharType="separate"/>
        </w:r>
        <w:r w:rsidR="00463B80">
          <w:rPr>
            <w:noProof/>
            <w:webHidden/>
          </w:rPr>
          <w:t>33</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3" w:history="1">
        <w:r w:rsidR="00463B80" w:rsidRPr="00210CC7">
          <w:rPr>
            <w:rStyle w:val="Hyperlink"/>
            <w:noProof/>
          </w:rPr>
          <w:t>Agree and share tasks</w:t>
        </w:r>
        <w:r w:rsidR="00463B80">
          <w:rPr>
            <w:noProof/>
            <w:webHidden/>
          </w:rPr>
          <w:tab/>
        </w:r>
        <w:r w:rsidR="00967AFD">
          <w:rPr>
            <w:noProof/>
            <w:webHidden/>
          </w:rPr>
          <w:fldChar w:fldCharType="begin"/>
        </w:r>
        <w:r w:rsidR="00463B80">
          <w:rPr>
            <w:noProof/>
            <w:webHidden/>
          </w:rPr>
          <w:instrText xml:space="preserve"> PAGEREF _Toc415483463 \h </w:instrText>
        </w:r>
        <w:r w:rsidR="00967AFD">
          <w:rPr>
            <w:noProof/>
            <w:webHidden/>
          </w:rPr>
        </w:r>
        <w:r w:rsidR="00967AFD">
          <w:rPr>
            <w:noProof/>
            <w:webHidden/>
          </w:rPr>
          <w:fldChar w:fldCharType="separate"/>
        </w:r>
        <w:r w:rsidR="00463B80">
          <w:rPr>
            <w:noProof/>
            <w:webHidden/>
          </w:rPr>
          <w:t>33</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4" w:history="1">
        <w:r w:rsidR="00463B80" w:rsidRPr="00210CC7">
          <w:rPr>
            <w:rStyle w:val="Hyperlink"/>
            <w:noProof/>
          </w:rPr>
          <w:t>Team development model (Dr Bruce W. Tuckman)</w:t>
        </w:r>
        <w:r w:rsidR="00463B80">
          <w:rPr>
            <w:noProof/>
            <w:webHidden/>
          </w:rPr>
          <w:tab/>
        </w:r>
        <w:r w:rsidR="00967AFD">
          <w:rPr>
            <w:noProof/>
            <w:webHidden/>
          </w:rPr>
          <w:fldChar w:fldCharType="begin"/>
        </w:r>
        <w:r w:rsidR="00463B80">
          <w:rPr>
            <w:noProof/>
            <w:webHidden/>
          </w:rPr>
          <w:instrText xml:space="preserve"> PAGEREF _Toc415483464 \h </w:instrText>
        </w:r>
        <w:r w:rsidR="00967AFD">
          <w:rPr>
            <w:noProof/>
            <w:webHidden/>
          </w:rPr>
        </w:r>
        <w:r w:rsidR="00967AFD">
          <w:rPr>
            <w:noProof/>
            <w:webHidden/>
          </w:rPr>
          <w:fldChar w:fldCharType="separate"/>
        </w:r>
        <w:r w:rsidR="00463B80">
          <w:rPr>
            <w:noProof/>
            <w:webHidden/>
          </w:rPr>
          <w:t>34</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5" w:history="1">
        <w:r w:rsidR="00463B80" w:rsidRPr="00210CC7">
          <w:rPr>
            <w:rStyle w:val="Hyperlink"/>
            <w:noProof/>
          </w:rPr>
          <w:t>Activity 2C</w:t>
        </w:r>
        <w:r w:rsidR="00463B80">
          <w:rPr>
            <w:noProof/>
            <w:webHidden/>
          </w:rPr>
          <w:tab/>
        </w:r>
        <w:r w:rsidR="00967AFD">
          <w:rPr>
            <w:noProof/>
            <w:webHidden/>
          </w:rPr>
          <w:fldChar w:fldCharType="begin"/>
        </w:r>
        <w:r w:rsidR="00463B80">
          <w:rPr>
            <w:noProof/>
            <w:webHidden/>
          </w:rPr>
          <w:instrText xml:space="preserve"> PAGEREF _Toc415483465 \h </w:instrText>
        </w:r>
        <w:r w:rsidR="00967AFD">
          <w:rPr>
            <w:noProof/>
            <w:webHidden/>
          </w:rPr>
        </w:r>
        <w:r w:rsidR="00967AFD">
          <w:rPr>
            <w:noProof/>
            <w:webHidden/>
          </w:rPr>
          <w:fldChar w:fldCharType="separate"/>
        </w:r>
        <w:r w:rsidR="00463B80">
          <w:rPr>
            <w:noProof/>
            <w:webHidden/>
          </w:rPr>
          <w:t>35</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66" w:history="1">
        <w:r w:rsidR="00463B80" w:rsidRPr="00210CC7">
          <w:rPr>
            <w:rStyle w:val="Hyperlink"/>
            <w:noProof/>
          </w:rPr>
          <w:t>2.4 – Plan and schedule activities to allow time for thinking, challenging and collaboration</w:t>
        </w:r>
        <w:r w:rsidR="00463B80">
          <w:rPr>
            <w:noProof/>
            <w:webHidden/>
          </w:rPr>
          <w:tab/>
        </w:r>
        <w:r w:rsidR="00967AFD">
          <w:rPr>
            <w:noProof/>
            <w:webHidden/>
          </w:rPr>
          <w:fldChar w:fldCharType="begin"/>
        </w:r>
        <w:r w:rsidR="00463B80">
          <w:rPr>
            <w:noProof/>
            <w:webHidden/>
          </w:rPr>
          <w:instrText xml:space="preserve"> PAGEREF _Toc415483466 \h </w:instrText>
        </w:r>
        <w:r w:rsidR="00967AFD">
          <w:rPr>
            <w:noProof/>
            <w:webHidden/>
          </w:rPr>
        </w:r>
        <w:r w:rsidR="00967AFD">
          <w:rPr>
            <w:noProof/>
            <w:webHidden/>
          </w:rPr>
          <w:fldChar w:fldCharType="separate"/>
        </w:r>
        <w:r w:rsidR="00463B80">
          <w:rPr>
            <w:noProof/>
            <w:webHidden/>
          </w:rPr>
          <w:t>36</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7" w:history="1">
        <w:r w:rsidR="00463B80" w:rsidRPr="00210CC7">
          <w:rPr>
            <w:rStyle w:val="Hyperlink"/>
            <w:noProof/>
          </w:rPr>
          <w:t>Business activities</w:t>
        </w:r>
        <w:r w:rsidR="00463B80">
          <w:rPr>
            <w:noProof/>
            <w:webHidden/>
          </w:rPr>
          <w:tab/>
        </w:r>
        <w:r w:rsidR="00967AFD">
          <w:rPr>
            <w:noProof/>
            <w:webHidden/>
          </w:rPr>
          <w:fldChar w:fldCharType="begin"/>
        </w:r>
        <w:r w:rsidR="00463B80">
          <w:rPr>
            <w:noProof/>
            <w:webHidden/>
          </w:rPr>
          <w:instrText xml:space="preserve"> PAGEREF _Toc415483467 \h </w:instrText>
        </w:r>
        <w:r w:rsidR="00967AFD">
          <w:rPr>
            <w:noProof/>
            <w:webHidden/>
          </w:rPr>
        </w:r>
        <w:r w:rsidR="00967AFD">
          <w:rPr>
            <w:noProof/>
            <w:webHidden/>
          </w:rPr>
          <w:fldChar w:fldCharType="separate"/>
        </w:r>
        <w:r w:rsidR="00463B80">
          <w:rPr>
            <w:noProof/>
            <w:webHidden/>
          </w:rPr>
          <w:t>36</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8" w:history="1">
        <w:r w:rsidR="00463B80" w:rsidRPr="00210CC7">
          <w:rPr>
            <w:rStyle w:val="Hyperlink"/>
            <w:noProof/>
          </w:rPr>
          <w:t>Challenge and collaboration</w:t>
        </w:r>
        <w:r w:rsidR="00463B80">
          <w:rPr>
            <w:noProof/>
            <w:webHidden/>
          </w:rPr>
          <w:tab/>
        </w:r>
        <w:r w:rsidR="00967AFD">
          <w:rPr>
            <w:noProof/>
            <w:webHidden/>
          </w:rPr>
          <w:fldChar w:fldCharType="begin"/>
        </w:r>
        <w:r w:rsidR="00463B80">
          <w:rPr>
            <w:noProof/>
            <w:webHidden/>
          </w:rPr>
          <w:instrText xml:space="preserve"> PAGEREF _Toc415483468 \h </w:instrText>
        </w:r>
        <w:r w:rsidR="00967AFD">
          <w:rPr>
            <w:noProof/>
            <w:webHidden/>
          </w:rPr>
        </w:r>
        <w:r w:rsidR="00967AFD">
          <w:rPr>
            <w:noProof/>
            <w:webHidden/>
          </w:rPr>
          <w:fldChar w:fldCharType="separate"/>
        </w:r>
        <w:r w:rsidR="00463B80">
          <w:rPr>
            <w:noProof/>
            <w:webHidden/>
          </w:rPr>
          <w:t>36</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69" w:history="1">
        <w:r w:rsidR="00463B80" w:rsidRPr="00210CC7">
          <w:rPr>
            <w:rStyle w:val="Hyperlink"/>
            <w:noProof/>
          </w:rPr>
          <w:t>Activity 2D</w:t>
        </w:r>
        <w:r w:rsidR="00463B80">
          <w:rPr>
            <w:noProof/>
            <w:webHidden/>
          </w:rPr>
          <w:tab/>
        </w:r>
        <w:r w:rsidR="00967AFD">
          <w:rPr>
            <w:noProof/>
            <w:webHidden/>
          </w:rPr>
          <w:fldChar w:fldCharType="begin"/>
        </w:r>
        <w:r w:rsidR="00463B80">
          <w:rPr>
            <w:noProof/>
            <w:webHidden/>
          </w:rPr>
          <w:instrText xml:space="preserve"> PAGEREF _Toc415483469 \h </w:instrText>
        </w:r>
        <w:r w:rsidR="00967AFD">
          <w:rPr>
            <w:noProof/>
            <w:webHidden/>
          </w:rPr>
        </w:r>
        <w:r w:rsidR="00967AFD">
          <w:rPr>
            <w:noProof/>
            <w:webHidden/>
          </w:rPr>
          <w:fldChar w:fldCharType="separate"/>
        </w:r>
        <w:r w:rsidR="00463B80">
          <w:rPr>
            <w:noProof/>
            <w:webHidden/>
          </w:rPr>
          <w:t>38</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70" w:history="1">
        <w:r w:rsidR="00463B80" w:rsidRPr="00210CC7">
          <w:rPr>
            <w:rStyle w:val="Hyperlink"/>
            <w:noProof/>
          </w:rPr>
          <w:t>2.5 – Establish personal reward and stimulation as an integral part of the team's way of working</w:t>
        </w:r>
        <w:r w:rsidR="00463B80">
          <w:rPr>
            <w:noProof/>
            <w:webHidden/>
          </w:rPr>
          <w:tab/>
        </w:r>
        <w:r w:rsidR="00967AFD">
          <w:rPr>
            <w:noProof/>
            <w:webHidden/>
          </w:rPr>
          <w:fldChar w:fldCharType="begin"/>
        </w:r>
        <w:r w:rsidR="00463B80">
          <w:rPr>
            <w:noProof/>
            <w:webHidden/>
          </w:rPr>
          <w:instrText xml:space="preserve"> PAGEREF _Toc415483470 \h </w:instrText>
        </w:r>
        <w:r w:rsidR="00967AFD">
          <w:rPr>
            <w:noProof/>
            <w:webHidden/>
          </w:rPr>
        </w:r>
        <w:r w:rsidR="00967AFD">
          <w:rPr>
            <w:noProof/>
            <w:webHidden/>
          </w:rPr>
          <w:fldChar w:fldCharType="separate"/>
        </w:r>
        <w:r w:rsidR="00463B80">
          <w:rPr>
            <w:noProof/>
            <w:webHidden/>
          </w:rPr>
          <w:t>39</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71" w:history="1">
        <w:r w:rsidR="00463B80" w:rsidRPr="00210CC7">
          <w:rPr>
            <w:rStyle w:val="Hyperlink"/>
            <w:noProof/>
          </w:rPr>
          <w:t>Activity 2E</w:t>
        </w:r>
        <w:r w:rsidR="00463B80">
          <w:rPr>
            <w:noProof/>
            <w:webHidden/>
          </w:rPr>
          <w:tab/>
        </w:r>
        <w:r w:rsidR="00967AFD">
          <w:rPr>
            <w:noProof/>
            <w:webHidden/>
          </w:rPr>
          <w:fldChar w:fldCharType="begin"/>
        </w:r>
        <w:r w:rsidR="00463B80">
          <w:rPr>
            <w:noProof/>
            <w:webHidden/>
          </w:rPr>
          <w:instrText xml:space="preserve"> PAGEREF _Toc415483471 \h </w:instrText>
        </w:r>
        <w:r w:rsidR="00967AFD">
          <w:rPr>
            <w:noProof/>
            <w:webHidden/>
          </w:rPr>
        </w:r>
        <w:r w:rsidR="00967AFD">
          <w:rPr>
            <w:noProof/>
            <w:webHidden/>
          </w:rPr>
          <w:fldChar w:fldCharType="separate"/>
        </w:r>
        <w:r w:rsidR="00463B80">
          <w:rPr>
            <w:noProof/>
            <w:webHidden/>
          </w:rPr>
          <w:t>40</w:t>
        </w:r>
        <w:r w:rsidR="00967AFD">
          <w:rPr>
            <w:noProof/>
            <w:webHidden/>
          </w:rPr>
          <w:fldChar w:fldCharType="end"/>
        </w:r>
      </w:hyperlink>
    </w:p>
    <w:p w:rsidR="00463B80" w:rsidRDefault="00EC7F87">
      <w:pPr>
        <w:pStyle w:val="TOC1"/>
        <w:tabs>
          <w:tab w:val="right" w:leader="dot" w:pos="9322"/>
        </w:tabs>
        <w:rPr>
          <w:rFonts w:asciiTheme="minorHAnsi" w:eastAsiaTheme="minorEastAsia" w:hAnsiTheme="minorHAnsi" w:cstheme="minorBidi"/>
          <w:b w:val="0"/>
          <w:noProof/>
          <w:lang w:val="en-GB" w:eastAsia="en-GB"/>
        </w:rPr>
      </w:pPr>
      <w:hyperlink w:anchor="_Toc415483472" w:history="1">
        <w:r w:rsidR="00463B80" w:rsidRPr="00210CC7">
          <w:rPr>
            <w:rStyle w:val="Hyperlink"/>
            <w:noProof/>
          </w:rPr>
          <w:t>3. Support and guide colleagues</w:t>
        </w:r>
        <w:r w:rsidR="00463B80">
          <w:rPr>
            <w:noProof/>
            <w:webHidden/>
          </w:rPr>
          <w:tab/>
        </w:r>
        <w:r w:rsidR="00967AFD">
          <w:rPr>
            <w:noProof/>
            <w:webHidden/>
          </w:rPr>
          <w:fldChar w:fldCharType="begin"/>
        </w:r>
        <w:r w:rsidR="00463B80">
          <w:rPr>
            <w:noProof/>
            <w:webHidden/>
          </w:rPr>
          <w:instrText xml:space="preserve"> PAGEREF _Toc415483472 \h </w:instrText>
        </w:r>
        <w:r w:rsidR="00967AFD">
          <w:rPr>
            <w:noProof/>
            <w:webHidden/>
          </w:rPr>
        </w:r>
        <w:r w:rsidR="00967AFD">
          <w:rPr>
            <w:noProof/>
            <w:webHidden/>
          </w:rPr>
          <w:fldChar w:fldCharType="separate"/>
        </w:r>
        <w:r w:rsidR="00463B80">
          <w:rPr>
            <w:noProof/>
            <w:webHidden/>
          </w:rPr>
          <w:t>41</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73" w:history="1">
        <w:r w:rsidR="00463B80" w:rsidRPr="00210CC7">
          <w:rPr>
            <w:rStyle w:val="Hyperlink"/>
            <w:noProof/>
          </w:rPr>
          <w:t>3.1 – Model behaviour that supports innovation</w:t>
        </w:r>
        <w:r w:rsidR="00463B80">
          <w:rPr>
            <w:noProof/>
            <w:webHidden/>
          </w:rPr>
          <w:tab/>
        </w:r>
        <w:r w:rsidR="00967AFD">
          <w:rPr>
            <w:noProof/>
            <w:webHidden/>
          </w:rPr>
          <w:fldChar w:fldCharType="begin"/>
        </w:r>
        <w:r w:rsidR="00463B80">
          <w:rPr>
            <w:noProof/>
            <w:webHidden/>
          </w:rPr>
          <w:instrText xml:space="preserve"> PAGEREF _Toc415483473 \h </w:instrText>
        </w:r>
        <w:r w:rsidR="00967AFD">
          <w:rPr>
            <w:noProof/>
            <w:webHidden/>
          </w:rPr>
        </w:r>
        <w:r w:rsidR="00967AFD">
          <w:rPr>
            <w:noProof/>
            <w:webHidden/>
          </w:rPr>
          <w:fldChar w:fldCharType="separate"/>
        </w:r>
        <w:r w:rsidR="00463B80">
          <w:rPr>
            <w:noProof/>
            <w:webHidden/>
          </w:rPr>
          <w:t>42</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74" w:history="1">
        <w:r w:rsidR="00463B80" w:rsidRPr="00210CC7">
          <w:rPr>
            <w:rStyle w:val="Hyperlink"/>
            <w:noProof/>
          </w:rPr>
          <w:t>Activity 3A</w:t>
        </w:r>
        <w:r w:rsidR="00463B80">
          <w:rPr>
            <w:noProof/>
            <w:webHidden/>
          </w:rPr>
          <w:tab/>
        </w:r>
        <w:r w:rsidR="00967AFD">
          <w:rPr>
            <w:noProof/>
            <w:webHidden/>
          </w:rPr>
          <w:fldChar w:fldCharType="begin"/>
        </w:r>
        <w:r w:rsidR="00463B80">
          <w:rPr>
            <w:noProof/>
            <w:webHidden/>
          </w:rPr>
          <w:instrText xml:space="preserve"> PAGEREF _Toc415483474 \h </w:instrText>
        </w:r>
        <w:r w:rsidR="00967AFD">
          <w:rPr>
            <w:noProof/>
            <w:webHidden/>
          </w:rPr>
        </w:r>
        <w:r w:rsidR="00967AFD">
          <w:rPr>
            <w:noProof/>
            <w:webHidden/>
          </w:rPr>
          <w:fldChar w:fldCharType="separate"/>
        </w:r>
        <w:r w:rsidR="00463B80">
          <w:rPr>
            <w:noProof/>
            <w:webHidden/>
          </w:rPr>
          <w:t>44</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75" w:history="1">
        <w:r w:rsidR="00463B80" w:rsidRPr="00210CC7">
          <w:rPr>
            <w:rStyle w:val="Hyperlink"/>
            <w:noProof/>
          </w:rPr>
          <w:t>3.2 – Seek external stimuli and ideas to feed into team activities</w:t>
        </w:r>
        <w:r w:rsidR="00463B80">
          <w:rPr>
            <w:noProof/>
            <w:webHidden/>
          </w:rPr>
          <w:tab/>
        </w:r>
        <w:r w:rsidR="00967AFD">
          <w:rPr>
            <w:noProof/>
            <w:webHidden/>
          </w:rPr>
          <w:fldChar w:fldCharType="begin"/>
        </w:r>
        <w:r w:rsidR="00463B80">
          <w:rPr>
            <w:noProof/>
            <w:webHidden/>
          </w:rPr>
          <w:instrText xml:space="preserve"> PAGEREF _Toc415483475 \h </w:instrText>
        </w:r>
        <w:r w:rsidR="00967AFD">
          <w:rPr>
            <w:noProof/>
            <w:webHidden/>
          </w:rPr>
        </w:r>
        <w:r w:rsidR="00967AFD">
          <w:rPr>
            <w:noProof/>
            <w:webHidden/>
          </w:rPr>
          <w:fldChar w:fldCharType="separate"/>
        </w:r>
        <w:r w:rsidR="00463B80">
          <w:rPr>
            <w:noProof/>
            <w:webHidden/>
          </w:rPr>
          <w:t>45</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76" w:history="1">
        <w:r w:rsidR="00463B80" w:rsidRPr="00210CC7">
          <w:rPr>
            <w:rStyle w:val="Hyperlink"/>
            <w:noProof/>
          </w:rPr>
          <w:t>Sources of stimuli</w:t>
        </w:r>
        <w:r w:rsidR="00463B80">
          <w:rPr>
            <w:noProof/>
            <w:webHidden/>
          </w:rPr>
          <w:tab/>
        </w:r>
        <w:r w:rsidR="00967AFD">
          <w:rPr>
            <w:noProof/>
            <w:webHidden/>
          </w:rPr>
          <w:fldChar w:fldCharType="begin"/>
        </w:r>
        <w:r w:rsidR="00463B80">
          <w:rPr>
            <w:noProof/>
            <w:webHidden/>
          </w:rPr>
          <w:instrText xml:space="preserve"> PAGEREF _Toc415483476 \h </w:instrText>
        </w:r>
        <w:r w:rsidR="00967AFD">
          <w:rPr>
            <w:noProof/>
            <w:webHidden/>
          </w:rPr>
        </w:r>
        <w:r w:rsidR="00967AFD">
          <w:rPr>
            <w:noProof/>
            <w:webHidden/>
          </w:rPr>
          <w:fldChar w:fldCharType="separate"/>
        </w:r>
        <w:r w:rsidR="00463B80">
          <w:rPr>
            <w:noProof/>
            <w:webHidden/>
          </w:rPr>
          <w:t>45</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77" w:history="1">
        <w:r w:rsidR="00463B80" w:rsidRPr="00210CC7">
          <w:rPr>
            <w:rStyle w:val="Hyperlink"/>
            <w:noProof/>
          </w:rPr>
          <w:t>Activity 3B</w:t>
        </w:r>
        <w:r w:rsidR="00463B80">
          <w:rPr>
            <w:noProof/>
            <w:webHidden/>
          </w:rPr>
          <w:tab/>
        </w:r>
        <w:r w:rsidR="00967AFD">
          <w:rPr>
            <w:noProof/>
            <w:webHidden/>
          </w:rPr>
          <w:fldChar w:fldCharType="begin"/>
        </w:r>
        <w:r w:rsidR="00463B80">
          <w:rPr>
            <w:noProof/>
            <w:webHidden/>
          </w:rPr>
          <w:instrText xml:space="preserve"> PAGEREF _Toc415483477 \h </w:instrText>
        </w:r>
        <w:r w:rsidR="00967AFD">
          <w:rPr>
            <w:noProof/>
            <w:webHidden/>
          </w:rPr>
        </w:r>
        <w:r w:rsidR="00967AFD">
          <w:rPr>
            <w:noProof/>
            <w:webHidden/>
          </w:rPr>
          <w:fldChar w:fldCharType="separate"/>
        </w:r>
        <w:r w:rsidR="00463B80">
          <w:rPr>
            <w:noProof/>
            <w:webHidden/>
          </w:rPr>
          <w:t>47</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78" w:history="1">
        <w:r w:rsidR="00463B80" w:rsidRPr="00210CC7">
          <w:rPr>
            <w:rStyle w:val="Hyperlink"/>
            <w:noProof/>
          </w:rPr>
          <w:t>3.3 – Proactively share information, knowledge and experiences with other team members</w:t>
        </w:r>
        <w:r w:rsidR="00463B80">
          <w:rPr>
            <w:noProof/>
            <w:webHidden/>
          </w:rPr>
          <w:tab/>
        </w:r>
        <w:r w:rsidR="00967AFD">
          <w:rPr>
            <w:noProof/>
            <w:webHidden/>
          </w:rPr>
          <w:fldChar w:fldCharType="begin"/>
        </w:r>
        <w:r w:rsidR="00463B80">
          <w:rPr>
            <w:noProof/>
            <w:webHidden/>
          </w:rPr>
          <w:instrText xml:space="preserve"> PAGEREF _Toc415483478 \h </w:instrText>
        </w:r>
        <w:r w:rsidR="00967AFD">
          <w:rPr>
            <w:noProof/>
            <w:webHidden/>
          </w:rPr>
        </w:r>
        <w:r w:rsidR="00967AFD">
          <w:rPr>
            <w:noProof/>
            <w:webHidden/>
          </w:rPr>
          <w:fldChar w:fldCharType="separate"/>
        </w:r>
        <w:r w:rsidR="00463B80">
          <w:rPr>
            <w:noProof/>
            <w:webHidden/>
          </w:rPr>
          <w:t>48</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79" w:history="1">
        <w:r w:rsidR="00463B80" w:rsidRPr="00210CC7">
          <w:rPr>
            <w:rStyle w:val="Hyperlink"/>
            <w:noProof/>
          </w:rPr>
          <w:t>Share your knowledge</w:t>
        </w:r>
        <w:r w:rsidR="00463B80">
          <w:rPr>
            <w:noProof/>
            <w:webHidden/>
          </w:rPr>
          <w:tab/>
        </w:r>
        <w:r w:rsidR="00967AFD">
          <w:rPr>
            <w:noProof/>
            <w:webHidden/>
          </w:rPr>
          <w:fldChar w:fldCharType="begin"/>
        </w:r>
        <w:r w:rsidR="00463B80">
          <w:rPr>
            <w:noProof/>
            <w:webHidden/>
          </w:rPr>
          <w:instrText xml:space="preserve"> PAGEREF _Toc415483479 \h </w:instrText>
        </w:r>
        <w:r w:rsidR="00967AFD">
          <w:rPr>
            <w:noProof/>
            <w:webHidden/>
          </w:rPr>
        </w:r>
        <w:r w:rsidR="00967AFD">
          <w:rPr>
            <w:noProof/>
            <w:webHidden/>
          </w:rPr>
          <w:fldChar w:fldCharType="separate"/>
        </w:r>
        <w:r w:rsidR="00463B80">
          <w:rPr>
            <w:noProof/>
            <w:webHidden/>
          </w:rPr>
          <w:t>48</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80" w:history="1">
        <w:r w:rsidR="00463B80" w:rsidRPr="00210CC7">
          <w:rPr>
            <w:rStyle w:val="Hyperlink"/>
            <w:noProof/>
          </w:rPr>
          <w:t>Activity 3C</w:t>
        </w:r>
        <w:r w:rsidR="00463B80">
          <w:rPr>
            <w:noProof/>
            <w:webHidden/>
          </w:rPr>
          <w:tab/>
        </w:r>
        <w:r w:rsidR="00967AFD">
          <w:rPr>
            <w:noProof/>
            <w:webHidden/>
          </w:rPr>
          <w:fldChar w:fldCharType="begin"/>
        </w:r>
        <w:r w:rsidR="00463B80">
          <w:rPr>
            <w:noProof/>
            <w:webHidden/>
          </w:rPr>
          <w:instrText xml:space="preserve"> PAGEREF _Toc415483480 \h </w:instrText>
        </w:r>
        <w:r w:rsidR="00967AFD">
          <w:rPr>
            <w:noProof/>
            <w:webHidden/>
          </w:rPr>
        </w:r>
        <w:r w:rsidR="00967AFD">
          <w:rPr>
            <w:noProof/>
            <w:webHidden/>
          </w:rPr>
          <w:fldChar w:fldCharType="separate"/>
        </w:r>
        <w:r w:rsidR="00463B80">
          <w:rPr>
            <w:noProof/>
            <w:webHidden/>
          </w:rPr>
          <w:t>49</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81" w:history="1">
        <w:r w:rsidR="00463B80" w:rsidRPr="00210CC7">
          <w:rPr>
            <w:rStyle w:val="Hyperlink"/>
            <w:noProof/>
          </w:rPr>
          <w:t>3.4 – Challenge and test ideas within the team in a positive and collaborative way</w:t>
        </w:r>
        <w:r w:rsidR="00463B80">
          <w:rPr>
            <w:noProof/>
            <w:webHidden/>
          </w:rPr>
          <w:tab/>
        </w:r>
        <w:r w:rsidR="00967AFD">
          <w:rPr>
            <w:noProof/>
            <w:webHidden/>
          </w:rPr>
          <w:fldChar w:fldCharType="begin"/>
        </w:r>
        <w:r w:rsidR="00463B80">
          <w:rPr>
            <w:noProof/>
            <w:webHidden/>
          </w:rPr>
          <w:instrText xml:space="preserve"> PAGEREF _Toc415483481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82" w:history="1">
        <w:r w:rsidR="00463B80" w:rsidRPr="00210CC7">
          <w:rPr>
            <w:rStyle w:val="Hyperlink"/>
            <w:noProof/>
          </w:rPr>
          <w:t>3.5 – Proactively discuss and explore ideas with other team members on an ongoing basis</w:t>
        </w:r>
        <w:r w:rsidR="00463B80">
          <w:rPr>
            <w:noProof/>
            <w:webHidden/>
          </w:rPr>
          <w:tab/>
        </w:r>
        <w:r w:rsidR="00967AFD">
          <w:rPr>
            <w:noProof/>
            <w:webHidden/>
          </w:rPr>
          <w:fldChar w:fldCharType="begin"/>
        </w:r>
        <w:r w:rsidR="00463B80">
          <w:rPr>
            <w:noProof/>
            <w:webHidden/>
          </w:rPr>
          <w:instrText xml:space="preserve"> PAGEREF _Toc415483482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83" w:history="1">
        <w:r w:rsidR="00463B80" w:rsidRPr="00210CC7">
          <w:rPr>
            <w:rStyle w:val="Hyperlink"/>
            <w:noProof/>
          </w:rPr>
          <w:t>Test ideas</w:t>
        </w:r>
        <w:r w:rsidR="00463B80">
          <w:rPr>
            <w:noProof/>
            <w:webHidden/>
          </w:rPr>
          <w:tab/>
        </w:r>
        <w:r w:rsidR="00967AFD">
          <w:rPr>
            <w:noProof/>
            <w:webHidden/>
          </w:rPr>
          <w:fldChar w:fldCharType="begin"/>
        </w:r>
        <w:r w:rsidR="00463B80">
          <w:rPr>
            <w:noProof/>
            <w:webHidden/>
          </w:rPr>
          <w:instrText xml:space="preserve"> PAGEREF _Toc415483483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84" w:history="1">
        <w:r w:rsidR="00463B80" w:rsidRPr="00210CC7">
          <w:rPr>
            <w:rStyle w:val="Hyperlink"/>
            <w:noProof/>
          </w:rPr>
          <w:t>Discuss and explore ideas</w:t>
        </w:r>
        <w:r w:rsidR="00463B80">
          <w:rPr>
            <w:noProof/>
            <w:webHidden/>
          </w:rPr>
          <w:tab/>
        </w:r>
        <w:r w:rsidR="00967AFD">
          <w:rPr>
            <w:noProof/>
            <w:webHidden/>
          </w:rPr>
          <w:fldChar w:fldCharType="begin"/>
        </w:r>
        <w:r w:rsidR="00463B80">
          <w:rPr>
            <w:noProof/>
            <w:webHidden/>
          </w:rPr>
          <w:instrText xml:space="preserve"> PAGEREF _Toc415483484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85" w:history="1">
        <w:r w:rsidR="00463B80" w:rsidRPr="00210CC7">
          <w:rPr>
            <w:rStyle w:val="Hyperlink"/>
            <w:noProof/>
          </w:rPr>
          <w:t>W.I.S.H. team review</w:t>
        </w:r>
        <w:r w:rsidR="00463B80">
          <w:rPr>
            <w:noProof/>
            <w:webHidden/>
          </w:rPr>
          <w:tab/>
        </w:r>
        <w:r w:rsidR="00967AFD">
          <w:rPr>
            <w:noProof/>
            <w:webHidden/>
          </w:rPr>
          <w:fldChar w:fldCharType="begin"/>
        </w:r>
        <w:r w:rsidR="00463B80">
          <w:rPr>
            <w:noProof/>
            <w:webHidden/>
          </w:rPr>
          <w:instrText xml:space="preserve"> PAGEREF _Toc415483485 \h </w:instrText>
        </w:r>
        <w:r w:rsidR="00967AFD">
          <w:rPr>
            <w:noProof/>
            <w:webHidden/>
          </w:rPr>
        </w:r>
        <w:r w:rsidR="00967AFD">
          <w:rPr>
            <w:noProof/>
            <w:webHidden/>
          </w:rPr>
          <w:fldChar w:fldCharType="separate"/>
        </w:r>
        <w:r w:rsidR="00463B80">
          <w:rPr>
            <w:noProof/>
            <w:webHidden/>
          </w:rPr>
          <w:t>51</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86" w:history="1">
        <w:r w:rsidR="00463B80" w:rsidRPr="00210CC7">
          <w:rPr>
            <w:rStyle w:val="Hyperlink"/>
            <w:noProof/>
          </w:rPr>
          <w:t>Activity 3D</w:t>
        </w:r>
        <w:r w:rsidR="00463B80">
          <w:rPr>
            <w:noProof/>
            <w:webHidden/>
          </w:rPr>
          <w:tab/>
        </w:r>
        <w:r w:rsidR="00967AFD">
          <w:rPr>
            <w:noProof/>
            <w:webHidden/>
          </w:rPr>
          <w:fldChar w:fldCharType="begin"/>
        </w:r>
        <w:r w:rsidR="00463B80">
          <w:rPr>
            <w:noProof/>
            <w:webHidden/>
          </w:rPr>
          <w:instrText xml:space="preserve"> PAGEREF _Toc415483486 \h </w:instrText>
        </w:r>
        <w:r w:rsidR="00967AFD">
          <w:rPr>
            <w:noProof/>
            <w:webHidden/>
          </w:rPr>
        </w:r>
        <w:r w:rsidR="00967AFD">
          <w:rPr>
            <w:noProof/>
            <w:webHidden/>
          </w:rPr>
          <w:fldChar w:fldCharType="separate"/>
        </w:r>
        <w:r w:rsidR="00463B80">
          <w:rPr>
            <w:noProof/>
            <w:webHidden/>
          </w:rPr>
          <w:t>52</w:t>
        </w:r>
        <w:r w:rsidR="00967AFD">
          <w:rPr>
            <w:noProof/>
            <w:webHidden/>
          </w:rPr>
          <w:fldChar w:fldCharType="end"/>
        </w:r>
      </w:hyperlink>
    </w:p>
    <w:p w:rsidR="00463B80" w:rsidRDefault="00EC7F87">
      <w:pPr>
        <w:pStyle w:val="TOC1"/>
        <w:tabs>
          <w:tab w:val="right" w:leader="dot" w:pos="9322"/>
        </w:tabs>
        <w:rPr>
          <w:rFonts w:asciiTheme="minorHAnsi" w:eastAsiaTheme="minorEastAsia" w:hAnsiTheme="minorHAnsi" w:cstheme="minorBidi"/>
          <w:b w:val="0"/>
          <w:noProof/>
          <w:lang w:val="en-GB" w:eastAsia="en-GB"/>
        </w:rPr>
      </w:pPr>
      <w:hyperlink w:anchor="_Toc415483487" w:history="1">
        <w:r w:rsidR="00463B80" w:rsidRPr="00210CC7">
          <w:rPr>
            <w:rStyle w:val="Hyperlink"/>
            <w:noProof/>
          </w:rPr>
          <w:t>4. Reflect on how the team is working</w:t>
        </w:r>
        <w:r w:rsidR="00463B80">
          <w:rPr>
            <w:noProof/>
            <w:webHidden/>
          </w:rPr>
          <w:tab/>
        </w:r>
        <w:r w:rsidR="00967AFD">
          <w:rPr>
            <w:noProof/>
            <w:webHidden/>
          </w:rPr>
          <w:fldChar w:fldCharType="begin"/>
        </w:r>
        <w:r w:rsidR="00463B80">
          <w:rPr>
            <w:noProof/>
            <w:webHidden/>
          </w:rPr>
          <w:instrText xml:space="preserve"> PAGEREF _Toc415483487 \h </w:instrText>
        </w:r>
        <w:r w:rsidR="00967AFD">
          <w:rPr>
            <w:noProof/>
            <w:webHidden/>
          </w:rPr>
        </w:r>
        <w:r w:rsidR="00967AFD">
          <w:rPr>
            <w:noProof/>
            <w:webHidden/>
          </w:rPr>
          <w:fldChar w:fldCharType="separate"/>
        </w:r>
        <w:r w:rsidR="00463B80">
          <w:rPr>
            <w:noProof/>
            <w:webHidden/>
          </w:rPr>
          <w:t>53</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88" w:history="1">
        <w:r w:rsidR="00463B80" w:rsidRPr="00210CC7">
          <w:rPr>
            <w:rStyle w:val="Hyperlink"/>
            <w:noProof/>
          </w:rPr>
          <w:t>4.1 – Debrief and reflect on activities and on opportunities for improvement and innovation</w:t>
        </w:r>
        <w:r w:rsidR="00463B80">
          <w:rPr>
            <w:noProof/>
            <w:webHidden/>
          </w:rPr>
          <w:tab/>
        </w:r>
        <w:r w:rsidR="00967AFD">
          <w:rPr>
            <w:noProof/>
            <w:webHidden/>
          </w:rPr>
          <w:fldChar w:fldCharType="begin"/>
        </w:r>
        <w:r w:rsidR="00463B80">
          <w:rPr>
            <w:noProof/>
            <w:webHidden/>
          </w:rPr>
          <w:instrText xml:space="preserve"> PAGEREF _Toc415483488 \h </w:instrText>
        </w:r>
        <w:r w:rsidR="00967AFD">
          <w:rPr>
            <w:noProof/>
            <w:webHidden/>
          </w:rPr>
        </w:r>
        <w:r w:rsidR="00967AFD">
          <w:rPr>
            <w:noProof/>
            <w:webHidden/>
          </w:rPr>
          <w:fldChar w:fldCharType="separate"/>
        </w:r>
        <w:r w:rsidR="00463B80">
          <w:rPr>
            <w:noProof/>
            <w:webHidden/>
          </w:rPr>
          <w:t>54</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89" w:history="1">
        <w:r w:rsidR="00463B80" w:rsidRPr="00210CC7">
          <w:rPr>
            <w:rStyle w:val="Hyperlink"/>
            <w:noProof/>
          </w:rPr>
          <w:t>Debrief</w:t>
        </w:r>
        <w:r w:rsidR="00463B80">
          <w:rPr>
            <w:noProof/>
            <w:webHidden/>
          </w:rPr>
          <w:tab/>
        </w:r>
        <w:r w:rsidR="00967AFD">
          <w:rPr>
            <w:noProof/>
            <w:webHidden/>
          </w:rPr>
          <w:fldChar w:fldCharType="begin"/>
        </w:r>
        <w:r w:rsidR="00463B80">
          <w:rPr>
            <w:noProof/>
            <w:webHidden/>
          </w:rPr>
          <w:instrText xml:space="preserve"> PAGEREF _Toc415483489 \h </w:instrText>
        </w:r>
        <w:r w:rsidR="00967AFD">
          <w:rPr>
            <w:noProof/>
            <w:webHidden/>
          </w:rPr>
        </w:r>
        <w:r w:rsidR="00967AFD">
          <w:rPr>
            <w:noProof/>
            <w:webHidden/>
          </w:rPr>
          <w:fldChar w:fldCharType="separate"/>
        </w:r>
        <w:r w:rsidR="00463B80">
          <w:rPr>
            <w:noProof/>
            <w:webHidden/>
          </w:rPr>
          <w:t>54</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0" w:history="1">
        <w:r w:rsidR="00463B80" w:rsidRPr="00210CC7">
          <w:rPr>
            <w:rStyle w:val="Hyperlink"/>
            <w:noProof/>
          </w:rPr>
          <w:t>Reflect</w:t>
        </w:r>
        <w:r w:rsidR="00463B80">
          <w:rPr>
            <w:noProof/>
            <w:webHidden/>
          </w:rPr>
          <w:tab/>
        </w:r>
        <w:r w:rsidR="00967AFD">
          <w:rPr>
            <w:noProof/>
            <w:webHidden/>
          </w:rPr>
          <w:fldChar w:fldCharType="begin"/>
        </w:r>
        <w:r w:rsidR="00463B80">
          <w:rPr>
            <w:noProof/>
            <w:webHidden/>
          </w:rPr>
          <w:instrText xml:space="preserve"> PAGEREF _Toc415483490 \h </w:instrText>
        </w:r>
        <w:r w:rsidR="00967AFD">
          <w:rPr>
            <w:noProof/>
            <w:webHidden/>
          </w:rPr>
        </w:r>
        <w:r w:rsidR="00967AFD">
          <w:rPr>
            <w:noProof/>
            <w:webHidden/>
          </w:rPr>
          <w:fldChar w:fldCharType="separate"/>
        </w:r>
        <w:r w:rsidR="00463B80">
          <w:rPr>
            <w:noProof/>
            <w:webHidden/>
          </w:rPr>
          <w:t>55</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1" w:history="1">
        <w:r w:rsidR="00463B80" w:rsidRPr="00210CC7">
          <w:rPr>
            <w:rStyle w:val="Hyperlink"/>
            <w:noProof/>
          </w:rPr>
          <w:t>Activity 4A</w:t>
        </w:r>
        <w:r w:rsidR="00463B80">
          <w:rPr>
            <w:noProof/>
            <w:webHidden/>
          </w:rPr>
          <w:tab/>
        </w:r>
        <w:r w:rsidR="00967AFD">
          <w:rPr>
            <w:noProof/>
            <w:webHidden/>
          </w:rPr>
          <w:fldChar w:fldCharType="begin"/>
        </w:r>
        <w:r w:rsidR="00463B80">
          <w:rPr>
            <w:noProof/>
            <w:webHidden/>
          </w:rPr>
          <w:instrText xml:space="preserve"> PAGEREF _Toc415483491 \h </w:instrText>
        </w:r>
        <w:r w:rsidR="00967AFD">
          <w:rPr>
            <w:noProof/>
            <w:webHidden/>
          </w:rPr>
        </w:r>
        <w:r w:rsidR="00967AFD">
          <w:rPr>
            <w:noProof/>
            <w:webHidden/>
          </w:rPr>
          <w:fldChar w:fldCharType="separate"/>
        </w:r>
        <w:r w:rsidR="00463B80">
          <w:rPr>
            <w:noProof/>
            <w:webHidden/>
          </w:rPr>
          <w:t>56</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92" w:history="1">
        <w:r w:rsidR="00463B80" w:rsidRPr="00210CC7">
          <w:rPr>
            <w:rStyle w:val="Hyperlink"/>
            <w:noProof/>
          </w:rPr>
          <w:t>4.2 – Gather and use feedback from within and outside the team to generate discussion and debate</w:t>
        </w:r>
        <w:r w:rsidR="00463B80">
          <w:rPr>
            <w:noProof/>
            <w:webHidden/>
          </w:rPr>
          <w:tab/>
        </w:r>
        <w:r w:rsidR="00967AFD">
          <w:rPr>
            <w:noProof/>
            <w:webHidden/>
          </w:rPr>
          <w:fldChar w:fldCharType="begin"/>
        </w:r>
        <w:r w:rsidR="00463B80">
          <w:rPr>
            <w:noProof/>
            <w:webHidden/>
          </w:rPr>
          <w:instrText xml:space="preserve"> PAGEREF _Toc415483492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3" w:history="1">
        <w:r w:rsidR="00463B80" w:rsidRPr="00210CC7">
          <w:rPr>
            <w:rStyle w:val="Hyperlink"/>
            <w:noProof/>
          </w:rPr>
          <w:t>Feedback</w:t>
        </w:r>
        <w:r w:rsidR="00463B80">
          <w:rPr>
            <w:noProof/>
            <w:webHidden/>
          </w:rPr>
          <w:tab/>
        </w:r>
        <w:r w:rsidR="00967AFD">
          <w:rPr>
            <w:noProof/>
            <w:webHidden/>
          </w:rPr>
          <w:fldChar w:fldCharType="begin"/>
        </w:r>
        <w:r w:rsidR="00463B80">
          <w:rPr>
            <w:noProof/>
            <w:webHidden/>
          </w:rPr>
          <w:instrText xml:space="preserve"> PAGEREF _Toc415483493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4" w:history="1">
        <w:r w:rsidR="00463B80" w:rsidRPr="00210CC7">
          <w:rPr>
            <w:rStyle w:val="Hyperlink"/>
            <w:noProof/>
          </w:rPr>
          <w:t>Discussion</w:t>
        </w:r>
        <w:r w:rsidR="00463B80">
          <w:rPr>
            <w:noProof/>
            <w:webHidden/>
          </w:rPr>
          <w:tab/>
        </w:r>
        <w:r w:rsidR="00967AFD">
          <w:rPr>
            <w:noProof/>
            <w:webHidden/>
          </w:rPr>
          <w:fldChar w:fldCharType="begin"/>
        </w:r>
        <w:r w:rsidR="00463B80">
          <w:rPr>
            <w:noProof/>
            <w:webHidden/>
          </w:rPr>
          <w:instrText xml:space="preserve"> PAGEREF _Toc415483494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5" w:history="1">
        <w:r w:rsidR="00463B80" w:rsidRPr="00210CC7">
          <w:rPr>
            <w:rStyle w:val="Hyperlink"/>
            <w:noProof/>
          </w:rPr>
          <w:t>Debate</w:t>
        </w:r>
        <w:r w:rsidR="00463B80">
          <w:rPr>
            <w:noProof/>
            <w:webHidden/>
          </w:rPr>
          <w:tab/>
        </w:r>
        <w:r w:rsidR="00967AFD">
          <w:rPr>
            <w:noProof/>
            <w:webHidden/>
          </w:rPr>
          <w:fldChar w:fldCharType="begin"/>
        </w:r>
        <w:r w:rsidR="00463B80">
          <w:rPr>
            <w:noProof/>
            <w:webHidden/>
          </w:rPr>
          <w:instrText xml:space="preserve"> PAGEREF _Toc415483495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6" w:history="1">
        <w:r w:rsidR="00463B80" w:rsidRPr="00210CC7">
          <w:rPr>
            <w:rStyle w:val="Hyperlink"/>
            <w:noProof/>
          </w:rPr>
          <w:t>Activity 4B</w:t>
        </w:r>
        <w:r w:rsidR="00463B80">
          <w:rPr>
            <w:noProof/>
            <w:webHidden/>
          </w:rPr>
          <w:tab/>
        </w:r>
        <w:r w:rsidR="00967AFD">
          <w:rPr>
            <w:noProof/>
            <w:webHidden/>
          </w:rPr>
          <w:fldChar w:fldCharType="begin"/>
        </w:r>
        <w:r w:rsidR="00463B80">
          <w:rPr>
            <w:noProof/>
            <w:webHidden/>
          </w:rPr>
          <w:instrText xml:space="preserve"> PAGEREF _Toc415483496 \h </w:instrText>
        </w:r>
        <w:r w:rsidR="00967AFD">
          <w:rPr>
            <w:noProof/>
            <w:webHidden/>
          </w:rPr>
        </w:r>
        <w:r w:rsidR="00967AFD">
          <w:rPr>
            <w:noProof/>
            <w:webHidden/>
          </w:rPr>
          <w:fldChar w:fldCharType="separate"/>
        </w:r>
        <w:r w:rsidR="00463B80">
          <w:rPr>
            <w:noProof/>
            <w:webHidden/>
          </w:rPr>
          <w:t>58</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97" w:history="1">
        <w:r w:rsidR="00463B80" w:rsidRPr="00210CC7">
          <w:rPr>
            <w:rStyle w:val="Hyperlink"/>
            <w:noProof/>
          </w:rPr>
          <w:t>4.3 – Discuss the challenges of being innovative in a constructive and open way</w:t>
        </w:r>
        <w:r w:rsidR="00463B80">
          <w:rPr>
            <w:noProof/>
            <w:webHidden/>
          </w:rPr>
          <w:tab/>
        </w:r>
        <w:r w:rsidR="00967AFD">
          <w:rPr>
            <w:noProof/>
            <w:webHidden/>
          </w:rPr>
          <w:fldChar w:fldCharType="begin"/>
        </w:r>
        <w:r w:rsidR="00463B80">
          <w:rPr>
            <w:noProof/>
            <w:webHidden/>
          </w:rPr>
          <w:instrText xml:space="preserve"> PAGEREF _Toc415483497 \h </w:instrText>
        </w:r>
        <w:r w:rsidR="00967AFD">
          <w:rPr>
            <w:noProof/>
            <w:webHidden/>
          </w:rPr>
        </w:r>
        <w:r w:rsidR="00967AFD">
          <w:rPr>
            <w:noProof/>
            <w:webHidden/>
          </w:rPr>
          <w:fldChar w:fldCharType="separate"/>
        </w:r>
        <w:r w:rsidR="00463B80">
          <w:rPr>
            <w:noProof/>
            <w:webHidden/>
          </w:rPr>
          <w:t>59</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498" w:history="1">
        <w:r w:rsidR="00463B80" w:rsidRPr="00210CC7">
          <w:rPr>
            <w:rStyle w:val="Hyperlink"/>
            <w:noProof/>
          </w:rPr>
          <w:t>Activity 4C</w:t>
        </w:r>
        <w:r w:rsidR="00463B80">
          <w:rPr>
            <w:noProof/>
            <w:webHidden/>
          </w:rPr>
          <w:tab/>
        </w:r>
        <w:r w:rsidR="00967AFD">
          <w:rPr>
            <w:noProof/>
            <w:webHidden/>
          </w:rPr>
          <w:fldChar w:fldCharType="begin"/>
        </w:r>
        <w:r w:rsidR="00463B80">
          <w:rPr>
            <w:noProof/>
            <w:webHidden/>
          </w:rPr>
          <w:instrText xml:space="preserve"> PAGEREF _Toc415483498 \h </w:instrText>
        </w:r>
        <w:r w:rsidR="00967AFD">
          <w:rPr>
            <w:noProof/>
            <w:webHidden/>
          </w:rPr>
        </w:r>
        <w:r w:rsidR="00967AFD">
          <w:rPr>
            <w:noProof/>
            <w:webHidden/>
          </w:rPr>
          <w:fldChar w:fldCharType="separate"/>
        </w:r>
        <w:r w:rsidR="00463B80">
          <w:rPr>
            <w:noProof/>
            <w:webHidden/>
          </w:rPr>
          <w:t>60</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499" w:history="1">
        <w:r w:rsidR="00463B80" w:rsidRPr="00210CC7">
          <w:rPr>
            <w:rStyle w:val="Hyperlink"/>
            <w:noProof/>
          </w:rPr>
          <w:t>4.4 – Take ideas for improvement, build them into future activities and communicate key issues to relevant colleagues</w:t>
        </w:r>
        <w:r w:rsidR="00463B80">
          <w:rPr>
            <w:noProof/>
            <w:webHidden/>
          </w:rPr>
          <w:tab/>
        </w:r>
        <w:r w:rsidR="00967AFD">
          <w:rPr>
            <w:noProof/>
            <w:webHidden/>
          </w:rPr>
          <w:fldChar w:fldCharType="begin"/>
        </w:r>
        <w:r w:rsidR="00463B80">
          <w:rPr>
            <w:noProof/>
            <w:webHidden/>
          </w:rPr>
          <w:instrText xml:space="preserve"> PAGEREF _Toc415483499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500" w:history="1">
        <w:r w:rsidR="00463B80" w:rsidRPr="00210CC7">
          <w:rPr>
            <w:rStyle w:val="Hyperlink"/>
            <w:noProof/>
          </w:rPr>
          <w:t>4.5 – Identify, promote and celebrate successes and examples of successful innovation</w:t>
        </w:r>
        <w:r w:rsidR="00463B80">
          <w:rPr>
            <w:noProof/>
            <w:webHidden/>
          </w:rPr>
          <w:tab/>
        </w:r>
        <w:r w:rsidR="00967AFD">
          <w:rPr>
            <w:noProof/>
            <w:webHidden/>
          </w:rPr>
          <w:fldChar w:fldCharType="begin"/>
        </w:r>
        <w:r w:rsidR="00463B80">
          <w:rPr>
            <w:noProof/>
            <w:webHidden/>
          </w:rPr>
          <w:instrText xml:space="preserve"> PAGEREF _Toc415483500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501" w:history="1">
        <w:r w:rsidR="00463B80" w:rsidRPr="00210CC7">
          <w:rPr>
            <w:rStyle w:val="Hyperlink"/>
            <w:noProof/>
          </w:rPr>
          <w:t>Communicate key issues to relevant colleagues</w:t>
        </w:r>
        <w:r w:rsidR="00463B80">
          <w:rPr>
            <w:noProof/>
            <w:webHidden/>
          </w:rPr>
          <w:tab/>
        </w:r>
        <w:r w:rsidR="00967AFD">
          <w:rPr>
            <w:noProof/>
            <w:webHidden/>
          </w:rPr>
          <w:fldChar w:fldCharType="begin"/>
        </w:r>
        <w:r w:rsidR="00463B80">
          <w:rPr>
            <w:noProof/>
            <w:webHidden/>
          </w:rPr>
          <w:instrText xml:space="preserve"> PAGEREF _Toc415483501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502" w:history="1">
        <w:r w:rsidR="00463B80" w:rsidRPr="00210CC7">
          <w:rPr>
            <w:rStyle w:val="Hyperlink"/>
            <w:noProof/>
          </w:rPr>
          <w:t>Celebrate results</w:t>
        </w:r>
        <w:r w:rsidR="00463B80">
          <w:rPr>
            <w:noProof/>
            <w:webHidden/>
          </w:rPr>
          <w:tab/>
        </w:r>
        <w:r w:rsidR="00967AFD">
          <w:rPr>
            <w:noProof/>
            <w:webHidden/>
          </w:rPr>
          <w:fldChar w:fldCharType="begin"/>
        </w:r>
        <w:r w:rsidR="00463B80">
          <w:rPr>
            <w:noProof/>
            <w:webHidden/>
          </w:rPr>
          <w:instrText xml:space="preserve"> PAGEREF _Toc415483502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503" w:history="1">
        <w:r w:rsidR="00463B80" w:rsidRPr="00210CC7">
          <w:rPr>
            <w:rStyle w:val="Hyperlink"/>
            <w:noProof/>
          </w:rPr>
          <w:t>Successes</w:t>
        </w:r>
        <w:r w:rsidR="00463B80">
          <w:rPr>
            <w:noProof/>
            <w:webHidden/>
          </w:rPr>
          <w:tab/>
        </w:r>
        <w:r w:rsidR="00967AFD">
          <w:rPr>
            <w:noProof/>
            <w:webHidden/>
          </w:rPr>
          <w:fldChar w:fldCharType="begin"/>
        </w:r>
        <w:r w:rsidR="00463B80">
          <w:rPr>
            <w:noProof/>
            <w:webHidden/>
          </w:rPr>
          <w:instrText xml:space="preserve"> PAGEREF _Toc415483503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504" w:history="1">
        <w:r w:rsidR="00463B80" w:rsidRPr="00210CC7">
          <w:rPr>
            <w:rStyle w:val="Hyperlink"/>
            <w:noProof/>
          </w:rPr>
          <w:t>Activity 4D</w:t>
        </w:r>
        <w:r w:rsidR="00463B80">
          <w:rPr>
            <w:noProof/>
            <w:webHidden/>
          </w:rPr>
          <w:tab/>
        </w:r>
        <w:r w:rsidR="00967AFD">
          <w:rPr>
            <w:noProof/>
            <w:webHidden/>
          </w:rPr>
          <w:fldChar w:fldCharType="begin"/>
        </w:r>
        <w:r w:rsidR="00463B80">
          <w:rPr>
            <w:noProof/>
            <w:webHidden/>
          </w:rPr>
          <w:instrText xml:space="preserve"> PAGEREF _Toc415483504 \h </w:instrText>
        </w:r>
        <w:r w:rsidR="00967AFD">
          <w:rPr>
            <w:noProof/>
            <w:webHidden/>
          </w:rPr>
        </w:r>
        <w:r w:rsidR="00967AFD">
          <w:rPr>
            <w:noProof/>
            <w:webHidden/>
          </w:rPr>
          <w:fldChar w:fldCharType="separate"/>
        </w:r>
        <w:r w:rsidR="00463B80">
          <w:rPr>
            <w:noProof/>
            <w:webHidden/>
          </w:rPr>
          <w:t>62</w:t>
        </w:r>
        <w:r w:rsidR="00967AFD">
          <w:rPr>
            <w:noProof/>
            <w:webHidden/>
          </w:rPr>
          <w:fldChar w:fldCharType="end"/>
        </w:r>
      </w:hyperlink>
    </w:p>
    <w:p w:rsidR="00463B80" w:rsidRDefault="00EC7F87">
      <w:pPr>
        <w:pStyle w:val="TOC3"/>
        <w:tabs>
          <w:tab w:val="right" w:leader="dot" w:pos="9322"/>
        </w:tabs>
        <w:rPr>
          <w:rFonts w:asciiTheme="minorHAnsi" w:eastAsiaTheme="minorEastAsia" w:hAnsiTheme="minorHAnsi" w:cstheme="minorBidi"/>
          <w:noProof/>
          <w:lang w:val="en-GB" w:eastAsia="en-GB"/>
        </w:rPr>
      </w:pPr>
      <w:hyperlink w:anchor="_Toc415483505" w:history="1">
        <w:r w:rsidR="00463B80" w:rsidRPr="00210CC7">
          <w:rPr>
            <w:rStyle w:val="Hyperlink"/>
            <w:noProof/>
          </w:rPr>
          <w:t>Skills and Knowledge Activity</w:t>
        </w:r>
        <w:r w:rsidR="00463B80">
          <w:rPr>
            <w:noProof/>
            <w:webHidden/>
          </w:rPr>
          <w:tab/>
        </w:r>
        <w:r w:rsidR="00967AFD">
          <w:rPr>
            <w:noProof/>
            <w:webHidden/>
          </w:rPr>
          <w:fldChar w:fldCharType="begin"/>
        </w:r>
        <w:r w:rsidR="00463B80">
          <w:rPr>
            <w:noProof/>
            <w:webHidden/>
          </w:rPr>
          <w:instrText xml:space="preserve"> PAGEREF _Toc415483505 \h </w:instrText>
        </w:r>
        <w:r w:rsidR="00967AFD">
          <w:rPr>
            <w:noProof/>
            <w:webHidden/>
          </w:rPr>
        </w:r>
        <w:r w:rsidR="00967AFD">
          <w:rPr>
            <w:noProof/>
            <w:webHidden/>
          </w:rPr>
          <w:fldChar w:fldCharType="separate"/>
        </w:r>
        <w:r w:rsidR="00463B80">
          <w:rPr>
            <w:noProof/>
            <w:webHidden/>
          </w:rPr>
          <w:t>63</w:t>
        </w:r>
        <w:r w:rsidR="00967AFD">
          <w:rPr>
            <w:noProof/>
            <w:webHidden/>
          </w:rPr>
          <w:fldChar w:fldCharType="end"/>
        </w:r>
      </w:hyperlink>
    </w:p>
    <w:p w:rsidR="00463B80" w:rsidRDefault="00EC7F87">
      <w:pPr>
        <w:pStyle w:val="TOC2"/>
        <w:tabs>
          <w:tab w:val="right" w:leader="dot" w:pos="9322"/>
        </w:tabs>
        <w:rPr>
          <w:rFonts w:asciiTheme="minorHAnsi" w:eastAsiaTheme="minorEastAsia" w:hAnsiTheme="minorHAnsi" w:cstheme="minorBidi"/>
          <w:noProof/>
          <w:lang w:val="en-GB" w:eastAsia="en-GB"/>
        </w:rPr>
      </w:pPr>
      <w:hyperlink w:anchor="_Toc415483506" w:history="1">
        <w:r w:rsidR="00463B80" w:rsidRPr="00210CC7">
          <w:rPr>
            <w:rStyle w:val="Hyperlink"/>
            <w:noProof/>
          </w:rPr>
          <w:t>Major Activity – An opportunity to revise the unit</w:t>
        </w:r>
        <w:r w:rsidR="00463B80">
          <w:rPr>
            <w:noProof/>
            <w:webHidden/>
          </w:rPr>
          <w:tab/>
        </w:r>
        <w:r w:rsidR="00967AFD">
          <w:rPr>
            <w:noProof/>
            <w:webHidden/>
          </w:rPr>
          <w:fldChar w:fldCharType="begin"/>
        </w:r>
        <w:r w:rsidR="00463B80">
          <w:rPr>
            <w:noProof/>
            <w:webHidden/>
          </w:rPr>
          <w:instrText xml:space="preserve"> PAGEREF _Toc415483506 \h </w:instrText>
        </w:r>
        <w:r w:rsidR="00967AFD">
          <w:rPr>
            <w:noProof/>
            <w:webHidden/>
          </w:rPr>
        </w:r>
        <w:r w:rsidR="00967AFD">
          <w:rPr>
            <w:noProof/>
            <w:webHidden/>
          </w:rPr>
          <w:fldChar w:fldCharType="separate"/>
        </w:r>
        <w:r w:rsidR="00463B80">
          <w:rPr>
            <w:noProof/>
            <w:webHidden/>
          </w:rPr>
          <w:t>64</w:t>
        </w:r>
        <w:r w:rsidR="00967AFD">
          <w:rPr>
            <w:noProof/>
            <w:webHidden/>
          </w:rPr>
          <w:fldChar w:fldCharType="end"/>
        </w:r>
      </w:hyperlink>
    </w:p>
    <w:p w:rsidR="00331738" w:rsidRDefault="00967AFD" w:rsidP="00331738">
      <w:r w:rsidRPr="004F5688">
        <w:rPr>
          <w:rFonts w:eastAsia="Times New Roman"/>
          <w:b/>
        </w:rPr>
        <w:fldChar w:fldCharType="end"/>
      </w:r>
      <w:r w:rsidR="00331738">
        <w:rPr>
          <w:b/>
        </w:rPr>
        <w:br w:type="page"/>
      </w:r>
    </w:p>
    <w:bookmarkStart w:id="1" w:name="_Toc415483432"/>
    <w:p w:rsidR="00331738" w:rsidRPr="00B80BEA" w:rsidRDefault="00AD554E" w:rsidP="00331738">
      <w:pPr>
        <w:pStyle w:val="Heading3"/>
      </w:pPr>
      <w:r>
        <w:rPr>
          <w:noProof/>
          <w:lang w:val="en-AU" w:eastAsia="en-AU"/>
        </w:rPr>
        <w:lastRenderedPageBreak/>
        <mc:AlternateContent>
          <mc:Choice Requires="wps">
            <w:drawing>
              <wp:anchor distT="0" distB="0" distL="114300" distR="114300" simplePos="0" relativeHeight="251801600" behindDoc="1" locked="0" layoutInCell="1" allowOverlap="1">
                <wp:simplePos x="0" y="0"/>
                <wp:positionH relativeFrom="column">
                  <wp:posOffset>-772160</wp:posOffset>
                </wp:positionH>
                <wp:positionV relativeFrom="paragraph">
                  <wp:posOffset>-209550</wp:posOffset>
                </wp:positionV>
                <wp:extent cx="7303135" cy="3324225"/>
                <wp:effectExtent l="0" t="0" r="31115" b="66675"/>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324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8" o:spid="_x0000_s1026" style="position:absolute;margin-left:-60.8pt;margin-top:-16.5pt;width:575.05pt;height:261.75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" strokecolor="#d99594" strokeweight="1pt">
                <v:fill color2="#e5b8b7" focus="100%" type="gradient"/>
                <v:shadow on="t" color="#622423" opacity=".5" offset="1pt"/>
              </v:roundrect>
            </w:pict>
          </mc:Fallback>
        </mc:AlternateContent>
      </w:r>
      <w:bookmarkStart w:id="2" w:name="_Toc415143422"/>
      <w:r w:rsidR="00331738">
        <w:t>Unit of Competency</w:t>
      </w:r>
      <w:bookmarkEnd w:id="1"/>
      <w:bookmarkEnd w:id="2"/>
    </w:p>
    <w:p w:rsidR="00331738" w:rsidRDefault="00331738" w:rsidP="00331738">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331738"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This unit describes the skills and knowledge required to be an effective and proactive member of an innovative team.</w:t>
      </w:r>
    </w:p>
    <w:p w:rsidR="00331738" w:rsidRPr="00C45866"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It applies to individuals who play a proactive role in demonstrating, encouraging or supporting innovation in a team environment. The individual may be a team participant or a team leader. Teams may be formal or informal and may comprise a range of personnel.</w:t>
      </w:r>
    </w:p>
    <w:p w:rsidR="00331738" w:rsidRPr="00C45866" w:rsidRDefault="00331738" w:rsidP="00331738">
      <w:pPr>
        <w:spacing w:after="0" w:line="240" w:lineRule="auto"/>
        <w:contextualSpacing/>
        <w:rPr>
          <w:lang w:val="en-GB" w:eastAsia="en-GB"/>
        </w:rPr>
      </w:pPr>
    </w:p>
    <w:p w:rsidR="00331738" w:rsidRPr="00C45866" w:rsidRDefault="00331738" w:rsidP="00331738">
      <w:pPr>
        <w:spacing w:after="0" w:line="240" w:lineRule="auto"/>
        <w:contextualSpacing/>
        <w:rPr>
          <w:lang w:val="en-GB" w:eastAsia="en-GB"/>
        </w:rPr>
      </w:pPr>
      <w:r w:rsidRPr="00C45866">
        <w:rPr>
          <w:lang w:val="en-GB" w:eastAsia="en-GB"/>
        </w:rPr>
        <w:t>No licensing, legislative, regulatory or certification requirements apply to this unit at the time of publication.</w:t>
      </w:r>
    </w:p>
    <w:p w:rsidR="00331738" w:rsidRPr="00B80BEA" w:rsidRDefault="00331738" w:rsidP="00331738">
      <w:pPr>
        <w:spacing w:after="0" w:line="240" w:lineRule="auto"/>
        <w:contextualSpacing/>
        <w:outlineLvl w:val="3"/>
        <w:rPr>
          <w:rFonts w:asciiTheme="minorHAnsi" w:hAnsiTheme="minorHAnsi" w:cs="Calibri"/>
          <w:b/>
          <w:color w:val="000000"/>
        </w:rPr>
      </w:pPr>
    </w:p>
    <w:p w:rsidR="00331738" w:rsidRDefault="00331738" w:rsidP="00331738">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E319B" w:rsidRPr="00B80BEA" w:rsidRDefault="009E319B" w:rsidP="00331738">
      <w:pPr>
        <w:spacing w:after="0" w:line="240" w:lineRule="auto"/>
        <w:contextualSpacing/>
        <w:outlineLvl w:val="3"/>
        <w:rPr>
          <w:rFonts w:asciiTheme="minorHAnsi" w:eastAsia="Times New Roman" w:hAnsiTheme="minorHAnsi" w:cs="Calibri"/>
          <w:b/>
          <w:color w:val="000000"/>
          <w:lang w:val="en-GB" w:eastAsia="en-GB"/>
        </w:rPr>
      </w:pPr>
    </w:p>
    <w:p w:rsidR="00331738" w:rsidRDefault="00331738" w:rsidP="00331738">
      <w:pPr>
        <w:spacing w:after="0" w:line="240" w:lineRule="auto"/>
        <w:contextualSpacing/>
        <w:rPr>
          <w:lang w:val="en-GB" w:eastAsia="en-GB"/>
        </w:rPr>
      </w:pPr>
      <w:r>
        <w:rPr>
          <w:lang w:val="en-GB" w:eastAsia="en-GB"/>
        </w:rPr>
        <w:t xml:space="preserve">Creativity and innovation – Innovation </w:t>
      </w:r>
    </w:p>
    <w:p w:rsidR="00331738" w:rsidRPr="00B249C8" w:rsidRDefault="00331738" w:rsidP="00331738">
      <w:pPr>
        <w:spacing w:after="0" w:line="240" w:lineRule="auto"/>
        <w:contextualSpacing/>
        <w:rPr>
          <w:lang w:val="en-GB" w:eastAsia="en-GB"/>
        </w:rPr>
      </w:pPr>
    </w:p>
    <w:p w:rsidR="00331738" w:rsidRDefault="00331738" w:rsidP="00331738">
      <w:pPr>
        <w:spacing w:after="0" w:line="240" w:lineRule="auto"/>
        <w:rPr>
          <w:rFonts w:cstheme="majorBidi"/>
          <w:b/>
          <w:bCs/>
          <w:sz w:val="26"/>
          <w:szCs w:val="26"/>
          <w:lang w:val="en-GB"/>
        </w:rPr>
      </w:pPr>
      <w:bookmarkStart w:id="3" w:name="_Toc329018037"/>
      <w:r>
        <w:br w:type="page"/>
      </w:r>
      <w:bookmarkStart w:id="4" w:name="_GoBack"/>
      <w:bookmarkEnd w:id="4"/>
    </w:p>
    <w:bookmarkStart w:id="5" w:name="_Toc415483433"/>
    <w:p w:rsidR="00331738" w:rsidRDefault="00AD554E" w:rsidP="00331738">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800576" behindDoc="1" locked="0" layoutInCell="1" allowOverlap="1">
                <wp:simplePos x="0" y="0"/>
                <wp:positionH relativeFrom="column">
                  <wp:posOffset>-768350</wp:posOffset>
                </wp:positionH>
                <wp:positionV relativeFrom="paragraph">
                  <wp:posOffset>-130810</wp:posOffset>
                </wp:positionV>
                <wp:extent cx="7213600" cy="8179435"/>
                <wp:effectExtent l="0" t="0" r="44450" b="50165"/>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1794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7" o:spid="_x0000_s1026" style="position:absolute;margin-left:-60.5pt;margin-top:-10.3pt;width:568pt;height:644.0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" strokecolor="#d99594" strokeweight="1pt">
                <v:fill color2="#e5b8b7" focus="100%" type="gradient"/>
                <v:shadow on="t" color="#622423" opacity=".5" offset="1pt"/>
              </v:roundrect>
            </w:pict>
          </mc:Fallback>
        </mc:AlternateContent>
      </w:r>
      <w:r w:rsidR="00331738" w:rsidRPr="00683D32">
        <w:t xml:space="preserve">Performance </w:t>
      </w:r>
      <w:r w:rsidR="00331738">
        <w:t>C</w:t>
      </w:r>
      <w:r w:rsidR="00331738" w:rsidRPr="00683D32">
        <w:t>riteria</w:t>
      </w:r>
      <w:bookmarkStart w:id="6" w:name="_Toc329018038"/>
      <w:bookmarkEnd w:id="3"/>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31738" w:rsidRPr="00305E76" w:rsidTr="00EC7F87">
        <w:trPr>
          <w:cantSplit/>
          <w:tblHeader/>
        </w:trPr>
        <w:tc>
          <w:tcPr>
            <w:tcW w:w="2580" w:type="dxa"/>
            <w:tcMar>
              <w:top w:w="0" w:type="dxa"/>
              <w:left w:w="62" w:type="dxa"/>
              <w:bottom w:w="0" w:type="dxa"/>
              <w:right w:w="62" w:type="dxa"/>
            </w:tcMar>
          </w:tcPr>
          <w:p w:rsidR="00331738" w:rsidRDefault="00331738" w:rsidP="00EC7F87">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331738" w:rsidRPr="00305E76" w:rsidRDefault="00331738" w:rsidP="00EC7F87">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31738" w:rsidRDefault="00331738" w:rsidP="00EC7F87">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331738" w:rsidRDefault="00331738" w:rsidP="00EC7F87">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331738" w:rsidRPr="00305E76" w:rsidRDefault="00331738" w:rsidP="00EC7F87">
            <w:pPr>
              <w:pStyle w:val="BodyText"/>
              <w:rPr>
                <w:rFonts w:asciiTheme="minorHAnsi" w:hAnsiTheme="minorHAnsi" w:cstheme="minorHAnsi"/>
                <w:lang w:val="en-NZ"/>
              </w:rPr>
            </w:pPr>
          </w:p>
        </w:tc>
      </w:tr>
      <w:tr w:rsidR="00331738" w:rsidRPr="00305E76" w:rsidTr="00EC7F8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 xml:space="preserve">Create opportunities to </w:t>
            </w:r>
            <w:proofErr w:type="spellStart"/>
            <w:r w:rsidRPr="00C93031">
              <w:rPr>
                <w:rFonts w:asciiTheme="minorHAnsi" w:hAnsiTheme="minorHAnsi"/>
                <w:sz w:val="22"/>
                <w:szCs w:val="22"/>
              </w:rPr>
              <w:t>maximise</w:t>
            </w:r>
            <w:proofErr w:type="spellEnd"/>
            <w:r w:rsidRPr="00C93031">
              <w:rPr>
                <w:rFonts w:asciiTheme="minorHAnsi" w:hAnsiTheme="minorHAnsi"/>
                <w:sz w:val="22"/>
                <w:szCs w:val="22"/>
              </w:rPr>
              <w:t xml:space="preserve"> innovation within the team</w:t>
            </w:r>
          </w:p>
        </w:tc>
        <w:tc>
          <w:tcPr>
            <w:tcW w:w="5942" w:type="dxa"/>
            <w:tcMar>
              <w:top w:w="0" w:type="dxa"/>
              <w:left w:w="62" w:type="dxa"/>
              <w:bottom w:w="0" w:type="dxa"/>
              <w:right w:w="62" w:type="dxa"/>
            </w:tcMar>
          </w:tcPr>
          <w:p w:rsidR="00331738" w:rsidRPr="00C93031" w:rsidRDefault="00331738" w:rsidP="002B0FB6">
            <w:pPr>
              <w:pStyle w:val="BodyText"/>
              <w:numPr>
                <w:ilvl w:val="0"/>
                <w:numId w:val="12"/>
              </w:numPr>
              <w:jc w:val="left"/>
              <w:rPr>
                <w:rFonts w:asciiTheme="minorHAnsi" w:hAnsiTheme="minorHAnsi"/>
                <w:sz w:val="22"/>
                <w:szCs w:val="22"/>
              </w:rPr>
            </w:pPr>
            <w:r w:rsidRPr="00C93031">
              <w:rPr>
                <w:rFonts w:asciiTheme="minorHAnsi" w:hAnsiTheme="minorHAnsi"/>
                <w:sz w:val="22"/>
                <w:szCs w:val="22"/>
              </w:rPr>
              <w:t>Evaluate and reflect on what the team needs and wants to achieve</w:t>
            </w:r>
          </w:p>
          <w:p w:rsidR="00331738" w:rsidRPr="00C93031" w:rsidRDefault="00331738" w:rsidP="002B0FB6">
            <w:pPr>
              <w:pStyle w:val="BodyText"/>
              <w:numPr>
                <w:ilvl w:val="0"/>
                <w:numId w:val="12"/>
              </w:numPr>
              <w:jc w:val="left"/>
              <w:rPr>
                <w:rFonts w:asciiTheme="minorHAnsi" w:hAnsiTheme="minorHAnsi"/>
                <w:sz w:val="22"/>
                <w:szCs w:val="22"/>
              </w:rPr>
            </w:pPr>
            <w:r w:rsidRPr="00C93031">
              <w:rPr>
                <w:rFonts w:asciiTheme="minorHAnsi" w:hAnsiTheme="minorHAnsi"/>
                <w:sz w:val="22"/>
                <w:szCs w:val="22"/>
              </w:rPr>
              <w:t>Check out information about current or potential team members’ work in the context of developing a more innovative team</w:t>
            </w:r>
          </w:p>
          <w:p w:rsidR="00331738" w:rsidRPr="00C93031" w:rsidRDefault="00331738" w:rsidP="002B0FB6">
            <w:pPr>
              <w:pStyle w:val="BodyText"/>
              <w:numPr>
                <w:ilvl w:val="0"/>
                <w:numId w:val="12"/>
              </w:numPr>
              <w:jc w:val="left"/>
              <w:rPr>
                <w:rFonts w:asciiTheme="minorHAnsi" w:hAnsiTheme="minorHAnsi"/>
                <w:sz w:val="22"/>
                <w:szCs w:val="22"/>
              </w:rPr>
            </w:pPr>
            <w:r w:rsidRPr="00C93031">
              <w:rPr>
                <w:rFonts w:asciiTheme="minorHAnsi" w:hAnsiTheme="minorHAnsi"/>
                <w:sz w:val="22"/>
                <w:szCs w:val="22"/>
              </w:rPr>
              <w:t xml:space="preserve">Bring people into the team or make suggestions for team members based on what needs to be achieved and the potential for cross </w:t>
            </w:r>
            <w:proofErr w:type="spellStart"/>
            <w:r w:rsidRPr="00C93031">
              <w:rPr>
                <w:rFonts w:asciiTheme="minorHAnsi" w:hAnsiTheme="minorHAnsi"/>
                <w:sz w:val="22"/>
                <w:szCs w:val="22"/>
              </w:rPr>
              <w:t>fertilising</w:t>
            </w:r>
            <w:proofErr w:type="spellEnd"/>
            <w:r w:rsidRPr="00C93031">
              <w:rPr>
                <w:rFonts w:asciiTheme="minorHAnsi" w:hAnsiTheme="minorHAnsi"/>
                <w:sz w:val="22"/>
                <w:szCs w:val="22"/>
              </w:rPr>
              <w:t xml:space="preserve"> ideas</w:t>
            </w:r>
          </w:p>
          <w:p w:rsidR="00331738" w:rsidRPr="00C45866" w:rsidRDefault="00331738" w:rsidP="002B0FB6">
            <w:pPr>
              <w:pStyle w:val="BodyText"/>
              <w:numPr>
                <w:ilvl w:val="0"/>
                <w:numId w:val="12"/>
              </w:numPr>
              <w:jc w:val="left"/>
              <w:rPr>
                <w:rFonts w:asciiTheme="minorHAnsi" w:hAnsiTheme="minorHAnsi"/>
                <w:sz w:val="22"/>
                <w:szCs w:val="22"/>
                <w:lang w:val="en-NZ"/>
              </w:rPr>
            </w:pPr>
            <w:r w:rsidRPr="00C93031">
              <w:rPr>
                <w:rFonts w:asciiTheme="minorHAnsi" w:hAnsiTheme="minorHAnsi"/>
                <w:sz w:val="22"/>
                <w:szCs w:val="22"/>
              </w:rPr>
              <w:t>Acknowledge, respect and discuss the different ways that people may contribute to building or enhancing the team</w:t>
            </w:r>
          </w:p>
          <w:p w:rsidR="00331738" w:rsidRPr="00C93031" w:rsidRDefault="00331738" w:rsidP="00EC7F87">
            <w:pPr>
              <w:pStyle w:val="BodyText"/>
              <w:ind w:left="360"/>
              <w:jc w:val="left"/>
              <w:rPr>
                <w:rFonts w:asciiTheme="minorHAnsi" w:hAnsiTheme="minorHAnsi"/>
                <w:sz w:val="22"/>
                <w:szCs w:val="22"/>
                <w:lang w:val="en-NZ"/>
              </w:rPr>
            </w:pPr>
          </w:p>
        </w:tc>
      </w:tr>
      <w:tr w:rsidR="00331738" w:rsidRPr="00305E76" w:rsidTr="00EC7F8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proofErr w:type="spellStart"/>
            <w:r w:rsidRPr="00C93031">
              <w:rPr>
                <w:rFonts w:asciiTheme="minorHAnsi" w:hAnsiTheme="minorHAnsi"/>
                <w:sz w:val="22"/>
                <w:szCs w:val="22"/>
              </w:rPr>
              <w:t>Organise</w:t>
            </w:r>
            <w:proofErr w:type="spellEnd"/>
            <w:r w:rsidRPr="00C93031">
              <w:rPr>
                <w:rFonts w:asciiTheme="minorHAnsi" w:hAnsiTheme="minorHAnsi"/>
                <w:sz w:val="22"/>
                <w:szCs w:val="22"/>
              </w:rPr>
              <w:t xml:space="preserve"> and agree effective ways of working</w:t>
            </w:r>
          </w:p>
        </w:tc>
        <w:tc>
          <w:tcPr>
            <w:tcW w:w="5942" w:type="dxa"/>
            <w:tcMar>
              <w:top w:w="0" w:type="dxa"/>
              <w:left w:w="62" w:type="dxa"/>
              <w:bottom w:w="0" w:type="dxa"/>
              <w:right w:w="62" w:type="dxa"/>
            </w:tcMar>
          </w:tcPr>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Jointly establish ground rules for how the team will operate</w:t>
            </w:r>
          </w:p>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Agree and communicate responsibilities in ways that encourage and reinforce team</w:t>
            </w:r>
            <w:r w:rsidRPr="00C93031">
              <w:rPr>
                <w:rFonts w:asciiTheme="minorHAnsi" w:hAnsiTheme="minorHAnsi"/>
                <w:sz w:val="22"/>
                <w:szCs w:val="22"/>
              </w:rPr>
              <w:noBreakHyphen/>
              <w:t>based innovation</w:t>
            </w:r>
          </w:p>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Agree and share tasks and activities to ensure the best use of skills and abilities within the team</w:t>
            </w:r>
          </w:p>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 xml:space="preserve">Plan and schedule activities to allow time for thinking, challenging and collaboration </w:t>
            </w:r>
          </w:p>
          <w:p w:rsidR="00331738" w:rsidRPr="00C45866" w:rsidRDefault="00331738" w:rsidP="002B0FB6">
            <w:pPr>
              <w:pStyle w:val="BodyText"/>
              <w:numPr>
                <w:ilvl w:val="0"/>
                <w:numId w:val="13"/>
              </w:numPr>
              <w:jc w:val="left"/>
              <w:rPr>
                <w:rFonts w:asciiTheme="minorHAnsi" w:hAnsiTheme="minorHAnsi"/>
                <w:sz w:val="22"/>
                <w:szCs w:val="22"/>
                <w:lang w:val="en-NZ"/>
              </w:rPr>
            </w:pPr>
            <w:r w:rsidRPr="00C93031">
              <w:rPr>
                <w:rFonts w:asciiTheme="minorHAnsi" w:hAnsiTheme="minorHAnsi"/>
                <w:sz w:val="22"/>
                <w:szCs w:val="22"/>
              </w:rPr>
              <w:t>Establish personal reward and stimulation as an integral part of the team’s way of working</w:t>
            </w:r>
          </w:p>
          <w:p w:rsidR="00331738" w:rsidRPr="00C93031" w:rsidRDefault="00331738" w:rsidP="00EC7F87">
            <w:pPr>
              <w:pStyle w:val="BodyText"/>
              <w:ind w:left="360"/>
              <w:jc w:val="left"/>
              <w:rPr>
                <w:rFonts w:asciiTheme="minorHAnsi" w:hAnsiTheme="minorHAnsi"/>
                <w:sz w:val="22"/>
                <w:szCs w:val="22"/>
                <w:lang w:val="en-NZ"/>
              </w:rPr>
            </w:pPr>
          </w:p>
        </w:tc>
      </w:tr>
      <w:tr w:rsidR="00331738" w:rsidRPr="00305E76" w:rsidTr="00EC7F8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Support and guide colleagues</w:t>
            </w:r>
          </w:p>
        </w:tc>
        <w:tc>
          <w:tcPr>
            <w:tcW w:w="5942" w:type="dxa"/>
            <w:tcMar>
              <w:top w:w="0" w:type="dxa"/>
              <w:left w:w="62" w:type="dxa"/>
              <w:bottom w:w="0" w:type="dxa"/>
              <w:right w:w="62" w:type="dxa"/>
            </w:tcMar>
          </w:tcPr>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 xml:space="preserve">Model </w:t>
            </w:r>
            <w:proofErr w:type="spellStart"/>
            <w:r w:rsidRPr="00C93031">
              <w:rPr>
                <w:rFonts w:asciiTheme="minorHAnsi" w:hAnsiTheme="minorHAnsi"/>
                <w:sz w:val="22"/>
                <w:szCs w:val="22"/>
              </w:rPr>
              <w:t>behaviour</w:t>
            </w:r>
            <w:proofErr w:type="spellEnd"/>
            <w:r w:rsidRPr="00C93031">
              <w:rPr>
                <w:rFonts w:asciiTheme="minorHAnsi" w:hAnsiTheme="minorHAnsi"/>
                <w:sz w:val="22"/>
                <w:szCs w:val="22"/>
              </w:rPr>
              <w:t xml:space="preserve"> that supports innovation </w:t>
            </w:r>
          </w:p>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Seek external stimuli and ideas to feed into team activities</w:t>
            </w:r>
          </w:p>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Proactively share information, knowledge and experiences with other team members</w:t>
            </w:r>
          </w:p>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Challenge and test ideas within the team in a positive and collaborative way</w:t>
            </w:r>
          </w:p>
          <w:p w:rsidR="00331738" w:rsidRPr="00C45866" w:rsidRDefault="00331738" w:rsidP="002B0FB6">
            <w:pPr>
              <w:pStyle w:val="BodyText"/>
              <w:numPr>
                <w:ilvl w:val="0"/>
                <w:numId w:val="14"/>
              </w:numPr>
              <w:jc w:val="left"/>
              <w:rPr>
                <w:rFonts w:asciiTheme="minorHAnsi" w:hAnsiTheme="minorHAnsi"/>
                <w:sz w:val="22"/>
                <w:szCs w:val="22"/>
                <w:lang w:val="en-NZ"/>
              </w:rPr>
            </w:pPr>
            <w:r w:rsidRPr="00C93031">
              <w:rPr>
                <w:rFonts w:asciiTheme="minorHAnsi" w:hAnsiTheme="minorHAnsi"/>
                <w:sz w:val="22"/>
                <w:szCs w:val="22"/>
              </w:rPr>
              <w:t>Proactively discuss and explore ideas with other team members on an ongoing basis</w:t>
            </w:r>
          </w:p>
          <w:p w:rsidR="00331738" w:rsidRPr="00C93031" w:rsidRDefault="00331738" w:rsidP="00EC7F87">
            <w:pPr>
              <w:pStyle w:val="BodyText"/>
              <w:ind w:left="360"/>
              <w:jc w:val="left"/>
              <w:rPr>
                <w:rFonts w:asciiTheme="minorHAnsi" w:hAnsiTheme="minorHAnsi"/>
                <w:sz w:val="22"/>
                <w:szCs w:val="22"/>
                <w:lang w:val="en-NZ"/>
              </w:rPr>
            </w:pPr>
          </w:p>
        </w:tc>
      </w:tr>
      <w:tr w:rsidR="00331738" w:rsidRPr="00305E76" w:rsidTr="00EC7F8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Reflect on how the team is working</w:t>
            </w:r>
          </w:p>
        </w:tc>
        <w:tc>
          <w:tcPr>
            <w:tcW w:w="5942" w:type="dxa"/>
            <w:tcMar>
              <w:top w:w="0" w:type="dxa"/>
              <w:left w:w="62" w:type="dxa"/>
              <w:bottom w:w="0" w:type="dxa"/>
              <w:right w:w="62" w:type="dxa"/>
            </w:tcMar>
          </w:tcPr>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Debrief and reflect on activities and on opportunities for improvement and innovation</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Gather and use feedback from within and outside the team to generate discussion and debate</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Discuss the challenges of being innovative in a constructive and open way</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Take ideas for improvement, build them into future activities and communicate key issues to relevant colleagues</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Identify, promote and celebrate successes and examples of successful innovation</w:t>
            </w:r>
          </w:p>
        </w:tc>
      </w:tr>
    </w:tbl>
    <w:p w:rsidR="00331738" w:rsidRDefault="00331738" w:rsidP="00331738">
      <w:pPr>
        <w:pStyle w:val="Heading3"/>
        <w:rPr>
          <w:b w:val="0"/>
          <w:bCs w:val="0"/>
        </w:rPr>
      </w:pPr>
      <w:r>
        <w:br w:type="page"/>
      </w:r>
    </w:p>
    <w:bookmarkStart w:id="7" w:name="_Toc415483434"/>
    <w:bookmarkStart w:id="8" w:name="_Toc329018039"/>
    <w:bookmarkEnd w:id="6"/>
    <w:p w:rsidR="00331738" w:rsidRDefault="00AD554E" w:rsidP="00331738">
      <w:pPr>
        <w:pStyle w:val="Heading3"/>
      </w:pPr>
      <w:r>
        <w:rPr>
          <w:noProof/>
          <w:lang w:val="en-AU" w:eastAsia="en-AU"/>
        </w:rPr>
        <w:lastRenderedPageBreak/>
        <mc:AlternateContent>
          <mc:Choice Requires="wps">
            <w:drawing>
              <wp:anchor distT="0" distB="0" distL="114300" distR="114300" simplePos="0" relativeHeight="251802624" behindDoc="1" locked="0" layoutInCell="1" allowOverlap="1">
                <wp:simplePos x="0" y="0"/>
                <wp:positionH relativeFrom="column">
                  <wp:posOffset>-783590</wp:posOffset>
                </wp:positionH>
                <wp:positionV relativeFrom="paragraph">
                  <wp:posOffset>-135890</wp:posOffset>
                </wp:positionV>
                <wp:extent cx="7303135" cy="7280910"/>
                <wp:effectExtent l="0" t="0" r="31115" b="53340"/>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280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6" o:spid="_x0000_s1026" style="position:absolute;margin-left:-61.7pt;margin-top:-10.7pt;width:575.05pt;height:573.3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" strokecolor="#d99594" strokeweight="1pt">
                <v:fill color2="#e5b8b7" focus="100%" type="gradient"/>
                <v:shadow on="t" color="#622423" opacity=".5" offset="1pt"/>
              </v:roundrect>
            </w:pict>
          </mc:Fallback>
        </mc:AlternateContent>
      </w:r>
      <w:bookmarkStart w:id="9" w:name="_Toc415143424"/>
      <w:r w:rsidR="00331738">
        <w:t>Foundation Skills</w:t>
      </w:r>
      <w:bookmarkEnd w:id="7"/>
      <w:bookmarkEnd w:id="9"/>
    </w:p>
    <w:p w:rsidR="00331738" w:rsidRPr="00944F03" w:rsidRDefault="00331738" w:rsidP="00331738">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31738" w:rsidRPr="00944F03" w:rsidRDefault="00331738" w:rsidP="00331738">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bookmarkStart w:id="10" w:name="_Toc329018040"/>
            <w:bookmarkEnd w:id="8"/>
            <w:r w:rsidRPr="00C93031">
              <w:rPr>
                <w:rFonts w:asciiTheme="minorHAnsi" w:hAnsiTheme="minorHAnsi"/>
                <w:sz w:val="22"/>
                <w:szCs w:val="22"/>
              </w:rPr>
              <w:t>Reading</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1.2, 4.2</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Interprets and analyses textual information, from a wide range of sources, to identify information relevant to team activities</w:t>
            </w:r>
          </w:p>
          <w:p w:rsidR="00331738" w:rsidRPr="00C93031" w:rsidRDefault="00331738" w:rsidP="00EC7F87">
            <w:pPr>
              <w:pStyle w:val="ListBullet"/>
              <w:numPr>
                <w:ilvl w:val="0"/>
                <w:numId w:val="0"/>
              </w:numPr>
              <w:spacing w:after="0" w:line="240" w:lineRule="auto"/>
              <w:ind w:left="360"/>
              <w:rPr>
                <w:rFonts w:asciiTheme="minorHAnsi" w:hAnsiTheme="minorHAnsi"/>
                <w:lang w:val="en-NZ"/>
              </w:rPr>
            </w:pPr>
          </w:p>
        </w:tc>
      </w:tr>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Writing</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2.2, 3.3, 4.4</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 xml:space="preserve">Uses clear language and formats appropriate for the audience to highlight and present specific information </w:t>
            </w:r>
          </w:p>
          <w:p w:rsidR="00331738" w:rsidRPr="00C93031" w:rsidRDefault="00331738" w:rsidP="00EC7F87">
            <w:pPr>
              <w:pStyle w:val="ListBullet"/>
              <w:numPr>
                <w:ilvl w:val="0"/>
                <w:numId w:val="0"/>
              </w:numPr>
              <w:spacing w:after="0" w:line="240" w:lineRule="auto"/>
              <w:ind w:left="360"/>
              <w:rPr>
                <w:rFonts w:asciiTheme="minorHAnsi" w:hAnsiTheme="minorHAnsi"/>
                <w:lang w:val="en-NZ"/>
              </w:rPr>
            </w:pPr>
          </w:p>
        </w:tc>
      </w:tr>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Oral Communication</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1.2, 1.3, 1.4, 2.1, 2.2, 3.5, 4.1, 4.2, 4.3, 4.4, 4.5</w:t>
            </w:r>
          </w:p>
        </w:tc>
        <w:tc>
          <w:tcPr>
            <w:tcW w:w="5797" w:type="dxa"/>
            <w:tcMar>
              <w:top w:w="0" w:type="dxa"/>
              <w:left w:w="62" w:type="dxa"/>
              <w:bottom w:w="0" w:type="dxa"/>
              <w:right w:w="62" w:type="dxa"/>
            </w:tcMar>
          </w:tcPr>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Actively participates in verbal exchanges of ideas and elicits the views and opinions of team members by listening and questioning</w:t>
            </w:r>
          </w:p>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Uses clear language to clarify rules and roles relating to team activities in formal and informal situations</w:t>
            </w:r>
          </w:p>
          <w:p w:rsidR="00331738" w:rsidRPr="00C93031" w:rsidRDefault="00331738" w:rsidP="00EC7F87">
            <w:pPr>
              <w:pStyle w:val="ListBullet"/>
              <w:numPr>
                <w:ilvl w:val="0"/>
                <w:numId w:val="0"/>
              </w:numPr>
              <w:spacing w:after="0" w:line="240" w:lineRule="auto"/>
              <w:ind w:left="360"/>
              <w:rPr>
                <w:rFonts w:asciiTheme="minorHAnsi" w:hAnsiTheme="minorHAnsi"/>
                <w:lang w:val="en-NZ"/>
              </w:rPr>
            </w:pPr>
          </w:p>
        </w:tc>
      </w:tr>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Numeracy</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1.2, 4.2</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Interprets numeric information relevant to team activities</w:t>
            </w:r>
          </w:p>
          <w:p w:rsidR="00331738" w:rsidRPr="00C93031" w:rsidRDefault="00331738" w:rsidP="00EC7F87">
            <w:pPr>
              <w:pStyle w:val="ListBullet"/>
              <w:numPr>
                <w:ilvl w:val="0"/>
                <w:numId w:val="0"/>
              </w:numPr>
              <w:spacing w:after="0" w:line="240" w:lineRule="auto"/>
              <w:ind w:left="360"/>
              <w:rPr>
                <w:rFonts w:asciiTheme="minorHAnsi" w:hAnsiTheme="minorHAnsi"/>
                <w:lang w:val="en-NZ"/>
              </w:rPr>
            </w:pPr>
          </w:p>
        </w:tc>
      </w:tr>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Navigate the world of work</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 xml:space="preserve">1.1, 3.1, 3.2, 3.5 </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Understands the nature and purpose of own role and how it affects others in the work context</w:t>
            </w:r>
          </w:p>
          <w:p w:rsidR="00331738" w:rsidRPr="00C93031" w:rsidRDefault="00331738" w:rsidP="00EC7F87">
            <w:pPr>
              <w:pStyle w:val="ListBullet"/>
              <w:numPr>
                <w:ilvl w:val="0"/>
                <w:numId w:val="0"/>
              </w:numPr>
              <w:spacing w:after="0" w:line="240" w:lineRule="auto"/>
              <w:ind w:left="360"/>
              <w:rPr>
                <w:rFonts w:asciiTheme="minorHAnsi" w:hAnsiTheme="minorHAnsi"/>
                <w:lang w:val="en-NZ"/>
              </w:rPr>
            </w:pPr>
          </w:p>
        </w:tc>
      </w:tr>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Interact with others</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1.1-1.4, 2.1, 2.2, 3.1, 3.2, 3.4, 3.5, 4.1, 4.2, 4.4, 4.5</w:t>
            </w:r>
          </w:p>
        </w:tc>
        <w:tc>
          <w:tcPr>
            <w:tcW w:w="5797" w:type="dxa"/>
            <w:tcMar>
              <w:top w:w="0" w:type="dxa"/>
              <w:left w:w="62" w:type="dxa"/>
              <w:bottom w:w="0" w:type="dxa"/>
              <w:right w:w="62" w:type="dxa"/>
            </w:tcMar>
          </w:tcPr>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Uses inclusive techniques to initiate, contribute and promote discussion amongst potentially diverse team members</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Recognises the importance of establishing and building effective working relationships</w:t>
            </w:r>
          </w:p>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Selects the appropriate form, channel and mode of communication for a specific purpose relevant to own role</w:t>
            </w:r>
          </w:p>
          <w:p w:rsidR="00331738" w:rsidRPr="00C93031" w:rsidRDefault="00331738" w:rsidP="00EC7F87">
            <w:pPr>
              <w:pStyle w:val="ListBullet"/>
              <w:numPr>
                <w:ilvl w:val="0"/>
                <w:numId w:val="0"/>
              </w:numPr>
              <w:spacing w:after="0" w:line="240" w:lineRule="auto"/>
              <w:ind w:left="360"/>
              <w:rPr>
                <w:rFonts w:asciiTheme="minorHAnsi" w:hAnsiTheme="minorHAnsi"/>
                <w:lang w:val="en-NZ"/>
              </w:rPr>
            </w:pPr>
          </w:p>
        </w:tc>
      </w:tr>
      <w:tr w:rsidR="00331738" w:rsidRPr="00C93031" w:rsidTr="00EC7F87">
        <w:tc>
          <w:tcPr>
            <w:tcW w:w="1685"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Get the work done</w:t>
            </w:r>
          </w:p>
        </w:tc>
        <w:tc>
          <w:tcPr>
            <w:tcW w:w="2158" w:type="dxa"/>
            <w:tcMar>
              <w:top w:w="0" w:type="dxa"/>
              <w:left w:w="62" w:type="dxa"/>
              <w:bottom w:w="0" w:type="dxa"/>
              <w:right w:w="62" w:type="dxa"/>
            </w:tcMar>
          </w:tcPr>
          <w:p w:rsidR="00331738" w:rsidRPr="00C93031" w:rsidRDefault="00331738" w:rsidP="00EC7F87">
            <w:pPr>
              <w:pStyle w:val="BodyText"/>
              <w:contextualSpacing/>
              <w:jc w:val="left"/>
              <w:rPr>
                <w:rFonts w:asciiTheme="minorHAnsi" w:hAnsiTheme="minorHAnsi"/>
                <w:sz w:val="22"/>
                <w:szCs w:val="22"/>
                <w:lang w:val="en-NZ"/>
              </w:rPr>
            </w:pPr>
            <w:r w:rsidRPr="00C93031">
              <w:rPr>
                <w:rFonts w:asciiTheme="minorHAnsi" w:hAnsiTheme="minorHAnsi"/>
                <w:sz w:val="22"/>
                <w:szCs w:val="22"/>
              </w:rPr>
              <w:t>1.3, 1.4, 2.2, 2.4, 2.5, 3.2, 3.4, 4.2, 4.4, 4.5</w:t>
            </w:r>
          </w:p>
        </w:tc>
        <w:tc>
          <w:tcPr>
            <w:tcW w:w="5797" w:type="dxa"/>
            <w:tcMar>
              <w:top w:w="0" w:type="dxa"/>
              <w:left w:w="62" w:type="dxa"/>
              <w:bottom w:w="0" w:type="dxa"/>
              <w:right w:w="62" w:type="dxa"/>
            </w:tcMar>
          </w:tcPr>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Plans, sequences and prioritises tasks for efficient and effective outcomes</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Contributes to continuous improvement of current work practices by applying basic principles of analytical and lateral thinking</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 xml:space="preserve">Uses problem-solving processes to address less predictable problems, and when appropriate, seeking input from others </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Reflects on outcomes and further explores own and the team’s role in implementing innovation</w:t>
            </w:r>
          </w:p>
        </w:tc>
      </w:tr>
    </w:tbl>
    <w:p w:rsidR="00331738" w:rsidRPr="00304343" w:rsidRDefault="00331738" w:rsidP="00331738">
      <w:pPr>
        <w:spacing w:after="0" w:line="240" w:lineRule="auto"/>
        <w:rPr>
          <w:lang w:eastAsia="en-GB"/>
        </w:rPr>
      </w:pPr>
    </w:p>
    <w:p w:rsidR="00331738" w:rsidRDefault="00331738" w:rsidP="00331738">
      <w:pPr>
        <w:rPr>
          <w:rFonts w:cstheme="majorBidi"/>
          <w:sz w:val="26"/>
          <w:szCs w:val="26"/>
          <w:lang w:val="en-GB" w:eastAsia="en-GB"/>
        </w:rPr>
      </w:pPr>
      <w:r>
        <w:rPr>
          <w:lang w:eastAsia="en-GB"/>
        </w:rPr>
        <w:br w:type="page"/>
      </w:r>
    </w:p>
    <w:bookmarkStart w:id="11" w:name="_Toc415483435"/>
    <w:bookmarkStart w:id="12" w:name="_Toc285113079"/>
    <w:bookmarkStart w:id="13" w:name="_Toc326743761"/>
    <w:bookmarkStart w:id="14" w:name="_Toc328654777"/>
    <w:bookmarkStart w:id="15" w:name="_Toc330386596"/>
    <w:bookmarkEnd w:id="10"/>
    <w:p w:rsidR="00331738" w:rsidRDefault="00AD554E" w:rsidP="00331738">
      <w:pPr>
        <w:pStyle w:val="Heading3"/>
      </w:pPr>
      <w:r>
        <w:rPr>
          <w:noProof/>
          <w:lang w:val="en-AU" w:eastAsia="en-AU"/>
        </w:rPr>
        <w:lastRenderedPageBreak/>
        <mc:AlternateContent>
          <mc:Choice Requires="wps">
            <w:drawing>
              <wp:anchor distT="0" distB="0" distL="114300" distR="114300" simplePos="0" relativeHeight="251803648" behindDoc="1" locked="0" layoutInCell="1" allowOverlap="1">
                <wp:simplePos x="0" y="0"/>
                <wp:positionH relativeFrom="column">
                  <wp:posOffset>-714375</wp:posOffset>
                </wp:positionH>
                <wp:positionV relativeFrom="paragraph">
                  <wp:posOffset>-238125</wp:posOffset>
                </wp:positionV>
                <wp:extent cx="7132320" cy="8591550"/>
                <wp:effectExtent l="0" t="0" r="30480" b="571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5915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6.25pt;margin-top:-18.75pt;width:561.6pt;height:676.5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" strokecolor="#d99594" strokeweight="1pt">
                <v:fill color2="#e5b8b7" focus="100%" type="gradient"/>
                <v:shadow on="t" color="#622423" opacity=".5" offset="1pt"/>
              </v:roundrect>
            </w:pict>
          </mc:Fallback>
        </mc:AlternateContent>
      </w:r>
      <w:bookmarkStart w:id="16" w:name="_Toc415143425"/>
      <w:r w:rsidR="00331738">
        <w:t>Assessment Requirements</w:t>
      </w:r>
      <w:bookmarkEnd w:id="11"/>
      <w:bookmarkEnd w:id="16"/>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31738" w:rsidRPr="00B1137B" w:rsidRDefault="00331738" w:rsidP="00331738">
      <w:pPr>
        <w:spacing w:after="0" w:line="240" w:lineRule="auto"/>
        <w:contextualSpacing/>
        <w:rPr>
          <w:rFonts w:asciiTheme="minorHAnsi" w:hAnsiTheme="minorHAnsi" w:cs="Calibri"/>
          <w:b/>
          <w:color w:val="000000"/>
        </w:rPr>
      </w:pPr>
    </w:p>
    <w:p w:rsidR="00331738" w:rsidRDefault="00331738" w:rsidP="00331738">
      <w:pPr>
        <w:spacing w:after="0" w:line="240" w:lineRule="auto"/>
        <w:contextualSpacing/>
        <w:rPr>
          <w:lang w:val="en-GB" w:eastAsia="en-GB"/>
        </w:rPr>
      </w:pPr>
      <w:r w:rsidRPr="00C45866">
        <w:rPr>
          <w:lang w:val="en-GB" w:eastAsia="en-GB"/>
        </w:rPr>
        <w:t>Evidence of the ability to:</w:t>
      </w:r>
    </w:p>
    <w:p w:rsidR="009E319B" w:rsidRPr="00C45866" w:rsidRDefault="009E319B" w:rsidP="00331738">
      <w:pPr>
        <w:spacing w:after="0" w:line="240" w:lineRule="auto"/>
        <w:contextualSpacing/>
        <w:rPr>
          <w:lang w:val="en-GB" w:eastAsia="en-GB"/>
        </w:rPr>
      </w:pPr>
    </w:p>
    <w:p w:rsidR="00331738" w:rsidRPr="00C45866" w:rsidRDefault="00331738" w:rsidP="002B0FB6">
      <w:pPr>
        <w:pStyle w:val="ListParagraph"/>
        <w:numPr>
          <w:ilvl w:val="0"/>
          <w:numId w:val="23"/>
        </w:numPr>
        <w:spacing w:after="0" w:line="240" w:lineRule="auto"/>
        <w:contextualSpacing/>
        <w:rPr>
          <w:lang w:val="en-GB" w:eastAsia="en-GB"/>
        </w:rPr>
      </w:pPr>
      <w:r w:rsidRPr="00C45866">
        <w:rPr>
          <w:lang w:val="en-GB" w:eastAsia="en-GB"/>
        </w:rPr>
        <w:t>Apply practices that promote innovation within a team including:</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modelling open and respectful communications</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contributing to the make-up and rules of the team</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planning and scheduling of activities</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reflecting on activities, feedback and challenges to identity improvement options</w:t>
      </w:r>
    </w:p>
    <w:p w:rsidR="00331738" w:rsidRPr="00C45866" w:rsidRDefault="00331738" w:rsidP="002B0FB6">
      <w:pPr>
        <w:pStyle w:val="ListParagraph"/>
        <w:numPr>
          <w:ilvl w:val="0"/>
          <w:numId w:val="22"/>
        </w:numPr>
        <w:spacing w:after="0" w:line="240" w:lineRule="auto"/>
        <w:contextualSpacing/>
        <w:rPr>
          <w:lang w:val="en-GB" w:eastAsia="en-GB"/>
        </w:rPr>
      </w:pPr>
      <w:r w:rsidRPr="00C45866">
        <w:rPr>
          <w:lang w:val="en-GB" w:eastAsia="en-GB"/>
        </w:rPr>
        <w:t>Encourage others to contribute to innovation in the team</w:t>
      </w:r>
    </w:p>
    <w:p w:rsidR="00331738" w:rsidRPr="00C45866" w:rsidRDefault="00331738" w:rsidP="002B0FB6">
      <w:pPr>
        <w:pStyle w:val="ListParagraph"/>
        <w:numPr>
          <w:ilvl w:val="0"/>
          <w:numId w:val="22"/>
        </w:numPr>
        <w:spacing w:after="0" w:line="240" w:lineRule="auto"/>
        <w:contextualSpacing/>
        <w:rPr>
          <w:lang w:val="en-GB" w:eastAsia="en-GB"/>
        </w:rPr>
      </w:pPr>
      <w:r w:rsidRPr="00C45866">
        <w:rPr>
          <w:lang w:val="en-GB" w:eastAsia="en-GB"/>
        </w:rPr>
        <w:t>Implement improvements and communicate about them.</w:t>
      </w:r>
    </w:p>
    <w:p w:rsidR="00331738" w:rsidRDefault="00331738" w:rsidP="00331738">
      <w:pPr>
        <w:spacing w:after="0" w:line="240" w:lineRule="auto"/>
        <w:contextualSpacing/>
        <w:rPr>
          <w:rFonts w:asciiTheme="minorHAnsi" w:hAnsiTheme="minorHAnsi" w:cs="Calibri"/>
          <w:color w:val="000000"/>
        </w:rPr>
      </w:pPr>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31738" w:rsidRPr="00B1137B" w:rsidRDefault="00331738" w:rsidP="00331738">
      <w:pPr>
        <w:spacing w:after="0" w:line="240" w:lineRule="auto"/>
        <w:contextualSpacing/>
        <w:rPr>
          <w:rFonts w:asciiTheme="minorHAnsi" w:hAnsiTheme="minorHAnsi" w:cs="Calibri"/>
          <w:b/>
          <w:color w:val="000000"/>
        </w:rPr>
      </w:pPr>
    </w:p>
    <w:p w:rsidR="00331738" w:rsidRDefault="00331738" w:rsidP="00331738">
      <w:pPr>
        <w:spacing w:after="0" w:line="240" w:lineRule="auto"/>
        <w:contextualSpacing/>
        <w:rPr>
          <w:lang w:val="en-GB" w:eastAsia="en-GB"/>
        </w:rPr>
      </w:pPr>
      <w:r w:rsidRPr="00C45866">
        <w:rPr>
          <w:lang w:val="en-GB" w:eastAsia="en-GB"/>
        </w:rPr>
        <w:t>To complete the unit requirements safely and effectively, the individual must:</w:t>
      </w:r>
    </w:p>
    <w:p w:rsidR="009E319B" w:rsidRPr="00C45866" w:rsidRDefault="009E319B" w:rsidP="00331738">
      <w:pPr>
        <w:spacing w:after="0" w:line="240" w:lineRule="auto"/>
        <w:contextualSpacing/>
        <w:rPr>
          <w:lang w:val="en-GB" w:eastAsia="en-GB"/>
        </w:rPr>
      </w:pPr>
    </w:p>
    <w:p w:rsidR="00331738" w:rsidRPr="00C45866" w:rsidRDefault="00331738" w:rsidP="002B0FB6">
      <w:pPr>
        <w:pStyle w:val="ListParagraph"/>
        <w:numPr>
          <w:ilvl w:val="0"/>
          <w:numId w:val="18"/>
        </w:numPr>
        <w:spacing w:after="0" w:line="240" w:lineRule="auto"/>
        <w:contextualSpacing/>
        <w:rPr>
          <w:lang w:val="en-GB" w:eastAsia="en-GB"/>
        </w:rPr>
      </w:pPr>
      <w:r w:rsidRPr="00C45866">
        <w:rPr>
          <w:lang w:val="en-GB" w:eastAsia="en-GB"/>
        </w:rPr>
        <w:t>Explain what innovation is, the different types of innovation and the benefits of innovation</w:t>
      </w:r>
    </w:p>
    <w:p w:rsidR="00331738" w:rsidRPr="00C45866" w:rsidRDefault="00331738" w:rsidP="002B0FB6">
      <w:pPr>
        <w:pStyle w:val="ListParagraph"/>
        <w:numPr>
          <w:ilvl w:val="0"/>
          <w:numId w:val="18"/>
        </w:numPr>
        <w:spacing w:after="0" w:line="240" w:lineRule="auto"/>
        <w:contextualSpacing/>
        <w:rPr>
          <w:lang w:val="en-GB" w:eastAsia="en-GB"/>
        </w:rPr>
      </w:pPr>
      <w:r w:rsidRPr="00C45866">
        <w:rPr>
          <w:lang w:val="en-GB" w:eastAsia="en-GB"/>
        </w:rPr>
        <w:t>Describe the internal and external factors that contribute to a team becoming and remaining innovative including:</w:t>
      </w:r>
    </w:p>
    <w:p w:rsidR="00331738" w:rsidRPr="00C45866" w:rsidRDefault="00331738" w:rsidP="002B0FB6">
      <w:pPr>
        <w:pStyle w:val="ListParagraph"/>
        <w:numPr>
          <w:ilvl w:val="0"/>
          <w:numId w:val="19"/>
        </w:numPr>
        <w:spacing w:after="0" w:line="240" w:lineRule="auto"/>
        <w:contextualSpacing/>
        <w:rPr>
          <w:lang w:val="en-GB" w:eastAsia="en-GB"/>
        </w:rPr>
      </w:pPr>
      <w:r w:rsidRPr="00C45866">
        <w:rPr>
          <w:lang w:val="en-GB" w:eastAsia="en-GB"/>
        </w:rPr>
        <w:t>team characteristics</w:t>
      </w:r>
    </w:p>
    <w:p w:rsidR="00331738" w:rsidRPr="00C45866" w:rsidRDefault="00331738" w:rsidP="002B0FB6">
      <w:pPr>
        <w:pStyle w:val="ListParagraph"/>
        <w:numPr>
          <w:ilvl w:val="0"/>
          <w:numId w:val="19"/>
        </w:numPr>
        <w:spacing w:after="0" w:line="240" w:lineRule="auto"/>
        <w:contextualSpacing/>
        <w:rPr>
          <w:lang w:val="en-GB" w:eastAsia="en-GB"/>
        </w:rPr>
      </w:pPr>
      <w:r w:rsidRPr="00C45866">
        <w:rPr>
          <w:lang w:val="en-GB" w:eastAsia="en-GB"/>
        </w:rPr>
        <w:t>the role of group dynamics and diversity</w:t>
      </w:r>
    </w:p>
    <w:p w:rsidR="00331738" w:rsidRPr="00C45866" w:rsidRDefault="00331738" w:rsidP="002B0FB6">
      <w:pPr>
        <w:pStyle w:val="ListParagraph"/>
        <w:numPr>
          <w:ilvl w:val="0"/>
          <w:numId w:val="19"/>
        </w:numPr>
        <w:spacing w:after="0" w:line="240" w:lineRule="auto"/>
        <w:contextualSpacing/>
        <w:rPr>
          <w:lang w:val="en-GB" w:eastAsia="en-GB"/>
        </w:rPr>
      </w:pPr>
      <w:r w:rsidRPr="00C45866">
        <w:rPr>
          <w:lang w:val="en-GB" w:eastAsia="en-GB"/>
        </w:rPr>
        <w:t>broader environmental factors</w:t>
      </w:r>
    </w:p>
    <w:p w:rsidR="00331738" w:rsidRPr="00C45866" w:rsidRDefault="00331738" w:rsidP="002B0FB6">
      <w:pPr>
        <w:pStyle w:val="ListParagraph"/>
        <w:numPr>
          <w:ilvl w:val="0"/>
          <w:numId w:val="20"/>
        </w:numPr>
        <w:spacing w:after="0" w:line="240" w:lineRule="auto"/>
        <w:contextualSpacing/>
        <w:rPr>
          <w:lang w:val="en-GB" w:eastAsia="en-GB"/>
        </w:rPr>
      </w:pPr>
      <w:r w:rsidRPr="00C45866">
        <w:rPr>
          <w:lang w:val="en-GB" w:eastAsia="en-GB"/>
        </w:rPr>
        <w:t>Explain how activities can encourage or hinder innovation in a team including:</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allocation of time and activities</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modelling behaviour</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rewards and recognition</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communications</w:t>
      </w:r>
    </w:p>
    <w:p w:rsidR="00331738" w:rsidRDefault="00331738" w:rsidP="002B0FB6">
      <w:pPr>
        <w:pStyle w:val="ListParagraph"/>
        <w:numPr>
          <w:ilvl w:val="0"/>
          <w:numId w:val="21"/>
        </w:numPr>
        <w:spacing w:after="0" w:line="240" w:lineRule="auto"/>
        <w:contextualSpacing/>
        <w:rPr>
          <w:lang w:val="en-GB" w:eastAsia="en-GB"/>
        </w:rPr>
      </w:pPr>
      <w:proofErr w:type="gramStart"/>
      <w:r w:rsidRPr="00C45866">
        <w:rPr>
          <w:lang w:val="en-GB" w:eastAsia="en-GB"/>
        </w:rPr>
        <w:t>feedback</w:t>
      </w:r>
      <w:proofErr w:type="gramEnd"/>
      <w:r>
        <w:rPr>
          <w:lang w:val="en-GB" w:eastAsia="en-GB"/>
        </w:rPr>
        <w:t>.</w:t>
      </w:r>
    </w:p>
    <w:p w:rsidR="00331738" w:rsidRPr="00C45866" w:rsidRDefault="00331738" w:rsidP="00331738">
      <w:pPr>
        <w:pStyle w:val="ListParagraph"/>
        <w:spacing w:after="0" w:line="240" w:lineRule="auto"/>
        <w:ind w:left="1080"/>
        <w:contextualSpacing/>
        <w:rPr>
          <w:lang w:val="en-GB" w:eastAsia="en-GB"/>
        </w:rPr>
      </w:pPr>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331738"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Assessment must be conducted in a safe environment where evidence gathered demonstrates consistent performance of typical activities experienced in the creativity and innovation and include access to:</w:t>
      </w:r>
    </w:p>
    <w:p w:rsidR="009E319B" w:rsidRPr="00C45866" w:rsidRDefault="009E319B" w:rsidP="00331738">
      <w:pPr>
        <w:spacing w:after="0" w:line="240" w:lineRule="auto"/>
        <w:contextualSpacing/>
        <w:rPr>
          <w:lang w:val="en-GB" w:eastAsia="en-GB"/>
        </w:rPr>
      </w:pP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Workplace documents</w:t>
      </w: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Case studies and, where possible, real situations</w:t>
      </w: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Office equipment and resources</w:t>
      </w: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Interaction with others.</w:t>
      </w:r>
    </w:p>
    <w:p w:rsidR="00331738"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Assessors must satisfy NVR/AQTF assessor requirements.</w:t>
      </w:r>
    </w:p>
    <w:p w:rsidR="00331738" w:rsidRPr="00C45866" w:rsidRDefault="00331738" w:rsidP="00331738">
      <w:pPr>
        <w:spacing w:after="0" w:line="240" w:lineRule="auto"/>
        <w:contextualSpacing/>
        <w:rPr>
          <w:lang w:val="en-GB" w:eastAsia="en-GB"/>
        </w:rPr>
      </w:pPr>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31738" w:rsidRPr="00C45866" w:rsidRDefault="00331738" w:rsidP="00331738">
      <w:pPr>
        <w:spacing w:after="0" w:line="240" w:lineRule="auto"/>
        <w:contextualSpacing/>
        <w:rPr>
          <w:rStyle w:val="Strong"/>
          <w:b w:val="0"/>
        </w:rPr>
      </w:pPr>
      <w:r>
        <w:rPr>
          <w:rStyle w:val="Strong"/>
          <w:b w:val="0"/>
        </w:rPr>
        <w:br/>
      </w:r>
      <w:r w:rsidRPr="00C45866">
        <w:rPr>
          <w:rStyle w:val="Strong"/>
          <w:b w:val="0"/>
        </w:rPr>
        <w:t>Companion volumes available from the IBSA website: http://www.ibsa.org.au/companion_volumes - http://www.ibsa.org.au/companion_volumes</w:t>
      </w:r>
    </w:p>
    <w:p w:rsidR="00331738" w:rsidRDefault="00331738" w:rsidP="00331738">
      <w:pPr>
        <w:rPr>
          <w:rFonts w:cs="Calibri"/>
          <w:color w:val="C00000"/>
          <w:sz w:val="28"/>
          <w:szCs w:val="28"/>
        </w:rPr>
      </w:pPr>
      <w:r>
        <w:br w:type="page"/>
      </w:r>
    </w:p>
    <w:p w:rsidR="00331738" w:rsidRPr="00556116" w:rsidRDefault="00331738" w:rsidP="00331738">
      <w:pPr>
        <w:pStyle w:val="Heading2"/>
      </w:pPr>
      <w:bookmarkStart w:id="17" w:name="_Toc415483436"/>
      <w:r w:rsidRPr="00563D55">
        <w:lastRenderedPageBreak/>
        <w:t>Housekeeping Items</w:t>
      </w:r>
      <w:bookmarkEnd w:id="12"/>
      <w:bookmarkEnd w:id="13"/>
      <w:bookmarkEnd w:id="14"/>
      <w:bookmarkEnd w:id="15"/>
      <w:bookmarkEnd w:id="17"/>
    </w:p>
    <w:p w:rsidR="00331738" w:rsidRPr="00144716" w:rsidRDefault="00331738" w:rsidP="00331738">
      <w:r>
        <w:t>Your trainer will inform you of the following:</w:t>
      </w:r>
    </w:p>
    <w:p w:rsidR="00331738" w:rsidRPr="00144716" w:rsidRDefault="00331738" w:rsidP="00331738">
      <w:pPr>
        <w:pStyle w:val="Bullets"/>
      </w:pPr>
      <w:r w:rsidRPr="00144716">
        <w:t xml:space="preserve">Where the toilets and fire exits are located, </w:t>
      </w:r>
      <w:r>
        <w:t xml:space="preserve">what the emergency procedures are and </w:t>
      </w:r>
      <w:r w:rsidRPr="00144716">
        <w:t>where the breakout and refreshment areas are.</w:t>
      </w:r>
    </w:p>
    <w:p w:rsidR="00331738" w:rsidRDefault="00331738" w:rsidP="00331738">
      <w:pPr>
        <w:pStyle w:val="Bullets"/>
      </w:pPr>
      <w:r>
        <w:t>A</w:t>
      </w:r>
      <w:r w:rsidRPr="00144716">
        <w:t>ny rules, for example asking that all mobile phones are set to silent</w:t>
      </w:r>
      <w:r>
        <w:t xml:space="preserve"> and of any security issues they need to be aware of</w:t>
      </w:r>
      <w:r w:rsidRPr="00144716">
        <w:t xml:space="preserve">. </w:t>
      </w:r>
    </w:p>
    <w:p w:rsidR="00331738" w:rsidRPr="00144716" w:rsidRDefault="00331738" w:rsidP="00331738">
      <w:pPr>
        <w:pStyle w:val="Bullets"/>
      </w:pPr>
      <w:r>
        <w:t>What times the breaks will be held and what the smoking policy is.</w:t>
      </w:r>
    </w:p>
    <w:p w:rsidR="00331738" w:rsidRPr="00144716" w:rsidRDefault="00331738" w:rsidP="00331738">
      <w:pPr>
        <w:pStyle w:val="Bullets"/>
      </w:pPr>
      <w:r>
        <w:t>That this is an interactive course and you should ask questions.</w:t>
      </w:r>
    </w:p>
    <w:p w:rsidR="00331738" w:rsidRDefault="00331738" w:rsidP="00331738">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331738" w:rsidRDefault="00331738" w:rsidP="00331738">
      <w:pPr>
        <w:pStyle w:val="Bullets"/>
      </w:pPr>
      <w:r>
        <w:t>Ground rules for participation:</w:t>
      </w:r>
    </w:p>
    <w:p w:rsidR="00331738" w:rsidRDefault="00331738" w:rsidP="002B0FB6">
      <w:pPr>
        <w:pStyle w:val="Bullets2"/>
        <w:numPr>
          <w:ilvl w:val="1"/>
          <w:numId w:val="10"/>
        </w:numPr>
        <w:ind w:left="2061"/>
      </w:pPr>
      <w:r>
        <w:t>Smile</w:t>
      </w:r>
    </w:p>
    <w:p w:rsidR="00331738" w:rsidRDefault="00331738" w:rsidP="002B0FB6">
      <w:pPr>
        <w:pStyle w:val="Bullets2"/>
        <w:numPr>
          <w:ilvl w:val="1"/>
          <w:numId w:val="10"/>
        </w:numPr>
        <w:ind w:left="2061"/>
      </w:pPr>
      <w:r>
        <w:t>Support and encourage other participants</w:t>
      </w:r>
    </w:p>
    <w:p w:rsidR="00331738" w:rsidRDefault="00331738" w:rsidP="002B0FB6">
      <w:pPr>
        <w:pStyle w:val="Bullets2"/>
        <w:numPr>
          <w:ilvl w:val="1"/>
          <w:numId w:val="10"/>
        </w:numPr>
        <w:ind w:left="2061"/>
      </w:pPr>
      <w:r>
        <w:t>When someone is contributing everyone else is quiet</w:t>
      </w:r>
    </w:p>
    <w:p w:rsidR="00331738" w:rsidRDefault="00331738" w:rsidP="002B0FB6">
      <w:pPr>
        <w:pStyle w:val="Bullets2"/>
        <w:numPr>
          <w:ilvl w:val="1"/>
          <w:numId w:val="10"/>
        </w:numPr>
        <w:ind w:left="2061"/>
      </w:pPr>
      <w:r>
        <w:t>Be patient with others who may not be grasping the ideas</w:t>
      </w:r>
    </w:p>
    <w:p w:rsidR="00331738" w:rsidRDefault="00331738" w:rsidP="002B0FB6">
      <w:pPr>
        <w:pStyle w:val="Bullets2"/>
        <w:numPr>
          <w:ilvl w:val="1"/>
          <w:numId w:val="10"/>
        </w:numPr>
        <w:ind w:left="2061"/>
      </w:pPr>
      <w:r>
        <w:t>Be on time</w:t>
      </w:r>
    </w:p>
    <w:p w:rsidR="00331738" w:rsidRDefault="00331738" w:rsidP="002B0FB6">
      <w:pPr>
        <w:pStyle w:val="Bullets2"/>
        <w:numPr>
          <w:ilvl w:val="1"/>
          <w:numId w:val="10"/>
        </w:numPr>
        <w:ind w:left="2061"/>
      </w:pPr>
      <w:r>
        <w:t>Focus discussion on the topic</w:t>
      </w:r>
    </w:p>
    <w:p w:rsidR="00331738" w:rsidRDefault="00331738" w:rsidP="002B0FB6">
      <w:pPr>
        <w:pStyle w:val="Bullets2"/>
        <w:numPr>
          <w:ilvl w:val="1"/>
          <w:numId w:val="10"/>
        </w:numPr>
        <w:spacing w:after="240"/>
        <w:ind w:left="2058" w:hanging="357"/>
      </w:pPr>
      <w:r>
        <w:t>Speak to the trainer if you have any concerns</w:t>
      </w:r>
    </w:p>
    <w:p w:rsidR="00331738" w:rsidRPr="006C1AE2" w:rsidRDefault="00331738" w:rsidP="00331738">
      <w:pPr>
        <w:pStyle w:val="Heading2"/>
        <w:spacing w:after="240"/>
      </w:pPr>
      <w:bookmarkStart w:id="18" w:name="_Toc326743762"/>
      <w:bookmarkStart w:id="19" w:name="_Toc328654778"/>
      <w:bookmarkStart w:id="20" w:name="_Toc330386597"/>
      <w:bookmarkStart w:id="21" w:name="_Toc415483437"/>
      <w:r w:rsidRPr="00C660D3">
        <w:t>Objectives</w:t>
      </w:r>
      <w:bookmarkEnd w:id="18"/>
      <w:bookmarkEnd w:id="19"/>
      <w:bookmarkEnd w:id="20"/>
      <w:bookmarkEnd w:id="21"/>
    </w:p>
    <w:p w:rsidR="00331738" w:rsidRPr="00CB4531" w:rsidRDefault="00331738" w:rsidP="00331738">
      <w:pPr>
        <w:pStyle w:val="Bullets"/>
      </w:pPr>
      <w:r w:rsidRPr="00DE5B5A">
        <w:rPr>
          <w:b/>
          <w:i/>
          <w:iCs/>
        </w:rPr>
        <w:t>Discover</w:t>
      </w:r>
      <w:r w:rsidRPr="00DE5B5A">
        <w:rPr>
          <w:b/>
        </w:rPr>
        <w:t xml:space="preserve"> </w:t>
      </w:r>
      <w:r w:rsidRPr="00FB0C4A">
        <w:t xml:space="preserve">how to </w:t>
      </w:r>
      <w:r>
        <w:t>create opportunities to maximise innovation within the team</w:t>
      </w:r>
    </w:p>
    <w:p w:rsidR="00331738" w:rsidRPr="00CB4531" w:rsidRDefault="00331738" w:rsidP="00331738">
      <w:pPr>
        <w:pStyle w:val="Bullets"/>
      </w:pPr>
      <w:r w:rsidRPr="00CB4531">
        <w:rPr>
          <w:b/>
          <w:i/>
          <w:iCs/>
          <w:lang w:val="en-US"/>
        </w:rPr>
        <w:t>Know</w:t>
      </w:r>
      <w:r w:rsidRPr="00CB4531">
        <w:rPr>
          <w:lang w:val="en-US"/>
        </w:rPr>
        <w:t xml:space="preserve"> how to </w:t>
      </w:r>
      <w:proofErr w:type="spellStart"/>
      <w:r>
        <w:rPr>
          <w:lang w:val="en-US"/>
        </w:rPr>
        <w:t>organise</w:t>
      </w:r>
      <w:proofErr w:type="spellEnd"/>
      <w:r>
        <w:rPr>
          <w:lang w:val="en-US"/>
        </w:rPr>
        <w:t xml:space="preserve"> and agree effective ways of working</w:t>
      </w:r>
    </w:p>
    <w:p w:rsidR="00331738" w:rsidRPr="007D0EE9" w:rsidRDefault="00331738" w:rsidP="00331738">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 xml:space="preserve">support and guide colleagues </w:t>
      </w:r>
    </w:p>
    <w:p w:rsidR="00331738" w:rsidRPr="007D0EE9" w:rsidRDefault="00331738" w:rsidP="00331738">
      <w:pPr>
        <w:pStyle w:val="Bullets"/>
      </w:pPr>
      <w:r w:rsidRPr="00DE5B5A">
        <w:rPr>
          <w:b/>
          <w:i/>
        </w:rPr>
        <w:t xml:space="preserve">Understand </w:t>
      </w:r>
      <w:r>
        <w:t>how to reflect on how the team is working</w:t>
      </w:r>
    </w:p>
    <w:p w:rsidR="00331738" w:rsidRDefault="00331738" w:rsidP="00331738">
      <w:pPr>
        <w:pStyle w:val="Bullets"/>
        <w:rPr>
          <w:lang w:val="en-GB"/>
        </w:rPr>
      </w:pPr>
      <w:r w:rsidRPr="00E50EB0">
        <w:rPr>
          <w:b/>
          <w:i/>
          <w:iCs/>
          <w:lang w:val="en-US"/>
        </w:rPr>
        <w:t>Gain</w:t>
      </w:r>
      <w:r w:rsidRPr="00E50EB0">
        <w:rPr>
          <w:lang w:val="en-US"/>
        </w:rPr>
        <w:t xml:space="preserve"> </w:t>
      </w:r>
      <w:r>
        <w:rPr>
          <w:lang w:val="en-US"/>
        </w:rPr>
        <w:t xml:space="preserve">the </w:t>
      </w:r>
      <w:r w:rsidRPr="00E50EB0">
        <w:rPr>
          <w:lang w:val="en-US"/>
        </w:rPr>
        <w:t xml:space="preserve">skills and knowledge </w:t>
      </w:r>
      <w:r>
        <w:rPr>
          <w:lang w:val="en-US"/>
        </w:rPr>
        <w:t xml:space="preserve">required </w:t>
      </w:r>
      <w:r w:rsidRPr="00E50EB0">
        <w:rPr>
          <w:lang w:val="en-US"/>
        </w:rPr>
        <w:t>for this unit</w:t>
      </w:r>
      <w:r w:rsidRPr="00E50EB0">
        <w:rPr>
          <w:lang w:val="en-GB"/>
        </w:rPr>
        <w:t xml:space="preserve"> </w:t>
      </w:r>
    </w:p>
    <w:p w:rsidR="00331738" w:rsidRPr="00A62486" w:rsidRDefault="00331738" w:rsidP="00331738">
      <w:pPr>
        <w:rPr>
          <w:lang w:val="en-GB"/>
        </w:rPr>
      </w:pPr>
      <w:r>
        <w:br w:type="page"/>
      </w:r>
    </w:p>
    <w:p w:rsidR="00953544" w:rsidRPr="00206263" w:rsidRDefault="00953544" w:rsidP="00206263">
      <w:pPr>
        <w:pStyle w:val="Heading1"/>
        <w:spacing w:after="240"/>
      </w:pPr>
      <w:bookmarkStart w:id="22" w:name="_Toc412546444"/>
      <w:bookmarkStart w:id="23" w:name="_Toc415483438"/>
      <w:r w:rsidRPr="00953544">
        <w:lastRenderedPageBreak/>
        <w:t xml:space="preserve">1. </w:t>
      </w:r>
      <w:r w:rsidR="00813A1E" w:rsidRPr="00813A1E">
        <w:t xml:space="preserve">Create opportunities to maximise innovation within </w:t>
      </w:r>
      <w:r w:rsidR="00813A1E">
        <w:br/>
      </w:r>
      <w:r w:rsidR="00813A1E" w:rsidRPr="00813A1E">
        <w:t>the team</w:t>
      </w:r>
      <w:bookmarkEnd w:id="22"/>
      <w:bookmarkEnd w:id="23"/>
    </w:p>
    <w:p w:rsidR="00FC1392" w:rsidRPr="00FC1392" w:rsidRDefault="00FC1392" w:rsidP="00953544">
      <w:r w:rsidRPr="00953544">
        <w:rPr>
          <w:b/>
          <w:sz w:val="28"/>
        </w:rPr>
        <w:t>1.1.</w:t>
      </w:r>
      <w:r w:rsidRPr="00953544">
        <w:rPr>
          <w:sz w:val="28"/>
        </w:rPr>
        <w:t xml:space="preserve"> </w:t>
      </w:r>
      <w:r w:rsidR="00953544">
        <w:tab/>
      </w:r>
      <w:r w:rsidR="00813A1E" w:rsidRPr="000C0395">
        <w:rPr>
          <w:rFonts w:asciiTheme="minorHAnsi" w:hAnsiTheme="minorHAnsi"/>
        </w:rPr>
        <w:t xml:space="preserve">Evaluate and reflect on </w:t>
      </w:r>
      <w:r w:rsidR="00813A1E" w:rsidRPr="000C0395">
        <w:rPr>
          <w:rStyle w:val="BoldandItalics"/>
          <w:rFonts w:asciiTheme="minorHAnsi" w:hAnsiTheme="minorHAnsi"/>
        </w:rPr>
        <w:t>what the team needs and wants to achieve</w:t>
      </w:r>
    </w:p>
    <w:p w:rsidR="00FC1392" w:rsidRDefault="00FC1392" w:rsidP="00813A1E">
      <w:pPr>
        <w:ind w:left="720" w:hanging="720"/>
        <w:rPr>
          <w:rFonts w:asciiTheme="minorHAnsi" w:hAnsiTheme="minorHAnsi"/>
        </w:rPr>
      </w:pPr>
      <w:r w:rsidRPr="00953544">
        <w:rPr>
          <w:b/>
          <w:sz w:val="28"/>
        </w:rPr>
        <w:t>1.2.</w:t>
      </w:r>
      <w:r w:rsidRPr="00953544">
        <w:rPr>
          <w:sz w:val="28"/>
        </w:rPr>
        <w:t xml:space="preserve"> </w:t>
      </w:r>
      <w:r w:rsidR="00953544">
        <w:tab/>
      </w:r>
      <w:r w:rsidR="00813A1E" w:rsidRPr="000C0395">
        <w:rPr>
          <w:rFonts w:asciiTheme="minorHAnsi" w:hAnsiTheme="minorHAnsi"/>
        </w:rPr>
        <w:t xml:space="preserve">Check out </w:t>
      </w:r>
      <w:r w:rsidR="00813A1E" w:rsidRPr="000C0395">
        <w:rPr>
          <w:rStyle w:val="BoldandItalics"/>
          <w:rFonts w:asciiTheme="minorHAnsi" w:hAnsiTheme="minorHAnsi"/>
        </w:rPr>
        <w:t>information about current or potential team members' work</w:t>
      </w:r>
      <w:r w:rsidR="00813A1E" w:rsidRPr="000C0395">
        <w:rPr>
          <w:rFonts w:asciiTheme="minorHAnsi" w:hAnsiTheme="minorHAnsi"/>
        </w:rPr>
        <w:t xml:space="preserve"> in the context of developing a more innovative team</w:t>
      </w:r>
    </w:p>
    <w:p w:rsidR="00994C40" w:rsidRDefault="00254B89" w:rsidP="00813A1E">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813A1E" w:rsidRPr="000C0395">
        <w:rPr>
          <w:rFonts w:asciiTheme="minorHAnsi" w:hAnsiTheme="minorHAnsi"/>
        </w:rPr>
        <w:t>Bring people into the team or make suggestions for team members based on what needs to be achie</w:t>
      </w:r>
      <w:r w:rsidR="00234C9D">
        <w:rPr>
          <w:rFonts w:asciiTheme="minorHAnsi" w:hAnsiTheme="minorHAnsi"/>
        </w:rPr>
        <w:t xml:space="preserve">ved and the potential for cross </w:t>
      </w:r>
      <w:r w:rsidR="00813A1E" w:rsidRPr="000C0395">
        <w:rPr>
          <w:rFonts w:asciiTheme="minorHAnsi" w:hAnsiTheme="minorHAnsi"/>
        </w:rPr>
        <w:t>fertilising ideas</w:t>
      </w:r>
      <w:r w:rsidR="00994C40" w:rsidRPr="00CD5946">
        <w:rPr>
          <w:rStyle w:val="Strong"/>
          <w:rFonts w:asciiTheme="minorHAnsi" w:hAnsiTheme="minorHAnsi"/>
          <w:sz w:val="28"/>
          <w:szCs w:val="28"/>
        </w:rPr>
        <w:t xml:space="preserve"> </w:t>
      </w:r>
    </w:p>
    <w:p w:rsidR="00CD5946" w:rsidRPr="00CD5946" w:rsidRDefault="00CD5946" w:rsidP="00813A1E">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813A1E" w:rsidRPr="000C0395">
        <w:rPr>
          <w:rFonts w:asciiTheme="minorHAnsi" w:hAnsiTheme="minorHAnsi"/>
        </w:rPr>
        <w:t xml:space="preserve">Acknowledge, respect and discuss the </w:t>
      </w:r>
      <w:r w:rsidR="00813A1E" w:rsidRPr="000C0395">
        <w:rPr>
          <w:rStyle w:val="BoldandItalics"/>
          <w:rFonts w:asciiTheme="minorHAnsi" w:hAnsiTheme="minorHAnsi"/>
        </w:rPr>
        <w:t>different ways that people may contribute</w:t>
      </w:r>
      <w:r w:rsidR="00813A1E" w:rsidRPr="000C0395">
        <w:rPr>
          <w:rFonts w:asciiTheme="minorHAnsi" w:hAnsiTheme="minorHAnsi"/>
        </w:rPr>
        <w:t xml:space="preserve"> to building or enhancing the team</w:t>
      </w:r>
    </w:p>
    <w:p w:rsidR="00274265" w:rsidRDefault="00F22176" w:rsidP="000A3826">
      <w:r>
        <w:rPr>
          <w:noProof/>
          <w:lang w:eastAsia="en-AU"/>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Default="00994C40" w:rsidP="00813A1E">
      <w:pPr>
        <w:pStyle w:val="Heading2"/>
        <w:rPr>
          <w:rStyle w:val="BoldandItalics"/>
          <w:b/>
          <w:i w:val="0"/>
        </w:rPr>
      </w:pPr>
      <w:bookmarkStart w:id="24" w:name="_Toc412546445"/>
      <w:bookmarkStart w:id="25" w:name="_Toc415483439"/>
      <w:r w:rsidRPr="00813A1E">
        <w:lastRenderedPageBreak/>
        <w:t xml:space="preserve">1.1 – </w:t>
      </w:r>
      <w:r w:rsidR="00813A1E" w:rsidRPr="00813A1E">
        <w:t xml:space="preserve">Evaluate and reflect on </w:t>
      </w:r>
      <w:r w:rsidR="00813A1E" w:rsidRPr="00813A1E">
        <w:rPr>
          <w:rStyle w:val="BoldandItalics"/>
          <w:b/>
          <w:i w:val="0"/>
        </w:rPr>
        <w:t>what the team needs and wants to achieve</w:t>
      </w:r>
      <w:bookmarkEnd w:id="24"/>
      <w:bookmarkEnd w:id="25"/>
    </w:p>
    <w:p w:rsidR="008607CD" w:rsidRDefault="008607CD" w:rsidP="004849DE">
      <w:pPr>
        <w:spacing w:before="240"/>
      </w:pPr>
      <w:r>
        <w:t>Wi</w:t>
      </w:r>
      <w:r w:rsidR="004849DE">
        <w:t xml:space="preserve">thin an organisation, the needs </w:t>
      </w:r>
      <w:r>
        <w:t xml:space="preserve">of business </w:t>
      </w:r>
      <w:r w:rsidR="00764C4A">
        <w:t>are</w:t>
      </w:r>
      <w:r>
        <w:t xml:space="preserve"> to meet targets and to increase profitability. To create longevity and stability in the business market, an organisation needs</w:t>
      </w:r>
      <w:r w:rsidR="00764C4A" w:rsidRPr="00764C4A">
        <w:t xml:space="preserve"> </w:t>
      </w:r>
      <w:r w:rsidR="00764C4A">
        <w:t xml:space="preserve">to be a market leader, or </w:t>
      </w:r>
      <w:r w:rsidR="0055685A">
        <w:t xml:space="preserve">at the very least </w:t>
      </w:r>
      <w:r>
        <w:t>to keep p</w:t>
      </w:r>
      <w:r w:rsidR="004849DE">
        <w:t>ace with its competitors</w:t>
      </w:r>
      <w:r w:rsidR="00764C4A">
        <w:t>.</w:t>
      </w:r>
      <w:r w:rsidR="004849DE">
        <w:t xml:space="preserve"> </w:t>
      </w:r>
      <w:r w:rsidR="0055685A">
        <w:t xml:space="preserve">An organisation should </w:t>
      </w:r>
      <w:r>
        <w:t>create a secure and reputable business which looks after the</w:t>
      </w:r>
      <w:r w:rsidR="004849DE">
        <w:t xml:space="preserve"> needs of their customers</w:t>
      </w:r>
      <w:r>
        <w:t>.</w:t>
      </w:r>
    </w:p>
    <w:p w:rsidR="0055685A" w:rsidRDefault="004849DE" w:rsidP="004849DE">
      <w:r>
        <w:t xml:space="preserve">In order to keep your organisation moving forwards, there will be times when </w:t>
      </w:r>
      <w:r w:rsidR="00FC44D4">
        <w:t>innovation</w:t>
      </w:r>
      <w:r>
        <w:t xml:space="preserve"> within the workplace is required</w:t>
      </w:r>
      <w:r w:rsidR="00764C4A">
        <w:t xml:space="preserve">. </w:t>
      </w:r>
      <w:r w:rsidR="0055685A">
        <w:t xml:space="preserve">New ideas and working methods will need to be considered as businesses evolve in a constantly changing economic environment. </w:t>
      </w:r>
    </w:p>
    <w:p w:rsidR="00234786" w:rsidRDefault="004849DE" w:rsidP="004849DE">
      <w:r>
        <w:t xml:space="preserve">As </w:t>
      </w:r>
      <w:r w:rsidR="0055685A">
        <w:t xml:space="preserve">part of your role, you will need </w:t>
      </w:r>
      <w:r>
        <w:t xml:space="preserve">to promote innovation </w:t>
      </w:r>
      <w:r w:rsidR="0055685A">
        <w:t xml:space="preserve">within your team </w:t>
      </w:r>
      <w:r>
        <w:t xml:space="preserve">to </w:t>
      </w:r>
      <w:r w:rsidR="0055685A">
        <w:t>help inspire and develop working practices and any necessary changes</w:t>
      </w:r>
      <w:r w:rsidR="00EB4090">
        <w:t xml:space="preserve"> to keep pace with your organisation’s business needs</w:t>
      </w:r>
      <w:r w:rsidR="00FC44D4">
        <w:t xml:space="preserve">. </w:t>
      </w:r>
    </w:p>
    <w:p w:rsidR="004849DE" w:rsidRDefault="004849DE" w:rsidP="004849DE">
      <w:pPr>
        <w:pStyle w:val="Heading3"/>
      </w:pPr>
      <w:bookmarkStart w:id="26" w:name="_Toc412546446"/>
      <w:bookmarkStart w:id="27" w:name="_Toc415483440"/>
      <w:r>
        <w:t>Evaluate</w:t>
      </w:r>
      <w:bookmarkEnd w:id="26"/>
      <w:bookmarkEnd w:id="27"/>
    </w:p>
    <w:p w:rsidR="00017559" w:rsidRDefault="00454811" w:rsidP="004849DE">
      <w:r>
        <w:rPr>
          <w:noProof/>
          <w:lang w:eastAsia="en-AU"/>
        </w:rPr>
        <w:drawing>
          <wp:anchor distT="0" distB="0" distL="114300" distR="114300" simplePos="0" relativeHeight="251756544" behindDoc="1" locked="0" layoutInCell="1" allowOverlap="1" wp14:anchorId="7D115E45" wp14:editId="1E5A81EB">
            <wp:simplePos x="0" y="0"/>
            <wp:positionH relativeFrom="column">
              <wp:posOffset>4867275</wp:posOffset>
            </wp:positionH>
            <wp:positionV relativeFrom="paragraph">
              <wp:posOffset>466090</wp:posOffset>
            </wp:positionV>
            <wp:extent cx="1495425" cy="1552575"/>
            <wp:effectExtent l="19050" t="0" r="9525" b="0"/>
            <wp:wrapTight wrapText="bothSides">
              <wp:wrapPolygon edited="0">
                <wp:start x="-275" y="0"/>
                <wp:lineTo x="-275" y="21467"/>
                <wp:lineTo x="21738" y="21467"/>
                <wp:lineTo x="21738" y="0"/>
                <wp:lineTo x="-275" y="0"/>
              </wp:wrapPolygon>
            </wp:wrapTight>
            <wp:docPr id="2" name="Picture 2"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998379_XS.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792" t="4852" r="3932" b="2612"/>
                    <a:stretch/>
                  </pic:blipFill>
                  <pic:spPr bwMode="auto">
                    <a:xfrm>
                      <a:off x="0" y="0"/>
                      <a:ext cx="1495425" cy="1552575"/>
                    </a:xfrm>
                    <a:prstGeom prst="rect">
                      <a:avLst/>
                    </a:prstGeom>
                    <a:noFill/>
                    <a:ln>
                      <a:noFill/>
                    </a:ln>
                    <a:extLst>
                      <a:ext uri="{53640926-AAD7-44D8-BBD7-CCE9431645EC}">
                        <a14:shadowObscured xmlns:a14="http://schemas.microsoft.com/office/drawing/2010/main"/>
                      </a:ext>
                    </a:extLst>
                  </pic:spPr>
                </pic:pic>
              </a:graphicData>
            </a:graphic>
          </wp:anchor>
        </w:drawing>
      </w:r>
      <w:r w:rsidR="004849DE">
        <w:t xml:space="preserve">In order to promote innovation you will need to know precisely how your business works and </w:t>
      </w:r>
      <w:r w:rsidR="007342A6">
        <w:t xml:space="preserve">who your customers are. </w:t>
      </w:r>
      <w:r w:rsidR="00FB7C80">
        <w:t>You should c</w:t>
      </w:r>
      <w:r w:rsidR="00017559">
        <w:t xml:space="preserve">heck your customers’ needs and if these are being met. </w:t>
      </w:r>
    </w:p>
    <w:p w:rsidR="001800A4" w:rsidRDefault="001800A4" w:rsidP="00454811">
      <w:pPr>
        <w:pStyle w:val="BoldBulTight0"/>
      </w:pPr>
      <w:r>
        <w:t xml:space="preserve">You </w:t>
      </w:r>
      <w:r w:rsidRPr="00454811">
        <w:t>should</w:t>
      </w:r>
      <w:r>
        <w:t>:</w:t>
      </w:r>
    </w:p>
    <w:p w:rsidR="001800A4" w:rsidRPr="00F319B4" w:rsidRDefault="001800A4" w:rsidP="00F319B4">
      <w:pPr>
        <w:pStyle w:val="Bullets"/>
      </w:pPr>
      <w:r w:rsidRPr="00F319B4">
        <w:t xml:space="preserve">Check the effectiveness of your customer services </w:t>
      </w:r>
    </w:p>
    <w:p w:rsidR="001800A4" w:rsidRPr="00F319B4" w:rsidRDefault="001800A4" w:rsidP="00F319B4">
      <w:pPr>
        <w:pStyle w:val="Bullets"/>
      </w:pPr>
      <w:r w:rsidRPr="00F319B4">
        <w:t>Look at your complaints procedure and the number of complaints handled over a period of time</w:t>
      </w:r>
    </w:p>
    <w:p w:rsidR="001800A4" w:rsidRPr="00F319B4" w:rsidRDefault="00AC4DC7" w:rsidP="00F319B4">
      <w:pPr>
        <w:pStyle w:val="Bullets"/>
      </w:pPr>
      <w:r>
        <w:t>Compile information on your services and strategies, and a</w:t>
      </w:r>
      <w:r w:rsidR="00F319B4" w:rsidRPr="00F319B4">
        <w:t>nalys</w:t>
      </w:r>
      <w:r w:rsidR="005565A6">
        <w:t>e</w:t>
      </w:r>
      <w:r w:rsidR="00F319B4" w:rsidRPr="00F319B4">
        <w:t xml:space="preserve"> performance and profitability</w:t>
      </w:r>
      <w:r w:rsidR="00F319B4">
        <w:t>.</w:t>
      </w:r>
    </w:p>
    <w:p w:rsidR="00AC4DC7" w:rsidRDefault="00AC4DC7" w:rsidP="004849DE">
      <w:r>
        <w:t xml:space="preserve">You also need to know your organisation’s ethos and how your organisation wants to develop within the business market. </w:t>
      </w:r>
      <w:r w:rsidR="00FB7C80">
        <w:t>Their ideals and goals need to be incorporated into your team’s achievements.</w:t>
      </w:r>
    </w:p>
    <w:p w:rsidR="004849DE" w:rsidRDefault="004849DE" w:rsidP="004849DE">
      <w:r>
        <w:t xml:space="preserve">You should also look at your team and their </w:t>
      </w:r>
      <w:r w:rsidR="00764C4A">
        <w:t xml:space="preserve">work </w:t>
      </w:r>
      <w:r>
        <w:t>performance. Take note of how they work</w:t>
      </w:r>
      <w:r w:rsidR="00017559">
        <w:t xml:space="preserve"> as individuals and together</w:t>
      </w:r>
      <w:r>
        <w:t>,</w:t>
      </w:r>
      <w:r w:rsidR="00017559">
        <w:t xml:space="preserve"> see</w:t>
      </w:r>
      <w:r>
        <w:t xml:space="preserve"> which tasks are done well and which tasks are </w:t>
      </w:r>
      <w:r w:rsidR="00017559">
        <w:t>disliked or left until last</w:t>
      </w:r>
      <w:r>
        <w:t xml:space="preserve">. </w:t>
      </w:r>
      <w:r w:rsidR="00764C4A">
        <w:t xml:space="preserve">You should also evaluate the current working practices </w:t>
      </w:r>
      <w:r w:rsidR="00017559">
        <w:t>that your</w:t>
      </w:r>
      <w:r w:rsidR="00764C4A">
        <w:t xml:space="preserve"> team </w:t>
      </w:r>
      <w:r w:rsidR="00017559">
        <w:t xml:space="preserve">follow </w:t>
      </w:r>
      <w:r w:rsidR="00764C4A">
        <w:t>and question which work well and which do not meet the changing needs of your organisation’s business.</w:t>
      </w:r>
      <w:r w:rsidR="00017559">
        <w:t xml:space="preserve"> </w:t>
      </w:r>
    </w:p>
    <w:p w:rsidR="00930942" w:rsidRPr="00AC4DC7" w:rsidRDefault="00930942" w:rsidP="00AC4DC7">
      <w:pPr>
        <w:pStyle w:val="BoldBulTight0"/>
        <w:rPr>
          <w:u w:val="single"/>
        </w:rPr>
      </w:pPr>
      <w:r w:rsidRPr="00AC4DC7">
        <w:rPr>
          <w:u w:val="single"/>
        </w:rPr>
        <w:t>Include your team</w:t>
      </w:r>
    </w:p>
    <w:p w:rsidR="00454811" w:rsidRPr="00905845" w:rsidRDefault="00017559" w:rsidP="00905845">
      <w:pPr>
        <w:rPr>
          <w:rFonts w:asciiTheme="minorHAnsi" w:hAnsiTheme="minorHAnsi"/>
        </w:rPr>
      </w:pPr>
      <w:r>
        <w:t xml:space="preserve">Check with your team on what they believe works well and what achievements they would like to make. Explain your evaluation </w:t>
      </w:r>
      <w:r w:rsidR="002E6BDD">
        <w:t xml:space="preserve">to them </w:t>
      </w:r>
      <w:r>
        <w:t xml:space="preserve">so they can </w:t>
      </w:r>
      <w:r w:rsidR="002E6BDD">
        <w:t xml:space="preserve">be involved and fully </w:t>
      </w:r>
      <w:r>
        <w:t xml:space="preserve">understand </w:t>
      </w:r>
      <w:r w:rsidR="002E6BDD">
        <w:t>that you are looking to make improvements</w:t>
      </w:r>
      <w:r w:rsidR="00585094">
        <w:t xml:space="preserve"> and to increase innovation</w:t>
      </w:r>
      <w:r w:rsidR="002E6BDD">
        <w:t xml:space="preserve">. </w:t>
      </w:r>
      <w:r w:rsidR="005323C5">
        <w:rPr>
          <w:rStyle w:val="BoldandItalics"/>
          <w:rFonts w:asciiTheme="minorHAnsi" w:hAnsiTheme="minorHAnsi"/>
          <w:b w:val="0"/>
          <w:i w:val="0"/>
        </w:rPr>
        <w:t xml:space="preserve">There will be particular needs that each member of your team will be able to identify. Ask your team what they would want to change and if they have any </w:t>
      </w:r>
      <w:r w:rsidR="005323C5">
        <w:t xml:space="preserve">experiences they would like </w:t>
      </w:r>
      <w:r w:rsidR="00F3530B">
        <w:t xml:space="preserve">to share. </w:t>
      </w:r>
      <w:r w:rsidR="002E6BDD">
        <w:t>This inclusion will validate their input as important within the team and organisation</w:t>
      </w:r>
      <w:r w:rsidR="00930942">
        <w:t>,</w:t>
      </w:r>
      <w:r w:rsidR="002E6BDD">
        <w:t xml:space="preserve"> and they will feel more connected to </w:t>
      </w:r>
      <w:r w:rsidR="00930942">
        <w:t>making positive changes</w:t>
      </w:r>
      <w:r w:rsidR="005323C5">
        <w:t xml:space="preserve"> with you</w:t>
      </w:r>
      <w:r w:rsidR="002E6BDD">
        <w:t xml:space="preserve">. </w:t>
      </w:r>
      <w:r w:rsidR="00454811">
        <w:br w:type="page"/>
      </w:r>
    </w:p>
    <w:p w:rsidR="00764C4A" w:rsidRPr="00764C4A" w:rsidRDefault="00764C4A" w:rsidP="00912C90">
      <w:pPr>
        <w:pStyle w:val="Heading3"/>
      </w:pPr>
      <w:bookmarkStart w:id="28" w:name="_Toc412546447"/>
      <w:bookmarkStart w:id="29" w:name="_Toc415483441"/>
      <w:r w:rsidRPr="00912C90">
        <w:lastRenderedPageBreak/>
        <w:t>Reflect</w:t>
      </w:r>
      <w:bookmarkEnd w:id="28"/>
      <w:bookmarkEnd w:id="29"/>
    </w:p>
    <w:p w:rsidR="00764C4A" w:rsidRDefault="00017559" w:rsidP="004849DE">
      <w:r>
        <w:t>From your initial evaluation</w:t>
      </w:r>
      <w:r w:rsidR="00C0713B">
        <w:t xml:space="preserve"> look at </w:t>
      </w:r>
      <w:r w:rsidR="002E6BDD">
        <w:t>w</w:t>
      </w:r>
      <w:r w:rsidR="00764C4A">
        <w:t>hat your team need</w:t>
      </w:r>
      <w:r w:rsidR="00C0713B">
        <w:t>s so they can</w:t>
      </w:r>
      <w:r w:rsidR="00764C4A">
        <w:t xml:space="preserve"> </w:t>
      </w:r>
      <w:r w:rsidR="00C0713B">
        <w:t>perform their work tasks</w:t>
      </w:r>
      <w:r w:rsidR="00764C4A">
        <w:t xml:space="preserve"> </w:t>
      </w:r>
      <w:r w:rsidR="00C0713B">
        <w:t xml:space="preserve">even </w:t>
      </w:r>
      <w:r w:rsidR="00764C4A">
        <w:t>better</w:t>
      </w:r>
      <w:r w:rsidR="00C0713B">
        <w:t xml:space="preserve"> than before</w:t>
      </w:r>
      <w:r w:rsidR="00764C4A">
        <w:t xml:space="preserve">. </w:t>
      </w:r>
      <w:r w:rsidR="00C0713B">
        <w:t xml:space="preserve">Reflect upon where the improvements could be made and how this fits </w:t>
      </w:r>
      <w:r w:rsidR="008A713D">
        <w:t>with</w:t>
      </w:r>
      <w:r w:rsidR="00C0713B">
        <w:t xml:space="preserve"> the needs of the team and organisation. </w:t>
      </w:r>
      <w:r w:rsidR="00F3530B">
        <w:t>Think on h</w:t>
      </w:r>
      <w:r w:rsidR="00764C4A">
        <w:t xml:space="preserve">ow </w:t>
      </w:r>
      <w:r w:rsidR="00F3530B">
        <w:t xml:space="preserve">you and your team </w:t>
      </w:r>
      <w:r w:rsidR="00764C4A">
        <w:t xml:space="preserve">could improve on </w:t>
      </w:r>
      <w:r w:rsidR="00C0713B">
        <w:t>performance and growth</w:t>
      </w:r>
      <w:r w:rsidR="00764C4A">
        <w:t xml:space="preserve"> </w:t>
      </w:r>
      <w:r w:rsidR="00F3530B">
        <w:t xml:space="preserve">and how to </w:t>
      </w:r>
      <w:r w:rsidR="00764C4A">
        <w:t xml:space="preserve">promote </w:t>
      </w:r>
      <w:r w:rsidR="00F3530B">
        <w:t xml:space="preserve">the required </w:t>
      </w:r>
      <w:r w:rsidR="00764C4A">
        <w:t xml:space="preserve">innovation within your team to make </w:t>
      </w:r>
      <w:r w:rsidR="00F3530B">
        <w:t xml:space="preserve">the </w:t>
      </w:r>
      <w:r w:rsidR="00764C4A">
        <w:t>changes.</w:t>
      </w:r>
    </w:p>
    <w:p w:rsidR="005323C5" w:rsidRPr="005323C5" w:rsidRDefault="005323C5" w:rsidP="005206AB">
      <w:pPr>
        <w:pStyle w:val="Heading3"/>
      </w:pPr>
      <w:bookmarkStart w:id="30" w:name="_Toc412546448"/>
      <w:bookmarkStart w:id="31" w:name="_Toc415483442"/>
      <w:r w:rsidRPr="005323C5">
        <w:t>Your team</w:t>
      </w:r>
      <w:bookmarkEnd w:id="30"/>
      <w:bookmarkEnd w:id="31"/>
    </w:p>
    <w:p w:rsidR="00764C4A" w:rsidRDefault="00404246" w:rsidP="00764C4A">
      <w:r>
        <w:t xml:space="preserve">Innovation can be a difficult concept to materialise into business operations. You should talk more about the drives and goals that you want to achieve with your team. </w:t>
      </w:r>
      <w:r w:rsidR="00764C4A">
        <w:t>Your team are the best p</w:t>
      </w:r>
      <w:r w:rsidR="005323C5">
        <w:t>eople</w:t>
      </w:r>
      <w:r w:rsidR="00764C4A">
        <w:t xml:space="preserve"> to drive forwards new</w:t>
      </w:r>
      <w:r w:rsidR="005323C5">
        <w:t xml:space="preserve"> </w:t>
      </w:r>
      <w:r w:rsidR="00764C4A">
        <w:t>ideas</w:t>
      </w:r>
      <w:r>
        <w:t xml:space="preserve"> as they have the direct work experience and understand the customers’ needs. </w:t>
      </w:r>
      <w:r w:rsidR="00FA65E6">
        <w:t xml:space="preserve">Your team are working to the same objectives to fulfil performance goals that they are accountable for. </w:t>
      </w:r>
      <w:r>
        <w:t>You should look at defining specific goals and working at tangible ideals with them.</w:t>
      </w:r>
    </w:p>
    <w:p w:rsidR="00FA65E6" w:rsidRDefault="00FA65E6" w:rsidP="00764C4A">
      <w:r>
        <w:t>Your team can include as little as two people or could be much larger and contain over twenty people. However small or large your team is, you will need to ensure you consider all the needs of your team and include every member in your team discu</w:t>
      </w:r>
      <w:r w:rsidR="005206AB">
        <w:t>s</w:t>
      </w:r>
      <w:r>
        <w:t>sions/meetings.</w:t>
      </w:r>
    </w:p>
    <w:p w:rsidR="00C924D6" w:rsidRPr="00764C4A" w:rsidRDefault="00C924D6" w:rsidP="00764C4A">
      <w:pPr>
        <w:pStyle w:val="BoldBulTight0"/>
      </w:pPr>
      <w:r w:rsidRPr="00764C4A">
        <w:rPr>
          <w:rStyle w:val="BoldandItalics"/>
          <w:b/>
          <w:i w:val="0"/>
        </w:rPr>
        <w:t>What the team needs and wants to achieve</w:t>
      </w:r>
      <w:r w:rsidRPr="00764C4A">
        <w:t xml:space="preserve"> may relate to:</w:t>
      </w:r>
    </w:p>
    <w:p w:rsidR="00C924D6" w:rsidRPr="00764C4A" w:rsidRDefault="00C924D6" w:rsidP="00764C4A">
      <w:pPr>
        <w:pStyle w:val="Bullets"/>
      </w:pPr>
      <w:r w:rsidRPr="00764C4A">
        <w:t>Addressing particular customer feedback</w:t>
      </w:r>
    </w:p>
    <w:p w:rsidR="00C924D6" w:rsidRPr="00764C4A" w:rsidRDefault="00C924D6" w:rsidP="00764C4A">
      <w:pPr>
        <w:pStyle w:val="Bullets"/>
      </w:pPr>
      <w:r w:rsidRPr="00764C4A">
        <w:t>Conceiving and implementing a particular project</w:t>
      </w:r>
    </w:p>
    <w:p w:rsidR="00C924D6" w:rsidRPr="00764C4A" w:rsidRDefault="00C924D6" w:rsidP="00764C4A">
      <w:pPr>
        <w:pStyle w:val="Bullets"/>
      </w:pPr>
      <w:r w:rsidRPr="00764C4A">
        <w:t>Developing new services or products</w:t>
      </w:r>
    </w:p>
    <w:p w:rsidR="00C924D6" w:rsidRPr="00764C4A" w:rsidRDefault="00C924D6" w:rsidP="00764C4A">
      <w:pPr>
        <w:pStyle w:val="Bullets"/>
      </w:pPr>
      <w:r w:rsidRPr="00764C4A">
        <w:t>Generating ongoing ideas within the work unit</w:t>
      </w:r>
    </w:p>
    <w:p w:rsidR="00C924D6" w:rsidRPr="00764C4A" w:rsidRDefault="00C924D6" w:rsidP="00764C4A">
      <w:pPr>
        <w:pStyle w:val="Bullets"/>
      </w:pPr>
      <w:r w:rsidRPr="00764C4A">
        <w:t>Improving budgetary performance</w:t>
      </w:r>
    </w:p>
    <w:p w:rsidR="00C924D6" w:rsidRPr="00764C4A" w:rsidRDefault="00C924D6" w:rsidP="00764C4A">
      <w:pPr>
        <w:pStyle w:val="Bullets"/>
      </w:pPr>
      <w:r w:rsidRPr="00764C4A">
        <w:t>Improving or changing work conditions</w:t>
      </w:r>
    </w:p>
    <w:p w:rsidR="00A254A2" w:rsidRPr="00905845" w:rsidRDefault="00905845" w:rsidP="00905845">
      <w:pPr>
        <w:pStyle w:val="Bullets"/>
      </w:pPr>
      <w:r>
        <w:rPr>
          <w:noProof/>
          <w:lang w:eastAsia="en-AU"/>
        </w:rPr>
        <w:drawing>
          <wp:anchor distT="0" distB="0" distL="114300" distR="114300" simplePos="0" relativeHeight="251757568" behindDoc="1" locked="0" layoutInCell="1" allowOverlap="1" wp14:anchorId="3A7E952A" wp14:editId="252D4892">
            <wp:simplePos x="0" y="0"/>
            <wp:positionH relativeFrom="column">
              <wp:posOffset>561975</wp:posOffset>
            </wp:positionH>
            <wp:positionV relativeFrom="paragraph">
              <wp:posOffset>633095</wp:posOffset>
            </wp:positionV>
            <wp:extent cx="4581525" cy="2581275"/>
            <wp:effectExtent l="19050" t="0" r="9525" b="0"/>
            <wp:wrapTight wrapText="bothSides">
              <wp:wrapPolygon edited="0">
                <wp:start x="-90" y="0"/>
                <wp:lineTo x="-90" y="21520"/>
                <wp:lineTo x="21645" y="21520"/>
                <wp:lineTo x="21645" y="0"/>
                <wp:lineTo x="-90" y="0"/>
              </wp:wrapPolygon>
            </wp:wrapTight>
            <wp:docPr id="6" name="Picture 6" descr="C:\Users\Sophie2\Desktop\ArtWork\MHappy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HappyGroup.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81525" cy="2581275"/>
                    </a:xfrm>
                    <a:prstGeom prst="rect">
                      <a:avLst/>
                    </a:prstGeom>
                    <a:noFill/>
                    <a:ln>
                      <a:noFill/>
                    </a:ln>
                  </pic:spPr>
                </pic:pic>
              </a:graphicData>
            </a:graphic>
          </wp:anchor>
        </w:drawing>
      </w:r>
      <w:r w:rsidR="00C924D6" w:rsidRPr="00764C4A">
        <w:t>New ideas that impact beyond the workplace (e.g</w:t>
      </w:r>
      <w:r w:rsidR="004B1555">
        <w:t xml:space="preserve">. that have a broader social or </w:t>
      </w:r>
      <w:r w:rsidR="00C924D6" w:rsidRPr="00764C4A">
        <w:t>community impact)</w:t>
      </w:r>
      <w:r w:rsidR="005323C5">
        <w:t>.</w:t>
      </w:r>
      <w:r w:rsidR="00A254A2" w:rsidRPr="00905845">
        <w:rPr>
          <w:u w:val="single"/>
        </w:rPr>
        <w:br w:type="page"/>
      </w:r>
    </w:p>
    <w:p w:rsidR="00A254A2" w:rsidRPr="00A254A2" w:rsidRDefault="00A254A2" w:rsidP="00A254A2">
      <w:pPr>
        <w:pStyle w:val="BoldBulTight0"/>
        <w:rPr>
          <w:u w:val="single"/>
        </w:rPr>
      </w:pPr>
      <w:r w:rsidRPr="00A254A2">
        <w:rPr>
          <w:u w:val="single"/>
        </w:rPr>
        <w:lastRenderedPageBreak/>
        <w:t>Setting goals</w:t>
      </w:r>
    </w:p>
    <w:p w:rsidR="00A254A2" w:rsidRDefault="00A254A2" w:rsidP="00A254A2">
      <w:r>
        <w:t>Do not overwhelm your team with a list of goals that are undefined, you should break down the achievements that need to be made into smaller tasks. Look at the goals of the team against the larger goal(s) of the organisation/managing director. You will need to align your team’s goals to work with the organisational goals. Make them clear and defined so that the smaller goals can be worked through successfully. This will affirm to your team that they are making achievements.</w:t>
      </w:r>
    </w:p>
    <w:p w:rsidR="00FC2298" w:rsidRDefault="00A254A2" w:rsidP="00A254A2">
      <w:r>
        <w:t>Your goals should be achievable and far-reaching. It is good to introduce goals which can be ticked off along the way, but it is also important to work at more creative and ambitious goals that drive your organisation forwards in the business arena</w:t>
      </w:r>
      <w:r w:rsidR="00202D89">
        <w:t>.</w:t>
      </w:r>
    </w:p>
    <w:p w:rsidR="00FC44D4" w:rsidRDefault="00FC2298" w:rsidP="00A254A2">
      <w:pPr>
        <w:rPr>
          <w:rFonts w:cs="Calibri"/>
          <w:b/>
          <w:bCs/>
          <w:color w:val="C00000"/>
          <w:sz w:val="28"/>
          <w:szCs w:val="28"/>
        </w:rPr>
      </w:pPr>
      <w:r>
        <w:t>Make sure you prioritise your team’s goals and that this is made clear to all; agree with your team on the goals and how you should all go about meeting these.</w:t>
      </w:r>
      <w:r w:rsidR="00210A22">
        <w:t xml:space="preserve"> Check that your team’s interpretations of the goals are the same as your understanding of them so you can make sure all of your team know the parameters.</w:t>
      </w:r>
      <w:r w:rsidR="007D1083" w:rsidRPr="007D1083">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FC44D4">
        <w:br w:type="page"/>
      </w:r>
    </w:p>
    <w:p w:rsidR="00EC7F87" w:rsidRPr="00EA1196" w:rsidRDefault="00EC7F87" w:rsidP="00EC7F87">
      <w:pPr>
        <w:rPr>
          <w:rStyle w:val="Heading1Char"/>
        </w:rPr>
      </w:pPr>
      <w:r w:rsidRPr="00EA1196">
        <w:rPr>
          <w:rStyle w:val="Heading1Char"/>
        </w:rPr>
        <w:lastRenderedPageBreak/>
        <w:t>Activities</w:t>
      </w:r>
    </w:p>
    <w:p w:rsidR="00EC7F87" w:rsidRPr="00B079C9" w:rsidRDefault="00EC7F87" w:rsidP="00EC7F87">
      <w:pPr>
        <w:pStyle w:val="Heading3"/>
      </w:pPr>
      <w:bookmarkStart w:id="32" w:name="_Toc415521000"/>
      <w:r w:rsidRPr="00B079C9">
        <w:t>Activity</w:t>
      </w:r>
      <w:r>
        <w:t xml:space="preserve"> 1A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7F87" w:rsidRPr="007431BE" w:rsidTr="00EC7F87">
        <w:tc>
          <w:tcPr>
            <w:tcW w:w="1668" w:type="dxa"/>
            <w:tcBorders>
              <w:top w:val="single" w:sz="8" w:space="0" w:color="C0504D"/>
              <w:left w:val="single" w:sz="8" w:space="0" w:color="C0504D"/>
              <w:bottom w:val="single" w:sz="18" w:space="0" w:color="C0504D"/>
              <w:right w:val="single" w:sz="8" w:space="0" w:color="C0504D"/>
            </w:tcBorders>
          </w:tcPr>
          <w:p w:rsidR="00EC7F87" w:rsidRPr="007431BE" w:rsidRDefault="00EC7F87" w:rsidP="00EC7F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7F87" w:rsidRPr="007431BE" w:rsidRDefault="00EC7F87" w:rsidP="00EC7F87">
            <w:pPr>
              <w:spacing w:after="0"/>
              <w:rPr>
                <w:rFonts w:eastAsia="Times New Roman"/>
                <w:b/>
                <w:bCs/>
                <w:color w:val="000000"/>
              </w:rPr>
            </w:pPr>
            <w:r>
              <w:rPr>
                <w:rFonts w:eastAsia="Times New Roman"/>
                <w:b/>
                <w:bCs/>
                <w:color w:val="000000"/>
              </w:rPr>
              <w:t>25 Minutes</w:t>
            </w:r>
          </w:p>
        </w:tc>
      </w:tr>
      <w:tr w:rsidR="00EC7F87" w:rsidRPr="007431BE" w:rsidTr="00EC7F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7F87" w:rsidRPr="007431BE" w:rsidRDefault="00EC7F87" w:rsidP="00EC7F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7F87" w:rsidRPr="007431BE" w:rsidRDefault="00EC7F87" w:rsidP="00EC7F87">
            <w:pPr>
              <w:pStyle w:val="NormalBold"/>
              <w:spacing w:after="0"/>
            </w:pPr>
            <w:r>
              <w:t>To provide you with an opportunity to evaluate and reflect on what the team needs and wants to achieve.</w:t>
            </w:r>
          </w:p>
        </w:tc>
      </w:tr>
      <w:tr w:rsidR="00EC7F87" w:rsidRPr="007431BE" w:rsidTr="00EC7F87">
        <w:trPr>
          <w:trHeight w:val="440"/>
        </w:trPr>
        <w:tc>
          <w:tcPr>
            <w:tcW w:w="1668" w:type="dxa"/>
            <w:tcBorders>
              <w:top w:val="single" w:sz="8" w:space="0" w:color="C0504D"/>
              <w:left w:val="single" w:sz="8" w:space="0" w:color="C0504D"/>
              <w:bottom w:val="single" w:sz="8" w:space="0" w:color="C0504D"/>
              <w:right w:val="single" w:sz="8" w:space="0" w:color="C0504D"/>
            </w:tcBorders>
          </w:tcPr>
          <w:p w:rsidR="00EC7F87" w:rsidRPr="007431BE" w:rsidRDefault="00EC7F87" w:rsidP="00EC7F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EC7F87" w:rsidRPr="009D5C7B" w:rsidRDefault="00EC7F87" w:rsidP="00EC7F87">
            <w:pPr>
              <w:pStyle w:val="AAAQuestions"/>
              <w:rPr>
                <w:rStyle w:val="Emphasis"/>
                <w:rFonts w:ascii="Segoe UI Semilight" w:hAnsi="Segoe UI Semilight" w:cs="Segoe UI Semilight"/>
                <w:i w:val="0"/>
                <w:iCs w:val="0"/>
                <w:sz w:val="22"/>
                <w:szCs w:val="22"/>
              </w:rPr>
            </w:pPr>
            <w:r w:rsidRPr="009D5C7B">
              <w:rPr>
                <w:rStyle w:val="Emphasis"/>
                <w:rFonts w:ascii="Segoe UI Semilight" w:hAnsi="Segoe UI Semilight" w:cs="Segoe UI Semilight"/>
                <w:i w:val="0"/>
                <w:sz w:val="22"/>
                <w:szCs w:val="22"/>
              </w:rPr>
              <w:t>Name three aspects that you should look at when you make your evaluation.</w:t>
            </w:r>
          </w:p>
          <w:p w:rsidR="00EC7F87" w:rsidRPr="009D5C7B" w:rsidRDefault="00EC7F87"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AC604F" w:rsidRDefault="00AC604F" w:rsidP="00EC7F87">
            <w:pPr>
              <w:pStyle w:val="AAAQuestions"/>
              <w:numPr>
                <w:ilvl w:val="0"/>
                <w:numId w:val="0"/>
              </w:numPr>
              <w:ind w:left="360"/>
              <w:rPr>
                <w:rStyle w:val="Emphasis"/>
                <w:rFonts w:ascii="Segoe UI Semilight" w:hAnsi="Segoe UI Semilight" w:cs="Segoe UI Semilight"/>
                <w:i w:val="0"/>
                <w:iCs w:val="0"/>
                <w:sz w:val="22"/>
                <w:szCs w:val="22"/>
              </w:rPr>
            </w:pPr>
          </w:p>
          <w:p w:rsidR="00AC604F" w:rsidRDefault="00AC604F" w:rsidP="00EC7F87">
            <w:pPr>
              <w:pStyle w:val="AAAQuestions"/>
              <w:numPr>
                <w:ilvl w:val="0"/>
                <w:numId w:val="0"/>
              </w:numPr>
              <w:ind w:left="360"/>
              <w:rPr>
                <w:rStyle w:val="Emphasis"/>
                <w:rFonts w:ascii="Segoe UI Semilight" w:hAnsi="Segoe UI Semilight" w:cs="Segoe UI Semilight"/>
                <w:i w:val="0"/>
                <w:iCs w:val="0"/>
                <w:sz w:val="22"/>
                <w:szCs w:val="22"/>
              </w:rPr>
            </w:pPr>
          </w:p>
          <w:p w:rsidR="00AC604F" w:rsidRDefault="00AC604F" w:rsidP="00EC7F87">
            <w:pPr>
              <w:pStyle w:val="AAAQuestions"/>
              <w:numPr>
                <w:ilvl w:val="0"/>
                <w:numId w:val="0"/>
              </w:numPr>
              <w:ind w:left="360"/>
              <w:rPr>
                <w:rStyle w:val="Emphasis"/>
                <w:rFonts w:ascii="Segoe UI Semilight" w:hAnsi="Segoe UI Semilight" w:cs="Segoe UI Semilight"/>
                <w:i w:val="0"/>
                <w:iCs w:val="0"/>
                <w:sz w:val="22"/>
                <w:szCs w:val="22"/>
              </w:rPr>
            </w:pPr>
          </w:p>
          <w:p w:rsidR="00AC604F" w:rsidRDefault="00AC604F" w:rsidP="00EC7F87">
            <w:pPr>
              <w:pStyle w:val="AAAQuestions"/>
              <w:numPr>
                <w:ilvl w:val="0"/>
                <w:numId w:val="0"/>
              </w:numPr>
              <w:ind w:left="360"/>
              <w:rPr>
                <w:rStyle w:val="Emphasis"/>
                <w:rFonts w:ascii="Segoe UI Semilight" w:hAnsi="Segoe UI Semilight" w:cs="Segoe UI Semilight"/>
                <w:i w:val="0"/>
                <w:iCs w:val="0"/>
                <w:sz w:val="22"/>
                <w:szCs w:val="22"/>
              </w:rPr>
            </w:pPr>
          </w:p>
          <w:p w:rsidR="00AC604F" w:rsidRPr="009D5C7B" w:rsidRDefault="00AC604F"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Pr="009D5C7B" w:rsidRDefault="009D5C7B" w:rsidP="009D5C7B">
            <w:pPr>
              <w:pStyle w:val="AAAQuestions"/>
              <w:numPr>
                <w:ilvl w:val="0"/>
                <w:numId w:val="0"/>
              </w:numPr>
              <w:rPr>
                <w:rStyle w:val="Emphasis"/>
                <w:rFonts w:ascii="Segoe UI Semilight" w:hAnsi="Segoe UI Semilight" w:cs="Segoe UI Semilight"/>
                <w:i w:val="0"/>
                <w:iCs w:val="0"/>
                <w:sz w:val="22"/>
                <w:szCs w:val="22"/>
              </w:rPr>
            </w:pPr>
          </w:p>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9D5C7B" w:rsidRPr="009D5C7B" w:rsidRDefault="009D5C7B" w:rsidP="00EC7F87">
            <w:pPr>
              <w:pStyle w:val="AAAQuestions"/>
              <w:numPr>
                <w:ilvl w:val="0"/>
                <w:numId w:val="0"/>
              </w:numPr>
              <w:ind w:left="360"/>
              <w:rPr>
                <w:rStyle w:val="Emphasis"/>
                <w:rFonts w:ascii="Segoe UI Semilight" w:hAnsi="Segoe UI Semilight" w:cs="Segoe UI Semilight"/>
                <w:i w:val="0"/>
                <w:iCs w:val="0"/>
                <w:sz w:val="22"/>
                <w:szCs w:val="22"/>
              </w:rPr>
            </w:pPr>
          </w:p>
          <w:p w:rsidR="00EC7F87" w:rsidRPr="009D5C7B" w:rsidRDefault="00EC7F87" w:rsidP="00EC7F87">
            <w:pPr>
              <w:pStyle w:val="AAAQuestions"/>
              <w:rPr>
                <w:rStyle w:val="Emphasis"/>
                <w:rFonts w:ascii="Segoe UI Semilight" w:hAnsi="Segoe UI Semilight" w:cs="Segoe UI Semilight"/>
                <w:i w:val="0"/>
                <w:iCs w:val="0"/>
                <w:sz w:val="22"/>
                <w:szCs w:val="22"/>
              </w:rPr>
            </w:pPr>
            <w:r w:rsidRPr="009D5C7B">
              <w:rPr>
                <w:rStyle w:val="Emphasis"/>
                <w:rFonts w:ascii="Segoe UI Semilight" w:hAnsi="Segoe UI Semilight" w:cs="Segoe UI Semilight"/>
                <w:i w:val="0"/>
                <w:sz w:val="22"/>
                <w:szCs w:val="22"/>
              </w:rPr>
              <w:t>Why should you include your team when you evaluate?</w:t>
            </w:r>
          </w:p>
          <w:p w:rsidR="00EC7F87" w:rsidRPr="000D6A05" w:rsidRDefault="00EC7F87" w:rsidP="00EC7F87">
            <w:pPr>
              <w:pStyle w:val="AAAQuestions"/>
              <w:numPr>
                <w:ilvl w:val="0"/>
                <w:numId w:val="0"/>
              </w:numPr>
              <w:ind w:left="360"/>
              <w:rPr>
                <w:rStyle w:val="Emphasis"/>
                <w:i w:val="0"/>
                <w:iCs w:val="0"/>
              </w:rPr>
            </w:pPr>
          </w:p>
          <w:p w:rsidR="00EC7F87" w:rsidRDefault="00EC7F87"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ind w:left="360"/>
              <w:rPr>
                <w:rStyle w:val="Emphasis"/>
                <w:i w:val="0"/>
                <w:iCs w:val="0"/>
              </w:rPr>
            </w:pPr>
          </w:p>
          <w:p w:rsidR="009D5C7B" w:rsidRDefault="009D5C7B"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AC604F" w:rsidRDefault="00AC604F" w:rsidP="009D5C7B">
            <w:pPr>
              <w:pStyle w:val="AAAQuestions"/>
              <w:numPr>
                <w:ilvl w:val="0"/>
                <w:numId w:val="0"/>
              </w:numPr>
              <w:rPr>
                <w:rStyle w:val="Emphasis"/>
                <w:i w:val="0"/>
                <w:iCs w:val="0"/>
              </w:rPr>
            </w:pPr>
          </w:p>
          <w:p w:rsidR="009D5C7B" w:rsidRPr="000D6A05" w:rsidRDefault="009D5C7B" w:rsidP="009D5C7B">
            <w:pPr>
              <w:pStyle w:val="AAAQuestions"/>
              <w:numPr>
                <w:ilvl w:val="0"/>
                <w:numId w:val="0"/>
              </w:numPr>
              <w:ind w:left="360"/>
              <w:rPr>
                <w:rStyle w:val="Emphasis"/>
                <w:i w:val="0"/>
                <w:iCs w:val="0"/>
              </w:rPr>
            </w:pPr>
          </w:p>
        </w:tc>
      </w:tr>
    </w:tbl>
    <w:p w:rsidR="00FC44D4" w:rsidRDefault="00FC44D4">
      <w:pPr>
        <w:spacing w:after="0" w:line="240" w:lineRule="auto"/>
        <w:rPr>
          <w:rFonts w:cs="Calibri"/>
          <w:b/>
          <w:bCs/>
          <w:color w:val="C00000"/>
          <w:sz w:val="28"/>
          <w:szCs w:val="28"/>
        </w:rPr>
      </w:pPr>
      <w:r>
        <w:br w:type="page"/>
      </w:r>
    </w:p>
    <w:p w:rsidR="009D5C7B" w:rsidRDefault="009D5C7B">
      <w:pPr>
        <w:spacing w:after="0" w:line="240" w:lineRule="auto"/>
        <w:rPr>
          <w:rFonts w:cs="Calibri"/>
          <w:b/>
          <w:bCs/>
          <w:color w:val="C00000"/>
          <w:sz w:val="28"/>
          <w:szCs w:val="28"/>
        </w:rPr>
      </w:pPr>
      <w:bookmarkStart w:id="33" w:name="_Toc412546450"/>
      <w:bookmarkStart w:id="34" w:name="_Toc415483444"/>
      <w:r>
        <w:lastRenderedPageBreak/>
        <w:br w:type="page"/>
      </w:r>
    </w:p>
    <w:p w:rsidR="00994C40" w:rsidRDefault="00994C40" w:rsidP="00813A1E">
      <w:pPr>
        <w:pStyle w:val="Heading2"/>
      </w:pPr>
      <w:r w:rsidRPr="00813A1E">
        <w:lastRenderedPageBreak/>
        <w:t xml:space="preserve">1.2 – </w:t>
      </w:r>
      <w:r w:rsidR="00813A1E" w:rsidRPr="00813A1E">
        <w:t xml:space="preserve">Check out </w:t>
      </w:r>
      <w:r w:rsidR="00813A1E" w:rsidRPr="00813A1E">
        <w:rPr>
          <w:rStyle w:val="BoldandItalics"/>
          <w:b/>
          <w:i w:val="0"/>
        </w:rPr>
        <w:t>information about current or potential team members' work</w:t>
      </w:r>
      <w:r w:rsidR="00813A1E" w:rsidRPr="00813A1E">
        <w:t xml:space="preserve"> in the context of developing a more innovative team</w:t>
      </w:r>
      <w:bookmarkEnd w:id="33"/>
      <w:bookmarkEnd w:id="34"/>
    </w:p>
    <w:p w:rsidR="005F1811" w:rsidRDefault="00D52643" w:rsidP="00D52643">
      <w:pPr>
        <w:spacing w:before="240"/>
      </w:pPr>
      <w:r>
        <w:t>With current work practices, l</w:t>
      </w:r>
      <w:r w:rsidR="00234786">
        <w:t xml:space="preserve">ook at the strengths </w:t>
      </w:r>
      <w:r>
        <w:t xml:space="preserve">and weaknesses </w:t>
      </w:r>
      <w:r w:rsidR="00234786">
        <w:t xml:space="preserve">within your team. </w:t>
      </w:r>
      <w:r>
        <w:t xml:space="preserve">There </w:t>
      </w:r>
      <w:r w:rsidR="00661AD5">
        <w:t xml:space="preserve">will be a variety of work experience </w:t>
      </w:r>
      <w:r w:rsidR="00053946">
        <w:t>that</w:t>
      </w:r>
      <w:r w:rsidR="00661AD5">
        <w:t xml:space="preserve"> your team </w:t>
      </w:r>
      <w:r w:rsidR="00053946">
        <w:t>will have and you should look to</w:t>
      </w:r>
      <w:r w:rsidR="00661AD5">
        <w:t xml:space="preserve"> maximi</w:t>
      </w:r>
      <w:r w:rsidR="00053946">
        <w:t>se this valuable resource</w:t>
      </w:r>
      <w:r w:rsidR="00661AD5">
        <w:t xml:space="preserve">. Some personnel will thrive with certain tasks, such as </w:t>
      </w:r>
      <w:r w:rsidR="005F1811">
        <w:t xml:space="preserve">working directly with customers, </w:t>
      </w:r>
      <w:r>
        <w:t xml:space="preserve">and </w:t>
      </w:r>
      <w:r w:rsidR="00053946">
        <w:t xml:space="preserve">there may be </w:t>
      </w:r>
      <w:r>
        <w:t xml:space="preserve">others who would prefer to </w:t>
      </w:r>
      <w:r w:rsidR="005F1811">
        <w:t>be less customer-facing</w:t>
      </w:r>
      <w:r>
        <w:t xml:space="preserve">. </w:t>
      </w:r>
    </w:p>
    <w:p w:rsidR="00053946" w:rsidRPr="00053946" w:rsidRDefault="00B97B93" w:rsidP="00053946">
      <w:pPr>
        <w:pStyle w:val="Heading3"/>
      </w:pPr>
      <w:bookmarkStart w:id="35" w:name="_Toc412546451"/>
      <w:bookmarkStart w:id="36" w:name="_Toc415483445"/>
      <w:r>
        <w:rPr>
          <w:noProof/>
          <w:lang w:val="en-AU" w:eastAsia="en-AU"/>
        </w:rPr>
        <w:drawing>
          <wp:anchor distT="0" distB="0" distL="114300" distR="114300" simplePos="0" relativeHeight="251758592" behindDoc="1" locked="0" layoutInCell="1" allowOverlap="1">
            <wp:simplePos x="0" y="0"/>
            <wp:positionH relativeFrom="column">
              <wp:posOffset>3937000</wp:posOffset>
            </wp:positionH>
            <wp:positionV relativeFrom="paragraph">
              <wp:posOffset>191135</wp:posOffset>
            </wp:positionV>
            <wp:extent cx="2707005" cy="2921000"/>
            <wp:effectExtent l="0" t="0" r="0" b="0"/>
            <wp:wrapTight wrapText="bothSides">
              <wp:wrapPolygon edited="0">
                <wp:start x="0" y="0"/>
                <wp:lineTo x="0" y="21412"/>
                <wp:lineTo x="21433" y="21412"/>
                <wp:lineTo x="21433" y="0"/>
                <wp:lineTo x="0" y="0"/>
              </wp:wrapPolygon>
            </wp:wrapTight>
            <wp:docPr id="23" name="Picture 23" descr="C:\Users\Sophie2\Desktop\ArtWork\Fotolia_1599853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998535_XS.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7306"/>
                    <a:stretch/>
                  </pic:blipFill>
                  <pic:spPr bwMode="auto">
                    <a:xfrm>
                      <a:off x="0" y="0"/>
                      <a:ext cx="2707005" cy="2921000"/>
                    </a:xfrm>
                    <a:prstGeom prst="rect">
                      <a:avLst/>
                    </a:prstGeom>
                    <a:noFill/>
                    <a:ln>
                      <a:noFill/>
                    </a:ln>
                    <a:extLst>
                      <a:ext uri="{53640926-AAD7-44D8-BBD7-CCE9431645EC}">
                        <a14:shadowObscured xmlns:a14="http://schemas.microsoft.com/office/drawing/2010/main"/>
                      </a:ext>
                    </a:extLst>
                  </pic:spPr>
                </pic:pic>
              </a:graphicData>
            </a:graphic>
          </wp:anchor>
        </w:drawing>
      </w:r>
      <w:r w:rsidR="00053946" w:rsidRPr="00053946">
        <w:t>Team members’ skills</w:t>
      </w:r>
      <w:bookmarkEnd w:id="35"/>
      <w:bookmarkEnd w:id="36"/>
    </w:p>
    <w:p w:rsidR="002C6C1C" w:rsidRDefault="00053946" w:rsidP="005F1811">
      <w:r>
        <w:t xml:space="preserve">A </w:t>
      </w:r>
      <w:r w:rsidR="00D52643">
        <w:t xml:space="preserve">team </w:t>
      </w:r>
      <w:r>
        <w:t>of people will</w:t>
      </w:r>
      <w:r w:rsidR="00D52643">
        <w:t xml:space="preserve"> provide you with a range of skills and experience that </w:t>
      </w:r>
      <w:r>
        <w:t>should complement each other and work effectively when brought together</w:t>
      </w:r>
      <w:r w:rsidR="00D52643">
        <w:t>. There will be a range of personalitie</w:t>
      </w:r>
      <w:r w:rsidR="00837AF1">
        <w:t xml:space="preserve">s and outlooks in your team. You should take the time to talk to your team members and understand who they are and what motivates them. By finding out more information </w:t>
      </w:r>
      <w:r>
        <w:t xml:space="preserve">you can find the best way to </w:t>
      </w:r>
      <w:r w:rsidR="00B117CC">
        <w:t xml:space="preserve">utilise each individual’s skills and to </w:t>
      </w:r>
      <w:r w:rsidR="00824832">
        <w:t xml:space="preserve">promote </w:t>
      </w:r>
      <w:r>
        <w:t>innovat</w:t>
      </w:r>
      <w:r w:rsidR="00824832">
        <w:t>ion</w:t>
      </w:r>
      <w:r>
        <w:t xml:space="preserve"> </w:t>
      </w:r>
      <w:r w:rsidR="00824832">
        <w:t xml:space="preserve">within </w:t>
      </w:r>
      <w:r>
        <w:t>your team</w:t>
      </w:r>
      <w:r w:rsidR="00824832">
        <w:t>.</w:t>
      </w:r>
      <w:r w:rsidR="009F3FAD">
        <w:t xml:space="preserve"> </w:t>
      </w:r>
      <w:r w:rsidR="00824832">
        <w:t>W</w:t>
      </w:r>
      <w:r>
        <w:t xml:space="preserve">ork towards making the achievements that will benefit all. </w:t>
      </w:r>
    </w:p>
    <w:p w:rsidR="005C5CBB" w:rsidRDefault="005C5CBB" w:rsidP="005F1811">
      <w:r>
        <w:t xml:space="preserve">You could </w:t>
      </w:r>
      <w:r w:rsidR="00B97B93">
        <w:t xml:space="preserve">also </w:t>
      </w:r>
      <w:r>
        <w:t>spend time with each team member</w:t>
      </w:r>
      <w:r w:rsidR="00824832">
        <w:t>,</w:t>
      </w:r>
      <w:r>
        <w:t xml:space="preserve"> </w:t>
      </w:r>
      <w:r w:rsidR="00B97B93">
        <w:t>as they work</w:t>
      </w:r>
      <w:r w:rsidR="00824832">
        <w:t>, and look at the tasks that they perform</w:t>
      </w:r>
      <w:r w:rsidR="00B97B93">
        <w:t>. This will help you</w:t>
      </w:r>
      <w:r>
        <w:t xml:space="preserve"> </w:t>
      </w:r>
      <w:r w:rsidR="00B97B93">
        <w:t xml:space="preserve">to </w:t>
      </w:r>
      <w:r>
        <w:t>understand the work that they do and</w:t>
      </w:r>
      <w:r w:rsidR="00824832">
        <w:t xml:space="preserve"> </w:t>
      </w:r>
      <w:r w:rsidR="00B117CC">
        <w:t xml:space="preserve">will also </w:t>
      </w:r>
      <w:r w:rsidR="00824832">
        <w:t xml:space="preserve">help you </w:t>
      </w:r>
      <w:r>
        <w:t xml:space="preserve">to get to know </w:t>
      </w:r>
      <w:r w:rsidR="00B117CC">
        <w:t>your team members more thoroughly</w:t>
      </w:r>
      <w:r>
        <w:t xml:space="preserve">. </w:t>
      </w:r>
    </w:p>
    <w:p w:rsidR="00053946" w:rsidRPr="00053946" w:rsidRDefault="00053946" w:rsidP="00053946">
      <w:pPr>
        <w:pStyle w:val="BoldBulTight0"/>
        <w:rPr>
          <w:u w:val="single"/>
        </w:rPr>
      </w:pPr>
      <w:r w:rsidRPr="00053946">
        <w:rPr>
          <w:u w:val="single"/>
        </w:rPr>
        <w:t xml:space="preserve">Potential </w:t>
      </w:r>
      <w:r w:rsidR="00824832">
        <w:rPr>
          <w:u w:val="single"/>
        </w:rPr>
        <w:t xml:space="preserve">new </w:t>
      </w:r>
      <w:r w:rsidRPr="00053946">
        <w:rPr>
          <w:u w:val="single"/>
        </w:rPr>
        <w:t>team members</w:t>
      </w:r>
    </w:p>
    <w:p w:rsidR="00D52643" w:rsidRDefault="00D52643" w:rsidP="005F1811">
      <w:r>
        <w:t xml:space="preserve">If </w:t>
      </w:r>
      <w:r w:rsidR="00824832">
        <w:t xml:space="preserve">you evaluate that additional </w:t>
      </w:r>
      <w:r w:rsidR="00B117CC">
        <w:t xml:space="preserve">skills and </w:t>
      </w:r>
      <w:r w:rsidR="00824832">
        <w:t xml:space="preserve">work tasks would greatly benefit the direction and growth of your team, you could look </w:t>
      </w:r>
      <w:r>
        <w:t xml:space="preserve">to </w:t>
      </w:r>
      <w:r w:rsidR="00CB10F6">
        <w:t xml:space="preserve">adding new personnel </w:t>
      </w:r>
      <w:r w:rsidR="00561B42">
        <w:t>to fill the gaps</w:t>
      </w:r>
      <w:r>
        <w:t>.</w:t>
      </w:r>
      <w:r w:rsidR="00E8282B">
        <w:t xml:space="preserve"> </w:t>
      </w:r>
      <w:r w:rsidR="00824832">
        <w:t xml:space="preserve">If you are looking </w:t>
      </w:r>
      <w:r w:rsidR="00561B42">
        <w:t>to</w:t>
      </w:r>
      <w:r w:rsidR="00824832">
        <w:t xml:space="preserve"> expand your team</w:t>
      </w:r>
      <w:r w:rsidR="00561B42">
        <w:t xml:space="preserve"> and have the budgetary allowance from your organisation to do so</w:t>
      </w:r>
      <w:r w:rsidR="00824832">
        <w:t xml:space="preserve">, </w:t>
      </w:r>
      <w:r w:rsidR="00561B42">
        <w:t>you should</w:t>
      </w:r>
      <w:r w:rsidR="00E8282B">
        <w:t xml:space="preserve"> include </w:t>
      </w:r>
      <w:r w:rsidR="00824832">
        <w:t>them</w:t>
      </w:r>
      <w:r w:rsidR="00E8282B">
        <w:t xml:space="preserve"> in your </w:t>
      </w:r>
      <w:r w:rsidR="00DA0827">
        <w:t>finding</w:t>
      </w:r>
      <w:r w:rsidR="00E8282B">
        <w:t xml:space="preserve">s so that they </w:t>
      </w:r>
      <w:r w:rsidR="00DA0827">
        <w:t>are aware of any potential changes</w:t>
      </w:r>
      <w:r w:rsidR="00E8282B">
        <w:t xml:space="preserve">. It is important not to isolate individuals </w:t>
      </w:r>
      <w:r w:rsidR="00561B42">
        <w:t xml:space="preserve">or your team </w:t>
      </w:r>
      <w:r w:rsidR="00E8282B">
        <w:t>as this will undo some of the good work that you have started.</w:t>
      </w:r>
    </w:p>
    <w:p w:rsidR="00C924D6" w:rsidRPr="00CB10F6" w:rsidRDefault="00C924D6" w:rsidP="00CB10F6">
      <w:pPr>
        <w:pStyle w:val="BoldBulTight0"/>
      </w:pPr>
      <w:r w:rsidRPr="00CB10F6">
        <w:rPr>
          <w:rStyle w:val="BoldandItalics"/>
          <w:b/>
          <w:i w:val="0"/>
        </w:rPr>
        <w:t>Information about current or potential team members' work</w:t>
      </w:r>
      <w:r w:rsidRPr="00CB10F6">
        <w:t xml:space="preserve"> may relate to:</w:t>
      </w:r>
    </w:p>
    <w:p w:rsidR="00C924D6" w:rsidRPr="00CB10F6" w:rsidRDefault="00C924D6" w:rsidP="00CB10F6">
      <w:pPr>
        <w:pStyle w:val="Bullets"/>
      </w:pPr>
      <w:r w:rsidRPr="00BE2E71">
        <w:rPr>
          <w:b/>
        </w:rPr>
        <w:t>Interests</w:t>
      </w:r>
      <w:r w:rsidR="00BE2E71" w:rsidRPr="00BE2E71">
        <w:rPr>
          <w:b/>
        </w:rPr>
        <w:t>:</w:t>
      </w:r>
      <w:r w:rsidR="00BE2E71">
        <w:t xml:space="preserve"> Your team may have common shared interests and/or belong to a sports team which promotes an excellent team spirit, or you may find that some individuals have specific interests outside of work which takes a lot of their time and energy. You should consider how your team spend their time outside of work in order to maintain a healthy work/life balance.</w:t>
      </w:r>
    </w:p>
    <w:p w:rsidR="00C924D6" w:rsidRPr="00CB10F6" w:rsidRDefault="00C924D6" w:rsidP="00CB10F6">
      <w:pPr>
        <w:pStyle w:val="Bullets"/>
      </w:pPr>
      <w:r w:rsidRPr="00BE2E71">
        <w:rPr>
          <w:b/>
        </w:rPr>
        <w:t>Lifestyle preferences</w:t>
      </w:r>
      <w:r w:rsidR="00BE2E71" w:rsidRPr="00BE2E71">
        <w:rPr>
          <w:b/>
        </w:rPr>
        <w:t>:</w:t>
      </w:r>
      <w:r w:rsidR="00BE2E71">
        <w:t xml:space="preserve"> Understand your team members and who they are as individuals. You may have staff with family/childcare commitments </w:t>
      </w:r>
      <w:r w:rsidR="00352645">
        <w:t xml:space="preserve">who need to have structured working hours, or staff who work early or late </w:t>
      </w:r>
      <w:r w:rsidR="00561B42">
        <w:t>and have no set working pattern</w:t>
      </w:r>
      <w:r w:rsidR="00352645">
        <w:t>.</w:t>
      </w:r>
      <w:r w:rsidR="00BE2E71">
        <w:t xml:space="preserve"> </w:t>
      </w:r>
    </w:p>
    <w:p w:rsidR="00C924D6" w:rsidRPr="00CB10F6" w:rsidRDefault="00C924D6" w:rsidP="00CB10F6">
      <w:pPr>
        <w:pStyle w:val="Bullets"/>
      </w:pPr>
      <w:r w:rsidRPr="00352645">
        <w:rPr>
          <w:b/>
        </w:rPr>
        <w:t>Past jobs</w:t>
      </w:r>
      <w:r w:rsidR="00352645" w:rsidRPr="00352645">
        <w:rPr>
          <w:b/>
        </w:rPr>
        <w:t>:</w:t>
      </w:r>
      <w:r w:rsidR="00352645">
        <w:t xml:space="preserve"> This will indicate their work experiences gained and als</w:t>
      </w:r>
      <w:r w:rsidR="00EC4048">
        <w:t xml:space="preserve">o the kind of company cultures </w:t>
      </w:r>
      <w:r w:rsidR="00352645">
        <w:t xml:space="preserve">they have been a part of. It will also show previous achievements and skills that may prove relevant but are </w:t>
      </w:r>
      <w:r w:rsidR="00EC4048">
        <w:t>as yet</w:t>
      </w:r>
      <w:r w:rsidR="00561B42">
        <w:t xml:space="preserve"> may be</w:t>
      </w:r>
      <w:r w:rsidR="00EC4048">
        <w:t xml:space="preserve"> an </w:t>
      </w:r>
      <w:r w:rsidR="00352645">
        <w:t>untapped</w:t>
      </w:r>
      <w:r w:rsidR="00EC4048">
        <w:t xml:space="preserve"> resource</w:t>
      </w:r>
      <w:r w:rsidR="00352645">
        <w:t>.</w:t>
      </w:r>
    </w:p>
    <w:p w:rsidR="00C924D6" w:rsidRPr="00CB10F6" w:rsidRDefault="00C924D6" w:rsidP="00CB10F6">
      <w:pPr>
        <w:pStyle w:val="Bullets"/>
      </w:pPr>
      <w:r w:rsidRPr="00EC4048">
        <w:rPr>
          <w:b/>
        </w:rPr>
        <w:lastRenderedPageBreak/>
        <w:t>Technical strengths</w:t>
      </w:r>
      <w:r w:rsidR="00EC4048" w:rsidRPr="00EC4048">
        <w:rPr>
          <w:b/>
        </w:rPr>
        <w:t>:</w:t>
      </w:r>
      <w:r w:rsidR="00EC4048">
        <w:t xml:space="preserve"> You need to know your team’s capabilit</w:t>
      </w:r>
      <w:r w:rsidR="00831DD6">
        <w:t>ies and leanings</w:t>
      </w:r>
      <w:r w:rsidR="00561B42">
        <w:t>, for example, i</w:t>
      </w:r>
      <w:r w:rsidR="00EC4048">
        <w:t xml:space="preserve">f you have an individual that </w:t>
      </w:r>
      <w:r w:rsidR="00831DD6">
        <w:t>has a real flair for</w:t>
      </w:r>
      <w:r w:rsidR="00EC4048">
        <w:t xml:space="preserve"> data analysis</w:t>
      </w:r>
      <w:r w:rsidR="00831DD6">
        <w:t>,</w:t>
      </w:r>
      <w:r w:rsidR="00EC4048">
        <w:t xml:space="preserve"> </w:t>
      </w:r>
      <w:r w:rsidR="00831DD6">
        <w:t>encourage them to use this skill.</w:t>
      </w:r>
    </w:p>
    <w:p w:rsidR="00C924D6" w:rsidRPr="00CB10F6" w:rsidRDefault="00C924D6" w:rsidP="00CB10F6">
      <w:pPr>
        <w:pStyle w:val="Bullets"/>
      </w:pPr>
      <w:r w:rsidRPr="008D0BD9">
        <w:rPr>
          <w:b/>
        </w:rPr>
        <w:t>Work preferences</w:t>
      </w:r>
      <w:r w:rsidR="008D0BD9" w:rsidRPr="008D0BD9">
        <w:rPr>
          <w:b/>
        </w:rPr>
        <w:t>:</w:t>
      </w:r>
      <w:r w:rsidR="008D0BD9">
        <w:t xml:space="preserve"> Look at the preferences that your team have with work tasks</w:t>
      </w:r>
      <w:r w:rsidR="007574A1">
        <w:t xml:space="preserve"> they perform</w:t>
      </w:r>
      <w:r w:rsidR="008D0BD9">
        <w:t xml:space="preserve"> and use this as a way to build upon the skills of the team.</w:t>
      </w:r>
      <w:r w:rsidR="00561B42">
        <w:t xml:space="preserve"> Try to incorporate as many of your team member’s preferred aspects</w:t>
      </w:r>
      <w:r w:rsidR="007574A1">
        <w:t xml:space="preserve"> to suit individuals. This will </w:t>
      </w:r>
      <w:r w:rsidR="00561B42">
        <w:t>encourag</w:t>
      </w:r>
      <w:r w:rsidR="007574A1">
        <w:t xml:space="preserve">e an increase in positive energy and </w:t>
      </w:r>
      <w:r w:rsidR="00561B42">
        <w:t>a more innovative approach</w:t>
      </w:r>
      <w:r w:rsidR="007574A1">
        <w:t xml:space="preserve"> through the tasks that are enjoyed.</w:t>
      </w:r>
    </w:p>
    <w:p w:rsidR="00C924D6" w:rsidRPr="00CB10F6" w:rsidRDefault="00C924D6" w:rsidP="00CB10F6">
      <w:pPr>
        <w:pStyle w:val="Bullets"/>
      </w:pPr>
      <w:r w:rsidRPr="008D0BD9">
        <w:rPr>
          <w:b/>
        </w:rPr>
        <w:t>Working</w:t>
      </w:r>
      <w:r w:rsidR="00D10D2F">
        <w:rPr>
          <w:b/>
        </w:rPr>
        <w:t>/Teamwork</w:t>
      </w:r>
      <w:r w:rsidRPr="008D0BD9">
        <w:rPr>
          <w:b/>
        </w:rPr>
        <w:t xml:space="preserve"> styles</w:t>
      </w:r>
      <w:r w:rsidR="008D0BD9" w:rsidRPr="008D0BD9">
        <w:rPr>
          <w:b/>
        </w:rPr>
        <w:t>:</w:t>
      </w:r>
      <w:r w:rsidR="008D0BD9">
        <w:t xml:space="preserve"> Check the different ways that your team members work, you may have some individuals who relish the team environment and enjoy a </w:t>
      </w:r>
      <w:r w:rsidR="00537C61">
        <w:t>competitive rapport</w:t>
      </w:r>
      <w:r w:rsidR="008D0BD9">
        <w:t>, alternatively you may have individuals who prefer set tasks that they can work through independently of others. Both are of equal importance and should be nurtured to increase your team’s strengths</w:t>
      </w:r>
      <w:r w:rsidR="00CB10F6">
        <w:t>.</w:t>
      </w:r>
    </w:p>
    <w:p w:rsidR="00D10D2F" w:rsidRDefault="00D10D2F" w:rsidP="00D10D2F">
      <w:pPr>
        <w:pStyle w:val="BoldBulTight0"/>
      </w:pPr>
      <w:r>
        <w:t>You should also look at developing the following characteristics within your team:</w:t>
      </w:r>
    </w:p>
    <w:p w:rsidR="00D10D2F" w:rsidRDefault="00905845" w:rsidP="00D10D2F">
      <w:pPr>
        <w:pStyle w:val="Bullets"/>
      </w:pPr>
      <w:r>
        <w:rPr>
          <w:noProof/>
          <w:lang w:eastAsia="en-AU"/>
        </w:rPr>
        <w:drawing>
          <wp:anchor distT="0" distB="0" distL="114300" distR="114300" simplePos="0" relativeHeight="251759616" behindDoc="1" locked="0" layoutInCell="1" allowOverlap="1">
            <wp:simplePos x="0" y="0"/>
            <wp:positionH relativeFrom="column">
              <wp:posOffset>4105275</wp:posOffset>
            </wp:positionH>
            <wp:positionV relativeFrom="paragraph">
              <wp:posOffset>74295</wp:posOffset>
            </wp:positionV>
            <wp:extent cx="1710055" cy="1885950"/>
            <wp:effectExtent l="19050" t="0" r="4445" b="0"/>
            <wp:wrapTight wrapText="bothSides">
              <wp:wrapPolygon edited="0">
                <wp:start x="-241" y="0"/>
                <wp:lineTo x="-241" y="21382"/>
                <wp:lineTo x="21656" y="21382"/>
                <wp:lineTo x="21656" y="0"/>
                <wp:lineTo x="-241" y="0"/>
              </wp:wrapPolygon>
            </wp:wrapTight>
            <wp:docPr id="1026" name="Picture 2" descr="C:\Users\Sophie2\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ophie2\Desktop\ArtWork\Fotolia_22226979_S.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729" r="19107"/>
                    <a:stretch/>
                  </pic:blipFill>
                  <pic:spPr bwMode="auto">
                    <a:xfrm>
                      <a:off x="0" y="0"/>
                      <a:ext cx="1710055" cy="1885950"/>
                    </a:xfrm>
                    <a:prstGeom prst="rect">
                      <a:avLst/>
                    </a:prstGeom>
                    <a:noFill/>
                    <a:extLst/>
                  </pic:spPr>
                </pic:pic>
              </a:graphicData>
            </a:graphic>
          </wp:anchor>
        </w:drawing>
      </w:r>
      <w:r w:rsidR="00D10D2F">
        <w:t>Ability to take direction and show initiative</w:t>
      </w:r>
    </w:p>
    <w:p w:rsidR="00D10D2F" w:rsidRDefault="00D10D2F" w:rsidP="00D10D2F">
      <w:pPr>
        <w:pStyle w:val="Bullets"/>
      </w:pPr>
      <w:r>
        <w:t>A positive, proactive approach</w:t>
      </w:r>
    </w:p>
    <w:p w:rsidR="00D10D2F" w:rsidRDefault="00D10D2F" w:rsidP="00D10D2F">
      <w:pPr>
        <w:pStyle w:val="Bullets"/>
      </w:pPr>
      <w:r>
        <w:t>Productivity</w:t>
      </w:r>
    </w:p>
    <w:p w:rsidR="00D10D2F" w:rsidRDefault="00D10D2F" w:rsidP="00D10D2F">
      <w:pPr>
        <w:pStyle w:val="Bullets"/>
      </w:pPr>
      <w:r>
        <w:t>Flexibility</w:t>
      </w:r>
    </w:p>
    <w:p w:rsidR="00D10D2F" w:rsidRDefault="00D10D2F" w:rsidP="00D10D2F">
      <w:pPr>
        <w:pStyle w:val="Bullets"/>
      </w:pPr>
      <w:r>
        <w:t>Integrity, honesty and loyalty</w:t>
      </w:r>
    </w:p>
    <w:p w:rsidR="0018168C" w:rsidRDefault="0018168C" w:rsidP="00D10D2F">
      <w:pPr>
        <w:pStyle w:val="Bullets"/>
      </w:pPr>
      <w:r>
        <w:t>Willingness to learn and progress</w:t>
      </w:r>
    </w:p>
    <w:p w:rsidR="0018168C" w:rsidRDefault="0018168C" w:rsidP="00D10D2F">
      <w:pPr>
        <w:pStyle w:val="Bullets"/>
      </w:pPr>
      <w:r>
        <w:t>Communication and interpersonal skills.</w:t>
      </w:r>
    </w:p>
    <w:p w:rsidR="00065788" w:rsidRPr="007574A1" w:rsidRDefault="00065788" w:rsidP="00905845">
      <w:pPr>
        <w:pStyle w:val="BoldBulTight0"/>
      </w:pPr>
      <w:r w:rsidRPr="007574A1">
        <w:t xml:space="preserve">You should work with the team dynamics and use this </w:t>
      </w:r>
      <w:r w:rsidR="002C6C1C" w:rsidRPr="007574A1">
        <w:t>effectively to develop an innovative team that work</w:t>
      </w:r>
      <w:r w:rsidR="007574A1">
        <w:t>s</w:t>
      </w:r>
      <w:r w:rsidR="002C6C1C" w:rsidRPr="007574A1">
        <w:t xml:space="preserve"> well together</w:t>
      </w:r>
      <w:r w:rsidRPr="007574A1">
        <w:t>.</w:t>
      </w:r>
    </w:p>
    <w:p w:rsidR="00B35584" w:rsidRPr="00B35584" w:rsidRDefault="00B35584" w:rsidP="00B35584">
      <w:pPr>
        <w:pStyle w:val="BoldBulTight0"/>
        <w:rPr>
          <w:u w:val="single"/>
        </w:rPr>
      </w:pPr>
      <w:r w:rsidRPr="00B35584">
        <w:rPr>
          <w:u w:val="single"/>
        </w:rPr>
        <w:t>Motivation</w:t>
      </w:r>
    </w:p>
    <w:p w:rsidR="00B35584" w:rsidRDefault="00B35584" w:rsidP="00B35584">
      <w:r>
        <w:t xml:space="preserve">How willing are your team members to embrace taking on challenges and working innovatively? Do they have the ability to take on these new challenges? </w:t>
      </w:r>
    </w:p>
    <w:p w:rsidR="006B656C" w:rsidRDefault="00B35584" w:rsidP="00B35584">
      <w:r>
        <w:t xml:space="preserve">You should talk to your team members and assess how they </w:t>
      </w:r>
      <w:r w:rsidR="005F2A25">
        <w:t>feel about</w:t>
      </w:r>
      <w:r>
        <w:t xml:space="preserve"> the changes. Look to support them in any areas of learning or with motivation, some personnel may find changes at work uncomfortable or even a little scary. </w:t>
      </w:r>
      <w:r w:rsidR="005F2A25">
        <w:t>You may find that some are not convinced that any changes will happen at all. By</w:t>
      </w:r>
      <w:r>
        <w:t xml:space="preserve"> support</w:t>
      </w:r>
      <w:r w:rsidR="005F2A25">
        <w:t>ing their needs</w:t>
      </w:r>
      <w:r>
        <w:t xml:space="preserve">, you can break down </w:t>
      </w:r>
      <w:r w:rsidR="005F2A25">
        <w:t>the</w:t>
      </w:r>
      <w:r>
        <w:t xml:space="preserve"> barriers they may have and ultimately improve their work experiences.</w:t>
      </w:r>
      <w:r w:rsidR="005F2A25">
        <w:t xml:space="preserve"> It may take time, but look at the individual and try to nurture their needs towards achieving team-wide purpose and working innovatively together.</w:t>
      </w:r>
    </w:p>
    <w:p w:rsidR="006B656C" w:rsidRPr="006B656C" w:rsidRDefault="00401AFC" w:rsidP="006B656C">
      <w:pPr>
        <w:pStyle w:val="BoldBulTight0"/>
      </w:pPr>
      <w:r>
        <w:rPr>
          <w:noProof/>
          <w:lang w:eastAsia="en-AU"/>
        </w:rPr>
        <w:lastRenderedPageBreak/>
        <w:drawing>
          <wp:anchor distT="0" distB="0" distL="114300" distR="114300" simplePos="0" relativeHeight="251782144" behindDoc="1" locked="0" layoutInCell="1" allowOverlap="1" wp14:anchorId="4422C6BD" wp14:editId="052F10FD">
            <wp:simplePos x="0" y="0"/>
            <wp:positionH relativeFrom="column">
              <wp:posOffset>-228600</wp:posOffset>
            </wp:positionH>
            <wp:positionV relativeFrom="paragraph">
              <wp:posOffset>-266700</wp:posOffset>
            </wp:positionV>
            <wp:extent cx="6311900" cy="3149600"/>
            <wp:effectExtent l="0" t="0" r="0" b="0"/>
            <wp:wrapSquare wrapText="bothSides"/>
            <wp:docPr id="35" name="Picture 35" descr="C:\Users\Sophie2\Desktop\ArtWork\employee_work_complet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employee_work_completed_800_wht.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552" t="-105" r="-21264" b="-4206"/>
                    <a:stretch/>
                  </pic:blipFill>
                  <pic:spPr bwMode="auto">
                    <a:xfrm>
                      <a:off x="0" y="0"/>
                      <a:ext cx="6311900" cy="3149600"/>
                    </a:xfrm>
                    <a:prstGeom prst="rect">
                      <a:avLst/>
                    </a:prstGeom>
                    <a:noFill/>
                    <a:ln>
                      <a:noFill/>
                    </a:ln>
                    <a:extLst>
                      <a:ext uri="{53640926-AAD7-44D8-BBD7-CCE9431645EC}">
                        <a14:shadowObscured xmlns:a14="http://schemas.microsoft.com/office/drawing/2010/main"/>
                      </a:ext>
                    </a:extLst>
                  </pic:spPr>
                </pic:pic>
              </a:graphicData>
            </a:graphic>
          </wp:anchor>
        </w:drawing>
      </w:r>
      <w:r w:rsidR="006B656C" w:rsidRPr="006B656C">
        <w:t>To help your team in their tasks, you should look to developing the following requirements for cooperation within your team:</w:t>
      </w:r>
    </w:p>
    <w:p w:rsidR="006B656C" w:rsidRPr="006B656C" w:rsidRDefault="006B656C" w:rsidP="006B656C">
      <w:pPr>
        <w:pStyle w:val="Bullets"/>
      </w:pPr>
      <w:r w:rsidRPr="006B656C">
        <w:t>Share management of tasks</w:t>
      </w:r>
    </w:p>
    <w:p w:rsidR="006B656C" w:rsidRPr="006B656C" w:rsidRDefault="006B656C" w:rsidP="006B656C">
      <w:pPr>
        <w:pStyle w:val="Bullets"/>
      </w:pPr>
      <w:r w:rsidRPr="006B656C">
        <w:t>Planning tasks</w:t>
      </w:r>
    </w:p>
    <w:p w:rsidR="006B656C" w:rsidRPr="006B656C" w:rsidRDefault="006B656C" w:rsidP="006B656C">
      <w:pPr>
        <w:pStyle w:val="Bullets"/>
      </w:pPr>
      <w:r w:rsidRPr="006B656C">
        <w:t>Organising tasks</w:t>
      </w:r>
    </w:p>
    <w:p w:rsidR="006B656C" w:rsidRPr="006B656C" w:rsidRDefault="006B656C" w:rsidP="006B656C">
      <w:pPr>
        <w:pStyle w:val="Bullets"/>
      </w:pPr>
      <w:r w:rsidRPr="006B656C">
        <w:t>Setting performance targets</w:t>
      </w:r>
    </w:p>
    <w:p w:rsidR="006B656C" w:rsidRPr="006B656C" w:rsidRDefault="006B656C" w:rsidP="006B656C">
      <w:pPr>
        <w:pStyle w:val="Bullets"/>
      </w:pPr>
      <w:r w:rsidRPr="006B656C">
        <w:t>Assessing team performance</w:t>
      </w:r>
    </w:p>
    <w:p w:rsidR="006B656C" w:rsidRPr="006B656C" w:rsidRDefault="006B656C" w:rsidP="006B656C">
      <w:pPr>
        <w:pStyle w:val="Bullets"/>
      </w:pPr>
      <w:r w:rsidRPr="006B656C">
        <w:t>Encouraging your team to develop their own strategies for change</w:t>
      </w:r>
    </w:p>
    <w:p w:rsidR="006B656C" w:rsidRDefault="006B656C" w:rsidP="006B656C">
      <w:pPr>
        <w:pStyle w:val="Bullets"/>
      </w:pPr>
      <w:r w:rsidRPr="006B656C">
        <w:t>Obtaining the required resources.</w:t>
      </w:r>
    </w:p>
    <w:p w:rsidR="00FC44D4" w:rsidRPr="00B35584" w:rsidRDefault="006B656C" w:rsidP="006B656C">
      <w:r>
        <w:t>By giving your team certain responsibilities in structuring their needs, you will develop accountability within your team. You should allow them to develop their own working practices with you and build upon a mutual trust and commitment to the goals of the team.</w:t>
      </w:r>
      <w:r w:rsidR="00401AFC" w:rsidRPr="00401AFC">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FC44D4">
        <w:br w:type="page"/>
      </w:r>
    </w:p>
    <w:p w:rsidR="00EC702B" w:rsidRPr="00EA1196" w:rsidRDefault="00EC702B" w:rsidP="00EC702B">
      <w:pPr>
        <w:rPr>
          <w:rStyle w:val="Heading1Char"/>
        </w:rPr>
      </w:pPr>
      <w:bookmarkStart w:id="37" w:name="_Toc415521001"/>
      <w:r w:rsidRPr="00EA1196">
        <w:rPr>
          <w:rStyle w:val="Heading1Char"/>
        </w:rPr>
        <w:lastRenderedPageBreak/>
        <w:t>Activities</w:t>
      </w:r>
    </w:p>
    <w:p w:rsidR="00AC604F" w:rsidRPr="00B079C9" w:rsidRDefault="00AC604F" w:rsidP="00AC604F">
      <w:pPr>
        <w:pStyle w:val="Heading3"/>
      </w:pPr>
      <w:r w:rsidRPr="00B079C9">
        <w:t>Activity</w:t>
      </w:r>
      <w:r>
        <w:t xml:space="preserve"> 1B</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C604F" w:rsidRPr="007431BE" w:rsidTr="00DD3E07">
        <w:tc>
          <w:tcPr>
            <w:tcW w:w="1668" w:type="dxa"/>
            <w:tcBorders>
              <w:top w:val="single" w:sz="8" w:space="0" w:color="C0504D"/>
              <w:left w:val="single" w:sz="8" w:space="0" w:color="C0504D"/>
              <w:bottom w:val="single" w:sz="18" w:space="0" w:color="C0504D"/>
              <w:right w:val="single" w:sz="8" w:space="0" w:color="C0504D"/>
            </w:tcBorders>
          </w:tcPr>
          <w:p w:rsidR="00AC604F" w:rsidRPr="007431BE" w:rsidRDefault="00AC604F" w:rsidP="00DD3E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C604F" w:rsidRPr="007431BE" w:rsidRDefault="00AC604F" w:rsidP="00DD3E07">
            <w:pPr>
              <w:spacing w:after="0"/>
              <w:rPr>
                <w:rFonts w:eastAsia="Times New Roman"/>
                <w:b/>
                <w:bCs/>
                <w:color w:val="000000"/>
              </w:rPr>
            </w:pPr>
            <w:r>
              <w:rPr>
                <w:rFonts w:eastAsia="Times New Roman"/>
                <w:b/>
                <w:bCs/>
                <w:color w:val="000000"/>
              </w:rPr>
              <w:t>20 Minutes</w:t>
            </w:r>
          </w:p>
        </w:tc>
      </w:tr>
      <w:tr w:rsidR="00AC604F" w:rsidRPr="007431BE" w:rsidTr="00DD3E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C604F" w:rsidRPr="007431BE" w:rsidRDefault="00AC604F" w:rsidP="00DD3E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C604F" w:rsidRPr="007431BE" w:rsidRDefault="00AC604F" w:rsidP="00DD3E07">
            <w:pPr>
              <w:pStyle w:val="NormalBold"/>
              <w:spacing w:after="0"/>
            </w:pPr>
            <w:r>
              <w:t>To provide you with an opportunity to check out information about current or potential team members’ work in the context of developing a more innovative team.</w:t>
            </w:r>
          </w:p>
        </w:tc>
      </w:tr>
      <w:tr w:rsidR="00AC604F" w:rsidRPr="007431BE" w:rsidTr="00DD3E07">
        <w:trPr>
          <w:trHeight w:val="440"/>
        </w:trPr>
        <w:tc>
          <w:tcPr>
            <w:tcW w:w="1668" w:type="dxa"/>
            <w:tcBorders>
              <w:top w:val="single" w:sz="8" w:space="0" w:color="C0504D"/>
              <w:left w:val="single" w:sz="8" w:space="0" w:color="C0504D"/>
              <w:bottom w:val="single" w:sz="8" w:space="0" w:color="C0504D"/>
              <w:right w:val="single" w:sz="8" w:space="0" w:color="C0504D"/>
            </w:tcBorders>
          </w:tcPr>
          <w:p w:rsidR="00AC604F" w:rsidRPr="007431BE" w:rsidRDefault="00AC604F" w:rsidP="00DD3E0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C604F" w:rsidRPr="00C67DE0" w:rsidRDefault="00AC604F" w:rsidP="00EC702B">
            <w:pPr>
              <w:pStyle w:val="AAAQuestions"/>
              <w:numPr>
                <w:ilvl w:val="0"/>
                <w:numId w:val="0"/>
              </w:numPr>
              <w:ind w:left="360"/>
              <w:rPr>
                <w:rStyle w:val="Emphasis"/>
                <w:i w:val="0"/>
                <w:iCs w:val="0"/>
              </w:rPr>
            </w:pPr>
          </w:p>
          <w:p w:rsidR="00EC702B" w:rsidRPr="00EC702B" w:rsidRDefault="00EC702B" w:rsidP="00EC702B">
            <w:pPr>
              <w:pStyle w:val="AAAQuestions"/>
              <w:numPr>
                <w:ilvl w:val="0"/>
                <w:numId w:val="0"/>
              </w:numPr>
              <w:ind w:left="360"/>
              <w:rPr>
                <w:rStyle w:val="Emphasis"/>
                <w:i w:val="0"/>
                <w:iCs w:val="0"/>
                <w:sz w:val="22"/>
                <w:szCs w:val="22"/>
              </w:rPr>
            </w:pPr>
          </w:p>
          <w:p w:rsidR="00AC604F" w:rsidRPr="000D7BD7" w:rsidRDefault="00AC604F" w:rsidP="000D7BD7">
            <w:pPr>
              <w:pStyle w:val="AAAQuestions"/>
              <w:numPr>
                <w:ilvl w:val="0"/>
                <w:numId w:val="31"/>
              </w:numPr>
              <w:rPr>
                <w:rStyle w:val="Emphasis"/>
                <w:i w:val="0"/>
                <w:iCs w:val="0"/>
                <w:sz w:val="22"/>
                <w:szCs w:val="22"/>
              </w:rPr>
            </w:pPr>
            <w:r w:rsidRPr="000D7BD7">
              <w:rPr>
                <w:rStyle w:val="Emphasis"/>
                <w:i w:val="0"/>
                <w:sz w:val="22"/>
                <w:szCs w:val="22"/>
              </w:rPr>
              <w:t>List three points of information that you may want to know about your team members.</w:t>
            </w:r>
          </w:p>
          <w:p w:rsidR="00EC702B" w:rsidRDefault="00EC702B" w:rsidP="00EC702B">
            <w:pPr>
              <w:pStyle w:val="AAAQuestions"/>
              <w:numPr>
                <w:ilvl w:val="0"/>
                <w:numId w:val="0"/>
              </w:numPr>
              <w:rPr>
                <w:rStyle w:val="Emphasis"/>
                <w:i w:val="0"/>
                <w:iCs w:val="0"/>
                <w:sz w:val="22"/>
                <w:szCs w:val="22"/>
              </w:rPr>
            </w:pPr>
          </w:p>
          <w:p w:rsidR="00EC702B" w:rsidRDefault="00EC702B" w:rsidP="00EC702B">
            <w:pPr>
              <w:pStyle w:val="AAAQuestions"/>
              <w:numPr>
                <w:ilvl w:val="0"/>
                <w:numId w:val="0"/>
              </w:numPr>
              <w:ind w:left="360"/>
              <w:rPr>
                <w:rStyle w:val="Emphasis"/>
                <w:i w:val="0"/>
                <w:iCs w:val="0"/>
                <w:sz w:val="22"/>
                <w:szCs w:val="22"/>
              </w:rPr>
            </w:pPr>
          </w:p>
          <w:p w:rsidR="00EC702B" w:rsidRDefault="00EC702B" w:rsidP="00EC702B">
            <w:pPr>
              <w:pStyle w:val="AAAQuestions"/>
              <w:numPr>
                <w:ilvl w:val="0"/>
                <w:numId w:val="0"/>
              </w:numPr>
              <w:ind w:left="360"/>
              <w:rPr>
                <w:rStyle w:val="Emphasis"/>
                <w:i w:val="0"/>
                <w:iCs w:val="0"/>
                <w:sz w:val="22"/>
                <w:szCs w:val="22"/>
              </w:rPr>
            </w:pPr>
          </w:p>
          <w:p w:rsidR="00EC702B" w:rsidRDefault="00EC702B" w:rsidP="00EC702B">
            <w:pPr>
              <w:pStyle w:val="AAAQuestions"/>
              <w:numPr>
                <w:ilvl w:val="0"/>
                <w:numId w:val="0"/>
              </w:numPr>
              <w:ind w:left="360"/>
              <w:rPr>
                <w:rStyle w:val="Emphasis"/>
                <w:i w:val="0"/>
                <w:iCs w:val="0"/>
                <w:sz w:val="22"/>
                <w:szCs w:val="22"/>
              </w:rPr>
            </w:pPr>
          </w:p>
          <w:p w:rsidR="00EC702B" w:rsidRDefault="00EC702B"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0D7BD7" w:rsidRDefault="000D7BD7" w:rsidP="00EC702B">
            <w:pPr>
              <w:pStyle w:val="AAAQuestions"/>
              <w:numPr>
                <w:ilvl w:val="0"/>
                <w:numId w:val="0"/>
              </w:numPr>
              <w:rPr>
                <w:rStyle w:val="Emphasis"/>
                <w:i w:val="0"/>
                <w:iCs w:val="0"/>
                <w:sz w:val="22"/>
                <w:szCs w:val="22"/>
              </w:rPr>
            </w:pPr>
          </w:p>
          <w:p w:rsidR="00EC702B" w:rsidRDefault="00EC702B" w:rsidP="00EC702B">
            <w:pPr>
              <w:pStyle w:val="AAAQuestions"/>
              <w:numPr>
                <w:ilvl w:val="0"/>
                <w:numId w:val="0"/>
              </w:numPr>
              <w:ind w:left="360"/>
              <w:rPr>
                <w:rStyle w:val="Emphasis"/>
                <w:i w:val="0"/>
                <w:iCs w:val="0"/>
                <w:sz w:val="22"/>
                <w:szCs w:val="22"/>
              </w:rPr>
            </w:pPr>
          </w:p>
          <w:p w:rsidR="00EC702B" w:rsidRDefault="00EC702B" w:rsidP="00EC702B">
            <w:pPr>
              <w:pStyle w:val="AAAQuestions"/>
              <w:numPr>
                <w:ilvl w:val="0"/>
                <w:numId w:val="0"/>
              </w:numPr>
              <w:ind w:left="360"/>
              <w:rPr>
                <w:rStyle w:val="Emphasis"/>
                <w:i w:val="0"/>
                <w:iCs w:val="0"/>
                <w:sz w:val="22"/>
                <w:szCs w:val="22"/>
              </w:rPr>
            </w:pPr>
          </w:p>
          <w:p w:rsidR="00EC702B" w:rsidRPr="00EC702B" w:rsidRDefault="00EC702B" w:rsidP="00EC702B">
            <w:pPr>
              <w:pStyle w:val="AAAQuestions"/>
              <w:numPr>
                <w:ilvl w:val="0"/>
                <w:numId w:val="0"/>
              </w:numPr>
              <w:ind w:left="360"/>
              <w:rPr>
                <w:rStyle w:val="Emphasis"/>
                <w:i w:val="0"/>
                <w:iCs w:val="0"/>
                <w:sz w:val="22"/>
                <w:szCs w:val="22"/>
              </w:rPr>
            </w:pPr>
          </w:p>
          <w:p w:rsidR="00AC604F" w:rsidRPr="00EC702B" w:rsidRDefault="00AC604F" w:rsidP="00DD3E07">
            <w:pPr>
              <w:pStyle w:val="AAAQuestions"/>
              <w:rPr>
                <w:rStyle w:val="Emphasis"/>
                <w:i w:val="0"/>
                <w:iCs w:val="0"/>
                <w:sz w:val="22"/>
                <w:szCs w:val="22"/>
              </w:rPr>
            </w:pPr>
            <w:r w:rsidRPr="00EC702B">
              <w:rPr>
                <w:rStyle w:val="Emphasis"/>
                <w:i w:val="0"/>
                <w:sz w:val="22"/>
                <w:szCs w:val="22"/>
              </w:rPr>
              <w:t xml:space="preserve">List </w:t>
            </w:r>
            <w:r w:rsidR="00247205">
              <w:rPr>
                <w:rStyle w:val="Emphasis"/>
                <w:i w:val="0"/>
                <w:sz w:val="22"/>
                <w:szCs w:val="22"/>
              </w:rPr>
              <w:t>one characteristic</w:t>
            </w:r>
            <w:r w:rsidRPr="00EC702B">
              <w:rPr>
                <w:rStyle w:val="Emphasis"/>
                <w:i w:val="0"/>
                <w:sz w:val="22"/>
                <w:szCs w:val="22"/>
              </w:rPr>
              <w:t xml:space="preserve"> that you should develop within your team.</w:t>
            </w:r>
          </w:p>
          <w:p w:rsidR="00EC702B" w:rsidRDefault="00EC702B" w:rsidP="00EC702B">
            <w:pPr>
              <w:pStyle w:val="AAAQuestions"/>
              <w:numPr>
                <w:ilvl w:val="0"/>
                <w:numId w:val="0"/>
              </w:numPr>
              <w:ind w:left="360" w:hanging="360"/>
              <w:rPr>
                <w:rStyle w:val="Emphasis"/>
                <w:i w:val="0"/>
                <w:sz w:val="22"/>
                <w:szCs w:val="22"/>
              </w:rPr>
            </w:pPr>
          </w:p>
          <w:p w:rsidR="00EC702B" w:rsidRDefault="00EC702B" w:rsidP="00EC702B">
            <w:pPr>
              <w:pStyle w:val="AAAQuestions"/>
              <w:numPr>
                <w:ilvl w:val="0"/>
                <w:numId w:val="0"/>
              </w:numPr>
              <w:ind w:left="360" w:hanging="360"/>
              <w:rPr>
                <w:rStyle w:val="Emphasis"/>
                <w:i w:val="0"/>
                <w:sz w:val="22"/>
                <w:szCs w:val="22"/>
              </w:rPr>
            </w:pPr>
          </w:p>
          <w:p w:rsidR="00EC702B" w:rsidRDefault="00EC702B" w:rsidP="00EC702B">
            <w:pPr>
              <w:pStyle w:val="AAAQuestions"/>
              <w:numPr>
                <w:ilvl w:val="0"/>
                <w:numId w:val="0"/>
              </w:numPr>
              <w:ind w:left="360" w:hanging="360"/>
              <w:rPr>
                <w:rStyle w:val="Emphasis"/>
                <w:i w:val="0"/>
                <w:sz w:val="22"/>
                <w:szCs w:val="22"/>
              </w:rPr>
            </w:pPr>
          </w:p>
          <w:p w:rsidR="00EC702B" w:rsidRDefault="00EC702B" w:rsidP="00EC702B">
            <w:pPr>
              <w:pStyle w:val="AAAQuestions"/>
              <w:numPr>
                <w:ilvl w:val="0"/>
                <w:numId w:val="0"/>
              </w:numPr>
              <w:ind w:left="360" w:hanging="360"/>
              <w:rPr>
                <w:rStyle w:val="Emphasis"/>
                <w:i w:val="0"/>
                <w:sz w:val="22"/>
                <w:szCs w:val="22"/>
              </w:rPr>
            </w:pPr>
          </w:p>
          <w:p w:rsidR="00EC702B" w:rsidRDefault="00EC702B" w:rsidP="00EC702B">
            <w:pPr>
              <w:pStyle w:val="AAAQuestions"/>
              <w:numPr>
                <w:ilvl w:val="0"/>
                <w:numId w:val="0"/>
              </w:numPr>
              <w:ind w:left="360" w:hanging="360"/>
              <w:rPr>
                <w:rStyle w:val="Emphasis"/>
                <w:i w:val="0"/>
                <w:sz w:val="22"/>
                <w:szCs w:val="22"/>
              </w:rPr>
            </w:pPr>
          </w:p>
          <w:p w:rsidR="00EC702B" w:rsidRDefault="00EC702B"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0D7BD7" w:rsidRDefault="000D7BD7" w:rsidP="00EC702B">
            <w:pPr>
              <w:pStyle w:val="AAAQuestions"/>
              <w:numPr>
                <w:ilvl w:val="0"/>
                <w:numId w:val="0"/>
              </w:numPr>
              <w:ind w:left="360" w:hanging="360"/>
              <w:rPr>
                <w:rStyle w:val="Emphasis"/>
                <w:i w:val="0"/>
                <w:sz w:val="22"/>
                <w:szCs w:val="22"/>
              </w:rPr>
            </w:pPr>
          </w:p>
          <w:p w:rsidR="00EC702B" w:rsidRPr="00EC702B" w:rsidRDefault="00EC702B" w:rsidP="00EC702B">
            <w:pPr>
              <w:pStyle w:val="AAAQuestions"/>
              <w:numPr>
                <w:ilvl w:val="0"/>
                <w:numId w:val="0"/>
              </w:numPr>
              <w:ind w:left="360" w:hanging="360"/>
              <w:rPr>
                <w:rStyle w:val="Emphasis"/>
                <w:i w:val="0"/>
                <w:iCs w:val="0"/>
                <w:sz w:val="22"/>
                <w:szCs w:val="22"/>
              </w:rPr>
            </w:pPr>
          </w:p>
          <w:p w:rsidR="00AC604F" w:rsidRPr="0027281D" w:rsidRDefault="00AC604F" w:rsidP="00EC702B">
            <w:pPr>
              <w:pStyle w:val="Answers"/>
              <w:ind w:left="720"/>
              <w:rPr>
                <w:rStyle w:val="Emphasis"/>
                <w:iCs w:val="0"/>
              </w:rPr>
            </w:pPr>
          </w:p>
        </w:tc>
      </w:tr>
    </w:tbl>
    <w:p w:rsidR="00AC604F" w:rsidRDefault="00AC604F" w:rsidP="00AC604F">
      <w:pPr>
        <w:spacing w:after="0" w:line="240" w:lineRule="auto"/>
        <w:rPr>
          <w:rFonts w:cstheme="majorBidi"/>
          <w:b/>
          <w:bCs/>
          <w:sz w:val="26"/>
          <w:szCs w:val="26"/>
          <w:lang w:val="en-GB"/>
        </w:rPr>
      </w:pPr>
      <w:r>
        <w:br w:type="page"/>
      </w:r>
    </w:p>
    <w:p w:rsidR="00FC44D4" w:rsidRDefault="00FC44D4">
      <w:pPr>
        <w:spacing w:after="0" w:line="240" w:lineRule="auto"/>
        <w:rPr>
          <w:rFonts w:cs="Calibri"/>
          <w:b/>
          <w:bCs/>
          <w:color w:val="C00000"/>
          <w:sz w:val="28"/>
          <w:szCs w:val="28"/>
        </w:rPr>
      </w:pPr>
      <w:r>
        <w:lastRenderedPageBreak/>
        <w:br w:type="page"/>
      </w:r>
    </w:p>
    <w:p w:rsidR="00994C40" w:rsidRDefault="00994C40" w:rsidP="00813A1E">
      <w:pPr>
        <w:pStyle w:val="Heading2"/>
      </w:pPr>
      <w:bookmarkStart w:id="38" w:name="_Toc412546453"/>
      <w:bookmarkStart w:id="39" w:name="_Toc415483447"/>
      <w:r w:rsidRPr="00813A1E">
        <w:lastRenderedPageBreak/>
        <w:t xml:space="preserve">1.3 – </w:t>
      </w:r>
      <w:r w:rsidR="00813A1E" w:rsidRPr="00813A1E">
        <w:t>Bring people into the team or make suggestions for team members based on what needs to be achie</w:t>
      </w:r>
      <w:r w:rsidR="00331738">
        <w:t xml:space="preserve">ved and the potential for cross </w:t>
      </w:r>
      <w:r w:rsidR="00813A1E" w:rsidRPr="00813A1E">
        <w:t>fertilising ideas</w:t>
      </w:r>
      <w:bookmarkEnd w:id="38"/>
      <w:bookmarkEnd w:id="39"/>
    </w:p>
    <w:p w:rsidR="00A251E4" w:rsidRPr="00A251E4" w:rsidRDefault="00A251E4" w:rsidP="00A251E4">
      <w:pPr>
        <w:pStyle w:val="Heading3"/>
      </w:pPr>
      <w:bookmarkStart w:id="40" w:name="_Toc412546454"/>
      <w:bookmarkStart w:id="41" w:name="_Toc415483448"/>
      <w:r w:rsidRPr="00A251E4">
        <w:t xml:space="preserve">Interaction with other </w:t>
      </w:r>
      <w:r>
        <w:t>personnel</w:t>
      </w:r>
      <w:bookmarkEnd w:id="40"/>
      <w:bookmarkEnd w:id="41"/>
    </w:p>
    <w:p w:rsidR="00A251E4" w:rsidRDefault="00A251E4" w:rsidP="00A251E4">
      <w:r>
        <w:t>To create a</w:t>
      </w:r>
      <w:r w:rsidR="005A1EBC">
        <w:t xml:space="preserve"> more </w:t>
      </w:r>
      <w:r>
        <w:t>innovative environment, y</w:t>
      </w:r>
      <w:r w:rsidR="00234786">
        <w:t xml:space="preserve">ou </w:t>
      </w:r>
      <w:r w:rsidR="00144E34">
        <w:t xml:space="preserve">and your team </w:t>
      </w:r>
      <w:r>
        <w:t>could look at</w:t>
      </w:r>
      <w:r w:rsidR="00234786">
        <w:t xml:space="preserve"> </w:t>
      </w:r>
      <w:r>
        <w:t>meeting with people from other departments/teams</w:t>
      </w:r>
      <w:r w:rsidR="005A1EBC">
        <w:t xml:space="preserve"> </w:t>
      </w:r>
      <w:r w:rsidR="00EF2348">
        <w:t xml:space="preserve">within your organisation, </w:t>
      </w:r>
      <w:r w:rsidR="005A1EBC">
        <w:t>to discuss your needs and goals</w:t>
      </w:r>
      <w:r>
        <w:t>. It cou</w:t>
      </w:r>
      <w:r w:rsidR="005A1EBC">
        <w:t>ld provide beneficial insights by knowing</w:t>
      </w:r>
      <w:r>
        <w:t xml:space="preserve"> </w:t>
      </w:r>
      <w:r w:rsidR="003462D0">
        <w:t xml:space="preserve">what others think and </w:t>
      </w:r>
      <w:r>
        <w:t xml:space="preserve">how </w:t>
      </w:r>
      <w:r w:rsidR="003462D0">
        <w:t xml:space="preserve">they </w:t>
      </w:r>
      <w:r>
        <w:t>work</w:t>
      </w:r>
      <w:r w:rsidR="003462D0">
        <w:t xml:space="preserve"> themselves</w:t>
      </w:r>
      <w:r w:rsidR="0080199E">
        <w:t xml:space="preserve">. It is very useful to </w:t>
      </w:r>
      <w:r w:rsidR="00EF2348">
        <w:t>look at</w:t>
      </w:r>
      <w:r w:rsidR="00144E34">
        <w:t xml:space="preserve"> possible</w:t>
      </w:r>
      <w:r>
        <w:t xml:space="preserve"> cross-over</w:t>
      </w:r>
      <w:r w:rsidR="00144E34">
        <w:t>s</w:t>
      </w:r>
      <w:r>
        <w:t xml:space="preserve"> of work </w:t>
      </w:r>
      <w:r w:rsidR="00EF2348">
        <w:t xml:space="preserve">which </w:t>
      </w:r>
      <w:r>
        <w:t xml:space="preserve">can </w:t>
      </w:r>
      <w:r w:rsidR="00EF2348">
        <w:t>help</w:t>
      </w:r>
      <w:r>
        <w:t xml:space="preserve"> strengthen</w:t>
      </w:r>
      <w:r w:rsidR="00EF2348">
        <w:t xml:space="preserve"> your team’s performance</w:t>
      </w:r>
      <w:r>
        <w:t>. You may discover useful information</w:t>
      </w:r>
      <w:r w:rsidR="005A1EBC">
        <w:t>,</w:t>
      </w:r>
      <w:r>
        <w:t xml:space="preserve"> </w:t>
      </w:r>
      <w:r w:rsidR="005A1EBC">
        <w:t>not commonly known within your</w:t>
      </w:r>
      <w:r>
        <w:t xml:space="preserve"> organisation</w:t>
      </w:r>
      <w:r w:rsidR="005A1EBC">
        <w:t>,</w:t>
      </w:r>
      <w:r w:rsidR="00144E34">
        <w:t xml:space="preserve"> </w:t>
      </w:r>
      <w:r w:rsidR="005A1EBC">
        <w:t>which</w:t>
      </w:r>
      <w:r w:rsidR="00144E34">
        <w:t xml:space="preserve"> helps your team to make links between tasks</w:t>
      </w:r>
      <w:r>
        <w:t xml:space="preserve">. It also builds </w:t>
      </w:r>
      <w:r w:rsidR="005A1EBC">
        <w:t>up</w:t>
      </w:r>
      <w:r>
        <w:t xml:space="preserve">on organisational camaraderie and opens the possibilities to improved cross-departmental </w:t>
      </w:r>
      <w:r w:rsidR="007F7094">
        <w:t>work processes.</w:t>
      </w:r>
    </w:p>
    <w:p w:rsidR="0080199E" w:rsidRDefault="0080199E" w:rsidP="0080199E">
      <w:pPr>
        <w:pStyle w:val="BoldBulTight0"/>
      </w:pPr>
      <w:r>
        <w:t>Other departments may include:</w:t>
      </w:r>
    </w:p>
    <w:p w:rsidR="0080199E" w:rsidRPr="0080199E" w:rsidRDefault="0080199E" w:rsidP="00361859">
      <w:pPr>
        <w:pStyle w:val="Bullets"/>
      </w:pPr>
      <w:r w:rsidRPr="0080199E">
        <w:t>Marketing</w:t>
      </w:r>
      <w:r w:rsidR="00361859" w:rsidRPr="0036185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0199E" w:rsidRPr="0080199E" w:rsidRDefault="0080199E" w:rsidP="0080199E">
      <w:pPr>
        <w:pStyle w:val="Bullets"/>
      </w:pPr>
      <w:r w:rsidRPr="0080199E">
        <w:t>Accounts</w:t>
      </w:r>
    </w:p>
    <w:p w:rsidR="0080199E" w:rsidRPr="0080199E" w:rsidRDefault="0080199E" w:rsidP="0080199E">
      <w:pPr>
        <w:pStyle w:val="Bullets"/>
      </w:pPr>
      <w:r w:rsidRPr="0080199E">
        <w:t>Sales</w:t>
      </w:r>
    </w:p>
    <w:p w:rsidR="0080199E" w:rsidRPr="0080199E" w:rsidRDefault="0080199E" w:rsidP="0080199E">
      <w:pPr>
        <w:pStyle w:val="Bullets"/>
      </w:pPr>
      <w:r w:rsidRPr="0080199E">
        <w:t>Quality Assurance</w:t>
      </w:r>
    </w:p>
    <w:p w:rsidR="0080199E" w:rsidRDefault="0080199E" w:rsidP="0080199E">
      <w:pPr>
        <w:pStyle w:val="Bullets"/>
      </w:pPr>
      <w:r w:rsidRPr="0080199E">
        <w:t>Facilities</w:t>
      </w:r>
      <w:r w:rsidR="003462D0">
        <w:t>.</w:t>
      </w:r>
    </w:p>
    <w:p w:rsidR="00EF2348" w:rsidRDefault="00EF2348" w:rsidP="00EF2348">
      <w:pPr>
        <w:pStyle w:val="Heading3"/>
      </w:pPr>
      <w:bookmarkStart w:id="42" w:name="_Toc412546455"/>
      <w:bookmarkStart w:id="43" w:name="_Toc415483449"/>
      <w:r w:rsidRPr="00EF2348">
        <w:t>Complementary skills</w:t>
      </w:r>
      <w:bookmarkEnd w:id="42"/>
      <w:bookmarkEnd w:id="43"/>
    </w:p>
    <w:p w:rsidR="00EF2348" w:rsidRPr="00EF2348" w:rsidRDefault="00EF2348" w:rsidP="00EF2348">
      <w:pPr>
        <w:rPr>
          <w:lang w:val="en-GB"/>
        </w:rPr>
      </w:pPr>
      <w:r>
        <w:rPr>
          <w:lang w:val="en-GB"/>
        </w:rPr>
        <w:t>Other teams and personnel within your organisation may have complementary skills that could benefit your team. Technical expertise to complete tasks – the fundamental skills needed to physically perform tasks, problem-solving and decision-making – the ability to take action, and interpersonal skills – to be able to work effectively with others.</w:t>
      </w:r>
      <w:r w:rsidR="0096679F">
        <w:rPr>
          <w:lang w:val="en-GB"/>
        </w:rPr>
        <w:t xml:space="preserve"> These are important skills that your team will need to carry out their work and should develop these skills and look to others for support if needed.</w:t>
      </w:r>
    </w:p>
    <w:p w:rsidR="003462D0" w:rsidRPr="003462D0" w:rsidRDefault="003462D0" w:rsidP="003462D0">
      <w:pPr>
        <w:pStyle w:val="BoldBulTight0"/>
        <w:rPr>
          <w:u w:val="single"/>
        </w:rPr>
      </w:pPr>
      <w:r w:rsidRPr="003462D0">
        <w:rPr>
          <w:u w:val="single"/>
        </w:rPr>
        <w:t>Different levels of staff</w:t>
      </w:r>
    </w:p>
    <w:p w:rsidR="003462D0" w:rsidRDefault="003462D0" w:rsidP="00A251E4">
      <w:r>
        <w:t>It is helpful to include all levels of staff in your discussions</w:t>
      </w:r>
      <w:r w:rsidR="00ED6916">
        <w:t xml:space="preserve"> with your teams</w:t>
      </w:r>
      <w:r>
        <w:t>. All will bring their own perspectives and add valid contributions from their</w:t>
      </w:r>
      <w:r w:rsidR="00ED6916">
        <w:t xml:space="preserve"> experiences. It is more commonplace </w:t>
      </w:r>
      <w:r>
        <w:t>to see managers and directors interacting with their employees</w:t>
      </w:r>
      <w:r w:rsidR="00F6054E">
        <w:t>.</w:t>
      </w:r>
      <w:r>
        <w:t xml:space="preserve"> </w:t>
      </w:r>
      <w:r w:rsidR="00F6054E">
        <w:t>This</w:t>
      </w:r>
      <w:r>
        <w:t xml:space="preserve"> </w:t>
      </w:r>
      <w:r w:rsidR="00EA19F7">
        <w:t>is a much healthier working environment for all</w:t>
      </w:r>
      <w:r w:rsidR="00F6054E">
        <w:t xml:space="preserve"> and helps to promote a cross-over</w:t>
      </w:r>
      <w:r w:rsidR="00186CD8">
        <w:t xml:space="preserve"> of skills and ideas.</w:t>
      </w:r>
    </w:p>
    <w:p w:rsidR="00186CD8" w:rsidRPr="00186CD8" w:rsidRDefault="00186CD8" w:rsidP="00186CD8">
      <w:pPr>
        <w:pStyle w:val="BoldBulTight0"/>
      </w:pPr>
      <w:r w:rsidRPr="00186CD8">
        <w:t xml:space="preserve">To help </w:t>
      </w:r>
      <w:r w:rsidR="004B1555">
        <w:t xml:space="preserve">the </w:t>
      </w:r>
      <w:r w:rsidR="00331738">
        <w:t xml:space="preserve">cross </w:t>
      </w:r>
      <w:r w:rsidR="00912C90">
        <w:t xml:space="preserve">fertilisation </w:t>
      </w:r>
      <w:r w:rsidRPr="00186CD8">
        <w:t>of ideas you should:</w:t>
      </w:r>
    </w:p>
    <w:p w:rsidR="00186CD8" w:rsidRDefault="00186CD8" w:rsidP="00186CD8">
      <w:pPr>
        <w:pStyle w:val="Bullets"/>
      </w:pPr>
      <w:r>
        <w:t>Bring experienced individuals in who can spark ideas</w:t>
      </w:r>
    </w:p>
    <w:p w:rsidR="00186CD8" w:rsidRDefault="00186CD8" w:rsidP="00186CD8">
      <w:pPr>
        <w:pStyle w:val="Bullets"/>
      </w:pPr>
      <w:r>
        <w:t>Bring in technical advisors to make your team aware of the technical possibilities</w:t>
      </w:r>
    </w:p>
    <w:p w:rsidR="00186CD8" w:rsidRDefault="00186CD8" w:rsidP="00186CD8">
      <w:pPr>
        <w:pStyle w:val="Bullets"/>
      </w:pPr>
      <w:r>
        <w:t>Bring in individuals who have no knowledge of your work for fresh perspectives.</w:t>
      </w:r>
    </w:p>
    <w:p w:rsidR="004B1555" w:rsidRDefault="004B1555">
      <w:pPr>
        <w:spacing w:after="0" w:line="240" w:lineRule="auto"/>
        <w:rPr>
          <w:b/>
          <w:u w:val="single"/>
        </w:rPr>
      </w:pPr>
      <w:r>
        <w:rPr>
          <w:u w:val="single"/>
        </w:rPr>
        <w:br w:type="page"/>
      </w:r>
    </w:p>
    <w:p w:rsidR="00EA19F7" w:rsidRPr="00EA19F7" w:rsidRDefault="00EA19F7" w:rsidP="00EA19F7">
      <w:pPr>
        <w:pStyle w:val="BoldBulTight0"/>
        <w:rPr>
          <w:u w:val="single"/>
        </w:rPr>
      </w:pPr>
      <w:r w:rsidRPr="00EA19F7">
        <w:rPr>
          <w:u w:val="single"/>
        </w:rPr>
        <w:lastRenderedPageBreak/>
        <w:t>Add your own comments</w:t>
      </w:r>
    </w:p>
    <w:p w:rsidR="005D1710" w:rsidRDefault="00EA19F7" w:rsidP="00A251E4">
      <w:r>
        <w:t>Rather than just overseeing the process, y</w:t>
      </w:r>
      <w:r w:rsidR="005D1710">
        <w:t xml:space="preserve">ou </w:t>
      </w:r>
      <w:r>
        <w:t>should</w:t>
      </w:r>
      <w:r w:rsidR="005D1710">
        <w:t xml:space="preserve"> also sit with your team and suggest possible ideas </w:t>
      </w:r>
      <w:r>
        <w:t>for them to consider</w:t>
      </w:r>
      <w:r w:rsidR="005D1710">
        <w:t xml:space="preserve">. </w:t>
      </w:r>
      <w:r w:rsidR="003462D0">
        <w:t>From your evaluations and task</w:t>
      </w:r>
      <w:r w:rsidR="005D1710">
        <w:t xml:space="preserve"> to promote innovation, you </w:t>
      </w:r>
      <w:r w:rsidR="00A92F94">
        <w:t>will</w:t>
      </w:r>
      <w:r w:rsidR="005D1710">
        <w:t xml:space="preserve"> </w:t>
      </w:r>
      <w:r w:rsidR="003462D0">
        <w:t xml:space="preserve">be able to </w:t>
      </w:r>
      <w:r w:rsidR="00A92F94">
        <w:t>see</w:t>
      </w:r>
      <w:r w:rsidR="003462D0">
        <w:t xml:space="preserve"> other</w:t>
      </w:r>
      <w:r w:rsidR="00A92F94">
        <w:t xml:space="preserve"> directions that c</w:t>
      </w:r>
      <w:r>
        <w:t>ould</w:t>
      </w:r>
      <w:r w:rsidR="00A92F94">
        <w:t xml:space="preserve"> be taken and you should be open with your team</w:t>
      </w:r>
      <w:r>
        <w:t xml:space="preserve"> on this</w:t>
      </w:r>
      <w:r w:rsidR="00A92F94">
        <w:t xml:space="preserve">. </w:t>
      </w:r>
      <w:r w:rsidR="003462D0">
        <w:t>Discuss</w:t>
      </w:r>
      <w:r w:rsidR="00A92F94">
        <w:t xml:space="preserve"> your thoughts, ask your team what they think and be open to some frank discussions. Your team need to know that you are with them so that they can respond correctly to your motivations. </w:t>
      </w:r>
    </w:p>
    <w:p w:rsidR="00BF6B99" w:rsidRDefault="003B0D86" w:rsidP="00BF6B99">
      <w:pPr>
        <w:pStyle w:val="BoldBulTight0"/>
      </w:pPr>
      <w:r>
        <w:t xml:space="preserve">Talking to </w:t>
      </w:r>
      <w:r w:rsidR="004740C3">
        <w:t>o</w:t>
      </w:r>
      <w:r>
        <w:t>thers</w:t>
      </w:r>
      <w:r w:rsidR="00BF6B99">
        <w:t xml:space="preserve"> will help your team to gain:</w:t>
      </w:r>
    </w:p>
    <w:p w:rsidR="00BF6B99" w:rsidRDefault="00BF6B99" w:rsidP="00BF6B99">
      <w:pPr>
        <w:pStyle w:val="Bullets"/>
      </w:pPr>
      <w:r>
        <w:t xml:space="preserve">Fresh perspectives </w:t>
      </w:r>
    </w:p>
    <w:p w:rsidR="00BF6B99" w:rsidRDefault="00BF6B99" w:rsidP="00BF6B99">
      <w:pPr>
        <w:pStyle w:val="Bullets"/>
      </w:pPr>
      <w:r>
        <w:t>Unbiased feedback</w:t>
      </w:r>
    </w:p>
    <w:p w:rsidR="00BF6B99" w:rsidRDefault="00BF6B99" w:rsidP="00BF6B99">
      <w:pPr>
        <w:pStyle w:val="Bullets"/>
      </w:pPr>
      <w:r>
        <w:t>New ideas.</w:t>
      </w:r>
    </w:p>
    <w:p w:rsidR="00F6054E" w:rsidRPr="00905845" w:rsidRDefault="00905845" w:rsidP="00905845">
      <w:r>
        <w:rPr>
          <w:noProof/>
          <w:lang w:eastAsia="en-AU"/>
        </w:rPr>
        <w:drawing>
          <wp:anchor distT="0" distB="0" distL="114300" distR="114300" simplePos="0" relativeHeight="251783168" behindDoc="1" locked="0" layoutInCell="1" allowOverlap="1">
            <wp:simplePos x="0" y="0"/>
            <wp:positionH relativeFrom="column">
              <wp:posOffset>2933700</wp:posOffset>
            </wp:positionH>
            <wp:positionV relativeFrom="paragraph">
              <wp:posOffset>960120</wp:posOffset>
            </wp:positionV>
            <wp:extent cx="2562225" cy="2562225"/>
            <wp:effectExtent l="19050" t="0" r="9525" b="0"/>
            <wp:wrapTight wrapText="bothSides">
              <wp:wrapPolygon edited="0">
                <wp:start x="-161" y="0"/>
                <wp:lineTo x="-161" y="21520"/>
                <wp:lineTo x="21680" y="21520"/>
                <wp:lineTo x="21680" y="0"/>
                <wp:lineTo x="-161" y="0"/>
              </wp:wrapPolygon>
            </wp:wrapTight>
            <wp:docPr id="36" name="Picture 2" descr="C:\Users\Sophie2\Desktop\ArtWork\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ophie2\Desktop\ArtWork\team_high_five_800_wht.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extLst/>
                  </pic:spPr>
                </pic:pic>
              </a:graphicData>
            </a:graphic>
          </wp:anchor>
        </w:drawing>
      </w:r>
      <w:r w:rsidR="00144E34">
        <w:t>This will empower your team wi</w:t>
      </w:r>
      <w:r w:rsidR="005A1EBC">
        <w:t>th knowledge and encourage</w:t>
      </w:r>
      <w:r w:rsidR="007F7094">
        <w:t xml:space="preserve"> a more innovative </w:t>
      </w:r>
      <w:r w:rsidR="005A1EBC">
        <w:t>approach to achieving new goals.</w:t>
      </w:r>
      <w:r w:rsidR="00692A4E">
        <w:t xml:space="preserve"> </w:t>
      </w:r>
      <w:r w:rsidR="00234786">
        <w:t xml:space="preserve">It is about drawing forth </w:t>
      </w:r>
      <w:r w:rsidR="00692A4E">
        <w:t>information from all sources available to you and your team</w:t>
      </w:r>
      <w:r w:rsidR="005D1710">
        <w:t xml:space="preserve"> to make progress</w:t>
      </w:r>
      <w:r w:rsidR="00234786">
        <w:t xml:space="preserve">. </w:t>
      </w:r>
      <w:r w:rsidR="00F65F8D">
        <w:t xml:space="preserve">From a range of thoughts you can bring forth </w:t>
      </w:r>
      <w:r w:rsidR="00692A4E">
        <w:t xml:space="preserve">more developed </w:t>
      </w:r>
      <w:r w:rsidR="00F65F8D">
        <w:t>ideas</w:t>
      </w:r>
      <w:r w:rsidR="00692A4E">
        <w:t xml:space="preserve"> and </w:t>
      </w:r>
      <w:r w:rsidR="00F65F8D">
        <w:t xml:space="preserve">generate real working possibilities </w:t>
      </w:r>
      <w:r w:rsidR="00692A4E">
        <w:t>for</w:t>
      </w:r>
      <w:r w:rsidR="00F65F8D">
        <w:t xml:space="preserve"> your team.</w:t>
      </w:r>
      <w:r w:rsidR="00F6054E">
        <w:br w:type="page"/>
      </w:r>
    </w:p>
    <w:p w:rsidR="000F118B" w:rsidRDefault="000F118B">
      <w:pPr>
        <w:spacing w:after="0" w:line="240" w:lineRule="auto"/>
        <w:rPr>
          <w:rStyle w:val="Strong"/>
          <w:rFonts w:cs="Calibri"/>
          <w:color w:val="C00000"/>
          <w:sz w:val="28"/>
          <w:szCs w:val="28"/>
        </w:rPr>
      </w:pPr>
      <w:r>
        <w:rPr>
          <w:rStyle w:val="Strong"/>
          <w:b w:val="0"/>
          <w:bCs w:val="0"/>
        </w:rPr>
        <w:lastRenderedPageBreak/>
        <w:br w:type="page"/>
      </w:r>
    </w:p>
    <w:p w:rsidR="00354671" w:rsidRDefault="00994C40" w:rsidP="00F7368D">
      <w:pPr>
        <w:pStyle w:val="Heading2"/>
      </w:pPr>
      <w:bookmarkStart w:id="44" w:name="_Toc412546457"/>
      <w:bookmarkStart w:id="45" w:name="_Toc415483451"/>
      <w:r w:rsidRPr="00813A1E">
        <w:rPr>
          <w:rStyle w:val="Strong"/>
          <w:b/>
          <w:bCs/>
        </w:rPr>
        <w:lastRenderedPageBreak/>
        <w:t xml:space="preserve">1.4 – </w:t>
      </w:r>
      <w:r w:rsidR="00813A1E" w:rsidRPr="00813A1E">
        <w:t xml:space="preserve">Acknowledge, respect and discuss the </w:t>
      </w:r>
      <w:r w:rsidR="00813A1E" w:rsidRPr="00813A1E">
        <w:rPr>
          <w:rStyle w:val="BoldandItalics"/>
          <w:b/>
          <w:i w:val="0"/>
        </w:rPr>
        <w:t>different ways that people may contribute</w:t>
      </w:r>
      <w:r w:rsidR="00813A1E" w:rsidRPr="00813A1E">
        <w:t xml:space="preserve"> to building or enhancing the team</w:t>
      </w:r>
      <w:bookmarkEnd w:id="44"/>
      <w:bookmarkEnd w:id="45"/>
    </w:p>
    <w:p w:rsidR="004971C3" w:rsidRDefault="00F7368D" w:rsidP="00F7368D">
      <w:pPr>
        <w:spacing w:before="240"/>
      </w:pPr>
      <w:r>
        <w:t xml:space="preserve">No idea is too small or </w:t>
      </w:r>
      <w:r w:rsidR="00F65F8D">
        <w:t>abstract</w:t>
      </w:r>
      <w:r w:rsidR="008D171B">
        <w:t>. F</w:t>
      </w:r>
      <w:r>
        <w:t>rom all ideas you can bring forth realistic work</w:t>
      </w:r>
      <w:r w:rsidR="00C535E9">
        <w:t>ing</w:t>
      </w:r>
      <w:r>
        <w:t xml:space="preserve"> solutions and make developments towards your achievements</w:t>
      </w:r>
      <w:r w:rsidR="00F65F8D">
        <w:t xml:space="preserve">. </w:t>
      </w:r>
      <w:r>
        <w:t xml:space="preserve">You and your team should be respectful of all contributions gathered from other departments. Even if some ideas are not possible or too unrealistic at this time, acknowledge the contributions and make sure you remember to thank all that participated. </w:t>
      </w:r>
      <w:r w:rsidR="00C535E9">
        <w:t>Keep a record of all comments received as i</w:t>
      </w:r>
      <w:r>
        <w:t xml:space="preserve">t may be that an idea not used at the current time may become a real option </w:t>
      </w:r>
      <w:r w:rsidR="001F2FA6">
        <w:t>with</w:t>
      </w:r>
      <w:r>
        <w:t>in six months</w:t>
      </w:r>
      <w:r w:rsidR="004971C3">
        <w:t>.</w:t>
      </w:r>
    </w:p>
    <w:p w:rsidR="004971C3" w:rsidRPr="004971C3" w:rsidRDefault="00316BA8" w:rsidP="00F7368D">
      <w:pPr>
        <w:spacing w:before="240"/>
        <w:rPr>
          <w:rFonts w:ascii="Times New Roman" w:eastAsia="Times New Roman" w:hAnsi="Times New Roman"/>
          <w:snapToGrid w:val="0"/>
          <w:color w:val="000000"/>
          <w:w w:val="0"/>
          <w:sz w:val="0"/>
          <w:szCs w:val="0"/>
          <w:u w:color="000000"/>
          <w:bdr w:val="none" w:sz="0" w:space="0" w:color="000000"/>
          <w:shd w:val="clear" w:color="000000" w:fill="000000"/>
          <w:lang w:val="en-GB"/>
        </w:rPr>
      </w:pPr>
      <w:r>
        <w:rPr>
          <w:noProof/>
          <w:lang w:eastAsia="en-AU"/>
        </w:rPr>
        <w:drawing>
          <wp:anchor distT="0" distB="0" distL="114300" distR="114300" simplePos="0" relativeHeight="251763712" behindDoc="1" locked="0" layoutInCell="1" allowOverlap="1">
            <wp:simplePos x="0" y="0"/>
            <wp:positionH relativeFrom="column">
              <wp:posOffset>4127500</wp:posOffset>
            </wp:positionH>
            <wp:positionV relativeFrom="paragraph">
              <wp:posOffset>32385</wp:posOffset>
            </wp:positionV>
            <wp:extent cx="2217420" cy="3042285"/>
            <wp:effectExtent l="0" t="0" r="0" b="0"/>
            <wp:wrapSquare wrapText="bothSides"/>
            <wp:docPr id="28" name="Picture 28" descr="C:\Users\Sophie2\Desktop\ArtWork\creative_thinking_on_a_park_bench_400_clr_15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reative_thinking_on_a_park_bench_400_clr_15171.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386" t="-3327" r="-4386"/>
                    <a:stretch/>
                  </pic:blipFill>
                  <pic:spPr bwMode="auto">
                    <a:xfrm>
                      <a:off x="0" y="0"/>
                      <a:ext cx="2217420" cy="3042285"/>
                    </a:xfrm>
                    <a:prstGeom prst="rect">
                      <a:avLst/>
                    </a:prstGeom>
                    <a:noFill/>
                    <a:ln>
                      <a:noFill/>
                    </a:ln>
                    <a:extLst>
                      <a:ext uri="{53640926-AAD7-44D8-BBD7-CCE9431645EC}">
                        <a14:shadowObscured xmlns:a14="http://schemas.microsoft.com/office/drawing/2010/main"/>
                      </a:ext>
                    </a:extLst>
                  </pic:spPr>
                </pic:pic>
              </a:graphicData>
            </a:graphic>
          </wp:anchor>
        </w:drawing>
      </w:r>
      <w:r w:rsidR="004971C3">
        <w:t>Set the goal and purpose with your team and determine the motivation and aspiration</w:t>
      </w:r>
      <w:r w:rsidR="00F7368D">
        <w:t>.</w:t>
      </w:r>
      <w:r w:rsidR="00E95143">
        <w:t xml:space="preserve"> To achieve future success, you must make the purpose clear to your team and enable them to take the steps needed to fulfil this.</w:t>
      </w:r>
      <w:r w:rsidR="00C23826" w:rsidRPr="00C2382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65F8D" w:rsidRDefault="001F2FA6" w:rsidP="001F2FA6">
      <w:pPr>
        <w:pStyle w:val="Heading3"/>
      </w:pPr>
      <w:bookmarkStart w:id="46" w:name="_Toc412546458"/>
      <w:bookmarkStart w:id="47" w:name="_Toc415483452"/>
      <w:r w:rsidRPr="001F2FA6">
        <w:t>D</w:t>
      </w:r>
      <w:r w:rsidR="00F65F8D" w:rsidRPr="001F2FA6">
        <w:t xml:space="preserve">ifferent ways that people </w:t>
      </w:r>
      <w:r w:rsidRPr="001F2FA6">
        <w:t>may contribute</w:t>
      </w:r>
      <w:bookmarkEnd w:id="46"/>
      <w:bookmarkEnd w:id="47"/>
      <w:r w:rsidRPr="001F2FA6">
        <w:t xml:space="preserve"> </w:t>
      </w:r>
    </w:p>
    <w:p w:rsidR="00EC4415" w:rsidRPr="00EC4415" w:rsidRDefault="00EC4415" w:rsidP="00EC4415">
      <w:pPr>
        <w:rPr>
          <w:lang w:val="en-GB"/>
        </w:rPr>
      </w:pPr>
      <w:r>
        <w:rPr>
          <w:lang w:val="en-GB"/>
        </w:rPr>
        <w:t xml:space="preserve">From your discussions with other personnel, you will </w:t>
      </w:r>
      <w:r w:rsidR="00C348EE">
        <w:rPr>
          <w:lang w:val="en-GB"/>
        </w:rPr>
        <w:t xml:space="preserve">not only </w:t>
      </w:r>
      <w:r>
        <w:rPr>
          <w:lang w:val="en-GB"/>
        </w:rPr>
        <w:t xml:space="preserve">benefit from </w:t>
      </w:r>
      <w:r w:rsidR="00C348EE">
        <w:rPr>
          <w:lang w:val="en-GB"/>
        </w:rPr>
        <w:t>the</w:t>
      </w:r>
      <w:r>
        <w:rPr>
          <w:lang w:val="en-GB"/>
        </w:rPr>
        <w:t xml:space="preserve"> variety of thoughts and opinions </w:t>
      </w:r>
      <w:r w:rsidR="00C535E9">
        <w:rPr>
          <w:lang w:val="en-GB"/>
        </w:rPr>
        <w:t xml:space="preserve">given </w:t>
      </w:r>
      <w:r>
        <w:rPr>
          <w:lang w:val="en-GB"/>
        </w:rPr>
        <w:t xml:space="preserve">but also </w:t>
      </w:r>
      <w:r w:rsidR="00C348EE">
        <w:rPr>
          <w:lang w:val="en-GB"/>
        </w:rPr>
        <w:t xml:space="preserve">from </w:t>
      </w:r>
      <w:r>
        <w:rPr>
          <w:lang w:val="en-GB"/>
        </w:rPr>
        <w:t xml:space="preserve">other </w:t>
      </w:r>
      <w:r w:rsidR="00C348EE">
        <w:rPr>
          <w:lang w:val="en-GB"/>
        </w:rPr>
        <w:t>influences.</w:t>
      </w:r>
    </w:p>
    <w:p w:rsidR="00C924D6" w:rsidRPr="00BF47F7" w:rsidRDefault="00C924D6" w:rsidP="00BF47F7">
      <w:pPr>
        <w:pStyle w:val="BoldBulTight0"/>
        <w:rPr>
          <w:u w:val="single"/>
        </w:rPr>
      </w:pPr>
      <w:r w:rsidRPr="00BF47F7">
        <w:rPr>
          <w:u w:val="single"/>
        </w:rPr>
        <w:t>Creat</w:t>
      </w:r>
      <w:r w:rsidR="00C535E9">
        <w:rPr>
          <w:u w:val="single"/>
        </w:rPr>
        <w:t>ing</w:t>
      </w:r>
      <w:r w:rsidRPr="00BF47F7">
        <w:rPr>
          <w:u w:val="single"/>
        </w:rPr>
        <w:t xml:space="preserve"> positive energy within the team </w:t>
      </w:r>
    </w:p>
    <w:p w:rsidR="00BF47F7" w:rsidRPr="000C0395" w:rsidRDefault="00BF47F7" w:rsidP="00BF47F7">
      <w:r>
        <w:t xml:space="preserve">By talking with others that you </w:t>
      </w:r>
      <w:r w:rsidR="00C348EE">
        <w:t>do</w:t>
      </w:r>
      <w:r>
        <w:t xml:space="preserve"> not normally interact with, you may find that yo</w:t>
      </w:r>
      <w:r w:rsidR="0076007B">
        <w:t>ur team</w:t>
      </w:r>
      <w:r>
        <w:t xml:space="preserve"> </w:t>
      </w:r>
      <w:r w:rsidR="00C348EE">
        <w:t>gain</w:t>
      </w:r>
      <w:r>
        <w:t xml:space="preserve"> </w:t>
      </w:r>
      <w:r w:rsidR="0076007B">
        <w:t>fresh</w:t>
      </w:r>
      <w:r>
        <w:t xml:space="preserve"> positive energy </w:t>
      </w:r>
      <w:r w:rsidR="00C348EE">
        <w:t xml:space="preserve">into your team. This will </w:t>
      </w:r>
      <w:r>
        <w:t xml:space="preserve">help your team to </w:t>
      </w:r>
      <w:r w:rsidR="008D171B">
        <w:t xml:space="preserve">be inspired to </w:t>
      </w:r>
      <w:r>
        <w:t xml:space="preserve">push forwards and </w:t>
      </w:r>
      <w:r w:rsidR="00C348EE">
        <w:t>develop</w:t>
      </w:r>
      <w:r>
        <w:t xml:space="preserve"> their creative </w:t>
      </w:r>
      <w:r w:rsidR="00C535E9">
        <w:t>thought</w:t>
      </w:r>
      <w:r w:rsidR="00F85C36">
        <w:t xml:space="preserve"> processes</w:t>
      </w:r>
      <w:r>
        <w:t>.</w:t>
      </w:r>
    </w:p>
    <w:p w:rsidR="00160213" w:rsidRPr="00160213" w:rsidRDefault="00C924D6" w:rsidP="00160213">
      <w:pPr>
        <w:pStyle w:val="BoldBulTight0"/>
        <w:rPr>
          <w:u w:val="single"/>
        </w:rPr>
      </w:pPr>
      <w:r w:rsidRPr="00160213">
        <w:rPr>
          <w:u w:val="single"/>
        </w:rPr>
        <w:t>Fundamental literacy strengths</w:t>
      </w:r>
    </w:p>
    <w:p w:rsidR="00C924D6" w:rsidRPr="000C0395" w:rsidRDefault="00F85C36" w:rsidP="00160213">
      <w:r>
        <w:t>Others may be able to assist in helping your team to shape their visions. It is important to have a strong skillset in your communications and reports. You</w:t>
      </w:r>
      <w:r w:rsidR="004000C9">
        <w:t>r team</w:t>
      </w:r>
      <w:r>
        <w:t xml:space="preserve"> </w:t>
      </w:r>
      <w:r w:rsidR="004000C9">
        <w:t xml:space="preserve">can look at how others produce their communications, such as reports and presentations. The use of </w:t>
      </w:r>
      <w:r w:rsidR="00C924D6" w:rsidRPr="000C0395">
        <w:t>visual literacy</w:t>
      </w:r>
      <w:r>
        <w:t xml:space="preserve">, </w:t>
      </w:r>
      <w:r w:rsidR="004000C9">
        <w:t>for example,</w:t>
      </w:r>
      <w:r>
        <w:t xml:space="preserve"> </w:t>
      </w:r>
      <w:r w:rsidR="004000C9">
        <w:t xml:space="preserve">charts and graphs </w:t>
      </w:r>
      <w:r>
        <w:t>to show projected growth illustrations</w:t>
      </w:r>
      <w:r w:rsidR="004000C9">
        <w:t xml:space="preserve"> is a great way to highlight important facts</w:t>
      </w:r>
      <w:r>
        <w:t>. From other personnel with strong literacy skills your team can benefit from improved written, visual</w:t>
      </w:r>
      <w:r w:rsidR="00160213">
        <w:t xml:space="preserve"> </w:t>
      </w:r>
      <w:r>
        <w:t>and</w:t>
      </w:r>
      <w:r w:rsidR="00160213">
        <w:t xml:space="preserve"> spoken communication</w:t>
      </w:r>
      <w:r>
        <w:t>s.</w:t>
      </w:r>
    </w:p>
    <w:p w:rsidR="00160213" w:rsidRPr="00160213" w:rsidRDefault="00C924D6" w:rsidP="00160213">
      <w:pPr>
        <w:pStyle w:val="BoldBulTight0"/>
        <w:rPr>
          <w:u w:val="single"/>
        </w:rPr>
      </w:pPr>
      <w:r w:rsidRPr="00160213">
        <w:rPr>
          <w:u w:val="single"/>
        </w:rPr>
        <w:t>Generating ideas</w:t>
      </w:r>
    </w:p>
    <w:p w:rsidR="00C924D6" w:rsidRPr="000C0395" w:rsidRDefault="00160213" w:rsidP="00160213">
      <w:r>
        <w:t xml:space="preserve">Your team </w:t>
      </w:r>
      <w:r w:rsidR="00A825DA">
        <w:t>can</w:t>
      </w:r>
      <w:r>
        <w:t xml:space="preserve"> be inspired </w:t>
      </w:r>
      <w:r w:rsidR="004E1FC0">
        <w:t>by the input of others</w:t>
      </w:r>
      <w:r w:rsidR="00A825DA">
        <w:t>. They could work with other teams or personnel to help with developing ideas. Arrange separate discussions and group sessions to promote interaction throughout your organisation.</w:t>
      </w:r>
      <w:r w:rsidR="00C924D6" w:rsidRPr="000C0395">
        <w:t xml:space="preserve"> </w:t>
      </w:r>
    </w:p>
    <w:p w:rsidR="00C924D6" w:rsidRPr="00160213" w:rsidRDefault="00C924D6" w:rsidP="00160213">
      <w:pPr>
        <w:pStyle w:val="BoldBulTight0"/>
        <w:rPr>
          <w:u w:val="single"/>
        </w:rPr>
      </w:pPr>
      <w:r w:rsidRPr="00160213">
        <w:rPr>
          <w:u w:val="single"/>
        </w:rPr>
        <w:t>Networks or spheres of influence</w:t>
      </w:r>
    </w:p>
    <w:p w:rsidR="00F91F3C" w:rsidRPr="004B1555" w:rsidRDefault="00175BCA" w:rsidP="004B1555">
      <w:r>
        <w:t>Networks are groups of like-minded individuals</w:t>
      </w:r>
      <w:r w:rsidR="00647E55">
        <w:t xml:space="preserve"> who are normally looking to further themselves or their</w:t>
      </w:r>
      <w:r w:rsidR="00353D78">
        <w:t xml:space="preserve"> profession by sharing thoughts, </w:t>
      </w:r>
      <w:r w:rsidR="00647E55">
        <w:t>experiences</w:t>
      </w:r>
      <w:r w:rsidR="00353D78">
        <w:t xml:space="preserve"> and giving advice</w:t>
      </w:r>
      <w:r w:rsidR="00647E55">
        <w:t xml:space="preserve">. By listening and sharing ideas with appropriate business networks, your team could find new perspectives </w:t>
      </w:r>
      <w:r>
        <w:t xml:space="preserve">and </w:t>
      </w:r>
      <w:r w:rsidR="004972E1">
        <w:t xml:space="preserve">this </w:t>
      </w:r>
      <w:r>
        <w:t xml:space="preserve">could provide another source of inspiration for your team. </w:t>
      </w:r>
      <w:r w:rsidR="00F91F3C">
        <w:br w:type="page"/>
      </w:r>
    </w:p>
    <w:p w:rsidR="00647E55" w:rsidRPr="00647E55" w:rsidRDefault="000E06E0" w:rsidP="00647E55">
      <w:pPr>
        <w:pStyle w:val="BoldBulTight0"/>
      </w:pPr>
      <w:r>
        <w:rPr>
          <w:noProof/>
          <w:lang w:eastAsia="en-AU"/>
        </w:rPr>
        <w:lastRenderedPageBreak/>
        <w:drawing>
          <wp:anchor distT="0" distB="0" distL="114300" distR="114300" simplePos="0" relativeHeight="251765760" behindDoc="1" locked="0" layoutInCell="1" allowOverlap="1" wp14:anchorId="6FD6D3D2" wp14:editId="1F8915AE">
            <wp:simplePos x="0" y="0"/>
            <wp:positionH relativeFrom="column">
              <wp:posOffset>2425700</wp:posOffset>
            </wp:positionH>
            <wp:positionV relativeFrom="paragraph">
              <wp:posOffset>-147955</wp:posOffset>
            </wp:positionV>
            <wp:extent cx="4203700" cy="1823085"/>
            <wp:effectExtent l="0" t="0" r="0" b="0"/>
            <wp:wrapTight wrapText="bothSides">
              <wp:wrapPolygon edited="0">
                <wp:start x="6950" y="0"/>
                <wp:lineTo x="6460" y="903"/>
                <wp:lineTo x="6167" y="2483"/>
                <wp:lineTo x="6265" y="4063"/>
                <wp:lineTo x="2937" y="7674"/>
                <wp:lineTo x="979" y="8125"/>
                <wp:lineTo x="1077" y="9254"/>
                <wp:lineTo x="6558" y="11285"/>
                <wp:lineTo x="6363" y="14897"/>
                <wp:lineTo x="5579" y="15799"/>
                <wp:lineTo x="4601" y="17831"/>
                <wp:lineTo x="4503" y="20539"/>
                <wp:lineTo x="6754" y="21442"/>
                <wp:lineTo x="11061" y="21442"/>
                <wp:lineTo x="14487" y="21442"/>
                <wp:lineTo x="14879" y="21442"/>
                <wp:lineTo x="15368" y="19636"/>
                <wp:lineTo x="15270" y="18282"/>
                <wp:lineTo x="14487" y="16476"/>
                <wp:lineTo x="13508" y="14897"/>
                <wp:lineTo x="19969" y="13317"/>
                <wp:lineTo x="20654" y="12865"/>
                <wp:lineTo x="19381" y="10834"/>
                <wp:lineTo x="17032" y="8803"/>
                <wp:lineTo x="15172" y="7674"/>
                <wp:lineTo x="15270" y="5191"/>
                <wp:lineTo x="13117" y="4063"/>
                <wp:lineTo x="8712" y="4063"/>
                <wp:lineTo x="8908" y="3160"/>
                <wp:lineTo x="8516" y="1580"/>
                <wp:lineTo x="7929" y="0"/>
                <wp:lineTo x="6950" y="0"/>
              </wp:wrapPolygon>
            </wp:wrapTight>
            <wp:docPr id="64" name="Picture 64" descr="C:\Users\Sophie2\Desktop\ArtWork\riding_the_winds_139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riding_the_winds_13990.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5" t="239" r="125" b="7143"/>
                    <a:stretch/>
                  </pic:blipFill>
                  <pic:spPr bwMode="auto">
                    <a:xfrm>
                      <a:off x="0" y="0"/>
                      <a:ext cx="4203700" cy="1823085"/>
                    </a:xfrm>
                    <a:prstGeom prst="rect">
                      <a:avLst/>
                    </a:prstGeom>
                    <a:noFill/>
                    <a:ln>
                      <a:noFill/>
                    </a:ln>
                    <a:extLst>
                      <a:ext uri="{53640926-AAD7-44D8-BBD7-CCE9431645EC}">
                        <a14:shadowObscured xmlns:a14="http://schemas.microsoft.com/office/drawing/2010/main"/>
                      </a:ext>
                    </a:extLst>
                  </pic:spPr>
                </pic:pic>
              </a:graphicData>
            </a:graphic>
          </wp:anchor>
        </w:drawing>
      </w:r>
      <w:r w:rsidR="00175BCA" w:rsidRPr="00647E55">
        <w:t xml:space="preserve">Spheres of influence could </w:t>
      </w:r>
      <w:r w:rsidR="00891183">
        <w:t>include</w:t>
      </w:r>
      <w:r w:rsidR="00647E55" w:rsidRPr="00647E55">
        <w:t>:</w:t>
      </w:r>
    </w:p>
    <w:p w:rsidR="00647E55" w:rsidRPr="00647E55" w:rsidRDefault="00647E55" w:rsidP="00647E55">
      <w:pPr>
        <w:pStyle w:val="Bullets"/>
      </w:pPr>
      <w:r w:rsidRPr="00647E55">
        <w:t>Business peers</w:t>
      </w:r>
    </w:p>
    <w:p w:rsidR="00647E55" w:rsidRPr="00647E55" w:rsidRDefault="00647E55" w:rsidP="00647E55">
      <w:pPr>
        <w:pStyle w:val="Bullets"/>
      </w:pPr>
      <w:r w:rsidRPr="00647E55">
        <w:t>B</w:t>
      </w:r>
      <w:r w:rsidR="00175BCA" w:rsidRPr="00647E55">
        <w:t>usiness entrepreneurs</w:t>
      </w:r>
    </w:p>
    <w:p w:rsidR="00647E55" w:rsidRDefault="00647E55" w:rsidP="00647E55">
      <w:pPr>
        <w:pStyle w:val="Bullets"/>
      </w:pPr>
      <w:r w:rsidRPr="00647E55">
        <w:t xml:space="preserve"> O</w:t>
      </w:r>
      <w:r w:rsidR="00175BCA" w:rsidRPr="00647E55">
        <w:t>ther professionals</w:t>
      </w:r>
      <w:r w:rsidR="00891183">
        <w:t>/organisations</w:t>
      </w:r>
    </w:p>
    <w:p w:rsidR="004972E1" w:rsidRDefault="004972E1" w:rsidP="00647E55">
      <w:pPr>
        <w:pStyle w:val="Bullets"/>
      </w:pPr>
      <w:r>
        <w:t>Books</w:t>
      </w:r>
    </w:p>
    <w:p w:rsidR="00891183" w:rsidRDefault="004972E1" w:rsidP="00891183">
      <w:pPr>
        <w:pStyle w:val="Bullets"/>
      </w:pPr>
      <w:r>
        <w:t>Business papers/reports</w:t>
      </w:r>
    </w:p>
    <w:p w:rsidR="004972E1" w:rsidRPr="00647E55" w:rsidRDefault="004972E1" w:rsidP="00647E55">
      <w:pPr>
        <w:pStyle w:val="Bullets"/>
      </w:pPr>
      <w:r>
        <w:t>Fields of research.</w:t>
      </w:r>
    </w:p>
    <w:p w:rsidR="00160213" w:rsidRPr="000C0395" w:rsidRDefault="00647E55" w:rsidP="00160213">
      <w:r>
        <w:t xml:space="preserve">All </w:t>
      </w:r>
      <w:r w:rsidR="00891183">
        <w:t xml:space="preserve">spheres of influence are usually </w:t>
      </w:r>
      <w:r w:rsidR="00606B46">
        <w:t xml:space="preserve">leaps </w:t>
      </w:r>
      <w:r w:rsidR="00891183">
        <w:t>ahead of where you</w:t>
      </w:r>
      <w:r w:rsidR="00606B46">
        <w:t>r team/organisation</w:t>
      </w:r>
      <w:r w:rsidR="00891183">
        <w:t xml:space="preserve"> want</w:t>
      </w:r>
      <w:r w:rsidR="00E83283">
        <w:t>s</w:t>
      </w:r>
      <w:r w:rsidR="00891183">
        <w:t xml:space="preserve"> to be. They </w:t>
      </w:r>
      <w:r>
        <w:t xml:space="preserve">may </w:t>
      </w:r>
      <w:r w:rsidR="00891183">
        <w:t>show</w:t>
      </w:r>
      <w:r>
        <w:t xml:space="preserve"> p</w:t>
      </w:r>
      <w:r w:rsidR="00891183">
        <w:t xml:space="preserve">roven experience as leaders and </w:t>
      </w:r>
      <w:r w:rsidR="00E83283">
        <w:t>innovators</w:t>
      </w:r>
      <w:r w:rsidR="00891183">
        <w:t xml:space="preserve"> within the professional arena</w:t>
      </w:r>
      <w:r w:rsidR="00E83283">
        <w:t>, or with their own very personal goals that have set them apart from others</w:t>
      </w:r>
      <w:r w:rsidR="00891183">
        <w:t xml:space="preserve">. They can originate from many areas of business </w:t>
      </w:r>
      <w:r w:rsidR="00606B46">
        <w:t xml:space="preserve">or </w:t>
      </w:r>
      <w:r w:rsidR="00E83283">
        <w:t>walks of life</w:t>
      </w:r>
      <w:r w:rsidR="00606B46">
        <w:t xml:space="preserve">, </w:t>
      </w:r>
      <w:r w:rsidR="00891183">
        <w:t xml:space="preserve">but </w:t>
      </w:r>
      <w:r w:rsidR="00606B46">
        <w:t xml:space="preserve">all </w:t>
      </w:r>
      <w:r w:rsidR="00891183">
        <w:t>will be trail blazers that pushe</w:t>
      </w:r>
      <w:r w:rsidR="00E83283">
        <w:t>d through barriers to reach achievements.</w:t>
      </w:r>
    </w:p>
    <w:p w:rsidR="00C924D6" w:rsidRPr="00160213" w:rsidRDefault="00C924D6" w:rsidP="00160213">
      <w:pPr>
        <w:pStyle w:val="BoldBulTight0"/>
        <w:rPr>
          <w:u w:val="single"/>
        </w:rPr>
      </w:pPr>
      <w:r w:rsidRPr="00160213">
        <w:rPr>
          <w:u w:val="single"/>
        </w:rPr>
        <w:t xml:space="preserve">Particular ways of thinking </w:t>
      </w:r>
    </w:p>
    <w:p w:rsidR="00160213" w:rsidRPr="000C0395" w:rsidRDefault="00126F24" w:rsidP="00160213">
      <w:r>
        <w:t xml:space="preserve">Your team may think in very set ways and it is helpful to bring </w:t>
      </w:r>
      <w:r w:rsidR="00481B17">
        <w:t xml:space="preserve">in </w:t>
      </w:r>
      <w:r>
        <w:t xml:space="preserve">other types of people who </w:t>
      </w:r>
      <w:r w:rsidR="004D070B">
        <w:t>use</w:t>
      </w:r>
      <w:r>
        <w:t xml:space="preserve"> different approaches</w:t>
      </w:r>
      <w:r w:rsidR="00E43F2B">
        <w:t>/</w:t>
      </w:r>
      <w:r>
        <w:t xml:space="preserve">thought processes. </w:t>
      </w:r>
      <w:r w:rsidR="00481B17">
        <w:t xml:space="preserve">Over time team dynamics </w:t>
      </w:r>
      <w:r w:rsidR="00177CB0">
        <w:t xml:space="preserve">can </w:t>
      </w:r>
      <w:r w:rsidR="004D070B">
        <w:t xml:space="preserve">also </w:t>
      </w:r>
      <w:r w:rsidR="00481B17">
        <w:t xml:space="preserve">settle into </w:t>
      </w:r>
      <w:r w:rsidR="00177CB0">
        <w:t xml:space="preserve">regular, less creative </w:t>
      </w:r>
      <w:r w:rsidR="004D070B">
        <w:t>patterns</w:t>
      </w:r>
      <w:r w:rsidR="00481B17">
        <w:t xml:space="preserve"> and </w:t>
      </w:r>
      <w:r w:rsidR="00177CB0">
        <w:t>introducing</w:t>
      </w:r>
      <w:r w:rsidR="00917D48">
        <w:t xml:space="preserve"> other personnel </w:t>
      </w:r>
      <w:r w:rsidR="00E43F2B">
        <w:t>can bring</w:t>
      </w:r>
      <w:r w:rsidR="00917D48">
        <w:t xml:space="preserve"> </w:t>
      </w:r>
      <w:r w:rsidR="00E43F2B">
        <w:t>new</w:t>
      </w:r>
      <w:r w:rsidR="003D45E8">
        <w:t xml:space="preserve"> pers</w:t>
      </w:r>
      <w:r>
        <w:t>pective</w:t>
      </w:r>
      <w:r w:rsidR="00917D48">
        <w:t>s</w:t>
      </w:r>
      <w:r w:rsidR="00E43F2B">
        <w:t xml:space="preserve"> which enliven your team</w:t>
      </w:r>
      <w:r>
        <w:t>.</w:t>
      </w:r>
    </w:p>
    <w:p w:rsidR="00C924D6" w:rsidRPr="00160213" w:rsidRDefault="00C924D6" w:rsidP="00160213">
      <w:pPr>
        <w:pStyle w:val="BoldBulTight0"/>
        <w:rPr>
          <w:u w:val="single"/>
        </w:rPr>
      </w:pPr>
      <w:r w:rsidRPr="00160213">
        <w:rPr>
          <w:u w:val="single"/>
        </w:rPr>
        <w:t>Powers of persuasion</w:t>
      </w:r>
    </w:p>
    <w:p w:rsidR="00160213" w:rsidRPr="000C0395" w:rsidRDefault="00F837F8" w:rsidP="00160213">
      <w:r>
        <w:t>P</w:t>
      </w:r>
      <w:r w:rsidR="008D171B">
        <w:t>ersuasion</w:t>
      </w:r>
      <w:r>
        <w:t xml:space="preserve"> may not necessarily be </w:t>
      </w:r>
      <w:r w:rsidR="008C6660">
        <w:t>an obvious contribution to your team’s success,</w:t>
      </w:r>
      <w:r>
        <w:t xml:space="preserve"> </w:t>
      </w:r>
      <w:r w:rsidR="003C1066">
        <w:t xml:space="preserve">but </w:t>
      </w:r>
      <w:r>
        <w:t>in this situation</w:t>
      </w:r>
      <w:r w:rsidR="008D171B">
        <w:t xml:space="preserve"> </w:t>
      </w:r>
      <w:r w:rsidR="003C1066">
        <w:t xml:space="preserve">it </w:t>
      </w:r>
      <w:r w:rsidR="00F60A67">
        <w:t xml:space="preserve">can </w:t>
      </w:r>
      <w:r w:rsidR="00E83BC0">
        <w:t>be used to help</w:t>
      </w:r>
      <w:r w:rsidR="00F60A67">
        <w:t xml:space="preserve"> instil positivity and belief in</w:t>
      </w:r>
      <w:r w:rsidR="00E43F2B">
        <w:t>to</w:t>
      </w:r>
      <w:r w:rsidR="00F60A67">
        <w:t xml:space="preserve"> </w:t>
      </w:r>
      <w:r w:rsidR="00E43F2B">
        <w:t>making</w:t>
      </w:r>
      <w:r w:rsidR="00F60A67">
        <w:t xml:space="preserve"> achieve</w:t>
      </w:r>
      <w:r w:rsidR="00E43F2B">
        <w:t>ments</w:t>
      </w:r>
      <w:r w:rsidR="00F60A67">
        <w:t>. Others can literally persuade your team that they can make great changes and that they have the abilities and skills to make innovative decisions.</w:t>
      </w:r>
      <w:r w:rsidR="00E43F2B">
        <w:t xml:space="preserve"> As long as persuasion is used positively to help push through boundaries, this can be a great asset.</w:t>
      </w:r>
    </w:p>
    <w:p w:rsidR="00C924D6" w:rsidRPr="00160213" w:rsidRDefault="00C924D6" w:rsidP="00160213">
      <w:pPr>
        <w:pStyle w:val="BoldBulTight0"/>
        <w:rPr>
          <w:u w:val="single"/>
        </w:rPr>
      </w:pPr>
      <w:r w:rsidRPr="00160213">
        <w:rPr>
          <w:u w:val="single"/>
        </w:rPr>
        <w:t>Problem-solving capacities</w:t>
      </w:r>
    </w:p>
    <w:p w:rsidR="00BA7693" w:rsidRDefault="00E43F2B" w:rsidP="008D171B">
      <w:r>
        <w:t xml:space="preserve">Look at how others solve </w:t>
      </w:r>
      <w:r w:rsidR="008D171B">
        <w:t xml:space="preserve">problems. By approaching things in a different </w:t>
      </w:r>
      <w:r w:rsidR="00BA7693">
        <w:t xml:space="preserve">way </w:t>
      </w:r>
      <w:r w:rsidR="00F60A67">
        <w:t xml:space="preserve">or </w:t>
      </w:r>
      <w:r w:rsidR="00BA7693">
        <w:t xml:space="preserve">by </w:t>
      </w:r>
      <w:r w:rsidR="00F60A67">
        <w:t xml:space="preserve">emulating </w:t>
      </w:r>
      <w:r w:rsidR="00BA7693">
        <w:t xml:space="preserve">how others may deal with situations can </w:t>
      </w:r>
      <w:r w:rsidR="00E83BC0">
        <w:t xml:space="preserve">also </w:t>
      </w:r>
      <w:r w:rsidR="00BA7693">
        <w:t>help you</w:t>
      </w:r>
      <w:r w:rsidR="00E83BC0">
        <w:t>r team</w:t>
      </w:r>
      <w:r>
        <w:t>. This can inspire your team to look at different ways</w:t>
      </w:r>
      <w:r w:rsidR="00BA7693">
        <w:t xml:space="preserve"> to solve issues that </w:t>
      </w:r>
      <w:r w:rsidR="00E83BC0">
        <w:t>they</w:t>
      </w:r>
      <w:r w:rsidR="00BA7693">
        <w:t xml:space="preserve"> may have almost given up on.</w:t>
      </w:r>
      <w:r w:rsidR="00E83BC0">
        <w:t xml:space="preserve"> By changing </w:t>
      </w:r>
      <w:r w:rsidR="00BA7693">
        <w:t>viewpoint</w:t>
      </w:r>
      <w:r w:rsidR="00E83BC0">
        <w:t>s,</w:t>
      </w:r>
      <w:r w:rsidR="00BA7693">
        <w:t xml:space="preserve"> answers</w:t>
      </w:r>
      <w:r>
        <w:t xml:space="preserve"> to problems can become easier to find</w:t>
      </w:r>
      <w:r w:rsidR="00BA7693">
        <w:t>. You</w:t>
      </w:r>
      <w:r w:rsidR="00E83BC0">
        <w:t>r team</w:t>
      </w:r>
      <w:r w:rsidR="00BA7693">
        <w:t xml:space="preserve"> may also </w:t>
      </w:r>
      <w:r>
        <w:t xml:space="preserve">discover </w:t>
      </w:r>
      <w:r w:rsidR="00BA7693">
        <w:t xml:space="preserve">that by discussing problems </w:t>
      </w:r>
      <w:r>
        <w:t xml:space="preserve">directly </w:t>
      </w:r>
      <w:r w:rsidR="00BA7693">
        <w:t>wit</w:t>
      </w:r>
      <w:r w:rsidR="00E83BC0">
        <w:t>h others,</w:t>
      </w:r>
      <w:r>
        <w:t xml:space="preserve"> that </w:t>
      </w:r>
      <w:r w:rsidR="00E83BC0">
        <w:t>they are able to reach</w:t>
      </w:r>
      <w:r w:rsidR="00BA7693">
        <w:t xml:space="preserve"> solutions.</w:t>
      </w:r>
      <w:r>
        <w:t xml:space="preserve"> Sometimes a fresh mind can pick out a thought that no one else had reached.</w:t>
      </w:r>
    </w:p>
    <w:p w:rsidR="00C924D6" w:rsidRPr="008D171B" w:rsidRDefault="00C924D6" w:rsidP="008D171B">
      <w:pPr>
        <w:pStyle w:val="BoldBulTight0"/>
        <w:rPr>
          <w:u w:val="single"/>
        </w:rPr>
      </w:pPr>
      <w:r w:rsidRPr="008D171B">
        <w:rPr>
          <w:u w:val="single"/>
        </w:rPr>
        <w:t>Specific technical skills or knowledge</w:t>
      </w:r>
    </w:p>
    <w:p w:rsidR="007F27E0" w:rsidRPr="004B1555" w:rsidRDefault="00160213" w:rsidP="004B1555">
      <w:r>
        <w:t xml:space="preserve">Others </w:t>
      </w:r>
      <w:r w:rsidR="00396737">
        <w:t xml:space="preserve">outside of your team </w:t>
      </w:r>
      <w:r>
        <w:t xml:space="preserve">may have skills </w:t>
      </w:r>
      <w:r w:rsidR="00396737">
        <w:t>and</w:t>
      </w:r>
      <w:r w:rsidR="008D171B">
        <w:t xml:space="preserve"> knowledge</w:t>
      </w:r>
      <w:r w:rsidR="00396737">
        <w:t xml:space="preserve"> that can help in certain areas of progress and in making developments. You should encourage your team to </w:t>
      </w:r>
      <w:r w:rsidR="00740B51">
        <w:t xml:space="preserve">make use of other personnel’s expertise and gain advice on </w:t>
      </w:r>
      <w:r w:rsidR="00E43F2B">
        <w:t xml:space="preserve">how they </w:t>
      </w:r>
      <w:r w:rsidR="00CF2449">
        <w:t xml:space="preserve">too </w:t>
      </w:r>
      <w:r w:rsidR="00E43F2B">
        <w:t>can use this to further their</w:t>
      </w:r>
      <w:r w:rsidR="00740B51">
        <w:t xml:space="preserve"> </w:t>
      </w:r>
      <w:r w:rsidR="00E43F2B">
        <w:t>ideas and work</w:t>
      </w:r>
      <w:r w:rsidR="00740B51">
        <w:t>.</w:t>
      </w:r>
      <w:r w:rsidR="007F27E0">
        <w:br w:type="page"/>
      </w:r>
    </w:p>
    <w:p w:rsidR="007F27E0" w:rsidRDefault="007F27E0" w:rsidP="00912C90">
      <w:pPr>
        <w:pStyle w:val="Heading3"/>
      </w:pPr>
      <w:bookmarkStart w:id="48" w:name="_Toc412546459"/>
      <w:bookmarkStart w:id="49" w:name="_Toc415483453"/>
      <w:r w:rsidRPr="00912C90">
        <w:lastRenderedPageBreak/>
        <w:t>Effective</w:t>
      </w:r>
      <w:r>
        <w:t xml:space="preserve"> communication between your team members</w:t>
      </w:r>
      <w:bookmarkEnd w:id="48"/>
      <w:bookmarkEnd w:id="49"/>
    </w:p>
    <w:p w:rsidR="007F27E0" w:rsidRDefault="007F27E0" w:rsidP="007F27E0">
      <w:r>
        <w:t xml:space="preserve">Communication is </w:t>
      </w:r>
      <w:proofErr w:type="gramStart"/>
      <w:r>
        <w:t>key</w:t>
      </w:r>
      <w:proofErr w:type="gramEnd"/>
      <w:r>
        <w:t xml:space="preserve"> to achieving innovation in the workplace. Make sure your team acknowledge other team member’s thoughts and comments, respect what has been said and then take this forward into a discussion with all the team. Treat all your team member’s input with respect, however abstract, as it may prove useful at some point.</w:t>
      </w:r>
    </w:p>
    <w:p w:rsidR="00795F0F" w:rsidRDefault="007F27E0" w:rsidP="007F27E0">
      <w:proofErr w:type="gramStart"/>
      <w:r>
        <w:t>Don’t</w:t>
      </w:r>
      <w:proofErr w:type="gramEnd"/>
      <w:r>
        <w:t xml:space="preserve"> put blame on others – your team will lose respect for individuals who are not seen to be achieving. You want your team to work well together and you should be assisting them in meeting their goals as best you can. If you have a team member who is struggling with any aspect of their work, or is not meeting deadlines because of high workloads, look to supporting them.</w:t>
      </w:r>
    </w:p>
    <w:p w:rsidR="00795F0F" w:rsidRDefault="00795F0F" w:rsidP="007F27E0">
      <w:r>
        <w:t xml:space="preserve">As chief motivator for your team, make sure you listen to your team member’s ideas and consider how an idea could fit into </w:t>
      </w:r>
      <w:r w:rsidR="00316BA8">
        <w:t>the</w:t>
      </w:r>
      <w:r>
        <w:t xml:space="preserve"> goals. If the idea is not quite right or is lacking in any part, see if you/your team could add to it and shape it more fully. Engage your team in collaborative thinking and show interest in all ideas. This will promote good team-working skills.</w:t>
      </w:r>
    </w:p>
    <w:p w:rsidR="00795F0F" w:rsidRPr="00795F0F" w:rsidRDefault="00795F0F" w:rsidP="00795F0F">
      <w:pPr>
        <w:pStyle w:val="BoldBulTight0"/>
      </w:pPr>
      <w:r w:rsidRPr="00795F0F">
        <w:t>Good team leaders do:</w:t>
      </w:r>
    </w:p>
    <w:p w:rsidR="00795F0F" w:rsidRPr="00795F0F" w:rsidRDefault="00795F0F" w:rsidP="00795F0F">
      <w:pPr>
        <w:pStyle w:val="Bullets"/>
      </w:pPr>
      <w:r w:rsidRPr="00795F0F">
        <w:t>Celebrate team successes</w:t>
      </w:r>
    </w:p>
    <w:p w:rsidR="00795F0F" w:rsidRPr="00795F0F" w:rsidRDefault="00795F0F" w:rsidP="00795F0F">
      <w:pPr>
        <w:pStyle w:val="Bullets"/>
      </w:pPr>
      <w:r w:rsidRPr="00795F0F">
        <w:t>Let the team take the credit for good work done</w:t>
      </w:r>
    </w:p>
    <w:p w:rsidR="00795F0F" w:rsidRDefault="00795F0F" w:rsidP="00795F0F">
      <w:pPr>
        <w:pStyle w:val="Bullets"/>
      </w:pPr>
      <w:r w:rsidRPr="00795F0F">
        <w:t>Recognise individual achievements and acknowledge the contribution with a thank you.</w:t>
      </w:r>
    </w:p>
    <w:p w:rsidR="00795F0F" w:rsidRPr="00786C97" w:rsidRDefault="006D38A1" w:rsidP="00786C97">
      <w:pPr>
        <w:pStyle w:val="BoldBulTight0"/>
        <w:rPr>
          <w:u w:val="single"/>
        </w:rPr>
      </w:pPr>
      <w:r>
        <w:rPr>
          <w:noProof/>
          <w:lang w:eastAsia="en-AU"/>
        </w:rPr>
        <w:drawing>
          <wp:anchor distT="0" distB="0" distL="114300" distR="114300" simplePos="0" relativeHeight="251784192" behindDoc="1" locked="0" layoutInCell="1" allowOverlap="1">
            <wp:simplePos x="0" y="0"/>
            <wp:positionH relativeFrom="column">
              <wp:posOffset>3378200</wp:posOffset>
            </wp:positionH>
            <wp:positionV relativeFrom="paragraph">
              <wp:posOffset>110490</wp:posOffset>
            </wp:positionV>
            <wp:extent cx="2893695" cy="2540000"/>
            <wp:effectExtent l="0" t="0" r="0" b="0"/>
            <wp:wrapTight wrapText="bothSides">
              <wp:wrapPolygon edited="0">
                <wp:start x="0" y="0"/>
                <wp:lineTo x="0" y="21384"/>
                <wp:lineTo x="21472" y="21384"/>
                <wp:lineTo x="21472" y="0"/>
                <wp:lineTo x="0" y="0"/>
              </wp:wrapPolygon>
            </wp:wrapTight>
            <wp:docPr id="37" name="Picture 37" descr="C:\Users\Sophie2\Desktop\ArtWork\Fotolia_500614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5006143_S.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4324" b="7900"/>
                    <a:stretch/>
                  </pic:blipFill>
                  <pic:spPr bwMode="auto">
                    <a:xfrm>
                      <a:off x="0" y="0"/>
                      <a:ext cx="2893695" cy="2540000"/>
                    </a:xfrm>
                    <a:prstGeom prst="rect">
                      <a:avLst/>
                    </a:prstGeom>
                    <a:noFill/>
                    <a:ln>
                      <a:noFill/>
                    </a:ln>
                    <a:extLst>
                      <a:ext uri="{53640926-AAD7-44D8-BBD7-CCE9431645EC}">
                        <a14:shadowObscured xmlns:a14="http://schemas.microsoft.com/office/drawing/2010/main"/>
                      </a:ext>
                    </a:extLst>
                  </pic:spPr>
                </pic:pic>
              </a:graphicData>
            </a:graphic>
          </wp:anchor>
        </w:drawing>
      </w:r>
      <w:r w:rsidR="00795F0F" w:rsidRPr="00786C97">
        <w:rPr>
          <w:u w:val="single"/>
        </w:rPr>
        <w:t>Assigning a team leader within your team</w:t>
      </w:r>
    </w:p>
    <w:p w:rsidR="00786C97" w:rsidRDefault="00795F0F" w:rsidP="00795F0F">
      <w:r>
        <w:t xml:space="preserve">Most teams will have a team member who tends to take the lead on tasks. This could be down to the team member having the most experience or being the most ambitious. There are many reasons as to why this may occur and you, as overall team leader, should </w:t>
      </w:r>
      <w:r w:rsidR="00786C97">
        <w:t>assign certain team members to take the lead on certain tasks. This will help structure your team’s work and also enable the m to take accountability for their work.</w:t>
      </w:r>
    </w:p>
    <w:p w:rsidR="00786C97" w:rsidRDefault="00786C97" w:rsidP="00786C97">
      <w:pPr>
        <w:pStyle w:val="BoldBulTight0"/>
      </w:pPr>
      <w:r>
        <w:t>Value that they can bring may include:</w:t>
      </w:r>
    </w:p>
    <w:p w:rsidR="00786C97" w:rsidRPr="00786C97" w:rsidRDefault="00786C97" w:rsidP="00786C97">
      <w:pPr>
        <w:pStyle w:val="Bullets"/>
      </w:pPr>
      <w:r w:rsidRPr="00786C97">
        <w:t>Setting the direction and pace</w:t>
      </w:r>
    </w:p>
    <w:p w:rsidR="00786C97" w:rsidRPr="00786C97" w:rsidRDefault="00786C97" w:rsidP="00786C97">
      <w:pPr>
        <w:pStyle w:val="Bullets"/>
      </w:pPr>
      <w:r w:rsidRPr="00786C97">
        <w:t>Planning work and setting agendas</w:t>
      </w:r>
    </w:p>
    <w:p w:rsidR="00786C97" w:rsidRPr="00786C97" w:rsidRDefault="00786C97" w:rsidP="00786C97">
      <w:pPr>
        <w:pStyle w:val="Bullets"/>
      </w:pPr>
      <w:r w:rsidRPr="00786C97">
        <w:t>Interacting with managers/other colleagues to approve work strategies</w:t>
      </w:r>
    </w:p>
    <w:p w:rsidR="00786C97" w:rsidRPr="00786C97" w:rsidRDefault="00786C97" w:rsidP="00786C97">
      <w:pPr>
        <w:pStyle w:val="Bullets"/>
      </w:pPr>
      <w:r w:rsidRPr="00786C97">
        <w:t>Central leadership within the team</w:t>
      </w:r>
    </w:p>
    <w:p w:rsidR="00786C97" w:rsidRPr="00786C97" w:rsidRDefault="00786C97" w:rsidP="00786C97">
      <w:pPr>
        <w:pStyle w:val="Bullets"/>
      </w:pPr>
      <w:r w:rsidRPr="00786C97">
        <w:t>Creating milestones and scheduling tasks for completion</w:t>
      </w:r>
    </w:p>
    <w:p w:rsidR="00354671" w:rsidRPr="00795F0F" w:rsidRDefault="00786C97" w:rsidP="00316BA8">
      <w:pPr>
        <w:pStyle w:val="Bullets"/>
      </w:pPr>
      <w:r w:rsidRPr="00786C97">
        <w:t>Monitoring work with colleagues and managing day-to-day achievements.</w:t>
      </w:r>
      <w:r w:rsidR="00B93927">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354671">
        <w:br w:type="page"/>
      </w:r>
    </w:p>
    <w:p w:rsidR="009A7CED" w:rsidRPr="00EA1196" w:rsidRDefault="009A7CED" w:rsidP="009A7CED">
      <w:pPr>
        <w:pStyle w:val="Bullets"/>
        <w:numPr>
          <w:ilvl w:val="0"/>
          <w:numId w:val="0"/>
        </w:numPr>
        <w:rPr>
          <w:rStyle w:val="Heading1Char"/>
        </w:rPr>
      </w:pPr>
      <w:bookmarkStart w:id="50" w:name="_Toc415521003"/>
      <w:r w:rsidRPr="00EA1196">
        <w:rPr>
          <w:rStyle w:val="Heading1Char"/>
        </w:rPr>
        <w:lastRenderedPageBreak/>
        <w:t>Activities</w:t>
      </w:r>
    </w:p>
    <w:p w:rsidR="009A7CED" w:rsidRPr="00B079C9" w:rsidRDefault="009A7CED" w:rsidP="009A7CED">
      <w:pPr>
        <w:pStyle w:val="Heading3"/>
      </w:pPr>
      <w:r w:rsidRPr="00B079C9">
        <w:t>Activity</w:t>
      </w:r>
      <w:r>
        <w:t xml:space="preserve"> 1D</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7CED" w:rsidRPr="007431BE" w:rsidTr="00DD3E07">
        <w:tc>
          <w:tcPr>
            <w:tcW w:w="1668" w:type="dxa"/>
            <w:tcBorders>
              <w:top w:val="single" w:sz="8" w:space="0" w:color="C0504D"/>
              <w:left w:val="single" w:sz="8" w:space="0" w:color="C0504D"/>
              <w:bottom w:val="single" w:sz="18" w:space="0" w:color="C0504D"/>
              <w:right w:val="single" w:sz="8" w:space="0" w:color="C0504D"/>
            </w:tcBorders>
          </w:tcPr>
          <w:p w:rsidR="009A7CED" w:rsidRPr="007431BE" w:rsidRDefault="009A7CED" w:rsidP="00DD3E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7CED" w:rsidRPr="007431BE" w:rsidRDefault="009A7CED" w:rsidP="00DD3E07">
            <w:pPr>
              <w:spacing w:after="0"/>
              <w:rPr>
                <w:rFonts w:eastAsia="Times New Roman"/>
                <w:b/>
                <w:bCs/>
                <w:color w:val="000000"/>
              </w:rPr>
            </w:pPr>
            <w:r>
              <w:rPr>
                <w:rFonts w:eastAsia="Times New Roman"/>
                <w:b/>
                <w:bCs/>
                <w:color w:val="000000"/>
              </w:rPr>
              <w:t>15 Minutes</w:t>
            </w:r>
          </w:p>
        </w:tc>
      </w:tr>
      <w:tr w:rsidR="009A7CED" w:rsidRPr="007431BE" w:rsidTr="00DD3E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7CED" w:rsidRPr="007431BE" w:rsidRDefault="009A7CED" w:rsidP="00DD3E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7CED" w:rsidRPr="007431BE" w:rsidRDefault="009A7CED" w:rsidP="00DD3E07">
            <w:pPr>
              <w:pStyle w:val="NormalBold"/>
              <w:spacing w:after="0"/>
            </w:pPr>
            <w:r>
              <w:t>To provide you with an opportunity to acknowledge, respect and discuss the different ways that different people may contribute to building or enhancing the team.</w:t>
            </w:r>
          </w:p>
        </w:tc>
      </w:tr>
      <w:tr w:rsidR="009A7CED" w:rsidRPr="007431BE" w:rsidTr="00DD3E07">
        <w:trPr>
          <w:trHeight w:val="440"/>
        </w:trPr>
        <w:tc>
          <w:tcPr>
            <w:tcW w:w="1668" w:type="dxa"/>
            <w:tcBorders>
              <w:top w:val="single" w:sz="8" w:space="0" w:color="C0504D"/>
              <w:left w:val="single" w:sz="8" w:space="0" w:color="C0504D"/>
              <w:bottom w:val="single" w:sz="8" w:space="0" w:color="C0504D"/>
              <w:right w:val="single" w:sz="8" w:space="0" w:color="C0504D"/>
            </w:tcBorders>
          </w:tcPr>
          <w:p w:rsidR="009A7CED" w:rsidRPr="007431BE" w:rsidRDefault="009A7CED" w:rsidP="00DD3E0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7CED" w:rsidRPr="00BB205B" w:rsidRDefault="009A7CED" w:rsidP="00BB205B">
            <w:pPr>
              <w:pStyle w:val="AAAQuestions"/>
              <w:numPr>
                <w:ilvl w:val="0"/>
                <w:numId w:val="0"/>
              </w:numPr>
              <w:ind w:left="360"/>
              <w:rPr>
                <w:rStyle w:val="Emphasis"/>
                <w:i w:val="0"/>
                <w:iCs w:val="0"/>
                <w:sz w:val="22"/>
                <w:szCs w:val="22"/>
              </w:rPr>
            </w:pPr>
          </w:p>
          <w:p w:rsidR="009A7CED" w:rsidRPr="00BB205B" w:rsidRDefault="009A7CED" w:rsidP="00BB205B">
            <w:pPr>
              <w:pStyle w:val="AAAQuestions"/>
              <w:numPr>
                <w:ilvl w:val="0"/>
                <w:numId w:val="35"/>
              </w:numPr>
              <w:rPr>
                <w:rStyle w:val="Emphasis"/>
                <w:i w:val="0"/>
                <w:iCs w:val="0"/>
                <w:sz w:val="22"/>
                <w:szCs w:val="22"/>
              </w:rPr>
            </w:pPr>
            <w:r w:rsidRPr="00BB205B">
              <w:rPr>
                <w:rStyle w:val="Emphasis"/>
                <w:i w:val="0"/>
                <w:sz w:val="22"/>
                <w:szCs w:val="22"/>
              </w:rPr>
              <w:t>Name two things that may result from contributions made by other people.</w:t>
            </w: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Default="00BB205B" w:rsidP="00BB205B">
            <w:pPr>
              <w:pStyle w:val="AAAQuestions"/>
              <w:numPr>
                <w:ilvl w:val="0"/>
                <w:numId w:val="0"/>
              </w:numPr>
              <w:ind w:left="360" w:hanging="360"/>
              <w:rPr>
                <w:rStyle w:val="Emphasis"/>
                <w:i w:val="0"/>
                <w:sz w:val="22"/>
                <w:szCs w:val="22"/>
              </w:rPr>
            </w:pPr>
          </w:p>
          <w:p w:rsidR="00BB205B" w:rsidRPr="00BB205B" w:rsidRDefault="00BB205B" w:rsidP="00BB205B">
            <w:pPr>
              <w:pStyle w:val="AAAQuestions"/>
              <w:numPr>
                <w:ilvl w:val="0"/>
                <w:numId w:val="0"/>
              </w:numPr>
              <w:ind w:left="360" w:hanging="360"/>
              <w:rPr>
                <w:rStyle w:val="Emphasis"/>
                <w:i w:val="0"/>
                <w:iCs w:val="0"/>
                <w:sz w:val="22"/>
                <w:szCs w:val="22"/>
              </w:rPr>
            </w:pPr>
          </w:p>
          <w:p w:rsidR="009A7CED" w:rsidRPr="00BB205B" w:rsidRDefault="009A7CED" w:rsidP="00BB205B">
            <w:pPr>
              <w:pStyle w:val="AAAQuestions"/>
              <w:numPr>
                <w:ilvl w:val="0"/>
                <w:numId w:val="0"/>
              </w:numPr>
              <w:ind w:left="360"/>
              <w:rPr>
                <w:rStyle w:val="Emphasis"/>
                <w:i w:val="0"/>
                <w:iCs w:val="0"/>
                <w:sz w:val="22"/>
                <w:szCs w:val="22"/>
              </w:rPr>
            </w:pPr>
          </w:p>
          <w:p w:rsidR="009A7CED" w:rsidRPr="00BB205B" w:rsidRDefault="009A7CED" w:rsidP="00DD3E07">
            <w:pPr>
              <w:pStyle w:val="AAAQuestions"/>
              <w:rPr>
                <w:rStyle w:val="Emphasis"/>
                <w:i w:val="0"/>
                <w:iCs w:val="0"/>
                <w:sz w:val="22"/>
                <w:szCs w:val="22"/>
              </w:rPr>
            </w:pPr>
            <w:r w:rsidRPr="00BB205B">
              <w:rPr>
                <w:rStyle w:val="Emphasis"/>
                <w:i w:val="0"/>
                <w:sz w:val="22"/>
                <w:szCs w:val="22"/>
              </w:rPr>
              <w:t>What can networks or spheres of influence bring to your team?</w:t>
            </w:r>
          </w:p>
          <w:p w:rsidR="009A7CED" w:rsidRDefault="009A7CED"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Default="00BB205B" w:rsidP="00BB205B">
            <w:pPr>
              <w:pStyle w:val="AAAQuestions"/>
              <w:numPr>
                <w:ilvl w:val="0"/>
                <w:numId w:val="0"/>
              </w:numPr>
              <w:ind w:left="360"/>
              <w:rPr>
                <w:rStyle w:val="Emphasis"/>
                <w:i w:val="0"/>
                <w:iCs w:val="0"/>
                <w:sz w:val="22"/>
                <w:szCs w:val="22"/>
              </w:rPr>
            </w:pPr>
          </w:p>
          <w:p w:rsidR="00BB205B" w:rsidRPr="00BB205B" w:rsidRDefault="00BB205B" w:rsidP="00BB205B">
            <w:pPr>
              <w:pStyle w:val="AAAQuestions"/>
              <w:numPr>
                <w:ilvl w:val="0"/>
                <w:numId w:val="0"/>
              </w:numPr>
              <w:ind w:left="360"/>
              <w:rPr>
                <w:rStyle w:val="Emphasis"/>
                <w:i w:val="0"/>
                <w:iCs w:val="0"/>
                <w:sz w:val="22"/>
                <w:szCs w:val="22"/>
              </w:rPr>
            </w:pPr>
          </w:p>
          <w:p w:rsidR="009A7CED" w:rsidRPr="00631F5D" w:rsidRDefault="009A7CED" w:rsidP="00BB205B">
            <w:pPr>
              <w:pStyle w:val="AAAQuestions"/>
              <w:numPr>
                <w:ilvl w:val="0"/>
                <w:numId w:val="0"/>
              </w:numPr>
              <w:ind w:left="360"/>
              <w:rPr>
                <w:rStyle w:val="Emphasis"/>
                <w:i w:val="0"/>
                <w:iCs w:val="0"/>
              </w:rPr>
            </w:pPr>
          </w:p>
        </w:tc>
      </w:tr>
    </w:tbl>
    <w:p w:rsidR="009A7CED" w:rsidRDefault="009A7CED" w:rsidP="009A7CED">
      <w:pPr>
        <w:spacing w:after="0" w:line="240" w:lineRule="auto"/>
        <w:rPr>
          <w:rFonts w:cstheme="majorBidi"/>
          <w:b/>
          <w:bCs/>
          <w:sz w:val="26"/>
          <w:szCs w:val="26"/>
          <w:lang w:val="en-GB"/>
        </w:rPr>
      </w:pPr>
      <w:r>
        <w:br w:type="page"/>
      </w:r>
    </w:p>
    <w:p w:rsidR="00274265" w:rsidRDefault="00274265" w:rsidP="000A3826">
      <w:r>
        <w:lastRenderedPageBreak/>
        <w:br w:type="page"/>
      </w:r>
    </w:p>
    <w:p w:rsidR="00804162" w:rsidRPr="00804162" w:rsidRDefault="007B2BD3" w:rsidP="00206263">
      <w:pPr>
        <w:pStyle w:val="Heading1"/>
        <w:spacing w:after="240"/>
      </w:pPr>
      <w:bookmarkStart w:id="51" w:name="_Toc412546461"/>
      <w:bookmarkStart w:id="52" w:name="_Toc415483455"/>
      <w:r w:rsidRPr="007B2BD3">
        <w:lastRenderedPageBreak/>
        <w:t xml:space="preserve">2. </w:t>
      </w:r>
      <w:r w:rsidR="00813A1E" w:rsidRPr="00813A1E">
        <w:t>Organise and agree effective ways of working</w:t>
      </w:r>
      <w:bookmarkEnd w:id="51"/>
      <w:bookmarkEnd w:id="52"/>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813A1E" w:rsidRPr="000C0395">
        <w:rPr>
          <w:rFonts w:asciiTheme="minorHAnsi" w:hAnsiTheme="minorHAnsi"/>
        </w:rPr>
        <w:t xml:space="preserve">Jointly establish </w:t>
      </w:r>
      <w:r w:rsidR="00813A1E" w:rsidRPr="000C0395">
        <w:rPr>
          <w:rStyle w:val="BoldandItalics"/>
          <w:rFonts w:asciiTheme="minorHAnsi" w:hAnsiTheme="minorHAnsi"/>
        </w:rPr>
        <w:t>ground rules</w:t>
      </w:r>
      <w:r w:rsidR="00813A1E" w:rsidRPr="000C0395">
        <w:rPr>
          <w:rFonts w:asciiTheme="minorHAnsi" w:hAnsiTheme="minorHAnsi"/>
        </w:rPr>
        <w:t xml:space="preserve"> for how the team will operate</w:t>
      </w:r>
    </w:p>
    <w:p w:rsidR="00CD5946" w:rsidRDefault="00DB5EB1" w:rsidP="00813A1E">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813A1E" w:rsidRPr="000C0395">
        <w:rPr>
          <w:rFonts w:asciiTheme="minorHAnsi" w:hAnsiTheme="minorHAnsi"/>
        </w:rPr>
        <w:t xml:space="preserve">Agree and communicate responsibilities in ways that encourage and reinforce </w:t>
      </w:r>
      <w:r w:rsidR="00813A1E" w:rsidRPr="000C0395">
        <w:rPr>
          <w:rStyle w:val="BoldandItalics"/>
          <w:rFonts w:asciiTheme="minorHAnsi" w:hAnsiTheme="minorHAnsi"/>
        </w:rPr>
        <w:t>team</w:t>
      </w:r>
      <w:r w:rsidR="00813A1E" w:rsidRPr="000C0395">
        <w:rPr>
          <w:rFonts w:asciiTheme="minorHAnsi" w:hAnsiTheme="minorHAnsi"/>
        </w:rPr>
        <w:t>-</w:t>
      </w:r>
      <w:r w:rsidR="00813A1E" w:rsidRPr="000C0395">
        <w:rPr>
          <w:rStyle w:val="BoldandItalics"/>
          <w:rFonts w:asciiTheme="minorHAnsi" w:hAnsiTheme="minorHAnsi"/>
        </w:rPr>
        <w:t>based innovation</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813A1E" w:rsidRPr="000C0395">
        <w:rPr>
          <w:rFonts w:asciiTheme="minorHAnsi" w:hAnsiTheme="minorHAnsi"/>
        </w:rPr>
        <w:t>Agree and share tasks and activities to ensure the best use of skills and abilities within the team</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813A1E" w:rsidRPr="000C0395">
        <w:rPr>
          <w:rFonts w:asciiTheme="minorHAnsi" w:hAnsiTheme="minorHAnsi"/>
        </w:rPr>
        <w:t>Plan and schedule activities to allow time for thinking, challenging and collaboration</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813A1E" w:rsidRPr="000C0395">
        <w:rPr>
          <w:rFonts w:asciiTheme="minorHAnsi" w:hAnsiTheme="minorHAnsi"/>
        </w:rPr>
        <w:t>Establish personal reward and stimulation as an integral part of the team's way of working</w:t>
      </w:r>
    </w:p>
    <w:p w:rsidR="00773C6B" w:rsidRPr="00773C6B" w:rsidRDefault="00773C6B" w:rsidP="007B2BD3">
      <w:pPr>
        <w:rPr>
          <w:b/>
          <w:sz w:val="28"/>
          <w:szCs w:val="28"/>
        </w:rPr>
      </w:pPr>
    </w:p>
    <w:p w:rsidR="00274265" w:rsidRDefault="000A3826" w:rsidP="000A3826">
      <w:r>
        <w:rPr>
          <w:noProof/>
          <w:lang w:eastAsia="en-AU"/>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Default="006E5817" w:rsidP="00813A1E">
      <w:pPr>
        <w:pStyle w:val="Heading2"/>
      </w:pPr>
      <w:bookmarkStart w:id="53" w:name="_Toc412546462"/>
      <w:bookmarkStart w:id="54" w:name="_Toc415483456"/>
      <w:r w:rsidRPr="00813A1E">
        <w:lastRenderedPageBreak/>
        <w:t xml:space="preserve">2.1 – </w:t>
      </w:r>
      <w:r w:rsidR="00813A1E" w:rsidRPr="00813A1E">
        <w:t xml:space="preserve">Jointly establish </w:t>
      </w:r>
      <w:r w:rsidR="00813A1E" w:rsidRPr="00813A1E">
        <w:rPr>
          <w:rStyle w:val="BoldandItalics"/>
          <w:b/>
          <w:i w:val="0"/>
        </w:rPr>
        <w:t>ground rules</w:t>
      </w:r>
      <w:r w:rsidR="00813A1E" w:rsidRPr="00813A1E">
        <w:t xml:space="preserve"> for how the team will operate</w:t>
      </w:r>
      <w:bookmarkEnd w:id="53"/>
      <w:bookmarkEnd w:id="54"/>
    </w:p>
    <w:p w:rsidR="00DB599E" w:rsidRDefault="00943BF4" w:rsidP="00A338BA">
      <w:pPr>
        <w:spacing w:before="240"/>
      </w:pPr>
      <w:r>
        <w:rPr>
          <w:noProof/>
          <w:lang w:eastAsia="en-AU"/>
        </w:rPr>
        <w:drawing>
          <wp:anchor distT="0" distB="0" distL="114300" distR="114300" simplePos="0" relativeHeight="251771904" behindDoc="1" locked="0" layoutInCell="1" allowOverlap="1">
            <wp:simplePos x="0" y="0"/>
            <wp:positionH relativeFrom="column">
              <wp:posOffset>3914140</wp:posOffset>
            </wp:positionH>
            <wp:positionV relativeFrom="paragraph">
              <wp:posOffset>138430</wp:posOffset>
            </wp:positionV>
            <wp:extent cx="2334260" cy="3276600"/>
            <wp:effectExtent l="0" t="0" r="0" b="0"/>
            <wp:wrapTight wrapText="bothSides">
              <wp:wrapPolygon edited="0">
                <wp:start x="0" y="0"/>
                <wp:lineTo x="0" y="21474"/>
                <wp:lineTo x="21506" y="21474"/>
                <wp:lineTo x="21506" y="0"/>
                <wp:lineTo x="0" y="0"/>
              </wp:wrapPolygon>
            </wp:wrapTight>
            <wp:docPr id="66" name="Picture 66"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4260" cy="3276600"/>
                    </a:xfrm>
                    <a:prstGeom prst="rect">
                      <a:avLst/>
                    </a:prstGeom>
                    <a:noFill/>
                    <a:ln>
                      <a:noFill/>
                    </a:ln>
                  </pic:spPr>
                </pic:pic>
              </a:graphicData>
            </a:graphic>
          </wp:anchor>
        </w:drawing>
      </w:r>
      <w:r w:rsidR="00DB599E">
        <w:t xml:space="preserve">You need to </w:t>
      </w:r>
      <w:r w:rsidR="00F84A3F">
        <w:t xml:space="preserve">organise </w:t>
      </w:r>
      <w:r w:rsidR="00DB599E">
        <w:t>the most effective way for your team to work</w:t>
      </w:r>
      <w:r w:rsidR="00A338BA">
        <w:t xml:space="preserve"> innovatively</w:t>
      </w:r>
      <w:r w:rsidR="00F84A3F">
        <w:t>.</w:t>
      </w:r>
      <w:r w:rsidR="00F55742">
        <w:t xml:space="preserve"> </w:t>
      </w:r>
      <w:r w:rsidR="00DB599E">
        <w:t xml:space="preserve">Once you have looked at the best use of skills, team dynamics and motivations within your team, arrange a team meeting to discuss how you can work together and </w:t>
      </w:r>
      <w:r w:rsidR="00A338BA">
        <w:t>create the processes that should be followed to support your team</w:t>
      </w:r>
      <w:r w:rsidR="00DB599E">
        <w:t>.</w:t>
      </w:r>
      <w:r w:rsidR="00E15A7B">
        <w:t xml:space="preserve"> Your team should be committed to a common approach.</w:t>
      </w:r>
    </w:p>
    <w:p w:rsidR="00A338BA" w:rsidRDefault="00F55742" w:rsidP="00A338BA">
      <w:pPr>
        <w:pStyle w:val="Heading3"/>
      </w:pPr>
      <w:bookmarkStart w:id="55" w:name="_Toc412546463"/>
      <w:bookmarkStart w:id="56" w:name="_Toc415483457"/>
      <w:r>
        <w:t xml:space="preserve">Establish </w:t>
      </w:r>
      <w:r w:rsidR="00A338BA">
        <w:t>rules</w:t>
      </w:r>
      <w:bookmarkEnd w:id="55"/>
      <w:bookmarkEnd w:id="56"/>
    </w:p>
    <w:p w:rsidR="00A338BA" w:rsidRDefault="00A338BA" w:rsidP="00A338BA">
      <w:r>
        <w:t xml:space="preserve">Make sure your team are aware of their boundaries. If you do not </w:t>
      </w:r>
      <w:r w:rsidR="009C71C0">
        <w:t xml:space="preserve">make this clear, you are opening up possible conflicts of interest with the direction your team </w:t>
      </w:r>
      <w:r w:rsidR="009649AC">
        <w:t>should be moving towards</w:t>
      </w:r>
      <w:r w:rsidR="009C71C0">
        <w:t>. T</w:t>
      </w:r>
      <w:r>
        <w:t xml:space="preserve">eam activities </w:t>
      </w:r>
      <w:r w:rsidR="009C71C0">
        <w:t xml:space="preserve">should be made clear and discussions and </w:t>
      </w:r>
      <w:r>
        <w:t>ideas</w:t>
      </w:r>
      <w:r w:rsidR="009C71C0">
        <w:t xml:space="preserve"> progressed cohesively</w:t>
      </w:r>
      <w:r>
        <w:t>. Your team will work more confidently</w:t>
      </w:r>
      <w:r w:rsidR="009649AC">
        <w:t xml:space="preserve"> together</w:t>
      </w:r>
      <w:r>
        <w:t xml:space="preserve"> if they know what </w:t>
      </w:r>
      <w:r w:rsidR="003A74B1">
        <w:t>is</w:t>
      </w:r>
      <w:r>
        <w:t xml:space="preserve"> expect</w:t>
      </w:r>
      <w:r w:rsidR="003A74B1">
        <w:t>ed</w:t>
      </w:r>
      <w:r>
        <w:t xml:space="preserve"> </w:t>
      </w:r>
      <w:r w:rsidR="009C71C0">
        <w:t>of them</w:t>
      </w:r>
      <w:r>
        <w:t>. Make sure that you guide your team along the process.</w:t>
      </w:r>
      <w:r w:rsidR="00943BF4" w:rsidRPr="00943BF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649AC" w:rsidRPr="009649AC" w:rsidRDefault="009649AC" w:rsidP="009649AC">
      <w:pPr>
        <w:pStyle w:val="BoldBulTight0"/>
        <w:rPr>
          <w:u w:val="single"/>
        </w:rPr>
      </w:pPr>
      <w:r w:rsidRPr="009649AC">
        <w:rPr>
          <w:u w:val="single"/>
        </w:rPr>
        <w:t>Roles and responsibilities</w:t>
      </w:r>
    </w:p>
    <w:p w:rsidR="00A338BA" w:rsidRDefault="00A338BA" w:rsidP="00A338BA">
      <w:r>
        <w:t>Discuss the key roles and responsib</w:t>
      </w:r>
      <w:r w:rsidR="009C71C0">
        <w:t>ilities with</w:t>
      </w:r>
      <w:r>
        <w:t xml:space="preserve"> your team so that </w:t>
      </w:r>
      <w:r w:rsidR="009C71C0">
        <w:t xml:space="preserve">everyone </w:t>
      </w:r>
      <w:r>
        <w:t>know</w:t>
      </w:r>
      <w:r w:rsidR="009649AC">
        <w:t>s</w:t>
      </w:r>
      <w:r>
        <w:t xml:space="preserve"> who is doing what</w:t>
      </w:r>
      <w:r w:rsidR="009C71C0">
        <w:t>,</w:t>
      </w:r>
      <w:r>
        <w:t xml:space="preserve"> and how </w:t>
      </w:r>
      <w:r w:rsidR="009C71C0">
        <w:t>this</w:t>
      </w:r>
      <w:r>
        <w:t xml:space="preserve"> will work </w:t>
      </w:r>
      <w:r w:rsidR="009C71C0">
        <w:t>for the team</w:t>
      </w:r>
      <w:r>
        <w:t xml:space="preserve">. You need to be clear with your requirements </w:t>
      </w:r>
      <w:r w:rsidR="009C71C0">
        <w:t xml:space="preserve">for your team </w:t>
      </w:r>
      <w:r>
        <w:t>and also on what your team</w:t>
      </w:r>
      <w:r w:rsidR="009C71C0">
        <w:t xml:space="preserve">’s requirements are </w:t>
      </w:r>
      <w:r w:rsidR="00E15A7B">
        <w:t>with</w:t>
      </w:r>
      <w:r w:rsidR="009C71C0">
        <w:t xml:space="preserve"> </w:t>
      </w:r>
      <w:proofErr w:type="gramStart"/>
      <w:r w:rsidR="009C71C0">
        <w:t>them</w:t>
      </w:r>
      <w:r w:rsidR="009649AC">
        <w:t>selves</w:t>
      </w:r>
      <w:proofErr w:type="gramEnd"/>
      <w:r>
        <w:t>.</w:t>
      </w:r>
      <w:r w:rsidR="009C71C0">
        <w:t xml:space="preserve"> </w:t>
      </w:r>
      <w:r w:rsidR="009649AC">
        <w:t xml:space="preserve">If you are to play an involved role within your team make this clear and work with them accordingly. Alternatively if you are giving certain responsibilities to members within your team, let them and all of your team know. </w:t>
      </w:r>
      <w:r w:rsidR="009C71C0">
        <w:t xml:space="preserve">By </w:t>
      </w:r>
      <w:r w:rsidR="00E15A7B">
        <w:t>givin</w:t>
      </w:r>
      <w:r w:rsidR="009C71C0">
        <w:t>g</w:t>
      </w:r>
      <w:r w:rsidR="00E15A7B">
        <w:t xml:space="preserve"> part-ownership of the roles and responsibilities to your team, you will involve </w:t>
      </w:r>
      <w:r w:rsidR="009C71C0">
        <w:t xml:space="preserve">them </w:t>
      </w:r>
      <w:r w:rsidR="00E15A7B">
        <w:t xml:space="preserve">in </w:t>
      </w:r>
      <w:r w:rsidR="00EF492E">
        <w:t xml:space="preserve">the </w:t>
      </w:r>
      <w:r w:rsidR="009C71C0">
        <w:t>decision-making process</w:t>
      </w:r>
      <w:r w:rsidR="00EF492E">
        <w:t xml:space="preserve"> and</w:t>
      </w:r>
      <w:r w:rsidR="009C71C0">
        <w:t xml:space="preserve"> they</w:t>
      </w:r>
      <w:r>
        <w:t xml:space="preserve"> will be</w:t>
      </w:r>
      <w:r w:rsidR="009C71C0">
        <w:t>come</w:t>
      </w:r>
      <w:r>
        <w:t xml:space="preserve"> more invested in the</w:t>
      </w:r>
      <w:r w:rsidR="009C71C0">
        <w:t xml:space="preserve"> changes</w:t>
      </w:r>
      <w:r>
        <w:t>.</w:t>
      </w:r>
    </w:p>
    <w:p w:rsidR="00263685" w:rsidRDefault="00263685" w:rsidP="00263685">
      <w:pPr>
        <w:pStyle w:val="BoldBulTight0"/>
      </w:pPr>
      <w:r>
        <w:t>Your team needs to:</w:t>
      </w:r>
    </w:p>
    <w:p w:rsidR="00263685" w:rsidRPr="00263685" w:rsidRDefault="00263685" w:rsidP="00263685">
      <w:pPr>
        <w:pStyle w:val="Bullets"/>
      </w:pPr>
      <w:r w:rsidRPr="00263685">
        <w:t>Develop a clear working approach to achieve the purpose</w:t>
      </w:r>
    </w:p>
    <w:p w:rsidR="00263685" w:rsidRPr="00263685" w:rsidRDefault="00263685" w:rsidP="00263685">
      <w:pPr>
        <w:pStyle w:val="Bullets"/>
      </w:pPr>
      <w:r w:rsidRPr="00263685">
        <w:t>Look at the social, economic and administrative details of the project</w:t>
      </w:r>
    </w:p>
    <w:p w:rsidR="00263685" w:rsidRPr="00263685" w:rsidRDefault="00263685" w:rsidP="00263685">
      <w:pPr>
        <w:pStyle w:val="Bullets"/>
      </w:pPr>
      <w:r w:rsidRPr="00263685">
        <w:t>Agree and allocate specific tasks to individuals within the team</w:t>
      </w:r>
    </w:p>
    <w:p w:rsidR="00263685" w:rsidRPr="00263685" w:rsidRDefault="00263685" w:rsidP="00263685">
      <w:pPr>
        <w:pStyle w:val="Bullets"/>
      </w:pPr>
      <w:r w:rsidRPr="00263685">
        <w:t>Use their preferred working styles to achieve the team goals.</w:t>
      </w:r>
    </w:p>
    <w:p w:rsidR="004771EE" w:rsidRPr="004771EE" w:rsidRDefault="004771EE" w:rsidP="004771EE">
      <w:pPr>
        <w:pStyle w:val="BoldBulTight0"/>
        <w:rPr>
          <w:u w:val="single"/>
          <w:lang w:val="en-GB"/>
        </w:rPr>
      </w:pPr>
      <w:r w:rsidRPr="004771EE">
        <w:rPr>
          <w:u w:val="single"/>
          <w:lang w:val="en-GB"/>
        </w:rPr>
        <w:t>Timelines</w:t>
      </w:r>
    </w:p>
    <w:p w:rsidR="00A338BA" w:rsidRDefault="004771EE" w:rsidP="00A338BA">
      <w:pPr>
        <w:rPr>
          <w:lang w:val="en-GB"/>
        </w:rPr>
      </w:pPr>
      <w:r>
        <w:rPr>
          <w:lang w:val="en-GB"/>
        </w:rPr>
        <w:t xml:space="preserve">To work innovatively will require structure and planning. In order to free up the creative side of producing ideas and visions, you will need firm guidelines </w:t>
      </w:r>
      <w:r w:rsidR="00236750">
        <w:rPr>
          <w:lang w:val="en-GB"/>
        </w:rPr>
        <w:t xml:space="preserve">for your team </w:t>
      </w:r>
      <w:r>
        <w:rPr>
          <w:lang w:val="en-GB"/>
        </w:rPr>
        <w:t>to work within. Timelines are important to keep on track. Without such parameters, your team could be forever discussing possibilities that are never taken to the next stage of development.</w:t>
      </w:r>
    </w:p>
    <w:p w:rsidR="004B1555" w:rsidRDefault="00725484" w:rsidP="00A338BA">
      <w:pPr>
        <w:rPr>
          <w:lang w:val="en-GB"/>
        </w:rPr>
      </w:pPr>
      <w:r>
        <w:rPr>
          <w:lang w:val="en-GB"/>
        </w:rPr>
        <w:t>Encourage your team to s</w:t>
      </w:r>
      <w:r w:rsidR="004771EE">
        <w:rPr>
          <w:lang w:val="en-GB"/>
        </w:rPr>
        <w:t>et timelines for each step to progress</w:t>
      </w:r>
      <w:r w:rsidR="00236750">
        <w:rPr>
          <w:lang w:val="en-GB"/>
        </w:rPr>
        <w:t>, by putting this down onto paper or into a document</w:t>
      </w:r>
      <w:r w:rsidR="00EB4963">
        <w:rPr>
          <w:lang w:val="en-GB"/>
        </w:rPr>
        <w:t xml:space="preserve"> for others to see,</w:t>
      </w:r>
      <w:r w:rsidR="00236750">
        <w:rPr>
          <w:lang w:val="en-GB"/>
        </w:rPr>
        <w:t xml:space="preserve"> you are making a commitment to fulfil another step</w:t>
      </w:r>
      <w:r w:rsidR="004771EE">
        <w:rPr>
          <w:lang w:val="en-GB"/>
        </w:rPr>
        <w:t>. For example, you could allow your</w:t>
      </w:r>
      <w:r w:rsidR="00EB4963">
        <w:rPr>
          <w:lang w:val="en-GB"/>
        </w:rPr>
        <w:t xml:space="preserve"> team</w:t>
      </w:r>
      <w:r w:rsidR="004771EE">
        <w:rPr>
          <w:lang w:val="en-GB"/>
        </w:rPr>
        <w:t xml:space="preserve"> one-week to work on </w:t>
      </w:r>
      <w:r w:rsidR="00EB4963">
        <w:rPr>
          <w:lang w:val="en-GB"/>
        </w:rPr>
        <w:t>their</w:t>
      </w:r>
      <w:r w:rsidR="004771EE">
        <w:rPr>
          <w:lang w:val="en-GB"/>
        </w:rPr>
        <w:t xml:space="preserve"> own ideas and suggestions for producing a new script to use for conversations with customers. You could plan a meeting at the start of week two and discuss all of the team’s suggestions, take forwards the ideas </w:t>
      </w:r>
      <w:r w:rsidR="00457D39">
        <w:rPr>
          <w:lang w:val="en-GB"/>
        </w:rPr>
        <w:t xml:space="preserve">that work best </w:t>
      </w:r>
      <w:r w:rsidR="004771EE">
        <w:rPr>
          <w:lang w:val="en-GB"/>
        </w:rPr>
        <w:t xml:space="preserve">and produce a new script. </w:t>
      </w:r>
    </w:p>
    <w:p w:rsidR="004771EE" w:rsidRDefault="004771EE" w:rsidP="00A338BA">
      <w:pPr>
        <w:rPr>
          <w:lang w:val="en-GB"/>
        </w:rPr>
      </w:pPr>
      <w:r>
        <w:rPr>
          <w:lang w:val="en-GB"/>
        </w:rPr>
        <w:lastRenderedPageBreak/>
        <w:t xml:space="preserve">At the beginning of week three you could seek sign-off </w:t>
      </w:r>
      <w:r w:rsidR="00457D39">
        <w:rPr>
          <w:lang w:val="en-GB"/>
        </w:rPr>
        <w:t xml:space="preserve">with management </w:t>
      </w:r>
      <w:r>
        <w:rPr>
          <w:lang w:val="en-GB"/>
        </w:rPr>
        <w:t>to use the new script and have this implemented at the start of week four.</w:t>
      </w:r>
    </w:p>
    <w:p w:rsidR="004771EE" w:rsidRDefault="004771EE" w:rsidP="00A338BA">
      <w:r>
        <w:rPr>
          <w:lang w:val="en-GB"/>
        </w:rPr>
        <w:t>Without timelines, your positive projects may never see the light of day.</w:t>
      </w:r>
      <w:r w:rsidR="00457D39">
        <w:rPr>
          <w:lang w:val="en-GB"/>
        </w:rPr>
        <w:t xml:space="preserve"> </w:t>
      </w:r>
      <w:r w:rsidR="00236750">
        <w:rPr>
          <w:lang w:val="en-GB"/>
        </w:rPr>
        <w:t xml:space="preserve">Timelines allow you </w:t>
      </w:r>
      <w:r w:rsidR="00457D39">
        <w:t>to assess progress</w:t>
      </w:r>
      <w:r w:rsidR="00236750">
        <w:t>, make revisions, keep on track and see</w:t>
      </w:r>
      <w:r w:rsidR="00457D39">
        <w:t xml:space="preserve"> tasks</w:t>
      </w:r>
      <w:r w:rsidR="00236750">
        <w:t xml:space="preserve"> through to completion</w:t>
      </w:r>
      <w:r w:rsidR="00457D39">
        <w:t>.</w:t>
      </w:r>
      <w:r w:rsidR="00236750">
        <w:t xml:space="preserve"> </w:t>
      </w:r>
    </w:p>
    <w:p w:rsidR="009649AC" w:rsidRPr="00943BF4" w:rsidRDefault="009649AC" w:rsidP="00943BF4">
      <w:pPr>
        <w:pStyle w:val="BoldBulTight0"/>
      </w:pPr>
      <w:r w:rsidRPr="00943BF4">
        <w:t xml:space="preserve">Example </w:t>
      </w:r>
      <w:r w:rsidR="00943BF4" w:rsidRPr="00943BF4">
        <w:t>Gantt chart</w:t>
      </w:r>
      <w:r w:rsidR="00943BF4">
        <w:t>:</w:t>
      </w:r>
    </w:p>
    <w:tbl>
      <w:tblPr>
        <w:tblStyle w:val="TableGrid"/>
        <w:tblW w:w="0" w:type="auto"/>
        <w:tblLook w:val="04A0" w:firstRow="1" w:lastRow="0" w:firstColumn="1" w:lastColumn="0" w:noHBand="0" w:noVBand="1"/>
      </w:tblPr>
      <w:tblGrid>
        <w:gridCol w:w="3075"/>
        <w:gridCol w:w="1618"/>
        <w:gridCol w:w="1618"/>
        <w:gridCol w:w="1618"/>
        <w:gridCol w:w="1619"/>
      </w:tblGrid>
      <w:tr w:rsidR="009649AC" w:rsidTr="00943BF4">
        <w:tc>
          <w:tcPr>
            <w:tcW w:w="3075" w:type="dxa"/>
            <w:shd w:val="clear" w:color="auto" w:fill="D99594" w:themeFill="accent2" w:themeFillTint="99"/>
          </w:tcPr>
          <w:p w:rsidR="009649AC" w:rsidRDefault="009649AC" w:rsidP="009649AC">
            <w:pPr>
              <w:spacing w:before="120" w:after="120" w:line="240" w:lineRule="auto"/>
              <w:rPr>
                <w:lang w:val="en-GB"/>
              </w:rPr>
            </w:pPr>
          </w:p>
        </w:tc>
        <w:tc>
          <w:tcPr>
            <w:tcW w:w="1618" w:type="dxa"/>
            <w:shd w:val="clear" w:color="auto" w:fill="D99594" w:themeFill="accent2" w:themeFillTint="99"/>
          </w:tcPr>
          <w:p w:rsidR="009649AC" w:rsidRPr="009649AC" w:rsidRDefault="009649AC" w:rsidP="00943BF4">
            <w:pPr>
              <w:spacing w:before="120" w:after="120" w:line="240" w:lineRule="auto"/>
              <w:rPr>
                <w:b/>
                <w:lang w:val="en-GB"/>
              </w:rPr>
            </w:pPr>
            <w:r w:rsidRPr="009649AC">
              <w:rPr>
                <w:b/>
                <w:lang w:val="en-GB"/>
              </w:rPr>
              <w:t>W</w:t>
            </w:r>
            <w:r w:rsidR="00943BF4">
              <w:rPr>
                <w:b/>
                <w:lang w:val="en-GB"/>
              </w:rPr>
              <w:t>/C 2nd</w:t>
            </w:r>
          </w:p>
        </w:tc>
        <w:tc>
          <w:tcPr>
            <w:tcW w:w="1618" w:type="dxa"/>
            <w:shd w:val="clear" w:color="auto" w:fill="D99594" w:themeFill="accent2" w:themeFillTint="99"/>
          </w:tcPr>
          <w:p w:rsidR="009649AC" w:rsidRPr="009649AC" w:rsidRDefault="009649AC" w:rsidP="00943BF4">
            <w:pPr>
              <w:spacing w:before="120" w:after="120" w:line="240" w:lineRule="auto"/>
              <w:rPr>
                <w:b/>
                <w:lang w:val="en-GB"/>
              </w:rPr>
            </w:pPr>
            <w:r w:rsidRPr="009649AC">
              <w:rPr>
                <w:b/>
                <w:lang w:val="en-GB"/>
              </w:rPr>
              <w:t>W</w:t>
            </w:r>
            <w:r w:rsidR="00943BF4">
              <w:rPr>
                <w:b/>
                <w:lang w:val="en-GB"/>
              </w:rPr>
              <w:t>/C 9th</w:t>
            </w:r>
          </w:p>
        </w:tc>
        <w:tc>
          <w:tcPr>
            <w:tcW w:w="1618" w:type="dxa"/>
            <w:shd w:val="clear" w:color="auto" w:fill="D99594" w:themeFill="accent2" w:themeFillTint="99"/>
          </w:tcPr>
          <w:p w:rsidR="009649AC" w:rsidRPr="009649AC" w:rsidRDefault="00943BF4" w:rsidP="009649AC">
            <w:pPr>
              <w:spacing w:before="120" w:after="120" w:line="240" w:lineRule="auto"/>
              <w:rPr>
                <w:b/>
                <w:lang w:val="en-GB"/>
              </w:rPr>
            </w:pPr>
            <w:r>
              <w:rPr>
                <w:b/>
                <w:lang w:val="en-GB"/>
              </w:rPr>
              <w:t>W/C 16th</w:t>
            </w:r>
          </w:p>
        </w:tc>
        <w:tc>
          <w:tcPr>
            <w:tcW w:w="1619" w:type="dxa"/>
            <w:shd w:val="clear" w:color="auto" w:fill="D99594" w:themeFill="accent2" w:themeFillTint="99"/>
          </w:tcPr>
          <w:p w:rsidR="009649AC" w:rsidRPr="009649AC" w:rsidRDefault="00943BF4" w:rsidP="00943BF4">
            <w:pPr>
              <w:spacing w:before="120" w:after="120" w:line="240" w:lineRule="auto"/>
              <w:rPr>
                <w:b/>
                <w:lang w:val="en-GB"/>
              </w:rPr>
            </w:pPr>
            <w:r>
              <w:rPr>
                <w:b/>
                <w:lang w:val="en-GB"/>
              </w:rPr>
              <w:t>W/C 23rd</w:t>
            </w: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Work on own ideas for new customer script</w:t>
            </w:r>
          </w:p>
        </w:tc>
        <w:tc>
          <w:tcPr>
            <w:tcW w:w="1618" w:type="dxa"/>
            <w:shd w:val="clear" w:color="auto" w:fill="D99594" w:themeFill="accent2" w:themeFillTint="99"/>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9" w:type="dxa"/>
          </w:tcPr>
          <w:p w:rsidR="009649AC" w:rsidRDefault="009649AC" w:rsidP="009649AC">
            <w:pPr>
              <w:spacing w:before="120" w:after="120" w:line="240" w:lineRule="auto"/>
              <w:rPr>
                <w:lang w:val="en-GB"/>
              </w:rPr>
            </w:pP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Meeting to discuss ideas and produce definitive script</w:t>
            </w:r>
          </w:p>
        </w:tc>
        <w:tc>
          <w:tcPr>
            <w:tcW w:w="1618" w:type="dxa"/>
          </w:tcPr>
          <w:p w:rsidR="009649AC" w:rsidRDefault="009649AC" w:rsidP="009649AC">
            <w:pPr>
              <w:spacing w:before="120" w:after="120" w:line="240" w:lineRule="auto"/>
              <w:rPr>
                <w:lang w:val="en-GB"/>
              </w:rPr>
            </w:pPr>
          </w:p>
        </w:tc>
        <w:tc>
          <w:tcPr>
            <w:tcW w:w="1618" w:type="dxa"/>
            <w:shd w:val="clear" w:color="auto" w:fill="D99594" w:themeFill="accent2" w:themeFillTint="99"/>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9" w:type="dxa"/>
          </w:tcPr>
          <w:p w:rsidR="009649AC" w:rsidRDefault="009649AC" w:rsidP="009649AC">
            <w:pPr>
              <w:spacing w:before="120" w:after="120" w:line="240" w:lineRule="auto"/>
              <w:rPr>
                <w:lang w:val="en-GB"/>
              </w:rPr>
            </w:pP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Meet with management to sign-off new script</w:t>
            </w: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8" w:type="dxa"/>
            <w:shd w:val="clear" w:color="auto" w:fill="D99594" w:themeFill="accent2" w:themeFillTint="99"/>
          </w:tcPr>
          <w:p w:rsidR="009649AC" w:rsidRDefault="009649AC" w:rsidP="009649AC">
            <w:pPr>
              <w:spacing w:before="120" w:after="120" w:line="240" w:lineRule="auto"/>
              <w:rPr>
                <w:lang w:val="en-GB"/>
              </w:rPr>
            </w:pPr>
          </w:p>
        </w:tc>
        <w:tc>
          <w:tcPr>
            <w:tcW w:w="1619" w:type="dxa"/>
          </w:tcPr>
          <w:p w:rsidR="009649AC" w:rsidRDefault="009649AC" w:rsidP="009649AC">
            <w:pPr>
              <w:spacing w:before="120" w:after="120" w:line="240" w:lineRule="auto"/>
              <w:rPr>
                <w:lang w:val="en-GB"/>
              </w:rPr>
            </w:pP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Implement use of new script</w:t>
            </w: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9" w:type="dxa"/>
            <w:shd w:val="clear" w:color="auto" w:fill="D99594" w:themeFill="accent2" w:themeFillTint="99"/>
          </w:tcPr>
          <w:p w:rsidR="009649AC" w:rsidRDefault="009649AC" w:rsidP="009649AC">
            <w:pPr>
              <w:spacing w:before="120" w:after="120" w:line="240" w:lineRule="auto"/>
              <w:rPr>
                <w:lang w:val="en-GB"/>
              </w:rPr>
            </w:pPr>
          </w:p>
        </w:tc>
      </w:tr>
    </w:tbl>
    <w:p w:rsidR="00943BF4" w:rsidRPr="00B73265" w:rsidRDefault="00943BF4" w:rsidP="00B73265">
      <w:pPr>
        <w:spacing w:before="120"/>
        <w:rPr>
          <w:b/>
          <w:lang w:val="en-GB"/>
        </w:rPr>
      </w:pPr>
      <w:r w:rsidRPr="00B73265">
        <w:rPr>
          <w:b/>
          <w:lang w:val="en-GB"/>
        </w:rPr>
        <w:t>The above chart illustrates the example timeline given in the text on the previous page.</w:t>
      </w:r>
    </w:p>
    <w:p w:rsidR="00B73265" w:rsidRDefault="00943BF4" w:rsidP="00B73265">
      <w:r>
        <w:rPr>
          <w:lang w:val="en-GB"/>
        </w:rPr>
        <w:t>This type of chart is known as a Gantt chart and allows you to visually present a project schedule of the tasks that need to be done.</w:t>
      </w:r>
      <w:r w:rsidR="00B73265">
        <w:rPr>
          <w:lang w:val="en-GB"/>
        </w:rPr>
        <w:t xml:space="preserve"> </w:t>
      </w:r>
      <w:r w:rsidR="00B73265">
        <w:t xml:space="preserve">By laying out the project tasks and events in the order they should be completed in, the Gantt chart helps to sequence those events and tasks. It will show the project activities displayed against time and the time is broken down into increments; days, weeks or months. To the left of the chart is the list of activities and along the top there is a suitable time scale. The activities are represented by bars and the position and length of that bar reflects the start date, duration and end date of each activity. This chart uses the horizontal lines to show the amount of work that is done in certain periods of time in relation to the amount of time that was originally planned for those periods. </w:t>
      </w:r>
    </w:p>
    <w:p w:rsidR="00B73265" w:rsidRDefault="00B73265" w:rsidP="00B73265">
      <w:pPr>
        <w:pStyle w:val="BoldBulTight0"/>
      </w:pPr>
      <w:r>
        <w:t>A Gantt chart allows you to easily see:</w:t>
      </w:r>
    </w:p>
    <w:p w:rsidR="00B73265" w:rsidRDefault="00B73265" w:rsidP="00B73265">
      <w:pPr>
        <w:pStyle w:val="Bullets"/>
        <w:spacing w:after="160" w:line="240" w:lineRule="auto"/>
        <w:ind w:left="1491" w:hanging="357"/>
      </w:pPr>
      <w:r>
        <w:t>The start and end date of the whole project</w:t>
      </w:r>
    </w:p>
    <w:p w:rsidR="00B73265" w:rsidRDefault="00B73265" w:rsidP="00B73265">
      <w:pPr>
        <w:pStyle w:val="Bullets"/>
        <w:spacing w:after="160" w:line="240" w:lineRule="auto"/>
        <w:ind w:left="1491" w:hanging="357"/>
      </w:pPr>
      <w:r>
        <w:t>What the various activities are</w:t>
      </w:r>
    </w:p>
    <w:p w:rsidR="00B73265" w:rsidRDefault="00B73265" w:rsidP="00B73265">
      <w:pPr>
        <w:pStyle w:val="Bullets"/>
        <w:spacing w:after="160" w:line="240" w:lineRule="auto"/>
        <w:ind w:left="1491" w:hanging="357"/>
      </w:pPr>
      <w:r>
        <w:t>When each activity begins and ends</w:t>
      </w:r>
    </w:p>
    <w:p w:rsidR="00B73265" w:rsidRDefault="00B73265" w:rsidP="00B73265">
      <w:pPr>
        <w:pStyle w:val="Bullets"/>
        <w:spacing w:after="160" w:line="240" w:lineRule="auto"/>
        <w:ind w:left="1491" w:hanging="357"/>
      </w:pPr>
      <w:r>
        <w:t>How long each activity is scheduled to last</w:t>
      </w:r>
    </w:p>
    <w:p w:rsidR="00B73265" w:rsidRDefault="00B73265" w:rsidP="00B73265">
      <w:pPr>
        <w:pStyle w:val="Bullets"/>
        <w:spacing w:after="160" w:line="240" w:lineRule="auto"/>
        <w:ind w:left="1491" w:hanging="357"/>
      </w:pPr>
      <w:r>
        <w:t>Where activities overlap with other activities, and by how much.</w:t>
      </w:r>
    </w:p>
    <w:p w:rsidR="00C924D6" w:rsidRPr="00F55742" w:rsidRDefault="00C924D6" w:rsidP="00F55742">
      <w:pPr>
        <w:pStyle w:val="BoldBulTight0"/>
        <w:rPr>
          <w:u w:val="single"/>
        </w:rPr>
      </w:pPr>
      <w:r w:rsidRPr="00F55742">
        <w:rPr>
          <w:u w:val="single"/>
        </w:rPr>
        <w:t>Confidentiality</w:t>
      </w:r>
    </w:p>
    <w:p w:rsidR="00F55742" w:rsidRPr="000C0395" w:rsidRDefault="001D622F" w:rsidP="00F55742">
      <w:r>
        <w:t>When your team d</w:t>
      </w:r>
      <w:r w:rsidR="00F5703E">
        <w:t xml:space="preserve">evelop </w:t>
      </w:r>
      <w:r w:rsidR="00215E22">
        <w:t xml:space="preserve">ideas, </w:t>
      </w:r>
      <w:r>
        <w:t xml:space="preserve">look at the best ways to nurture </w:t>
      </w:r>
      <w:r w:rsidR="00215E22">
        <w:t>these and bring the achievements to fruition</w:t>
      </w:r>
      <w:r>
        <w:t>. Some</w:t>
      </w:r>
      <w:r w:rsidR="00215E22">
        <w:t xml:space="preserve"> ideas</w:t>
      </w:r>
      <w:r>
        <w:t xml:space="preserve"> will benefit from asking opinions with other teams and personnel within your organisation, but others may need to be </w:t>
      </w:r>
      <w:r w:rsidR="00215E22">
        <w:t xml:space="preserve">developed in </w:t>
      </w:r>
      <w:r>
        <w:t>confidential</w:t>
      </w:r>
      <w:r w:rsidR="00215E22">
        <w:t xml:space="preserve"> surroundings</w:t>
      </w:r>
      <w:r>
        <w:t>. W</w:t>
      </w:r>
      <w:r w:rsidR="00F5703E">
        <w:t xml:space="preserve">ork out </w:t>
      </w:r>
      <w:r>
        <w:t xml:space="preserve">which ideas </w:t>
      </w:r>
      <w:r w:rsidR="00F5703E">
        <w:t>need to remain confidentia</w:t>
      </w:r>
      <w:r w:rsidR="00215E22">
        <w:t>l through the development phase, discuss this with your team and make sure they all know which should remain in confidence.</w:t>
      </w:r>
    </w:p>
    <w:p w:rsidR="00D42BAB" w:rsidRDefault="00D42BAB">
      <w:pPr>
        <w:spacing w:after="0" w:line="240" w:lineRule="auto"/>
        <w:rPr>
          <w:b/>
          <w:u w:val="single"/>
        </w:rPr>
      </w:pPr>
      <w:r>
        <w:rPr>
          <w:u w:val="single"/>
        </w:rPr>
        <w:br w:type="page"/>
      </w:r>
    </w:p>
    <w:p w:rsidR="00C924D6" w:rsidRPr="00F55742" w:rsidRDefault="00790CBE" w:rsidP="00F55742">
      <w:pPr>
        <w:pStyle w:val="BoldBulTight0"/>
        <w:rPr>
          <w:u w:val="single"/>
        </w:rPr>
      </w:pPr>
      <w:r>
        <w:rPr>
          <w:noProof/>
          <w:lang w:eastAsia="en-AU"/>
        </w:rPr>
        <w:lastRenderedPageBreak/>
        <w:drawing>
          <wp:anchor distT="0" distB="0" distL="114300" distR="114300" simplePos="0" relativeHeight="251785216" behindDoc="1" locked="0" layoutInCell="1" allowOverlap="1" wp14:anchorId="35EF69E7" wp14:editId="3CBEA393">
            <wp:simplePos x="0" y="0"/>
            <wp:positionH relativeFrom="column">
              <wp:posOffset>4343400</wp:posOffset>
            </wp:positionH>
            <wp:positionV relativeFrom="paragraph">
              <wp:posOffset>-236855</wp:posOffset>
            </wp:positionV>
            <wp:extent cx="2139315" cy="1676400"/>
            <wp:effectExtent l="0" t="0" r="0" b="0"/>
            <wp:wrapTight wrapText="bothSides">
              <wp:wrapPolygon edited="0">
                <wp:start x="0" y="0"/>
                <wp:lineTo x="0" y="21355"/>
                <wp:lineTo x="21350" y="21355"/>
                <wp:lineTo x="21350" y="0"/>
                <wp:lineTo x="0" y="0"/>
              </wp:wrapPolygon>
            </wp:wrapTight>
            <wp:docPr id="38" name="Picture 38" descr="C:\Users\Sophie2\Desktop\ArtWork\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ored_reading_paper_800_wht.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597" t="6369"/>
                    <a:stretch/>
                  </pic:blipFill>
                  <pic:spPr bwMode="auto">
                    <a:xfrm>
                      <a:off x="0" y="0"/>
                      <a:ext cx="2139315" cy="1676400"/>
                    </a:xfrm>
                    <a:prstGeom prst="rect">
                      <a:avLst/>
                    </a:prstGeom>
                    <a:noFill/>
                    <a:ln>
                      <a:noFill/>
                    </a:ln>
                    <a:extLst>
                      <a:ext uri="{53640926-AAD7-44D8-BBD7-CCE9431645EC}">
                        <a14:shadowObscured xmlns:a14="http://schemas.microsoft.com/office/drawing/2010/main"/>
                      </a:ext>
                    </a:extLst>
                  </pic:spPr>
                </pic:pic>
              </a:graphicData>
            </a:graphic>
          </wp:anchor>
        </w:drawing>
      </w:r>
      <w:r w:rsidR="00C924D6" w:rsidRPr="00F55742">
        <w:rPr>
          <w:u w:val="single"/>
        </w:rPr>
        <w:t>Copyright, moral rights or intellectual property</w:t>
      </w:r>
    </w:p>
    <w:p w:rsidR="00A0775F" w:rsidRDefault="00F55742" w:rsidP="00F55742">
      <w:r>
        <w:t xml:space="preserve">Be aware of any copyrights or intellectual property </w:t>
      </w:r>
      <w:r w:rsidR="00E97E4E">
        <w:t xml:space="preserve">(IP) </w:t>
      </w:r>
      <w:r>
        <w:t>that may exist on any new ideas</w:t>
      </w:r>
      <w:r w:rsidR="00A0775F">
        <w:t xml:space="preserve"> or products</w:t>
      </w:r>
      <w:r>
        <w:t xml:space="preserve"> that you are developing. </w:t>
      </w:r>
      <w:r w:rsidR="00A0775F">
        <w:t>When developing ideas, it is encouraged to be as creative as possible, but sometimes looking at other successes in business can also</w:t>
      </w:r>
      <w:r w:rsidR="00C129F8">
        <w:t xml:space="preserve"> be an</w:t>
      </w:r>
      <w:r w:rsidR="00A0775F">
        <w:t xml:space="preserve"> inspir</w:t>
      </w:r>
      <w:r w:rsidR="00C129F8">
        <w:t>ation</w:t>
      </w:r>
      <w:r w:rsidR="00A0775F">
        <w:t xml:space="preserve">. Be wary of copying another’s idea(s) and </w:t>
      </w:r>
      <w:r w:rsidR="00C129F8">
        <w:t>if looking to launch a new business product</w:t>
      </w:r>
      <w:r w:rsidR="00E97E4E">
        <w:t>,</w:t>
      </w:r>
      <w:r w:rsidR="00C129F8">
        <w:t xml:space="preserve"> check that no patent or </w:t>
      </w:r>
      <w:r w:rsidR="00E97E4E">
        <w:t xml:space="preserve">trademark/IP </w:t>
      </w:r>
      <w:r w:rsidR="00C129F8">
        <w:t>already exists for this.</w:t>
      </w:r>
    </w:p>
    <w:p w:rsidR="00E97E4E" w:rsidRDefault="00E97E4E" w:rsidP="00F55742">
      <w:r>
        <w:t xml:space="preserve">Alternatively, if your team’s ideas or developments result in a final product/service, you </w:t>
      </w:r>
      <w:r w:rsidR="00B51CDE">
        <w:t>may need to</w:t>
      </w:r>
      <w:r>
        <w:t xml:space="preserve"> look at obtain</w:t>
      </w:r>
      <w:r w:rsidR="0053533B">
        <w:t>ing</w:t>
      </w:r>
      <w:r>
        <w:t xml:space="preserve"> IP protection. </w:t>
      </w:r>
      <w:r w:rsidR="00C129F8">
        <w:t>Intellectual property is taken very seriously in business and y</w:t>
      </w:r>
      <w:r w:rsidR="00F55742">
        <w:t xml:space="preserve">ou should include time to </w:t>
      </w:r>
      <w:r w:rsidR="00B51CDE">
        <w:t>factor this aspect in</w:t>
      </w:r>
      <w:r w:rsidR="00F55742">
        <w:t xml:space="preserve">. </w:t>
      </w:r>
      <w:r>
        <w:t>Your team/organisation can produce the most innovative work</w:t>
      </w:r>
      <w:r w:rsidR="00B51CDE">
        <w:t xml:space="preserve"> and invest time and money into developing a new product/service</w:t>
      </w:r>
      <w:r>
        <w:t>, only to discover that without correct IP, you could lose the rights to use this and/or make profits.</w:t>
      </w:r>
    </w:p>
    <w:p w:rsidR="00E97E4E" w:rsidRDefault="00E97E4E" w:rsidP="00F55742">
      <w:r>
        <w:t xml:space="preserve">You can find more information on this at the Australian Government IP Australia website: </w:t>
      </w:r>
      <w:hyperlink r:id="rId22" w:history="1">
        <w:r w:rsidRPr="00EC3C8C">
          <w:rPr>
            <w:rStyle w:val="Hyperlink"/>
          </w:rPr>
          <w:t>http://www.ipaustralia.gov.au/</w:t>
        </w:r>
      </w:hyperlink>
      <w:r>
        <w:t xml:space="preserve"> (access date: 11.02.2015). There is a wide range of advice given on the </w:t>
      </w:r>
      <w:r w:rsidR="0053533B">
        <w:t xml:space="preserve">many </w:t>
      </w:r>
      <w:r>
        <w:t>aspects of Int</w:t>
      </w:r>
      <w:r w:rsidR="0053533B">
        <w:t>ellectual property in Australia, and how this works.</w:t>
      </w:r>
      <w:r>
        <w:t xml:space="preserve"> </w:t>
      </w:r>
    </w:p>
    <w:p w:rsidR="0053533B" w:rsidRDefault="0053533B" w:rsidP="00F55742">
      <w:r>
        <w:t>You should also take the time to check with your team that</w:t>
      </w:r>
      <w:r w:rsidR="00F55742">
        <w:t xml:space="preserve"> moral issues/rights </w:t>
      </w:r>
      <w:r>
        <w:t>are not infringed. Your team should be considerate to all others in their developments. For example, if another team within your organisation has started developments on an idea that y</w:t>
      </w:r>
      <w:r w:rsidR="004843DC">
        <w:t>our team</w:t>
      </w:r>
      <w:r>
        <w:t xml:space="preserve"> would also like to work </w:t>
      </w:r>
      <w:r w:rsidR="00212D1E">
        <w:t>on</w:t>
      </w:r>
      <w:r>
        <w:t xml:space="preserve">, </w:t>
      </w:r>
      <w:r w:rsidR="004843DC">
        <w:t>is it right for you to compete with the other team, or could you join forces and work together?</w:t>
      </w:r>
      <w:r w:rsidR="00790CBE">
        <w:t xml:space="preserve"> Do not over step the moral </w:t>
      </w:r>
      <w:r w:rsidR="001D5651">
        <w:t>line</w:t>
      </w:r>
      <w:r w:rsidR="00790CBE">
        <w:t>;</w:t>
      </w:r>
      <w:r w:rsidR="001D5651">
        <w:t xml:space="preserve"> </w:t>
      </w:r>
      <w:r w:rsidR="004843DC">
        <w:t>be sensitive to how others may see the actions of your team</w:t>
      </w:r>
      <w:r w:rsidR="001D5651">
        <w:t>.</w:t>
      </w:r>
    </w:p>
    <w:p w:rsidR="00C924D6" w:rsidRPr="00B8271E" w:rsidRDefault="00962795" w:rsidP="00B8271E">
      <w:pPr>
        <w:pStyle w:val="BoldBulTight0"/>
        <w:rPr>
          <w:u w:val="single"/>
        </w:rPr>
      </w:pPr>
      <w:r>
        <w:rPr>
          <w:u w:val="single"/>
        </w:rPr>
        <w:t>C</w:t>
      </w:r>
      <w:r w:rsidR="00C924D6" w:rsidRPr="00B8271E">
        <w:rPr>
          <w:u w:val="single"/>
        </w:rPr>
        <w:t>ommunication</w:t>
      </w:r>
    </w:p>
    <w:p w:rsidR="0029699A" w:rsidRDefault="0029699A" w:rsidP="00F55742">
      <w:r>
        <w:t>Your team will need to communicate with each other through the project and to reach the goals of the work set. Your team could approach the task by brainstorming a list of items that cover the work needed to be done, in order to ensure that everyone understands the requirements.</w:t>
      </w:r>
    </w:p>
    <w:p w:rsidR="0029699A" w:rsidRDefault="0029699A" w:rsidP="0029699A">
      <w:pPr>
        <w:pStyle w:val="BoldBulTight0"/>
      </w:pPr>
      <w:r>
        <w:t>Operational standards may include:</w:t>
      </w:r>
    </w:p>
    <w:p w:rsidR="0029699A" w:rsidRDefault="0029699A" w:rsidP="0029699A">
      <w:pPr>
        <w:pStyle w:val="Bullets"/>
      </w:pPr>
      <w:r>
        <w:t>Meeting at an arranged time to brainstorm</w:t>
      </w:r>
    </w:p>
    <w:p w:rsidR="0029699A" w:rsidRDefault="0029699A" w:rsidP="0029699A">
      <w:pPr>
        <w:pStyle w:val="Bullets"/>
      </w:pPr>
      <w:r>
        <w:t>Having a prepared agenda with objectives and outcomes</w:t>
      </w:r>
    </w:p>
    <w:p w:rsidR="0029699A" w:rsidRDefault="0029699A" w:rsidP="0029699A">
      <w:pPr>
        <w:pStyle w:val="Bullets"/>
      </w:pPr>
      <w:r>
        <w:t>Complete actions listed</w:t>
      </w:r>
    </w:p>
    <w:p w:rsidR="0029699A" w:rsidRDefault="0029699A" w:rsidP="0029699A">
      <w:pPr>
        <w:pStyle w:val="Bullets"/>
      </w:pPr>
      <w:r>
        <w:t>Allow each team member to speak and contribute</w:t>
      </w:r>
    </w:p>
    <w:p w:rsidR="0029699A" w:rsidRDefault="0029699A" w:rsidP="0029699A">
      <w:pPr>
        <w:pStyle w:val="Bullets"/>
      </w:pPr>
      <w:r>
        <w:t>Treat all team members equally</w:t>
      </w:r>
    </w:p>
    <w:p w:rsidR="0029699A" w:rsidRDefault="0029699A" w:rsidP="0029699A">
      <w:pPr>
        <w:pStyle w:val="Bullets"/>
      </w:pPr>
      <w:r>
        <w:t>Address any conflicts by looking at the issues not the individuals</w:t>
      </w:r>
    </w:p>
    <w:p w:rsidR="0029699A" w:rsidRDefault="0029699A" w:rsidP="0029699A">
      <w:pPr>
        <w:pStyle w:val="Bullets"/>
      </w:pPr>
      <w:r>
        <w:t xml:space="preserve">Create an ‘off the record’ </w:t>
      </w:r>
      <w:r w:rsidR="00292B15">
        <w:t>environment in your meeting</w:t>
      </w:r>
      <w:r>
        <w:t xml:space="preserve"> so that all views can be discussed without negative consequences</w:t>
      </w:r>
    </w:p>
    <w:p w:rsidR="00292B15" w:rsidRDefault="00292B15" w:rsidP="0029699A">
      <w:pPr>
        <w:pStyle w:val="Bullets"/>
      </w:pPr>
      <w:r>
        <w:t>Have fun with your discussions but never at the expense of another colleague/person</w:t>
      </w:r>
    </w:p>
    <w:p w:rsidR="0029699A" w:rsidRDefault="0029699A" w:rsidP="00790CBE">
      <w:pPr>
        <w:pStyle w:val="Bullets"/>
      </w:pPr>
      <w:r>
        <w:t>Other items discussed; this could be unrelated to the initial goal but could be additional goals or objectives</w:t>
      </w:r>
      <w:r w:rsidR="00292B15">
        <w:t>.</w:t>
      </w:r>
      <w:r w:rsidR="00790CBE" w:rsidRPr="00790CB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3092F" w:rsidRPr="000C0395" w:rsidRDefault="0073092F" w:rsidP="00F55742">
      <w:r>
        <w:lastRenderedPageBreak/>
        <w:t>Make sure that your team’s development is monitored and communicated. It is helpf</w:t>
      </w:r>
      <w:r w:rsidR="00B8271E">
        <w:t>u</w:t>
      </w:r>
      <w:r>
        <w:t xml:space="preserve">l to have regular communications to </w:t>
      </w:r>
      <w:r w:rsidR="00962795">
        <w:t xml:space="preserve">both </w:t>
      </w:r>
      <w:r>
        <w:t xml:space="preserve">assess work </w:t>
      </w:r>
      <w:r w:rsidR="00962795">
        <w:t xml:space="preserve">developments within your team </w:t>
      </w:r>
      <w:r>
        <w:t xml:space="preserve">and to </w:t>
      </w:r>
      <w:r w:rsidR="00962795">
        <w:t xml:space="preserve">share successes within your organisation. Communication is </w:t>
      </w:r>
      <w:proofErr w:type="gramStart"/>
      <w:r w:rsidR="00962795">
        <w:t>key</w:t>
      </w:r>
      <w:proofErr w:type="gramEnd"/>
      <w:r w:rsidR="00962795">
        <w:t xml:space="preserve"> to maintaining an innovative </w:t>
      </w:r>
      <w:r w:rsidR="00F953A8">
        <w:t>working environment; it allows for expression, and exchange of ideas and information</w:t>
      </w:r>
      <w:r w:rsidR="00962795">
        <w:t xml:space="preserve">. </w:t>
      </w:r>
      <w:r w:rsidR="00725484">
        <w:t>You or y</w:t>
      </w:r>
      <w:r w:rsidR="00962795">
        <w:t>ou</w:t>
      </w:r>
      <w:r w:rsidR="00725484">
        <w:t>r team</w:t>
      </w:r>
      <w:r w:rsidR="00962795">
        <w:t xml:space="preserve"> could make regular announcements to key personnel within your organisation on progress and achievements.</w:t>
      </w:r>
      <w:r w:rsidR="00725484">
        <w:t xml:space="preserve"> Encourage your tea m to take part in communicating their developments to others as it will promote your team’s efforts and alert other persons within your organisation to the work you </w:t>
      </w:r>
      <w:r w:rsidR="00F953A8">
        <w:t xml:space="preserve">and your team </w:t>
      </w:r>
      <w:r w:rsidR="00725484">
        <w:t>are doing. This in turn may also inspire others to innovation.</w:t>
      </w:r>
    </w:p>
    <w:p w:rsidR="00C924D6" w:rsidRPr="00962795" w:rsidRDefault="00C924D6" w:rsidP="00F55742">
      <w:pPr>
        <w:pStyle w:val="BoldBulTight0"/>
      </w:pPr>
      <w:r w:rsidRPr="00962795">
        <w:t>Ways of communicating</w:t>
      </w:r>
      <w:r w:rsidR="00962795">
        <w:t xml:space="preserve"> to others</w:t>
      </w:r>
      <w:r w:rsidR="004F3728">
        <w:t xml:space="preserve"> include</w:t>
      </w:r>
      <w:r w:rsidR="00962795">
        <w:t>:</w:t>
      </w:r>
    </w:p>
    <w:p w:rsidR="00962795" w:rsidRDefault="00962795" w:rsidP="00962795">
      <w:pPr>
        <w:pStyle w:val="Bullets"/>
      </w:pPr>
      <w:r w:rsidRPr="00962795">
        <w:t>Email updates</w:t>
      </w:r>
    </w:p>
    <w:p w:rsidR="00962795" w:rsidRPr="00962795" w:rsidRDefault="004F3728" w:rsidP="00962795">
      <w:pPr>
        <w:pStyle w:val="Bullets"/>
      </w:pPr>
      <w:r>
        <w:t>Reports/newsletters</w:t>
      </w:r>
    </w:p>
    <w:p w:rsidR="00CD2BFB" w:rsidRPr="00962795" w:rsidRDefault="00962795" w:rsidP="00CD2BFB">
      <w:pPr>
        <w:pStyle w:val="Bullets"/>
      </w:pPr>
      <w:r w:rsidRPr="00962795">
        <w:t>Memos</w:t>
      </w:r>
    </w:p>
    <w:p w:rsidR="00292B15" w:rsidRDefault="00962795" w:rsidP="00962795">
      <w:pPr>
        <w:pStyle w:val="Bullets"/>
      </w:pPr>
      <w:r w:rsidRPr="00962795">
        <w:t>Verbal communications</w:t>
      </w:r>
      <w:r>
        <w:t>,</w:t>
      </w:r>
      <w:r w:rsidRPr="00962795">
        <w:t xml:space="preserve"> such as group discussions</w:t>
      </w:r>
      <w:r>
        <w:t>.</w:t>
      </w:r>
    </w:p>
    <w:p w:rsidR="00292B15" w:rsidRPr="00292B15" w:rsidRDefault="00292B15" w:rsidP="00292B15">
      <w:pPr>
        <w:pStyle w:val="BoldBulTight0"/>
        <w:rPr>
          <w:u w:val="single"/>
        </w:rPr>
      </w:pPr>
      <w:r w:rsidRPr="00292B15">
        <w:rPr>
          <w:u w:val="single"/>
        </w:rPr>
        <w:t>Team culture</w:t>
      </w:r>
    </w:p>
    <w:p w:rsidR="00292B15" w:rsidRDefault="00292B15" w:rsidP="00292B15">
      <w:r>
        <w:t>Keep a check on how your team work together and on any cultural or lifestyle differences that may cause difficulties within your team. All your team will be valued members that have a lot to contribute and you should help your team to embrace differences.</w:t>
      </w:r>
    </w:p>
    <w:p w:rsidR="00292B15" w:rsidRPr="00292B15" w:rsidRDefault="00292B15" w:rsidP="00292B15">
      <w:pPr>
        <w:pStyle w:val="BoldBulTight0"/>
      </w:pPr>
      <w:r w:rsidRPr="00292B15">
        <w:t>Your team should:</w:t>
      </w:r>
    </w:p>
    <w:p w:rsidR="00292B15" w:rsidRDefault="00292B15" w:rsidP="00292B15">
      <w:pPr>
        <w:pStyle w:val="Bullets"/>
      </w:pPr>
      <w:r>
        <w:t>Treat each other with respect</w:t>
      </w:r>
    </w:p>
    <w:p w:rsidR="00292B15" w:rsidRDefault="00292B15" w:rsidP="00292B15">
      <w:pPr>
        <w:pStyle w:val="Bullets"/>
      </w:pPr>
      <w:r>
        <w:t>Get to know one another as people and develop better personal relationships with their colleagues to enhance trust and good communication</w:t>
      </w:r>
    </w:p>
    <w:p w:rsidR="00292B15" w:rsidRDefault="00292B15" w:rsidP="00292B15">
      <w:pPr>
        <w:pStyle w:val="Bullets"/>
      </w:pPr>
      <w:r>
        <w:t>Value constructive feedback, both in receiving and in giving</w:t>
      </w:r>
    </w:p>
    <w:p w:rsidR="00292B15" w:rsidRDefault="00292B15" w:rsidP="00292B15">
      <w:pPr>
        <w:pStyle w:val="Bullets"/>
      </w:pPr>
      <w:r>
        <w:t>Treat visitors to the team as they would expect themselves, or their team members to be treated</w:t>
      </w:r>
    </w:p>
    <w:p w:rsidR="00292B15" w:rsidRDefault="00292B15" w:rsidP="00292B15">
      <w:pPr>
        <w:pStyle w:val="Bullets"/>
      </w:pPr>
      <w:r>
        <w:t>Recognise and value individual and team accomplishments</w:t>
      </w:r>
    </w:p>
    <w:p w:rsidR="00FC44D4" w:rsidRPr="00962795" w:rsidRDefault="00084316" w:rsidP="00292B15">
      <w:pPr>
        <w:pStyle w:val="Bullets"/>
      </w:pPr>
      <w:r w:rsidRPr="00962795">
        <w:rPr>
          <w:noProof/>
          <w:lang w:eastAsia="en-AU"/>
        </w:rPr>
        <w:drawing>
          <wp:anchor distT="0" distB="0" distL="114300" distR="114300" simplePos="0" relativeHeight="251767808" behindDoc="1" locked="0" layoutInCell="1" allowOverlap="1" wp14:anchorId="700D5F76" wp14:editId="4C142B2D">
            <wp:simplePos x="0" y="0"/>
            <wp:positionH relativeFrom="column">
              <wp:posOffset>1727200</wp:posOffset>
            </wp:positionH>
            <wp:positionV relativeFrom="paragraph">
              <wp:posOffset>419100</wp:posOffset>
            </wp:positionV>
            <wp:extent cx="2347595" cy="2501900"/>
            <wp:effectExtent l="0" t="0" r="0" b="0"/>
            <wp:wrapSquare wrapText="bothSides"/>
            <wp:docPr id="30" name="Picture 30" descr="C:\Users\Sophie2\Desktop\ArtWork\drawing_bubble_tasks_skills_11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drawing_bubble_tasks_skills_11017.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47595" cy="2501900"/>
                    </a:xfrm>
                    <a:prstGeom prst="rect">
                      <a:avLst/>
                    </a:prstGeom>
                    <a:noFill/>
                    <a:ln>
                      <a:noFill/>
                    </a:ln>
                  </pic:spPr>
                </pic:pic>
              </a:graphicData>
            </a:graphic>
          </wp:anchor>
        </w:drawing>
      </w:r>
      <w:r w:rsidR="00292B15">
        <w:t>Help their fellow team members and pitch-in if needed to solve issues.</w:t>
      </w:r>
      <w:r w:rsidR="00FC44D4">
        <w:br w:type="page"/>
      </w:r>
    </w:p>
    <w:p w:rsidR="00937F91" w:rsidRPr="00EA1196" w:rsidRDefault="00937F91" w:rsidP="00937F91">
      <w:pPr>
        <w:pStyle w:val="Bullets"/>
        <w:numPr>
          <w:ilvl w:val="0"/>
          <w:numId w:val="0"/>
        </w:numPr>
        <w:rPr>
          <w:rStyle w:val="Heading1Char"/>
        </w:rPr>
      </w:pPr>
      <w:bookmarkStart w:id="57" w:name="_Toc415521004"/>
      <w:r w:rsidRPr="00EA1196">
        <w:rPr>
          <w:rStyle w:val="Heading1Char"/>
        </w:rPr>
        <w:lastRenderedPageBreak/>
        <w:t>Activities</w:t>
      </w:r>
    </w:p>
    <w:p w:rsidR="00937F91" w:rsidRPr="00B079C9" w:rsidRDefault="00937F91" w:rsidP="00937F91">
      <w:pPr>
        <w:pStyle w:val="Heading3"/>
      </w:pPr>
      <w:r w:rsidRPr="00B079C9">
        <w:t>Activity</w:t>
      </w:r>
      <w:r>
        <w:t xml:space="preserve"> 2A</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37F91" w:rsidRPr="007431BE" w:rsidTr="00DD3E07">
        <w:tc>
          <w:tcPr>
            <w:tcW w:w="1668" w:type="dxa"/>
            <w:tcBorders>
              <w:top w:val="single" w:sz="8" w:space="0" w:color="C0504D"/>
              <w:left w:val="single" w:sz="8" w:space="0" w:color="C0504D"/>
              <w:bottom w:val="single" w:sz="18" w:space="0" w:color="C0504D"/>
              <w:right w:val="single" w:sz="8" w:space="0" w:color="C0504D"/>
            </w:tcBorders>
          </w:tcPr>
          <w:p w:rsidR="00937F91" w:rsidRPr="007431BE" w:rsidRDefault="00937F91" w:rsidP="00DD3E0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37F91" w:rsidRPr="007431BE" w:rsidRDefault="00937F91" w:rsidP="00DD3E07">
            <w:pPr>
              <w:spacing w:after="0"/>
              <w:rPr>
                <w:rFonts w:eastAsia="Times New Roman"/>
                <w:b/>
                <w:bCs/>
                <w:color w:val="000000"/>
              </w:rPr>
            </w:pPr>
            <w:r>
              <w:rPr>
                <w:rFonts w:eastAsia="Times New Roman"/>
                <w:b/>
                <w:bCs/>
                <w:color w:val="000000"/>
              </w:rPr>
              <w:t>15 Minutes</w:t>
            </w:r>
          </w:p>
        </w:tc>
      </w:tr>
      <w:tr w:rsidR="00937F91" w:rsidRPr="007431BE" w:rsidTr="00DD3E0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37F91" w:rsidRPr="007431BE" w:rsidRDefault="00937F91" w:rsidP="00DD3E0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37F91" w:rsidRPr="007431BE" w:rsidRDefault="00937F91" w:rsidP="00DD3E07">
            <w:pPr>
              <w:pStyle w:val="NormalBold"/>
              <w:spacing w:after="0"/>
            </w:pPr>
            <w:r>
              <w:t>To provide you with an opportunity to jointly establish ground rules for how the team will operate.</w:t>
            </w:r>
          </w:p>
        </w:tc>
      </w:tr>
      <w:tr w:rsidR="00937F91" w:rsidRPr="007431BE" w:rsidTr="00DD3E07">
        <w:trPr>
          <w:trHeight w:val="440"/>
        </w:trPr>
        <w:tc>
          <w:tcPr>
            <w:tcW w:w="1668" w:type="dxa"/>
            <w:tcBorders>
              <w:top w:val="single" w:sz="8" w:space="0" w:color="C0504D"/>
              <w:left w:val="single" w:sz="8" w:space="0" w:color="C0504D"/>
              <w:bottom w:val="single" w:sz="8" w:space="0" w:color="C0504D"/>
              <w:right w:val="single" w:sz="8" w:space="0" w:color="C0504D"/>
            </w:tcBorders>
          </w:tcPr>
          <w:p w:rsidR="00937F91" w:rsidRPr="007431BE" w:rsidRDefault="00937F91" w:rsidP="00DD3E0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7F91" w:rsidRPr="00C67DE0" w:rsidRDefault="00937F91" w:rsidP="00937F91">
            <w:pPr>
              <w:pStyle w:val="AAAQuestions"/>
              <w:numPr>
                <w:ilvl w:val="0"/>
                <w:numId w:val="0"/>
              </w:numPr>
              <w:ind w:left="360"/>
              <w:rPr>
                <w:rStyle w:val="Emphasis"/>
                <w:i w:val="0"/>
                <w:iCs w:val="0"/>
              </w:rPr>
            </w:pPr>
          </w:p>
          <w:p w:rsidR="00937F91" w:rsidRPr="00937F91" w:rsidRDefault="00937F91" w:rsidP="00937F91">
            <w:pPr>
              <w:pStyle w:val="AAAQuestions"/>
              <w:numPr>
                <w:ilvl w:val="0"/>
                <w:numId w:val="36"/>
              </w:numPr>
              <w:rPr>
                <w:rStyle w:val="Emphasis"/>
                <w:i w:val="0"/>
                <w:iCs w:val="0"/>
                <w:sz w:val="22"/>
                <w:szCs w:val="22"/>
              </w:rPr>
            </w:pPr>
            <w:r w:rsidRPr="00937F91">
              <w:rPr>
                <w:rStyle w:val="Emphasis"/>
                <w:i w:val="0"/>
                <w:sz w:val="22"/>
                <w:szCs w:val="22"/>
              </w:rPr>
              <w:t>Why should you establish ground rules for your team?</w:t>
            </w: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Pr="00937F91" w:rsidRDefault="00937F91" w:rsidP="00937F91">
            <w:pPr>
              <w:pStyle w:val="AAAQuestions"/>
              <w:numPr>
                <w:ilvl w:val="0"/>
                <w:numId w:val="0"/>
              </w:numPr>
              <w:ind w:left="360" w:hanging="360"/>
              <w:rPr>
                <w:rStyle w:val="Emphasis"/>
                <w:i w:val="0"/>
                <w:iCs w:val="0"/>
                <w:sz w:val="22"/>
                <w:szCs w:val="22"/>
              </w:rPr>
            </w:pPr>
          </w:p>
          <w:p w:rsidR="00937F91" w:rsidRPr="00937F91" w:rsidRDefault="00937F91" w:rsidP="00937F91">
            <w:pPr>
              <w:pStyle w:val="AAAQuestions"/>
              <w:numPr>
                <w:ilvl w:val="0"/>
                <w:numId w:val="0"/>
              </w:numPr>
              <w:ind w:left="360"/>
              <w:rPr>
                <w:rStyle w:val="Emphasis"/>
                <w:i w:val="0"/>
                <w:iCs w:val="0"/>
                <w:sz w:val="22"/>
                <w:szCs w:val="22"/>
              </w:rPr>
            </w:pPr>
          </w:p>
          <w:p w:rsidR="00937F91" w:rsidRPr="00937F91" w:rsidRDefault="00937F91" w:rsidP="00DD3E07">
            <w:pPr>
              <w:pStyle w:val="AAAQuestions"/>
              <w:rPr>
                <w:rStyle w:val="Emphasis"/>
                <w:i w:val="0"/>
                <w:iCs w:val="0"/>
                <w:sz w:val="22"/>
                <w:szCs w:val="22"/>
              </w:rPr>
            </w:pPr>
            <w:r w:rsidRPr="00937F91">
              <w:rPr>
                <w:rStyle w:val="Emphasis"/>
                <w:i w:val="0"/>
                <w:sz w:val="22"/>
                <w:szCs w:val="22"/>
              </w:rPr>
              <w:t>How can timelines help your team?</w:t>
            </w: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Pr="00937F91" w:rsidRDefault="00937F91" w:rsidP="00937F91">
            <w:pPr>
              <w:pStyle w:val="AAAQuestions"/>
              <w:numPr>
                <w:ilvl w:val="0"/>
                <w:numId w:val="0"/>
              </w:numPr>
              <w:ind w:left="360" w:hanging="360"/>
              <w:rPr>
                <w:rStyle w:val="Emphasis"/>
                <w:i w:val="0"/>
                <w:iCs w:val="0"/>
                <w:sz w:val="22"/>
                <w:szCs w:val="22"/>
              </w:rPr>
            </w:pPr>
          </w:p>
          <w:p w:rsidR="00937F91" w:rsidRPr="00937F91" w:rsidRDefault="00937F91" w:rsidP="00937F91">
            <w:pPr>
              <w:pStyle w:val="AAAQuestions"/>
              <w:numPr>
                <w:ilvl w:val="0"/>
                <w:numId w:val="0"/>
              </w:numPr>
              <w:ind w:left="360"/>
              <w:rPr>
                <w:rStyle w:val="Emphasis"/>
                <w:i w:val="0"/>
                <w:iCs w:val="0"/>
                <w:sz w:val="22"/>
                <w:szCs w:val="22"/>
              </w:rPr>
            </w:pPr>
          </w:p>
          <w:p w:rsidR="00937F91" w:rsidRPr="00937F91" w:rsidRDefault="00937F91" w:rsidP="00DD3E07">
            <w:pPr>
              <w:pStyle w:val="AAAQuestions"/>
              <w:rPr>
                <w:rStyle w:val="Emphasis"/>
                <w:i w:val="0"/>
                <w:iCs w:val="0"/>
                <w:sz w:val="22"/>
                <w:szCs w:val="22"/>
              </w:rPr>
            </w:pPr>
            <w:r w:rsidRPr="00937F91">
              <w:rPr>
                <w:rStyle w:val="Emphasis"/>
                <w:i w:val="0"/>
                <w:sz w:val="22"/>
                <w:szCs w:val="22"/>
              </w:rPr>
              <w:t>What is Intellectual Property?</w:t>
            </w: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Default="00937F91" w:rsidP="00937F91">
            <w:pPr>
              <w:pStyle w:val="AAAQuestions"/>
              <w:numPr>
                <w:ilvl w:val="0"/>
                <w:numId w:val="0"/>
              </w:numPr>
              <w:ind w:left="360" w:hanging="360"/>
              <w:rPr>
                <w:rStyle w:val="Emphasis"/>
                <w:i w:val="0"/>
                <w:sz w:val="22"/>
                <w:szCs w:val="22"/>
              </w:rPr>
            </w:pPr>
          </w:p>
          <w:p w:rsidR="00937F91" w:rsidRPr="00937F91" w:rsidRDefault="00937F91" w:rsidP="00937F91">
            <w:pPr>
              <w:pStyle w:val="AAAQuestions"/>
              <w:numPr>
                <w:ilvl w:val="0"/>
                <w:numId w:val="0"/>
              </w:numPr>
              <w:ind w:left="360" w:hanging="360"/>
              <w:rPr>
                <w:rStyle w:val="Emphasis"/>
                <w:i w:val="0"/>
                <w:iCs w:val="0"/>
                <w:sz w:val="22"/>
                <w:szCs w:val="22"/>
              </w:rPr>
            </w:pPr>
          </w:p>
          <w:p w:rsidR="00937F91" w:rsidRPr="00631F5D" w:rsidRDefault="00937F91" w:rsidP="00937F91">
            <w:pPr>
              <w:pStyle w:val="Answers"/>
              <w:rPr>
                <w:rStyle w:val="Emphasis"/>
                <w:i/>
                <w:iCs w:val="0"/>
              </w:rPr>
            </w:pPr>
          </w:p>
        </w:tc>
      </w:tr>
    </w:tbl>
    <w:p w:rsidR="00937F91" w:rsidRDefault="00937F91" w:rsidP="00937F91">
      <w:pPr>
        <w:spacing w:after="0" w:line="240" w:lineRule="auto"/>
        <w:rPr>
          <w:rFonts w:cstheme="majorBidi"/>
          <w:b/>
          <w:bCs/>
          <w:sz w:val="26"/>
          <w:szCs w:val="26"/>
          <w:lang w:val="en-GB"/>
        </w:rPr>
      </w:pPr>
      <w:r>
        <w:br w:type="page"/>
      </w:r>
    </w:p>
    <w:p w:rsidR="00FC44D4" w:rsidRDefault="00FC44D4">
      <w:pPr>
        <w:spacing w:after="0" w:line="240" w:lineRule="auto"/>
        <w:rPr>
          <w:rFonts w:cs="Calibri"/>
          <w:b/>
          <w:bCs/>
          <w:color w:val="C00000"/>
          <w:sz w:val="28"/>
          <w:szCs w:val="28"/>
        </w:rPr>
      </w:pPr>
      <w:r>
        <w:lastRenderedPageBreak/>
        <w:br w:type="page"/>
      </w:r>
    </w:p>
    <w:p w:rsidR="006E5817" w:rsidRDefault="006E5817" w:rsidP="00813A1E">
      <w:pPr>
        <w:pStyle w:val="Heading2"/>
        <w:rPr>
          <w:rStyle w:val="BoldandItalics"/>
          <w:b/>
          <w:i w:val="0"/>
        </w:rPr>
      </w:pPr>
      <w:bookmarkStart w:id="58" w:name="_Toc412546465"/>
      <w:bookmarkStart w:id="59" w:name="_Toc415483459"/>
      <w:r w:rsidRPr="00813A1E">
        <w:lastRenderedPageBreak/>
        <w:t xml:space="preserve">2.2 – </w:t>
      </w:r>
      <w:r w:rsidR="00813A1E" w:rsidRPr="00813A1E">
        <w:t xml:space="preserve">Agree and communicate responsibilities in ways that encourage and reinforce </w:t>
      </w:r>
      <w:r w:rsidR="00813A1E" w:rsidRPr="00813A1E">
        <w:rPr>
          <w:rStyle w:val="BoldandItalics"/>
          <w:b/>
          <w:i w:val="0"/>
        </w:rPr>
        <w:t>team</w:t>
      </w:r>
      <w:r w:rsidR="00813A1E" w:rsidRPr="00813A1E">
        <w:t>-</w:t>
      </w:r>
      <w:r w:rsidR="00813A1E" w:rsidRPr="00813A1E">
        <w:rPr>
          <w:rStyle w:val="BoldandItalics"/>
          <w:b/>
          <w:i w:val="0"/>
        </w:rPr>
        <w:t>based innovation</w:t>
      </w:r>
      <w:bookmarkEnd w:id="58"/>
      <w:bookmarkEnd w:id="59"/>
    </w:p>
    <w:p w:rsidR="0038780A" w:rsidRDefault="00CD2BFB" w:rsidP="0038780A">
      <w:pPr>
        <w:spacing w:before="240"/>
      </w:pPr>
      <w:r>
        <w:t>You should agree upon the</w:t>
      </w:r>
      <w:r w:rsidR="005E2725">
        <w:t xml:space="preserve"> responsibilities </w:t>
      </w:r>
      <w:r>
        <w:t>to be allocated and discuss this openly within your team. Make sure that you communicate with your team positively</w:t>
      </w:r>
      <w:r w:rsidR="0038780A">
        <w:t>; you could</w:t>
      </w:r>
      <w:r>
        <w:t xml:space="preserve"> start with a general discussion on the needs of roles and responsibilities within the</w:t>
      </w:r>
      <w:r w:rsidR="0038780A">
        <w:t xml:space="preserve"> team and </w:t>
      </w:r>
      <w:r>
        <w:t xml:space="preserve">open up the discussion to your team </w:t>
      </w:r>
      <w:r w:rsidR="0038780A">
        <w:t>to</w:t>
      </w:r>
      <w:r>
        <w:t xml:space="preserve"> see what they think. </w:t>
      </w:r>
    </w:p>
    <w:p w:rsidR="00CD2BFB" w:rsidRDefault="0038780A" w:rsidP="0038780A">
      <w:r>
        <w:t>M</w:t>
      </w:r>
      <w:r w:rsidR="00CD2BFB">
        <w:t xml:space="preserve">atch </w:t>
      </w:r>
      <w:r>
        <w:t xml:space="preserve">the </w:t>
      </w:r>
      <w:r w:rsidR="00CD2BFB">
        <w:t>skills</w:t>
      </w:r>
      <w:r>
        <w:t xml:space="preserve"> of your team </w:t>
      </w:r>
      <w:r w:rsidR="00CD2BFB">
        <w:t xml:space="preserve">to </w:t>
      </w:r>
      <w:r>
        <w:t xml:space="preserve">the </w:t>
      </w:r>
      <w:r w:rsidR="00CD2BFB">
        <w:t xml:space="preserve">roles/responsibilities </w:t>
      </w:r>
      <w:r>
        <w:t xml:space="preserve">that need to be performed. Work </w:t>
      </w:r>
      <w:r w:rsidR="00CD2BFB">
        <w:t xml:space="preserve">together </w:t>
      </w:r>
      <w:r>
        <w:t>to determine the best outcomes and how these are best achieved. A</w:t>
      </w:r>
      <w:r w:rsidR="00CD2BFB">
        <w:t xml:space="preserve">ssign </w:t>
      </w:r>
      <w:r>
        <w:t>the</w:t>
      </w:r>
      <w:r w:rsidR="00CD2BFB">
        <w:t xml:space="preserve"> tasks</w:t>
      </w:r>
      <w:r>
        <w:t xml:space="preserve"> to suit the individuals within your team and to achieve the most positive results</w:t>
      </w:r>
      <w:r w:rsidR="00CD2BFB">
        <w:t xml:space="preserve">. </w:t>
      </w:r>
    </w:p>
    <w:p w:rsidR="00A37397" w:rsidRDefault="00CD2BFB" w:rsidP="0038780A">
      <w:r>
        <w:t xml:space="preserve">Remind your team that the purpose is </w:t>
      </w:r>
      <w:r w:rsidR="0038780A">
        <w:t xml:space="preserve">first and </w:t>
      </w:r>
      <w:r>
        <w:t xml:space="preserve">foremost to </w:t>
      </w:r>
      <w:r w:rsidR="0038780A">
        <w:t>ensure that the team draws on its strengths</w:t>
      </w:r>
      <w:r>
        <w:t xml:space="preserve"> </w:t>
      </w:r>
      <w:r w:rsidR="0038780A">
        <w:t>and produces the ultimate performance</w:t>
      </w:r>
      <w:r>
        <w:t>.</w:t>
      </w:r>
      <w:r w:rsidR="00703146">
        <w:t xml:space="preserve"> You should also be aware of which of your team members will be better at maintaining team</w:t>
      </w:r>
      <w:r w:rsidR="00A37397">
        <w:t xml:space="preserve"> motivation and momentum</w:t>
      </w:r>
      <w:r w:rsidR="00703146">
        <w:t xml:space="preserve"> – these individuals are better placed to drive the team ahead and may be best placed in key roles.</w:t>
      </w:r>
      <w:r w:rsidR="009D775B">
        <w:t xml:space="preserve"> Do you need to consider sub-teams to get the work done? Think about the logistics of your team.</w:t>
      </w:r>
    </w:p>
    <w:p w:rsidR="00FB512D" w:rsidRPr="00FB512D" w:rsidRDefault="00FB512D" w:rsidP="00FB512D">
      <w:pPr>
        <w:pStyle w:val="BoldBulTight0"/>
        <w:rPr>
          <w:u w:val="single"/>
        </w:rPr>
      </w:pPr>
      <w:r w:rsidRPr="00FB512D">
        <w:rPr>
          <w:u w:val="single"/>
        </w:rPr>
        <w:t>Team-based innovation</w:t>
      </w:r>
    </w:p>
    <w:p w:rsidR="00FB512D" w:rsidRPr="00E92BAA" w:rsidRDefault="00FB512D" w:rsidP="00890421">
      <w:pPr>
        <w:pStyle w:val="Bullets"/>
        <w:rPr>
          <w:b/>
        </w:rPr>
      </w:pPr>
      <w:r w:rsidRPr="00E92BAA">
        <w:rPr>
          <w:b/>
        </w:rPr>
        <w:t xml:space="preserve">Accessing training and learning opportunities </w:t>
      </w:r>
    </w:p>
    <w:p w:rsidR="00FB512D" w:rsidRPr="00FB512D" w:rsidRDefault="00FB512D" w:rsidP="00FB512D">
      <w:pPr>
        <w:pStyle w:val="Bullets"/>
        <w:numPr>
          <w:ilvl w:val="0"/>
          <w:numId w:val="0"/>
        </w:numPr>
        <w:ind w:left="1494"/>
      </w:pPr>
      <w:r w:rsidRPr="00FB512D">
        <w:t xml:space="preserve">Your team could take part in training </w:t>
      </w:r>
      <w:r>
        <w:t>opportunities to help them in their work. Check the options available through your organisation</w:t>
      </w:r>
      <w:r w:rsidR="00F34F8B">
        <w:t xml:space="preserve">; they may be able to attend events such as training days, seminars and business talks. There is a wealth of opportunities that your team could tap into </w:t>
      </w:r>
      <w:r w:rsidR="005B4429">
        <w:t xml:space="preserve">for improved knowledge </w:t>
      </w:r>
      <w:r w:rsidR="00F34F8B">
        <w:t>through your organisation or through their own research into the matter. This will keep them inspired and motivated to maintain innovative approaches within their work.</w:t>
      </w:r>
    </w:p>
    <w:p w:rsidR="00FB512D" w:rsidRPr="00FB512D" w:rsidRDefault="00FB512D" w:rsidP="00FB512D">
      <w:pPr>
        <w:pStyle w:val="Bullets"/>
        <w:rPr>
          <w:b/>
        </w:rPr>
      </w:pPr>
      <w:r w:rsidRPr="00FB512D">
        <w:rPr>
          <w:b/>
        </w:rPr>
        <w:t>Enough but not too much guidance and structure</w:t>
      </w:r>
    </w:p>
    <w:p w:rsidR="00FB512D" w:rsidRPr="00FB512D" w:rsidRDefault="00FB512D" w:rsidP="00FB512D">
      <w:pPr>
        <w:pStyle w:val="Bullets"/>
        <w:numPr>
          <w:ilvl w:val="0"/>
          <w:numId w:val="0"/>
        </w:numPr>
        <w:ind w:left="1494"/>
      </w:pPr>
      <w:r>
        <w:t>Let your team know that you are there to help and guide them through their work. Make them aware that the responsibilities and roles are their tasks but you are available to assist and help them to maximise upon their ideas and projects.</w:t>
      </w:r>
      <w:r w:rsidR="00F34F8B">
        <w:t xml:space="preserve"> Manage from a distance, but check regularly on progress and on any current developments; you could add input and also inspire further innovation.</w:t>
      </w:r>
    </w:p>
    <w:p w:rsidR="00FB512D" w:rsidRPr="00F34F8B" w:rsidRDefault="00FB512D" w:rsidP="00FB512D">
      <w:pPr>
        <w:pStyle w:val="Bullets"/>
        <w:rPr>
          <w:b/>
        </w:rPr>
      </w:pPr>
      <w:r w:rsidRPr="00F34F8B">
        <w:rPr>
          <w:b/>
        </w:rPr>
        <w:t>Equitable sharing of workload</w:t>
      </w:r>
    </w:p>
    <w:p w:rsidR="000765CB" w:rsidRPr="004B1555" w:rsidRDefault="00FB512D" w:rsidP="004B1555">
      <w:pPr>
        <w:pStyle w:val="Bullets"/>
        <w:numPr>
          <w:ilvl w:val="0"/>
          <w:numId w:val="0"/>
        </w:numPr>
        <w:ind w:left="1494"/>
      </w:pPr>
      <w:r>
        <w:t>Make sure tasks are shared evenly between your team. Ask what your team members would like to do and where they can bring value.</w:t>
      </w:r>
      <w:r w:rsidR="00F34F8B">
        <w:t xml:space="preserve"> Monitor tasks over time and check to see if the current task-sharing is working. If you need to make adjustments or help your team to re-allocate work tasks, you should do so.</w:t>
      </w:r>
      <w:r w:rsidR="000765CB">
        <w:rPr>
          <w:rFonts w:asciiTheme="minorHAnsi" w:hAnsiTheme="minorHAnsi"/>
          <w:b/>
        </w:rPr>
        <w:br w:type="page"/>
      </w:r>
    </w:p>
    <w:p w:rsidR="00FB512D" w:rsidRPr="0099669B" w:rsidRDefault="00FB512D" w:rsidP="00FB512D">
      <w:pPr>
        <w:pStyle w:val="Bullets"/>
        <w:rPr>
          <w:rFonts w:asciiTheme="minorHAnsi" w:hAnsiTheme="minorHAnsi"/>
          <w:b/>
        </w:rPr>
      </w:pPr>
      <w:r w:rsidRPr="0099669B">
        <w:rPr>
          <w:rFonts w:asciiTheme="minorHAnsi" w:hAnsiTheme="minorHAnsi"/>
          <w:b/>
        </w:rPr>
        <w:lastRenderedPageBreak/>
        <w:t>Follow-through with ideas</w:t>
      </w:r>
    </w:p>
    <w:p w:rsidR="0099669B" w:rsidRDefault="0099669B" w:rsidP="0099669B">
      <w:pPr>
        <w:pStyle w:val="Bullets"/>
        <w:numPr>
          <w:ilvl w:val="0"/>
          <w:numId w:val="0"/>
        </w:numPr>
        <w:ind w:left="1494"/>
        <w:rPr>
          <w:rFonts w:asciiTheme="minorHAnsi" w:hAnsiTheme="minorHAnsi"/>
        </w:rPr>
      </w:pPr>
      <w:r>
        <w:rPr>
          <w:rFonts w:asciiTheme="minorHAnsi" w:hAnsiTheme="minorHAnsi"/>
        </w:rPr>
        <w:t>Make sure your team work on ideas and develop them into real working goals. Not all ideas will be suitable or realistic, but there will be real possibilities that come through the ideas stage. Guide your team to bring these ideas along, encourage them to use timelines to develop and progress work. When work is broken down into smaller tasks, the smaller tasks become more achievable and are less daunting.</w:t>
      </w:r>
    </w:p>
    <w:p w:rsidR="00FB512D" w:rsidRPr="0099669B" w:rsidRDefault="00FB512D" w:rsidP="00FB512D">
      <w:pPr>
        <w:pStyle w:val="Bullets"/>
        <w:rPr>
          <w:rFonts w:asciiTheme="minorHAnsi" w:hAnsiTheme="minorHAnsi"/>
          <w:b/>
        </w:rPr>
      </w:pPr>
      <w:r w:rsidRPr="0099669B">
        <w:rPr>
          <w:rFonts w:asciiTheme="minorHAnsi" w:hAnsiTheme="minorHAnsi"/>
          <w:b/>
        </w:rPr>
        <w:t>Supportive communication</w:t>
      </w:r>
    </w:p>
    <w:p w:rsidR="0099669B" w:rsidRPr="00C924D6" w:rsidRDefault="0099669B" w:rsidP="0099669B">
      <w:pPr>
        <w:pStyle w:val="Bullets"/>
        <w:numPr>
          <w:ilvl w:val="0"/>
          <w:numId w:val="0"/>
        </w:numPr>
        <w:ind w:left="1494"/>
        <w:rPr>
          <w:rFonts w:asciiTheme="minorHAnsi" w:hAnsiTheme="minorHAnsi"/>
        </w:rPr>
      </w:pPr>
      <w:r>
        <w:rPr>
          <w:rFonts w:asciiTheme="minorHAnsi" w:hAnsiTheme="minorHAnsi"/>
        </w:rPr>
        <w:t>Be positive with your team and encourage them to be positive back. You should embrace a supportive team environment where all tasks within the team are seen as achieving the same goal. If one team member needs advice or is stuck, openly advocate group discussion to see if others in the team can resolve any problem encountered.</w:t>
      </w:r>
      <w:r w:rsidR="009F3FAD">
        <w:rPr>
          <w:rFonts w:asciiTheme="minorHAnsi" w:hAnsiTheme="minorHAnsi"/>
        </w:rPr>
        <w:t xml:space="preserve"> </w:t>
      </w:r>
      <w:r>
        <w:rPr>
          <w:rFonts w:asciiTheme="minorHAnsi" w:hAnsiTheme="minorHAnsi"/>
        </w:rPr>
        <w:t>You could also promote group work and encourage certain tasks to be done together. Keep your team talking through work issues and keep them interested in their goals.</w:t>
      </w:r>
    </w:p>
    <w:p w:rsidR="00897579" w:rsidRDefault="00897579" w:rsidP="00897579">
      <w:pPr>
        <w:pStyle w:val="Heading3"/>
      </w:pPr>
      <w:bookmarkStart w:id="60" w:name="_Toc412546466"/>
      <w:bookmarkStart w:id="61" w:name="_Toc415483460"/>
      <w:r>
        <w:t>Levels of skills</w:t>
      </w:r>
      <w:bookmarkEnd w:id="60"/>
      <w:bookmarkEnd w:id="61"/>
    </w:p>
    <w:p w:rsidR="00B659FE" w:rsidRDefault="00897579" w:rsidP="00897579">
      <w:r>
        <w:t>Do your team members have the required technical, problem-solving/decision-making and interpersonal skills to do the tasks required? If you need to combine skills within your team to fill these categories then look at</w:t>
      </w:r>
      <w:r w:rsidR="00B659FE">
        <w:t xml:space="preserve"> the</w:t>
      </w:r>
      <w:r>
        <w:t xml:space="preserve"> best </w:t>
      </w:r>
      <w:r w:rsidR="00B659FE">
        <w:t xml:space="preserve">ways </w:t>
      </w:r>
      <w:r>
        <w:t xml:space="preserve">to do this. You may recommend that certain people work together, or that tasks are ordered and passed in sequence to colleagues. Discuss the best methods to use with your team and </w:t>
      </w:r>
      <w:r w:rsidR="00B659FE">
        <w:t>if needed, arrange for training to fill any gaps in skills.</w:t>
      </w:r>
    </w:p>
    <w:p w:rsidR="00B659FE" w:rsidRDefault="00CE7375" w:rsidP="00B659FE">
      <w:pPr>
        <w:pStyle w:val="BoldBulTight0"/>
      </w:pPr>
      <w:r>
        <w:rPr>
          <w:noProof/>
          <w:lang w:eastAsia="en-AU"/>
        </w:rPr>
        <w:drawing>
          <wp:anchor distT="0" distB="0" distL="114300" distR="114300" simplePos="0" relativeHeight="251773952" behindDoc="1" locked="0" layoutInCell="1" allowOverlap="1" wp14:anchorId="2B288882" wp14:editId="4D09AAC8">
            <wp:simplePos x="0" y="0"/>
            <wp:positionH relativeFrom="column">
              <wp:posOffset>3708400</wp:posOffset>
            </wp:positionH>
            <wp:positionV relativeFrom="paragraph">
              <wp:posOffset>137160</wp:posOffset>
            </wp:positionV>
            <wp:extent cx="2362200" cy="4318000"/>
            <wp:effectExtent l="0" t="0" r="0" b="0"/>
            <wp:wrapTight wrapText="bothSides">
              <wp:wrapPolygon edited="0">
                <wp:start x="0" y="0"/>
                <wp:lineTo x="0" y="21536"/>
                <wp:lineTo x="21426" y="21536"/>
                <wp:lineTo x="21426" y="0"/>
                <wp:lineTo x="0" y="0"/>
              </wp:wrapPolygon>
            </wp:wrapTight>
            <wp:docPr id="68" name="Picture 68" descr="C:\Users\Sophie2\Desktop\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4576350_S.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647" r="22647"/>
                    <a:stretch/>
                  </pic:blipFill>
                  <pic:spPr bwMode="auto">
                    <a:xfrm>
                      <a:off x="0" y="0"/>
                      <a:ext cx="2362200" cy="4318000"/>
                    </a:xfrm>
                    <a:prstGeom prst="rect">
                      <a:avLst/>
                    </a:prstGeom>
                    <a:noFill/>
                    <a:ln>
                      <a:noFill/>
                    </a:ln>
                    <a:extLst>
                      <a:ext uri="{53640926-AAD7-44D8-BBD7-CCE9431645EC}">
                        <a14:shadowObscured xmlns:a14="http://schemas.microsoft.com/office/drawing/2010/main"/>
                      </a:ext>
                    </a:extLst>
                  </pic:spPr>
                </pic:pic>
              </a:graphicData>
            </a:graphic>
          </wp:anchor>
        </w:drawing>
      </w:r>
      <w:r w:rsidR="00B659FE">
        <w:t>Team purpose may include:</w:t>
      </w:r>
    </w:p>
    <w:p w:rsidR="00B659FE" w:rsidRPr="00B659FE" w:rsidRDefault="00B659FE" w:rsidP="00B659FE">
      <w:pPr>
        <w:pStyle w:val="Bullets"/>
      </w:pPr>
      <w:r w:rsidRPr="00B659FE">
        <w:t>Understanding and articulating the goals in the same way as others</w:t>
      </w:r>
    </w:p>
    <w:p w:rsidR="00B659FE" w:rsidRPr="00B659FE" w:rsidRDefault="00B659FE" w:rsidP="00B659FE">
      <w:pPr>
        <w:pStyle w:val="Bullets"/>
      </w:pPr>
      <w:r w:rsidRPr="00B659FE">
        <w:t>Defining goals in discussions with other personnel outside of your team</w:t>
      </w:r>
    </w:p>
    <w:p w:rsidR="00B659FE" w:rsidRPr="00B659FE" w:rsidRDefault="00B659FE" w:rsidP="00B659FE">
      <w:pPr>
        <w:pStyle w:val="Bullets"/>
      </w:pPr>
      <w:r w:rsidRPr="00B659FE">
        <w:t>Exploring implications and outcomes of the intended goal</w:t>
      </w:r>
    </w:p>
    <w:p w:rsidR="00B659FE" w:rsidRPr="00B659FE" w:rsidRDefault="00B659FE" w:rsidP="00B659FE">
      <w:pPr>
        <w:pStyle w:val="Bullets"/>
      </w:pPr>
      <w:r w:rsidRPr="00B659FE">
        <w:t>Meaningful subjects/themes set as goals</w:t>
      </w:r>
    </w:p>
    <w:p w:rsidR="00890421" w:rsidRDefault="00B659FE" w:rsidP="00B659FE">
      <w:pPr>
        <w:pStyle w:val="Bullets"/>
        <w:rPr>
          <w:rFonts w:cs="Calibri"/>
          <w:b/>
          <w:bCs/>
          <w:color w:val="C00000"/>
          <w:sz w:val="28"/>
          <w:szCs w:val="28"/>
        </w:rPr>
      </w:pPr>
      <w:r w:rsidRPr="00B659FE">
        <w:t>Ensuring that the purpose is important and worthwhile.</w:t>
      </w:r>
      <w:r w:rsidR="00890421">
        <w:br w:type="page"/>
      </w:r>
    </w:p>
    <w:p w:rsidR="00160B53" w:rsidRDefault="00160B53">
      <w:pPr>
        <w:spacing w:after="0" w:line="240" w:lineRule="auto"/>
        <w:rPr>
          <w:rFonts w:cs="Calibri"/>
          <w:b/>
          <w:bCs/>
          <w:color w:val="C00000"/>
          <w:sz w:val="28"/>
          <w:szCs w:val="28"/>
        </w:rPr>
      </w:pPr>
      <w:r>
        <w:lastRenderedPageBreak/>
        <w:br w:type="page"/>
      </w:r>
    </w:p>
    <w:p w:rsidR="00FB512D" w:rsidRPr="005E2725" w:rsidRDefault="00890421" w:rsidP="000D3A26">
      <w:pPr>
        <w:pStyle w:val="Heading2"/>
      </w:pPr>
      <w:bookmarkStart w:id="62" w:name="_Toc412546468"/>
      <w:bookmarkStart w:id="63" w:name="_Toc415483462"/>
      <w:r w:rsidRPr="00813A1E">
        <w:lastRenderedPageBreak/>
        <w:t>2.3 – Agree and share tasks and activities to ensure the best use of skills and abilities within the team</w:t>
      </w:r>
      <w:bookmarkEnd w:id="62"/>
      <w:bookmarkEnd w:id="63"/>
    </w:p>
    <w:p w:rsidR="00CD2BFB" w:rsidRPr="00FB512D" w:rsidRDefault="00FB512D" w:rsidP="00FB512D">
      <w:pPr>
        <w:pStyle w:val="Heading3"/>
      </w:pPr>
      <w:bookmarkStart w:id="64" w:name="_Toc412546469"/>
      <w:bookmarkStart w:id="65" w:name="_Toc415483463"/>
      <w:r w:rsidRPr="00FB512D">
        <w:t>Agree and share tasks</w:t>
      </w:r>
      <w:bookmarkEnd w:id="64"/>
      <w:bookmarkEnd w:id="65"/>
    </w:p>
    <w:p w:rsidR="00475BF7" w:rsidRDefault="005E2725" w:rsidP="000D3A26">
      <w:r>
        <w:t>Agree to share the various tasks</w:t>
      </w:r>
      <w:r w:rsidR="000D3A26">
        <w:t xml:space="preserve"> and activities and </w:t>
      </w:r>
      <w:r>
        <w:t xml:space="preserve">work out the best ways to do this. </w:t>
      </w:r>
      <w:r w:rsidR="00475BF7">
        <w:t xml:space="preserve">Some of your team members will be enthusiastic </w:t>
      </w:r>
      <w:r w:rsidR="000D3A26">
        <w:t xml:space="preserve">with </w:t>
      </w:r>
      <w:r w:rsidR="00475BF7">
        <w:t xml:space="preserve">certain tasks and others may be less complicit. </w:t>
      </w:r>
      <w:r>
        <w:t xml:space="preserve">Use the skills of your team </w:t>
      </w:r>
      <w:r w:rsidR="00475BF7">
        <w:t>to your</w:t>
      </w:r>
      <w:r w:rsidR="000D3A26">
        <w:t>s and th</w:t>
      </w:r>
      <w:r w:rsidR="00256D73">
        <w:t>eir</w:t>
      </w:r>
      <w:r w:rsidR="00475BF7">
        <w:t xml:space="preserve"> best advantage</w:t>
      </w:r>
      <w:r w:rsidR="000D3A26">
        <w:t>,</w:t>
      </w:r>
      <w:r w:rsidR="00475BF7">
        <w:t xml:space="preserve"> </w:t>
      </w:r>
      <w:r>
        <w:t>and work out who is be</w:t>
      </w:r>
      <w:r w:rsidR="00475BF7">
        <w:t xml:space="preserve">tter at </w:t>
      </w:r>
      <w:r w:rsidR="00FB512D">
        <w:t>taking on which task/activity.</w:t>
      </w:r>
      <w:r w:rsidR="000D3A26">
        <w:t xml:space="preserve"> Talk to your team and try to keep in mind that your team need to enjoy their work to maintain an innovative approach. Choose the right tasks for the individual and help your team to work well and to be happy.</w:t>
      </w:r>
      <w:r w:rsidR="00256D73">
        <w:t xml:space="preserve"> They are more likely to enjoy the tasks that they have strong skills for.</w:t>
      </w:r>
    </w:p>
    <w:p w:rsidR="00256D73" w:rsidRDefault="00475BF7" w:rsidP="000D3A26">
      <w:r>
        <w:t>If you find that one task is disliked by all your team members, one way to ensure the task is effectively performed is to rotate the task between some/all of your team members. This way no one person will be left with a task for too long and this will greatly reduce the chance of de-motivation.</w:t>
      </w:r>
    </w:p>
    <w:p w:rsidR="00256D73" w:rsidRPr="00256D73" w:rsidRDefault="00256D73" w:rsidP="00256D73">
      <w:pPr>
        <w:pStyle w:val="BoldBulTight0"/>
      </w:pPr>
      <w:r w:rsidRPr="00256D73">
        <w:t xml:space="preserve">Skills your team may have </w:t>
      </w:r>
      <w:proofErr w:type="gramStart"/>
      <w:r w:rsidRPr="00256D73">
        <w:t>include</w:t>
      </w:r>
      <w:proofErr w:type="gramEnd"/>
      <w:r w:rsidRPr="00256D73">
        <w:t>:</w:t>
      </w:r>
    </w:p>
    <w:p w:rsidR="00256D73" w:rsidRDefault="004B1555" w:rsidP="00256D73">
      <w:pPr>
        <w:pStyle w:val="Bullets"/>
      </w:pPr>
      <w:r>
        <w:rPr>
          <w:noProof/>
          <w:lang w:eastAsia="en-AU"/>
        </w:rPr>
        <w:drawing>
          <wp:anchor distT="0" distB="0" distL="114300" distR="114300" simplePos="0" relativeHeight="251777024" behindDoc="1" locked="0" layoutInCell="1" allowOverlap="1">
            <wp:simplePos x="0" y="0"/>
            <wp:positionH relativeFrom="column">
              <wp:posOffset>3609975</wp:posOffset>
            </wp:positionH>
            <wp:positionV relativeFrom="paragraph">
              <wp:posOffset>71755</wp:posOffset>
            </wp:positionV>
            <wp:extent cx="1914525" cy="2743200"/>
            <wp:effectExtent l="19050" t="0" r="9525" b="0"/>
            <wp:wrapTight wrapText="bothSides">
              <wp:wrapPolygon edited="0">
                <wp:start x="-215" y="0"/>
                <wp:lineTo x="-215" y="21450"/>
                <wp:lineTo x="21707" y="21450"/>
                <wp:lineTo x="21707" y="0"/>
                <wp:lineTo x="-215" y="0"/>
              </wp:wrapPolygon>
            </wp:wrapTight>
            <wp:docPr id="70" name="Picture 70" descr="C:\Users\Sophie2\Desktop\ArtWork\Fotolia_500618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5006183_S.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624" r="12660"/>
                    <a:stretch/>
                  </pic:blipFill>
                  <pic:spPr bwMode="auto">
                    <a:xfrm>
                      <a:off x="0" y="0"/>
                      <a:ext cx="1914525" cy="2743200"/>
                    </a:xfrm>
                    <a:prstGeom prst="rect">
                      <a:avLst/>
                    </a:prstGeom>
                    <a:noFill/>
                    <a:ln>
                      <a:noFill/>
                    </a:ln>
                    <a:extLst>
                      <a:ext uri="{53640926-AAD7-44D8-BBD7-CCE9431645EC}">
                        <a14:shadowObscured xmlns:a14="http://schemas.microsoft.com/office/drawing/2010/main"/>
                      </a:ext>
                    </a:extLst>
                  </pic:spPr>
                </pic:pic>
              </a:graphicData>
            </a:graphic>
          </wp:anchor>
        </w:drawing>
      </w:r>
      <w:r w:rsidR="00256D73" w:rsidRPr="00256D73">
        <w:t xml:space="preserve">Good customer service </w:t>
      </w:r>
      <w:r w:rsidR="00967B14">
        <w:t>skills</w:t>
      </w:r>
    </w:p>
    <w:p w:rsidR="00256D73" w:rsidRDefault="00256D73" w:rsidP="00256D73">
      <w:pPr>
        <w:pStyle w:val="Bullets"/>
      </w:pPr>
      <w:r>
        <w:t>Excellent verbal skills</w:t>
      </w:r>
    </w:p>
    <w:p w:rsidR="00256D73" w:rsidRPr="00256D73" w:rsidRDefault="00256D73" w:rsidP="00256D73">
      <w:pPr>
        <w:pStyle w:val="Bullets"/>
        <w:rPr>
          <w:rStyle w:val="Strong"/>
          <w:b w:val="0"/>
          <w:bCs w:val="0"/>
        </w:rPr>
      </w:pPr>
      <w:r>
        <w:t>Excellent literacy skills</w:t>
      </w:r>
    </w:p>
    <w:p w:rsidR="00256D73" w:rsidRPr="00256D73" w:rsidRDefault="00256D73" w:rsidP="00256D73">
      <w:pPr>
        <w:pStyle w:val="Bullets"/>
      </w:pPr>
      <w:r>
        <w:t>Mathematical/budgetary skills</w:t>
      </w:r>
    </w:p>
    <w:p w:rsidR="00256D73" w:rsidRPr="00256D73" w:rsidRDefault="00256D73" w:rsidP="00256D73">
      <w:pPr>
        <w:pStyle w:val="Bullets"/>
      </w:pPr>
      <w:r w:rsidRPr="00256D73">
        <w:t>Negotiating skills</w:t>
      </w:r>
    </w:p>
    <w:p w:rsidR="00256D73" w:rsidRPr="00256D73" w:rsidRDefault="00256D73" w:rsidP="00256D73">
      <w:pPr>
        <w:pStyle w:val="Bullets"/>
      </w:pPr>
      <w:r w:rsidRPr="00256D73">
        <w:t>Organisational skills</w:t>
      </w:r>
    </w:p>
    <w:p w:rsidR="00256D73" w:rsidRPr="00256D73" w:rsidRDefault="00256D73" w:rsidP="00256D73">
      <w:pPr>
        <w:pStyle w:val="Bullets"/>
      </w:pPr>
      <w:r w:rsidRPr="00256D73">
        <w:t>Administration skills</w:t>
      </w:r>
    </w:p>
    <w:p w:rsidR="00256D73" w:rsidRPr="00256D73" w:rsidRDefault="00256D73" w:rsidP="00256D73">
      <w:pPr>
        <w:pStyle w:val="Bullets"/>
      </w:pPr>
      <w:r w:rsidRPr="00256D73">
        <w:t xml:space="preserve">Sales </w:t>
      </w:r>
      <w:r w:rsidR="00967B14">
        <w:t>skills</w:t>
      </w:r>
    </w:p>
    <w:p w:rsidR="00256D73" w:rsidRPr="00256D73" w:rsidRDefault="00256D73" w:rsidP="00256D73">
      <w:pPr>
        <w:pStyle w:val="Bullets"/>
      </w:pPr>
      <w:r w:rsidRPr="00256D73">
        <w:t xml:space="preserve">ICT </w:t>
      </w:r>
      <w:r w:rsidR="00E92BAA">
        <w:t>skills</w:t>
      </w:r>
    </w:p>
    <w:p w:rsidR="00A2125E" w:rsidRPr="00A2125E" w:rsidRDefault="00256D73" w:rsidP="004B1555">
      <w:pPr>
        <w:pStyle w:val="Bullets"/>
      </w:pPr>
      <w:r w:rsidRPr="00256D73">
        <w:t>Speak</w:t>
      </w:r>
      <w:r w:rsidR="00977CB8">
        <w:t>er</w:t>
      </w:r>
      <w:r w:rsidRPr="00256D73">
        <w:t>/presentation meeting skills</w:t>
      </w:r>
      <w:r>
        <w:t>.</w:t>
      </w:r>
      <w:r w:rsidR="00D41C4F" w:rsidRPr="00D41C4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33877" w:rsidRDefault="00AB38A0" w:rsidP="00233877">
      <w:r>
        <w:t>By including all of your team, your team members will cooperate in the shared tasks and goals that they need to fulfil. This includes management aspects such as planning, organising, setting performance goals and developing strategies. These shared mental models will allow your team to have their own predictions and expectations about their fellow team members’ roles and tasks. This will enable them to make adjustments to keep</w:t>
      </w:r>
      <w:r w:rsidR="00233877">
        <w:t xml:space="preserve"> an effective team performance. </w:t>
      </w:r>
      <w:proofErr w:type="gramStart"/>
      <w:r w:rsidR="00233877">
        <w:t xml:space="preserve">(Shared mental models in team processes has been researched by </w:t>
      </w:r>
      <w:r>
        <w:t>Cannon</w:t>
      </w:r>
      <w:r w:rsidR="00233877">
        <w:t>-Bowers, Salas &amp; Converse, 1993.)</w:t>
      </w:r>
      <w:proofErr w:type="gramEnd"/>
    </w:p>
    <w:p w:rsidR="00AB1A20" w:rsidRDefault="00AB1A20">
      <w:pPr>
        <w:spacing w:after="0" w:line="240" w:lineRule="auto"/>
        <w:rPr>
          <w:rFonts w:cstheme="majorBidi"/>
          <w:b/>
          <w:bCs/>
          <w:sz w:val="26"/>
          <w:szCs w:val="26"/>
          <w:lang w:val="en-GB"/>
        </w:rPr>
      </w:pPr>
      <w:r>
        <w:br w:type="page"/>
      </w:r>
    </w:p>
    <w:p w:rsidR="00AB1A20" w:rsidRDefault="00233877" w:rsidP="00AB1A20">
      <w:pPr>
        <w:pStyle w:val="Heading3"/>
      </w:pPr>
      <w:bookmarkStart w:id="66" w:name="_Toc412546470"/>
      <w:bookmarkStart w:id="67" w:name="_Toc415483464"/>
      <w:r>
        <w:lastRenderedPageBreak/>
        <w:t xml:space="preserve">Team development model </w:t>
      </w:r>
      <w:r w:rsidR="00AB1A20">
        <w:t xml:space="preserve">(Dr Bruce W. </w:t>
      </w:r>
      <w:proofErr w:type="spellStart"/>
      <w:r w:rsidR="00AB1A20">
        <w:t>Tuckman</w:t>
      </w:r>
      <w:proofErr w:type="spellEnd"/>
      <w:r w:rsidR="00AB1A20">
        <w:t>)</w:t>
      </w:r>
      <w:bookmarkEnd w:id="66"/>
      <w:bookmarkEnd w:id="67"/>
    </w:p>
    <w:p w:rsidR="00AB1A20" w:rsidRDefault="00AB1A20" w:rsidP="00AB1A20">
      <w:r>
        <w:t xml:space="preserve">The American born psychologist, Bruce </w:t>
      </w:r>
      <w:proofErr w:type="spellStart"/>
      <w:r>
        <w:t>Tuckman</w:t>
      </w:r>
      <w:proofErr w:type="spellEnd"/>
      <w:r>
        <w:t xml:space="preserve"> researched group dynamics and published one of his theories known as ‘</w:t>
      </w:r>
      <w:proofErr w:type="spellStart"/>
      <w:r>
        <w:t>Tuckman’s</w:t>
      </w:r>
      <w:proofErr w:type="spellEnd"/>
      <w:r>
        <w:t xml:space="preserve"> Stages</w:t>
      </w:r>
      <w:r w:rsidR="006419A7">
        <w:t>'</w:t>
      </w:r>
      <w:r>
        <w:t xml:space="preserve"> in 1965. This model originally had four stages to describe the phases of team development. Teams could go through some or all of the stages, depending on the nature of the group. </w:t>
      </w:r>
      <w:proofErr w:type="spellStart"/>
      <w:r w:rsidR="008553F4">
        <w:t>Tuckman</w:t>
      </w:r>
      <w:proofErr w:type="spellEnd"/>
      <w:r w:rsidR="008553F4">
        <w:t xml:space="preserve"> advocated that teams needed to go through all stages to grow and work effectively, and to overcome challenges in order to find solutions for producing successful results. </w:t>
      </w:r>
      <w:r>
        <w:t xml:space="preserve">In 1977, </w:t>
      </w:r>
      <w:r w:rsidR="006419A7">
        <w:t>he</w:t>
      </w:r>
      <w:r w:rsidR="000329FA">
        <w:t xml:space="preserve"> added </w:t>
      </w:r>
      <w:r>
        <w:t>an a</w:t>
      </w:r>
      <w:r w:rsidR="000329FA">
        <w:t xml:space="preserve">dditional fifth stage </w:t>
      </w:r>
      <w:r>
        <w:t xml:space="preserve">to this model. </w:t>
      </w:r>
    </w:p>
    <w:p w:rsidR="00AB1A20" w:rsidRDefault="00AB1A20" w:rsidP="00AB1A20">
      <w:pPr>
        <w:pStyle w:val="BoldBulTight0"/>
      </w:pPr>
      <w:r>
        <w:t>This model is outlined below:</w:t>
      </w:r>
    </w:p>
    <w:p w:rsidR="00AB1A20" w:rsidRPr="00086C78" w:rsidRDefault="00AB1A20" w:rsidP="00C07FC3">
      <w:pPr>
        <w:pStyle w:val="Bullets"/>
        <w:spacing w:after="160"/>
        <w:ind w:left="1491" w:hanging="357"/>
        <w:rPr>
          <w:b/>
        </w:rPr>
      </w:pPr>
      <w:r w:rsidRPr="00086C78">
        <w:rPr>
          <w:b/>
        </w:rPr>
        <w:t>Stage 1 – Forming</w:t>
      </w:r>
    </w:p>
    <w:p w:rsidR="00916294" w:rsidRPr="00916294" w:rsidRDefault="00916294" w:rsidP="00916294">
      <w:pPr>
        <w:pStyle w:val="Bullets"/>
        <w:numPr>
          <w:ilvl w:val="0"/>
          <w:numId w:val="0"/>
        </w:numPr>
        <w:ind w:left="1494"/>
      </w:pPr>
      <w:r>
        <w:t xml:space="preserve">The development of the individual </w:t>
      </w:r>
      <w:r w:rsidR="00015EF2">
        <w:t>into</w:t>
      </w:r>
      <w:r>
        <w:t xml:space="preserve"> team </w:t>
      </w:r>
      <w:r w:rsidR="00015EF2">
        <w:t xml:space="preserve">member occurs; </w:t>
      </w:r>
      <w:r>
        <w:t xml:space="preserve">there is still a </w:t>
      </w:r>
      <w:r w:rsidR="00015EF2">
        <w:t>need for a</w:t>
      </w:r>
      <w:r>
        <w:t xml:space="preserve"> team leader to guide processes</w:t>
      </w:r>
      <w:r w:rsidR="00015EF2">
        <w:t xml:space="preserve"> and initiate work</w:t>
      </w:r>
      <w:r>
        <w:t>. Roles and responsibilities are unclear at this point</w:t>
      </w:r>
      <w:r w:rsidR="00D56B57">
        <w:t xml:space="preserve"> and some friction within the team may result</w:t>
      </w:r>
      <w:r>
        <w:t>.</w:t>
      </w:r>
    </w:p>
    <w:p w:rsidR="00AB1A20" w:rsidRPr="00086C78" w:rsidRDefault="00AB1A20" w:rsidP="00C07FC3">
      <w:pPr>
        <w:pStyle w:val="Bullets"/>
        <w:spacing w:after="160"/>
        <w:ind w:left="1491" w:hanging="357"/>
        <w:rPr>
          <w:b/>
        </w:rPr>
      </w:pPr>
      <w:r w:rsidRPr="00086C78">
        <w:rPr>
          <w:b/>
        </w:rPr>
        <w:t>Stage 2 – Storming</w:t>
      </w:r>
    </w:p>
    <w:p w:rsidR="00916294" w:rsidRPr="00916294" w:rsidRDefault="00916294" w:rsidP="00916294">
      <w:pPr>
        <w:pStyle w:val="Bullets"/>
        <w:numPr>
          <w:ilvl w:val="0"/>
          <w:numId w:val="0"/>
        </w:numPr>
        <w:ind w:left="1494"/>
      </w:pPr>
      <w:r>
        <w:t xml:space="preserve">Team members are looking to find their position </w:t>
      </w:r>
      <w:r w:rsidR="00015EF2">
        <w:t>with</w:t>
      </w:r>
      <w:r>
        <w:t xml:space="preserve">in the team and challenges between the </w:t>
      </w:r>
      <w:r w:rsidR="00015EF2">
        <w:t>individuals begins</w:t>
      </w:r>
      <w:r>
        <w:t xml:space="preserve">. </w:t>
      </w:r>
      <w:r w:rsidR="00D56B57">
        <w:t xml:space="preserve">This stage is one of conflict as all individuals find their place within the team. </w:t>
      </w:r>
      <w:r>
        <w:t xml:space="preserve">Compromises need to be made </w:t>
      </w:r>
      <w:r w:rsidR="00086C78">
        <w:t xml:space="preserve">so that work can be </w:t>
      </w:r>
      <w:r w:rsidR="00E9513E">
        <w:t>carried out</w:t>
      </w:r>
      <w:r w:rsidR="00015EF2">
        <w:t xml:space="preserve"> and </w:t>
      </w:r>
      <w:r w:rsidR="000329FA">
        <w:t>clarity</w:t>
      </w:r>
      <w:r w:rsidR="00015EF2">
        <w:t xml:space="preserve"> of purpose can </w:t>
      </w:r>
      <w:r w:rsidR="00E9513E">
        <w:t xml:space="preserve">be </w:t>
      </w:r>
      <w:r w:rsidR="00015EF2">
        <w:t>form</w:t>
      </w:r>
      <w:r w:rsidR="00E9513E">
        <w:t>ed</w:t>
      </w:r>
      <w:r w:rsidR="00086C78">
        <w:t>.</w:t>
      </w:r>
    </w:p>
    <w:p w:rsidR="00AB1A20" w:rsidRPr="00086C78" w:rsidRDefault="00AB1A20" w:rsidP="00C07FC3">
      <w:pPr>
        <w:pStyle w:val="Bullets"/>
        <w:spacing w:after="160"/>
        <w:ind w:left="1491" w:hanging="357"/>
        <w:rPr>
          <w:b/>
        </w:rPr>
      </w:pPr>
      <w:r w:rsidRPr="00086C78">
        <w:rPr>
          <w:b/>
        </w:rPr>
        <w:t>Stage 3 – Norming</w:t>
      </w:r>
    </w:p>
    <w:p w:rsidR="00086C78" w:rsidRPr="00916294" w:rsidRDefault="00086C78" w:rsidP="00086C78">
      <w:pPr>
        <w:pStyle w:val="Bullets"/>
        <w:numPr>
          <w:ilvl w:val="0"/>
          <w:numId w:val="0"/>
        </w:numPr>
        <w:ind w:left="1491"/>
      </w:pPr>
      <w:r>
        <w:t xml:space="preserve">The team begin to agree </w:t>
      </w:r>
      <w:r w:rsidR="00E9513E">
        <w:t xml:space="preserve">on roles and responsibilities </w:t>
      </w:r>
      <w:r>
        <w:t>and decisions are made more easily.</w:t>
      </w:r>
      <w:r w:rsidR="00E9513E">
        <w:t xml:space="preserve"> An understanding and bond begins to develop within the team and working together occurs.</w:t>
      </w:r>
    </w:p>
    <w:p w:rsidR="00AB1A20" w:rsidRPr="00086C78" w:rsidRDefault="00AB1A20" w:rsidP="00C07FC3">
      <w:pPr>
        <w:pStyle w:val="Bullets"/>
        <w:spacing w:after="160"/>
        <w:ind w:left="1491" w:hanging="357"/>
        <w:rPr>
          <w:b/>
        </w:rPr>
      </w:pPr>
      <w:r w:rsidRPr="00086C78">
        <w:rPr>
          <w:b/>
        </w:rPr>
        <w:t>Stage 4 – Performing</w:t>
      </w:r>
    </w:p>
    <w:p w:rsidR="00086C78" w:rsidRPr="00916294" w:rsidRDefault="00086C78" w:rsidP="00C07FC3">
      <w:pPr>
        <w:pStyle w:val="Bullets"/>
        <w:numPr>
          <w:ilvl w:val="0"/>
          <w:numId w:val="0"/>
        </w:numPr>
        <w:ind w:left="1491"/>
      </w:pPr>
      <w:r>
        <w:t>The team develop strategies and processes and works towards the common goal within the team.</w:t>
      </w:r>
      <w:r w:rsidR="00E9513E">
        <w:t xml:space="preserve"> Any disagreements that happen are sorted easily and work is now performed without the need of constant guidance</w:t>
      </w:r>
      <w:r w:rsidR="000329FA">
        <w:t xml:space="preserve"> by the team leader</w:t>
      </w:r>
      <w:r w:rsidR="00E9513E">
        <w:t>.</w:t>
      </w:r>
    </w:p>
    <w:p w:rsidR="00086C78" w:rsidRPr="00086C78" w:rsidRDefault="00AB1A20" w:rsidP="00C07FC3">
      <w:pPr>
        <w:pStyle w:val="Bullets"/>
        <w:spacing w:after="160"/>
        <w:ind w:left="1491" w:hanging="357"/>
        <w:rPr>
          <w:b/>
        </w:rPr>
      </w:pPr>
      <w:r w:rsidRPr="00086C78">
        <w:rPr>
          <w:b/>
        </w:rPr>
        <w:t xml:space="preserve">Stage 5 </w:t>
      </w:r>
      <w:r w:rsidR="00086C78" w:rsidRPr="00086C78">
        <w:rPr>
          <w:b/>
        </w:rPr>
        <w:t>–</w:t>
      </w:r>
      <w:r w:rsidRPr="00086C78">
        <w:rPr>
          <w:b/>
        </w:rPr>
        <w:t xml:space="preserve"> Adjourning</w:t>
      </w:r>
    </w:p>
    <w:p w:rsidR="00A852ED" w:rsidRDefault="00086C78" w:rsidP="00C07FC3">
      <w:pPr>
        <w:pStyle w:val="Bullets"/>
        <w:numPr>
          <w:ilvl w:val="0"/>
          <w:numId w:val="0"/>
        </w:numPr>
        <w:ind w:left="1491"/>
      </w:pPr>
      <w:r>
        <w:t>The final stage is the end of the group, or conclusion of the project. The members of the team can move on to new projects and can have a feeling of satisfaction at a job well done. The team members at this point may also feel vulnerable to new changes and have a sense of loss from the end of the team.</w:t>
      </w:r>
    </w:p>
    <w:p w:rsidR="00256D73" w:rsidRPr="004B1555" w:rsidRDefault="00A852ED" w:rsidP="00A852ED">
      <w:r>
        <w:t xml:space="preserve">This has </w:t>
      </w:r>
      <w:r w:rsidR="009B3F1A">
        <w:t>become widely used as a basis for other models of team behaviour.</w:t>
      </w:r>
      <w:r w:rsidR="003E3256">
        <w:t xml:space="preserve"> </w:t>
      </w:r>
      <w:proofErr w:type="spellStart"/>
      <w:r w:rsidR="00AB0B07">
        <w:t>Tuckman</w:t>
      </w:r>
      <w:proofErr w:type="spellEnd"/>
      <w:r w:rsidR="003E3256">
        <w:t xml:space="preserve"> spent time observing teams in action and described the phases </w:t>
      </w:r>
      <w:r w:rsidR="00AB0B07">
        <w:t xml:space="preserve">of development </w:t>
      </w:r>
      <w:r w:rsidR="003E3256">
        <w:t xml:space="preserve">that </w:t>
      </w:r>
      <w:r w:rsidR="00AB0B07">
        <w:t xml:space="preserve">he saw them go </w:t>
      </w:r>
      <w:r w:rsidR="003E3256">
        <w:t>through, whether the team were aware or not.</w:t>
      </w:r>
      <w:r w:rsidR="00DD3598">
        <w:t xml:space="preserve"> A team will work well in the ‘norming’ or ‘performing’ stages but if the team changes, such as a new member joining, it could put the team back into the ‘storming’ phase which could cause difficulties with performance. An experienced team leader should be aware of this change and help the team transition back to ‘performing’ as quickly as possible, which is where all teams want to be.</w:t>
      </w:r>
      <w:r w:rsidR="00256D73">
        <w:br w:type="page"/>
      </w:r>
    </w:p>
    <w:p w:rsidR="00FC44D4" w:rsidRDefault="00FC44D4">
      <w:pPr>
        <w:spacing w:after="0" w:line="240" w:lineRule="auto"/>
        <w:rPr>
          <w:rStyle w:val="Strong"/>
          <w:rFonts w:cs="Calibri"/>
          <w:color w:val="C00000"/>
          <w:sz w:val="28"/>
          <w:szCs w:val="28"/>
        </w:rPr>
      </w:pPr>
      <w:r>
        <w:rPr>
          <w:rStyle w:val="Strong"/>
          <w:b w:val="0"/>
          <w:bCs w:val="0"/>
        </w:rPr>
        <w:lastRenderedPageBreak/>
        <w:br w:type="page"/>
      </w:r>
    </w:p>
    <w:p w:rsidR="006E5817" w:rsidRPr="00813A1E" w:rsidRDefault="006E5817" w:rsidP="00813A1E">
      <w:pPr>
        <w:pStyle w:val="Heading2"/>
      </w:pPr>
      <w:bookmarkStart w:id="68" w:name="_Toc412546472"/>
      <w:bookmarkStart w:id="69" w:name="_Toc415483466"/>
      <w:r w:rsidRPr="00813A1E">
        <w:rPr>
          <w:rStyle w:val="Strong"/>
          <w:b/>
          <w:bCs/>
        </w:rPr>
        <w:lastRenderedPageBreak/>
        <w:t xml:space="preserve">2.4 – </w:t>
      </w:r>
      <w:r w:rsidR="00813A1E" w:rsidRPr="00813A1E">
        <w:t>Plan and schedule activities to allow time for thinking, challenging and collaboration</w:t>
      </w:r>
      <w:bookmarkEnd w:id="68"/>
      <w:bookmarkEnd w:id="69"/>
    </w:p>
    <w:p w:rsidR="00AC7C8E" w:rsidRDefault="00AC7C8E" w:rsidP="00AC7C8E">
      <w:pPr>
        <w:pStyle w:val="Heading3"/>
      </w:pPr>
      <w:bookmarkStart w:id="70" w:name="_Toc412546473"/>
      <w:bookmarkStart w:id="71" w:name="_Toc415483467"/>
      <w:r>
        <w:t>Business activities</w:t>
      </w:r>
      <w:bookmarkEnd w:id="70"/>
      <w:bookmarkEnd w:id="71"/>
    </w:p>
    <w:p w:rsidR="00AC7C8E" w:rsidRDefault="00AC7C8E" w:rsidP="00AC7C8E">
      <w:pPr>
        <w:rPr>
          <w:lang w:val="en-GB"/>
        </w:rPr>
      </w:pPr>
      <w:r>
        <w:rPr>
          <w:lang w:val="en-GB"/>
        </w:rPr>
        <w:t xml:space="preserve">Business activities, also known as business operations, are </w:t>
      </w:r>
      <w:r w:rsidR="00B0365B">
        <w:rPr>
          <w:lang w:val="en-GB"/>
        </w:rPr>
        <w:t>there to</w:t>
      </w:r>
      <w:r>
        <w:rPr>
          <w:lang w:val="en-GB"/>
        </w:rPr>
        <w:t xml:space="preserve"> help your organisation make a healthy profit and to perform good business. </w:t>
      </w:r>
      <w:r w:rsidR="0028758C">
        <w:rPr>
          <w:lang w:val="en-GB"/>
        </w:rPr>
        <w:t xml:space="preserve">You should also look to include </w:t>
      </w:r>
      <w:r w:rsidR="00B0365B">
        <w:rPr>
          <w:lang w:val="en-GB"/>
        </w:rPr>
        <w:t xml:space="preserve">other </w:t>
      </w:r>
      <w:r w:rsidR="0028758C">
        <w:rPr>
          <w:lang w:val="en-GB"/>
        </w:rPr>
        <w:t>work activities that help your team to perform innovatively</w:t>
      </w:r>
      <w:r w:rsidR="00B0365B">
        <w:rPr>
          <w:lang w:val="en-GB"/>
        </w:rPr>
        <w:t xml:space="preserve">. These activities can be </w:t>
      </w:r>
      <w:r w:rsidR="00C059FE">
        <w:rPr>
          <w:lang w:val="en-GB"/>
        </w:rPr>
        <w:t>a great tool to provide motivation, collegiality and to further work opportunities.</w:t>
      </w:r>
    </w:p>
    <w:p w:rsidR="00EE3215" w:rsidRPr="00AC7C8E" w:rsidRDefault="00EE3215" w:rsidP="00AC7C8E">
      <w:pPr>
        <w:rPr>
          <w:lang w:val="en-GB"/>
        </w:rPr>
      </w:pPr>
      <w:r>
        <w:rPr>
          <w:lang w:val="en-GB"/>
        </w:rPr>
        <w:t>The types of activities that help free-up thought processes are informal team meetings, group discussions, team-building activities and attending inspirational events such as a business/industry-related conference or hosting a well-respected guest speaker to lead a motivational talk. Try to make a range of activities available to your team</w:t>
      </w:r>
      <w:r w:rsidR="00C059FE">
        <w:rPr>
          <w:lang w:val="en-GB"/>
        </w:rPr>
        <w:t xml:space="preserve"> during the course of their work</w:t>
      </w:r>
      <w:r>
        <w:rPr>
          <w:lang w:val="en-GB"/>
        </w:rPr>
        <w:t>. They will need constant positive influences to</w:t>
      </w:r>
      <w:r w:rsidR="00C059FE">
        <w:rPr>
          <w:lang w:val="en-GB"/>
        </w:rPr>
        <w:t xml:space="preserve"> keep an open and creative mind, which in turn will greatly aid the development of their ideas.</w:t>
      </w:r>
    </w:p>
    <w:p w:rsidR="00B1738B" w:rsidRPr="00B1738B" w:rsidRDefault="00B1738B" w:rsidP="00B1738B">
      <w:pPr>
        <w:pStyle w:val="BoldBulTight0"/>
        <w:rPr>
          <w:u w:val="single"/>
        </w:rPr>
      </w:pPr>
      <w:r w:rsidRPr="00B1738B">
        <w:rPr>
          <w:u w:val="single"/>
        </w:rPr>
        <w:t>Thinking</w:t>
      </w:r>
    </w:p>
    <w:p w:rsidR="00AC7C8E" w:rsidRDefault="00AC7C8E" w:rsidP="00AC7C8E">
      <w:r>
        <w:t xml:space="preserve">Some thought processes need time to develop or shape into workable solutions. </w:t>
      </w:r>
      <w:r w:rsidR="00B1738B">
        <w:t xml:space="preserve">You should look into planning appropriate inspirational events that may help free-up the creativity of your team. If there is an evening event, such as a leading business entrepreneur speaking about his experiences in business, you could invite your team out to attend. An out of work event could also be a good social event and team bonding experience. </w:t>
      </w:r>
      <w:r w:rsidR="00C059FE">
        <w:t>Your team will work better together if they have a more social relationship as they will have a better understanding of the people in their team.</w:t>
      </w:r>
    </w:p>
    <w:p w:rsidR="00555F83" w:rsidRPr="00AC7C8E" w:rsidRDefault="00555F83" w:rsidP="00AC7C8E">
      <w:pPr>
        <w:pStyle w:val="Heading3"/>
      </w:pPr>
      <w:bookmarkStart w:id="72" w:name="_Toc412546474"/>
      <w:bookmarkStart w:id="73" w:name="_Toc415483468"/>
      <w:r w:rsidRPr="00AC7C8E">
        <w:t>Challenge</w:t>
      </w:r>
      <w:r w:rsidR="00B1738B">
        <w:t xml:space="preserve"> and collaboration</w:t>
      </w:r>
      <w:bookmarkEnd w:id="72"/>
      <w:bookmarkEnd w:id="73"/>
    </w:p>
    <w:p w:rsidR="00596414" w:rsidRDefault="00596414" w:rsidP="00B1738B">
      <w:r>
        <w:t>Include</w:t>
      </w:r>
      <w:r w:rsidR="00B1738B">
        <w:t xml:space="preserve"> activities that also promote challenge and collaboration </w:t>
      </w:r>
      <w:r>
        <w:t>within your team</w:t>
      </w:r>
      <w:r w:rsidR="00B1738B">
        <w:t>. An activity that allows open and frank interactions such as a team-building day would be</w:t>
      </w:r>
      <w:r>
        <w:t xml:space="preserve"> an</w:t>
      </w:r>
      <w:r w:rsidR="00B1738B">
        <w:t xml:space="preserve"> ideal </w:t>
      </w:r>
      <w:r>
        <w:t xml:space="preserve">forum </w:t>
      </w:r>
      <w:r w:rsidR="00B1738B">
        <w:t xml:space="preserve">to get your team </w:t>
      </w:r>
      <w:r>
        <w:t xml:space="preserve">to open up and talk. They will need to </w:t>
      </w:r>
      <w:r w:rsidR="00B1738B">
        <w:t>work</w:t>
      </w:r>
      <w:r>
        <w:t xml:space="preserve"> </w:t>
      </w:r>
      <w:r w:rsidR="00B1738B">
        <w:t>together on solving challenges</w:t>
      </w:r>
      <w:r>
        <w:t xml:space="preserve"> and this kind of activity </w:t>
      </w:r>
      <w:r w:rsidR="00424D4D">
        <w:t>is usually</w:t>
      </w:r>
      <w:r>
        <w:t xml:space="preserve"> fun</w:t>
      </w:r>
      <w:r w:rsidR="00424D4D">
        <w:t>-based</w:t>
      </w:r>
      <w:r>
        <w:t xml:space="preserve"> and imaginative</w:t>
      </w:r>
      <w:r w:rsidR="00B1738B">
        <w:t xml:space="preserve">. </w:t>
      </w:r>
      <w:r w:rsidR="00424D4D">
        <w:t>It allows your team to let go of their inhibitions and to get creative.</w:t>
      </w:r>
    </w:p>
    <w:p w:rsidR="00424D4D" w:rsidRPr="00424D4D" w:rsidRDefault="00424D4D" w:rsidP="00424D4D">
      <w:pPr>
        <w:pStyle w:val="BoldBulTight0"/>
      </w:pPr>
      <w:r w:rsidRPr="00424D4D">
        <w:t>Tasks on team building activities can include:</w:t>
      </w:r>
    </w:p>
    <w:p w:rsidR="00424D4D" w:rsidRPr="00424D4D" w:rsidRDefault="00424D4D" w:rsidP="00424D4D">
      <w:pPr>
        <w:pStyle w:val="Bullets"/>
      </w:pPr>
      <w:r w:rsidRPr="00424D4D">
        <w:t>Solving puzzles</w:t>
      </w:r>
    </w:p>
    <w:p w:rsidR="00424D4D" w:rsidRPr="00424D4D" w:rsidRDefault="00424D4D" w:rsidP="00424D4D">
      <w:pPr>
        <w:pStyle w:val="Bullets"/>
      </w:pPr>
      <w:r w:rsidRPr="00424D4D">
        <w:t xml:space="preserve">Relying on another team member to help you in a task (e.g. being blind-folded and allowing a colleague to verbally guide you to a designated point) </w:t>
      </w:r>
    </w:p>
    <w:p w:rsidR="00424D4D" w:rsidRPr="00424D4D" w:rsidRDefault="006D7574" w:rsidP="00424D4D">
      <w:pPr>
        <w:pStyle w:val="Bullets"/>
      </w:pPr>
      <w:r>
        <w:rPr>
          <w:noProof/>
          <w:lang w:eastAsia="en-AU"/>
        </w:rPr>
        <w:drawing>
          <wp:anchor distT="0" distB="0" distL="114300" distR="114300" simplePos="0" relativeHeight="251769856" behindDoc="0" locked="0" layoutInCell="1" allowOverlap="1">
            <wp:simplePos x="0" y="0"/>
            <wp:positionH relativeFrom="column">
              <wp:posOffset>143510</wp:posOffset>
            </wp:positionH>
            <wp:positionV relativeFrom="paragraph">
              <wp:posOffset>466725</wp:posOffset>
            </wp:positionV>
            <wp:extent cx="5994400" cy="2387600"/>
            <wp:effectExtent l="0" t="0" r="0" b="0"/>
            <wp:wrapSquare wrapText="bothSides"/>
            <wp:docPr id="31" name="Picture 31" descr="C:\Users\Sophie2\Desktop\ArtWork\puzzle_piece_hole_business_400_clr_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uzzle_piece_hole_business_400_clr_6354.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7001" r="-30333"/>
                    <a:stretch/>
                  </pic:blipFill>
                  <pic:spPr bwMode="auto">
                    <a:xfrm>
                      <a:off x="0" y="0"/>
                      <a:ext cx="5994400" cy="2387600"/>
                    </a:xfrm>
                    <a:prstGeom prst="rect">
                      <a:avLst/>
                    </a:prstGeom>
                    <a:noFill/>
                    <a:ln>
                      <a:noFill/>
                    </a:ln>
                    <a:extLst>
                      <a:ext uri="{53640926-AAD7-44D8-BBD7-CCE9431645EC}">
                        <a14:shadowObscured xmlns:a14="http://schemas.microsoft.com/office/drawing/2010/main"/>
                      </a:ext>
                    </a:extLst>
                  </pic:spPr>
                </pic:pic>
              </a:graphicData>
            </a:graphic>
          </wp:anchor>
        </w:drawing>
      </w:r>
      <w:r w:rsidR="00424D4D" w:rsidRPr="00424D4D">
        <w:t>Making a video/short-film</w:t>
      </w:r>
      <w:r w:rsidR="00424D4D">
        <w:t>.</w:t>
      </w:r>
    </w:p>
    <w:p w:rsidR="005E2725" w:rsidRDefault="00B1738B" w:rsidP="00AC7C8E">
      <w:r>
        <w:lastRenderedPageBreak/>
        <w:t xml:space="preserve">As this tends to be a more competitive activity you could try different team combinations so that your team have an opportunity to get </w:t>
      </w:r>
      <w:r w:rsidR="00596414">
        <w:t>t</w:t>
      </w:r>
      <w:r>
        <w:t xml:space="preserve">o know </w:t>
      </w:r>
      <w:r w:rsidR="00424D4D">
        <w:t>all their</w:t>
      </w:r>
      <w:r>
        <w:t xml:space="preserve"> colleagues </w:t>
      </w:r>
      <w:r w:rsidR="00424D4D">
        <w:t>in the team</w:t>
      </w:r>
      <w:r>
        <w:t>.</w:t>
      </w:r>
      <w:r w:rsidR="00424D4D">
        <w:t xml:space="preserve"> </w:t>
      </w:r>
      <w:r w:rsidR="005E2725">
        <w:t xml:space="preserve">You need to challenge and see how your team collaborate with one another. </w:t>
      </w:r>
      <w:r w:rsidR="00424D4D">
        <w:t>Check to see who works well together and if there a</w:t>
      </w:r>
      <w:r w:rsidR="005E2725">
        <w:t xml:space="preserve">re </w:t>
      </w:r>
      <w:r w:rsidR="00424D4D">
        <w:t>any conflicts.</w:t>
      </w:r>
    </w:p>
    <w:p w:rsidR="00FC44D4" w:rsidRPr="004B1555" w:rsidRDefault="004B1555" w:rsidP="004B1555">
      <w:r>
        <w:rPr>
          <w:noProof/>
          <w:lang w:eastAsia="en-AU"/>
        </w:rPr>
        <w:drawing>
          <wp:anchor distT="0" distB="0" distL="114300" distR="114300" simplePos="0" relativeHeight="251786240" behindDoc="1" locked="0" layoutInCell="1" allowOverlap="1">
            <wp:simplePos x="0" y="0"/>
            <wp:positionH relativeFrom="column">
              <wp:posOffset>1333500</wp:posOffset>
            </wp:positionH>
            <wp:positionV relativeFrom="paragraph">
              <wp:posOffset>688975</wp:posOffset>
            </wp:positionV>
            <wp:extent cx="3200400" cy="3200400"/>
            <wp:effectExtent l="19050" t="0" r="0" b="0"/>
            <wp:wrapTight wrapText="bothSides">
              <wp:wrapPolygon edited="0">
                <wp:start x="-129" y="0"/>
                <wp:lineTo x="-129" y="21471"/>
                <wp:lineTo x="21600" y="21471"/>
                <wp:lineTo x="21600" y="0"/>
                <wp:lineTo x="-129" y="0"/>
              </wp:wrapPolygon>
            </wp:wrapTight>
            <wp:docPr id="39" name="Picture 39" descr="C:\Users\Sophie2\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otolia_3485037_S.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anchor>
        </w:drawing>
      </w:r>
      <w:r w:rsidR="00012E6C">
        <w:t xml:space="preserve">Group discussions should also be used within your team to keep a good flow of communications, </w:t>
      </w:r>
      <w:proofErr w:type="gramStart"/>
      <w:r w:rsidR="00012E6C">
        <w:t>Ask</w:t>
      </w:r>
      <w:proofErr w:type="gramEnd"/>
      <w:r w:rsidR="00012E6C">
        <w:t xml:space="preserve"> your team questions that may challenge them, </w:t>
      </w:r>
      <w:r w:rsidR="006D7574">
        <w:t>be direct and help them work through their</w:t>
      </w:r>
      <w:r w:rsidR="00012E6C">
        <w:t xml:space="preserve"> thought processes.</w:t>
      </w:r>
      <w:r w:rsidR="00FC44D4">
        <w:br w:type="page"/>
      </w:r>
    </w:p>
    <w:p w:rsidR="007E1BEB" w:rsidRPr="00EA1196" w:rsidRDefault="007E1BEB" w:rsidP="007E1BEB">
      <w:pPr>
        <w:pStyle w:val="Bullets"/>
        <w:numPr>
          <w:ilvl w:val="0"/>
          <w:numId w:val="0"/>
        </w:numPr>
        <w:rPr>
          <w:rStyle w:val="Heading1Char"/>
        </w:rPr>
      </w:pPr>
      <w:bookmarkStart w:id="74" w:name="_Toc415521007"/>
      <w:r w:rsidRPr="00EA1196">
        <w:rPr>
          <w:rStyle w:val="Heading1Char"/>
        </w:rPr>
        <w:lastRenderedPageBreak/>
        <w:t>Activities</w:t>
      </w:r>
    </w:p>
    <w:p w:rsidR="007E1BEB" w:rsidRPr="00B079C9" w:rsidRDefault="007E1BEB" w:rsidP="007E1BEB">
      <w:pPr>
        <w:pStyle w:val="Heading3"/>
      </w:pPr>
      <w:r w:rsidRPr="00B079C9">
        <w:t>Activity</w:t>
      </w:r>
      <w:r>
        <w:t xml:space="preserve"> 2D</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1BEB" w:rsidRPr="007431BE" w:rsidTr="00933500">
        <w:tc>
          <w:tcPr>
            <w:tcW w:w="1668" w:type="dxa"/>
            <w:tcBorders>
              <w:top w:val="single" w:sz="8" w:space="0" w:color="C0504D"/>
              <w:left w:val="single" w:sz="8" w:space="0" w:color="C0504D"/>
              <w:bottom w:val="single" w:sz="18" w:space="0" w:color="C0504D"/>
              <w:right w:val="single" w:sz="8" w:space="0" w:color="C0504D"/>
            </w:tcBorders>
          </w:tcPr>
          <w:p w:rsidR="007E1BEB" w:rsidRPr="007431BE" w:rsidRDefault="007E1BEB" w:rsidP="009335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1BEB" w:rsidRPr="007431BE" w:rsidRDefault="007E1BEB" w:rsidP="00933500">
            <w:pPr>
              <w:spacing w:after="0"/>
              <w:rPr>
                <w:rFonts w:eastAsia="Times New Roman"/>
                <w:b/>
                <w:bCs/>
                <w:color w:val="000000"/>
              </w:rPr>
            </w:pPr>
            <w:r>
              <w:rPr>
                <w:rFonts w:eastAsia="Times New Roman"/>
                <w:b/>
                <w:bCs/>
                <w:color w:val="000000"/>
              </w:rPr>
              <w:t>10 Minutes</w:t>
            </w:r>
          </w:p>
        </w:tc>
      </w:tr>
      <w:tr w:rsidR="007E1BEB" w:rsidRPr="007431BE" w:rsidTr="009335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1BEB" w:rsidRPr="007431BE" w:rsidRDefault="007E1BEB" w:rsidP="009335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1BEB" w:rsidRPr="007431BE" w:rsidRDefault="007E1BEB" w:rsidP="00933500">
            <w:pPr>
              <w:pStyle w:val="NormalBold"/>
              <w:spacing w:after="0"/>
            </w:pPr>
            <w:r>
              <w:t>To provide you with an opportunity to plan and schedule activities to allow time for thinking, challenging and collaboration.</w:t>
            </w:r>
          </w:p>
        </w:tc>
      </w:tr>
      <w:tr w:rsidR="007E1BEB" w:rsidRPr="007431BE" w:rsidTr="00933500">
        <w:trPr>
          <w:trHeight w:val="440"/>
        </w:trPr>
        <w:tc>
          <w:tcPr>
            <w:tcW w:w="1668" w:type="dxa"/>
            <w:tcBorders>
              <w:top w:val="single" w:sz="8" w:space="0" w:color="C0504D"/>
              <w:left w:val="single" w:sz="8" w:space="0" w:color="C0504D"/>
              <w:bottom w:val="single" w:sz="8" w:space="0" w:color="C0504D"/>
              <w:right w:val="single" w:sz="8" w:space="0" w:color="C0504D"/>
            </w:tcBorders>
          </w:tcPr>
          <w:p w:rsidR="007E1BEB" w:rsidRPr="007431BE" w:rsidRDefault="007E1BEB" w:rsidP="0093350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E1BEB" w:rsidRPr="007E1BEB" w:rsidRDefault="007E1BEB" w:rsidP="007E1BEB">
            <w:pPr>
              <w:pStyle w:val="AAAQuestions"/>
              <w:numPr>
                <w:ilvl w:val="0"/>
                <w:numId w:val="0"/>
              </w:numPr>
              <w:ind w:left="360"/>
              <w:rPr>
                <w:rStyle w:val="Emphasis"/>
                <w:i w:val="0"/>
                <w:iCs w:val="0"/>
                <w:sz w:val="22"/>
                <w:szCs w:val="22"/>
              </w:rPr>
            </w:pPr>
          </w:p>
          <w:p w:rsidR="007E1BEB" w:rsidRPr="007E1BEB" w:rsidRDefault="007E1BEB" w:rsidP="007E1BEB">
            <w:pPr>
              <w:pStyle w:val="AAAQuestions"/>
              <w:numPr>
                <w:ilvl w:val="0"/>
                <w:numId w:val="37"/>
              </w:numPr>
              <w:rPr>
                <w:rStyle w:val="Emphasis"/>
                <w:i w:val="0"/>
                <w:iCs w:val="0"/>
                <w:sz w:val="22"/>
                <w:szCs w:val="22"/>
              </w:rPr>
            </w:pPr>
            <w:r w:rsidRPr="007E1BEB">
              <w:rPr>
                <w:rStyle w:val="Emphasis"/>
                <w:i w:val="0"/>
                <w:sz w:val="22"/>
                <w:szCs w:val="22"/>
              </w:rPr>
              <w:t>How can activities help your team?</w:t>
            </w: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Pr="007E1BEB" w:rsidRDefault="007E1BEB" w:rsidP="007E1BEB">
            <w:pPr>
              <w:pStyle w:val="AAAQuestions"/>
              <w:numPr>
                <w:ilvl w:val="0"/>
                <w:numId w:val="0"/>
              </w:numPr>
              <w:ind w:left="360" w:hanging="360"/>
              <w:rPr>
                <w:rStyle w:val="Emphasis"/>
                <w:i w:val="0"/>
                <w:iCs w:val="0"/>
                <w:sz w:val="22"/>
                <w:szCs w:val="22"/>
              </w:rPr>
            </w:pPr>
          </w:p>
          <w:p w:rsidR="007E1BEB" w:rsidRPr="007E1BEB" w:rsidRDefault="007E1BEB" w:rsidP="007E1BEB">
            <w:pPr>
              <w:pStyle w:val="Answers"/>
              <w:rPr>
                <w:rStyle w:val="Emphasis"/>
                <w:iCs w:val="0"/>
              </w:rPr>
            </w:pPr>
          </w:p>
          <w:p w:rsidR="007E1BEB" w:rsidRPr="007E1BEB" w:rsidRDefault="007E1BEB" w:rsidP="00933500">
            <w:pPr>
              <w:pStyle w:val="AAAQuestions"/>
              <w:rPr>
                <w:rStyle w:val="Emphasis"/>
                <w:i w:val="0"/>
                <w:iCs w:val="0"/>
              </w:rPr>
            </w:pPr>
            <w:r w:rsidRPr="007E1BEB">
              <w:rPr>
                <w:rStyle w:val="Emphasis"/>
                <w:i w:val="0"/>
                <w:sz w:val="22"/>
                <w:szCs w:val="22"/>
              </w:rPr>
              <w:t>Why should you introduce activities that promote challenge and collaboration?</w:t>
            </w: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Default="007E1BEB" w:rsidP="007E1BEB">
            <w:pPr>
              <w:pStyle w:val="AAAQuestions"/>
              <w:numPr>
                <w:ilvl w:val="0"/>
                <w:numId w:val="0"/>
              </w:numPr>
              <w:ind w:left="360" w:hanging="360"/>
              <w:rPr>
                <w:rStyle w:val="Emphasis"/>
                <w:i w:val="0"/>
                <w:sz w:val="22"/>
                <w:szCs w:val="22"/>
              </w:rPr>
            </w:pPr>
          </w:p>
          <w:p w:rsidR="007E1BEB" w:rsidRPr="00631F5D" w:rsidRDefault="007E1BEB" w:rsidP="007E1BEB">
            <w:pPr>
              <w:pStyle w:val="Answers"/>
              <w:rPr>
                <w:rStyle w:val="Emphasis"/>
                <w:i/>
                <w:iCs w:val="0"/>
              </w:rPr>
            </w:pPr>
          </w:p>
        </w:tc>
      </w:tr>
    </w:tbl>
    <w:p w:rsidR="00FC44D4" w:rsidRDefault="00FC44D4">
      <w:pPr>
        <w:spacing w:after="0" w:line="240" w:lineRule="auto"/>
        <w:rPr>
          <w:rFonts w:cs="Calibri"/>
          <w:b/>
          <w:bCs/>
          <w:color w:val="C00000"/>
          <w:sz w:val="28"/>
          <w:szCs w:val="28"/>
        </w:rPr>
      </w:pPr>
      <w:r>
        <w:br w:type="page"/>
      </w:r>
    </w:p>
    <w:p w:rsidR="007E1BEB" w:rsidRDefault="007E1BEB">
      <w:pPr>
        <w:spacing w:after="0" w:line="240" w:lineRule="auto"/>
        <w:rPr>
          <w:rFonts w:cs="Calibri"/>
          <w:b/>
          <w:bCs/>
          <w:color w:val="C00000"/>
          <w:sz w:val="28"/>
          <w:szCs w:val="28"/>
        </w:rPr>
      </w:pPr>
      <w:bookmarkStart w:id="75" w:name="_Toc412546476"/>
      <w:bookmarkStart w:id="76" w:name="_Toc415483470"/>
      <w:r>
        <w:lastRenderedPageBreak/>
        <w:br w:type="page"/>
      </w:r>
    </w:p>
    <w:p w:rsidR="00773C6B" w:rsidRPr="00813A1E" w:rsidRDefault="00773C6B" w:rsidP="00813A1E">
      <w:pPr>
        <w:pStyle w:val="Heading2"/>
      </w:pPr>
      <w:r w:rsidRPr="00813A1E">
        <w:lastRenderedPageBreak/>
        <w:t xml:space="preserve">2.5 – </w:t>
      </w:r>
      <w:r w:rsidR="00813A1E" w:rsidRPr="00813A1E">
        <w:t>Establish personal reward and stimulation as an integral part of the team's way of working</w:t>
      </w:r>
      <w:bookmarkEnd w:id="75"/>
      <w:bookmarkEnd w:id="76"/>
    </w:p>
    <w:p w:rsidR="00784A7E" w:rsidRDefault="00D01F6E" w:rsidP="009B6F13">
      <w:pPr>
        <w:spacing w:before="240"/>
      </w:pPr>
      <w:r>
        <w:rPr>
          <w:rFonts w:ascii="Times New Roman" w:eastAsia="Times New Roman" w:hAnsi="Times New Roman"/>
          <w:noProof/>
          <w:color w:val="000000"/>
          <w:w w:val="0"/>
          <w:sz w:val="0"/>
          <w:szCs w:val="0"/>
          <w:u w:color="000000"/>
          <w:bdr w:val="none" w:sz="0" w:space="0" w:color="000000"/>
          <w:shd w:val="clear" w:color="000000" w:fill="000000"/>
          <w:lang w:eastAsia="en-AU"/>
        </w:rPr>
        <w:drawing>
          <wp:anchor distT="0" distB="0" distL="114300" distR="114300" simplePos="0" relativeHeight="251778048" behindDoc="1" locked="0" layoutInCell="1" allowOverlap="1" wp14:anchorId="4569E9A3" wp14:editId="0B34EF81">
            <wp:simplePos x="0" y="0"/>
            <wp:positionH relativeFrom="column">
              <wp:posOffset>3937000</wp:posOffset>
            </wp:positionH>
            <wp:positionV relativeFrom="paragraph">
              <wp:posOffset>35560</wp:posOffset>
            </wp:positionV>
            <wp:extent cx="2334260" cy="2260600"/>
            <wp:effectExtent l="0" t="0" r="0" b="0"/>
            <wp:wrapTight wrapText="bothSides">
              <wp:wrapPolygon edited="0">
                <wp:start x="0" y="0"/>
                <wp:lineTo x="0" y="21479"/>
                <wp:lineTo x="21506" y="21479"/>
                <wp:lineTo x="21506" y="0"/>
                <wp:lineTo x="0" y="0"/>
              </wp:wrapPolygon>
            </wp:wrapTight>
            <wp:docPr id="72" name="Picture 72" descr="C:\Users\Sophie2\Desktop\ArtWork\MC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Cup.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3158"/>
                    <a:stretch/>
                  </pic:blipFill>
                  <pic:spPr bwMode="auto">
                    <a:xfrm>
                      <a:off x="0" y="0"/>
                      <a:ext cx="2334260" cy="2260600"/>
                    </a:xfrm>
                    <a:prstGeom prst="rect">
                      <a:avLst/>
                    </a:prstGeom>
                    <a:noFill/>
                    <a:ln>
                      <a:noFill/>
                    </a:ln>
                    <a:extLst>
                      <a:ext uri="{53640926-AAD7-44D8-BBD7-CCE9431645EC}">
                        <a14:shadowObscured xmlns:a14="http://schemas.microsoft.com/office/drawing/2010/main"/>
                      </a:ext>
                    </a:extLst>
                  </pic:spPr>
                </pic:pic>
              </a:graphicData>
            </a:graphic>
          </wp:anchor>
        </w:drawing>
      </w:r>
      <w:r w:rsidR="009B6F13">
        <w:t>To recognise and celebrate the efforts and successes of your team, y</w:t>
      </w:r>
      <w:r w:rsidR="005E2725">
        <w:t xml:space="preserve">ou could </w:t>
      </w:r>
      <w:r w:rsidR="00784A7E">
        <w:t>establish</w:t>
      </w:r>
      <w:r w:rsidR="005E2725">
        <w:t xml:space="preserve"> a reward system. </w:t>
      </w:r>
      <w:r w:rsidR="009B6F13">
        <w:t>This w</w:t>
      </w:r>
      <w:r w:rsidR="00784A7E">
        <w:t>ould</w:t>
      </w:r>
      <w:r w:rsidR="009B6F13">
        <w:t xml:space="preserve"> show that achievements are valued and </w:t>
      </w:r>
      <w:r w:rsidR="00784A7E">
        <w:t xml:space="preserve">that </w:t>
      </w:r>
      <w:r w:rsidR="009B6F13">
        <w:t xml:space="preserve">it is </w:t>
      </w:r>
      <w:r w:rsidR="00784A7E">
        <w:t>acceptable to recognise and</w:t>
      </w:r>
      <w:r w:rsidR="009B6F13">
        <w:t xml:space="preserve"> reward efforts </w:t>
      </w:r>
      <w:r w:rsidR="00784A7E">
        <w:t xml:space="preserve">made. Be proud of your team. </w:t>
      </w:r>
    </w:p>
    <w:p w:rsidR="00886DA4" w:rsidRDefault="00784A7E" w:rsidP="00D02683">
      <w:pPr>
        <w:spacing w:before="240"/>
      </w:pPr>
      <w:r>
        <w:t>A reward system would</w:t>
      </w:r>
      <w:r w:rsidR="009B6F13">
        <w:t xml:space="preserve"> also h</w:t>
      </w:r>
      <w:r w:rsidR="005E2725">
        <w:t xml:space="preserve">elp </w:t>
      </w:r>
      <w:r w:rsidR="009B6F13">
        <w:t xml:space="preserve">to </w:t>
      </w:r>
      <w:r w:rsidR="005E2725">
        <w:t xml:space="preserve">motivate your team to </w:t>
      </w:r>
      <w:r w:rsidR="009B6F13">
        <w:t>make achievements</w:t>
      </w:r>
      <w:r w:rsidR="00D02683">
        <w:t xml:space="preserve"> and could also promote a healthy competitiveness to encourage your team in their work. This stimulation would give your team the ability to make innovative changes and the </w:t>
      </w:r>
      <w:r w:rsidR="005E2725">
        <w:t xml:space="preserve">benefits </w:t>
      </w:r>
      <w:r w:rsidR="00D02683">
        <w:t>that</w:t>
      </w:r>
      <w:r w:rsidR="005E2725">
        <w:t xml:space="preserve"> ultimately will push your </w:t>
      </w:r>
      <w:r w:rsidR="00EA55A7">
        <w:t xml:space="preserve">team and </w:t>
      </w:r>
      <w:r w:rsidR="005E2725">
        <w:t>organisation forwards.</w:t>
      </w:r>
    </w:p>
    <w:p w:rsidR="00886DA4" w:rsidRPr="009B6F13" w:rsidRDefault="00886DA4" w:rsidP="009B6F13">
      <w:pPr>
        <w:pStyle w:val="BoldBulTight0"/>
      </w:pPr>
      <w:r w:rsidRPr="009B6F13">
        <w:t xml:space="preserve">Rewards </w:t>
      </w:r>
      <w:r w:rsidR="009B6F13">
        <w:t>may include:</w:t>
      </w:r>
    </w:p>
    <w:p w:rsidR="00886DA4" w:rsidRPr="009B6F13" w:rsidRDefault="00886DA4" w:rsidP="009B6F13">
      <w:pPr>
        <w:pStyle w:val="Bullets"/>
      </w:pPr>
      <w:r w:rsidRPr="009B6F13">
        <w:t>Recognition</w:t>
      </w:r>
      <w:r w:rsidR="009B6F13">
        <w:t xml:space="preserve"> of the team’s/individual’s achievements</w:t>
      </w:r>
      <w:r w:rsidR="002A31F8">
        <w:t xml:space="preserve"> – celebrate all successes and share the positivity within your team</w:t>
      </w:r>
    </w:p>
    <w:p w:rsidR="00886DA4" w:rsidRPr="009B6F13" w:rsidRDefault="00886DA4" w:rsidP="009B6F13">
      <w:pPr>
        <w:pStyle w:val="Bullets"/>
      </w:pPr>
      <w:r w:rsidRPr="009B6F13">
        <w:t>Prais</w:t>
      </w:r>
      <w:r w:rsidR="009B6F13">
        <w:t>ing efforts and successes</w:t>
      </w:r>
      <w:r w:rsidR="002A31F8">
        <w:t xml:space="preserve"> – thank</w:t>
      </w:r>
      <w:r w:rsidR="009B6F13">
        <w:t xml:space="preserve"> </w:t>
      </w:r>
      <w:r w:rsidR="002A31F8">
        <w:t>your team</w:t>
      </w:r>
      <w:r w:rsidR="009B6F13">
        <w:t xml:space="preserve"> for their work</w:t>
      </w:r>
      <w:r w:rsidR="002A31F8">
        <w:t xml:space="preserve"> and acknowledge </w:t>
      </w:r>
      <w:r w:rsidR="00304D76">
        <w:t>the progress that is made</w:t>
      </w:r>
    </w:p>
    <w:p w:rsidR="00831DEE" w:rsidRPr="009B6F13" w:rsidRDefault="00831DEE" w:rsidP="009B6F13">
      <w:pPr>
        <w:pStyle w:val="Bullets"/>
      </w:pPr>
      <w:r w:rsidRPr="009B6F13">
        <w:t>Flexible hours</w:t>
      </w:r>
      <w:r w:rsidR="00304D76">
        <w:t xml:space="preserve"> –</w:t>
      </w:r>
      <w:r w:rsidR="009B6F13">
        <w:t xml:space="preserve"> </w:t>
      </w:r>
      <w:r w:rsidR="00304D76">
        <w:t>if within your organisation’s remit,</w:t>
      </w:r>
      <w:r w:rsidR="009B6F13">
        <w:t xml:space="preserve"> individuals c</w:t>
      </w:r>
      <w:r w:rsidR="00304D76">
        <w:t>ould</w:t>
      </w:r>
      <w:r w:rsidR="009B6F13">
        <w:t xml:space="preserve"> negotiate suitable working practices</w:t>
      </w:r>
    </w:p>
    <w:p w:rsidR="00831DEE" w:rsidRPr="009B6F13" w:rsidRDefault="00831DEE" w:rsidP="009B6F13">
      <w:pPr>
        <w:pStyle w:val="Bullets"/>
      </w:pPr>
      <w:r w:rsidRPr="009B6F13">
        <w:t>Mak</w:t>
      </w:r>
      <w:r w:rsidR="00E740C4">
        <w:t>ing</w:t>
      </w:r>
      <w:r w:rsidRPr="009B6F13">
        <w:t xml:space="preserve"> work fun – celebrate </w:t>
      </w:r>
      <w:r w:rsidR="009B6F13">
        <w:t xml:space="preserve">occasions such as </w:t>
      </w:r>
      <w:r w:rsidR="009B6F13" w:rsidRPr="009B6F13">
        <w:t>birthdays</w:t>
      </w:r>
      <w:r w:rsidR="00304D76">
        <w:t xml:space="preserve"> and allow your team to enjoy a little social interaction</w:t>
      </w:r>
    </w:p>
    <w:p w:rsidR="00831DEE" w:rsidRPr="009B6F13" w:rsidRDefault="00831DEE" w:rsidP="009B6F13">
      <w:pPr>
        <w:pStyle w:val="Bullets"/>
      </w:pPr>
      <w:r w:rsidRPr="009B6F13">
        <w:t>Help</w:t>
      </w:r>
      <w:r w:rsidR="00E740C4">
        <w:t>ing</w:t>
      </w:r>
      <w:r w:rsidRPr="009B6F13">
        <w:t xml:space="preserve"> people connect – </w:t>
      </w:r>
      <w:r w:rsidR="00304D76">
        <w:t>to acknowledge your team’s progress</w:t>
      </w:r>
      <w:r w:rsidR="00E740C4">
        <w:t xml:space="preserve">, </w:t>
      </w:r>
      <w:r w:rsidR="00304D76">
        <w:t xml:space="preserve">you could </w:t>
      </w:r>
      <w:r w:rsidRPr="009B6F13">
        <w:t xml:space="preserve">arrange </w:t>
      </w:r>
      <w:r w:rsidR="009B6F13">
        <w:t>meeting</w:t>
      </w:r>
      <w:r w:rsidR="00304D76">
        <w:t>s</w:t>
      </w:r>
      <w:r w:rsidR="009B6F13">
        <w:t xml:space="preserve"> with suppliers/customers</w:t>
      </w:r>
      <w:r w:rsidR="00304D76">
        <w:t xml:space="preserve"> and involve them in establishing those contacts</w:t>
      </w:r>
    </w:p>
    <w:p w:rsidR="00831DEE" w:rsidRPr="009B6F13" w:rsidRDefault="00831DEE" w:rsidP="009B6F13">
      <w:pPr>
        <w:pStyle w:val="Bullets"/>
      </w:pPr>
      <w:r w:rsidRPr="009B6F13">
        <w:t>Reward</w:t>
      </w:r>
      <w:r w:rsidR="00E740C4">
        <w:t>ing</w:t>
      </w:r>
      <w:r w:rsidRPr="009B6F13">
        <w:t xml:space="preserve"> effort as well as success</w:t>
      </w:r>
      <w:r w:rsidR="00E740C4">
        <w:t xml:space="preserve"> – no achievement is too small</w:t>
      </w:r>
      <w:r w:rsidR="00304D76">
        <w:t>, celebrate all your team’s work</w:t>
      </w:r>
    </w:p>
    <w:p w:rsidR="0065762C" w:rsidRPr="009B6F13" w:rsidRDefault="0065762C" w:rsidP="009B6F13">
      <w:pPr>
        <w:pStyle w:val="Bullets"/>
      </w:pPr>
      <w:r w:rsidRPr="009B6F13">
        <w:t>Arrang</w:t>
      </w:r>
      <w:r w:rsidR="00E740C4">
        <w:t>ing</w:t>
      </w:r>
      <w:r w:rsidRPr="009B6F13">
        <w:t xml:space="preserve"> </w:t>
      </w:r>
      <w:r w:rsidR="000C7E5A">
        <w:t>coffee mornings/refreshments during</w:t>
      </w:r>
      <w:r w:rsidR="00E740C4">
        <w:t xml:space="preserve"> work – you could combine this with a departmental/staff meeting</w:t>
      </w:r>
      <w:r w:rsidR="000C7E5A">
        <w:t xml:space="preserve"> and allow all personnel to celebrate achievements</w:t>
      </w:r>
    </w:p>
    <w:p w:rsidR="0065762C" w:rsidRPr="009B6F13" w:rsidRDefault="0065762C" w:rsidP="009B6F13">
      <w:pPr>
        <w:pStyle w:val="Bullets"/>
      </w:pPr>
      <w:r w:rsidRPr="009B6F13">
        <w:t>Offer</w:t>
      </w:r>
      <w:r w:rsidR="00E740C4">
        <w:t>ing</w:t>
      </w:r>
      <w:r w:rsidRPr="009B6F13">
        <w:t xml:space="preserve"> a project of the</w:t>
      </w:r>
      <w:r w:rsidR="00E740C4">
        <w:t xml:space="preserve"> individual’s/team’s </w:t>
      </w:r>
      <w:r w:rsidRPr="009B6F13">
        <w:t>choosing</w:t>
      </w:r>
      <w:r w:rsidR="000C7E5A">
        <w:t xml:space="preserve"> – with achievements made, you could ask your team which ideas they would like to develop next</w:t>
      </w:r>
    </w:p>
    <w:p w:rsidR="0065762C" w:rsidRPr="009B6F13" w:rsidRDefault="0065762C" w:rsidP="009B6F13">
      <w:pPr>
        <w:pStyle w:val="Bullets"/>
      </w:pPr>
      <w:r w:rsidRPr="009B6F13">
        <w:t>Receiving a voucher</w:t>
      </w:r>
      <w:r w:rsidR="000C7E5A">
        <w:t xml:space="preserve"> – this could be redeemed f</w:t>
      </w:r>
      <w:r w:rsidRPr="009B6F13">
        <w:t xml:space="preserve">or </w:t>
      </w:r>
      <w:r w:rsidR="00E740C4">
        <w:t>a leisure activity of the individual’s cho</w:t>
      </w:r>
      <w:r w:rsidR="003C393F">
        <w:t>ice</w:t>
      </w:r>
      <w:r w:rsidR="00E740C4">
        <w:t>, for example, collecting</w:t>
      </w:r>
      <w:r w:rsidRPr="009B6F13">
        <w:t xml:space="preserve"> </w:t>
      </w:r>
      <w:r w:rsidR="000C7E5A">
        <w:t>five</w:t>
      </w:r>
      <w:r w:rsidRPr="009B6F13">
        <w:t xml:space="preserve"> vouc</w:t>
      </w:r>
      <w:r w:rsidR="00E740C4">
        <w:t xml:space="preserve">hers </w:t>
      </w:r>
      <w:r w:rsidR="003C393F">
        <w:t>in exchange for</w:t>
      </w:r>
      <w:r w:rsidR="000C7E5A">
        <w:t xml:space="preserve"> theatre</w:t>
      </w:r>
      <w:r w:rsidR="003C393F">
        <w:t xml:space="preserve"> tickets</w:t>
      </w:r>
    </w:p>
    <w:p w:rsidR="0065762C" w:rsidRPr="009B6F13" w:rsidRDefault="0065762C" w:rsidP="009B6F13">
      <w:pPr>
        <w:pStyle w:val="Bullets"/>
      </w:pPr>
      <w:r w:rsidRPr="009B6F13">
        <w:t>Wall of fame</w:t>
      </w:r>
      <w:r w:rsidR="00E740C4">
        <w:t xml:space="preserve"> – </w:t>
      </w:r>
      <w:r w:rsidR="000C7E5A">
        <w:t xml:space="preserve">You could </w:t>
      </w:r>
      <w:r w:rsidR="00E740C4">
        <w:t xml:space="preserve">put </w:t>
      </w:r>
      <w:r w:rsidR="000C7E5A">
        <w:t>staff</w:t>
      </w:r>
      <w:r w:rsidR="00E740C4">
        <w:t xml:space="preserve"> photo</w:t>
      </w:r>
      <w:r w:rsidR="000C7E5A">
        <w:t>s</w:t>
      </w:r>
      <w:r w:rsidR="00E740C4">
        <w:t xml:space="preserve"> on the wall with an explanation of their achievement</w:t>
      </w:r>
      <w:r w:rsidR="000C7E5A">
        <w:t>s</w:t>
      </w:r>
    </w:p>
    <w:p w:rsidR="00DB5EB1" w:rsidRPr="004B1555" w:rsidRDefault="0065762C" w:rsidP="009B6F13">
      <w:pPr>
        <w:pStyle w:val="Bullets"/>
      </w:pPr>
      <w:r w:rsidRPr="009B6F13">
        <w:t>Create a chill zone/</w:t>
      </w:r>
      <w:r w:rsidR="00127657">
        <w:t>break-out area</w:t>
      </w:r>
      <w:r w:rsidR="001E0EE3">
        <w:t xml:space="preserve"> </w:t>
      </w:r>
      <w:r w:rsidR="000C7E5A">
        <w:t xml:space="preserve">– This could provide a </w:t>
      </w:r>
      <w:r w:rsidR="00127657">
        <w:t>place for breaks, informal team meetings and, for individuals working early or late, just a quiet place to relax.</w:t>
      </w:r>
      <w:r w:rsidR="003C393F" w:rsidRPr="003C393F">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DB5EB1">
        <w:br w:type="page"/>
      </w:r>
    </w:p>
    <w:p w:rsidR="007C6DB8" w:rsidRPr="000A3826" w:rsidRDefault="007C6DB8" w:rsidP="000A3826">
      <w:pPr>
        <w:rPr>
          <w:rFonts w:cstheme="majorBidi"/>
          <w:b/>
          <w:bCs/>
          <w:sz w:val="26"/>
          <w:szCs w:val="26"/>
        </w:rPr>
      </w:pPr>
      <w:r>
        <w:lastRenderedPageBreak/>
        <w:br w:type="page"/>
      </w:r>
    </w:p>
    <w:p w:rsidR="006E5817" w:rsidRPr="006E5817" w:rsidRDefault="00683DD9" w:rsidP="00206263">
      <w:pPr>
        <w:pStyle w:val="Heading1"/>
        <w:spacing w:after="240"/>
      </w:pPr>
      <w:bookmarkStart w:id="77" w:name="_Toc412546478"/>
      <w:bookmarkStart w:id="78" w:name="_Toc415483472"/>
      <w:r w:rsidRPr="00683DD9">
        <w:lastRenderedPageBreak/>
        <w:t xml:space="preserve">3. </w:t>
      </w:r>
      <w:r w:rsidR="00813A1E" w:rsidRPr="00813A1E">
        <w:t>Support and guide colleagues</w:t>
      </w:r>
      <w:bookmarkEnd w:id="77"/>
      <w:bookmarkEnd w:id="78"/>
    </w:p>
    <w:p w:rsidR="00057DD4" w:rsidRDefault="00CD5295" w:rsidP="00683DD9">
      <w:pPr>
        <w:rPr>
          <w:b/>
          <w:sz w:val="28"/>
        </w:rPr>
      </w:pPr>
      <w:r w:rsidRPr="008E070B">
        <w:rPr>
          <w:b/>
          <w:sz w:val="28"/>
        </w:rPr>
        <w:t>3.1.</w:t>
      </w:r>
      <w:r w:rsidRPr="008E070B">
        <w:rPr>
          <w:sz w:val="28"/>
        </w:rPr>
        <w:t xml:space="preserve"> </w:t>
      </w:r>
      <w:r w:rsidR="008E070B">
        <w:tab/>
      </w:r>
      <w:r w:rsidR="00813A1E" w:rsidRPr="000C0395">
        <w:rPr>
          <w:rFonts w:asciiTheme="minorHAnsi" w:hAnsiTheme="minorHAnsi"/>
        </w:rPr>
        <w:t xml:space="preserve">Model </w:t>
      </w:r>
      <w:r w:rsidR="00813A1E" w:rsidRPr="000C0395">
        <w:rPr>
          <w:rStyle w:val="BoldandItalics"/>
          <w:rFonts w:asciiTheme="minorHAnsi" w:hAnsiTheme="minorHAnsi"/>
        </w:rPr>
        <w:t>behaviour that supports innovation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813A1E" w:rsidRPr="000C0395">
        <w:rPr>
          <w:rFonts w:asciiTheme="minorHAnsi" w:hAnsiTheme="minorHAnsi"/>
        </w:rPr>
        <w:t xml:space="preserve">Seek </w:t>
      </w:r>
      <w:r w:rsidR="00813A1E" w:rsidRPr="000C0395">
        <w:rPr>
          <w:rStyle w:val="BoldandItalics"/>
          <w:rFonts w:asciiTheme="minorHAnsi" w:hAnsiTheme="minorHAnsi"/>
        </w:rPr>
        <w:t>external stimuli and ideas</w:t>
      </w:r>
      <w:r w:rsidR="00813A1E" w:rsidRPr="000C0395">
        <w:rPr>
          <w:rFonts w:asciiTheme="minorHAnsi" w:hAnsiTheme="minorHAnsi"/>
        </w:rPr>
        <w:t xml:space="preserve"> to feed into team activities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331738">
        <w:rPr>
          <w:rFonts w:asciiTheme="minorHAnsi" w:hAnsiTheme="minorHAnsi"/>
        </w:rPr>
        <w:t>Proactively</w:t>
      </w:r>
      <w:r w:rsidR="00813A1E" w:rsidRPr="000C0395">
        <w:rPr>
          <w:rFonts w:asciiTheme="minorHAnsi" w:hAnsiTheme="minorHAnsi"/>
        </w:rPr>
        <w:t xml:space="preserve"> share information, knowledge and experiences with other team members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813A1E" w:rsidRPr="000C0395">
        <w:rPr>
          <w:rFonts w:asciiTheme="minorHAnsi" w:hAnsiTheme="minorHAnsi"/>
        </w:rPr>
        <w:t>Challenge and test ideas within the team in a positive and collaborative way</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331738">
        <w:rPr>
          <w:rFonts w:asciiTheme="minorHAnsi" w:hAnsiTheme="minorHAnsi"/>
        </w:rPr>
        <w:t>Proactively</w:t>
      </w:r>
      <w:r w:rsidR="00813A1E" w:rsidRPr="000C0395">
        <w:rPr>
          <w:rFonts w:asciiTheme="minorHAnsi" w:hAnsiTheme="minorHAnsi"/>
        </w:rPr>
        <w:t xml:space="preserve"> discuss and explore ideas with other team members on an ongoing basis</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Default="006E5817" w:rsidP="00813A1E">
      <w:pPr>
        <w:pStyle w:val="Heading2"/>
        <w:rPr>
          <w:rStyle w:val="BoldandItalics"/>
          <w:b/>
          <w:i w:val="0"/>
        </w:rPr>
      </w:pPr>
      <w:bookmarkStart w:id="79" w:name="_Toc412546479"/>
      <w:bookmarkStart w:id="80" w:name="_Toc415483473"/>
      <w:r w:rsidRPr="00813A1E">
        <w:lastRenderedPageBreak/>
        <w:t xml:space="preserve">3.1 – </w:t>
      </w:r>
      <w:r w:rsidR="00813A1E" w:rsidRPr="00813A1E">
        <w:t xml:space="preserve">Model </w:t>
      </w:r>
      <w:r w:rsidR="00813A1E" w:rsidRPr="00813A1E">
        <w:rPr>
          <w:rStyle w:val="BoldandItalics"/>
          <w:b/>
          <w:i w:val="0"/>
        </w:rPr>
        <w:t>behaviour that supports innovation</w:t>
      </w:r>
      <w:bookmarkEnd w:id="79"/>
      <w:bookmarkEnd w:id="80"/>
    </w:p>
    <w:p w:rsidR="00D2248C" w:rsidRDefault="00AF20EA" w:rsidP="00BD09F0">
      <w:pPr>
        <w:spacing w:before="240"/>
      </w:pPr>
      <w:r>
        <w:t xml:space="preserve">To lead your team to innovation, you should </w:t>
      </w:r>
      <w:r w:rsidR="00692471">
        <w:t xml:space="preserve">introduce </w:t>
      </w:r>
      <w:r w:rsidR="00C34BC8">
        <w:t>a</w:t>
      </w:r>
      <w:r w:rsidR="00692471">
        <w:t xml:space="preserve"> </w:t>
      </w:r>
      <w:r w:rsidR="00C34FA5">
        <w:t>behaviour</w:t>
      </w:r>
      <w:r w:rsidR="00BD09F0">
        <w:t xml:space="preserve"> </w:t>
      </w:r>
      <w:r w:rsidR="00C34BC8">
        <w:t xml:space="preserve">system </w:t>
      </w:r>
      <w:r w:rsidR="00BD09F0">
        <w:t>that supports this</w:t>
      </w:r>
      <w:r w:rsidR="00692471">
        <w:t>. You will need a s</w:t>
      </w:r>
      <w:r w:rsidR="00C34BC8">
        <w:t xml:space="preserve">tructure that </w:t>
      </w:r>
      <w:r w:rsidR="00BD09F0">
        <w:t>encourage</w:t>
      </w:r>
      <w:r w:rsidR="00C34BC8">
        <w:t>s</w:t>
      </w:r>
      <w:r w:rsidR="00692471">
        <w:t xml:space="preserve"> positiv</w:t>
      </w:r>
      <w:r w:rsidR="00BD09F0">
        <w:t>it</w:t>
      </w:r>
      <w:r w:rsidR="00692471">
        <w:t xml:space="preserve">y, </w:t>
      </w:r>
      <w:r w:rsidR="00C34BC8">
        <w:t>creativity and cooperation</w:t>
      </w:r>
      <w:r w:rsidR="00D2248C">
        <w:t>.</w:t>
      </w:r>
      <w:r w:rsidR="00C34BC8">
        <w:t xml:space="preserve"> Influence your team to develop the best behaviour that supports their innovation.</w:t>
      </w:r>
      <w:r w:rsidR="00F37D7E" w:rsidRPr="00F37D7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24D6" w:rsidRPr="00BD09F0" w:rsidRDefault="00C924D6" w:rsidP="00BD09F0">
      <w:pPr>
        <w:pStyle w:val="BoldBulTight0"/>
        <w:rPr>
          <w:u w:val="single"/>
        </w:rPr>
      </w:pPr>
      <w:r w:rsidRPr="00BD09F0">
        <w:rPr>
          <w:u w:val="single"/>
        </w:rPr>
        <w:t>Collaborative</w:t>
      </w:r>
    </w:p>
    <w:p w:rsidR="00692471" w:rsidRPr="000C0395" w:rsidRDefault="00692471" w:rsidP="00BD09F0">
      <w:r>
        <w:t>Encourage your team to collaborate, let them know that being part of a team has its own strengths.</w:t>
      </w:r>
      <w:r w:rsidR="00655585">
        <w:t xml:space="preserve"> It is </w:t>
      </w:r>
      <w:r w:rsidR="007F3F88">
        <w:t>healthy</w:t>
      </w:r>
      <w:r w:rsidR="00655585">
        <w:t xml:space="preserve"> to have a friendly competitive nature between individuals</w:t>
      </w:r>
      <w:r w:rsidR="007F3F88">
        <w:t>,</w:t>
      </w:r>
      <w:r w:rsidR="00655585">
        <w:t xml:space="preserve"> </w:t>
      </w:r>
      <w:r w:rsidR="00B627B0">
        <w:t>to spark debates and</w:t>
      </w:r>
      <w:r w:rsidR="006E3B17">
        <w:t xml:space="preserve"> ideas</w:t>
      </w:r>
      <w:r w:rsidR="00655585">
        <w:t>, but this should not be at the expense of others.</w:t>
      </w:r>
      <w:r w:rsidR="00F958BC">
        <w:t xml:space="preserve"> Ultimately your strength to innovation </w:t>
      </w:r>
      <w:r w:rsidR="006E3B17">
        <w:t xml:space="preserve">is </w:t>
      </w:r>
      <w:r w:rsidR="00F958BC">
        <w:t xml:space="preserve">through </w:t>
      </w:r>
      <w:r w:rsidR="0040270D">
        <w:t>collaboration,</w:t>
      </w:r>
      <w:r w:rsidR="00B627B0">
        <w:t xml:space="preserve"> which draws on combined talents</w:t>
      </w:r>
      <w:r w:rsidR="00F958BC">
        <w:t>.</w:t>
      </w:r>
    </w:p>
    <w:p w:rsidR="00C924D6" w:rsidRPr="006E3B17" w:rsidRDefault="00C924D6" w:rsidP="006E3B17">
      <w:pPr>
        <w:pStyle w:val="BoldBulTight0"/>
        <w:rPr>
          <w:u w:val="single"/>
        </w:rPr>
      </w:pPr>
      <w:r w:rsidRPr="006E3B17">
        <w:rPr>
          <w:u w:val="single"/>
        </w:rPr>
        <w:t>Equitable</w:t>
      </w:r>
      <w:r w:rsidR="006E3B17" w:rsidRPr="006E3B17">
        <w:rPr>
          <w:u w:val="single"/>
        </w:rPr>
        <w:t>/fair</w:t>
      </w:r>
    </w:p>
    <w:p w:rsidR="00C924D6" w:rsidRPr="000C0395" w:rsidRDefault="00B627B0" w:rsidP="00692471">
      <w:pPr>
        <w:rPr>
          <w:rFonts w:asciiTheme="minorHAnsi" w:hAnsiTheme="minorHAnsi"/>
        </w:rPr>
      </w:pPr>
      <w:r>
        <w:rPr>
          <w:rFonts w:asciiTheme="minorHAnsi" w:hAnsiTheme="minorHAnsi"/>
        </w:rPr>
        <w:t xml:space="preserve">Work should be fairly allocated, equally distributed and there should be a chance for all your team members to perform and add value. </w:t>
      </w:r>
      <w:r w:rsidR="00C35689">
        <w:rPr>
          <w:rFonts w:asciiTheme="minorHAnsi" w:hAnsiTheme="minorHAnsi"/>
        </w:rPr>
        <w:t>E</w:t>
      </w:r>
      <w:r w:rsidR="006E3B17">
        <w:rPr>
          <w:rFonts w:asciiTheme="minorHAnsi" w:hAnsiTheme="minorHAnsi"/>
        </w:rPr>
        <w:t xml:space="preserve">ach team member </w:t>
      </w:r>
      <w:r w:rsidR="00AF385A">
        <w:rPr>
          <w:rFonts w:asciiTheme="minorHAnsi" w:hAnsiTheme="minorHAnsi"/>
        </w:rPr>
        <w:t xml:space="preserve">should be </w:t>
      </w:r>
      <w:r w:rsidR="006E3B17">
        <w:rPr>
          <w:rFonts w:asciiTheme="minorHAnsi" w:hAnsiTheme="minorHAnsi"/>
        </w:rPr>
        <w:t xml:space="preserve">recognised for their </w:t>
      </w:r>
      <w:r w:rsidR="00AF385A">
        <w:rPr>
          <w:rFonts w:asciiTheme="minorHAnsi" w:hAnsiTheme="minorHAnsi"/>
        </w:rPr>
        <w:t>own achievements</w:t>
      </w:r>
      <w:r w:rsidR="006E3B17">
        <w:rPr>
          <w:rFonts w:asciiTheme="minorHAnsi" w:hAnsiTheme="minorHAnsi"/>
        </w:rPr>
        <w:t xml:space="preserve"> as well as the</w:t>
      </w:r>
      <w:r w:rsidR="00AF385A">
        <w:rPr>
          <w:rFonts w:asciiTheme="minorHAnsi" w:hAnsiTheme="minorHAnsi"/>
        </w:rPr>
        <w:t xml:space="preserve"> team’s achievements as a whole</w:t>
      </w:r>
      <w:r w:rsidR="006E3B17">
        <w:rPr>
          <w:rFonts w:asciiTheme="minorHAnsi" w:hAnsiTheme="minorHAnsi"/>
        </w:rPr>
        <w:t xml:space="preserve">. </w:t>
      </w:r>
    </w:p>
    <w:p w:rsidR="00C924D6" w:rsidRPr="00C35689" w:rsidRDefault="00C924D6" w:rsidP="00C35689">
      <w:pPr>
        <w:pStyle w:val="BoldBulTight0"/>
        <w:rPr>
          <w:u w:val="single"/>
        </w:rPr>
      </w:pPr>
      <w:r w:rsidRPr="00C35689">
        <w:rPr>
          <w:u w:val="single"/>
        </w:rPr>
        <w:t>Fun</w:t>
      </w:r>
    </w:p>
    <w:p w:rsidR="00C35689" w:rsidRPr="000C0395" w:rsidRDefault="00DB790D" w:rsidP="00692471">
      <w:pPr>
        <w:rPr>
          <w:rFonts w:asciiTheme="minorHAnsi" w:hAnsiTheme="minorHAnsi"/>
        </w:rPr>
      </w:pPr>
      <w:r>
        <w:rPr>
          <w:rFonts w:asciiTheme="minorHAnsi" w:hAnsiTheme="minorHAnsi"/>
        </w:rPr>
        <w:t>If you introduce a fun element into the workplace you will have happy staff that will enjoy coming to work. This will reflect onto your customers/clients and they will enjoy your business contact. It is also a good way to relieve stress or boredom, especially if your team encounter blocks or problems with their work development. It is an important tool to keep your team balanced and also to help them bond, as long as they do not put fun before work goals. If your organisation allows, you could introduce some fun activities, such as ten-minute brain teasers, joke of the week competition, lateral thinking puzzles and even introduce a charity money box for when staff say certain words (</w:t>
      </w:r>
      <w:r w:rsidR="006F7421">
        <w:rPr>
          <w:rFonts w:asciiTheme="minorHAnsi" w:hAnsiTheme="minorHAnsi"/>
        </w:rPr>
        <w:t>e.g.</w:t>
      </w:r>
      <w:r>
        <w:rPr>
          <w:rFonts w:asciiTheme="minorHAnsi" w:hAnsiTheme="minorHAnsi"/>
        </w:rPr>
        <w:t xml:space="preserve"> for over-used business cliché</w:t>
      </w:r>
      <w:r w:rsidR="006F7421">
        <w:rPr>
          <w:rFonts w:asciiTheme="minorHAnsi" w:hAnsiTheme="minorHAnsi"/>
        </w:rPr>
        <w:t xml:space="preserve"> terms</w:t>
      </w:r>
      <w:r>
        <w:rPr>
          <w:rFonts w:asciiTheme="minorHAnsi" w:hAnsiTheme="minorHAnsi"/>
        </w:rPr>
        <w:t>)</w:t>
      </w:r>
      <w:r w:rsidR="006F7421">
        <w:rPr>
          <w:rFonts w:asciiTheme="minorHAnsi" w:hAnsiTheme="minorHAnsi"/>
        </w:rPr>
        <w:t>.</w:t>
      </w:r>
    </w:p>
    <w:p w:rsidR="00C35689" w:rsidRDefault="0096041E" w:rsidP="0096041E">
      <w:pPr>
        <w:pStyle w:val="BoldBulTight0"/>
        <w:rPr>
          <w:u w:val="single"/>
        </w:rPr>
      </w:pPr>
      <w:r>
        <w:rPr>
          <w:u w:val="single"/>
        </w:rPr>
        <w:t>Hard</w:t>
      </w:r>
      <w:r w:rsidR="001B71BC">
        <w:rPr>
          <w:u w:val="single"/>
        </w:rPr>
        <w:t xml:space="preserve"> </w:t>
      </w:r>
      <w:r>
        <w:rPr>
          <w:u w:val="single"/>
        </w:rPr>
        <w:t>working</w:t>
      </w:r>
    </w:p>
    <w:p w:rsidR="0096041E" w:rsidRPr="0096041E" w:rsidRDefault="004B1555" w:rsidP="0096041E">
      <w:r>
        <w:rPr>
          <w:noProof/>
          <w:lang w:eastAsia="en-AU"/>
        </w:rPr>
        <w:drawing>
          <wp:anchor distT="0" distB="0" distL="114300" distR="114300" simplePos="0" relativeHeight="251787264" behindDoc="1" locked="0" layoutInCell="1" allowOverlap="1" wp14:anchorId="5633F745" wp14:editId="22A1EC95">
            <wp:simplePos x="0" y="0"/>
            <wp:positionH relativeFrom="column">
              <wp:posOffset>4124325</wp:posOffset>
            </wp:positionH>
            <wp:positionV relativeFrom="paragraph">
              <wp:posOffset>1181100</wp:posOffset>
            </wp:positionV>
            <wp:extent cx="2286000" cy="2105025"/>
            <wp:effectExtent l="0" t="0" r="0" b="0"/>
            <wp:wrapSquare wrapText="bothSides"/>
            <wp:docPr id="40" name="Picture 40" descr="C:\Users\Sophie2\Desktop\ArtWork\read_together_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read_together_story.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 r="-8797"/>
                    <a:stretch/>
                  </pic:blipFill>
                  <pic:spPr bwMode="auto">
                    <a:xfrm>
                      <a:off x="0" y="0"/>
                      <a:ext cx="2286000" cy="2105025"/>
                    </a:xfrm>
                    <a:prstGeom prst="rect">
                      <a:avLst/>
                    </a:prstGeom>
                    <a:noFill/>
                    <a:ln>
                      <a:noFill/>
                    </a:ln>
                    <a:extLst>
                      <a:ext uri="{53640926-AAD7-44D8-BBD7-CCE9431645EC}">
                        <a14:shadowObscured xmlns:a14="http://schemas.microsoft.com/office/drawing/2010/main"/>
                      </a:ext>
                    </a:extLst>
                  </pic:spPr>
                </pic:pic>
              </a:graphicData>
            </a:graphic>
          </wp:anchor>
        </w:drawing>
      </w:r>
      <w:r w:rsidR="0096041E">
        <w:t>Help your team to set themselves goals. If you empower your team to do work tasks that they can manage and control, this will automatically bring a better working ethos into the team. By handing your team certain responsibilities, they will rise to the position and work hard to achieve the desired results. Treat your staff with respect, listen to their thoughts and ideas and encourage them to move in the direction that works best. Your team will connect more closely with their work and will want to work to produce results.</w:t>
      </w:r>
    </w:p>
    <w:p w:rsidR="00C924D6" w:rsidRPr="00C35689" w:rsidRDefault="00C924D6" w:rsidP="00C35689">
      <w:pPr>
        <w:pStyle w:val="BoldBulTight0"/>
        <w:rPr>
          <w:u w:val="single"/>
        </w:rPr>
      </w:pPr>
      <w:r w:rsidRPr="00C35689">
        <w:rPr>
          <w:u w:val="single"/>
        </w:rPr>
        <w:t>Reflective</w:t>
      </w:r>
    </w:p>
    <w:p w:rsidR="00E70149" w:rsidRPr="004B1555" w:rsidRDefault="0096041E" w:rsidP="004B1555">
      <w:pPr>
        <w:rPr>
          <w:rFonts w:asciiTheme="minorHAnsi" w:hAnsiTheme="minorHAnsi"/>
        </w:rPr>
      </w:pPr>
      <w:r>
        <w:rPr>
          <w:rFonts w:asciiTheme="minorHAnsi" w:hAnsiTheme="minorHAnsi"/>
        </w:rPr>
        <w:t xml:space="preserve">It is not all about generating as much </w:t>
      </w:r>
      <w:r w:rsidR="0040270D">
        <w:rPr>
          <w:rFonts w:asciiTheme="minorHAnsi" w:hAnsiTheme="minorHAnsi"/>
        </w:rPr>
        <w:t xml:space="preserve">volume of </w:t>
      </w:r>
      <w:r>
        <w:rPr>
          <w:rFonts w:asciiTheme="minorHAnsi" w:hAnsiTheme="minorHAnsi"/>
        </w:rPr>
        <w:t xml:space="preserve">work as possible, your team also need to take time to reflect on work as projects </w:t>
      </w:r>
      <w:r w:rsidR="0040270D">
        <w:rPr>
          <w:rFonts w:asciiTheme="minorHAnsi" w:hAnsiTheme="minorHAnsi"/>
        </w:rPr>
        <w:t>develop</w:t>
      </w:r>
      <w:r>
        <w:rPr>
          <w:rFonts w:asciiTheme="minorHAnsi" w:hAnsiTheme="minorHAnsi"/>
        </w:rPr>
        <w:t>. Allow some breathing time so that your team</w:t>
      </w:r>
      <w:r w:rsidR="0040270D">
        <w:rPr>
          <w:rFonts w:asciiTheme="minorHAnsi" w:hAnsiTheme="minorHAnsi"/>
        </w:rPr>
        <w:t xml:space="preserve"> can analyse and test their work, them make improvements before </w:t>
      </w:r>
      <w:r>
        <w:rPr>
          <w:rFonts w:asciiTheme="minorHAnsi" w:hAnsiTheme="minorHAnsi"/>
        </w:rPr>
        <w:t>tak</w:t>
      </w:r>
      <w:r w:rsidR="0040270D">
        <w:rPr>
          <w:rFonts w:asciiTheme="minorHAnsi" w:hAnsiTheme="minorHAnsi"/>
        </w:rPr>
        <w:t>ing it</w:t>
      </w:r>
      <w:r>
        <w:rPr>
          <w:rFonts w:asciiTheme="minorHAnsi" w:hAnsiTheme="minorHAnsi"/>
        </w:rPr>
        <w:t xml:space="preserve"> to the next stage.</w:t>
      </w:r>
      <w:r w:rsidR="0040270D">
        <w:rPr>
          <w:rFonts w:asciiTheme="minorHAnsi" w:hAnsiTheme="minorHAnsi"/>
        </w:rPr>
        <w:t xml:space="preserve"> Your team should have the time to experiment and explore all possibilities to create a well-rounded product/service.</w:t>
      </w:r>
      <w:r w:rsidR="00E70149">
        <w:rPr>
          <w:u w:val="single"/>
        </w:rPr>
        <w:br w:type="page"/>
      </w:r>
    </w:p>
    <w:p w:rsidR="00C924D6" w:rsidRPr="00C35689" w:rsidRDefault="00C924D6" w:rsidP="00C35689">
      <w:pPr>
        <w:pStyle w:val="BoldBulTight0"/>
        <w:rPr>
          <w:u w:val="single"/>
        </w:rPr>
      </w:pPr>
      <w:r w:rsidRPr="00C35689">
        <w:rPr>
          <w:u w:val="single"/>
        </w:rPr>
        <w:lastRenderedPageBreak/>
        <w:t>Responsible</w:t>
      </w:r>
    </w:p>
    <w:p w:rsidR="00C35689" w:rsidRDefault="0096041E" w:rsidP="00692471">
      <w:pPr>
        <w:rPr>
          <w:rFonts w:asciiTheme="minorHAnsi" w:hAnsiTheme="minorHAnsi"/>
        </w:rPr>
      </w:pPr>
      <w:r>
        <w:rPr>
          <w:rFonts w:asciiTheme="minorHAnsi" w:hAnsiTheme="minorHAnsi"/>
        </w:rPr>
        <w:t xml:space="preserve">Allow your team to be responsible within their work, not only does </w:t>
      </w:r>
      <w:r w:rsidR="0040270D">
        <w:rPr>
          <w:rFonts w:asciiTheme="minorHAnsi" w:hAnsiTheme="minorHAnsi"/>
        </w:rPr>
        <w:t>this</w:t>
      </w:r>
      <w:r>
        <w:rPr>
          <w:rFonts w:asciiTheme="minorHAnsi" w:hAnsiTheme="minorHAnsi"/>
        </w:rPr>
        <w:t xml:space="preserve"> </w:t>
      </w:r>
      <w:proofErr w:type="gramStart"/>
      <w:r>
        <w:rPr>
          <w:rFonts w:asciiTheme="minorHAnsi" w:hAnsiTheme="minorHAnsi"/>
        </w:rPr>
        <w:t>encourage</w:t>
      </w:r>
      <w:proofErr w:type="gramEnd"/>
      <w:r>
        <w:rPr>
          <w:rFonts w:asciiTheme="minorHAnsi" w:hAnsiTheme="minorHAnsi"/>
        </w:rPr>
        <w:t xml:space="preserve"> your team to work well and hard, but it also allows them to rise to challenges. By empowering your team to be responsible, you are helping them to grow and develop as people within </w:t>
      </w:r>
      <w:r w:rsidR="007B38BA">
        <w:rPr>
          <w:rFonts w:asciiTheme="minorHAnsi" w:hAnsiTheme="minorHAnsi"/>
        </w:rPr>
        <w:t xml:space="preserve">the workplace. Your team will make better </w:t>
      </w:r>
      <w:r w:rsidR="0040270D">
        <w:rPr>
          <w:rFonts w:asciiTheme="minorHAnsi" w:hAnsiTheme="minorHAnsi"/>
        </w:rPr>
        <w:t xml:space="preserve">and more confident </w:t>
      </w:r>
      <w:r w:rsidR="007B38BA">
        <w:rPr>
          <w:rFonts w:asciiTheme="minorHAnsi" w:hAnsiTheme="minorHAnsi"/>
        </w:rPr>
        <w:t>decisions.</w:t>
      </w:r>
    </w:p>
    <w:p w:rsidR="00C924D6" w:rsidRPr="00C35689" w:rsidRDefault="00C924D6" w:rsidP="00C35689">
      <w:pPr>
        <w:pStyle w:val="BoldBulTight0"/>
        <w:rPr>
          <w:u w:val="single"/>
        </w:rPr>
      </w:pPr>
      <w:r w:rsidRPr="00C35689">
        <w:rPr>
          <w:u w:val="single"/>
        </w:rPr>
        <w:t>Sympathetic</w:t>
      </w:r>
    </w:p>
    <w:p w:rsidR="00FC44D4" w:rsidRPr="004B1555" w:rsidRDefault="004B1555" w:rsidP="00692471">
      <w:pPr>
        <w:rPr>
          <w:rFonts w:asciiTheme="minorHAnsi" w:hAnsiTheme="minorHAnsi"/>
        </w:rPr>
      </w:pPr>
      <w:r>
        <w:rPr>
          <w:rFonts w:asciiTheme="minorHAnsi" w:hAnsiTheme="minorHAnsi"/>
          <w:noProof/>
          <w:lang w:eastAsia="en-AU"/>
        </w:rPr>
        <w:drawing>
          <wp:anchor distT="0" distB="0" distL="114300" distR="114300" simplePos="0" relativeHeight="251788288" behindDoc="1" locked="0" layoutInCell="1" allowOverlap="1" wp14:anchorId="7BEA24D9" wp14:editId="6094919D">
            <wp:simplePos x="0" y="0"/>
            <wp:positionH relativeFrom="column">
              <wp:posOffset>1257300</wp:posOffset>
            </wp:positionH>
            <wp:positionV relativeFrom="paragraph">
              <wp:posOffset>1192530</wp:posOffset>
            </wp:positionV>
            <wp:extent cx="3228975" cy="3228975"/>
            <wp:effectExtent l="19050" t="0" r="9525" b="0"/>
            <wp:wrapTight wrapText="bothSides">
              <wp:wrapPolygon edited="0">
                <wp:start x="-127" y="0"/>
                <wp:lineTo x="-127" y="21536"/>
                <wp:lineTo x="21664" y="21536"/>
                <wp:lineTo x="21664" y="0"/>
                <wp:lineTo x="-127" y="0"/>
              </wp:wrapPolygon>
            </wp:wrapTight>
            <wp:docPr id="41" name="Picture 41"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Fotolia_26239612_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28975" cy="3228975"/>
                    </a:xfrm>
                    <a:prstGeom prst="rect">
                      <a:avLst/>
                    </a:prstGeom>
                    <a:noFill/>
                    <a:ln>
                      <a:noFill/>
                    </a:ln>
                  </pic:spPr>
                </pic:pic>
              </a:graphicData>
            </a:graphic>
          </wp:anchor>
        </w:drawing>
      </w:r>
      <w:r w:rsidR="007B38BA">
        <w:rPr>
          <w:rFonts w:asciiTheme="minorHAnsi" w:hAnsiTheme="minorHAnsi"/>
        </w:rPr>
        <w:t xml:space="preserve">It is also healthy for your team to have a sympathetic side to them. This capability will enable them to listen to others and to understand </w:t>
      </w:r>
      <w:r w:rsidR="0001316D">
        <w:rPr>
          <w:rFonts w:asciiTheme="minorHAnsi" w:hAnsiTheme="minorHAnsi"/>
        </w:rPr>
        <w:t xml:space="preserve">different </w:t>
      </w:r>
      <w:r w:rsidR="007B38BA">
        <w:rPr>
          <w:rFonts w:asciiTheme="minorHAnsi" w:hAnsiTheme="minorHAnsi"/>
        </w:rPr>
        <w:t>viewpoints more clearly. Although it is a good quality to be driven and focussed there are times when this approach can be detrimental to your colleagues or customers. It is a strength to</w:t>
      </w:r>
      <w:r w:rsidR="0001316D">
        <w:rPr>
          <w:rFonts w:asciiTheme="minorHAnsi" w:hAnsiTheme="minorHAnsi"/>
        </w:rPr>
        <w:t xml:space="preserve"> be able to</w:t>
      </w:r>
      <w:r w:rsidR="007B38BA">
        <w:rPr>
          <w:rFonts w:asciiTheme="minorHAnsi" w:hAnsiTheme="minorHAnsi"/>
        </w:rPr>
        <w:t xml:space="preserve"> visualise yourself on the receiving end of either your conversation or actions at work.</w:t>
      </w:r>
      <w:r w:rsidR="0001316D">
        <w:rPr>
          <w:rFonts w:asciiTheme="minorHAnsi" w:hAnsiTheme="minorHAnsi"/>
        </w:rPr>
        <w:t xml:space="preserve"> Encourage your team to be aware of the impact they may have on other persons.</w:t>
      </w:r>
      <w:r w:rsidR="00FC44D4">
        <w:br w:type="page"/>
      </w:r>
    </w:p>
    <w:p w:rsidR="009E572B" w:rsidRPr="00EA1196" w:rsidRDefault="00FC44D4" w:rsidP="009E572B">
      <w:pPr>
        <w:pStyle w:val="Bullets"/>
        <w:numPr>
          <w:ilvl w:val="0"/>
          <w:numId w:val="0"/>
        </w:numPr>
        <w:rPr>
          <w:rStyle w:val="Heading1Char"/>
        </w:rPr>
      </w:pPr>
      <w:r>
        <w:lastRenderedPageBreak/>
        <w:br w:type="page"/>
      </w:r>
      <w:bookmarkStart w:id="81" w:name="_Toc415521009"/>
      <w:r w:rsidR="009E572B" w:rsidRPr="00EA1196">
        <w:rPr>
          <w:rStyle w:val="Heading1Char"/>
        </w:rPr>
        <w:lastRenderedPageBreak/>
        <w:t>Activities</w:t>
      </w:r>
    </w:p>
    <w:p w:rsidR="009E572B" w:rsidRPr="00B079C9" w:rsidRDefault="009E572B" w:rsidP="009E572B">
      <w:pPr>
        <w:pStyle w:val="Heading3"/>
      </w:pPr>
      <w:r w:rsidRPr="00B079C9">
        <w:t>Activity</w:t>
      </w:r>
      <w:r>
        <w:t xml:space="preserve"> 3A</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572B" w:rsidRPr="007431BE" w:rsidTr="00933500">
        <w:tc>
          <w:tcPr>
            <w:tcW w:w="1668" w:type="dxa"/>
            <w:tcBorders>
              <w:top w:val="single" w:sz="8" w:space="0" w:color="C0504D"/>
              <w:left w:val="single" w:sz="8" w:space="0" w:color="C0504D"/>
              <w:bottom w:val="single" w:sz="18" w:space="0" w:color="C0504D"/>
              <w:right w:val="single" w:sz="8" w:space="0" w:color="C0504D"/>
            </w:tcBorders>
          </w:tcPr>
          <w:p w:rsidR="009E572B" w:rsidRPr="007431BE" w:rsidRDefault="009E572B" w:rsidP="009335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572B" w:rsidRPr="007431BE" w:rsidRDefault="009E572B" w:rsidP="00933500">
            <w:pPr>
              <w:spacing w:after="0"/>
              <w:rPr>
                <w:rFonts w:eastAsia="Times New Roman"/>
                <w:b/>
                <w:bCs/>
                <w:color w:val="000000"/>
              </w:rPr>
            </w:pPr>
            <w:r>
              <w:rPr>
                <w:rFonts w:eastAsia="Times New Roman"/>
                <w:b/>
                <w:bCs/>
                <w:color w:val="000000"/>
              </w:rPr>
              <w:t>15 Minutes</w:t>
            </w:r>
          </w:p>
        </w:tc>
      </w:tr>
      <w:tr w:rsidR="009E572B" w:rsidRPr="007431BE" w:rsidTr="009335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572B" w:rsidRPr="007431BE" w:rsidRDefault="009E572B" w:rsidP="009335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572B" w:rsidRPr="007431BE" w:rsidRDefault="009E572B" w:rsidP="00933500">
            <w:pPr>
              <w:pStyle w:val="NormalBold"/>
              <w:spacing w:after="0"/>
            </w:pPr>
            <w:r>
              <w:t>To provide you with an opportunity to model behavior that supports innovation.</w:t>
            </w:r>
          </w:p>
        </w:tc>
      </w:tr>
      <w:tr w:rsidR="009E572B" w:rsidRPr="007431BE" w:rsidTr="00933500">
        <w:trPr>
          <w:trHeight w:val="440"/>
        </w:trPr>
        <w:tc>
          <w:tcPr>
            <w:tcW w:w="1668" w:type="dxa"/>
            <w:tcBorders>
              <w:top w:val="single" w:sz="8" w:space="0" w:color="C0504D"/>
              <w:left w:val="single" w:sz="8" w:space="0" w:color="C0504D"/>
              <w:bottom w:val="single" w:sz="8" w:space="0" w:color="C0504D"/>
              <w:right w:val="single" w:sz="8" w:space="0" w:color="C0504D"/>
            </w:tcBorders>
          </w:tcPr>
          <w:p w:rsidR="009E572B" w:rsidRPr="007431BE" w:rsidRDefault="009E572B" w:rsidP="0093350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00000" w:rsidRPr="009E572B" w:rsidRDefault="00AB7D9F" w:rsidP="009E572B">
            <w:pPr>
              <w:pStyle w:val="AAAQuestions"/>
              <w:numPr>
                <w:ilvl w:val="0"/>
                <w:numId w:val="39"/>
              </w:numPr>
              <w:spacing w:before="150"/>
              <w:rPr>
                <w:sz w:val="22"/>
                <w:szCs w:val="22"/>
                <w:lang w:val="en-AU"/>
              </w:rPr>
            </w:pPr>
            <w:r w:rsidRPr="009E572B">
              <w:rPr>
                <w:sz w:val="22"/>
                <w:szCs w:val="22"/>
              </w:rPr>
              <w:t>Why would your team work better if you give them responsibility?</w:t>
            </w: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rPr>
                <w:sz w:val="22"/>
                <w:szCs w:val="22"/>
              </w:rPr>
            </w:pPr>
          </w:p>
          <w:p w:rsidR="009E572B" w:rsidRPr="009E572B" w:rsidRDefault="009E572B" w:rsidP="009E572B">
            <w:pPr>
              <w:pStyle w:val="AAAQuestions"/>
              <w:numPr>
                <w:ilvl w:val="0"/>
                <w:numId w:val="0"/>
              </w:numPr>
              <w:spacing w:before="150"/>
              <w:ind w:left="360" w:hanging="360"/>
              <w:rPr>
                <w:sz w:val="22"/>
                <w:szCs w:val="22"/>
              </w:rPr>
            </w:pPr>
          </w:p>
          <w:p w:rsidR="009E572B" w:rsidRPr="009E572B" w:rsidRDefault="009E572B" w:rsidP="009E572B">
            <w:pPr>
              <w:pStyle w:val="AAAQuestions"/>
              <w:numPr>
                <w:ilvl w:val="0"/>
                <w:numId w:val="0"/>
              </w:numPr>
              <w:spacing w:before="150"/>
              <w:ind w:left="360" w:hanging="360"/>
              <w:rPr>
                <w:sz w:val="22"/>
                <w:szCs w:val="22"/>
                <w:lang w:val="en-AU"/>
              </w:rPr>
            </w:pPr>
          </w:p>
          <w:p w:rsidR="00000000" w:rsidRPr="009E572B" w:rsidRDefault="00AB7D9F" w:rsidP="009E572B">
            <w:pPr>
              <w:pStyle w:val="AAAQuestions"/>
              <w:rPr>
                <w:lang w:val="en-AU"/>
              </w:rPr>
            </w:pPr>
            <w:r w:rsidRPr="009E572B">
              <w:rPr>
                <w:sz w:val="22"/>
                <w:szCs w:val="22"/>
              </w:rPr>
              <w:t>Why would you want your team to be sympathetic in the workplace</w:t>
            </w:r>
            <w:r w:rsidRPr="009E572B">
              <w:rPr>
                <w:sz w:val="22"/>
                <w:szCs w:val="22"/>
              </w:rPr>
              <w:t>?</w:t>
            </w: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Default="009E572B" w:rsidP="009E572B">
            <w:pPr>
              <w:pStyle w:val="AAAQuestions"/>
              <w:numPr>
                <w:ilvl w:val="0"/>
                <w:numId w:val="0"/>
              </w:numPr>
              <w:ind w:left="360" w:hanging="360"/>
            </w:pPr>
          </w:p>
          <w:p w:rsidR="009E572B" w:rsidRPr="009E572B" w:rsidRDefault="009E572B" w:rsidP="009E572B">
            <w:pPr>
              <w:pStyle w:val="AAAQuestions"/>
              <w:numPr>
                <w:ilvl w:val="0"/>
                <w:numId w:val="0"/>
              </w:numPr>
              <w:ind w:left="360" w:hanging="360"/>
              <w:rPr>
                <w:lang w:val="en-AU"/>
              </w:rPr>
            </w:pPr>
          </w:p>
          <w:p w:rsidR="009E572B" w:rsidRPr="00631F5D" w:rsidRDefault="009E572B" w:rsidP="009E572B">
            <w:pPr>
              <w:pStyle w:val="AAAQuestions"/>
              <w:numPr>
                <w:ilvl w:val="0"/>
                <w:numId w:val="0"/>
              </w:numPr>
              <w:ind w:left="360"/>
              <w:rPr>
                <w:rStyle w:val="Emphasis"/>
                <w:i w:val="0"/>
                <w:iCs w:val="0"/>
              </w:rPr>
            </w:pPr>
          </w:p>
        </w:tc>
      </w:tr>
    </w:tbl>
    <w:p w:rsidR="009E572B" w:rsidRDefault="009E572B" w:rsidP="009E572B">
      <w:pPr>
        <w:spacing w:after="0" w:line="240" w:lineRule="auto"/>
        <w:rPr>
          <w:rFonts w:cstheme="majorBidi"/>
          <w:b/>
          <w:bCs/>
          <w:sz w:val="26"/>
          <w:szCs w:val="26"/>
          <w:lang w:val="en-GB"/>
        </w:rPr>
      </w:pPr>
      <w:r>
        <w:br w:type="page"/>
      </w:r>
    </w:p>
    <w:p w:rsidR="00A84AE8" w:rsidRDefault="006E5817" w:rsidP="00813A1E">
      <w:pPr>
        <w:pStyle w:val="Heading2"/>
      </w:pPr>
      <w:bookmarkStart w:id="82" w:name="_Toc412546481"/>
      <w:bookmarkStart w:id="83" w:name="_Toc415483475"/>
      <w:r w:rsidRPr="00813A1E">
        <w:lastRenderedPageBreak/>
        <w:t>3.2 –</w:t>
      </w:r>
      <w:r w:rsidR="00A84AE8" w:rsidRPr="00813A1E">
        <w:t xml:space="preserve"> </w:t>
      </w:r>
      <w:r w:rsidR="00813A1E" w:rsidRPr="00813A1E">
        <w:t xml:space="preserve">Seek </w:t>
      </w:r>
      <w:r w:rsidR="00813A1E" w:rsidRPr="00813A1E">
        <w:rPr>
          <w:rStyle w:val="BoldandItalics"/>
          <w:b/>
          <w:i w:val="0"/>
        </w:rPr>
        <w:t>external stimuli and ideas</w:t>
      </w:r>
      <w:r w:rsidR="00813A1E" w:rsidRPr="00813A1E">
        <w:t xml:space="preserve"> to feed into team activities</w:t>
      </w:r>
      <w:bookmarkEnd w:id="82"/>
      <w:bookmarkEnd w:id="83"/>
    </w:p>
    <w:p w:rsidR="00C924D6" w:rsidRDefault="008D72C1" w:rsidP="00C34BC8">
      <w:pPr>
        <w:spacing w:before="240"/>
      </w:pPr>
      <w:r>
        <w:t xml:space="preserve">Keep your team inspired with </w:t>
      </w:r>
      <w:r w:rsidR="00C34BC8">
        <w:t xml:space="preserve">team activities that provide </w:t>
      </w:r>
      <w:r>
        <w:t>external influences</w:t>
      </w:r>
      <w:r w:rsidR="00C34BC8">
        <w:t xml:space="preserve"> to support innovation</w:t>
      </w:r>
      <w:r>
        <w:t xml:space="preserve">. </w:t>
      </w:r>
      <w:r w:rsidR="00C34BC8">
        <w:t>It is all too easy for personnel to settle into workplace routines and to forget what is going on around them. You should be there to constantly introduce sources of stimuli as part of your promoting innovation to your team.</w:t>
      </w:r>
    </w:p>
    <w:p w:rsidR="00C34BC8" w:rsidRDefault="00C34BC8" w:rsidP="00C34BC8">
      <w:pPr>
        <w:pStyle w:val="Heading3"/>
      </w:pPr>
      <w:bookmarkStart w:id="84" w:name="_Toc412546482"/>
      <w:bookmarkStart w:id="85" w:name="_Toc415483476"/>
      <w:r>
        <w:t>Sources of stimuli</w:t>
      </w:r>
      <w:bookmarkEnd w:id="84"/>
      <w:bookmarkEnd w:id="85"/>
    </w:p>
    <w:p w:rsidR="00C34BC8" w:rsidRDefault="00C34BC8" w:rsidP="00C34BC8">
      <w:r>
        <w:t>Look at other areas to bring in ideas to the team. There is a wealth of information outside of your organisation that can be used to inspire your team and provide motivation through ideas, developments and the actions of others.</w:t>
      </w:r>
    </w:p>
    <w:p w:rsidR="00155E5A" w:rsidRDefault="00E05B0B" w:rsidP="00C34BC8">
      <w:r>
        <w:t>To add to the fun element of introducing stimuli at work, y</w:t>
      </w:r>
      <w:r w:rsidR="00155E5A">
        <w:t>ou could introduce a monthly quiz for your team; this could draw on a range of subjects that could interest your team. Use business trends/developments as well as more personal acts of inspiration. Why not try introducing an interesting fact every week to your team, or you could ask your team to share any interesting facts/news that they have heard about.</w:t>
      </w:r>
    </w:p>
    <w:p w:rsidR="00C924D6" w:rsidRPr="00155E5A" w:rsidRDefault="00C924D6" w:rsidP="00155E5A">
      <w:pPr>
        <w:pStyle w:val="BoldBulTight0"/>
        <w:rPr>
          <w:u w:val="single"/>
        </w:rPr>
      </w:pPr>
      <w:r w:rsidRPr="00155E5A">
        <w:rPr>
          <w:u w:val="single"/>
        </w:rPr>
        <w:t>Australia or overseas</w:t>
      </w:r>
    </w:p>
    <w:p w:rsidR="0050058E" w:rsidRPr="000C0395" w:rsidRDefault="0050058E" w:rsidP="00C34BC8">
      <w:r>
        <w:t>Look at what is happening throughout Australia and around the world</w:t>
      </w:r>
      <w:r w:rsidR="00155E5A">
        <w:t xml:space="preserve">. </w:t>
      </w:r>
      <w:r w:rsidR="00CA74F7">
        <w:t xml:space="preserve">Find inspirational acts to talk about. Look at more off-beat news, such as unusual businesses, young entrepreneurs or emerging economy trends. </w:t>
      </w:r>
    </w:p>
    <w:p w:rsidR="00C924D6" w:rsidRPr="00CA74F7" w:rsidRDefault="00C924D6" w:rsidP="00CA74F7">
      <w:pPr>
        <w:pStyle w:val="BoldBulTight0"/>
        <w:rPr>
          <w:u w:val="single"/>
        </w:rPr>
      </w:pPr>
      <w:r w:rsidRPr="00CA74F7">
        <w:rPr>
          <w:u w:val="single"/>
        </w:rPr>
        <w:t>Colleagues outside of the team</w:t>
      </w:r>
    </w:p>
    <w:p w:rsidR="00CA74F7" w:rsidRPr="000C0395" w:rsidRDefault="00CA74F7" w:rsidP="00CA74F7">
      <w:r>
        <w:t>Bring in other colleagues to your team environment, encourage a friendly banter and build on these relationships within your team. This is a great way to exchange information and to spark ideas through conversation.</w:t>
      </w:r>
    </w:p>
    <w:p w:rsidR="00C924D6" w:rsidRPr="00CA74F7" w:rsidRDefault="00C924D6" w:rsidP="00CA74F7">
      <w:pPr>
        <w:pStyle w:val="BoldBulTight0"/>
        <w:rPr>
          <w:u w:val="single"/>
        </w:rPr>
      </w:pPr>
      <w:r w:rsidRPr="00CA74F7">
        <w:rPr>
          <w:u w:val="single"/>
        </w:rPr>
        <w:t>Family and friends</w:t>
      </w:r>
    </w:p>
    <w:p w:rsidR="00CA74F7" w:rsidRPr="00CA74F7" w:rsidRDefault="00626B33" w:rsidP="00CA74F7">
      <w:r>
        <w:rPr>
          <w:rFonts w:asciiTheme="minorHAnsi" w:hAnsiTheme="minorHAnsi"/>
          <w:noProof/>
          <w:lang w:eastAsia="en-AU"/>
        </w:rPr>
        <w:drawing>
          <wp:anchor distT="0" distB="0" distL="114300" distR="114300" simplePos="0" relativeHeight="251768832" behindDoc="1" locked="0" layoutInCell="1" allowOverlap="1">
            <wp:simplePos x="0" y="0"/>
            <wp:positionH relativeFrom="column">
              <wp:posOffset>-38100</wp:posOffset>
            </wp:positionH>
            <wp:positionV relativeFrom="paragraph">
              <wp:posOffset>944880</wp:posOffset>
            </wp:positionV>
            <wp:extent cx="6019800" cy="3098800"/>
            <wp:effectExtent l="0" t="0" r="0" b="0"/>
            <wp:wrapSquare wrapText="bothSides"/>
            <wp:docPr id="29" name="Picture 29" descr="C:\Users\Sophie2\Desktop\ArtWork\stick_figures_team_puzz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s_team_puzzle.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0941" r="-27214"/>
                    <a:stretch/>
                  </pic:blipFill>
                  <pic:spPr bwMode="auto">
                    <a:xfrm>
                      <a:off x="0" y="0"/>
                      <a:ext cx="6019800" cy="3098800"/>
                    </a:xfrm>
                    <a:prstGeom prst="rect">
                      <a:avLst/>
                    </a:prstGeom>
                    <a:noFill/>
                    <a:ln>
                      <a:noFill/>
                    </a:ln>
                    <a:extLst>
                      <a:ext uri="{53640926-AAD7-44D8-BBD7-CCE9431645EC}">
                        <a14:shadowObscured xmlns:a14="http://schemas.microsoft.com/office/drawing/2010/main"/>
                      </a:ext>
                    </a:extLst>
                  </pic:spPr>
                </pic:pic>
              </a:graphicData>
            </a:graphic>
          </wp:anchor>
        </w:drawing>
      </w:r>
      <w:r w:rsidR="00CA74F7">
        <w:t>Encourage your team to talk to their family</w:t>
      </w:r>
      <w:r w:rsidR="001F1FE0">
        <w:t xml:space="preserve"> and friend and</w:t>
      </w:r>
      <w:r w:rsidR="00CA74F7">
        <w:t xml:space="preserve"> to the people that always have their best interests at heart.</w:t>
      </w:r>
      <w:r w:rsidR="001F1FE0">
        <w:t xml:space="preserve"> Not only is this a great release at the end of the working day/week, it also may bring in different views and perspectives on work situations. A comment said in isolation may be a great way to turn around a thought or idea.</w:t>
      </w:r>
    </w:p>
    <w:p w:rsidR="00C924D6" w:rsidRPr="00CA74F7" w:rsidRDefault="00467352" w:rsidP="00CA74F7">
      <w:pPr>
        <w:pStyle w:val="BoldBulTight0"/>
        <w:rPr>
          <w:u w:val="single"/>
        </w:rPr>
      </w:pPr>
      <w:r>
        <w:rPr>
          <w:rFonts w:asciiTheme="minorHAnsi" w:hAnsiTheme="minorHAnsi"/>
          <w:noProof/>
          <w:lang w:eastAsia="en-AU"/>
        </w:rPr>
        <w:lastRenderedPageBreak/>
        <w:drawing>
          <wp:anchor distT="0" distB="0" distL="114300" distR="114300" simplePos="0" relativeHeight="251789312" behindDoc="1" locked="0" layoutInCell="1" allowOverlap="1">
            <wp:simplePos x="0" y="0"/>
            <wp:positionH relativeFrom="column">
              <wp:posOffset>50800</wp:posOffset>
            </wp:positionH>
            <wp:positionV relativeFrom="paragraph">
              <wp:posOffset>-177800</wp:posOffset>
            </wp:positionV>
            <wp:extent cx="5765800" cy="2946400"/>
            <wp:effectExtent l="0" t="0" r="0" b="0"/>
            <wp:wrapSquare wrapText="bothSides"/>
            <wp:docPr id="5" name="Picture 5" descr="C:\Users\Sophie2\Desktop\ArtWork\computer_monitor_tech_code_800_wht_5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omputer_monitor_tech_code_800_wht_5829.pn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5000" t="-1" r="-22403" b="-2723"/>
                    <a:stretch/>
                  </pic:blipFill>
                  <pic:spPr bwMode="auto">
                    <a:xfrm>
                      <a:off x="0" y="0"/>
                      <a:ext cx="5765800" cy="2946400"/>
                    </a:xfrm>
                    <a:prstGeom prst="rect">
                      <a:avLst/>
                    </a:prstGeom>
                    <a:noFill/>
                    <a:ln>
                      <a:noFill/>
                    </a:ln>
                    <a:extLst>
                      <a:ext uri="{53640926-AAD7-44D8-BBD7-CCE9431645EC}">
                        <a14:shadowObscured xmlns:a14="http://schemas.microsoft.com/office/drawing/2010/main"/>
                      </a:ext>
                    </a:extLst>
                  </pic:spPr>
                </pic:pic>
              </a:graphicData>
            </a:graphic>
          </wp:anchor>
        </w:drawing>
      </w:r>
      <w:r w:rsidR="00C924D6" w:rsidRPr="00CA74F7">
        <w:rPr>
          <w:u w:val="single"/>
        </w:rPr>
        <w:t>Internet</w:t>
      </w:r>
    </w:p>
    <w:p w:rsidR="00CA74F7" w:rsidRPr="000C0395" w:rsidRDefault="00CA74F7" w:rsidP="00CA74F7">
      <w:r>
        <w:t>The internet is a great source for finding quirky news and to foll</w:t>
      </w:r>
      <w:r w:rsidR="00E05B0B">
        <w:t>ow interesting trends. With so much information to hand, this should be a much valued resource to inspire your team.</w:t>
      </w:r>
    </w:p>
    <w:p w:rsidR="00C924D6" w:rsidRPr="00155E5A" w:rsidRDefault="00C924D6" w:rsidP="00155E5A">
      <w:pPr>
        <w:pStyle w:val="BoldBulTight0"/>
        <w:rPr>
          <w:u w:val="single"/>
        </w:rPr>
      </w:pPr>
      <w:r w:rsidRPr="00155E5A">
        <w:rPr>
          <w:u w:val="single"/>
        </w:rPr>
        <w:t>Journals</w:t>
      </w:r>
    </w:p>
    <w:p w:rsidR="008D72C1" w:rsidRPr="000C0395" w:rsidRDefault="008D72C1" w:rsidP="00155E5A">
      <w:r>
        <w:t xml:space="preserve">Read </w:t>
      </w:r>
      <w:r w:rsidR="00155E5A">
        <w:t xml:space="preserve">specific business </w:t>
      </w:r>
      <w:r>
        <w:t xml:space="preserve">journal and </w:t>
      </w:r>
      <w:r w:rsidR="00155E5A">
        <w:t xml:space="preserve">discuss the interesting articles with your team. You could bring the journals into your organisation </w:t>
      </w:r>
      <w:r w:rsidR="00CA74F7">
        <w:t>and i</w:t>
      </w:r>
      <w:r w:rsidR="00155E5A">
        <w:t xml:space="preserve">f you do have a break </w:t>
      </w:r>
      <w:proofErr w:type="gramStart"/>
      <w:r w:rsidR="00155E5A">
        <w:t>area,</w:t>
      </w:r>
      <w:proofErr w:type="gramEnd"/>
      <w:r w:rsidR="00155E5A">
        <w:t xml:space="preserve"> leave the journals on coffee tables</w:t>
      </w:r>
      <w:r w:rsidR="00CA74F7">
        <w:t xml:space="preserve"> and encourage your team to take the time to read them. </w:t>
      </w:r>
    </w:p>
    <w:p w:rsidR="00C924D6" w:rsidRPr="00510E83" w:rsidRDefault="00C924D6" w:rsidP="00510E83">
      <w:pPr>
        <w:pStyle w:val="BoldBulTight0"/>
        <w:rPr>
          <w:u w:val="single"/>
        </w:rPr>
      </w:pPr>
      <w:r w:rsidRPr="00510E83">
        <w:rPr>
          <w:u w:val="single"/>
        </w:rPr>
        <w:t>Networks or technical experts</w:t>
      </w:r>
    </w:p>
    <w:p w:rsidR="00510E83" w:rsidRDefault="00510E83" w:rsidP="00510E83">
      <w:r>
        <w:t xml:space="preserve">These will provide </w:t>
      </w:r>
      <w:r w:rsidR="00E05B0B">
        <w:t>professional sources of information for your team and is a great</w:t>
      </w:r>
      <w:r>
        <w:t xml:space="preserve"> way to exchange information.</w:t>
      </w:r>
    </w:p>
    <w:p w:rsidR="00C924D6" w:rsidRPr="00510E83" w:rsidRDefault="00C924D6" w:rsidP="00510E83">
      <w:pPr>
        <w:pStyle w:val="BoldBulTight0"/>
        <w:rPr>
          <w:u w:val="single"/>
        </w:rPr>
      </w:pPr>
      <w:r w:rsidRPr="00510E83">
        <w:rPr>
          <w:u w:val="single"/>
        </w:rPr>
        <w:t>Other organisations</w:t>
      </w:r>
    </w:p>
    <w:p w:rsidR="00FC44D4" w:rsidRPr="004B1555" w:rsidRDefault="00E05B0B" w:rsidP="004B1555">
      <w:r>
        <w:t>Look at how other organisations operate, if a process works well for them, you could consider if it would work well for you/your organisation</w:t>
      </w:r>
      <w:r w:rsidR="00510E83">
        <w:t xml:space="preserve">. </w:t>
      </w:r>
      <w:r>
        <w:t>Be inspired by your business peers.</w:t>
      </w:r>
      <w:r w:rsidR="00FC44D4">
        <w:br w:type="page"/>
      </w:r>
    </w:p>
    <w:p w:rsidR="00FC44D4" w:rsidRDefault="00FC44D4">
      <w:pPr>
        <w:spacing w:after="0" w:line="240" w:lineRule="auto"/>
        <w:rPr>
          <w:rFonts w:cs="Calibri"/>
          <w:b/>
          <w:bCs/>
          <w:color w:val="C00000"/>
          <w:sz w:val="28"/>
          <w:szCs w:val="28"/>
        </w:rPr>
      </w:pPr>
      <w:r>
        <w:lastRenderedPageBreak/>
        <w:br w:type="page"/>
      </w:r>
    </w:p>
    <w:p w:rsidR="006E5817" w:rsidRPr="00813A1E" w:rsidRDefault="006E5817" w:rsidP="00813A1E">
      <w:pPr>
        <w:pStyle w:val="Heading2"/>
      </w:pPr>
      <w:bookmarkStart w:id="86" w:name="_Toc412546484"/>
      <w:bookmarkStart w:id="87" w:name="_Toc415483478"/>
      <w:r w:rsidRPr="00813A1E">
        <w:lastRenderedPageBreak/>
        <w:t xml:space="preserve">3.3 – </w:t>
      </w:r>
      <w:r w:rsidR="00331738">
        <w:t>Proactively</w:t>
      </w:r>
      <w:r w:rsidR="00813A1E" w:rsidRPr="00813A1E">
        <w:t xml:space="preserve"> share information, knowledge and experiences with other team members</w:t>
      </w:r>
      <w:bookmarkEnd w:id="86"/>
      <w:bookmarkEnd w:id="87"/>
    </w:p>
    <w:p w:rsidR="00097C67" w:rsidRDefault="00C34FA5" w:rsidP="00510E83">
      <w:pPr>
        <w:spacing w:before="240"/>
      </w:pPr>
      <w:r>
        <w:t>Share your enthusiasm</w:t>
      </w:r>
      <w:r w:rsidR="00097C67">
        <w:t xml:space="preserve"> and your findings. You and your team’s</w:t>
      </w:r>
      <w:r>
        <w:t xml:space="preserve"> </w:t>
      </w:r>
      <w:r w:rsidR="00097C67">
        <w:t xml:space="preserve">combined </w:t>
      </w:r>
      <w:r>
        <w:t>knowledge and experiences should be</w:t>
      </w:r>
      <w:r w:rsidR="00510E83">
        <w:t xml:space="preserve"> inspiring to </w:t>
      </w:r>
      <w:r w:rsidR="00097C67">
        <w:t>all</w:t>
      </w:r>
      <w:r w:rsidR="00510E83">
        <w:t xml:space="preserve"> and you should </w:t>
      </w:r>
      <w:r w:rsidR="00097C67">
        <w:t>all share</w:t>
      </w:r>
      <w:r w:rsidR="00510E83">
        <w:t xml:space="preserve"> as much as possible. Let your team know that knowledge should be shared and by sharing knowledge</w:t>
      </w:r>
      <w:r w:rsidR="00097C67">
        <w:t xml:space="preserve"> you will empower yourselves and others. </w:t>
      </w:r>
    </w:p>
    <w:p w:rsidR="00C34FA5" w:rsidRDefault="00097C67" w:rsidP="00510E83">
      <w:pPr>
        <w:spacing w:before="240"/>
      </w:pPr>
      <w:r>
        <w:t xml:space="preserve">By sharing information, knowledge and experiences, </w:t>
      </w:r>
      <w:r w:rsidR="00510E83">
        <w:t xml:space="preserve">you will attract </w:t>
      </w:r>
      <w:r>
        <w:t>this</w:t>
      </w:r>
      <w:r w:rsidR="00510E83">
        <w:t xml:space="preserve"> back from your colleagues.</w:t>
      </w:r>
      <w:r>
        <w:t xml:space="preserve"> This circulation of information will increase </w:t>
      </w:r>
      <w:r w:rsidR="004C0433">
        <w:t xml:space="preserve">both you and </w:t>
      </w:r>
      <w:r>
        <w:t xml:space="preserve">your </w:t>
      </w:r>
      <w:r w:rsidR="004C0433">
        <w:t xml:space="preserve">team’s </w:t>
      </w:r>
      <w:r>
        <w:t xml:space="preserve">awareness and promote a creative and innovative environment. </w:t>
      </w:r>
    </w:p>
    <w:p w:rsidR="004D2B65" w:rsidRDefault="004D2B65" w:rsidP="004D2B65">
      <w:pPr>
        <w:pStyle w:val="Heading3"/>
      </w:pPr>
      <w:bookmarkStart w:id="88" w:name="_Toc412546485"/>
      <w:bookmarkStart w:id="89" w:name="_Toc415483479"/>
      <w:r>
        <w:t>Share</w:t>
      </w:r>
      <w:r w:rsidR="00607D82">
        <w:t xml:space="preserve"> your knowledge</w:t>
      </w:r>
      <w:bookmarkEnd w:id="88"/>
      <w:bookmarkEnd w:id="89"/>
    </w:p>
    <w:p w:rsidR="00FC44D4" w:rsidRPr="0095395C" w:rsidRDefault="004B1555" w:rsidP="004D2B65">
      <w:r>
        <w:rPr>
          <w:noProof/>
          <w:lang w:eastAsia="en-AU"/>
        </w:rPr>
        <w:drawing>
          <wp:anchor distT="0" distB="0" distL="114300" distR="114300" simplePos="0" relativeHeight="251780096" behindDoc="1" locked="0" layoutInCell="1" allowOverlap="1" wp14:anchorId="2D4DD819" wp14:editId="1E67FDF7">
            <wp:simplePos x="0" y="0"/>
            <wp:positionH relativeFrom="column">
              <wp:posOffset>981075</wp:posOffset>
            </wp:positionH>
            <wp:positionV relativeFrom="paragraph">
              <wp:posOffset>976630</wp:posOffset>
            </wp:positionV>
            <wp:extent cx="3857625" cy="2895600"/>
            <wp:effectExtent l="19050" t="0" r="9525" b="0"/>
            <wp:wrapNone/>
            <wp:docPr id="32" name="Picture 31" descr="laptop_hand_shak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hand_shake_800_wht.png"/>
                    <pic:cNvPicPr/>
                  </pic:nvPicPr>
                  <pic:blipFill>
                    <a:blip r:embed="rId33" cstate="print"/>
                    <a:stretch>
                      <a:fillRect/>
                    </a:stretch>
                  </pic:blipFill>
                  <pic:spPr>
                    <a:xfrm>
                      <a:off x="0" y="0"/>
                      <a:ext cx="3857625" cy="2895600"/>
                    </a:xfrm>
                    <a:prstGeom prst="rect">
                      <a:avLst/>
                    </a:prstGeom>
                  </pic:spPr>
                </pic:pic>
              </a:graphicData>
            </a:graphic>
          </wp:anchor>
        </w:drawing>
      </w:r>
      <w:r w:rsidR="00510E83">
        <w:t>Arrange regular team meetings or</w:t>
      </w:r>
      <w:r w:rsidR="00607D82">
        <w:t xml:space="preserve"> you could</w:t>
      </w:r>
      <w:r w:rsidR="00510E83">
        <w:t xml:space="preserve"> have a regular ten-minute morning conversation with your team. This will be </w:t>
      </w:r>
      <w:r w:rsidR="00607D82">
        <w:t>a</w:t>
      </w:r>
      <w:r w:rsidR="00510E83">
        <w:t xml:space="preserve"> perfect way to share your knowledge and </w:t>
      </w:r>
      <w:r w:rsidR="00607D82">
        <w:t xml:space="preserve">will also start the working day positively. By talking to your team and including them, you will automatically create a more positive frame of mind for the day ahead and if there are issues to be raised, you can discuss this together. </w:t>
      </w:r>
      <w:r w:rsidR="00FC44D4">
        <w:br w:type="page"/>
      </w:r>
    </w:p>
    <w:p w:rsidR="00FC44D4" w:rsidRDefault="00FC44D4">
      <w:pPr>
        <w:spacing w:after="0" w:line="240" w:lineRule="auto"/>
        <w:rPr>
          <w:rFonts w:cs="Calibri"/>
          <w:b/>
          <w:bCs/>
          <w:color w:val="C00000"/>
          <w:sz w:val="28"/>
          <w:szCs w:val="28"/>
        </w:rPr>
      </w:pPr>
      <w:r>
        <w:lastRenderedPageBreak/>
        <w:br w:type="page"/>
      </w:r>
    </w:p>
    <w:p w:rsidR="006E5817" w:rsidRDefault="006E5817" w:rsidP="00813A1E">
      <w:pPr>
        <w:pStyle w:val="Heading2"/>
      </w:pPr>
      <w:bookmarkStart w:id="90" w:name="_Toc412546487"/>
      <w:bookmarkStart w:id="91" w:name="_Toc415483481"/>
      <w:r w:rsidRPr="00813A1E">
        <w:lastRenderedPageBreak/>
        <w:t xml:space="preserve">3.4 – </w:t>
      </w:r>
      <w:r w:rsidR="00813A1E" w:rsidRPr="00813A1E">
        <w:t>Challenge and test ideas within the team in a positive and collaborative way</w:t>
      </w:r>
      <w:bookmarkEnd w:id="90"/>
      <w:bookmarkEnd w:id="91"/>
    </w:p>
    <w:p w:rsidR="001A79F3" w:rsidRPr="00813A1E" w:rsidRDefault="001A79F3" w:rsidP="001A79F3">
      <w:pPr>
        <w:pStyle w:val="Heading2"/>
      </w:pPr>
      <w:bookmarkStart w:id="92" w:name="_Toc412546488"/>
      <w:bookmarkStart w:id="93" w:name="_Toc415483482"/>
      <w:r w:rsidRPr="00813A1E">
        <w:t xml:space="preserve">3.5 – </w:t>
      </w:r>
      <w:r w:rsidR="00331738">
        <w:t>Proactively</w:t>
      </w:r>
      <w:r w:rsidRPr="00813A1E">
        <w:t xml:space="preserve"> discuss and explore ideas with other team members on an ongoing basis</w:t>
      </w:r>
      <w:bookmarkEnd w:id="92"/>
      <w:bookmarkEnd w:id="93"/>
    </w:p>
    <w:p w:rsidR="00C34FA5" w:rsidRDefault="0032149E" w:rsidP="0032149E">
      <w:pPr>
        <w:spacing w:before="240"/>
      </w:pPr>
      <w:r w:rsidRPr="0032149E">
        <w:t>Your team should challenge and test their ideas</w:t>
      </w:r>
      <w:r w:rsidR="00EC7EEE">
        <w:t>;</w:t>
      </w:r>
      <w:r w:rsidRPr="0032149E">
        <w:t xml:space="preserve"> this is part of the developmental phase of creating new work</w:t>
      </w:r>
      <w:r>
        <w:t>.</w:t>
      </w:r>
    </w:p>
    <w:p w:rsidR="0044034C" w:rsidRPr="0044034C" w:rsidRDefault="0044034C" w:rsidP="0044034C">
      <w:pPr>
        <w:pStyle w:val="Heading3"/>
      </w:pPr>
      <w:bookmarkStart w:id="94" w:name="_Toc412546489"/>
      <w:bookmarkStart w:id="95" w:name="_Toc415483483"/>
      <w:r w:rsidRPr="0044034C">
        <w:t>Test</w:t>
      </w:r>
      <w:r w:rsidR="0032149E">
        <w:t xml:space="preserve"> ideas</w:t>
      </w:r>
      <w:bookmarkEnd w:id="94"/>
      <w:bookmarkEnd w:id="95"/>
    </w:p>
    <w:p w:rsidR="0044034C" w:rsidRDefault="0032149E" w:rsidP="0032149E">
      <w:r>
        <w:t>Your team should test their work</w:t>
      </w:r>
      <w:r w:rsidR="004C0433">
        <w:t>;</w:t>
      </w:r>
      <w:r>
        <w:t xml:space="preserve"> get them to </w:t>
      </w:r>
      <w:r w:rsidR="00CA3844">
        <w:t>talk through the options</w:t>
      </w:r>
      <w:r>
        <w:t>, possibilities and outcomes of the work produced. Make this a team collaboration exercise and look at what works well.</w:t>
      </w:r>
    </w:p>
    <w:p w:rsidR="0032149E" w:rsidRPr="0032149E" w:rsidRDefault="00C34FA5" w:rsidP="0032149E">
      <w:pPr>
        <w:pStyle w:val="BoldBulTight0"/>
      </w:pPr>
      <w:r w:rsidRPr="0032149E">
        <w:t>Discuss an</w:t>
      </w:r>
      <w:r w:rsidR="0032149E" w:rsidRPr="0032149E">
        <w:t>d explore ideas with your team and ask your team the following:</w:t>
      </w:r>
    </w:p>
    <w:p w:rsidR="00C34FA5" w:rsidRDefault="0032149E" w:rsidP="0032149E">
      <w:pPr>
        <w:pStyle w:val="Bullets"/>
      </w:pPr>
      <w:r>
        <w:t>How does this perform?</w:t>
      </w:r>
    </w:p>
    <w:p w:rsidR="0032149E" w:rsidRDefault="0032149E" w:rsidP="0032149E">
      <w:pPr>
        <w:pStyle w:val="Bullets"/>
      </w:pPr>
      <w:r>
        <w:t>Have you tried to use this model and if so, does it work to the expected outcomes?</w:t>
      </w:r>
    </w:p>
    <w:p w:rsidR="0032149E" w:rsidRDefault="0032149E" w:rsidP="0032149E">
      <w:pPr>
        <w:pStyle w:val="Bullets"/>
      </w:pPr>
      <w:r>
        <w:t>Does it fulfil the original goal set?</w:t>
      </w:r>
    </w:p>
    <w:p w:rsidR="0032149E" w:rsidRDefault="0032149E" w:rsidP="0032149E">
      <w:pPr>
        <w:pStyle w:val="Bullets"/>
      </w:pPr>
      <w:r>
        <w:t>Does it add value to the overall objectives?</w:t>
      </w:r>
    </w:p>
    <w:p w:rsidR="0032149E" w:rsidRDefault="0032149E" w:rsidP="0032149E">
      <w:pPr>
        <w:pStyle w:val="Bullets"/>
      </w:pPr>
      <w:r>
        <w:t>Could this be improved?</w:t>
      </w:r>
    </w:p>
    <w:p w:rsidR="0032149E" w:rsidRDefault="0032149E" w:rsidP="0032149E">
      <w:r>
        <w:t>You and your team should review all work developments and remind yourselves of your original objectives. Make sure you stay on target, review, improve and move forwards.</w:t>
      </w:r>
    </w:p>
    <w:p w:rsidR="00FA453B" w:rsidRPr="00FA453B" w:rsidRDefault="00440287" w:rsidP="00FA453B">
      <w:pPr>
        <w:pStyle w:val="Heading3"/>
      </w:pPr>
      <w:bookmarkStart w:id="96" w:name="_Toc412546490"/>
      <w:bookmarkStart w:id="97" w:name="_Toc415483484"/>
      <w:r>
        <w:t>Discuss and explore ideas</w:t>
      </w:r>
      <w:bookmarkEnd w:id="96"/>
      <w:bookmarkEnd w:id="97"/>
    </w:p>
    <w:p w:rsidR="004E5C01" w:rsidRDefault="00440287" w:rsidP="00FA453B">
      <w:r>
        <w:t>Regularly discuss and explore your work ideas within your team. This is important to keep a free-flow of ideas and to keep a track of what everyone in the team is working on</w:t>
      </w:r>
      <w:r w:rsidR="00C34FA5">
        <w:t>.</w:t>
      </w:r>
      <w:r>
        <w:t xml:space="preserve"> Team members will value the interaction and it will help break through on sticking points and difficult issues. It also is a great way to reset your original objectives and goals to make sure no one is working along on a different tangent.</w:t>
      </w:r>
    </w:p>
    <w:p w:rsidR="00F22176" w:rsidRPr="004B1555" w:rsidRDefault="005A2E70" w:rsidP="004B1555">
      <w:r>
        <w:rPr>
          <w:noProof/>
          <w:lang w:eastAsia="en-AU"/>
        </w:rPr>
        <w:drawing>
          <wp:anchor distT="0" distB="0" distL="114300" distR="114300" simplePos="0" relativeHeight="251770880" behindDoc="1" locked="0" layoutInCell="1" allowOverlap="1" wp14:anchorId="5E7CAC7A" wp14:editId="6FF19D42">
            <wp:simplePos x="0" y="0"/>
            <wp:positionH relativeFrom="column">
              <wp:posOffset>1511300</wp:posOffset>
            </wp:positionH>
            <wp:positionV relativeFrom="paragraph">
              <wp:posOffset>648970</wp:posOffset>
            </wp:positionV>
            <wp:extent cx="2794000" cy="2794000"/>
            <wp:effectExtent l="0" t="0" r="0" b="0"/>
            <wp:wrapTight wrapText="bothSides">
              <wp:wrapPolygon edited="0">
                <wp:start x="0" y="0"/>
                <wp:lineTo x="0" y="21502"/>
                <wp:lineTo x="21502" y="21502"/>
                <wp:lineTo x="21502" y="0"/>
                <wp:lineTo x="0" y="0"/>
              </wp:wrapPolygon>
            </wp:wrapTight>
            <wp:docPr id="65" name="Picture 65" descr="C:\Users\Sophie2\Desktop\ArtWork\Fotolia_2225226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2252264_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94000" cy="2794000"/>
                    </a:xfrm>
                    <a:prstGeom prst="rect">
                      <a:avLst/>
                    </a:prstGeom>
                    <a:noFill/>
                    <a:ln>
                      <a:noFill/>
                    </a:ln>
                  </pic:spPr>
                </pic:pic>
              </a:graphicData>
            </a:graphic>
          </wp:anchor>
        </w:drawing>
      </w:r>
      <w:r w:rsidR="00440287">
        <w:t xml:space="preserve">Frequent communications can be used to explore a variety of opportunities which could be catalogued into a central resource area. If you keep relevant information and ideas that </w:t>
      </w:r>
      <w:r w:rsidR="00F1223A">
        <w:t>are</w:t>
      </w:r>
      <w:r w:rsidR="00440287">
        <w:t xml:space="preserve"> discuss</w:t>
      </w:r>
      <w:r w:rsidR="00F1223A">
        <w:t>ed</w:t>
      </w:r>
      <w:r w:rsidR="00440287">
        <w:t>, it will give you an opportunity to explore these in more depth over ti</w:t>
      </w:r>
      <w:r w:rsidR="00F1223A">
        <w:t>me and to revisit and develop unformed visions.</w:t>
      </w:r>
      <w:r w:rsidR="00F22176">
        <w:br w:type="page"/>
      </w:r>
    </w:p>
    <w:p w:rsidR="00E56A5A" w:rsidRPr="00E56A5A" w:rsidRDefault="00E56A5A" w:rsidP="00E56A5A">
      <w:pPr>
        <w:pStyle w:val="Heading3"/>
      </w:pPr>
      <w:bookmarkStart w:id="98" w:name="_Toc412546491"/>
      <w:bookmarkStart w:id="99" w:name="_Toc415483485"/>
      <w:r w:rsidRPr="00E56A5A">
        <w:lastRenderedPageBreak/>
        <w:t>W.I.S.H. team review</w:t>
      </w:r>
      <w:bookmarkEnd w:id="98"/>
      <w:bookmarkEnd w:id="99"/>
    </w:p>
    <w:p w:rsidR="00E56A5A" w:rsidRDefault="00565229" w:rsidP="00E56A5A">
      <w:r>
        <w:rPr>
          <w:noProof/>
          <w:lang w:eastAsia="en-AU"/>
        </w:rPr>
        <w:drawing>
          <wp:anchor distT="0" distB="0" distL="114300" distR="114300" simplePos="0" relativeHeight="251797504" behindDoc="1" locked="0" layoutInCell="1" allowOverlap="1" wp14:anchorId="77846ED0" wp14:editId="2E9C14BB">
            <wp:simplePos x="0" y="0"/>
            <wp:positionH relativeFrom="column">
              <wp:posOffset>3784600</wp:posOffset>
            </wp:positionH>
            <wp:positionV relativeFrom="paragraph">
              <wp:posOffset>508000</wp:posOffset>
            </wp:positionV>
            <wp:extent cx="2476500" cy="2053590"/>
            <wp:effectExtent l="0" t="0" r="0" b="3810"/>
            <wp:wrapTight wrapText="bothSides">
              <wp:wrapPolygon edited="0">
                <wp:start x="0" y="0"/>
                <wp:lineTo x="0" y="21440"/>
                <wp:lineTo x="21434" y="21440"/>
                <wp:lineTo x="21434" y="0"/>
                <wp:lineTo x="0" y="0"/>
              </wp:wrapPolygon>
            </wp:wrapTight>
            <wp:docPr id="54" name="Picture 54" descr="C:\Users\Sophie2\Desktop\ArtWork\Fotolia_236431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3643125_S.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b="17073"/>
                    <a:stretch/>
                  </pic:blipFill>
                  <pic:spPr bwMode="auto">
                    <a:xfrm>
                      <a:off x="0" y="0"/>
                      <a:ext cx="2476500" cy="2053590"/>
                    </a:xfrm>
                    <a:prstGeom prst="rect">
                      <a:avLst/>
                    </a:prstGeom>
                    <a:noFill/>
                    <a:ln>
                      <a:noFill/>
                    </a:ln>
                    <a:extLst>
                      <a:ext uri="{53640926-AAD7-44D8-BBD7-CCE9431645EC}">
                        <a14:shadowObscured xmlns:a14="http://schemas.microsoft.com/office/drawing/2010/main"/>
                      </a:ext>
                    </a:extLst>
                  </pic:spPr>
                </pic:pic>
              </a:graphicData>
            </a:graphic>
          </wp:anchor>
        </w:drawing>
      </w:r>
      <w:r w:rsidR="00E56A5A">
        <w:t>The W.I.S.H. team review is a process for a</w:t>
      </w:r>
      <w:r w:rsidR="00BB32A9">
        <w:t>nalysing where your team are at in their development</w:t>
      </w:r>
      <w:r w:rsidR="00E56A5A">
        <w:t>. It can help you to plan how to move your team</w:t>
      </w:r>
      <w:r w:rsidR="00BB32A9">
        <w:t xml:space="preserve"> forward</w:t>
      </w:r>
      <w:r w:rsidR="00E56A5A">
        <w:t xml:space="preserve"> and </w:t>
      </w:r>
      <w:r w:rsidR="00BB32A9">
        <w:t>progress</w:t>
      </w:r>
      <w:r w:rsidR="00E56A5A">
        <w:t xml:space="preserve"> to the next level.</w:t>
      </w:r>
      <w:r w:rsidR="00EE6A26" w:rsidRPr="00EE6A2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56A5A" w:rsidRDefault="00E56A5A" w:rsidP="00E56A5A">
      <w:pPr>
        <w:pStyle w:val="BoldBulTight0"/>
      </w:pPr>
      <w:r>
        <w:t>This involves:</w:t>
      </w:r>
    </w:p>
    <w:p w:rsidR="00E56A5A" w:rsidRPr="00E56A5A" w:rsidRDefault="00E56A5A" w:rsidP="00E56A5A">
      <w:pPr>
        <w:pStyle w:val="Bullets"/>
      </w:pPr>
      <w:r w:rsidRPr="00E56A5A">
        <w:rPr>
          <w:b/>
        </w:rPr>
        <w:t xml:space="preserve">Well </w:t>
      </w:r>
      <w:r w:rsidRPr="00E56A5A">
        <w:t>– looking at what your team does well</w:t>
      </w:r>
    </w:p>
    <w:p w:rsidR="00E56A5A" w:rsidRPr="00E56A5A" w:rsidRDefault="00E56A5A" w:rsidP="00E56A5A">
      <w:pPr>
        <w:pStyle w:val="Bullets"/>
      </w:pPr>
      <w:r w:rsidRPr="00E56A5A">
        <w:rPr>
          <w:b/>
        </w:rPr>
        <w:t>Improve</w:t>
      </w:r>
      <w:r w:rsidRPr="00E56A5A">
        <w:t xml:space="preserve"> – looking at the ways your team can improve</w:t>
      </w:r>
    </w:p>
    <w:p w:rsidR="00E56A5A" w:rsidRPr="00E56A5A" w:rsidRDefault="00E56A5A" w:rsidP="00E56A5A">
      <w:pPr>
        <w:pStyle w:val="Bullets"/>
      </w:pPr>
      <w:r w:rsidRPr="00E56A5A">
        <w:rPr>
          <w:b/>
        </w:rPr>
        <w:t>Strategy</w:t>
      </w:r>
      <w:r w:rsidRPr="00E56A5A">
        <w:t xml:space="preserve"> – developing the right strategy to further your teamwork</w:t>
      </w:r>
    </w:p>
    <w:p w:rsidR="00E56A5A" w:rsidRPr="00E56A5A" w:rsidRDefault="00E56A5A" w:rsidP="00E56A5A">
      <w:pPr>
        <w:pStyle w:val="Bullets"/>
      </w:pPr>
      <w:r w:rsidRPr="00E56A5A">
        <w:rPr>
          <w:b/>
        </w:rPr>
        <w:t>How</w:t>
      </w:r>
      <w:r w:rsidRPr="00E56A5A">
        <w:t xml:space="preserve"> – finally, how you </w:t>
      </w:r>
      <w:r w:rsidR="00BB32A9">
        <w:t xml:space="preserve">are </w:t>
      </w:r>
      <w:r w:rsidRPr="00E56A5A">
        <w:t>going to implement your strategy with your team</w:t>
      </w:r>
      <w:r w:rsidR="00BB32A9">
        <w:t>.</w:t>
      </w:r>
    </w:p>
    <w:p w:rsidR="00E56A5A" w:rsidRDefault="00BB32A9" w:rsidP="00BB32A9">
      <w:r>
        <w:t xml:space="preserve">The result of the above process can help your team to enhance on what they do well and show any areas that may need to be worked on. It can show the elements that may be causing blocks to your team’s growth. Look at your team and analyse how they function and what influences them. </w:t>
      </w:r>
      <w:r w:rsidRPr="00BB32A9">
        <w:t xml:space="preserve">By </w:t>
      </w:r>
      <w:r>
        <w:t xml:space="preserve">focusing on the strategy, you can help your team to develop their potential. </w:t>
      </w:r>
      <w:r w:rsidR="006F437A">
        <w:t>Make sure you take the time to</w:t>
      </w:r>
      <w:r>
        <w:t xml:space="preserve"> implement the strategy with your team </w:t>
      </w:r>
      <w:r w:rsidR="006F437A">
        <w:t>so that</w:t>
      </w:r>
      <w:r>
        <w:t xml:space="preserve"> real development </w:t>
      </w:r>
      <w:r w:rsidR="006F437A">
        <w:t>can</w:t>
      </w:r>
      <w:r>
        <w:t xml:space="preserve"> occur. </w:t>
      </w:r>
    </w:p>
    <w:p w:rsidR="00EE6A26" w:rsidRDefault="00EE6A26" w:rsidP="00EE6A26">
      <w:pPr>
        <w:pStyle w:val="BoldBulTight0"/>
      </w:pPr>
      <w:r>
        <w:t>In your review, you should consider the following:</w:t>
      </w:r>
    </w:p>
    <w:p w:rsidR="00EE6A26" w:rsidRPr="00EE6A26" w:rsidRDefault="00EE6A26" w:rsidP="00EE6A26">
      <w:pPr>
        <w:pStyle w:val="Bullets"/>
      </w:pPr>
      <w:r w:rsidRPr="00EE6A26">
        <w:t>Attitude</w:t>
      </w:r>
    </w:p>
    <w:p w:rsidR="00EE6A26" w:rsidRPr="00EE6A26" w:rsidRDefault="00EE6A26" w:rsidP="00EE6A26">
      <w:pPr>
        <w:pStyle w:val="Bullets"/>
      </w:pPr>
      <w:r w:rsidRPr="00EE6A26">
        <w:t>Skills</w:t>
      </w:r>
    </w:p>
    <w:p w:rsidR="00EE6A26" w:rsidRPr="00EE6A26" w:rsidRDefault="00EE6A26" w:rsidP="00EE6A26">
      <w:pPr>
        <w:pStyle w:val="Bullets"/>
      </w:pPr>
      <w:r w:rsidRPr="00EE6A26">
        <w:t>Communication</w:t>
      </w:r>
    </w:p>
    <w:p w:rsidR="00EE6A26" w:rsidRPr="00EE6A26" w:rsidRDefault="00EE6A26" w:rsidP="00EE6A26">
      <w:pPr>
        <w:pStyle w:val="Bullets"/>
      </w:pPr>
      <w:r w:rsidRPr="00EE6A26">
        <w:t>Abilities</w:t>
      </w:r>
    </w:p>
    <w:p w:rsidR="00EE6A26" w:rsidRPr="00EE6A26" w:rsidRDefault="00EE6A26" w:rsidP="00EE6A26">
      <w:pPr>
        <w:pStyle w:val="Bullets"/>
      </w:pPr>
      <w:r w:rsidRPr="00EE6A26">
        <w:t xml:space="preserve">Cooperation </w:t>
      </w:r>
    </w:p>
    <w:p w:rsidR="00EE6A26" w:rsidRPr="00EE6A26" w:rsidRDefault="00EE6A26" w:rsidP="00EE6A26">
      <w:pPr>
        <w:pStyle w:val="Bullets"/>
      </w:pPr>
      <w:r w:rsidRPr="00EE6A26">
        <w:t>Compatibility</w:t>
      </w:r>
      <w:r w:rsidR="00565229">
        <w:t>.</w:t>
      </w:r>
    </w:p>
    <w:p w:rsidR="00EE6A26" w:rsidRPr="00BB32A9" w:rsidRDefault="00EE6A26" w:rsidP="00BB32A9">
      <w:r>
        <w:t xml:space="preserve">Use the W.I.S.H. model against each of the above and see where your team are currently at. For example, does your team’s attitude work </w:t>
      </w:r>
      <w:r w:rsidRPr="00EE6A26">
        <w:rPr>
          <w:b/>
        </w:rPr>
        <w:t>well</w:t>
      </w:r>
      <w:r>
        <w:t xml:space="preserve">, or does your team need to make </w:t>
      </w:r>
      <w:r w:rsidRPr="00EE6A26">
        <w:rPr>
          <w:b/>
        </w:rPr>
        <w:t xml:space="preserve">improvements </w:t>
      </w:r>
      <w:r>
        <w:t>on any aspects of their attitude? This process is helpful in breaking down the questions that you need to ask so that you can see clearly how your team work together.</w:t>
      </w:r>
    </w:p>
    <w:p w:rsidR="00E56A5A" w:rsidRDefault="00E56A5A">
      <w:pPr>
        <w:spacing w:after="0" w:line="240" w:lineRule="auto"/>
        <w:rPr>
          <w:rFonts w:cstheme="majorBidi"/>
          <w:b/>
          <w:bCs/>
          <w:sz w:val="26"/>
          <w:szCs w:val="26"/>
          <w:lang w:val="en-GB"/>
        </w:rPr>
      </w:pPr>
      <w:r>
        <w:br w:type="page"/>
      </w:r>
    </w:p>
    <w:p w:rsidR="007C6DB8" w:rsidRPr="00A62486" w:rsidRDefault="007C6DB8" w:rsidP="00A62486">
      <w:pPr>
        <w:rPr>
          <w:rFonts w:cstheme="majorBidi"/>
          <w:b/>
          <w:bCs/>
          <w:sz w:val="26"/>
          <w:szCs w:val="26"/>
        </w:rPr>
      </w:pPr>
      <w:r>
        <w:lastRenderedPageBreak/>
        <w:br w:type="page"/>
      </w:r>
    </w:p>
    <w:p w:rsidR="006E5817" w:rsidRPr="006E5817" w:rsidRDefault="00DB5EB1" w:rsidP="00206263">
      <w:pPr>
        <w:pStyle w:val="Heading1"/>
        <w:spacing w:after="240"/>
      </w:pPr>
      <w:bookmarkStart w:id="100" w:name="_Toc412546493"/>
      <w:bookmarkStart w:id="101" w:name="_Toc415483487"/>
      <w:r>
        <w:lastRenderedPageBreak/>
        <w:t>4</w:t>
      </w:r>
      <w:r w:rsidRPr="00683DD9">
        <w:t xml:space="preserve">. </w:t>
      </w:r>
      <w:r w:rsidR="00813A1E" w:rsidRPr="00813A1E">
        <w:t>Reflect on how the team is working</w:t>
      </w:r>
      <w:bookmarkEnd w:id="100"/>
      <w:bookmarkEnd w:id="101"/>
    </w:p>
    <w:p w:rsidR="00DB5EB1" w:rsidRPr="00CD5295" w:rsidRDefault="00DB5EB1" w:rsidP="00DB5EB1">
      <w:r>
        <w:rPr>
          <w:b/>
          <w:sz w:val="28"/>
        </w:rPr>
        <w:t>4</w:t>
      </w:r>
      <w:r w:rsidRPr="008E070B">
        <w:rPr>
          <w:b/>
          <w:sz w:val="28"/>
        </w:rPr>
        <w:t>.1.</w:t>
      </w:r>
      <w:r w:rsidRPr="008E070B">
        <w:rPr>
          <w:sz w:val="28"/>
        </w:rPr>
        <w:t xml:space="preserve"> </w:t>
      </w:r>
      <w:r>
        <w:tab/>
      </w:r>
      <w:r w:rsidR="00331738">
        <w:rPr>
          <w:rFonts w:asciiTheme="minorHAnsi" w:hAnsiTheme="minorHAnsi"/>
        </w:rPr>
        <w:t>Debrief</w:t>
      </w:r>
      <w:r w:rsidR="00813A1E" w:rsidRPr="000C0395">
        <w:rPr>
          <w:rFonts w:asciiTheme="minorHAnsi" w:hAnsiTheme="minorHAnsi"/>
        </w:rPr>
        <w:t xml:space="preserve"> and reflect on activities and on opportunities for improvement and innovation</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813A1E" w:rsidRPr="000C0395">
        <w:rPr>
          <w:rFonts w:asciiTheme="minorHAnsi" w:hAnsiTheme="minorHAnsi"/>
        </w:rPr>
        <w:t>Gather and use feedback from within and outside the team to generate discussion and debate</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813A1E" w:rsidRPr="000C0395">
        <w:rPr>
          <w:rFonts w:asciiTheme="minorHAnsi" w:hAnsiTheme="minorHAnsi"/>
        </w:rPr>
        <w:t xml:space="preserve">Discuss the </w:t>
      </w:r>
      <w:r w:rsidR="00813A1E" w:rsidRPr="000C0395">
        <w:rPr>
          <w:rStyle w:val="BoldandItalics"/>
          <w:rFonts w:asciiTheme="minorHAnsi" w:hAnsiTheme="minorHAnsi"/>
        </w:rPr>
        <w:t>challenges of being innovative</w:t>
      </w:r>
      <w:r w:rsidR="00813A1E" w:rsidRPr="000C0395">
        <w:rPr>
          <w:rFonts w:asciiTheme="minorHAnsi" w:hAnsiTheme="minorHAnsi"/>
        </w:rPr>
        <w:t xml:space="preserve"> in a constructive and open way</w:t>
      </w:r>
    </w:p>
    <w:p w:rsidR="00057DD4" w:rsidRDefault="00DB5EB1" w:rsidP="00813A1E">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813A1E" w:rsidRPr="000C0395">
        <w:rPr>
          <w:rFonts w:asciiTheme="minorHAnsi" w:hAnsiTheme="minorHAnsi"/>
        </w:rPr>
        <w:t>Take ideas for improvement, build them into future activities and communicate key issues to relevant colleagues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813A1E" w:rsidRPr="000C0395">
        <w:rPr>
          <w:rFonts w:asciiTheme="minorHAnsi" w:hAnsiTheme="minorHAnsi"/>
        </w:rPr>
        <w:t>Identify, promote and celebrate successes and examples of successful innovation</w:t>
      </w: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813A1E" w:rsidRDefault="006E5817" w:rsidP="00813A1E">
      <w:pPr>
        <w:pStyle w:val="Heading2"/>
      </w:pPr>
      <w:bookmarkStart w:id="102" w:name="_Toc412546494"/>
      <w:bookmarkStart w:id="103" w:name="_Toc415483488"/>
      <w:r w:rsidRPr="00813A1E">
        <w:lastRenderedPageBreak/>
        <w:t xml:space="preserve">4.1 – </w:t>
      </w:r>
      <w:r w:rsidR="00331738">
        <w:t>Debrief</w:t>
      </w:r>
      <w:r w:rsidR="00813A1E" w:rsidRPr="00813A1E">
        <w:t xml:space="preserve"> and reflect on activities and on opportunities for improvement and innovation</w:t>
      </w:r>
      <w:bookmarkEnd w:id="102"/>
      <w:bookmarkEnd w:id="103"/>
    </w:p>
    <w:p w:rsidR="00033A7C" w:rsidRDefault="00AF20EA" w:rsidP="00AF20EA">
      <w:pPr>
        <w:spacing w:before="240"/>
      </w:pPr>
      <w:r>
        <w:t>To truly understand the results of your team’s work, you will need to come together and analyse the</w:t>
      </w:r>
      <w:r w:rsidR="00F3505B">
        <w:t xml:space="preserve"> results of their work and the</w:t>
      </w:r>
      <w:r>
        <w:t xml:space="preserve">ir experiences. </w:t>
      </w:r>
      <w:r w:rsidR="00033A7C">
        <w:t>How did the activities work and what opportunities arose</w:t>
      </w:r>
      <w:r>
        <w:t xml:space="preserve"> for further improvement and/or innovation?</w:t>
      </w:r>
    </w:p>
    <w:p w:rsidR="00FF3D41" w:rsidRPr="00FF3D41" w:rsidRDefault="0009315D" w:rsidP="00FF3D41">
      <w:pPr>
        <w:pStyle w:val="Heading3"/>
      </w:pPr>
      <w:bookmarkStart w:id="104" w:name="_Toc412546495"/>
      <w:bookmarkStart w:id="105" w:name="_Toc415483489"/>
      <w:r>
        <w:rPr>
          <w:noProof/>
          <w:lang w:val="en-AU" w:eastAsia="en-AU"/>
        </w:rPr>
        <w:drawing>
          <wp:anchor distT="0" distB="0" distL="114300" distR="114300" simplePos="0" relativeHeight="251792384" behindDoc="1" locked="0" layoutInCell="1" allowOverlap="1" wp14:anchorId="3459879D" wp14:editId="69B460DC">
            <wp:simplePos x="0" y="0"/>
            <wp:positionH relativeFrom="column">
              <wp:posOffset>4000500</wp:posOffset>
            </wp:positionH>
            <wp:positionV relativeFrom="paragraph">
              <wp:posOffset>19050</wp:posOffset>
            </wp:positionV>
            <wp:extent cx="2019300" cy="2997200"/>
            <wp:effectExtent l="0" t="0" r="0" b="0"/>
            <wp:wrapTight wrapText="bothSides">
              <wp:wrapPolygon edited="0">
                <wp:start x="0" y="0"/>
                <wp:lineTo x="0" y="21417"/>
                <wp:lineTo x="21396" y="21417"/>
                <wp:lineTo x="21396" y="0"/>
                <wp:lineTo x="0" y="0"/>
              </wp:wrapPolygon>
            </wp:wrapTight>
            <wp:docPr id="43" name="Picture 43"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drawing_checklist_800_wht.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158" b="7087"/>
                    <a:stretch/>
                  </pic:blipFill>
                  <pic:spPr bwMode="auto">
                    <a:xfrm>
                      <a:off x="0" y="0"/>
                      <a:ext cx="2019300" cy="2997200"/>
                    </a:xfrm>
                    <a:prstGeom prst="rect">
                      <a:avLst/>
                    </a:prstGeom>
                    <a:noFill/>
                    <a:ln>
                      <a:noFill/>
                    </a:ln>
                    <a:extLst>
                      <a:ext uri="{53640926-AAD7-44D8-BBD7-CCE9431645EC}">
                        <a14:shadowObscured xmlns:a14="http://schemas.microsoft.com/office/drawing/2010/main"/>
                      </a:ext>
                    </a:extLst>
                  </pic:spPr>
                </pic:pic>
              </a:graphicData>
            </a:graphic>
          </wp:anchor>
        </w:drawing>
      </w:r>
      <w:r w:rsidR="00FF3D41" w:rsidRPr="00FF3D41">
        <w:t>Debrief</w:t>
      </w:r>
      <w:bookmarkEnd w:id="104"/>
      <w:bookmarkEnd w:id="105"/>
    </w:p>
    <w:p w:rsidR="00FF3D41" w:rsidRDefault="00FF3D41" w:rsidP="00AF20EA">
      <w:r>
        <w:t>Arrange a meeting to bring your team together. You should ask your team to prepare beforehand</w:t>
      </w:r>
      <w:r w:rsidR="00B836AE">
        <w:t xml:space="preserve"> on the activities that have taken place</w:t>
      </w:r>
      <w:r>
        <w:t xml:space="preserve">. Ask them to bring a record of </w:t>
      </w:r>
      <w:r w:rsidR="00B836AE">
        <w:t xml:space="preserve">all that has been done </w:t>
      </w:r>
      <w:r w:rsidR="00AF20EA">
        <w:t>and their supporting work and evidence</w:t>
      </w:r>
      <w:r w:rsidR="00956E57">
        <w:t>. You should meet together</w:t>
      </w:r>
      <w:r w:rsidR="00B836AE">
        <w:t xml:space="preserve"> to discuss what has been done and what has resulted from this</w:t>
      </w:r>
      <w:r>
        <w:t>.</w:t>
      </w:r>
    </w:p>
    <w:p w:rsidR="00FF3D41" w:rsidRDefault="00956E57" w:rsidP="00FF3D41">
      <w:pPr>
        <w:pStyle w:val="BoldBulTight0"/>
      </w:pPr>
      <w:r>
        <w:t>Debriefing may include</w:t>
      </w:r>
      <w:r w:rsidR="00FF3D41">
        <w:t>:</w:t>
      </w:r>
    </w:p>
    <w:p w:rsidR="00FF3D41" w:rsidRPr="00FF3D41" w:rsidRDefault="00FF3D41" w:rsidP="00FF3D41">
      <w:pPr>
        <w:pStyle w:val="Bullets"/>
      </w:pPr>
      <w:r w:rsidRPr="00FF3D41">
        <w:t>Explain</w:t>
      </w:r>
      <w:r w:rsidR="00956E57">
        <w:t>ing</w:t>
      </w:r>
      <w:r w:rsidRPr="00FF3D41">
        <w:t xml:space="preserve"> the activities</w:t>
      </w:r>
    </w:p>
    <w:p w:rsidR="00FF3D41" w:rsidRPr="00FF3D41" w:rsidRDefault="00FF3D41" w:rsidP="00FF3D41">
      <w:pPr>
        <w:pStyle w:val="Bullets"/>
      </w:pPr>
      <w:r w:rsidRPr="00FF3D41">
        <w:t xml:space="preserve">How the activities were </w:t>
      </w:r>
      <w:r w:rsidR="00956E57">
        <w:t>performed</w:t>
      </w:r>
    </w:p>
    <w:p w:rsidR="00FF3D41" w:rsidRPr="00FF3D41" w:rsidRDefault="00FF3D41" w:rsidP="00FF3D41">
      <w:pPr>
        <w:pStyle w:val="Bullets"/>
      </w:pPr>
      <w:r w:rsidRPr="00FF3D41">
        <w:t>The outcome</w:t>
      </w:r>
    </w:p>
    <w:p w:rsidR="00FF3D41" w:rsidRPr="00FF3D41" w:rsidRDefault="00FF3D41" w:rsidP="0009315D">
      <w:pPr>
        <w:pStyle w:val="Bullets"/>
      </w:pPr>
      <w:r w:rsidRPr="00FF3D41">
        <w:t>The results of this.</w:t>
      </w:r>
      <w:r w:rsidR="0009315D" w:rsidRPr="0009315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A18A8" w:rsidRPr="0085370E" w:rsidRDefault="00EA18A8" w:rsidP="0085370E">
      <w:pPr>
        <w:pStyle w:val="BoldBulTight0"/>
        <w:rPr>
          <w:u w:val="single"/>
        </w:rPr>
      </w:pPr>
      <w:r w:rsidRPr="0085370E">
        <w:rPr>
          <w:u w:val="single"/>
        </w:rPr>
        <w:t>Debriefing di</w:t>
      </w:r>
      <w:r w:rsidR="0085370E" w:rsidRPr="0085370E">
        <w:rPr>
          <w:u w:val="single"/>
        </w:rPr>
        <w:t>scussions</w:t>
      </w:r>
    </w:p>
    <w:p w:rsidR="00EA18A8" w:rsidRDefault="0085370E" w:rsidP="0085370E">
      <w:r>
        <w:t>You should talk about the events that have happened and wh</w:t>
      </w:r>
      <w:r w:rsidR="00F3505B">
        <w:t>at outcomes</w:t>
      </w:r>
      <w:r>
        <w:t xml:space="preserve"> have led you to this point. Discuss all the good and</w:t>
      </w:r>
      <w:r w:rsidR="00F3505B">
        <w:t xml:space="preserve"> the</w:t>
      </w:r>
      <w:r>
        <w:t xml:space="preserve"> bad, and whether the outcomes have proven to be successful. You should look at any misconceptions that may have occurred, and why these happened and how you addressed these</w:t>
      </w:r>
      <w:r w:rsidR="00F3505B">
        <w:t xml:space="preserve"> as individuals and as a team</w:t>
      </w:r>
      <w:r>
        <w:t>.</w:t>
      </w:r>
    </w:p>
    <w:p w:rsidR="0085370E" w:rsidRPr="00EA18A8" w:rsidRDefault="0085370E" w:rsidP="0085370E">
      <w:r>
        <w:t>Ask your team if there are any concerns that they have on the work performed. The debriefing should be an open forum to discuss absolutely everything and you should encourage your team to voice all their opinions</w:t>
      </w:r>
      <w:r w:rsidR="002A675A">
        <w:t xml:space="preserve"> and concerns</w:t>
      </w:r>
      <w:r w:rsidR="00F3505B">
        <w:t xml:space="preserve"> about processes and functions</w:t>
      </w:r>
      <w:r>
        <w:t xml:space="preserve">. </w:t>
      </w:r>
    </w:p>
    <w:p w:rsidR="00EA18A8" w:rsidRPr="00EA18A8" w:rsidRDefault="0085370E" w:rsidP="0085370E">
      <w:r>
        <w:t>What did your team find to be their main a</w:t>
      </w:r>
      <w:r w:rsidR="00EA18A8" w:rsidRPr="00EA18A8">
        <w:t>ccomplishments</w:t>
      </w:r>
      <w:r w:rsidR="002A675A">
        <w:t>?</w:t>
      </w:r>
      <w:r>
        <w:t xml:space="preserve"> </w:t>
      </w:r>
      <w:r w:rsidR="002A675A">
        <w:t>A</w:t>
      </w:r>
      <w:r>
        <w:t>sk them to explain in detail how they concluded this and did they measure this by the success of the outcomes.</w:t>
      </w:r>
    </w:p>
    <w:p w:rsidR="00EA18A8" w:rsidRPr="00EA18A8" w:rsidRDefault="00184978" w:rsidP="0085370E">
      <w:r>
        <w:t xml:space="preserve">Did all of your team feel included in the work, or did any feel their </w:t>
      </w:r>
      <w:r w:rsidR="00F3505B">
        <w:t xml:space="preserve">involvement in </w:t>
      </w:r>
      <w:r>
        <w:t xml:space="preserve">the task was not of value? It is important for </w:t>
      </w:r>
      <w:r w:rsidR="00F3505B">
        <w:t xml:space="preserve">all of </w:t>
      </w:r>
      <w:r>
        <w:t>your team to be included and your debriefing should include th</w:t>
      </w:r>
      <w:r w:rsidR="00F3505B">
        <w:t>ese issues</w:t>
      </w:r>
      <w:r>
        <w:t>. Check with your team on whether</w:t>
      </w:r>
      <w:r w:rsidR="0085370E">
        <w:t xml:space="preserve"> </w:t>
      </w:r>
      <w:r w:rsidR="00F3505B">
        <w:t>they felt</w:t>
      </w:r>
      <w:r>
        <w:t xml:space="preserve"> that</w:t>
      </w:r>
      <w:r w:rsidR="0085370E">
        <w:t xml:space="preserve"> their wo</w:t>
      </w:r>
      <w:r w:rsidR="0007090E">
        <w:t>rking methods and assigned task</w:t>
      </w:r>
      <w:r w:rsidR="0085370E">
        <w:t xml:space="preserve">s worked well. </w:t>
      </w:r>
    </w:p>
    <w:p w:rsidR="00EA18A8" w:rsidRPr="00EA18A8" w:rsidRDefault="00EA18A8" w:rsidP="0007090E">
      <w:r w:rsidRPr="00EA18A8">
        <w:t xml:space="preserve">Share </w:t>
      </w:r>
      <w:r w:rsidR="00184978">
        <w:t xml:space="preserve">the </w:t>
      </w:r>
      <w:r w:rsidRPr="00EA18A8">
        <w:t>experience</w:t>
      </w:r>
      <w:r w:rsidR="00F3505B">
        <w:t xml:space="preserve">s, </w:t>
      </w:r>
      <w:r w:rsidRPr="00EA18A8">
        <w:t>emotions</w:t>
      </w:r>
      <w:r w:rsidR="00F3505B">
        <w:t xml:space="preserve"> and </w:t>
      </w:r>
      <w:r w:rsidRPr="00EA18A8">
        <w:t>reactions</w:t>
      </w:r>
      <w:r w:rsidR="0007090E">
        <w:t xml:space="preserve"> </w:t>
      </w:r>
      <w:r w:rsidR="00184978">
        <w:t>of your team through their experiences. What did they get from this as a working project and what do they feel could be improved or changed for the next time?</w:t>
      </w:r>
    </w:p>
    <w:p w:rsidR="007507A0" w:rsidRDefault="00EA18A8" w:rsidP="00FF3D41">
      <w:r>
        <w:t xml:space="preserve">Debriefing </w:t>
      </w:r>
      <w:r w:rsidR="00184978">
        <w:t>can be performed over a series of sessions and should be constructed to allow your team members</w:t>
      </w:r>
      <w:r>
        <w:t xml:space="preserve"> to relay </w:t>
      </w:r>
      <w:r w:rsidR="00184978">
        <w:t xml:space="preserve">their </w:t>
      </w:r>
      <w:r>
        <w:t>accounts</w:t>
      </w:r>
      <w:r w:rsidR="00184978">
        <w:t xml:space="preserve"> and achievements</w:t>
      </w:r>
      <w:r w:rsidR="00F3505B">
        <w:t xml:space="preserve"> honestly and accurately</w:t>
      </w:r>
      <w:r>
        <w:t>.</w:t>
      </w:r>
    </w:p>
    <w:p w:rsidR="007507A0" w:rsidRPr="007507A0" w:rsidRDefault="007507A0" w:rsidP="007507A0">
      <w:pPr>
        <w:pStyle w:val="Heading3"/>
      </w:pPr>
      <w:bookmarkStart w:id="106" w:name="_Toc412546496"/>
      <w:bookmarkStart w:id="107" w:name="_Toc415483490"/>
      <w:r w:rsidRPr="007507A0">
        <w:lastRenderedPageBreak/>
        <w:t>Reflect</w:t>
      </w:r>
      <w:bookmarkEnd w:id="106"/>
      <w:bookmarkEnd w:id="107"/>
    </w:p>
    <w:p w:rsidR="00FC44D4" w:rsidRPr="00033A7C" w:rsidRDefault="004B1555" w:rsidP="00FF3D41">
      <w:r>
        <w:rPr>
          <w:noProof/>
          <w:lang w:eastAsia="en-AU"/>
        </w:rPr>
        <w:drawing>
          <wp:anchor distT="0" distB="0" distL="114300" distR="114300" simplePos="0" relativeHeight="251791360" behindDoc="1" locked="0" layoutInCell="1" allowOverlap="1">
            <wp:simplePos x="0" y="0"/>
            <wp:positionH relativeFrom="column">
              <wp:posOffset>914400</wp:posOffset>
            </wp:positionH>
            <wp:positionV relativeFrom="paragraph">
              <wp:posOffset>1054100</wp:posOffset>
            </wp:positionV>
            <wp:extent cx="3933825" cy="2952750"/>
            <wp:effectExtent l="19050" t="0" r="9525" b="0"/>
            <wp:wrapTight wrapText="bothSides">
              <wp:wrapPolygon edited="0">
                <wp:start x="-105" y="0"/>
                <wp:lineTo x="-105" y="21461"/>
                <wp:lineTo x="21652" y="21461"/>
                <wp:lineTo x="21652" y="0"/>
                <wp:lineTo x="-105" y="0"/>
              </wp:wrapPolygon>
            </wp:wrapTight>
            <wp:docPr id="42" name="Picture 42" descr="C:\Users\Sophie2\Desktop\ArtWork\stick_figure_chart_data_tr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chart_data_trend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933825" cy="2952750"/>
                    </a:xfrm>
                    <a:prstGeom prst="rect">
                      <a:avLst/>
                    </a:prstGeom>
                    <a:noFill/>
                    <a:ln>
                      <a:noFill/>
                    </a:ln>
                  </pic:spPr>
                </pic:pic>
              </a:graphicData>
            </a:graphic>
          </wp:anchor>
        </w:drawing>
      </w:r>
      <w:r w:rsidR="007507A0">
        <w:t xml:space="preserve">You should also look at further opportunities and other innovations that can be pushed forwards. Keep the momentum on your </w:t>
      </w:r>
      <w:r w:rsidR="00302141">
        <w:t>innovative approach</w:t>
      </w:r>
      <w:r w:rsidR="007507A0">
        <w:t>. If you slow down or stop, you will find that your team will also stop. It is good practice to make innovation a natural part of the working day. Encourage your team to express the</w:t>
      </w:r>
      <w:r w:rsidR="00302141">
        <w:t>ir thoughts and ideas regularly and celebrate successes, achievements and experiences.</w:t>
      </w:r>
      <w:r w:rsidR="00FC44D4">
        <w:br w:type="page"/>
      </w:r>
    </w:p>
    <w:p w:rsidR="00AB7D9F" w:rsidRPr="00AB7D9F" w:rsidRDefault="00AB7D9F" w:rsidP="00AB7D9F">
      <w:pPr>
        <w:pStyle w:val="Heading3"/>
        <w:rPr>
          <w:b w:val="0"/>
        </w:rPr>
      </w:pPr>
      <w:bookmarkStart w:id="108" w:name="_Toc415521013"/>
      <w:r w:rsidRPr="00AB7D9F">
        <w:rPr>
          <w:rStyle w:val="Heading1Char"/>
          <w:b/>
        </w:rPr>
        <w:lastRenderedPageBreak/>
        <w:t>Activities</w:t>
      </w:r>
      <w:r w:rsidRPr="00AB7D9F">
        <w:rPr>
          <w:b w:val="0"/>
        </w:rPr>
        <w:t xml:space="preserve"> </w:t>
      </w:r>
    </w:p>
    <w:p w:rsidR="00AB7D9F" w:rsidRPr="00B079C9" w:rsidRDefault="00AB7D9F" w:rsidP="00AB7D9F">
      <w:pPr>
        <w:pStyle w:val="Heading3"/>
      </w:pPr>
      <w:r w:rsidRPr="00B079C9">
        <w:t>Activity</w:t>
      </w:r>
      <w:r>
        <w:t xml:space="preserve"> 4A</w:t>
      </w:r>
      <w:bookmarkEnd w:id="10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B7D9F" w:rsidRPr="007431BE" w:rsidTr="00933500">
        <w:tc>
          <w:tcPr>
            <w:tcW w:w="1668" w:type="dxa"/>
            <w:tcBorders>
              <w:top w:val="single" w:sz="8" w:space="0" w:color="C0504D"/>
              <w:left w:val="single" w:sz="8" w:space="0" w:color="C0504D"/>
              <w:bottom w:val="single" w:sz="18" w:space="0" w:color="C0504D"/>
              <w:right w:val="single" w:sz="8" w:space="0" w:color="C0504D"/>
            </w:tcBorders>
          </w:tcPr>
          <w:p w:rsidR="00AB7D9F" w:rsidRPr="007431BE" w:rsidRDefault="00AB7D9F" w:rsidP="009335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B7D9F" w:rsidRPr="007431BE" w:rsidRDefault="00AB7D9F" w:rsidP="00933500">
            <w:pPr>
              <w:spacing w:after="0"/>
              <w:rPr>
                <w:rFonts w:eastAsia="Times New Roman"/>
                <w:b/>
                <w:bCs/>
                <w:color w:val="000000"/>
              </w:rPr>
            </w:pPr>
            <w:r>
              <w:rPr>
                <w:rFonts w:eastAsia="Times New Roman"/>
                <w:b/>
                <w:bCs/>
                <w:color w:val="000000"/>
              </w:rPr>
              <w:t>10 Minutes</w:t>
            </w:r>
          </w:p>
        </w:tc>
      </w:tr>
      <w:tr w:rsidR="00AB7D9F" w:rsidRPr="007431BE" w:rsidTr="009335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B7D9F" w:rsidRPr="007431BE" w:rsidRDefault="00AB7D9F" w:rsidP="009335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B7D9F" w:rsidRPr="007431BE" w:rsidRDefault="00AB7D9F" w:rsidP="00933500">
            <w:pPr>
              <w:pStyle w:val="NormalBold"/>
              <w:spacing w:after="0"/>
            </w:pPr>
            <w:r>
              <w:t>To provide you with an opportunity to debrief and reflect on activities and on opportunities for improvement and innovation.</w:t>
            </w:r>
          </w:p>
        </w:tc>
      </w:tr>
      <w:tr w:rsidR="00AB7D9F" w:rsidRPr="007431BE" w:rsidTr="00933500">
        <w:trPr>
          <w:trHeight w:val="440"/>
        </w:trPr>
        <w:tc>
          <w:tcPr>
            <w:tcW w:w="1668" w:type="dxa"/>
            <w:tcBorders>
              <w:top w:val="single" w:sz="8" w:space="0" w:color="C0504D"/>
              <w:left w:val="single" w:sz="8" w:space="0" w:color="C0504D"/>
              <w:bottom w:val="single" w:sz="8" w:space="0" w:color="C0504D"/>
              <w:right w:val="single" w:sz="8" w:space="0" w:color="C0504D"/>
            </w:tcBorders>
          </w:tcPr>
          <w:p w:rsidR="00AB7D9F" w:rsidRPr="007431BE" w:rsidRDefault="00AB7D9F" w:rsidP="0093350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7D9F" w:rsidRPr="00C67DE0" w:rsidRDefault="00AB7D9F" w:rsidP="00AB7D9F">
            <w:pPr>
              <w:pStyle w:val="AAAQuestions"/>
              <w:numPr>
                <w:ilvl w:val="0"/>
                <w:numId w:val="0"/>
              </w:numPr>
              <w:ind w:left="360"/>
              <w:rPr>
                <w:rStyle w:val="Emphasis"/>
                <w:i w:val="0"/>
                <w:iCs w:val="0"/>
              </w:rPr>
            </w:pPr>
          </w:p>
          <w:p w:rsidR="00AB7D9F" w:rsidRPr="00AB7D9F" w:rsidRDefault="00AB7D9F" w:rsidP="00AB7D9F">
            <w:pPr>
              <w:pStyle w:val="AAAQuestions"/>
              <w:numPr>
                <w:ilvl w:val="0"/>
                <w:numId w:val="41"/>
              </w:numPr>
              <w:rPr>
                <w:rStyle w:val="Emphasis"/>
                <w:i w:val="0"/>
                <w:iCs w:val="0"/>
                <w:sz w:val="22"/>
                <w:szCs w:val="22"/>
              </w:rPr>
            </w:pPr>
            <w:r w:rsidRPr="00AB7D9F">
              <w:rPr>
                <w:rStyle w:val="Emphasis"/>
                <w:i w:val="0"/>
                <w:sz w:val="22"/>
                <w:szCs w:val="22"/>
              </w:rPr>
              <w:t>What would your team benefit from a debriefing?</w:t>
            </w: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Default="00AB7D9F" w:rsidP="00AB7D9F">
            <w:pPr>
              <w:pStyle w:val="AAAQuestions"/>
              <w:numPr>
                <w:ilvl w:val="0"/>
                <w:numId w:val="0"/>
              </w:numPr>
              <w:ind w:left="360"/>
              <w:rPr>
                <w:rStyle w:val="Emphasis"/>
                <w:i w:val="0"/>
                <w:iCs w:val="0"/>
                <w:sz w:val="22"/>
                <w:szCs w:val="22"/>
              </w:rPr>
            </w:pPr>
          </w:p>
          <w:p w:rsidR="00AB7D9F" w:rsidRPr="00AB7D9F" w:rsidRDefault="00AB7D9F" w:rsidP="00AB7D9F">
            <w:pPr>
              <w:pStyle w:val="AAAQuestions"/>
              <w:numPr>
                <w:ilvl w:val="0"/>
                <w:numId w:val="0"/>
              </w:numPr>
              <w:ind w:left="360"/>
              <w:rPr>
                <w:rStyle w:val="Emphasis"/>
                <w:i w:val="0"/>
                <w:iCs w:val="0"/>
                <w:sz w:val="22"/>
                <w:szCs w:val="22"/>
              </w:rPr>
            </w:pPr>
          </w:p>
          <w:p w:rsidR="00AB7D9F" w:rsidRPr="00AB7D9F" w:rsidRDefault="00AB7D9F" w:rsidP="00AB7D9F">
            <w:pPr>
              <w:pStyle w:val="AAAQuestions"/>
              <w:numPr>
                <w:ilvl w:val="0"/>
                <w:numId w:val="0"/>
              </w:numPr>
              <w:ind w:left="360"/>
              <w:rPr>
                <w:rStyle w:val="Emphasis"/>
                <w:i w:val="0"/>
                <w:iCs w:val="0"/>
                <w:sz w:val="22"/>
                <w:szCs w:val="22"/>
              </w:rPr>
            </w:pPr>
          </w:p>
          <w:p w:rsidR="00AB7D9F" w:rsidRPr="00AB7D9F" w:rsidRDefault="00AB7D9F" w:rsidP="00933500">
            <w:pPr>
              <w:pStyle w:val="AAAQuestions"/>
              <w:rPr>
                <w:rStyle w:val="Emphasis"/>
                <w:i w:val="0"/>
                <w:iCs w:val="0"/>
                <w:sz w:val="22"/>
                <w:szCs w:val="22"/>
              </w:rPr>
            </w:pPr>
            <w:r w:rsidRPr="00AB7D9F">
              <w:rPr>
                <w:rStyle w:val="Emphasis"/>
                <w:i w:val="0"/>
                <w:sz w:val="22"/>
                <w:szCs w:val="22"/>
              </w:rPr>
              <w:t>What can a debriefing include?</w:t>
            </w: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Default="00AB7D9F" w:rsidP="00AB7D9F">
            <w:pPr>
              <w:pStyle w:val="AAAQuestions"/>
              <w:numPr>
                <w:ilvl w:val="0"/>
                <w:numId w:val="0"/>
              </w:numPr>
              <w:ind w:left="360" w:hanging="360"/>
              <w:rPr>
                <w:rStyle w:val="Emphasis"/>
                <w:i w:val="0"/>
                <w:sz w:val="22"/>
                <w:szCs w:val="22"/>
              </w:rPr>
            </w:pPr>
          </w:p>
          <w:p w:rsidR="00AB7D9F" w:rsidRPr="00AB7D9F" w:rsidRDefault="00AB7D9F" w:rsidP="00AB7D9F">
            <w:pPr>
              <w:pStyle w:val="AAAQuestions"/>
              <w:numPr>
                <w:ilvl w:val="0"/>
                <w:numId w:val="0"/>
              </w:numPr>
              <w:ind w:left="360" w:hanging="360"/>
              <w:rPr>
                <w:rStyle w:val="Emphasis"/>
                <w:i w:val="0"/>
                <w:iCs w:val="0"/>
                <w:sz w:val="22"/>
                <w:szCs w:val="22"/>
              </w:rPr>
            </w:pPr>
          </w:p>
          <w:p w:rsidR="00AB7D9F" w:rsidRPr="00F6364F" w:rsidRDefault="00AB7D9F" w:rsidP="00AB7D9F">
            <w:pPr>
              <w:pStyle w:val="AAAQuestions"/>
              <w:numPr>
                <w:ilvl w:val="0"/>
                <w:numId w:val="0"/>
              </w:numPr>
              <w:ind w:left="360"/>
              <w:rPr>
                <w:rStyle w:val="Emphasis"/>
                <w:i w:val="0"/>
                <w:iCs w:val="0"/>
              </w:rPr>
            </w:pPr>
          </w:p>
        </w:tc>
      </w:tr>
    </w:tbl>
    <w:p w:rsidR="00AB7D9F" w:rsidRDefault="00AB7D9F" w:rsidP="00AB7D9F">
      <w:pPr>
        <w:spacing w:after="0" w:line="240" w:lineRule="auto"/>
        <w:rPr>
          <w:rFonts w:cstheme="majorBidi"/>
          <w:b/>
          <w:bCs/>
          <w:sz w:val="26"/>
          <w:szCs w:val="26"/>
          <w:lang w:val="en-GB"/>
        </w:rPr>
      </w:pPr>
      <w:r>
        <w:br w:type="page"/>
      </w:r>
    </w:p>
    <w:p w:rsidR="00FC44D4" w:rsidRDefault="00FC44D4">
      <w:pPr>
        <w:spacing w:after="0" w:line="240" w:lineRule="auto"/>
        <w:rPr>
          <w:rFonts w:cs="Calibri"/>
          <w:b/>
          <w:bCs/>
          <w:color w:val="C00000"/>
          <w:sz w:val="28"/>
          <w:szCs w:val="28"/>
        </w:rPr>
      </w:pPr>
      <w:r>
        <w:lastRenderedPageBreak/>
        <w:br w:type="page"/>
      </w:r>
    </w:p>
    <w:p w:rsidR="002C098A" w:rsidRDefault="006E5817" w:rsidP="008C4E56">
      <w:pPr>
        <w:pStyle w:val="Heading2"/>
      </w:pPr>
      <w:bookmarkStart w:id="109" w:name="_Toc412546498"/>
      <w:bookmarkStart w:id="110" w:name="_Toc415483492"/>
      <w:r w:rsidRPr="00813A1E">
        <w:lastRenderedPageBreak/>
        <w:t xml:space="preserve">4.2 – </w:t>
      </w:r>
      <w:r w:rsidR="00813A1E" w:rsidRPr="00813A1E">
        <w:t>Gather and use feedback from within and outside the team to generate discussion and debate</w:t>
      </w:r>
      <w:bookmarkEnd w:id="109"/>
      <w:bookmarkEnd w:id="110"/>
    </w:p>
    <w:p w:rsidR="00392011" w:rsidRDefault="002C098A" w:rsidP="008C4E56">
      <w:pPr>
        <w:spacing w:before="240"/>
      </w:pPr>
      <w:r>
        <w:t xml:space="preserve">Analyse your results. </w:t>
      </w:r>
      <w:r w:rsidR="00866806">
        <w:t>Gather</w:t>
      </w:r>
      <w:r>
        <w:t xml:space="preserve"> feedback from both your team and others</w:t>
      </w:r>
      <w:r w:rsidR="00866806">
        <w:t xml:space="preserve"> that have had an input into your developmental work</w:t>
      </w:r>
      <w:r w:rsidR="00864635">
        <w:t xml:space="preserve"> along the way</w:t>
      </w:r>
      <w:r>
        <w:t>.</w:t>
      </w:r>
    </w:p>
    <w:p w:rsidR="00392011" w:rsidRDefault="00392011" w:rsidP="00392011">
      <w:pPr>
        <w:pStyle w:val="Heading3"/>
      </w:pPr>
      <w:bookmarkStart w:id="111" w:name="_Toc412546499"/>
      <w:bookmarkStart w:id="112" w:name="_Toc415483493"/>
      <w:r>
        <w:t>Feedback</w:t>
      </w:r>
      <w:bookmarkEnd w:id="111"/>
      <w:bookmarkEnd w:id="112"/>
    </w:p>
    <w:p w:rsidR="00B61CE7" w:rsidRDefault="00392011" w:rsidP="00392011">
      <w:r>
        <w:t>Look at the feedback for tangible results</w:t>
      </w:r>
      <w:r w:rsidR="008C4E56">
        <w:t xml:space="preserve"> of you and your team’s work efforts</w:t>
      </w:r>
      <w:r>
        <w:t xml:space="preserve">. This is an opportunity to </w:t>
      </w:r>
      <w:r w:rsidR="00866806">
        <w:t xml:space="preserve">pause, take stock and evaluate your findings. </w:t>
      </w:r>
      <w:r w:rsidR="008C4E56">
        <w:t xml:space="preserve">This is the time that you can </w:t>
      </w:r>
      <w:r>
        <w:t xml:space="preserve">learn </w:t>
      </w:r>
      <w:r w:rsidR="008C4E56">
        <w:t xml:space="preserve">how your work has impacted on your intended goals. </w:t>
      </w:r>
    </w:p>
    <w:p w:rsidR="00E90A1B" w:rsidRPr="00E90A1B" w:rsidRDefault="00E90A1B" w:rsidP="00E90A1B">
      <w:pPr>
        <w:pStyle w:val="Heading3"/>
      </w:pPr>
      <w:bookmarkStart w:id="113" w:name="_Toc412546500"/>
      <w:bookmarkStart w:id="114" w:name="_Toc415483494"/>
      <w:r w:rsidRPr="00E90A1B">
        <w:t>Discussion</w:t>
      </w:r>
      <w:bookmarkEnd w:id="113"/>
      <w:bookmarkEnd w:id="114"/>
    </w:p>
    <w:p w:rsidR="00E90A1B" w:rsidRDefault="00E90A1B" w:rsidP="00864635">
      <w:pPr>
        <w:pStyle w:val="BoldBulTight0"/>
      </w:pPr>
      <w:r>
        <w:t>Talk</w:t>
      </w:r>
      <w:r w:rsidR="00F5780D">
        <w:t xml:space="preserve"> about your </w:t>
      </w:r>
      <w:r w:rsidR="00864635">
        <w:t>findings within the team, ask the following questions:</w:t>
      </w:r>
    </w:p>
    <w:p w:rsidR="00864635" w:rsidRPr="00864635" w:rsidRDefault="00864635" w:rsidP="00864635">
      <w:pPr>
        <w:pStyle w:val="Bullets"/>
      </w:pPr>
      <w:r w:rsidRPr="00864635">
        <w:t>What did you learn from the experience?</w:t>
      </w:r>
    </w:p>
    <w:p w:rsidR="00864635" w:rsidRPr="00864635" w:rsidRDefault="00864635" w:rsidP="00864635">
      <w:pPr>
        <w:pStyle w:val="Bullets"/>
      </w:pPr>
      <w:r w:rsidRPr="00864635">
        <w:t>Did you achieve what you set out to achieve?</w:t>
      </w:r>
    </w:p>
    <w:p w:rsidR="00864635" w:rsidRPr="00864635" w:rsidRDefault="00864635" w:rsidP="00864635">
      <w:pPr>
        <w:pStyle w:val="Bullets"/>
      </w:pPr>
      <w:r w:rsidRPr="00864635">
        <w:t>Does this add value?</w:t>
      </w:r>
    </w:p>
    <w:p w:rsidR="00864635" w:rsidRPr="00864635" w:rsidRDefault="00864635" w:rsidP="00864635">
      <w:pPr>
        <w:pStyle w:val="Bullets"/>
      </w:pPr>
      <w:r w:rsidRPr="00864635">
        <w:t>Did you fulfil your goals?</w:t>
      </w:r>
    </w:p>
    <w:p w:rsidR="00864635" w:rsidRPr="00864635" w:rsidRDefault="00864635" w:rsidP="00864635">
      <w:pPr>
        <w:pStyle w:val="Bullets"/>
      </w:pPr>
      <w:r w:rsidRPr="00864635">
        <w:t>Can this be improved upon?</w:t>
      </w:r>
    </w:p>
    <w:p w:rsidR="00392011" w:rsidRPr="00E90A1B" w:rsidRDefault="00392011" w:rsidP="00E90A1B">
      <w:pPr>
        <w:pStyle w:val="Heading3"/>
      </w:pPr>
      <w:bookmarkStart w:id="115" w:name="_Toc412546501"/>
      <w:bookmarkStart w:id="116" w:name="_Toc415483495"/>
      <w:r w:rsidRPr="00E90A1B">
        <w:t>Debate</w:t>
      </w:r>
      <w:bookmarkEnd w:id="115"/>
      <w:bookmarkEnd w:id="116"/>
    </w:p>
    <w:p w:rsidR="00C2513A" w:rsidRDefault="00392011" w:rsidP="00392011">
      <w:r>
        <w:t>A debate is</w:t>
      </w:r>
      <w:r w:rsidR="00C2513A">
        <w:t>, by definition,</w:t>
      </w:r>
      <w:r>
        <w:t xml:space="preserve"> a formal discussion on a particular subject</w:t>
      </w:r>
      <w:r w:rsidR="00C2513A">
        <w:t xml:space="preserve"> with expected audience</w:t>
      </w:r>
      <w:r>
        <w:t xml:space="preserve"> participat</w:t>
      </w:r>
      <w:r w:rsidR="00C2513A">
        <w:t>ion</w:t>
      </w:r>
      <w:r>
        <w:t xml:space="preserve">. It is a chance for </w:t>
      </w:r>
      <w:r w:rsidR="00C2513A">
        <w:t xml:space="preserve">open discussions and to look at the pros and cons. As such, your work can benefit from open and frank communications to understand the outcomes and value gained with your team’s work. </w:t>
      </w:r>
    </w:p>
    <w:p w:rsidR="00FC44D4" w:rsidRPr="00C2513A" w:rsidRDefault="004B1555" w:rsidP="00392011">
      <w:r>
        <w:rPr>
          <w:noProof/>
          <w:lang w:eastAsia="en-AU"/>
        </w:rPr>
        <w:drawing>
          <wp:anchor distT="0" distB="0" distL="114300" distR="114300" simplePos="0" relativeHeight="251790336" behindDoc="1" locked="0" layoutInCell="1" allowOverlap="1" wp14:anchorId="37674DE7" wp14:editId="112473FB">
            <wp:simplePos x="0" y="0"/>
            <wp:positionH relativeFrom="column">
              <wp:posOffset>1562100</wp:posOffset>
            </wp:positionH>
            <wp:positionV relativeFrom="paragraph">
              <wp:posOffset>1066165</wp:posOffset>
            </wp:positionV>
            <wp:extent cx="2790825" cy="2790825"/>
            <wp:effectExtent l="19050" t="0" r="9525" b="0"/>
            <wp:wrapTight wrapText="bothSides">
              <wp:wrapPolygon edited="0">
                <wp:start x="-147" y="0"/>
                <wp:lineTo x="-147" y="21526"/>
                <wp:lineTo x="21674" y="21526"/>
                <wp:lineTo x="21674" y="0"/>
                <wp:lineTo x="-147" y="0"/>
              </wp:wrapPolygon>
            </wp:wrapTight>
            <wp:docPr id="33" name="Picture 33" descr="C:\Users\Sophie2\Desktop\ArtWork\stick_figure_debat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debate_pc_800_wht.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90825" cy="2790825"/>
                    </a:xfrm>
                    <a:prstGeom prst="rect">
                      <a:avLst/>
                    </a:prstGeom>
                    <a:noFill/>
                    <a:ln>
                      <a:noFill/>
                    </a:ln>
                  </pic:spPr>
                </pic:pic>
              </a:graphicData>
            </a:graphic>
          </wp:anchor>
        </w:drawing>
      </w:r>
      <w:r w:rsidR="00C2513A">
        <w:t>You and your team may just debate the results together, in a more informal way, or you may be debating outcomes to management or a work committee that has been put together for this project.</w:t>
      </w:r>
      <w:r w:rsidR="00466118">
        <w:t xml:space="preserve"> There may be evaluations and debates with other teams to look at the possible impacts throughout your organisation, such as marketing a new product with your marketing department, or technical possibilities and difficulties with your ICT department.</w:t>
      </w:r>
      <w:r w:rsidR="00FC44D4">
        <w:br w:type="page"/>
      </w:r>
    </w:p>
    <w:p w:rsidR="00FC44D4" w:rsidRDefault="00FC44D4">
      <w:pPr>
        <w:spacing w:after="0" w:line="240" w:lineRule="auto"/>
        <w:rPr>
          <w:rFonts w:cs="Calibri"/>
          <w:b/>
          <w:bCs/>
          <w:color w:val="C00000"/>
          <w:sz w:val="28"/>
          <w:szCs w:val="28"/>
        </w:rPr>
      </w:pPr>
      <w:r>
        <w:lastRenderedPageBreak/>
        <w:br w:type="page"/>
      </w:r>
    </w:p>
    <w:p w:rsidR="006E5817" w:rsidRDefault="006E5817" w:rsidP="00813A1E">
      <w:pPr>
        <w:pStyle w:val="Heading2"/>
      </w:pPr>
      <w:bookmarkStart w:id="117" w:name="_Toc412546503"/>
      <w:bookmarkStart w:id="118" w:name="_Toc415483497"/>
      <w:r w:rsidRPr="00813A1E">
        <w:lastRenderedPageBreak/>
        <w:t xml:space="preserve">4.3 – </w:t>
      </w:r>
      <w:r w:rsidR="00813A1E" w:rsidRPr="00813A1E">
        <w:t xml:space="preserve">Discuss the </w:t>
      </w:r>
      <w:r w:rsidR="00813A1E" w:rsidRPr="00813A1E">
        <w:rPr>
          <w:rStyle w:val="BoldandItalics"/>
          <w:b/>
          <w:i w:val="0"/>
        </w:rPr>
        <w:t>challenges of being innovative</w:t>
      </w:r>
      <w:r w:rsidR="00813A1E" w:rsidRPr="00813A1E">
        <w:t xml:space="preserve"> in a constructive and open way</w:t>
      </w:r>
      <w:bookmarkEnd w:id="117"/>
      <w:bookmarkEnd w:id="118"/>
    </w:p>
    <w:p w:rsidR="00C924D6" w:rsidRPr="00D20AB7" w:rsidRDefault="00DA3FEB" w:rsidP="00D20AB7">
      <w:pPr>
        <w:spacing w:before="240"/>
        <w:rPr>
          <w:b/>
          <w:i/>
        </w:rPr>
      </w:pPr>
      <w:r>
        <w:rPr>
          <w:noProof/>
          <w:lang w:eastAsia="en-AU"/>
        </w:rPr>
        <w:drawing>
          <wp:anchor distT="0" distB="0" distL="114300" distR="114300" simplePos="0" relativeHeight="251793408" behindDoc="1" locked="0" layoutInCell="1" allowOverlap="1" wp14:anchorId="58E8ECDC" wp14:editId="7AD39999">
            <wp:simplePos x="0" y="0"/>
            <wp:positionH relativeFrom="column">
              <wp:posOffset>4013200</wp:posOffset>
            </wp:positionH>
            <wp:positionV relativeFrom="paragraph">
              <wp:posOffset>49530</wp:posOffset>
            </wp:positionV>
            <wp:extent cx="1661795" cy="2667000"/>
            <wp:effectExtent l="0" t="0" r="0" b="0"/>
            <wp:wrapTight wrapText="bothSides">
              <wp:wrapPolygon edited="0">
                <wp:start x="0" y="0"/>
                <wp:lineTo x="0" y="21446"/>
                <wp:lineTo x="21295" y="21446"/>
                <wp:lineTo x="21295" y="0"/>
                <wp:lineTo x="0" y="0"/>
              </wp:wrapPolygon>
            </wp:wrapTight>
            <wp:docPr id="44" name="Picture 44" descr="C:\Users\Sophie2\Desktop\ArtWork\proff_Einstein_smart_stick_idea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proff_Einstein_smart_stick_idea_pc_800_wht.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6891" b="12644"/>
                    <a:stretch/>
                  </pic:blipFill>
                  <pic:spPr bwMode="auto">
                    <a:xfrm>
                      <a:off x="0" y="0"/>
                      <a:ext cx="1661795" cy="2667000"/>
                    </a:xfrm>
                    <a:prstGeom prst="rect">
                      <a:avLst/>
                    </a:prstGeom>
                    <a:noFill/>
                    <a:ln>
                      <a:noFill/>
                    </a:ln>
                    <a:extLst>
                      <a:ext uri="{53640926-AAD7-44D8-BBD7-CCE9431645EC}">
                        <a14:shadowObscured xmlns:a14="http://schemas.microsoft.com/office/drawing/2010/main"/>
                      </a:ext>
                    </a:extLst>
                  </pic:spPr>
                </pic:pic>
              </a:graphicData>
            </a:graphic>
          </wp:anchor>
        </w:drawing>
      </w:r>
      <w:r w:rsidR="00C924D6" w:rsidRPr="00D20AB7">
        <w:rPr>
          <w:rStyle w:val="BoldandItalics"/>
          <w:rFonts w:asciiTheme="minorHAnsi" w:hAnsiTheme="minorHAnsi"/>
          <w:b w:val="0"/>
          <w:i w:val="0"/>
        </w:rPr>
        <w:t>Challenges of being innovative</w:t>
      </w:r>
      <w:r w:rsidR="00C924D6" w:rsidRPr="00D20AB7">
        <w:rPr>
          <w:b/>
          <w:i/>
        </w:rPr>
        <w:t xml:space="preserve"> </w:t>
      </w:r>
      <w:r w:rsidR="00C924D6" w:rsidRPr="00D20AB7">
        <w:t xml:space="preserve">may </w:t>
      </w:r>
      <w:r w:rsidR="00D20AB7">
        <w:t>have affected the outcomes to your work. Look at how these influences have impacted you and your team.</w:t>
      </w:r>
    </w:p>
    <w:p w:rsidR="00D20AB7" w:rsidRPr="00D20AB7" w:rsidRDefault="00D20AB7" w:rsidP="00D20AB7">
      <w:pPr>
        <w:pStyle w:val="BoldBulTight0"/>
        <w:rPr>
          <w:u w:val="single"/>
        </w:rPr>
      </w:pPr>
      <w:r w:rsidRPr="00D20AB7">
        <w:rPr>
          <w:u w:val="single"/>
        </w:rPr>
        <w:t>Budgets</w:t>
      </w:r>
    </w:p>
    <w:p w:rsidR="00C924D6" w:rsidRPr="000C0395" w:rsidRDefault="00C924D6" w:rsidP="00B61CE7">
      <w:r w:rsidRPr="000C0395">
        <w:t>Budgetary or other resource constraints</w:t>
      </w:r>
      <w:r w:rsidR="00B61CE7">
        <w:t xml:space="preserve"> can be a big obstacle to innovation. Not only is it difficult to </w:t>
      </w:r>
      <w:r w:rsidR="00D20AB7">
        <w:t>secure</w:t>
      </w:r>
      <w:r w:rsidR="00B61CE7">
        <w:t xml:space="preserve"> budgets on projects that may not </w:t>
      </w:r>
      <w:r w:rsidR="00D20AB7">
        <w:t xml:space="preserve">be successful or show instant </w:t>
      </w:r>
      <w:r w:rsidR="002F6EEF">
        <w:t>returns,</w:t>
      </w:r>
      <w:r w:rsidR="00B61CE7">
        <w:t xml:space="preserve"> there may </w:t>
      </w:r>
      <w:r w:rsidR="002F6EEF">
        <w:t>also be a lengthy internal process to apply for budgets</w:t>
      </w:r>
      <w:r w:rsidR="00B61CE7">
        <w:t xml:space="preserve">. </w:t>
      </w:r>
      <w:r w:rsidR="002F6EEF">
        <w:t>You may need to prove the worth of your ideas and you should back this up with supporting data and information to show the potential benefits to your organisation.</w:t>
      </w:r>
    </w:p>
    <w:p w:rsidR="00C924D6" w:rsidRPr="002F6EEF" w:rsidRDefault="00C924D6" w:rsidP="002F6EEF">
      <w:pPr>
        <w:pStyle w:val="BoldBulTight0"/>
        <w:rPr>
          <w:u w:val="single"/>
        </w:rPr>
      </w:pPr>
      <w:r w:rsidRPr="002F6EEF">
        <w:rPr>
          <w:u w:val="single"/>
        </w:rPr>
        <w:t>Competing priorities</w:t>
      </w:r>
    </w:p>
    <w:p w:rsidR="00006A8E" w:rsidRPr="000C0395" w:rsidRDefault="002F6EEF" w:rsidP="00006A8E">
      <w:r>
        <w:t xml:space="preserve">This is a difficult challenge </w:t>
      </w:r>
      <w:r w:rsidR="00006A8E">
        <w:t>as o</w:t>
      </w:r>
      <w:r>
        <w:t>ther</w:t>
      </w:r>
      <w:r w:rsidR="00006A8E">
        <w:t xml:space="preserve"> priorit</w:t>
      </w:r>
      <w:r>
        <w:t>ies</w:t>
      </w:r>
      <w:r w:rsidR="00006A8E">
        <w:t xml:space="preserve"> </w:t>
      </w:r>
      <w:r>
        <w:t>may</w:t>
      </w:r>
      <w:r w:rsidR="00006A8E">
        <w:t xml:space="preserve"> not show </w:t>
      </w:r>
      <w:r>
        <w:t xml:space="preserve">up </w:t>
      </w:r>
      <w:r w:rsidR="00006A8E">
        <w:t xml:space="preserve">until </w:t>
      </w:r>
      <w:r>
        <w:t>crunch</w:t>
      </w:r>
      <w:r w:rsidR="00006A8E">
        <w:t xml:space="preserve"> time </w:t>
      </w:r>
      <w:r>
        <w:t xml:space="preserve">occurs and </w:t>
      </w:r>
      <w:r w:rsidR="00006A8E">
        <w:t>you need to take a step forwards</w:t>
      </w:r>
      <w:r>
        <w:t xml:space="preserve"> with your own project</w:t>
      </w:r>
      <w:r w:rsidR="00006A8E">
        <w:t xml:space="preserve">. Discuss the competing priorities with your management and try to agree a time when your project can be </w:t>
      </w:r>
      <w:r>
        <w:t>scheduled in for progressing</w:t>
      </w:r>
      <w:r w:rsidR="00006A8E">
        <w:t>.</w:t>
      </w:r>
      <w:r>
        <w:t xml:space="preserve"> If you can supply your evaluations and feedback with verifiable data, it will add weight to your purpose and may influence a positive outcome.</w:t>
      </w:r>
      <w:r w:rsidR="00DA3FEB" w:rsidRPr="00DA3F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24D6" w:rsidRPr="00006A8E" w:rsidRDefault="00C924D6" w:rsidP="00006A8E">
      <w:pPr>
        <w:pStyle w:val="BoldBulTight0"/>
        <w:rPr>
          <w:u w:val="single"/>
        </w:rPr>
      </w:pPr>
      <w:r w:rsidRPr="00006A8E">
        <w:rPr>
          <w:u w:val="single"/>
        </w:rPr>
        <w:t>Organisational culture</w:t>
      </w:r>
    </w:p>
    <w:p w:rsidR="00006A8E" w:rsidRPr="000C0395" w:rsidRDefault="00006A8E" w:rsidP="00006A8E">
      <w:r>
        <w:t xml:space="preserve">This can be </w:t>
      </w:r>
      <w:proofErr w:type="gramStart"/>
      <w:r>
        <w:t>a</w:t>
      </w:r>
      <w:proofErr w:type="gramEnd"/>
      <w:r>
        <w:t xml:space="preserve"> </w:t>
      </w:r>
      <w:r w:rsidR="00AA5293">
        <w:t>unpredictable challenge</w:t>
      </w:r>
      <w:r>
        <w:t xml:space="preserve"> as it doesn’t always follow a logical path. It may be </w:t>
      </w:r>
      <w:r w:rsidR="002F6EEF">
        <w:t>that</w:t>
      </w:r>
      <w:r>
        <w:t xml:space="preserve"> a director </w:t>
      </w:r>
      <w:r w:rsidR="002F6EEF">
        <w:t>has no interest in the area that you are developing, and your organisation places less value on it. It may be that the organisation has layers of procedures that will prolong the development to completion stage of you and your team’s work.</w:t>
      </w:r>
      <w:r>
        <w:t xml:space="preserve"> </w:t>
      </w:r>
      <w:r w:rsidR="00946ADD">
        <w:t xml:space="preserve">Try to work with the culture of your organisation and introduce positive influences </w:t>
      </w:r>
      <w:r w:rsidR="00AA5293">
        <w:t>where you can</w:t>
      </w:r>
      <w:r w:rsidR="00946ADD">
        <w:t>.</w:t>
      </w:r>
      <w:r w:rsidR="00AA5293">
        <w:t xml:space="preserve"> Be patient with any blocks you may come across and look at where you can make positive differences.</w:t>
      </w:r>
    </w:p>
    <w:p w:rsidR="00C924D6" w:rsidRPr="00006A8E" w:rsidRDefault="00C924D6" w:rsidP="00006A8E">
      <w:pPr>
        <w:pStyle w:val="BoldBulTight0"/>
        <w:rPr>
          <w:u w:val="single"/>
        </w:rPr>
      </w:pPr>
      <w:r w:rsidRPr="00006A8E">
        <w:rPr>
          <w:u w:val="single"/>
        </w:rPr>
        <w:t>Problems with breaking old patterns of behaviour or thinking</w:t>
      </w:r>
    </w:p>
    <w:p w:rsidR="00006A8E" w:rsidRDefault="00006A8E" w:rsidP="00006A8E">
      <w:r>
        <w:t>This can be similar to organisational culture, in the sense that you may need to break down belief-systems that just do not serve in the current business market.</w:t>
      </w:r>
      <w:r w:rsidR="00AA5293">
        <w:t xml:space="preserve"> This can prove frustrating at times, but </w:t>
      </w:r>
      <w:r w:rsidR="007977AC">
        <w:t>you can make positive influences over time by suggesting new and proved ways of working and</w:t>
      </w:r>
      <w:r w:rsidR="00AA5293">
        <w:t xml:space="preserve"> </w:t>
      </w:r>
      <w:r w:rsidR="009910B2">
        <w:t>by showing other examples of success</w:t>
      </w:r>
      <w:r w:rsidR="007977AC">
        <w:t>ful business competitors</w:t>
      </w:r>
      <w:r w:rsidR="008A3AB2">
        <w:t xml:space="preserve"> that work with innovative methods</w:t>
      </w:r>
      <w:r w:rsidR="009910B2">
        <w:t>.</w:t>
      </w:r>
    </w:p>
    <w:p w:rsidR="00C924D6" w:rsidRPr="00006A8E" w:rsidRDefault="00C924D6" w:rsidP="00006A8E">
      <w:pPr>
        <w:pStyle w:val="BoldBulTight0"/>
        <w:rPr>
          <w:u w:val="single"/>
        </w:rPr>
      </w:pPr>
      <w:r w:rsidRPr="00006A8E">
        <w:rPr>
          <w:u w:val="single"/>
        </w:rPr>
        <w:t>Time pressures</w:t>
      </w:r>
    </w:p>
    <w:p w:rsidR="008F0828" w:rsidRPr="004B1555" w:rsidRDefault="003C6388" w:rsidP="004B1555">
      <w:r>
        <w:t xml:space="preserve">You may find that your team are given very tight deadlines that could cause difficulties with meeting schedules. Try to mediate between your team and organisation to work out a reasonable work schedule that will enable the team to complete the work that is needed and to a time-frame that is agreed by your organisation. Produce a timeline of processes and tasks that need to take place to explain your team’s needs </w:t>
      </w:r>
      <w:r w:rsidR="008458D9">
        <w:t xml:space="preserve">to management, </w:t>
      </w:r>
      <w:r>
        <w:t>as it could be a simple misunderstanding of expectations.</w:t>
      </w:r>
      <w:r w:rsidR="008F0828">
        <w:br w:type="page"/>
      </w:r>
    </w:p>
    <w:p w:rsidR="008F0828" w:rsidRDefault="008F0828">
      <w:pPr>
        <w:spacing w:after="0" w:line="240" w:lineRule="auto"/>
        <w:rPr>
          <w:rFonts w:cs="Calibri"/>
          <w:b/>
          <w:bCs/>
          <w:color w:val="C00000"/>
          <w:sz w:val="28"/>
          <w:szCs w:val="28"/>
        </w:rPr>
      </w:pPr>
      <w:r>
        <w:lastRenderedPageBreak/>
        <w:br w:type="page"/>
      </w:r>
    </w:p>
    <w:p w:rsidR="00A84AE8" w:rsidRDefault="006E5817" w:rsidP="00813A1E">
      <w:pPr>
        <w:pStyle w:val="Heading2"/>
      </w:pPr>
      <w:bookmarkStart w:id="119" w:name="_Toc412546505"/>
      <w:bookmarkStart w:id="120" w:name="_Toc415483499"/>
      <w:r w:rsidRPr="00813A1E">
        <w:lastRenderedPageBreak/>
        <w:t xml:space="preserve">4.4 – </w:t>
      </w:r>
      <w:r w:rsidR="00813A1E" w:rsidRPr="00813A1E">
        <w:t>Take ideas for improvement, build them into future activities and communicate key issues to relevant colleagues</w:t>
      </w:r>
      <w:bookmarkEnd w:id="119"/>
      <w:bookmarkEnd w:id="120"/>
    </w:p>
    <w:p w:rsidR="00694930" w:rsidRPr="00813A1E" w:rsidRDefault="00694930" w:rsidP="00694930">
      <w:pPr>
        <w:pStyle w:val="Heading2"/>
      </w:pPr>
      <w:bookmarkStart w:id="121" w:name="_Toc412546506"/>
      <w:bookmarkStart w:id="122" w:name="_Toc415483500"/>
      <w:r w:rsidRPr="00813A1E">
        <w:t>4.5 – Identify, promote and celebrate successes and examples of successful innovation</w:t>
      </w:r>
      <w:bookmarkEnd w:id="121"/>
      <w:bookmarkEnd w:id="122"/>
    </w:p>
    <w:p w:rsidR="002C098A" w:rsidRDefault="002C098A" w:rsidP="00694930">
      <w:pPr>
        <w:spacing w:before="240"/>
      </w:pPr>
      <w:r>
        <w:t xml:space="preserve">Take </w:t>
      </w:r>
      <w:r w:rsidR="007A62EC">
        <w:t xml:space="preserve">forwards the ideas that </w:t>
      </w:r>
      <w:r w:rsidR="00694930">
        <w:t xml:space="preserve">have </w:t>
      </w:r>
      <w:r w:rsidR="007A62EC">
        <w:t xml:space="preserve">worked </w:t>
      </w:r>
      <w:r w:rsidR="00694930">
        <w:t xml:space="preserve">well </w:t>
      </w:r>
      <w:r w:rsidR="007A62EC">
        <w:t xml:space="preserve">and look at the potential </w:t>
      </w:r>
      <w:r w:rsidR="00694930">
        <w:t>ways your team can</w:t>
      </w:r>
      <w:r w:rsidR="007A62EC">
        <w:t xml:space="preserve"> improve these.</w:t>
      </w:r>
      <w:r w:rsidR="00694930">
        <w:t xml:space="preserve"> Look to build upon</w:t>
      </w:r>
      <w:r>
        <w:t xml:space="preserve"> the </w:t>
      </w:r>
      <w:r w:rsidR="00694930">
        <w:t>work and at how progress can be made</w:t>
      </w:r>
      <w:r>
        <w:t>.</w:t>
      </w:r>
    </w:p>
    <w:p w:rsidR="002C098A" w:rsidRDefault="007A62EC" w:rsidP="00694930">
      <w:r>
        <w:t>You should now have verifiable information to understand the parts that worked well and were successful. Look to see how your team can fu</w:t>
      </w:r>
      <w:r w:rsidR="003F6793">
        <w:t>rther develop and improve this</w:t>
      </w:r>
      <w:r w:rsidR="00694930">
        <w:t xml:space="preserve"> into future work activities</w:t>
      </w:r>
      <w:r w:rsidR="003F6793">
        <w:t>.</w:t>
      </w:r>
    </w:p>
    <w:p w:rsidR="006C3EAE" w:rsidRDefault="002C098A" w:rsidP="003F6793">
      <w:pPr>
        <w:pStyle w:val="Heading3"/>
      </w:pPr>
      <w:bookmarkStart w:id="123" w:name="_Toc412546507"/>
      <w:bookmarkStart w:id="124" w:name="_Toc415483501"/>
      <w:r>
        <w:t>Communicate ke</w:t>
      </w:r>
      <w:r w:rsidR="003F6793">
        <w:t>y issues to relevant colleagues</w:t>
      </w:r>
      <w:bookmarkEnd w:id="123"/>
      <w:bookmarkEnd w:id="124"/>
    </w:p>
    <w:p w:rsidR="007A62EC" w:rsidRDefault="006C3EAE" w:rsidP="003F6793">
      <w:r>
        <w:t>Invite discussions with colleagues. Communicate the important issues that have arisen</w:t>
      </w:r>
      <w:r w:rsidR="00694930">
        <w:t xml:space="preserve"> and get their take on your findings</w:t>
      </w:r>
      <w:r>
        <w:t xml:space="preserve">. Report the feedback </w:t>
      </w:r>
      <w:r w:rsidR="00694930">
        <w:t>to your team to enable them to use this information for the improvements</w:t>
      </w:r>
      <w:r w:rsidR="007A62EC">
        <w:t>.</w:t>
      </w:r>
    </w:p>
    <w:p w:rsidR="00694930" w:rsidRPr="004E4131" w:rsidRDefault="00694930" w:rsidP="00694930">
      <w:pPr>
        <w:pStyle w:val="Heading3"/>
      </w:pPr>
      <w:bookmarkStart w:id="125" w:name="_Toc412546508"/>
      <w:bookmarkStart w:id="126" w:name="_Toc415483502"/>
      <w:r w:rsidRPr="004E4131">
        <w:t>Celebrate results</w:t>
      </w:r>
      <w:bookmarkEnd w:id="125"/>
      <w:bookmarkEnd w:id="126"/>
    </w:p>
    <w:p w:rsidR="00BE6543" w:rsidRDefault="00694930" w:rsidP="00694930">
      <w:r>
        <w:t xml:space="preserve">Let your team enjoy the successes – include them in the positivity of generating new ideas and let them know the positive comments you received. Try not to place too much emphasis on </w:t>
      </w:r>
      <w:r w:rsidR="00BE6543">
        <w:t xml:space="preserve">further </w:t>
      </w:r>
      <w:r>
        <w:t xml:space="preserve">improvements </w:t>
      </w:r>
      <w:r w:rsidR="00BE6543">
        <w:t xml:space="preserve">at this stage, </w:t>
      </w:r>
      <w:r>
        <w:t>as your team need to</w:t>
      </w:r>
      <w:r w:rsidR="00BE6543">
        <w:t xml:space="preserve"> stop and be proud of their achievements. </w:t>
      </w:r>
    </w:p>
    <w:p w:rsidR="00694930" w:rsidRDefault="00694930" w:rsidP="00694930">
      <w:r>
        <w:t xml:space="preserve">You should recap the successes with your team and identify the key points that </w:t>
      </w:r>
      <w:r w:rsidR="00BE6543">
        <w:t>were</w:t>
      </w:r>
      <w:r>
        <w:t xml:space="preserve"> achieved. </w:t>
      </w:r>
      <w:r w:rsidR="00840E79">
        <w:t>Highlight examples and include all your team in particular efforts made.</w:t>
      </w:r>
    </w:p>
    <w:p w:rsidR="00694930" w:rsidRPr="00C0255F" w:rsidRDefault="00694930" w:rsidP="00694930">
      <w:pPr>
        <w:pStyle w:val="Heading3"/>
      </w:pPr>
      <w:bookmarkStart w:id="127" w:name="_Toc412546509"/>
      <w:bookmarkStart w:id="128" w:name="_Toc415483503"/>
      <w:r w:rsidRPr="00C0255F">
        <w:t>Successes</w:t>
      </w:r>
      <w:bookmarkEnd w:id="127"/>
      <w:bookmarkEnd w:id="128"/>
    </w:p>
    <w:p w:rsidR="00840E79" w:rsidRPr="004B1555" w:rsidRDefault="004B1555" w:rsidP="004B1555">
      <w:r>
        <w:rPr>
          <w:noProof/>
          <w:lang w:eastAsia="en-AU"/>
        </w:rPr>
        <w:drawing>
          <wp:anchor distT="0" distB="0" distL="114300" distR="114300" simplePos="0" relativeHeight="251794432" behindDoc="1" locked="0" layoutInCell="1" allowOverlap="1" wp14:anchorId="661C2323" wp14:editId="607CE774">
            <wp:simplePos x="0" y="0"/>
            <wp:positionH relativeFrom="column">
              <wp:posOffset>885825</wp:posOffset>
            </wp:positionH>
            <wp:positionV relativeFrom="paragraph">
              <wp:posOffset>541020</wp:posOffset>
            </wp:positionV>
            <wp:extent cx="3876675" cy="2905125"/>
            <wp:effectExtent l="19050" t="0" r="9525" b="0"/>
            <wp:wrapTight wrapText="bothSides">
              <wp:wrapPolygon edited="0">
                <wp:start x="-106" y="0"/>
                <wp:lineTo x="-106" y="21529"/>
                <wp:lineTo x="21653" y="21529"/>
                <wp:lineTo x="21653" y="0"/>
                <wp:lineTo x="-106" y="0"/>
              </wp:wrapPolygon>
            </wp:wrapTight>
            <wp:docPr id="45" name="Picture 45" descr="C:\Users\Sophie2\Desktop\ArtWork\strategy_success_block_crosswo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trategy_success_block_crossword_800_wht.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76675" cy="2905125"/>
                    </a:xfrm>
                    <a:prstGeom prst="rect">
                      <a:avLst/>
                    </a:prstGeom>
                    <a:noFill/>
                    <a:ln>
                      <a:noFill/>
                    </a:ln>
                  </pic:spPr>
                </pic:pic>
              </a:graphicData>
            </a:graphic>
          </wp:anchor>
        </w:drawing>
      </w:r>
      <w:r w:rsidR="00840E79">
        <w:t>Keep celebrating success. To promote innovation you need to celebrate all successes and r</w:t>
      </w:r>
      <w:r w:rsidR="00694930">
        <w:t xml:space="preserve">eward your team with praise and </w:t>
      </w:r>
      <w:r w:rsidR="00840E79">
        <w:t>the thanks that</w:t>
      </w:r>
      <w:r w:rsidR="00694930">
        <w:t xml:space="preserve"> they deserve. </w:t>
      </w:r>
      <w:r w:rsidR="00840E79">
        <w:br w:type="page"/>
      </w:r>
    </w:p>
    <w:p w:rsidR="008F0828" w:rsidRDefault="008F0828" w:rsidP="008F0828">
      <w:pPr>
        <w:pStyle w:val="Heading3"/>
      </w:pPr>
      <w:bookmarkStart w:id="129" w:name="_Toc412546510"/>
      <w:bookmarkStart w:id="130" w:name="_Toc415483504"/>
      <w:r>
        <w:rPr>
          <w:noProof/>
          <w:lang w:val="en-AU" w:eastAsia="en-AU"/>
        </w:rPr>
        <w:lastRenderedPageBreak/>
        <w:drawing>
          <wp:anchor distT="0" distB="0" distL="114300" distR="114300" simplePos="0" relativeHeight="25175449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r w:rsidRPr="00FB7D3C">
        <w:t xml:space="preserve">Activity </w:t>
      </w:r>
      <w:r>
        <w:t>4D</w:t>
      </w:r>
      <w:bookmarkEnd w:id="129"/>
      <w:bookmarkEnd w:id="130"/>
    </w:p>
    <w:p w:rsidR="008F0828" w:rsidRDefault="008F0828">
      <w:pPr>
        <w:spacing w:after="0" w:line="240" w:lineRule="auto"/>
        <w:rPr>
          <w:rFonts w:cs="Calibri"/>
          <w:b/>
          <w:bCs/>
          <w:color w:val="C00000"/>
          <w:sz w:val="28"/>
          <w:szCs w:val="28"/>
        </w:rPr>
      </w:pPr>
      <w:r>
        <w:br w:type="page"/>
      </w:r>
    </w:p>
    <w:p w:rsidR="002A52DD" w:rsidRDefault="00A62486" w:rsidP="00A62486">
      <w:pPr>
        <w:pStyle w:val="Heading3"/>
      </w:pPr>
      <w:bookmarkStart w:id="131" w:name="_Toc412546511"/>
      <w:bookmarkStart w:id="132" w:name="_Toc415483505"/>
      <w:r>
        <w:rPr>
          <w:noProof/>
          <w:lang w:val="en-AU" w:eastAsia="en-AU"/>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r w:rsidR="002A52DD">
        <w:t>Skills and Knowledge Activity</w:t>
      </w:r>
      <w:bookmarkEnd w:id="131"/>
      <w:bookmarkEnd w:id="132"/>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33" w:name="_Toc326743832"/>
      <w:bookmarkStart w:id="134" w:name="_Toc330309176"/>
      <w:bookmarkStart w:id="135" w:name="_Toc338606027"/>
      <w:bookmarkStart w:id="136" w:name="_Toc338792185"/>
      <w:bookmarkStart w:id="137" w:name="_Toc348021071"/>
      <w:bookmarkStart w:id="138" w:name="_Toc412546512"/>
      <w:bookmarkStart w:id="139" w:name="_Toc415483506"/>
      <w:r>
        <w:t>Major Activity – An opportunity to revise the unit</w:t>
      </w:r>
      <w:bookmarkEnd w:id="133"/>
      <w:bookmarkEnd w:id="134"/>
      <w:bookmarkEnd w:id="135"/>
      <w:bookmarkEnd w:id="136"/>
      <w:bookmarkEnd w:id="137"/>
      <w:bookmarkEnd w:id="138"/>
      <w:bookmarkEnd w:id="139"/>
    </w:p>
    <w:p w:rsidR="002A52DD" w:rsidRDefault="002A52DD" w:rsidP="002A52DD"/>
    <w:p w:rsidR="002A52DD" w:rsidRDefault="002A52DD" w:rsidP="00A62486">
      <w:r>
        <w:t>At the end of your Learner Workbook, you will find an activity titled ‘Major Activity’. This is an opportunity to revise the entire unit and allows your trainer to check your knowledge and understanding of what you have c</w:t>
      </w:r>
      <w:r w:rsidR="00EA59A5">
        <w:t>overed. It should 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E50372">
        <w:rPr>
          <w:lang w:val="en-US"/>
        </w:rPr>
        <w:t>Promote innovation in a team environment</w:t>
      </w:r>
      <w:r w:rsidR="00206263">
        <w:rPr>
          <w:lang w:val="en-US"/>
        </w:rPr>
        <w:t>.'</w:t>
      </w:r>
    </w:p>
    <w:p w:rsidR="00427655" w:rsidRPr="005771E2" w:rsidRDefault="007C3FE7" w:rsidP="005771E2">
      <w:pPr>
        <w:rPr>
          <w:noProof/>
          <w:lang w:val="en-GB" w:eastAsia="en-GB"/>
        </w:rPr>
      </w:pPr>
      <w:r>
        <w:rPr>
          <w:noProof/>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2"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5771E2" w:rsidSect="005D0952">
      <w:headerReference w:type="even" r:id="rId43"/>
      <w:headerReference w:type="default" r:id="rId44"/>
      <w:footerReference w:type="even" r:id="rId45"/>
      <w:footerReference w:type="default" r:id="rId46"/>
      <w:headerReference w:type="first" r:id="rId47"/>
      <w:footerReference w:type="first" r:id="rId4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E07" w:rsidRDefault="00DD3E07" w:rsidP="009F3A3C">
      <w:pPr>
        <w:spacing w:after="0" w:line="240" w:lineRule="auto"/>
      </w:pPr>
      <w:r>
        <w:separator/>
      </w:r>
    </w:p>
  </w:endnote>
  <w:endnote w:type="continuationSeparator" w:id="0">
    <w:p w:rsidR="00DD3E07" w:rsidRDefault="00DD3E07"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E07" w:rsidRDefault="00DD3E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E07" w:rsidRDefault="00DD3E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E07" w:rsidRDefault="00DD3E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E07" w:rsidRDefault="00DD3E07" w:rsidP="009F3A3C">
      <w:pPr>
        <w:spacing w:after="0" w:line="240" w:lineRule="auto"/>
      </w:pPr>
      <w:r>
        <w:separator/>
      </w:r>
    </w:p>
  </w:footnote>
  <w:footnote w:type="continuationSeparator" w:id="0">
    <w:p w:rsidR="00DD3E07" w:rsidRDefault="00DD3E07"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E07" w:rsidRDefault="00DD3E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D3E07" w:rsidRDefault="00DD3E0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B7D9F" w:rsidRPr="00AB7D9F">
          <w:rPr>
            <w:b/>
            <w:noProof/>
          </w:rPr>
          <w:t>5</w:t>
        </w:r>
        <w:r>
          <w:rPr>
            <w:b/>
            <w:noProof/>
          </w:rPr>
          <w:fldChar w:fldCharType="end"/>
        </w:r>
      </w:p>
    </w:sdtContent>
  </w:sdt>
  <w:p w:rsidR="00DD3E07" w:rsidRPr="009F3A3C" w:rsidRDefault="00DD3E07"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E07" w:rsidRDefault="00DD3E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3324D9"/>
    <w:multiLevelType w:val="hybridMultilevel"/>
    <w:tmpl w:val="923EC242"/>
    <w:lvl w:ilvl="0" w:tplc="D10A1526">
      <w:start w:val="1"/>
      <w:numFmt w:val="decimal"/>
      <w:lvlText w:val="%1."/>
      <w:lvlJc w:val="left"/>
      <w:pPr>
        <w:tabs>
          <w:tab w:val="num" w:pos="720"/>
        </w:tabs>
        <w:ind w:left="720" w:hanging="360"/>
      </w:pPr>
    </w:lvl>
    <w:lvl w:ilvl="1" w:tplc="D382DD48" w:tentative="1">
      <w:start w:val="1"/>
      <w:numFmt w:val="decimal"/>
      <w:lvlText w:val="%2."/>
      <w:lvlJc w:val="left"/>
      <w:pPr>
        <w:tabs>
          <w:tab w:val="num" w:pos="1440"/>
        </w:tabs>
        <w:ind w:left="1440" w:hanging="360"/>
      </w:pPr>
    </w:lvl>
    <w:lvl w:ilvl="2" w:tplc="CD06017A" w:tentative="1">
      <w:start w:val="1"/>
      <w:numFmt w:val="decimal"/>
      <w:lvlText w:val="%3."/>
      <w:lvlJc w:val="left"/>
      <w:pPr>
        <w:tabs>
          <w:tab w:val="num" w:pos="2160"/>
        </w:tabs>
        <w:ind w:left="2160" w:hanging="360"/>
      </w:pPr>
    </w:lvl>
    <w:lvl w:ilvl="3" w:tplc="21C4A346" w:tentative="1">
      <w:start w:val="1"/>
      <w:numFmt w:val="decimal"/>
      <w:lvlText w:val="%4."/>
      <w:lvlJc w:val="left"/>
      <w:pPr>
        <w:tabs>
          <w:tab w:val="num" w:pos="2880"/>
        </w:tabs>
        <w:ind w:left="2880" w:hanging="360"/>
      </w:pPr>
    </w:lvl>
    <w:lvl w:ilvl="4" w:tplc="5D2A6E34" w:tentative="1">
      <w:start w:val="1"/>
      <w:numFmt w:val="decimal"/>
      <w:lvlText w:val="%5."/>
      <w:lvlJc w:val="left"/>
      <w:pPr>
        <w:tabs>
          <w:tab w:val="num" w:pos="3600"/>
        </w:tabs>
        <w:ind w:left="3600" w:hanging="360"/>
      </w:pPr>
    </w:lvl>
    <w:lvl w:ilvl="5" w:tplc="1AA21AA6" w:tentative="1">
      <w:start w:val="1"/>
      <w:numFmt w:val="decimal"/>
      <w:lvlText w:val="%6."/>
      <w:lvlJc w:val="left"/>
      <w:pPr>
        <w:tabs>
          <w:tab w:val="num" w:pos="4320"/>
        </w:tabs>
        <w:ind w:left="4320" w:hanging="360"/>
      </w:pPr>
    </w:lvl>
    <w:lvl w:ilvl="6" w:tplc="A644F408" w:tentative="1">
      <w:start w:val="1"/>
      <w:numFmt w:val="decimal"/>
      <w:lvlText w:val="%7."/>
      <w:lvlJc w:val="left"/>
      <w:pPr>
        <w:tabs>
          <w:tab w:val="num" w:pos="5040"/>
        </w:tabs>
        <w:ind w:left="5040" w:hanging="360"/>
      </w:pPr>
    </w:lvl>
    <w:lvl w:ilvl="7" w:tplc="A18E40F6" w:tentative="1">
      <w:start w:val="1"/>
      <w:numFmt w:val="decimal"/>
      <w:lvlText w:val="%8."/>
      <w:lvlJc w:val="left"/>
      <w:pPr>
        <w:tabs>
          <w:tab w:val="num" w:pos="5760"/>
        </w:tabs>
        <w:ind w:left="5760" w:hanging="360"/>
      </w:pPr>
    </w:lvl>
    <w:lvl w:ilvl="8" w:tplc="B016BB14" w:tentative="1">
      <w:start w:val="1"/>
      <w:numFmt w:val="decimal"/>
      <w:lvlText w:val="%9."/>
      <w:lvlJc w:val="left"/>
      <w:pPr>
        <w:tabs>
          <w:tab w:val="num" w:pos="6480"/>
        </w:tabs>
        <w:ind w:left="6480" w:hanging="360"/>
      </w:pPr>
    </w:lvl>
  </w:abstractNum>
  <w:abstractNum w:abstractNumId="3">
    <w:nsid w:val="01791DF5"/>
    <w:multiLevelType w:val="hybridMultilevel"/>
    <w:tmpl w:val="D89C6D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31E550E"/>
    <w:multiLevelType w:val="hybridMultilevel"/>
    <w:tmpl w:val="862226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F302A6"/>
    <w:multiLevelType w:val="hybridMultilevel"/>
    <w:tmpl w:val="75E8DB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A980EF6"/>
    <w:multiLevelType w:val="hybridMultilevel"/>
    <w:tmpl w:val="6CD0C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D36673"/>
    <w:multiLevelType w:val="hybridMultilevel"/>
    <w:tmpl w:val="B22CE882"/>
    <w:lvl w:ilvl="0" w:tplc="75D61E5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377631E"/>
    <w:multiLevelType w:val="hybridMultilevel"/>
    <w:tmpl w:val="78861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5F41DD"/>
    <w:multiLevelType w:val="hybridMultilevel"/>
    <w:tmpl w:val="00B801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B5F4ECD"/>
    <w:multiLevelType w:val="hybridMultilevel"/>
    <w:tmpl w:val="E72ABF04"/>
    <w:lvl w:ilvl="0" w:tplc="869A537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2">
    <w:nsid w:val="210C7C4D"/>
    <w:multiLevelType w:val="hybridMultilevel"/>
    <w:tmpl w:val="EE4A3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D55325"/>
    <w:multiLevelType w:val="hybridMultilevel"/>
    <w:tmpl w:val="1EDE7690"/>
    <w:lvl w:ilvl="0" w:tplc="FE32902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B786097"/>
    <w:multiLevelType w:val="hybridMultilevel"/>
    <w:tmpl w:val="A89E2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0612C10"/>
    <w:multiLevelType w:val="hybridMultilevel"/>
    <w:tmpl w:val="4D9848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505E16"/>
    <w:multiLevelType w:val="hybridMultilevel"/>
    <w:tmpl w:val="5B5EAA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3A1AB9"/>
    <w:multiLevelType w:val="hybridMultilevel"/>
    <w:tmpl w:val="A34C0D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D74495F"/>
    <w:multiLevelType w:val="multilevel"/>
    <w:tmpl w:val="44E8D33A"/>
    <w:lvl w:ilvl="0">
      <w:start w:val="1"/>
      <w:numFmt w:val="decimal"/>
      <w:pStyle w:val="AAAQuestions"/>
      <w:lvlText w:val="%1)"/>
      <w:lvlJc w:val="left"/>
      <w:pPr>
        <w:ind w:left="360" w:hanging="360"/>
      </w:pPr>
      <w:rPr>
        <w:rFonts w:ascii="Calibri" w:hAnsi="Calibri" w:hint="default"/>
        <w:b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EF577CE"/>
    <w:multiLevelType w:val="hybridMultilevel"/>
    <w:tmpl w:val="C24C664A"/>
    <w:lvl w:ilvl="0" w:tplc="B36E340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37D4765"/>
    <w:multiLevelType w:val="hybridMultilevel"/>
    <w:tmpl w:val="3CDE6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8A09AC"/>
    <w:multiLevelType w:val="hybridMultilevel"/>
    <w:tmpl w:val="6BEA7A4E"/>
    <w:lvl w:ilvl="0" w:tplc="99085EEC">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1E871CA"/>
    <w:multiLevelType w:val="hybridMultilevel"/>
    <w:tmpl w:val="35CAE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5990475"/>
    <w:multiLevelType w:val="hybridMultilevel"/>
    <w:tmpl w:val="4282E6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437542F"/>
    <w:multiLevelType w:val="hybridMultilevel"/>
    <w:tmpl w:val="CF347C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35C6505C"/>
    <w:lvl w:ilvl="0" w:tplc="3BD00B7C">
      <w:start w:val="1"/>
      <w:numFmt w:val="bullet"/>
      <w:pStyle w:val="Bullets"/>
      <w:lvlText w:val=""/>
      <w:lvlJc w:val="left"/>
      <w:pPr>
        <w:ind w:left="1494" w:hanging="360"/>
      </w:pPr>
      <w:rPr>
        <w:rFonts w:ascii="Wingdings" w:hAnsi="Wingdings" w:hint="default"/>
        <w:color w:val="0D0D0D" w:themeColor="text1" w:themeTint="F2"/>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B605BB3"/>
    <w:multiLevelType w:val="hybridMultilevel"/>
    <w:tmpl w:val="424854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2">
    <w:nsid w:val="7EEC0212"/>
    <w:multiLevelType w:val="hybridMultilevel"/>
    <w:tmpl w:val="2EBE95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0"/>
  </w:num>
  <w:num w:numId="4">
    <w:abstractNumId w:val="18"/>
  </w:num>
  <w:num w:numId="5">
    <w:abstractNumId w:val="29"/>
  </w:num>
  <w:num w:numId="6">
    <w:abstractNumId w:val="15"/>
  </w:num>
  <w:num w:numId="7">
    <w:abstractNumId w:val="23"/>
  </w:num>
  <w:num w:numId="8">
    <w:abstractNumId w:val="31"/>
    <w:lvlOverride w:ilvl="0">
      <w:startOverride w:val="1"/>
    </w:lvlOverride>
  </w:num>
  <w:num w:numId="9">
    <w:abstractNumId w:val="24"/>
    <w:lvlOverride w:ilvl="0">
      <w:startOverride w:val="1"/>
    </w:lvlOverride>
  </w:num>
  <w:num w:numId="10">
    <w:abstractNumId w:val="11"/>
  </w:num>
  <w:num w:numId="11">
    <w:abstractNumId w:val="10"/>
  </w:num>
  <w:num w:numId="12">
    <w:abstractNumId w:val="13"/>
  </w:num>
  <w:num w:numId="13">
    <w:abstractNumId w:val="21"/>
  </w:num>
  <w:num w:numId="14">
    <w:abstractNumId w:val="25"/>
  </w:num>
  <w:num w:numId="15">
    <w:abstractNumId w:val="7"/>
  </w:num>
  <w:num w:numId="16">
    <w:abstractNumId w:val="30"/>
  </w:num>
  <w:num w:numId="17">
    <w:abstractNumId w:val="12"/>
  </w:num>
  <w:num w:numId="18">
    <w:abstractNumId w:val="8"/>
  </w:num>
  <w:num w:numId="19">
    <w:abstractNumId w:val="5"/>
  </w:num>
  <w:num w:numId="20">
    <w:abstractNumId w:val="17"/>
  </w:num>
  <w:num w:numId="21">
    <w:abstractNumId w:val="9"/>
  </w:num>
  <w:num w:numId="22">
    <w:abstractNumId w:val="26"/>
  </w:num>
  <w:num w:numId="23">
    <w:abstractNumId w:val="6"/>
  </w:num>
  <w:num w:numId="24">
    <w:abstractNumId w:val="27"/>
  </w:num>
  <w:num w:numId="25">
    <w:abstractNumId w:val="32"/>
  </w:num>
  <w:num w:numId="26">
    <w:abstractNumId w:val="3"/>
  </w:num>
  <w:num w:numId="27">
    <w:abstractNumId w:val="14"/>
  </w:num>
  <w:num w:numId="28">
    <w:abstractNumId w:val="22"/>
  </w:num>
  <w:num w:numId="29">
    <w:abstractNumId w:val="16"/>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28"/>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6A8E"/>
    <w:rsid w:val="000079A7"/>
    <w:rsid w:val="000123B8"/>
    <w:rsid w:val="00012E6C"/>
    <w:rsid w:val="0001316D"/>
    <w:rsid w:val="00015EF2"/>
    <w:rsid w:val="00016521"/>
    <w:rsid w:val="000169B3"/>
    <w:rsid w:val="00017559"/>
    <w:rsid w:val="000201FB"/>
    <w:rsid w:val="00020FC3"/>
    <w:rsid w:val="0002128B"/>
    <w:rsid w:val="00023411"/>
    <w:rsid w:val="0002759C"/>
    <w:rsid w:val="000329FA"/>
    <w:rsid w:val="00033A7C"/>
    <w:rsid w:val="00045268"/>
    <w:rsid w:val="0005346D"/>
    <w:rsid w:val="00053946"/>
    <w:rsid w:val="0005426C"/>
    <w:rsid w:val="00057DD4"/>
    <w:rsid w:val="00065788"/>
    <w:rsid w:val="0007090E"/>
    <w:rsid w:val="00076318"/>
    <w:rsid w:val="000765CB"/>
    <w:rsid w:val="00081759"/>
    <w:rsid w:val="00081C0B"/>
    <w:rsid w:val="00084316"/>
    <w:rsid w:val="00086C78"/>
    <w:rsid w:val="00091806"/>
    <w:rsid w:val="0009315D"/>
    <w:rsid w:val="00093E54"/>
    <w:rsid w:val="00096440"/>
    <w:rsid w:val="00097C67"/>
    <w:rsid w:val="000A3826"/>
    <w:rsid w:val="000C2556"/>
    <w:rsid w:val="000C7E5A"/>
    <w:rsid w:val="000D0681"/>
    <w:rsid w:val="000D3A26"/>
    <w:rsid w:val="000D3B22"/>
    <w:rsid w:val="000D3EC5"/>
    <w:rsid w:val="000D475A"/>
    <w:rsid w:val="000D7BD7"/>
    <w:rsid w:val="000E06E0"/>
    <w:rsid w:val="000E7745"/>
    <w:rsid w:val="000E7C20"/>
    <w:rsid w:val="000F118B"/>
    <w:rsid w:val="000F25EA"/>
    <w:rsid w:val="0010204B"/>
    <w:rsid w:val="00104A72"/>
    <w:rsid w:val="00104E02"/>
    <w:rsid w:val="00122D3F"/>
    <w:rsid w:val="00126F24"/>
    <w:rsid w:val="00127657"/>
    <w:rsid w:val="00133465"/>
    <w:rsid w:val="00143637"/>
    <w:rsid w:val="00144E34"/>
    <w:rsid w:val="0014761A"/>
    <w:rsid w:val="00150155"/>
    <w:rsid w:val="001506EA"/>
    <w:rsid w:val="0015409F"/>
    <w:rsid w:val="00155E5A"/>
    <w:rsid w:val="00160213"/>
    <w:rsid w:val="00160B53"/>
    <w:rsid w:val="00166150"/>
    <w:rsid w:val="001702E1"/>
    <w:rsid w:val="00174889"/>
    <w:rsid w:val="00175BCA"/>
    <w:rsid w:val="00177CB0"/>
    <w:rsid w:val="0018000C"/>
    <w:rsid w:val="001800A4"/>
    <w:rsid w:val="0018168C"/>
    <w:rsid w:val="00183771"/>
    <w:rsid w:val="00184978"/>
    <w:rsid w:val="00186CD8"/>
    <w:rsid w:val="00190918"/>
    <w:rsid w:val="00192FBE"/>
    <w:rsid w:val="0019514B"/>
    <w:rsid w:val="001A0120"/>
    <w:rsid w:val="001A2DAE"/>
    <w:rsid w:val="001A61E8"/>
    <w:rsid w:val="001A79F3"/>
    <w:rsid w:val="001B5F58"/>
    <w:rsid w:val="001B71BC"/>
    <w:rsid w:val="001B7EEA"/>
    <w:rsid w:val="001C2823"/>
    <w:rsid w:val="001C6E18"/>
    <w:rsid w:val="001D5651"/>
    <w:rsid w:val="001D622F"/>
    <w:rsid w:val="001D6D73"/>
    <w:rsid w:val="001D7754"/>
    <w:rsid w:val="001E01A2"/>
    <w:rsid w:val="001E0EE3"/>
    <w:rsid w:val="001E4525"/>
    <w:rsid w:val="001E4EE3"/>
    <w:rsid w:val="001E5498"/>
    <w:rsid w:val="001F1FE0"/>
    <w:rsid w:val="001F2FA6"/>
    <w:rsid w:val="001F62FA"/>
    <w:rsid w:val="00200838"/>
    <w:rsid w:val="00202D89"/>
    <w:rsid w:val="002039C5"/>
    <w:rsid w:val="00206263"/>
    <w:rsid w:val="002107E3"/>
    <w:rsid w:val="00210A22"/>
    <w:rsid w:val="00212D1E"/>
    <w:rsid w:val="00215E22"/>
    <w:rsid w:val="00224A23"/>
    <w:rsid w:val="00227FC1"/>
    <w:rsid w:val="00233877"/>
    <w:rsid w:val="00234786"/>
    <w:rsid w:val="00234C9D"/>
    <w:rsid w:val="00236750"/>
    <w:rsid w:val="00237032"/>
    <w:rsid w:val="00244445"/>
    <w:rsid w:val="00247205"/>
    <w:rsid w:val="00252AF8"/>
    <w:rsid w:val="0025325E"/>
    <w:rsid w:val="00254B89"/>
    <w:rsid w:val="00256D73"/>
    <w:rsid w:val="00260024"/>
    <w:rsid w:val="00263685"/>
    <w:rsid w:val="00267058"/>
    <w:rsid w:val="0027163B"/>
    <w:rsid w:val="00274265"/>
    <w:rsid w:val="00276660"/>
    <w:rsid w:val="00277FE0"/>
    <w:rsid w:val="0028246C"/>
    <w:rsid w:val="00282E07"/>
    <w:rsid w:val="00283120"/>
    <w:rsid w:val="0028758C"/>
    <w:rsid w:val="002906F8"/>
    <w:rsid w:val="00292B15"/>
    <w:rsid w:val="0029699A"/>
    <w:rsid w:val="002A31F8"/>
    <w:rsid w:val="002A3C1C"/>
    <w:rsid w:val="002A52DD"/>
    <w:rsid w:val="002A542A"/>
    <w:rsid w:val="002A675A"/>
    <w:rsid w:val="002A7A0B"/>
    <w:rsid w:val="002B0FB6"/>
    <w:rsid w:val="002B179B"/>
    <w:rsid w:val="002C098A"/>
    <w:rsid w:val="002C4426"/>
    <w:rsid w:val="002C6C1C"/>
    <w:rsid w:val="002D3CFD"/>
    <w:rsid w:val="002E0F3D"/>
    <w:rsid w:val="002E6BDD"/>
    <w:rsid w:val="002F41B4"/>
    <w:rsid w:val="002F4252"/>
    <w:rsid w:val="002F51F5"/>
    <w:rsid w:val="002F6EEF"/>
    <w:rsid w:val="0030205B"/>
    <w:rsid w:val="00302141"/>
    <w:rsid w:val="00304280"/>
    <w:rsid w:val="00304D76"/>
    <w:rsid w:val="00305318"/>
    <w:rsid w:val="00305E76"/>
    <w:rsid w:val="003061AB"/>
    <w:rsid w:val="00311E55"/>
    <w:rsid w:val="00316BA8"/>
    <w:rsid w:val="0032130C"/>
    <w:rsid w:val="0032149E"/>
    <w:rsid w:val="003233C6"/>
    <w:rsid w:val="00326181"/>
    <w:rsid w:val="00331738"/>
    <w:rsid w:val="00333E1E"/>
    <w:rsid w:val="003348A9"/>
    <w:rsid w:val="00343538"/>
    <w:rsid w:val="003462D0"/>
    <w:rsid w:val="003464E8"/>
    <w:rsid w:val="00352645"/>
    <w:rsid w:val="00353D78"/>
    <w:rsid w:val="0035414D"/>
    <w:rsid w:val="00354671"/>
    <w:rsid w:val="00361859"/>
    <w:rsid w:val="003642D9"/>
    <w:rsid w:val="003654CA"/>
    <w:rsid w:val="003672E7"/>
    <w:rsid w:val="00370961"/>
    <w:rsid w:val="00373937"/>
    <w:rsid w:val="00385CCE"/>
    <w:rsid w:val="0038780A"/>
    <w:rsid w:val="00390542"/>
    <w:rsid w:val="00392011"/>
    <w:rsid w:val="00396737"/>
    <w:rsid w:val="003A1649"/>
    <w:rsid w:val="003A74B1"/>
    <w:rsid w:val="003B05F3"/>
    <w:rsid w:val="003B0D86"/>
    <w:rsid w:val="003B1C78"/>
    <w:rsid w:val="003B4729"/>
    <w:rsid w:val="003C05E0"/>
    <w:rsid w:val="003C1066"/>
    <w:rsid w:val="003C37ED"/>
    <w:rsid w:val="003C393F"/>
    <w:rsid w:val="003C4F3F"/>
    <w:rsid w:val="003C6388"/>
    <w:rsid w:val="003D1576"/>
    <w:rsid w:val="003D3307"/>
    <w:rsid w:val="003D4574"/>
    <w:rsid w:val="003D45E8"/>
    <w:rsid w:val="003D483F"/>
    <w:rsid w:val="003E23C8"/>
    <w:rsid w:val="003E3256"/>
    <w:rsid w:val="003F6793"/>
    <w:rsid w:val="004000C9"/>
    <w:rsid w:val="00401AFC"/>
    <w:rsid w:val="0040270D"/>
    <w:rsid w:val="00403321"/>
    <w:rsid w:val="00404246"/>
    <w:rsid w:val="00407509"/>
    <w:rsid w:val="00407BB7"/>
    <w:rsid w:val="00415D88"/>
    <w:rsid w:val="00423FF3"/>
    <w:rsid w:val="00424D4D"/>
    <w:rsid w:val="00427655"/>
    <w:rsid w:val="004314A5"/>
    <w:rsid w:val="00437B3C"/>
    <w:rsid w:val="00440287"/>
    <w:rsid w:val="0044034C"/>
    <w:rsid w:val="004432EF"/>
    <w:rsid w:val="00446812"/>
    <w:rsid w:val="0045161E"/>
    <w:rsid w:val="00454811"/>
    <w:rsid w:val="00457D39"/>
    <w:rsid w:val="00463B80"/>
    <w:rsid w:val="00466118"/>
    <w:rsid w:val="004661C4"/>
    <w:rsid w:val="00467352"/>
    <w:rsid w:val="00473F3E"/>
    <w:rsid w:val="004740C3"/>
    <w:rsid w:val="00475BF7"/>
    <w:rsid w:val="004771EE"/>
    <w:rsid w:val="00481B17"/>
    <w:rsid w:val="004841C9"/>
    <w:rsid w:val="00484353"/>
    <w:rsid w:val="004843DC"/>
    <w:rsid w:val="004849DE"/>
    <w:rsid w:val="00492D4D"/>
    <w:rsid w:val="00496E9E"/>
    <w:rsid w:val="004971C3"/>
    <w:rsid w:val="004972E1"/>
    <w:rsid w:val="00497753"/>
    <w:rsid w:val="004A3F63"/>
    <w:rsid w:val="004A4FC7"/>
    <w:rsid w:val="004B1555"/>
    <w:rsid w:val="004B1565"/>
    <w:rsid w:val="004B51EB"/>
    <w:rsid w:val="004B6B97"/>
    <w:rsid w:val="004C0433"/>
    <w:rsid w:val="004D070B"/>
    <w:rsid w:val="004D1201"/>
    <w:rsid w:val="004D12D0"/>
    <w:rsid w:val="004D2B65"/>
    <w:rsid w:val="004D781A"/>
    <w:rsid w:val="004D7BE5"/>
    <w:rsid w:val="004E1FC0"/>
    <w:rsid w:val="004E2D49"/>
    <w:rsid w:val="004E4131"/>
    <w:rsid w:val="004E5C01"/>
    <w:rsid w:val="004F2284"/>
    <w:rsid w:val="004F3728"/>
    <w:rsid w:val="004F6D87"/>
    <w:rsid w:val="0050058E"/>
    <w:rsid w:val="0050122E"/>
    <w:rsid w:val="0050277C"/>
    <w:rsid w:val="005045B3"/>
    <w:rsid w:val="00504B0F"/>
    <w:rsid w:val="00510E83"/>
    <w:rsid w:val="00517B8A"/>
    <w:rsid w:val="005206AB"/>
    <w:rsid w:val="00522441"/>
    <w:rsid w:val="00522A84"/>
    <w:rsid w:val="00531EEA"/>
    <w:rsid w:val="005323C5"/>
    <w:rsid w:val="0053533B"/>
    <w:rsid w:val="00537C61"/>
    <w:rsid w:val="00537E35"/>
    <w:rsid w:val="00543149"/>
    <w:rsid w:val="0055414D"/>
    <w:rsid w:val="00555F83"/>
    <w:rsid w:val="005565A6"/>
    <w:rsid w:val="0055685A"/>
    <w:rsid w:val="00561B42"/>
    <w:rsid w:val="00565229"/>
    <w:rsid w:val="005771E2"/>
    <w:rsid w:val="00585094"/>
    <w:rsid w:val="00596414"/>
    <w:rsid w:val="005A0289"/>
    <w:rsid w:val="005A05FB"/>
    <w:rsid w:val="005A13C7"/>
    <w:rsid w:val="005A1EBC"/>
    <w:rsid w:val="005A206D"/>
    <w:rsid w:val="005A2E70"/>
    <w:rsid w:val="005A3A43"/>
    <w:rsid w:val="005A53A6"/>
    <w:rsid w:val="005A5BD2"/>
    <w:rsid w:val="005A642B"/>
    <w:rsid w:val="005A654E"/>
    <w:rsid w:val="005B15C7"/>
    <w:rsid w:val="005B1E13"/>
    <w:rsid w:val="005B4429"/>
    <w:rsid w:val="005B56D8"/>
    <w:rsid w:val="005B5890"/>
    <w:rsid w:val="005B7C76"/>
    <w:rsid w:val="005C5CBB"/>
    <w:rsid w:val="005C6CA7"/>
    <w:rsid w:val="005D0952"/>
    <w:rsid w:val="005D11E7"/>
    <w:rsid w:val="005D1710"/>
    <w:rsid w:val="005E03F5"/>
    <w:rsid w:val="005E2725"/>
    <w:rsid w:val="005E3E48"/>
    <w:rsid w:val="005E7CB6"/>
    <w:rsid w:val="005F1811"/>
    <w:rsid w:val="005F2A25"/>
    <w:rsid w:val="005F2A6E"/>
    <w:rsid w:val="005F7485"/>
    <w:rsid w:val="00601D08"/>
    <w:rsid w:val="00601DA0"/>
    <w:rsid w:val="0060358E"/>
    <w:rsid w:val="00604134"/>
    <w:rsid w:val="00605E31"/>
    <w:rsid w:val="00606B46"/>
    <w:rsid w:val="0060732E"/>
    <w:rsid w:val="00607D82"/>
    <w:rsid w:val="00610C78"/>
    <w:rsid w:val="00612557"/>
    <w:rsid w:val="00625BAA"/>
    <w:rsid w:val="00626B33"/>
    <w:rsid w:val="00630324"/>
    <w:rsid w:val="0063162F"/>
    <w:rsid w:val="00636159"/>
    <w:rsid w:val="0063737B"/>
    <w:rsid w:val="00640FCF"/>
    <w:rsid w:val="00641483"/>
    <w:rsid w:val="006419A7"/>
    <w:rsid w:val="00647E55"/>
    <w:rsid w:val="00647E6C"/>
    <w:rsid w:val="0065001D"/>
    <w:rsid w:val="0065037A"/>
    <w:rsid w:val="00655585"/>
    <w:rsid w:val="0065762C"/>
    <w:rsid w:val="00661AD5"/>
    <w:rsid w:val="00683DD9"/>
    <w:rsid w:val="00692378"/>
    <w:rsid w:val="00692471"/>
    <w:rsid w:val="00692A4E"/>
    <w:rsid w:val="006938D4"/>
    <w:rsid w:val="00694930"/>
    <w:rsid w:val="00695392"/>
    <w:rsid w:val="006A007B"/>
    <w:rsid w:val="006A4F1D"/>
    <w:rsid w:val="006B5129"/>
    <w:rsid w:val="006B656C"/>
    <w:rsid w:val="006C1AE2"/>
    <w:rsid w:val="006C3EAE"/>
    <w:rsid w:val="006C5EDF"/>
    <w:rsid w:val="006D0B88"/>
    <w:rsid w:val="006D0E01"/>
    <w:rsid w:val="006D38A1"/>
    <w:rsid w:val="006D3F0D"/>
    <w:rsid w:val="006D4F99"/>
    <w:rsid w:val="006D7574"/>
    <w:rsid w:val="006D7FA8"/>
    <w:rsid w:val="006E0E59"/>
    <w:rsid w:val="006E21D8"/>
    <w:rsid w:val="006E3B17"/>
    <w:rsid w:val="006E5817"/>
    <w:rsid w:val="006E67B3"/>
    <w:rsid w:val="006F437A"/>
    <w:rsid w:val="006F47C8"/>
    <w:rsid w:val="006F7421"/>
    <w:rsid w:val="00703146"/>
    <w:rsid w:val="00705463"/>
    <w:rsid w:val="007103DA"/>
    <w:rsid w:val="007156A6"/>
    <w:rsid w:val="007214D6"/>
    <w:rsid w:val="00725484"/>
    <w:rsid w:val="00727BAD"/>
    <w:rsid w:val="0073092F"/>
    <w:rsid w:val="007342A6"/>
    <w:rsid w:val="00740B51"/>
    <w:rsid w:val="00744EEE"/>
    <w:rsid w:val="0074586A"/>
    <w:rsid w:val="00745EE7"/>
    <w:rsid w:val="00747928"/>
    <w:rsid w:val="007507A0"/>
    <w:rsid w:val="00750E85"/>
    <w:rsid w:val="007562F7"/>
    <w:rsid w:val="007574A1"/>
    <w:rsid w:val="0076007B"/>
    <w:rsid w:val="00761100"/>
    <w:rsid w:val="00764C4A"/>
    <w:rsid w:val="00771B04"/>
    <w:rsid w:val="00773C6B"/>
    <w:rsid w:val="00784A7E"/>
    <w:rsid w:val="00786852"/>
    <w:rsid w:val="00786C97"/>
    <w:rsid w:val="00790CBE"/>
    <w:rsid w:val="00795F0F"/>
    <w:rsid w:val="007977AC"/>
    <w:rsid w:val="007A1993"/>
    <w:rsid w:val="007A48B0"/>
    <w:rsid w:val="007A62EC"/>
    <w:rsid w:val="007B084B"/>
    <w:rsid w:val="007B2BD3"/>
    <w:rsid w:val="007B38BA"/>
    <w:rsid w:val="007B605C"/>
    <w:rsid w:val="007B6D56"/>
    <w:rsid w:val="007C1937"/>
    <w:rsid w:val="007C2300"/>
    <w:rsid w:val="007C3A05"/>
    <w:rsid w:val="007C3FE7"/>
    <w:rsid w:val="007C6DB8"/>
    <w:rsid w:val="007D0EE9"/>
    <w:rsid w:val="007D1083"/>
    <w:rsid w:val="007E117E"/>
    <w:rsid w:val="007E1BEB"/>
    <w:rsid w:val="007E5381"/>
    <w:rsid w:val="007E6B69"/>
    <w:rsid w:val="007F1E2B"/>
    <w:rsid w:val="007F27E0"/>
    <w:rsid w:val="007F3ED8"/>
    <w:rsid w:val="007F3F88"/>
    <w:rsid w:val="007F5257"/>
    <w:rsid w:val="007F6B93"/>
    <w:rsid w:val="007F7094"/>
    <w:rsid w:val="007F7F8D"/>
    <w:rsid w:val="0080199E"/>
    <w:rsid w:val="00804162"/>
    <w:rsid w:val="008042B2"/>
    <w:rsid w:val="00810B75"/>
    <w:rsid w:val="0081306B"/>
    <w:rsid w:val="00813A1E"/>
    <w:rsid w:val="00813D06"/>
    <w:rsid w:val="00824832"/>
    <w:rsid w:val="00831DD6"/>
    <w:rsid w:val="00831DEE"/>
    <w:rsid w:val="00832A0A"/>
    <w:rsid w:val="00837AF1"/>
    <w:rsid w:val="00840E79"/>
    <w:rsid w:val="00841FD0"/>
    <w:rsid w:val="008458D9"/>
    <w:rsid w:val="008461FA"/>
    <w:rsid w:val="00852BA8"/>
    <w:rsid w:val="0085370E"/>
    <w:rsid w:val="0085407A"/>
    <w:rsid w:val="008553F4"/>
    <w:rsid w:val="008607CD"/>
    <w:rsid w:val="00862C30"/>
    <w:rsid w:val="00863452"/>
    <w:rsid w:val="00864355"/>
    <w:rsid w:val="00864635"/>
    <w:rsid w:val="00866806"/>
    <w:rsid w:val="00873950"/>
    <w:rsid w:val="008779CE"/>
    <w:rsid w:val="00881AD3"/>
    <w:rsid w:val="00886DA4"/>
    <w:rsid w:val="0089011D"/>
    <w:rsid w:val="00890421"/>
    <w:rsid w:val="00891183"/>
    <w:rsid w:val="00892004"/>
    <w:rsid w:val="00893DAF"/>
    <w:rsid w:val="008969C9"/>
    <w:rsid w:val="00897579"/>
    <w:rsid w:val="008A3AB2"/>
    <w:rsid w:val="008A51B9"/>
    <w:rsid w:val="008A713D"/>
    <w:rsid w:val="008B2572"/>
    <w:rsid w:val="008B41C6"/>
    <w:rsid w:val="008C1220"/>
    <w:rsid w:val="008C4E56"/>
    <w:rsid w:val="008C6660"/>
    <w:rsid w:val="008D0BD9"/>
    <w:rsid w:val="008D171B"/>
    <w:rsid w:val="008D2DD8"/>
    <w:rsid w:val="008D34D1"/>
    <w:rsid w:val="008D3C32"/>
    <w:rsid w:val="008D72C1"/>
    <w:rsid w:val="008D7980"/>
    <w:rsid w:val="008E070B"/>
    <w:rsid w:val="008F0110"/>
    <w:rsid w:val="008F0828"/>
    <w:rsid w:val="00901947"/>
    <w:rsid w:val="00905845"/>
    <w:rsid w:val="00906AB5"/>
    <w:rsid w:val="009127F1"/>
    <w:rsid w:val="00912C90"/>
    <w:rsid w:val="00915FBD"/>
    <w:rsid w:val="00916294"/>
    <w:rsid w:val="009178B3"/>
    <w:rsid w:val="00917D48"/>
    <w:rsid w:val="00920DA6"/>
    <w:rsid w:val="00922F67"/>
    <w:rsid w:val="009261BF"/>
    <w:rsid w:val="00926439"/>
    <w:rsid w:val="00930942"/>
    <w:rsid w:val="009319D7"/>
    <w:rsid w:val="00933100"/>
    <w:rsid w:val="00933475"/>
    <w:rsid w:val="00937F91"/>
    <w:rsid w:val="0094080B"/>
    <w:rsid w:val="00943BF4"/>
    <w:rsid w:val="00943CCF"/>
    <w:rsid w:val="00944144"/>
    <w:rsid w:val="00946ADD"/>
    <w:rsid w:val="00947C1C"/>
    <w:rsid w:val="009507A7"/>
    <w:rsid w:val="00953544"/>
    <w:rsid w:val="0095395C"/>
    <w:rsid w:val="00954993"/>
    <w:rsid w:val="00956E57"/>
    <w:rsid w:val="0096041E"/>
    <w:rsid w:val="00962795"/>
    <w:rsid w:val="009649AC"/>
    <w:rsid w:val="0096679F"/>
    <w:rsid w:val="0096705C"/>
    <w:rsid w:val="00967AFD"/>
    <w:rsid w:val="00967B14"/>
    <w:rsid w:val="00970870"/>
    <w:rsid w:val="00973601"/>
    <w:rsid w:val="0097514A"/>
    <w:rsid w:val="00977CB8"/>
    <w:rsid w:val="009910B2"/>
    <w:rsid w:val="00994C40"/>
    <w:rsid w:val="0099669B"/>
    <w:rsid w:val="00996A48"/>
    <w:rsid w:val="009A24B7"/>
    <w:rsid w:val="009A2883"/>
    <w:rsid w:val="009A3588"/>
    <w:rsid w:val="009A48BD"/>
    <w:rsid w:val="009A514F"/>
    <w:rsid w:val="009A7CED"/>
    <w:rsid w:val="009B0928"/>
    <w:rsid w:val="009B3F1A"/>
    <w:rsid w:val="009B6F13"/>
    <w:rsid w:val="009B6F47"/>
    <w:rsid w:val="009C2F6E"/>
    <w:rsid w:val="009C6B01"/>
    <w:rsid w:val="009C71C0"/>
    <w:rsid w:val="009D028E"/>
    <w:rsid w:val="009D53D4"/>
    <w:rsid w:val="009D5C7B"/>
    <w:rsid w:val="009D745F"/>
    <w:rsid w:val="009D775B"/>
    <w:rsid w:val="009E319B"/>
    <w:rsid w:val="009E572B"/>
    <w:rsid w:val="009E60F0"/>
    <w:rsid w:val="009E7FC5"/>
    <w:rsid w:val="009F0683"/>
    <w:rsid w:val="009F3712"/>
    <w:rsid w:val="009F3A3C"/>
    <w:rsid w:val="009F3FAD"/>
    <w:rsid w:val="00A00D44"/>
    <w:rsid w:val="00A0116D"/>
    <w:rsid w:val="00A0775F"/>
    <w:rsid w:val="00A10536"/>
    <w:rsid w:val="00A107A5"/>
    <w:rsid w:val="00A150CF"/>
    <w:rsid w:val="00A17410"/>
    <w:rsid w:val="00A2125E"/>
    <w:rsid w:val="00A230BF"/>
    <w:rsid w:val="00A24FEE"/>
    <w:rsid w:val="00A251E4"/>
    <w:rsid w:val="00A254A2"/>
    <w:rsid w:val="00A270A4"/>
    <w:rsid w:val="00A30DFA"/>
    <w:rsid w:val="00A338BA"/>
    <w:rsid w:val="00A35327"/>
    <w:rsid w:val="00A37397"/>
    <w:rsid w:val="00A418E9"/>
    <w:rsid w:val="00A4298A"/>
    <w:rsid w:val="00A62129"/>
    <w:rsid w:val="00A62486"/>
    <w:rsid w:val="00A66E15"/>
    <w:rsid w:val="00A72240"/>
    <w:rsid w:val="00A749E7"/>
    <w:rsid w:val="00A75CD9"/>
    <w:rsid w:val="00A825DA"/>
    <w:rsid w:val="00A847F9"/>
    <w:rsid w:val="00A84AE8"/>
    <w:rsid w:val="00A852ED"/>
    <w:rsid w:val="00A85593"/>
    <w:rsid w:val="00A91222"/>
    <w:rsid w:val="00A92F94"/>
    <w:rsid w:val="00A94FA1"/>
    <w:rsid w:val="00AA31FD"/>
    <w:rsid w:val="00AA47E6"/>
    <w:rsid w:val="00AA5293"/>
    <w:rsid w:val="00AB0B07"/>
    <w:rsid w:val="00AB1A20"/>
    <w:rsid w:val="00AB38A0"/>
    <w:rsid w:val="00AB7D9F"/>
    <w:rsid w:val="00AC0F05"/>
    <w:rsid w:val="00AC47E2"/>
    <w:rsid w:val="00AC4B0D"/>
    <w:rsid w:val="00AC4DC7"/>
    <w:rsid w:val="00AC5C7E"/>
    <w:rsid w:val="00AC604F"/>
    <w:rsid w:val="00AC7C8E"/>
    <w:rsid w:val="00AD0990"/>
    <w:rsid w:val="00AD5456"/>
    <w:rsid w:val="00AD554E"/>
    <w:rsid w:val="00AF029A"/>
    <w:rsid w:val="00AF20EA"/>
    <w:rsid w:val="00AF2408"/>
    <w:rsid w:val="00AF385A"/>
    <w:rsid w:val="00B0365B"/>
    <w:rsid w:val="00B06A3E"/>
    <w:rsid w:val="00B117CC"/>
    <w:rsid w:val="00B16544"/>
    <w:rsid w:val="00B1738B"/>
    <w:rsid w:val="00B1787F"/>
    <w:rsid w:val="00B21E86"/>
    <w:rsid w:val="00B22282"/>
    <w:rsid w:val="00B2398C"/>
    <w:rsid w:val="00B2650E"/>
    <w:rsid w:val="00B33857"/>
    <w:rsid w:val="00B33929"/>
    <w:rsid w:val="00B3516A"/>
    <w:rsid w:val="00B35584"/>
    <w:rsid w:val="00B36EA7"/>
    <w:rsid w:val="00B4743B"/>
    <w:rsid w:val="00B51CDE"/>
    <w:rsid w:val="00B550EB"/>
    <w:rsid w:val="00B61CE7"/>
    <w:rsid w:val="00B627B0"/>
    <w:rsid w:val="00B659FE"/>
    <w:rsid w:val="00B70F87"/>
    <w:rsid w:val="00B73265"/>
    <w:rsid w:val="00B8271E"/>
    <w:rsid w:val="00B836AE"/>
    <w:rsid w:val="00B8762C"/>
    <w:rsid w:val="00B93927"/>
    <w:rsid w:val="00B95FD7"/>
    <w:rsid w:val="00B97B93"/>
    <w:rsid w:val="00BA650A"/>
    <w:rsid w:val="00BA7693"/>
    <w:rsid w:val="00BB00E5"/>
    <w:rsid w:val="00BB205B"/>
    <w:rsid w:val="00BB32A9"/>
    <w:rsid w:val="00BC2485"/>
    <w:rsid w:val="00BC2FE1"/>
    <w:rsid w:val="00BD09F0"/>
    <w:rsid w:val="00BD18DD"/>
    <w:rsid w:val="00BD4D75"/>
    <w:rsid w:val="00BD5269"/>
    <w:rsid w:val="00BE29B3"/>
    <w:rsid w:val="00BE29F8"/>
    <w:rsid w:val="00BE2E71"/>
    <w:rsid w:val="00BE4900"/>
    <w:rsid w:val="00BE4981"/>
    <w:rsid w:val="00BE6543"/>
    <w:rsid w:val="00BF47F7"/>
    <w:rsid w:val="00BF5314"/>
    <w:rsid w:val="00BF6B99"/>
    <w:rsid w:val="00C002C0"/>
    <w:rsid w:val="00C0255F"/>
    <w:rsid w:val="00C04A2A"/>
    <w:rsid w:val="00C059FE"/>
    <w:rsid w:val="00C068B5"/>
    <w:rsid w:val="00C0713B"/>
    <w:rsid w:val="00C07FC3"/>
    <w:rsid w:val="00C10A38"/>
    <w:rsid w:val="00C10E74"/>
    <w:rsid w:val="00C129F8"/>
    <w:rsid w:val="00C13F6D"/>
    <w:rsid w:val="00C2029E"/>
    <w:rsid w:val="00C2329D"/>
    <w:rsid w:val="00C23826"/>
    <w:rsid w:val="00C2513A"/>
    <w:rsid w:val="00C25C57"/>
    <w:rsid w:val="00C31F98"/>
    <w:rsid w:val="00C348EE"/>
    <w:rsid w:val="00C34BC8"/>
    <w:rsid w:val="00C34FA5"/>
    <w:rsid w:val="00C35689"/>
    <w:rsid w:val="00C36FC4"/>
    <w:rsid w:val="00C3771A"/>
    <w:rsid w:val="00C408EE"/>
    <w:rsid w:val="00C535E9"/>
    <w:rsid w:val="00C62382"/>
    <w:rsid w:val="00C63F6A"/>
    <w:rsid w:val="00C653E0"/>
    <w:rsid w:val="00C6599D"/>
    <w:rsid w:val="00C74DD4"/>
    <w:rsid w:val="00C7563D"/>
    <w:rsid w:val="00C77844"/>
    <w:rsid w:val="00C81ADF"/>
    <w:rsid w:val="00C924D6"/>
    <w:rsid w:val="00C97626"/>
    <w:rsid w:val="00CA3844"/>
    <w:rsid w:val="00CA74F7"/>
    <w:rsid w:val="00CB10F6"/>
    <w:rsid w:val="00CB3984"/>
    <w:rsid w:val="00CB3DBE"/>
    <w:rsid w:val="00CB4531"/>
    <w:rsid w:val="00CC4E49"/>
    <w:rsid w:val="00CC6BF6"/>
    <w:rsid w:val="00CD0F40"/>
    <w:rsid w:val="00CD2BFB"/>
    <w:rsid w:val="00CD2F6D"/>
    <w:rsid w:val="00CD5295"/>
    <w:rsid w:val="00CD5946"/>
    <w:rsid w:val="00CD63FF"/>
    <w:rsid w:val="00CE46DF"/>
    <w:rsid w:val="00CE4DBA"/>
    <w:rsid w:val="00CE62C6"/>
    <w:rsid w:val="00CE7375"/>
    <w:rsid w:val="00CF14BB"/>
    <w:rsid w:val="00CF2449"/>
    <w:rsid w:val="00CF4A13"/>
    <w:rsid w:val="00CF6692"/>
    <w:rsid w:val="00D01F6E"/>
    <w:rsid w:val="00D02683"/>
    <w:rsid w:val="00D04D35"/>
    <w:rsid w:val="00D10D2F"/>
    <w:rsid w:val="00D163F0"/>
    <w:rsid w:val="00D1689D"/>
    <w:rsid w:val="00D1745B"/>
    <w:rsid w:val="00D20AB7"/>
    <w:rsid w:val="00D2248C"/>
    <w:rsid w:val="00D25F90"/>
    <w:rsid w:val="00D2740B"/>
    <w:rsid w:val="00D300A0"/>
    <w:rsid w:val="00D320E7"/>
    <w:rsid w:val="00D41C4F"/>
    <w:rsid w:val="00D42BAB"/>
    <w:rsid w:val="00D46DB0"/>
    <w:rsid w:val="00D52643"/>
    <w:rsid w:val="00D56B57"/>
    <w:rsid w:val="00D574FB"/>
    <w:rsid w:val="00D61E84"/>
    <w:rsid w:val="00D642B0"/>
    <w:rsid w:val="00D65FFA"/>
    <w:rsid w:val="00D7381E"/>
    <w:rsid w:val="00D738A5"/>
    <w:rsid w:val="00D81313"/>
    <w:rsid w:val="00D82057"/>
    <w:rsid w:val="00D827FB"/>
    <w:rsid w:val="00D8327E"/>
    <w:rsid w:val="00D84F46"/>
    <w:rsid w:val="00D8604A"/>
    <w:rsid w:val="00D95747"/>
    <w:rsid w:val="00DA0283"/>
    <w:rsid w:val="00DA0827"/>
    <w:rsid w:val="00DA3452"/>
    <w:rsid w:val="00DA3FEB"/>
    <w:rsid w:val="00DA46C8"/>
    <w:rsid w:val="00DA6FC2"/>
    <w:rsid w:val="00DB1B78"/>
    <w:rsid w:val="00DB324E"/>
    <w:rsid w:val="00DB599E"/>
    <w:rsid w:val="00DB5EB1"/>
    <w:rsid w:val="00DB71D0"/>
    <w:rsid w:val="00DB790D"/>
    <w:rsid w:val="00DC2211"/>
    <w:rsid w:val="00DC3AC4"/>
    <w:rsid w:val="00DD3598"/>
    <w:rsid w:val="00DD3E07"/>
    <w:rsid w:val="00DD4244"/>
    <w:rsid w:val="00DD5AD5"/>
    <w:rsid w:val="00DE5B5A"/>
    <w:rsid w:val="00DE7E6D"/>
    <w:rsid w:val="00DF0EBE"/>
    <w:rsid w:val="00DF6922"/>
    <w:rsid w:val="00E05B0B"/>
    <w:rsid w:val="00E144F5"/>
    <w:rsid w:val="00E150F0"/>
    <w:rsid w:val="00E15A7B"/>
    <w:rsid w:val="00E27E34"/>
    <w:rsid w:val="00E3350B"/>
    <w:rsid w:val="00E43F2B"/>
    <w:rsid w:val="00E43F32"/>
    <w:rsid w:val="00E44751"/>
    <w:rsid w:val="00E50372"/>
    <w:rsid w:val="00E50EB0"/>
    <w:rsid w:val="00E5228C"/>
    <w:rsid w:val="00E55ED5"/>
    <w:rsid w:val="00E56A5A"/>
    <w:rsid w:val="00E638BD"/>
    <w:rsid w:val="00E654EF"/>
    <w:rsid w:val="00E67B2A"/>
    <w:rsid w:val="00E70149"/>
    <w:rsid w:val="00E72E50"/>
    <w:rsid w:val="00E740C4"/>
    <w:rsid w:val="00E75186"/>
    <w:rsid w:val="00E808DC"/>
    <w:rsid w:val="00E82757"/>
    <w:rsid w:val="00E8282B"/>
    <w:rsid w:val="00E83283"/>
    <w:rsid w:val="00E832AE"/>
    <w:rsid w:val="00E83BC0"/>
    <w:rsid w:val="00E90A1B"/>
    <w:rsid w:val="00E92BAA"/>
    <w:rsid w:val="00E93EC6"/>
    <w:rsid w:val="00E943BE"/>
    <w:rsid w:val="00E9513E"/>
    <w:rsid w:val="00E95143"/>
    <w:rsid w:val="00E95689"/>
    <w:rsid w:val="00E97E4E"/>
    <w:rsid w:val="00EA18A8"/>
    <w:rsid w:val="00EA19F7"/>
    <w:rsid w:val="00EA55A7"/>
    <w:rsid w:val="00EA56A3"/>
    <w:rsid w:val="00EA59A5"/>
    <w:rsid w:val="00EB403A"/>
    <w:rsid w:val="00EB4090"/>
    <w:rsid w:val="00EB4963"/>
    <w:rsid w:val="00EB61FF"/>
    <w:rsid w:val="00EB68CC"/>
    <w:rsid w:val="00EC4048"/>
    <w:rsid w:val="00EC4415"/>
    <w:rsid w:val="00EC4AB8"/>
    <w:rsid w:val="00EC702B"/>
    <w:rsid w:val="00EC7EEE"/>
    <w:rsid w:val="00EC7F87"/>
    <w:rsid w:val="00ED2137"/>
    <w:rsid w:val="00ED33D8"/>
    <w:rsid w:val="00ED6916"/>
    <w:rsid w:val="00EE0DD8"/>
    <w:rsid w:val="00EE3215"/>
    <w:rsid w:val="00EE6A26"/>
    <w:rsid w:val="00EF08AD"/>
    <w:rsid w:val="00EF190F"/>
    <w:rsid w:val="00EF2348"/>
    <w:rsid w:val="00EF2C38"/>
    <w:rsid w:val="00EF31E3"/>
    <w:rsid w:val="00EF492E"/>
    <w:rsid w:val="00F04159"/>
    <w:rsid w:val="00F1223A"/>
    <w:rsid w:val="00F15DD8"/>
    <w:rsid w:val="00F16BC9"/>
    <w:rsid w:val="00F20924"/>
    <w:rsid w:val="00F21F6E"/>
    <w:rsid w:val="00F22176"/>
    <w:rsid w:val="00F23219"/>
    <w:rsid w:val="00F319B4"/>
    <w:rsid w:val="00F34F8B"/>
    <w:rsid w:val="00F3505B"/>
    <w:rsid w:val="00F3530B"/>
    <w:rsid w:val="00F37D7E"/>
    <w:rsid w:val="00F503B2"/>
    <w:rsid w:val="00F55742"/>
    <w:rsid w:val="00F5703E"/>
    <w:rsid w:val="00F5780D"/>
    <w:rsid w:val="00F57D42"/>
    <w:rsid w:val="00F6054E"/>
    <w:rsid w:val="00F60A67"/>
    <w:rsid w:val="00F6160A"/>
    <w:rsid w:val="00F65F8D"/>
    <w:rsid w:val="00F672A0"/>
    <w:rsid w:val="00F731E8"/>
    <w:rsid w:val="00F7368D"/>
    <w:rsid w:val="00F823C2"/>
    <w:rsid w:val="00F833CF"/>
    <w:rsid w:val="00F837F8"/>
    <w:rsid w:val="00F84A3F"/>
    <w:rsid w:val="00F85C36"/>
    <w:rsid w:val="00F876AC"/>
    <w:rsid w:val="00F87C41"/>
    <w:rsid w:val="00F91F3C"/>
    <w:rsid w:val="00F953A8"/>
    <w:rsid w:val="00F958BC"/>
    <w:rsid w:val="00FA3B39"/>
    <w:rsid w:val="00FA453B"/>
    <w:rsid w:val="00FA5559"/>
    <w:rsid w:val="00FA65E6"/>
    <w:rsid w:val="00FB08C9"/>
    <w:rsid w:val="00FB1666"/>
    <w:rsid w:val="00FB1966"/>
    <w:rsid w:val="00FB2ABF"/>
    <w:rsid w:val="00FB512D"/>
    <w:rsid w:val="00FB75FB"/>
    <w:rsid w:val="00FB7C80"/>
    <w:rsid w:val="00FB7D3C"/>
    <w:rsid w:val="00FC1392"/>
    <w:rsid w:val="00FC2298"/>
    <w:rsid w:val="00FC44D4"/>
    <w:rsid w:val="00FD2862"/>
    <w:rsid w:val="00FD54A0"/>
    <w:rsid w:val="00FE02CD"/>
    <w:rsid w:val="00FE43FE"/>
    <w:rsid w:val="00FE5221"/>
    <w:rsid w:val="00FE6E40"/>
    <w:rsid w:val="00FE7696"/>
    <w:rsid w:val="00FF3D41"/>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F14B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F14BB"/>
    <w:rPr>
      <w:rFonts w:asciiTheme="majorHAnsi" w:eastAsiaTheme="majorEastAsia" w:hAnsiTheme="majorHAnsi" w:cstheme="majorBidi"/>
      <w:color w:val="243F60" w:themeColor="accent1" w:themeShade="7F"/>
      <w:sz w:val="22"/>
      <w:szCs w:val="22"/>
      <w:lang w:val="en-AU" w:eastAsia="en-US"/>
    </w:rPr>
  </w:style>
  <w:style w:type="paragraph" w:customStyle="1" w:styleId="Bullets3">
    <w:name w:val="Bullets3"/>
    <w:basedOn w:val="Bullets"/>
    <w:qFormat/>
    <w:rsid w:val="00B73265"/>
    <w:pPr>
      <w:numPr>
        <w:numId w:val="0"/>
      </w:numPr>
      <w:ind w:left="1353" w:hanging="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F14B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F14BB"/>
    <w:rPr>
      <w:rFonts w:asciiTheme="majorHAnsi" w:eastAsiaTheme="majorEastAsia" w:hAnsiTheme="majorHAnsi" w:cstheme="majorBidi"/>
      <w:color w:val="243F60" w:themeColor="accent1" w:themeShade="7F"/>
      <w:sz w:val="22"/>
      <w:szCs w:val="22"/>
      <w:lang w:val="en-AU" w:eastAsia="en-US"/>
    </w:rPr>
  </w:style>
  <w:style w:type="paragraph" w:customStyle="1" w:styleId="Bullets3">
    <w:name w:val="Bullets3"/>
    <w:basedOn w:val="Bullets"/>
    <w:qFormat/>
    <w:rsid w:val="00B73265"/>
    <w:pPr>
      <w:numPr>
        <w:numId w:val="0"/>
      </w:numPr>
      <w:ind w:left="1353"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1274713">
      <w:bodyDiv w:val="1"/>
      <w:marLeft w:val="0"/>
      <w:marRight w:val="0"/>
      <w:marTop w:val="0"/>
      <w:marBottom w:val="0"/>
      <w:divBdr>
        <w:top w:val="none" w:sz="0" w:space="0" w:color="auto"/>
        <w:left w:val="none" w:sz="0" w:space="0" w:color="auto"/>
        <w:bottom w:val="none" w:sz="0" w:space="0" w:color="auto"/>
        <w:right w:val="none" w:sz="0" w:space="0" w:color="auto"/>
      </w:divBdr>
      <w:divsChild>
        <w:div w:id="1606158005">
          <w:marLeft w:val="547"/>
          <w:marRight w:val="0"/>
          <w:marTop w:val="150"/>
          <w:marBottom w:val="0"/>
          <w:divBdr>
            <w:top w:val="none" w:sz="0" w:space="0" w:color="auto"/>
            <w:left w:val="none" w:sz="0" w:space="0" w:color="auto"/>
            <w:bottom w:val="none" w:sz="0" w:space="0" w:color="auto"/>
            <w:right w:val="none" w:sz="0" w:space="0" w:color="auto"/>
          </w:divBdr>
        </w:div>
        <w:div w:id="1163545389">
          <w:marLeft w:val="547"/>
          <w:marRight w:val="0"/>
          <w:marTop w:val="150"/>
          <w:marBottom w:val="0"/>
          <w:divBdr>
            <w:top w:val="none" w:sz="0" w:space="0" w:color="auto"/>
            <w:left w:val="none" w:sz="0" w:space="0" w:color="auto"/>
            <w:bottom w:val="none" w:sz="0" w:space="0" w:color="auto"/>
            <w:right w:val="none" w:sz="0" w:space="0" w:color="auto"/>
          </w:divBdr>
        </w:div>
      </w:divsChild>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www.ipaustralia.gov.au/" TargetMode="External"/><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C3C38-48BA-4CF3-9546-2C2CDD61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1274</TotalTime>
  <Pages>75</Pages>
  <Words>12268</Words>
  <Characters>69934</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Student</cp:lastModifiedBy>
  <cp:revision>3</cp:revision>
  <dcterms:created xsi:type="dcterms:W3CDTF">2015-03-30T22:21:00Z</dcterms:created>
  <dcterms:modified xsi:type="dcterms:W3CDTF">2015-11-02T02:38:00Z</dcterms:modified>
</cp:coreProperties>
</file>