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10AE" w:rsidRDefault="007610AE" w:rsidP="007610AE"/>
    <w:p w:rsidR="007610AE" w:rsidRDefault="007610AE" w:rsidP="007610AE"/>
    <w:p w:rsidR="007610AE" w:rsidRDefault="00F915BF" w:rsidP="007610AE">
      <w:r>
        <w:rPr>
          <w:rFonts w:cstheme="minorHAnsi"/>
          <w:bCs/>
          <w:noProof/>
          <w:sz w:val="24"/>
          <w:szCs w:val="24"/>
          <w:lang w:eastAsia="en-AU"/>
        </w:rPr>
        <mc:AlternateContent>
          <mc:Choice Requires="wps">
            <w:drawing>
              <wp:anchor distT="0" distB="0" distL="114300" distR="114300" simplePos="0" relativeHeight="251793408" behindDoc="0" locked="0" layoutInCell="1" allowOverlap="1">
                <wp:simplePos x="0" y="0"/>
                <wp:positionH relativeFrom="column">
                  <wp:posOffset>476250</wp:posOffset>
                </wp:positionH>
                <wp:positionV relativeFrom="paragraph">
                  <wp:posOffset>220345</wp:posOffset>
                </wp:positionV>
                <wp:extent cx="5768975" cy="4164330"/>
                <wp:effectExtent l="0" t="0" r="0" b="7620"/>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0A9E" w:rsidRDefault="00150A9E" w:rsidP="007610AE">
                            <w:pPr>
                              <w:spacing w:line="240" w:lineRule="auto"/>
                              <w:jc w:val="right"/>
                              <w:rPr>
                                <w:b/>
                                <w:color w:val="C00000"/>
                                <w:sz w:val="72"/>
                              </w:rPr>
                            </w:pPr>
                          </w:p>
                          <w:p w:rsidR="00150A9E" w:rsidRDefault="00150A9E" w:rsidP="007610AE">
                            <w:pPr>
                              <w:spacing w:line="240" w:lineRule="auto"/>
                              <w:jc w:val="right"/>
                              <w:rPr>
                                <w:b/>
                                <w:color w:val="C00000"/>
                                <w:sz w:val="72"/>
                              </w:rPr>
                            </w:pPr>
                          </w:p>
                          <w:p w:rsidR="00150A9E" w:rsidRDefault="00150A9E" w:rsidP="007610AE">
                            <w:pPr>
                              <w:spacing w:line="240" w:lineRule="auto"/>
                              <w:jc w:val="right"/>
                              <w:rPr>
                                <w:b/>
                                <w:color w:val="C00000"/>
                                <w:sz w:val="72"/>
                              </w:rPr>
                            </w:pPr>
                            <w:r>
                              <w:rPr>
                                <w:b/>
                                <w:color w:val="C00000"/>
                                <w:sz w:val="72"/>
                              </w:rPr>
                              <w:t xml:space="preserve">BSBCMM301 </w:t>
                            </w:r>
                          </w:p>
                          <w:p w:rsidR="00150A9E" w:rsidRDefault="00150A9E" w:rsidP="007610AE">
                            <w:pPr>
                              <w:spacing w:line="240" w:lineRule="auto"/>
                              <w:jc w:val="right"/>
                              <w:rPr>
                                <w:b/>
                                <w:color w:val="C00000"/>
                                <w:sz w:val="44"/>
                              </w:rPr>
                            </w:pPr>
                            <w:r>
                              <w:rPr>
                                <w:b/>
                                <w:color w:val="C00000"/>
                                <w:sz w:val="72"/>
                              </w:rPr>
                              <w:t>Process customer complaints</w:t>
                            </w:r>
                          </w:p>
                          <w:p w:rsidR="00150A9E" w:rsidRPr="009120AB" w:rsidRDefault="00150A9E" w:rsidP="007610AE">
                            <w:pPr>
                              <w:spacing w:line="240" w:lineRule="auto"/>
                              <w:jc w:val="right"/>
                              <w:rPr>
                                <w:b/>
                                <w:color w:val="C61002"/>
                                <w:sz w:val="48"/>
                                <w:szCs w:val="86"/>
                              </w:rPr>
                            </w:pPr>
                            <w:r w:rsidRPr="009120AB">
                              <w:rPr>
                                <w:b/>
                                <w:color w:val="C00000"/>
                                <w:sz w:val="32"/>
                              </w:rPr>
                              <w:t>Learner Guide</w:t>
                            </w:r>
                          </w:p>
                          <w:p w:rsidR="00150A9E" w:rsidRPr="00D82F1A" w:rsidRDefault="00150A9E" w:rsidP="007610AE">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6" o:spid="_x0000_s1026" type="#_x0000_t202" style="position:absolute;margin-left:37.5pt;margin-top:17.35pt;width:454.25pt;height:327.9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" filled="f" stroked="f">
                <v:textbox>
                  <w:txbxContent>
                    <w:p w:rsidR="00150A9E" w:rsidRDefault="00150A9E" w:rsidP="007610AE">
                      <w:pPr>
                        <w:spacing w:line="240" w:lineRule="auto"/>
                        <w:jc w:val="right"/>
                        <w:rPr>
                          <w:b/>
                          <w:color w:val="C00000"/>
                          <w:sz w:val="72"/>
                        </w:rPr>
                      </w:pPr>
                    </w:p>
                    <w:p w:rsidR="00150A9E" w:rsidRDefault="00150A9E" w:rsidP="007610AE">
                      <w:pPr>
                        <w:spacing w:line="240" w:lineRule="auto"/>
                        <w:jc w:val="right"/>
                        <w:rPr>
                          <w:b/>
                          <w:color w:val="C00000"/>
                          <w:sz w:val="72"/>
                        </w:rPr>
                      </w:pPr>
                    </w:p>
                    <w:p w:rsidR="00150A9E" w:rsidRDefault="00150A9E" w:rsidP="007610AE">
                      <w:pPr>
                        <w:spacing w:line="240" w:lineRule="auto"/>
                        <w:jc w:val="right"/>
                        <w:rPr>
                          <w:b/>
                          <w:color w:val="C00000"/>
                          <w:sz w:val="72"/>
                        </w:rPr>
                      </w:pPr>
                      <w:r>
                        <w:rPr>
                          <w:b/>
                          <w:color w:val="C00000"/>
                          <w:sz w:val="72"/>
                        </w:rPr>
                        <w:t xml:space="preserve">BSBCMM301 </w:t>
                      </w:r>
                    </w:p>
                    <w:p w:rsidR="00150A9E" w:rsidRDefault="00150A9E" w:rsidP="007610AE">
                      <w:pPr>
                        <w:spacing w:line="240" w:lineRule="auto"/>
                        <w:jc w:val="right"/>
                        <w:rPr>
                          <w:b/>
                          <w:color w:val="C00000"/>
                          <w:sz w:val="44"/>
                        </w:rPr>
                      </w:pPr>
                      <w:r>
                        <w:rPr>
                          <w:b/>
                          <w:color w:val="C00000"/>
                          <w:sz w:val="72"/>
                        </w:rPr>
                        <w:t>Process customer complaints</w:t>
                      </w:r>
                    </w:p>
                    <w:p w:rsidR="00150A9E" w:rsidRPr="009120AB" w:rsidRDefault="00150A9E" w:rsidP="007610AE">
                      <w:pPr>
                        <w:spacing w:line="240" w:lineRule="auto"/>
                        <w:jc w:val="right"/>
                        <w:rPr>
                          <w:b/>
                          <w:color w:val="C61002"/>
                          <w:sz w:val="48"/>
                          <w:szCs w:val="86"/>
                        </w:rPr>
                      </w:pPr>
                      <w:r w:rsidRPr="009120AB">
                        <w:rPr>
                          <w:b/>
                          <w:color w:val="C00000"/>
                          <w:sz w:val="32"/>
                        </w:rPr>
                        <w:t>Learner Guide</w:t>
                      </w:r>
                    </w:p>
                    <w:p w:rsidR="00150A9E" w:rsidRPr="00D82F1A" w:rsidRDefault="00150A9E" w:rsidP="007610AE">
                      <w:pPr>
                        <w:jc w:val="right"/>
                        <w:rPr>
                          <w:b/>
                          <w:color w:val="C61002"/>
                          <w:sz w:val="32"/>
                          <w:szCs w:val="32"/>
                        </w:rPr>
                      </w:pPr>
                      <w:r w:rsidRPr="00D82F1A">
                        <w:rPr>
                          <w:b/>
                          <w:color w:val="C61002"/>
                          <w:sz w:val="32"/>
                          <w:szCs w:val="32"/>
                        </w:rPr>
                        <w:br/>
                      </w:r>
                    </w:p>
                  </w:txbxContent>
                </v:textbox>
              </v:shape>
            </w:pict>
          </mc:Fallback>
        </mc:AlternateContent>
      </w:r>
    </w:p>
    <w:p w:rsidR="007610AE" w:rsidRDefault="007610AE" w:rsidP="007610AE"/>
    <w:p w:rsidR="007610AE" w:rsidRDefault="00A11D38" w:rsidP="007610AE">
      <w:r>
        <w:rPr>
          <w:noProof/>
          <w:lang w:eastAsia="en-AU"/>
        </w:rPr>
        <w:drawing>
          <wp:anchor distT="0" distB="0" distL="114300" distR="114300" simplePos="0" relativeHeight="251799552" behindDoc="0" locked="0" layoutInCell="1" allowOverlap="1">
            <wp:simplePos x="0" y="0"/>
            <wp:positionH relativeFrom="column">
              <wp:posOffset>-49530</wp:posOffset>
            </wp:positionH>
            <wp:positionV relativeFrom="paragraph">
              <wp:posOffset>3209925</wp:posOffset>
            </wp:positionV>
            <wp:extent cx="5731510" cy="4212590"/>
            <wp:effectExtent l="0" t="0" r="254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oup_of_protesters_800_wht_9442.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212590"/>
                    </a:xfrm>
                    <a:prstGeom prst="rect">
                      <a:avLst/>
                    </a:prstGeom>
                  </pic:spPr>
                </pic:pic>
              </a:graphicData>
            </a:graphic>
          </wp:anchor>
        </w:drawing>
      </w:r>
      <w:r w:rsidR="007610AE">
        <w:br w:type="page"/>
      </w:r>
    </w:p>
    <w:p w:rsidR="007610AE" w:rsidRDefault="007610AE" w:rsidP="007610AE"/>
    <w:p w:rsidR="007610AE" w:rsidRDefault="007610AE" w:rsidP="007610AE"/>
    <w:p w:rsidR="007610AE" w:rsidRDefault="007610AE" w:rsidP="007610AE"/>
    <w:p w:rsidR="007610AE" w:rsidRDefault="007610AE" w:rsidP="007610AE"/>
    <w:p w:rsidR="007610AE" w:rsidRDefault="007610AE" w:rsidP="007610AE"/>
    <w:p w:rsidR="007610AE" w:rsidRDefault="007610AE" w:rsidP="007610AE"/>
    <w:p w:rsidR="007610AE" w:rsidRDefault="007610AE" w:rsidP="007610AE"/>
    <w:p w:rsidR="007610AE" w:rsidRDefault="007610AE" w:rsidP="007610AE"/>
    <w:p w:rsidR="007610AE" w:rsidRPr="00C002C0" w:rsidRDefault="007610AE" w:rsidP="007610AE">
      <w:pPr>
        <w:spacing w:after="0" w:line="240" w:lineRule="auto"/>
        <w:jc w:val="center"/>
        <w:rPr>
          <w:b/>
          <w:color w:val="C00000"/>
          <w:sz w:val="36"/>
          <w:szCs w:val="36"/>
        </w:rPr>
      </w:pPr>
      <w:r>
        <w:rPr>
          <w:b/>
          <w:color w:val="C00000"/>
          <w:sz w:val="36"/>
          <w:szCs w:val="36"/>
        </w:rPr>
        <w:t>BSBCMM301</w:t>
      </w:r>
    </w:p>
    <w:p w:rsidR="007610AE" w:rsidRDefault="007610AE" w:rsidP="007610AE">
      <w:pPr>
        <w:spacing w:after="0" w:line="240" w:lineRule="auto"/>
        <w:jc w:val="center"/>
        <w:rPr>
          <w:b/>
          <w:color w:val="C00000"/>
          <w:sz w:val="36"/>
          <w:szCs w:val="36"/>
        </w:rPr>
      </w:pPr>
      <w:r>
        <w:rPr>
          <w:b/>
          <w:color w:val="C00000"/>
          <w:sz w:val="36"/>
          <w:szCs w:val="36"/>
        </w:rPr>
        <w:t>Process customer complaints</w:t>
      </w:r>
    </w:p>
    <w:p w:rsidR="007610AE" w:rsidRPr="00A62486" w:rsidRDefault="007610AE" w:rsidP="007610AE">
      <w:pPr>
        <w:spacing w:after="0" w:line="240" w:lineRule="auto"/>
        <w:jc w:val="center"/>
        <w:rPr>
          <w:b/>
          <w:color w:val="C00000"/>
          <w:sz w:val="36"/>
          <w:szCs w:val="36"/>
        </w:rPr>
      </w:pPr>
      <w:r>
        <w:br w:type="page"/>
      </w:r>
    </w:p>
    <w:p w:rsidR="007610AE" w:rsidRPr="004F5688" w:rsidRDefault="007610AE" w:rsidP="007610AE">
      <w:pPr>
        <w:pStyle w:val="Heading1"/>
        <w:jc w:val="center"/>
      </w:pPr>
      <w:bookmarkStart w:id="0" w:name="_Toc416435850"/>
      <w:r w:rsidRPr="004F5688">
        <w:lastRenderedPageBreak/>
        <w:t>Table of Contents</w:t>
      </w:r>
      <w:bookmarkEnd w:id="0"/>
    </w:p>
    <w:p w:rsidR="00261A58" w:rsidRDefault="007610AE" w:rsidP="007610AE">
      <w:pPr>
        <w:pStyle w:val="TOC1"/>
        <w:tabs>
          <w:tab w:val="right" w:leader="dot" w:pos="9014"/>
        </w:tabs>
        <w:rPr>
          <w:noProof/>
        </w:rPr>
      </w:pPr>
      <w:r>
        <w:rPr>
          <w:b w:val="0"/>
        </w:rPr>
        <w:t xml:space="preserve"> </w:t>
      </w:r>
      <w:r w:rsidR="00B27CBA" w:rsidRPr="004F5688">
        <w:rPr>
          <w:b w:val="0"/>
        </w:rPr>
        <w:fldChar w:fldCharType="begin"/>
      </w:r>
      <w:r w:rsidRPr="004F5688">
        <w:rPr>
          <w:b w:val="0"/>
        </w:rPr>
        <w:instrText xml:space="preserve"> TOC \o "1-3" \h \z \u </w:instrText>
      </w:r>
      <w:r w:rsidR="00B27CBA" w:rsidRPr="004F5688">
        <w:rPr>
          <w:b w:val="0"/>
        </w:rPr>
        <w:fldChar w:fldCharType="separate"/>
      </w:r>
    </w:p>
    <w:p w:rsidR="00261A58" w:rsidRDefault="00A33414">
      <w:pPr>
        <w:pStyle w:val="TOC1"/>
        <w:tabs>
          <w:tab w:val="right" w:leader="dot" w:pos="9322"/>
        </w:tabs>
        <w:rPr>
          <w:rFonts w:asciiTheme="minorHAnsi" w:eastAsiaTheme="minorEastAsia" w:hAnsiTheme="minorHAnsi" w:cstheme="minorBidi"/>
          <w:b w:val="0"/>
          <w:noProof/>
          <w:lang w:val="en-GB" w:eastAsia="en-GB"/>
        </w:rPr>
      </w:pPr>
      <w:hyperlink w:anchor="_Toc416435850" w:history="1">
        <w:r w:rsidR="00261A58" w:rsidRPr="00372835">
          <w:rPr>
            <w:rStyle w:val="Hyperlink"/>
            <w:noProof/>
          </w:rPr>
          <w:t>Table of Contents</w:t>
        </w:r>
        <w:r w:rsidR="00261A58">
          <w:rPr>
            <w:noProof/>
            <w:webHidden/>
          </w:rPr>
          <w:tab/>
        </w:r>
        <w:r w:rsidR="00261A58">
          <w:rPr>
            <w:noProof/>
            <w:webHidden/>
          </w:rPr>
          <w:fldChar w:fldCharType="begin"/>
        </w:r>
        <w:r w:rsidR="00261A58">
          <w:rPr>
            <w:noProof/>
            <w:webHidden/>
          </w:rPr>
          <w:instrText xml:space="preserve"> PAGEREF _Toc416435850 \h </w:instrText>
        </w:r>
        <w:r w:rsidR="00261A58">
          <w:rPr>
            <w:noProof/>
            <w:webHidden/>
          </w:rPr>
        </w:r>
        <w:r w:rsidR="00261A58">
          <w:rPr>
            <w:noProof/>
            <w:webHidden/>
          </w:rPr>
          <w:fldChar w:fldCharType="separate"/>
        </w:r>
        <w:r w:rsidR="00261A58">
          <w:rPr>
            <w:noProof/>
            <w:webHidden/>
          </w:rPr>
          <w:t>3</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851" w:history="1">
        <w:r w:rsidR="00261A58" w:rsidRPr="00372835">
          <w:rPr>
            <w:rStyle w:val="Hyperlink"/>
            <w:noProof/>
          </w:rPr>
          <w:t>Unit of Competency</w:t>
        </w:r>
        <w:r w:rsidR="00261A58">
          <w:rPr>
            <w:noProof/>
            <w:webHidden/>
          </w:rPr>
          <w:tab/>
        </w:r>
        <w:r w:rsidR="00261A58">
          <w:rPr>
            <w:noProof/>
            <w:webHidden/>
          </w:rPr>
          <w:fldChar w:fldCharType="begin"/>
        </w:r>
        <w:r w:rsidR="00261A58">
          <w:rPr>
            <w:noProof/>
            <w:webHidden/>
          </w:rPr>
          <w:instrText xml:space="preserve"> PAGEREF _Toc416435851 \h </w:instrText>
        </w:r>
        <w:r w:rsidR="00261A58">
          <w:rPr>
            <w:noProof/>
            <w:webHidden/>
          </w:rPr>
        </w:r>
        <w:r w:rsidR="00261A58">
          <w:rPr>
            <w:noProof/>
            <w:webHidden/>
          </w:rPr>
          <w:fldChar w:fldCharType="separate"/>
        </w:r>
        <w:r w:rsidR="00261A58">
          <w:rPr>
            <w:noProof/>
            <w:webHidden/>
          </w:rPr>
          <w:t>6</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852" w:history="1">
        <w:r w:rsidR="00261A58" w:rsidRPr="00372835">
          <w:rPr>
            <w:rStyle w:val="Hyperlink"/>
            <w:noProof/>
          </w:rPr>
          <w:t>Performance Criteria</w:t>
        </w:r>
        <w:r w:rsidR="00261A58">
          <w:rPr>
            <w:noProof/>
            <w:webHidden/>
          </w:rPr>
          <w:tab/>
        </w:r>
        <w:r w:rsidR="00261A58">
          <w:rPr>
            <w:noProof/>
            <w:webHidden/>
          </w:rPr>
          <w:fldChar w:fldCharType="begin"/>
        </w:r>
        <w:r w:rsidR="00261A58">
          <w:rPr>
            <w:noProof/>
            <w:webHidden/>
          </w:rPr>
          <w:instrText xml:space="preserve"> PAGEREF _Toc416435852 \h </w:instrText>
        </w:r>
        <w:r w:rsidR="00261A58">
          <w:rPr>
            <w:noProof/>
            <w:webHidden/>
          </w:rPr>
        </w:r>
        <w:r w:rsidR="00261A58">
          <w:rPr>
            <w:noProof/>
            <w:webHidden/>
          </w:rPr>
          <w:fldChar w:fldCharType="separate"/>
        </w:r>
        <w:r w:rsidR="00261A58">
          <w:rPr>
            <w:noProof/>
            <w:webHidden/>
          </w:rPr>
          <w:t>7</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853" w:history="1">
        <w:r w:rsidR="00261A58" w:rsidRPr="00372835">
          <w:rPr>
            <w:rStyle w:val="Hyperlink"/>
            <w:noProof/>
          </w:rPr>
          <w:t>Foundation Skills</w:t>
        </w:r>
        <w:r w:rsidR="00261A58">
          <w:rPr>
            <w:noProof/>
            <w:webHidden/>
          </w:rPr>
          <w:tab/>
        </w:r>
        <w:r w:rsidR="00261A58">
          <w:rPr>
            <w:noProof/>
            <w:webHidden/>
          </w:rPr>
          <w:fldChar w:fldCharType="begin"/>
        </w:r>
        <w:r w:rsidR="00261A58">
          <w:rPr>
            <w:noProof/>
            <w:webHidden/>
          </w:rPr>
          <w:instrText xml:space="preserve"> PAGEREF _Toc416435853 \h </w:instrText>
        </w:r>
        <w:r w:rsidR="00261A58">
          <w:rPr>
            <w:noProof/>
            <w:webHidden/>
          </w:rPr>
        </w:r>
        <w:r w:rsidR="00261A58">
          <w:rPr>
            <w:noProof/>
            <w:webHidden/>
          </w:rPr>
          <w:fldChar w:fldCharType="separate"/>
        </w:r>
        <w:r w:rsidR="00261A58">
          <w:rPr>
            <w:noProof/>
            <w:webHidden/>
          </w:rPr>
          <w:t>8</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854" w:history="1">
        <w:r w:rsidR="00261A58" w:rsidRPr="00372835">
          <w:rPr>
            <w:rStyle w:val="Hyperlink"/>
            <w:noProof/>
          </w:rPr>
          <w:t>Assessment Requirements</w:t>
        </w:r>
        <w:r w:rsidR="00261A58">
          <w:rPr>
            <w:noProof/>
            <w:webHidden/>
          </w:rPr>
          <w:tab/>
        </w:r>
        <w:r w:rsidR="00261A58">
          <w:rPr>
            <w:noProof/>
            <w:webHidden/>
          </w:rPr>
          <w:fldChar w:fldCharType="begin"/>
        </w:r>
        <w:r w:rsidR="00261A58">
          <w:rPr>
            <w:noProof/>
            <w:webHidden/>
          </w:rPr>
          <w:instrText xml:space="preserve"> PAGEREF _Toc416435854 \h </w:instrText>
        </w:r>
        <w:r w:rsidR="00261A58">
          <w:rPr>
            <w:noProof/>
            <w:webHidden/>
          </w:rPr>
        </w:r>
        <w:r w:rsidR="00261A58">
          <w:rPr>
            <w:noProof/>
            <w:webHidden/>
          </w:rPr>
          <w:fldChar w:fldCharType="separate"/>
        </w:r>
        <w:r w:rsidR="00261A58">
          <w:rPr>
            <w:noProof/>
            <w:webHidden/>
          </w:rPr>
          <w:t>9</w:t>
        </w:r>
        <w:r w:rsidR="00261A58">
          <w:rPr>
            <w:noProof/>
            <w:webHidden/>
          </w:rPr>
          <w:fldChar w:fldCharType="end"/>
        </w:r>
      </w:hyperlink>
    </w:p>
    <w:p w:rsidR="00261A58" w:rsidRDefault="00A33414">
      <w:pPr>
        <w:pStyle w:val="TOC2"/>
        <w:tabs>
          <w:tab w:val="right" w:leader="dot" w:pos="9322"/>
        </w:tabs>
        <w:rPr>
          <w:rFonts w:asciiTheme="minorHAnsi" w:eastAsiaTheme="minorEastAsia" w:hAnsiTheme="minorHAnsi" w:cstheme="minorBidi"/>
          <w:noProof/>
          <w:lang w:val="en-GB" w:eastAsia="en-GB"/>
        </w:rPr>
      </w:pPr>
      <w:hyperlink w:anchor="_Toc416435855" w:history="1">
        <w:r w:rsidR="00261A58" w:rsidRPr="00372835">
          <w:rPr>
            <w:rStyle w:val="Hyperlink"/>
            <w:noProof/>
          </w:rPr>
          <w:t>Housekeeping Items</w:t>
        </w:r>
        <w:r w:rsidR="00261A58">
          <w:rPr>
            <w:noProof/>
            <w:webHidden/>
          </w:rPr>
          <w:tab/>
        </w:r>
        <w:r w:rsidR="00261A58">
          <w:rPr>
            <w:noProof/>
            <w:webHidden/>
          </w:rPr>
          <w:fldChar w:fldCharType="begin"/>
        </w:r>
        <w:r w:rsidR="00261A58">
          <w:rPr>
            <w:noProof/>
            <w:webHidden/>
          </w:rPr>
          <w:instrText xml:space="preserve"> PAGEREF _Toc416435855 \h </w:instrText>
        </w:r>
        <w:r w:rsidR="00261A58">
          <w:rPr>
            <w:noProof/>
            <w:webHidden/>
          </w:rPr>
        </w:r>
        <w:r w:rsidR="00261A58">
          <w:rPr>
            <w:noProof/>
            <w:webHidden/>
          </w:rPr>
          <w:fldChar w:fldCharType="separate"/>
        </w:r>
        <w:r w:rsidR="00261A58">
          <w:rPr>
            <w:noProof/>
            <w:webHidden/>
          </w:rPr>
          <w:t>10</w:t>
        </w:r>
        <w:r w:rsidR="00261A58">
          <w:rPr>
            <w:noProof/>
            <w:webHidden/>
          </w:rPr>
          <w:fldChar w:fldCharType="end"/>
        </w:r>
      </w:hyperlink>
    </w:p>
    <w:p w:rsidR="00261A58" w:rsidRDefault="00A33414">
      <w:pPr>
        <w:pStyle w:val="TOC2"/>
        <w:tabs>
          <w:tab w:val="right" w:leader="dot" w:pos="9322"/>
        </w:tabs>
        <w:rPr>
          <w:rFonts w:asciiTheme="minorHAnsi" w:eastAsiaTheme="minorEastAsia" w:hAnsiTheme="minorHAnsi" w:cstheme="minorBidi"/>
          <w:noProof/>
          <w:lang w:val="en-GB" w:eastAsia="en-GB"/>
        </w:rPr>
      </w:pPr>
      <w:hyperlink w:anchor="_Toc416435856" w:history="1">
        <w:r w:rsidR="00261A58" w:rsidRPr="00372835">
          <w:rPr>
            <w:rStyle w:val="Hyperlink"/>
            <w:noProof/>
          </w:rPr>
          <w:t>Objectives</w:t>
        </w:r>
        <w:r w:rsidR="00261A58">
          <w:rPr>
            <w:noProof/>
            <w:webHidden/>
          </w:rPr>
          <w:tab/>
        </w:r>
        <w:r w:rsidR="00261A58">
          <w:rPr>
            <w:noProof/>
            <w:webHidden/>
          </w:rPr>
          <w:fldChar w:fldCharType="begin"/>
        </w:r>
        <w:r w:rsidR="00261A58">
          <w:rPr>
            <w:noProof/>
            <w:webHidden/>
          </w:rPr>
          <w:instrText xml:space="preserve"> PAGEREF _Toc416435856 \h </w:instrText>
        </w:r>
        <w:r w:rsidR="00261A58">
          <w:rPr>
            <w:noProof/>
            <w:webHidden/>
          </w:rPr>
        </w:r>
        <w:r w:rsidR="00261A58">
          <w:rPr>
            <w:noProof/>
            <w:webHidden/>
          </w:rPr>
          <w:fldChar w:fldCharType="separate"/>
        </w:r>
        <w:r w:rsidR="00261A58">
          <w:rPr>
            <w:noProof/>
            <w:webHidden/>
          </w:rPr>
          <w:t>10</w:t>
        </w:r>
        <w:r w:rsidR="00261A58">
          <w:rPr>
            <w:noProof/>
            <w:webHidden/>
          </w:rPr>
          <w:fldChar w:fldCharType="end"/>
        </w:r>
      </w:hyperlink>
    </w:p>
    <w:p w:rsidR="00261A58" w:rsidRDefault="00A33414">
      <w:pPr>
        <w:pStyle w:val="TOC1"/>
        <w:tabs>
          <w:tab w:val="right" w:leader="dot" w:pos="9322"/>
        </w:tabs>
        <w:rPr>
          <w:rFonts w:asciiTheme="minorHAnsi" w:eastAsiaTheme="minorEastAsia" w:hAnsiTheme="minorHAnsi" w:cstheme="minorBidi"/>
          <w:b w:val="0"/>
          <w:noProof/>
          <w:lang w:val="en-GB" w:eastAsia="en-GB"/>
        </w:rPr>
      </w:pPr>
      <w:hyperlink w:anchor="_Toc416435857" w:history="1">
        <w:r w:rsidR="00261A58" w:rsidRPr="00372835">
          <w:rPr>
            <w:rStyle w:val="Hyperlink"/>
            <w:noProof/>
          </w:rPr>
          <w:t>1. Respond to complaints</w:t>
        </w:r>
        <w:r w:rsidR="00261A58">
          <w:rPr>
            <w:noProof/>
            <w:webHidden/>
          </w:rPr>
          <w:tab/>
        </w:r>
        <w:r w:rsidR="00261A58">
          <w:rPr>
            <w:noProof/>
            <w:webHidden/>
          </w:rPr>
          <w:fldChar w:fldCharType="begin"/>
        </w:r>
        <w:r w:rsidR="00261A58">
          <w:rPr>
            <w:noProof/>
            <w:webHidden/>
          </w:rPr>
          <w:instrText xml:space="preserve"> PAGEREF _Toc416435857 \h </w:instrText>
        </w:r>
        <w:r w:rsidR="00261A58">
          <w:rPr>
            <w:noProof/>
            <w:webHidden/>
          </w:rPr>
        </w:r>
        <w:r w:rsidR="00261A58">
          <w:rPr>
            <w:noProof/>
            <w:webHidden/>
          </w:rPr>
          <w:fldChar w:fldCharType="separate"/>
        </w:r>
        <w:r w:rsidR="00261A58">
          <w:rPr>
            <w:noProof/>
            <w:webHidden/>
          </w:rPr>
          <w:t>11</w:t>
        </w:r>
        <w:r w:rsidR="00261A58">
          <w:rPr>
            <w:noProof/>
            <w:webHidden/>
          </w:rPr>
          <w:fldChar w:fldCharType="end"/>
        </w:r>
      </w:hyperlink>
    </w:p>
    <w:p w:rsidR="00261A58" w:rsidRDefault="00A33414">
      <w:pPr>
        <w:pStyle w:val="TOC2"/>
        <w:tabs>
          <w:tab w:val="right" w:leader="dot" w:pos="9322"/>
        </w:tabs>
        <w:rPr>
          <w:rFonts w:asciiTheme="minorHAnsi" w:eastAsiaTheme="minorEastAsia" w:hAnsiTheme="minorHAnsi" w:cstheme="minorBidi"/>
          <w:noProof/>
          <w:lang w:val="en-GB" w:eastAsia="en-GB"/>
        </w:rPr>
      </w:pPr>
      <w:hyperlink w:anchor="_Toc416435858" w:history="1">
        <w:r w:rsidR="00261A58" w:rsidRPr="00372835">
          <w:rPr>
            <w:rStyle w:val="Hyperlink"/>
            <w:noProof/>
          </w:rPr>
          <w:t xml:space="preserve">1.1 – Process </w:t>
        </w:r>
        <w:r w:rsidR="00261A58" w:rsidRPr="00372835">
          <w:rPr>
            <w:rStyle w:val="Hyperlink"/>
            <w:i/>
            <w:noProof/>
          </w:rPr>
          <w:t>customer complaints</w:t>
        </w:r>
        <w:r w:rsidR="00261A58" w:rsidRPr="00372835">
          <w:rPr>
            <w:rStyle w:val="Hyperlink"/>
            <w:noProof/>
          </w:rPr>
          <w:t xml:space="preserve"> using </w:t>
        </w:r>
        <w:r w:rsidR="00261A58" w:rsidRPr="00372835">
          <w:rPr>
            <w:rStyle w:val="Hyperlink"/>
            <w:i/>
            <w:noProof/>
          </w:rPr>
          <w:t>effective communication</w:t>
        </w:r>
        <w:r w:rsidR="00261A58" w:rsidRPr="00372835">
          <w:rPr>
            <w:rStyle w:val="Hyperlink"/>
            <w:noProof/>
          </w:rPr>
          <w:t xml:space="preserve"> according to organisational procedures established under organisational policies, legislation or codes of practice</w:t>
        </w:r>
        <w:r w:rsidR="00261A58">
          <w:rPr>
            <w:noProof/>
            <w:webHidden/>
          </w:rPr>
          <w:tab/>
        </w:r>
        <w:r w:rsidR="00261A58">
          <w:rPr>
            <w:noProof/>
            <w:webHidden/>
          </w:rPr>
          <w:fldChar w:fldCharType="begin"/>
        </w:r>
        <w:r w:rsidR="00261A58">
          <w:rPr>
            <w:noProof/>
            <w:webHidden/>
          </w:rPr>
          <w:instrText xml:space="preserve"> PAGEREF _Toc416435858 \h </w:instrText>
        </w:r>
        <w:r w:rsidR="00261A58">
          <w:rPr>
            <w:noProof/>
            <w:webHidden/>
          </w:rPr>
        </w:r>
        <w:r w:rsidR="00261A58">
          <w:rPr>
            <w:noProof/>
            <w:webHidden/>
          </w:rPr>
          <w:fldChar w:fldCharType="separate"/>
        </w:r>
        <w:r w:rsidR="00261A58">
          <w:rPr>
            <w:noProof/>
            <w:webHidden/>
          </w:rPr>
          <w:t>12</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859" w:history="1">
        <w:r w:rsidR="00261A58" w:rsidRPr="00372835">
          <w:rPr>
            <w:rStyle w:val="Hyperlink"/>
            <w:noProof/>
          </w:rPr>
          <w:t>Complaints</w:t>
        </w:r>
        <w:r w:rsidR="00261A58">
          <w:rPr>
            <w:noProof/>
            <w:webHidden/>
          </w:rPr>
          <w:tab/>
        </w:r>
        <w:r w:rsidR="00261A58">
          <w:rPr>
            <w:noProof/>
            <w:webHidden/>
          </w:rPr>
          <w:fldChar w:fldCharType="begin"/>
        </w:r>
        <w:r w:rsidR="00261A58">
          <w:rPr>
            <w:noProof/>
            <w:webHidden/>
          </w:rPr>
          <w:instrText xml:space="preserve"> PAGEREF _Toc416435859 \h </w:instrText>
        </w:r>
        <w:r w:rsidR="00261A58">
          <w:rPr>
            <w:noProof/>
            <w:webHidden/>
          </w:rPr>
        </w:r>
        <w:r w:rsidR="00261A58">
          <w:rPr>
            <w:noProof/>
            <w:webHidden/>
          </w:rPr>
          <w:fldChar w:fldCharType="separate"/>
        </w:r>
        <w:r w:rsidR="00261A58">
          <w:rPr>
            <w:noProof/>
            <w:webHidden/>
          </w:rPr>
          <w:t>12</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860" w:history="1">
        <w:r w:rsidR="00261A58" w:rsidRPr="00372835">
          <w:rPr>
            <w:rStyle w:val="Hyperlink"/>
            <w:noProof/>
          </w:rPr>
          <w:t>Customers</w:t>
        </w:r>
        <w:r w:rsidR="00261A58">
          <w:rPr>
            <w:noProof/>
            <w:webHidden/>
          </w:rPr>
          <w:tab/>
        </w:r>
        <w:r w:rsidR="00261A58">
          <w:rPr>
            <w:noProof/>
            <w:webHidden/>
          </w:rPr>
          <w:fldChar w:fldCharType="begin"/>
        </w:r>
        <w:r w:rsidR="00261A58">
          <w:rPr>
            <w:noProof/>
            <w:webHidden/>
          </w:rPr>
          <w:instrText xml:space="preserve"> PAGEREF _Toc416435860 \h </w:instrText>
        </w:r>
        <w:r w:rsidR="00261A58">
          <w:rPr>
            <w:noProof/>
            <w:webHidden/>
          </w:rPr>
        </w:r>
        <w:r w:rsidR="00261A58">
          <w:rPr>
            <w:noProof/>
            <w:webHidden/>
          </w:rPr>
          <w:fldChar w:fldCharType="separate"/>
        </w:r>
        <w:r w:rsidR="00261A58">
          <w:rPr>
            <w:noProof/>
            <w:webHidden/>
          </w:rPr>
          <w:t>13</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861" w:history="1">
        <w:r w:rsidR="00261A58" w:rsidRPr="00372835">
          <w:rPr>
            <w:rStyle w:val="Hyperlink"/>
            <w:noProof/>
          </w:rPr>
          <w:t>Effective communication</w:t>
        </w:r>
        <w:r w:rsidR="00261A58">
          <w:rPr>
            <w:noProof/>
            <w:webHidden/>
          </w:rPr>
          <w:tab/>
        </w:r>
        <w:r w:rsidR="00261A58">
          <w:rPr>
            <w:noProof/>
            <w:webHidden/>
          </w:rPr>
          <w:fldChar w:fldCharType="begin"/>
        </w:r>
        <w:r w:rsidR="00261A58">
          <w:rPr>
            <w:noProof/>
            <w:webHidden/>
          </w:rPr>
          <w:instrText xml:space="preserve"> PAGEREF _Toc416435861 \h </w:instrText>
        </w:r>
        <w:r w:rsidR="00261A58">
          <w:rPr>
            <w:noProof/>
            <w:webHidden/>
          </w:rPr>
        </w:r>
        <w:r w:rsidR="00261A58">
          <w:rPr>
            <w:noProof/>
            <w:webHidden/>
          </w:rPr>
          <w:fldChar w:fldCharType="separate"/>
        </w:r>
        <w:r w:rsidR="00261A58">
          <w:rPr>
            <w:noProof/>
            <w:webHidden/>
          </w:rPr>
          <w:t>14</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862" w:history="1">
        <w:r w:rsidR="00261A58" w:rsidRPr="00372835">
          <w:rPr>
            <w:rStyle w:val="Hyperlink"/>
            <w:noProof/>
          </w:rPr>
          <w:t>Legislation</w:t>
        </w:r>
        <w:r w:rsidR="00261A58">
          <w:rPr>
            <w:noProof/>
            <w:webHidden/>
          </w:rPr>
          <w:tab/>
        </w:r>
        <w:r w:rsidR="00261A58">
          <w:rPr>
            <w:noProof/>
            <w:webHidden/>
          </w:rPr>
          <w:fldChar w:fldCharType="begin"/>
        </w:r>
        <w:r w:rsidR="00261A58">
          <w:rPr>
            <w:noProof/>
            <w:webHidden/>
          </w:rPr>
          <w:instrText xml:space="preserve"> PAGEREF _Toc416435862 \h </w:instrText>
        </w:r>
        <w:r w:rsidR="00261A58">
          <w:rPr>
            <w:noProof/>
            <w:webHidden/>
          </w:rPr>
        </w:r>
        <w:r w:rsidR="00261A58">
          <w:rPr>
            <w:noProof/>
            <w:webHidden/>
          </w:rPr>
          <w:fldChar w:fldCharType="separate"/>
        </w:r>
        <w:r w:rsidR="00261A58">
          <w:rPr>
            <w:noProof/>
            <w:webHidden/>
          </w:rPr>
          <w:t>16</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863" w:history="1">
        <w:r w:rsidR="00261A58" w:rsidRPr="00372835">
          <w:rPr>
            <w:rStyle w:val="Hyperlink"/>
            <w:noProof/>
          </w:rPr>
          <w:t>The Competition and Consumer Act 2010 (CCA)</w:t>
        </w:r>
        <w:r w:rsidR="00261A58">
          <w:rPr>
            <w:noProof/>
            <w:webHidden/>
          </w:rPr>
          <w:tab/>
        </w:r>
        <w:r w:rsidR="00261A58">
          <w:rPr>
            <w:noProof/>
            <w:webHidden/>
          </w:rPr>
          <w:fldChar w:fldCharType="begin"/>
        </w:r>
        <w:r w:rsidR="00261A58">
          <w:rPr>
            <w:noProof/>
            <w:webHidden/>
          </w:rPr>
          <w:instrText xml:space="preserve"> PAGEREF _Toc416435863 \h </w:instrText>
        </w:r>
        <w:r w:rsidR="00261A58">
          <w:rPr>
            <w:noProof/>
            <w:webHidden/>
          </w:rPr>
        </w:r>
        <w:r w:rsidR="00261A58">
          <w:rPr>
            <w:noProof/>
            <w:webHidden/>
          </w:rPr>
          <w:fldChar w:fldCharType="separate"/>
        </w:r>
        <w:r w:rsidR="00261A58">
          <w:rPr>
            <w:noProof/>
            <w:webHidden/>
          </w:rPr>
          <w:t>16</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864" w:history="1">
        <w:r w:rsidR="00261A58" w:rsidRPr="00372835">
          <w:rPr>
            <w:rStyle w:val="Hyperlink"/>
            <w:noProof/>
          </w:rPr>
          <w:t>Australian Consumer Law (ACL)</w:t>
        </w:r>
        <w:r w:rsidR="00261A58">
          <w:rPr>
            <w:noProof/>
            <w:webHidden/>
          </w:rPr>
          <w:tab/>
        </w:r>
        <w:r w:rsidR="00261A58">
          <w:rPr>
            <w:noProof/>
            <w:webHidden/>
          </w:rPr>
          <w:fldChar w:fldCharType="begin"/>
        </w:r>
        <w:r w:rsidR="00261A58">
          <w:rPr>
            <w:noProof/>
            <w:webHidden/>
          </w:rPr>
          <w:instrText xml:space="preserve"> PAGEREF _Toc416435864 \h </w:instrText>
        </w:r>
        <w:r w:rsidR="00261A58">
          <w:rPr>
            <w:noProof/>
            <w:webHidden/>
          </w:rPr>
        </w:r>
        <w:r w:rsidR="00261A58">
          <w:rPr>
            <w:noProof/>
            <w:webHidden/>
          </w:rPr>
          <w:fldChar w:fldCharType="separate"/>
        </w:r>
        <w:r w:rsidR="00261A58">
          <w:rPr>
            <w:noProof/>
            <w:webHidden/>
          </w:rPr>
          <w:t>17</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865" w:history="1">
        <w:r w:rsidR="00261A58" w:rsidRPr="00372835">
          <w:rPr>
            <w:rStyle w:val="Hyperlink"/>
            <w:noProof/>
          </w:rPr>
          <w:t>Codes of Practice</w:t>
        </w:r>
        <w:r w:rsidR="00261A58">
          <w:rPr>
            <w:noProof/>
            <w:webHidden/>
          </w:rPr>
          <w:tab/>
        </w:r>
        <w:r w:rsidR="00261A58">
          <w:rPr>
            <w:noProof/>
            <w:webHidden/>
          </w:rPr>
          <w:fldChar w:fldCharType="begin"/>
        </w:r>
        <w:r w:rsidR="00261A58">
          <w:rPr>
            <w:noProof/>
            <w:webHidden/>
          </w:rPr>
          <w:instrText xml:space="preserve"> PAGEREF _Toc416435865 \h </w:instrText>
        </w:r>
        <w:r w:rsidR="00261A58">
          <w:rPr>
            <w:noProof/>
            <w:webHidden/>
          </w:rPr>
        </w:r>
        <w:r w:rsidR="00261A58">
          <w:rPr>
            <w:noProof/>
            <w:webHidden/>
          </w:rPr>
          <w:fldChar w:fldCharType="separate"/>
        </w:r>
        <w:r w:rsidR="00261A58">
          <w:rPr>
            <w:noProof/>
            <w:webHidden/>
          </w:rPr>
          <w:t>19</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866" w:history="1">
        <w:r w:rsidR="00261A58" w:rsidRPr="00372835">
          <w:rPr>
            <w:rStyle w:val="Hyperlink"/>
            <w:noProof/>
          </w:rPr>
          <w:t>Disability Discrimination Act 1992 (DDA)</w:t>
        </w:r>
        <w:r w:rsidR="00261A58">
          <w:rPr>
            <w:noProof/>
            <w:webHidden/>
          </w:rPr>
          <w:tab/>
        </w:r>
        <w:r w:rsidR="00261A58">
          <w:rPr>
            <w:noProof/>
            <w:webHidden/>
          </w:rPr>
          <w:fldChar w:fldCharType="begin"/>
        </w:r>
        <w:r w:rsidR="00261A58">
          <w:rPr>
            <w:noProof/>
            <w:webHidden/>
          </w:rPr>
          <w:instrText xml:space="preserve"> PAGEREF _Toc416435866 \h </w:instrText>
        </w:r>
        <w:r w:rsidR="00261A58">
          <w:rPr>
            <w:noProof/>
            <w:webHidden/>
          </w:rPr>
        </w:r>
        <w:r w:rsidR="00261A58">
          <w:rPr>
            <w:noProof/>
            <w:webHidden/>
          </w:rPr>
          <w:fldChar w:fldCharType="separate"/>
        </w:r>
        <w:r w:rsidR="00261A58">
          <w:rPr>
            <w:noProof/>
            <w:webHidden/>
          </w:rPr>
          <w:t>20</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867" w:history="1">
        <w:r w:rsidR="00261A58" w:rsidRPr="00372835">
          <w:rPr>
            <w:rStyle w:val="Hyperlink"/>
            <w:noProof/>
          </w:rPr>
          <w:t>Age Discrimination Act 2004</w:t>
        </w:r>
        <w:r w:rsidR="00261A58">
          <w:rPr>
            <w:noProof/>
            <w:webHidden/>
          </w:rPr>
          <w:tab/>
        </w:r>
        <w:r w:rsidR="00261A58">
          <w:rPr>
            <w:noProof/>
            <w:webHidden/>
          </w:rPr>
          <w:fldChar w:fldCharType="begin"/>
        </w:r>
        <w:r w:rsidR="00261A58">
          <w:rPr>
            <w:noProof/>
            <w:webHidden/>
          </w:rPr>
          <w:instrText xml:space="preserve"> PAGEREF _Toc416435867 \h </w:instrText>
        </w:r>
        <w:r w:rsidR="00261A58">
          <w:rPr>
            <w:noProof/>
            <w:webHidden/>
          </w:rPr>
        </w:r>
        <w:r w:rsidR="00261A58">
          <w:rPr>
            <w:noProof/>
            <w:webHidden/>
          </w:rPr>
          <w:fldChar w:fldCharType="separate"/>
        </w:r>
        <w:r w:rsidR="00261A58">
          <w:rPr>
            <w:noProof/>
            <w:webHidden/>
          </w:rPr>
          <w:t>21</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868" w:history="1">
        <w:r w:rsidR="00261A58" w:rsidRPr="00372835">
          <w:rPr>
            <w:rStyle w:val="Hyperlink"/>
            <w:noProof/>
          </w:rPr>
          <w:t>Sex Discrimination Act 1984</w:t>
        </w:r>
        <w:r w:rsidR="00261A58">
          <w:rPr>
            <w:noProof/>
            <w:webHidden/>
          </w:rPr>
          <w:tab/>
        </w:r>
        <w:r w:rsidR="00261A58">
          <w:rPr>
            <w:noProof/>
            <w:webHidden/>
          </w:rPr>
          <w:fldChar w:fldCharType="begin"/>
        </w:r>
        <w:r w:rsidR="00261A58">
          <w:rPr>
            <w:noProof/>
            <w:webHidden/>
          </w:rPr>
          <w:instrText xml:space="preserve"> PAGEREF _Toc416435868 \h </w:instrText>
        </w:r>
        <w:r w:rsidR="00261A58">
          <w:rPr>
            <w:noProof/>
            <w:webHidden/>
          </w:rPr>
        </w:r>
        <w:r w:rsidR="00261A58">
          <w:rPr>
            <w:noProof/>
            <w:webHidden/>
          </w:rPr>
          <w:fldChar w:fldCharType="separate"/>
        </w:r>
        <w:r w:rsidR="00261A58">
          <w:rPr>
            <w:noProof/>
            <w:webHidden/>
          </w:rPr>
          <w:t>21</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869" w:history="1">
        <w:r w:rsidR="00261A58" w:rsidRPr="00372835">
          <w:rPr>
            <w:rStyle w:val="Hyperlink"/>
            <w:noProof/>
          </w:rPr>
          <w:t>Racial Discrimination Act 2007</w:t>
        </w:r>
        <w:r w:rsidR="00261A58">
          <w:rPr>
            <w:noProof/>
            <w:webHidden/>
          </w:rPr>
          <w:tab/>
        </w:r>
        <w:r w:rsidR="00261A58">
          <w:rPr>
            <w:noProof/>
            <w:webHidden/>
          </w:rPr>
          <w:fldChar w:fldCharType="begin"/>
        </w:r>
        <w:r w:rsidR="00261A58">
          <w:rPr>
            <w:noProof/>
            <w:webHidden/>
          </w:rPr>
          <w:instrText xml:space="preserve"> PAGEREF _Toc416435869 \h </w:instrText>
        </w:r>
        <w:r w:rsidR="00261A58">
          <w:rPr>
            <w:noProof/>
            <w:webHidden/>
          </w:rPr>
        </w:r>
        <w:r w:rsidR="00261A58">
          <w:rPr>
            <w:noProof/>
            <w:webHidden/>
          </w:rPr>
          <w:fldChar w:fldCharType="separate"/>
        </w:r>
        <w:r w:rsidR="00261A58">
          <w:rPr>
            <w:noProof/>
            <w:webHidden/>
          </w:rPr>
          <w:t>22</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870" w:history="1">
        <w:r w:rsidR="00261A58" w:rsidRPr="00372835">
          <w:rPr>
            <w:rStyle w:val="Hyperlink"/>
            <w:noProof/>
          </w:rPr>
          <w:t>The Privacy Act 1988</w:t>
        </w:r>
        <w:r w:rsidR="00261A58">
          <w:rPr>
            <w:noProof/>
            <w:webHidden/>
          </w:rPr>
          <w:tab/>
        </w:r>
        <w:r w:rsidR="00261A58">
          <w:rPr>
            <w:noProof/>
            <w:webHidden/>
          </w:rPr>
          <w:fldChar w:fldCharType="begin"/>
        </w:r>
        <w:r w:rsidR="00261A58">
          <w:rPr>
            <w:noProof/>
            <w:webHidden/>
          </w:rPr>
          <w:instrText xml:space="preserve"> PAGEREF _Toc416435870 \h </w:instrText>
        </w:r>
        <w:r w:rsidR="00261A58">
          <w:rPr>
            <w:noProof/>
            <w:webHidden/>
          </w:rPr>
        </w:r>
        <w:r w:rsidR="00261A58">
          <w:rPr>
            <w:noProof/>
            <w:webHidden/>
          </w:rPr>
          <w:fldChar w:fldCharType="separate"/>
        </w:r>
        <w:r w:rsidR="00261A58">
          <w:rPr>
            <w:noProof/>
            <w:webHidden/>
          </w:rPr>
          <w:t>24</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871" w:history="1">
        <w:r w:rsidR="00261A58" w:rsidRPr="00372835">
          <w:rPr>
            <w:rStyle w:val="Hyperlink"/>
            <w:noProof/>
          </w:rPr>
          <w:t>WHS policies, procedures and programs</w:t>
        </w:r>
        <w:r w:rsidR="00261A58">
          <w:rPr>
            <w:noProof/>
            <w:webHidden/>
          </w:rPr>
          <w:tab/>
        </w:r>
        <w:r w:rsidR="00261A58">
          <w:rPr>
            <w:noProof/>
            <w:webHidden/>
          </w:rPr>
          <w:fldChar w:fldCharType="begin"/>
        </w:r>
        <w:r w:rsidR="00261A58">
          <w:rPr>
            <w:noProof/>
            <w:webHidden/>
          </w:rPr>
          <w:instrText xml:space="preserve"> PAGEREF _Toc416435871 \h </w:instrText>
        </w:r>
        <w:r w:rsidR="00261A58">
          <w:rPr>
            <w:noProof/>
            <w:webHidden/>
          </w:rPr>
        </w:r>
        <w:r w:rsidR="00261A58">
          <w:rPr>
            <w:noProof/>
            <w:webHidden/>
          </w:rPr>
          <w:fldChar w:fldCharType="separate"/>
        </w:r>
        <w:r w:rsidR="00261A58">
          <w:rPr>
            <w:noProof/>
            <w:webHidden/>
          </w:rPr>
          <w:t>25</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872" w:history="1">
        <w:r w:rsidR="00261A58" w:rsidRPr="00372835">
          <w:rPr>
            <w:rStyle w:val="Hyperlink"/>
            <w:noProof/>
          </w:rPr>
          <w:t>Ethical standards and codes of conduct</w:t>
        </w:r>
        <w:r w:rsidR="00261A58">
          <w:rPr>
            <w:noProof/>
            <w:webHidden/>
          </w:rPr>
          <w:tab/>
        </w:r>
        <w:r w:rsidR="00261A58">
          <w:rPr>
            <w:noProof/>
            <w:webHidden/>
          </w:rPr>
          <w:fldChar w:fldCharType="begin"/>
        </w:r>
        <w:r w:rsidR="00261A58">
          <w:rPr>
            <w:noProof/>
            <w:webHidden/>
          </w:rPr>
          <w:instrText xml:space="preserve"> PAGEREF _Toc416435872 \h </w:instrText>
        </w:r>
        <w:r w:rsidR="00261A58">
          <w:rPr>
            <w:noProof/>
            <w:webHidden/>
          </w:rPr>
        </w:r>
        <w:r w:rsidR="00261A58">
          <w:rPr>
            <w:noProof/>
            <w:webHidden/>
          </w:rPr>
          <w:fldChar w:fldCharType="separate"/>
        </w:r>
        <w:r w:rsidR="00261A58">
          <w:rPr>
            <w:noProof/>
            <w:webHidden/>
          </w:rPr>
          <w:t>25</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873" w:history="1">
        <w:r w:rsidR="00261A58" w:rsidRPr="00372835">
          <w:rPr>
            <w:rStyle w:val="Hyperlink"/>
            <w:noProof/>
          </w:rPr>
          <w:t>Activity 1A</w:t>
        </w:r>
        <w:r w:rsidR="00261A58">
          <w:rPr>
            <w:noProof/>
            <w:webHidden/>
          </w:rPr>
          <w:tab/>
        </w:r>
        <w:r w:rsidR="00261A58">
          <w:rPr>
            <w:noProof/>
            <w:webHidden/>
          </w:rPr>
          <w:fldChar w:fldCharType="begin"/>
        </w:r>
        <w:r w:rsidR="00261A58">
          <w:rPr>
            <w:noProof/>
            <w:webHidden/>
          </w:rPr>
          <w:instrText xml:space="preserve"> PAGEREF _Toc416435873 \h </w:instrText>
        </w:r>
        <w:r w:rsidR="00261A58">
          <w:rPr>
            <w:noProof/>
            <w:webHidden/>
          </w:rPr>
        </w:r>
        <w:r w:rsidR="00261A58">
          <w:rPr>
            <w:noProof/>
            <w:webHidden/>
          </w:rPr>
          <w:fldChar w:fldCharType="separate"/>
        </w:r>
        <w:r w:rsidR="00261A58">
          <w:rPr>
            <w:noProof/>
            <w:webHidden/>
          </w:rPr>
          <w:t>26</w:t>
        </w:r>
        <w:r w:rsidR="00261A58">
          <w:rPr>
            <w:noProof/>
            <w:webHidden/>
          </w:rPr>
          <w:fldChar w:fldCharType="end"/>
        </w:r>
      </w:hyperlink>
    </w:p>
    <w:p w:rsidR="00261A58" w:rsidRDefault="00A33414">
      <w:pPr>
        <w:pStyle w:val="TOC2"/>
        <w:tabs>
          <w:tab w:val="right" w:leader="dot" w:pos="9322"/>
        </w:tabs>
        <w:rPr>
          <w:rFonts w:asciiTheme="minorHAnsi" w:eastAsiaTheme="minorEastAsia" w:hAnsiTheme="minorHAnsi" w:cstheme="minorBidi"/>
          <w:noProof/>
          <w:lang w:val="en-GB" w:eastAsia="en-GB"/>
        </w:rPr>
      </w:pPr>
      <w:hyperlink w:anchor="_Toc416435874" w:history="1">
        <w:r w:rsidR="00261A58" w:rsidRPr="00372835">
          <w:rPr>
            <w:rStyle w:val="Hyperlink"/>
            <w:noProof/>
          </w:rPr>
          <w:t xml:space="preserve">1.2 – Obtain, </w:t>
        </w:r>
        <w:r w:rsidR="00261A58" w:rsidRPr="00372835">
          <w:rPr>
            <w:rStyle w:val="Hyperlink"/>
            <w:i/>
            <w:noProof/>
          </w:rPr>
          <w:t>document and review reports relating to customer complaints</w:t>
        </w:r>
        <w:r w:rsidR="00261A58">
          <w:rPr>
            <w:noProof/>
            <w:webHidden/>
          </w:rPr>
          <w:tab/>
        </w:r>
        <w:r w:rsidR="00261A58">
          <w:rPr>
            <w:noProof/>
            <w:webHidden/>
          </w:rPr>
          <w:fldChar w:fldCharType="begin"/>
        </w:r>
        <w:r w:rsidR="00261A58">
          <w:rPr>
            <w:noProof/>
            <w:webHidden/>
          </w:rPr>
          <w:instrText xml:space="preserve"> PAGEREF _Toc416435874 \h </w:instrText>
        </w:r>
        <w:r w:rsidR="00261A58">
          <w:rPr>
            <w:noProof/>
            <w:webHidden/>
          </w:rPr>
        </w:r>
        <w:r w:rsidR="00261A58">
          <w:rPr>
            <w:noProof/>
            <w:webHidden/>
          </w:rPr>
          <w:fldChar w:fldCharType="separate"/>
        </w:r>
        <w:r w:rsidR="00261A58">
          <w:rPr>
            <w:noProof/>
            <w:webHidden/>
          </w:rPr>
          <w:t>27</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875" w:history="1">
        <w:r w:rsidR="00261A58" w:rsidRPr="00372835">
          <w:rPr>
            <w:rStyle w:val="Hyperlink"/>
            <w:noProof/>
          </w:rPr>
          <w:t>Document</w:t>
        </w:r>
        <w:r w:rsidR="00261A58">
          <w:rPr>
            <w:noProof/>
            <w:webHidden/>
          </w:rPr>
          <w:tab/>
        </w:r>
        <w:r w:rsidR="00261A58">
          <w:rPr>
            <w:noProof/>
            <w:webHidden/>
          </w:rPr>
          <w:fldChar w:fldCharType="begin"/>
        </w:r>
        <w:r w:rsidR="00261A58">
          <w:rPr>
            <w:noProof/>
            <w:webHidden/>
          </w:rPr>
          <w:instrText xml:space="preserve"> PAGEREF _Toc416435875 \h </w:instrText>
        </w:r>
        <w:r w:rsidR="00261A58">
          <w:rPr>
            <w:noProof/>
            <w:webHidden/>
          </w:rPr>
        </w:r>
        <w:r w:rsidR="00261A58">
          <w:rPr>
            <w:noProof/>
            <w:webHidden/>
          </w:rPr>
          <w:fldChar w:fldCharType="separate"/>
        </w:r>
        <w:r w:rsidR="00261A58">
          <w:rPr>
            <w:noProof/>
            <w:webHidden/>
          </w:rPr>
          <w:t>27</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876" w:history="1">
        <w:r w:rsidR="00261A58" w:rsidRPr="00372835">
          <w:rPr>
            <w:rStyle w:val="Hyperlink"/>
            <w:noProof/>
          </w:rPr>
          <w:t>Review</w:t>
        </w:r>
        <w:r w:rsidR="00261A58">
          <w:rPr>
            <w:noProof/>
            <w:webHidden/>
          </w:rPr>
          <w:tab/>
        </w:r>
        <w:r w:rsidR="00261A58">
          <w:rPr>
            <w:noProof/>
            <w:webHidden/>
          </w:rPr>
          <w:fldChar w:fldCharType="begin"/>
        </w:r>
        <w:r w:rsidR="00261A58">
          <w:rPr>
            <w:noProof/>
            <w:webHidden/>
          </w:rPr>
          <w:instrText xml:space="preserve"> PAGEREF _Toc416435876 \h </w:instrText>
        </w:r>
        <w:r w:rsidR="00261A58">
          <w:rPr>
            <w:noProof/>
            <w:webHidden/>
          </w:rPr>
        </w:r>
        <w:r w:rsidR="00261A58">
          <w:rPr>
            <w:noProof/>
            <w:webHidden/>
          </w:rPr>
          <w:fldChar w:fldCharType="separate"/>
        </w:r>
        <w:r w:rsidR="00261A58">
          <w:rPr>
            <w:noProof/>
            <w:webHidden/>
          </w:rPr>
          <w:t>28</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877" w:history="1">
        <w:r w:rsidR="00261A58" w:rsidRPr="00372835">
          <w:rPr>
            <w:rStyle w:val="Hyperlink"/>
            <w:noProof/>
          </w:rPr>
          <w:t>Activity 1B</w:t>
        </w:r>
        <w:r w:rsidR="00261A58">
          <w:rPr>
            <w:noProof/>
            <w:webHidden/>
          </w:rPr>
          <w:tab/>
        </w:r>
        <w:r w:rsidR="00261A58">
          <w:rPr>
            <w:noProof/>
            <w:webHidden/>
          </w:rPr>
          <w:fldChar w:fldCharType="begin"/>
        </w:r>
        <w:r w:rsidR="00261A58">
          <w:rPr>
            <w:noProof/>
            <w:webHidden/>
          </w:rPr>
          <w:instrText xml:space="preserve"> PAGEREF _Toc416435877 \h </w:instrText>
        </w:r>
        <w:r w:rsidR="00261A58">
          <w:rPr>
            <w:noProof/>
            <w:webHidden/>
          </w:rPr>
        </w:r>
        <w:r w:rsidR="00261A58">
          <w:rPr>
            <w:noProof/>
            <w:webHidden/>
          </w:rPr>
          <w:fldChar w:fldCharType="separate"/>
        </w:r>
        <w:r w:rsidR="00261A58">
          <w:rPr>
            <w:noProof/>
            <w:webHidden/>
          </w:rPr>
          <w:t>29</w:t>
        </w:r>
        <w:r w:rsidR="00261A58">
          <w:rPr>
            <w:noProof/>
            <w:webHidden/>
          </w:rPr>
          <w:fldChar w:fldCharType="end"/>
        </w:r>
      </w:hyperlink>
    </w:p>
    <w:p w:rsidR="00261A58" w:rsidRDefault="00A33414">
      <w:pPr>
        <w:pStyle w:val="TOC2"/>
        <w:tabs>
          <w:tab w:val="right" w:leader="dot" w:pos="9322"/>
        </w:tabs>
        <w:rPr>
          <w:rFonts w:asciiTheme="minorHAnsi" w:eastAsiaTheme="minorEastAsia" w:hAnsiTheme="minorHAnsi" w:cstheme="minorBidi"/>
          <w:noProof/>
          <w:lang w:val="en-GB" w:eastAsia="en-GB"/>
        </w:rPr>
      </w:pPr>
      <w:hyperlink w:anchor="_Toc416435878" w:history="1">
        <w:r w:rsidR="00261A58" w:rsidRPr="00372835">
          <w:rPr>
            <w:rStyle w:val="Hyperlink"/>
            <w:noProof/>
          </w:rPr>
          <w:t>1.3 – Make decisions about customer complaints, taking into account applicable legislation, organisational policies and codes</w:t>
        </w:r>
        <w:r w:rsidR="00261A58">
          <w:rPr>
            <w:noProof/>
            <w:webHidden/>
          </w:rPr>
          <w:tab/>
        </w:r>
        <w:r w:rsidR="00261A58">
          <w:rPr>
            <w:noProof/>
            <w:webHidden/>
          </w:rPr>
          <w:fldChar w:fldCharType="begin"/>
        </w:r>
        <w:r w:rsidR="00261A58">
          <w:rPr>
            <w:noProof/>
            <w:webHidden/>
          </w:rPr>
          <w:instrText xml:space="preserve"> PAGEREF _Toc416435878 \h </w:instrText>
        </w:r>
        <w:r w:rsidR="00261A58">
          <w:rPr>
            <w:noProof/>
            <w:webHidden/>
          </w:rPr>
        </w:r>
        <w:r w:rsidR="00261A58">
          <w:rPr>
            <w:noProof/>
            <w:webHidden/>
          </w:rPr>
          <w:fldChar w:fldCharType="separate"/>
        </w:r>
        <w:r w:rsidR="00261A58">
          <w:rPr>
            <w:noProof/>
            <w:webHidden/>
          </w:rPr>
          <w:t>30</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879" w:history="1">
        <w:r w:rsidR="00261A58" w:rsidRPr="00372835">
          <w:rPr>
            <w:rStyle w:val="Hyperlink"/>
            <w:noProof/>
          </w:rPr>
          <w:t>Nature of the complaint</w:t>
        </w:r>
        <w:r w:rsidR="00261A58">
          <w:rPr>
            <w:noProof/>
            <w:webHidden/>
          </w:rPr>
          <w:tab/>
        </w:r>
        <w:r w:rsidR="00261A58">
          <w:rPr>
            <w:noProof/>
            <w:webHidden/>
          </w:rPr>
          <w:fldChar w:fldCharType="begin"/>
        </w:r>
        <w:r w:rsidR="00261A58">
          <w:rPr>
            <w:noProof/>
            <w:webHidden/>
          </w:rPr>
          <w:instrText xml:space="preserve"> PAGEREF _Toc416435879 \h </w:instrText>
        </w:r>
        <w:r w:rsidR="00261A58">
          <w:rPr>
            <w:noProof/>
            <w:webHidden/>
          </w:rPr>
        </w:r>
        <w:r w:rsidR="00261A58">
          <w:rPr>
            <w:noProof/>
            <w:webHidden/>
          </w:rPr>
          <w:fldChar w:fldCharType="separate"/>
        </w:r>
        <w:r w:rsidR="00261A58">
          <w:rPr>
            <w:noProof/>
            <w:webHidden/>
          </w:rPr>
          <w:t>30</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880" w:history="1">
        <w:r w:rsidR="00261A58" w:rsidRPr="00372835">
          <w:rPr>
            <w:rStyle w:val="Hyperlink"/>
            <w:noProof/>
          </w:rPr>
          <w:t>Attitude and demeanour of the complainant</w:t>
        </w:r>
        <w:r w:rsidR="00261A58">
          <w:rPr>
            <w:noProof/>
            <w:webHidden/>
          </w:rPr>
          <w:tab/>
        </w:r>
        <w:r w:rsidR="00261A58">
          <w:rPr>
            <w:noProof/>
            <w:webHidden/>
          </w:rPr>
          <w:fldChar w:fldCharType="begin"/>
        </w:r>
        <w:r w:rsidR="00261A58">
          <w:rPr>
            <w:noProof/>
            <w:webHidden/>
          </w:rPr>
          <w:instrText xml:space="preserve"> PAGEREF _Toc416435880 \h </w:instrText>
        </w:r>
        <w:r w:rsidR="00261A58">
          <w:rPr>
            <w:noProof/>
            <w:webHidden/>
          </w:rPr>
        </w:r>
        <w:r w:rsidR="00261A58">
          <w:rPr>
            <w:noProof/>
            <w:webHidden/>
          </w:rPr>
          <w:fldChar w:fldCharType="separate"/>
        </w:r>
        <w:r w:rsidR="00261A58">
          <w:rPr>
            <w:noProof/>
            <w:webHidden/>
          </w:rPr>
          <w:t>30</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881" w:history="1">
        <w:r w:rsidR="00261A58" w:rsidRPr="00372835">
          <w:rPr>
            <w:rStyle w:val="Hyperlink"/>
            <w:noProof/>
          </w:rPr>
          <w:t>Ideal solution for the customer</w:t>
        </w:r>
        <w:r w:rsidR="00261A58">
          <w:rPr>
            <w:noProof/>
            <w:webHidden/>
          </w:rPr>
          <w:tab/>
        </w:r>
        <w:r w:rsidR="00261A58">
          <w:rPr>
            <w:noProof/>
            <w:webHidden/>
          </w:rPr>
          <w:fldChar w:fldCharType="begin"/>
        </w:r>
        <w:r w:rsidR="00261A58">
          <w:rPr>
            <w:noProof/>
            <w:webHidden/>
          </w:rPr>
          <w:instrText xml:space="preserve"> PAGEREF _Toc416435881 \h </w:instrText>
        </w:r>
        <w:r w:rsidR="00261A58">
          <w:rPr>
            <w:noProof/>
            <w:webHidden/>
          </w:rPr>
        </w:r>
        <w:r w:rsidR="00261A58">
          <w:rPr>
            <w:noProof/>
            <w:webHidden/>
          </w:rPr>
          <w:fldChar w:fldCharType="separate"/>
        </w:r>
        <w:r w:rsidR="00261A58">
          <w:rPr>
            <w:noProof/>
            <w:webHidden/>
          </w:rPr>
          <w:t>30</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882" w:history="1">
        <w:r w:rsidR="00261A58" w:rsidRPr="00372835">
          <w:rPr>
            <w:rStyle w:val="Hyperlink"/>
            <w:noProof/>
          </w:rPr>
          <w:t>Organisational policies and procedures</w:t>
        </w:r>
        <w:r w:rsidR="00261A58">
          <w:rPr>
            <w:noProof/>
            <w:webHidden/>
          </w:rPr>
          <w:tab/>
        </w:r>
        <w:r w:rsidR="00261A58">
          <w:rPr>
            <w:noProof/>
            <w:webHidden/>
          </w:rPr>
          <w:fldChar w:fldCharType="begin"/>
        </w:r>
        <w:r w:rsidR="00261A58">
          <w:rPr>
            <w:noProof/>
            <w:webHidden/>
          </w:rPr>
          <w:instrText xml:space="preserve"> PAGEREF _Toc416435882 \h </w:instrText>
        </w:r>
        <w:r w:rsidR="00261A58">
          <w:rPr>
            <w:noProof/>
            <w:webHidden/>
          </w:rPr>
        </w:r>
        <w:r w:rsidR="00261A58">
          <w:rPr>
            <w:noProof/>
            <w:webHidden/>
          </w:rPr>
          <w:fldChar w:fldCharType="separate"/>
        </w:r>
        <w:r w:rsidR="00261A58">
          <w:rPr>
            <w:noProof/>
            <w:webHidden/>
          </w:rPr>
          <w:t>30</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883" w:history="1">
        <w:r w:rsidR="00261A58" w:rsidRPr="00372835">
          <w:rPr>
            <w:rStyle w:val="Hyperlink"/>
            <w:noProof/>
          </w:rPr>
          <w:t>Knowledge and authority</w:t>
        </w:r>
        <w:r w:rsidR="00261A58">
          <w:rPr>
            <w:noProof/>
            <w:webHidden/>
          </w:rPr>
          <w:tab/>
        </w:r>
        <w:r w:rsidR="00261A58">
          <w:rPr>
            <w:noProof/>
            <w:webHidden/>
          </w:rPr>
          <w:fldChar w:fldCharType="begin"/>
        </w:r>
        <w:r w:rsidR="00261A58">
          <w:rPr>
            <w:noProof/>
            <w:webHidden/>
          </w:rPr>
          <w:instrText xml:space="preserve"> PAGEREF _Toc416435883 \h </w:instrText>
        </w:r>
        <w:r w:rsidR="00261A58">
          <w:rPr>
            <w:noProof/>
            <w:webHidden/>
          </w:rPr>
        </w:r>
        <w:r w:rsidR="00261A58">
          <w:rPr>
            <w:noProof/>
            <w:webHidden/>
          </w:rPr>
          <w:fldChar w:fldCharType="separate"/>
        </w:r>
        <w:r w:rsidR="00261A58">
          <w:rPr>
            <w:noProof/>
            <w:webHidden/>
          </w:rPr>
          <w:t>31</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884" w:history="1">
        <w:r w:rsidR="00261A58" w:rsidRPr="00372835">
          <w:rPr>
            <w:rStyle w:val="Hyperlink"/>
            <w:noProof/>
          </w:rPr>
          <w:t>Legislation</w:t>
        </w:r>
        <w:r w:rsidR="00261A58">
          <w:rPr>
            <w:noProof/>
            <w:webHidden/>
          </w:rPr>
          <w:tab/>
        </w:r>
        <w:r w:rsidR="00261A58">
          <w:rPr>
            <w:noProof/>
            <w:webHidden/>
          </w:rPr>
          <w:fldChar w:fldCharType="begin"/>
        </w:r>
        <w:r w:rsidR="00261A58">
          <w:rPr>
            <w:noProof/>
            <w:webHidden/>
          </w:rPr>
          <w:instrText xml:space="preserve"> PAGEREF _Toc416435884 \h </w:instrText>
        </w:r>
        <w:r w:rsidR="00261A58">
          <w:rPr>
            <w:noProof/>
            <w:webHidden/>
          </w:rPr>
        </w:r>
        <w:r w:rsidR="00261A58">
          <w:rPr>
            <w:noProof/>
            <w:webHidden/>
          </w:rPr>
          <w:fldChar w:fldCharType="separate"/>
        </w:r>
        <w:r w:rsidR="00261A58">
          <w:rPr>
            <w:noProof/>
            <w:webHidden/>
          </w:rPr>
          <w:t>31</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885" w:history="1">
        <w:r w:rsidR="00261A58" w:rsidRPr="00372835">
          <w:rPr>
            <w:rStyle w:val="Hyperlink"/>
            <w:noProof/>
          </w:rPr>
          <w:t>Activity 1C</w:t>
        </w:r>
        <w:r w:rsidR="00261A58">
          <w:rPr>
            <w:noProof/>
            <w:webHidden/>
          </w:rPr>
          <w:tab/>
        </w:r>
        <w:r w:rsidR="00261A58">
          <w:rPr>
            <w:noProof/>
            <w:webHidden/>
          </w:rPr>
          <w:fldChar w:fldCharType="begin"/>
        </w:r>
        <w:r w:rsidR="00261A58">
          <w:rPr>
            <w:noProof/>
            <w:webHidden/>
          </w:rPr>
          <w:instrText xml:space="preserve"> PAGEREF _Toc416435885 \h </w:instrText>
        </w:r>
        <w:r w:rsidR="00261A58">
          <w:rPr>
            <w:noProof/>
            <w:webHidden/>
          </w:rPr>
        </w:r>
        <w:r w:rsidR="00261A58">
          <w:rPr>
            <w:noProof/>
            <w:webHidden/>
          </w:rPr>
          <w:fldChar w:fldCharType="separate"/>
        </w:r>
        <w:r w:rsidR="00261A58">
          <w:rPr>
            <w:noProof/>
            <w:webHidden/>
          </w:rPr>
          <w:t>32</w:t>
        </w:r>
        <w:r w:rsidR="00261A58">
          <w:rPr>
            <w:noProof/>
            <w:webHidden/>
          </w:rPr>
          <w:fldChar w:fldCharType="end"/>
        </w:r>
      </w:hyperlink>
    </w:p>
    <w:p w:rsidR="00261A58" w:rsidRDefault="00A33414">
      <w:pPr>
        <w:pStyle w:val="TOC2"/>
        <w:tabs>
          <w:tab w:val="right" w:leader="dot" w:pos="9322"/>
        </w:tabs>
        <w:rPr>
          <w:rFonts w:asciiTheme="minorHAnsi" w:eastAsiaTheme="minorEastAsia" w:hAnsiTheme="minorHAnsi" w:cstheme="minorBidi"/>
          <w:noProof/>
          <w:lang w:val="en-GB" w:eastAsia="en-GB"/>
        </w:rPr>
      </w:pPr>
      <w:hyperlink w:anchor="_Toc416435886" w:history="1">
        <w:r w:rsidR="00261A58" w:rsidRPr="00372835">
          <w:rPr>
            <w:rStyle w:val="Hyperlink"/>
            <w:noProof/>
          </w:rPr>
          <w:t>1.4 – Negotiate resolution of the complaint and obtain agreement where possible</w:t>
        </w:r>
        <w:r w:rsidR="00261A58">
          <w:rPr>
            <w:noProof/>
            <w:webHidden/>
          </w:rPr>
          <w:tab/>
        </w:r>
        <w:r w:rsidR="00261A58">
          <w:rPr>
            <w:noProof/>
            <w:webHidden/>
          </w:rPr>
          <w:fldChar w:fldCharType="begin"/>
        </w:r>
        <w:r w:rsidR="00261A58">
          <w:rPr>
            <w:noProof/>
            <w:webHidden/>
          </w:rPr>
          <w:instrText xml:space="preserve"> PAGEREF _Toc416435886 \h </w:instrText>
        </w:r>
        <w:r w:rsidR="00261A58">
          <w:rPr>
            <w:noProof/>
            <w:webHidden/>
          </w:rPr>
        </w:r>
        <w:r w:rsidR="00261A58">
          <w:rPr>
            <w:noProof/>
            <w:webHidden/>
          </w:rPr>
          <w:fldChar w:fldCharType="separate"/>
        </w:r>
        <w:r w:rsidR="00261A58">
          <w:rPr>
            <w:noProof/>
            <w:webHidden/>
          </w:rPr>
          <w:t>33</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887" w:history="1">
        <w:r w:rsidR="00261A58" w:rsidRPr="00372835">
          <w:rPr>
            <w:rStyle w:val="Hyperlink"/>
            <w:noProof/>
          </w:rPr>
          <w:t>Activity 1D</w:t>
        </w:r>
        <w:r w:rsidR="00261A58">
          <w:rPr>
            <w:noProof/>
            <w:webHidden/>
          </w:rPr>
          <w:tab/>
        </w:r>
        <w:r w:rsidR="00261A58">
          <w:rPr>
            <w:noProof/>
            <w:webHidden/>
          </w:rPr>
          <w:fldChar w:fldCharType="begin"/>
        </w:r>
        <w:r w:rsidR="00261A58">
          <w:rPr>
            <w:noProof/>
            <w:webHidden/>
          </w:rPr>
          <w:instrText xml:space="preserve"> PAGEREF _Toc416435887 \h </w:instrText>
        </w:r>
        <w:r w:rsidR="00261A58">
          <w:rPr>
            <w:noProof/>
            <w:webHidden/>
          </w:rPr>
        </w:r>
        <w:r w:rsidR="00261A58">
          <w:rPr>
            <w:noProof/>
            <w:webHidden/>
          </w:rPr>
          <w:fldChar w:fldCharType="separate"/>
        </w:r>
        <w:r w:rsidR="00261A58">
          <w:rPr>
            <w:noProof/>
            <w:webHidden/>
          </w:rPr>
          <w:t>35</w:t>
        </w:r>
        <w:r w:rsidR="00261A58">
          <w:rPr>
            <w:noProof/>
            <w:webHidden/>
          </w:rPr>
          <w:fldChar w:fldCharType="end"/>
        </w:r>
      </w:hyperlink>
    </w:p>
    <w:p w:rsidR="00261A58" w:rsidRDefault="00A33414">
      <w:pPr>
        <w:pStyle w:val="TOC2"/>
        <w:tabs>
          <w:tab w:val="right" w:leader="dot" w:pos="9322"/>
        </w:tabs>
        <w:rPr>
          <w:rFonts w:asciiTheme="minorHAnsi" w:eastAsiaTheme="minorEastAsia" w:hAnsiTheme="minorHAnsi" w:cstheme="minorBidi"/>
          <w:noProof/>
          <w:lang w:val="en-GB" w:eastAsia="en-GB"/>
        </w:rPr>
      </w:pPr>
      <w:hyperlink w:anchor="_Toc416435888" w:history="1">
        <w:r w:rsidR="00261A58" w:rsidRPr="00372835">
          <w:rPr>
            <w:rStyle w:val="Hyperlink"/>
            <w:noProof/>
          </w:rPr>
          <w:t>1.5 – Maintain a register of complaints/disputes</w:t>
        </w:r>
        <w:r w:rsidR="00261A58">
          <w:rPr>
            <w:noProof/>
            <w:webHidden/>
          </w:rPr>
          <w:tab/>
        </w:r>
        <w:r w:rsidR="00261A58">
          <w:rPr>
            <w:noProof/>
            <w:webHidden/>
          </w:rPr>
          <w:fldChar w:fldCharType="begin"/>
        </w:r>
        <w:r w:rsidR="00261A58">
          <w:rPr>
            <w:noProof/>
            <w:webHidden/>
          </w:rPr>
          <w:instrText xml:space="preserve"> PAGEREF _Toc416435888 \h </w:instrText>
        </w:r>
        <w:r w:rsidR="00261A58">
          <w:rPr>
            <w:noProof/>
            <w:webHidden/>
          </w:rPr>
        </w:r>
        <w:r w:rsidR="00261A58">
          <w:rPr>
            <w:noProof/>
            <w:webHidden/>
          </w:rPr>
          <w:fldChar w:fldCharType="separate"/>
        </w:r>
        <w:r w:rsidR="00261A58">
          <w:rPr>
            <w:noProof/>
            <w:webHidden/>
          </w:rPr>
          <w:t>36</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889" w:history="1">
        <w:r w:rsidR="00261A58" w:rsidRPr="00372835">
          <w:rPr>
            <w:rStyle w:val="Hyperlink"/>
            <w:noProof/>
          </w:rPr>
          <w:t>Good practice for maintaining a register of complaints/disputes</w:t>
        </w:r>
        <w:r w:rsidR="00261A58">
          <w:rPr>
            <w:noProof/>
            <w:webHidden/>
          </w:rPr>
          <w:tab/>
        </w:r>
        <w:r w:rsidR="00261A58">
          <w:rPr>
            <w:noProof/>
            <w:webHidden/>
          </w:rPr>
          <w:fldChar w:fldCharType="begin"/>
        </w:r>
        <w:r w:rsidR="00261A58">
          <w:rPr>
            <w:noProof/>
            <w:webHidden/>
          </w:rPr>
          <w:instrText xml:space="preserve"> PAGEREF _Toc416435889 \h </w:instrText>
        </w:r>
        <w:r w:rsidR="00261A58">
          <w:rPr>
            <w:noProof/>
            <w:webHidden/>
          </w:rPr>
        </w:r>
        <w:r w:rsidR="00261A58">
          <w:rPr>
            <w:noProof/>
            <w:webHidden/>
          </w:rPr>
          <w:fldChar w:fldCharType="separate"/>
        </w:r>
        <w:r w:rsidR="00261A58">
          <w:rPr>
            <w:noProof/>
            <w:webHidden/>
          </w:rPr>
          <w:t>36</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890" w:history="1">
        <w:r w:rsidR="00261A58" w:rsidRPr="00372835">
          <w:rPr>
            <w:rStyle w:val="Hyperlink"/>
            <w:noProof/>
          </w:rPr>
          <w:t>Activity 1E</w:t>
        </w:r>
        <w:r w:rsidR="00261A58">
          <w:rPr>
            <w:noProof/>
            <w:webHidden/>
          </w:rPr>
          <w:tab/>
        </w:r>
        <w:r w:rsidR="00261A58">
          <w:rPr>
            <w:noProof/>
            <w:webHidden/>
          </w:rPr>
          <w:fldChar w:fldCharType="begin"/>
        </w:r>
        <w:r w:rsidR="00261A58">
          <w:rPr>
            <w:noProof/>
            <w:webHidden/>
          </w:rPr>
          <w:instrText xml:space="preserve"> PAGEREF _Toc416435890 \h </w:instrText>
        </w:r>
        <w:r w:rsidR="00261A58">
          <w:rPr>
            <w:noProof/>
            <w:webHidden/>
          </w:rPr>
        </w:r>
        <w:r w:rsidR="00261A58">
          <w:rPr>
            <w:noProof/>
            <w:webHidden/>
          </w:rPr>
          <w:fldChar w:fldCharType="separate"/>
        </w:r>
        <w:r w:rsidR="00261A58">
          <w:rPr>
            <w:noProof/>
            <w:webHidden/>
          </w:rPr>
          <w:t>37</w:t>
        </w:r>
        <w:r w:rsidR="00261A58">
          <w:rPr>
            <w:noProof/>
            <w:webHidden/>
          </w:rPr>
          <w:fldChar w:fldCharType="end"/>
        </w:r>
      </w:hyperlink>
    </w:p>
    <w:p w:rsidR="00261A58" w:rsidRDefault="00A33414">
      <w:pPr>
        <w:pStyle w:val="TOC2"/>
        <w:tabs>
          <w:tab w:val="right" w:leader="dot" w:pos="9322"/>
        </w:tabs>
        <w:rPr>
          <w:rFonts w:asciiTheme="minorHAnsi" w:eastAsiaTheme="minorEastAsia" w:hAnsiTheme="minorHAnsi" w:cstheme="minorBidi"/>
          <w:noProof/>
          <w:lang w:val="en-GB" w:eastAsia="en-GB"/>
        </w:rPr>
      </w:pPr>
      <w:hyperlink w:anchor="_Toc416435891" w:history="1">
        <w:r w:rsidR="00261A58" w:rsidRPr="00372835">
          <w:rPr>
            <w:rStyle w:val="Hyperlink"/>
            <w:noProof/>
          </w:rPr>
          <w:t>1.6 – Inform customer of the outcome of the investigation</w:t>
        </w:r>
        <w:r w:rsidR="00261A58">
          <w:rPr>
            <w:noProof/>
            <w:webHidden/>
          </w:rPr>
          <w:tab/>
        </w:r>
        <w:r w:rsidR="00261A58">
          <w:rPr>
            <w:noProof/>
            <w:webHidden/>
          </w:rPr>
          <w:fldChar w:fldCharType="begin"/>
        </w:r>
        <w:r w:rsidR="00261A58">
          <w:rPr>
            <w:noProof/>
            <w:webHidden/>
          </w:rPr>
          <w:instrText xml:space="preserve"> PAGEREF _Toc416435891 \h </w:instrText>
        </w:r>
        <w:r w:rsidR="00261A58">
          <w:rPr>
            <w:noProof/>
            <w:webHidden/>
          </w:rPr>
        </w:r>
        <w:r w:rsidR="00261A58">
          <w:rPr>
            <w:noProof/>
            <w:webHidden/>
          </w:rPr>
          <w:fldChar w:fldCharType="separate"/>
        </w:r>
        <w:r w:rsidR="00261A58">
          <w:rPr>
            <w:noProof/>
            <w:webHidden/>
          </w:rPr>
          <w:t>38</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892" w:history="1">
        <w:r w:rsidR="00261A58" w:rsidRPr="00372835">
          <w:rPr>
            <w:rStyle w:val="Hyperlink"/>
            <w:noProof/>
          </w:rPr>
          <w:t>Activity 1F</w:t>
        </w:r>
        <w:r w:rsidR="00261A58">
          <w:rPr>
            <w:noProof/>
            <w:webHidden/>
          </w:rPr>
          <w:tab/>
        </w:r>
        <w:r w:rsidR="00261A58">
          <w:rPr>
            <w:noProof/>
            <w:webHidden/>
          </w:rPr>
          <w:fldChar w:fldCharType="begin"/>
        </w:r>
        <w:r w:rsidR="00261A58">
          <w:rPr>
            <w:noProof/>
            <w:webHidden/>
          </w:rPr>
          <w:instrText xml:space="preserve"> PAGEREF _Toc416435892 \h </w:instrText>
        </w:r>
        <w:r w:rsidR="00261A58">
          <w:rPr>
            <w:noProof/>
            <w:webHidden/>
          </w:rPr>
        </w:r>
        <w:r w:rsidR="00261A58">
          <w:rPr>
            <w:noProof/>
            <w:webHidden/>
          </w:rPr>
          <w:fldChar w:fldCharType="separate"/>
        </w:r>
        <w:r w:rsidR="00261A58">
          <w:rPr>
            <w:noProof/>
            <w:webHidden/>
          </w:rPr>
          <w:t>39</w:t>
        </w:r>
        <w:r w:rsidR="00261A58">
          <w:rPr>
            <w:noProof/>
            <w:webHidden/>
          </w:rPr>
          <w:fldChar w:fldCharType="end"/>
        </w:r>
      </w:hyperlink>
    </w:p>
    <w:p w:rsidR="00261A58" w:rsidRDefault="00A33414">
      <w:pPr>
        <w:pStyle w:val="TOC1"/>
        <w:tabs>
          <w:tab w:val="right" w:leader="dot" w:pos="9322"/>
        </w:tabs>
        <w:rPr>
          <w:rFonts w:asciiTheme="minorHAnsi" w:eastAsiaTheme="minorEastAsia" w:hAnsiTheme="minorHAnsi" w:cstheme="minorBidi"/>
          <w:b w:val="0"/>
          <w:noProof/>
          <w:lang w:val="en-GB" w:eastAsia="en-GB"/>
        </w:rPr>
      </w:pPr>
      <w:hyperlink w:anchor="_Toc416435893" w:history="1">
        <w:r w:rsidR="00261A58" w:rsidRPr="00372835">
          <w:rPr>
            <w:rStyle w:val="Hyperlink"/>
            <w:noProof/>
          </w:rPr>
          <w:t>2. Refer complaints</w:t>
        </w:r>
        <w:r w:rsidR="00261A58">
          <w:rPr>
            <w:noProof/>
            <w:webHidden/>
          </w:rPr>
          <w:tab/>
        </w:r>
        <w:r w:rsidR="00261A58">
          <w:rPr>
            <w:noProof/>
            <w:webHidden/>
          </w:rPr>
          <w:fldChar w:fldCharType="begin"/>
        </w:r>
        <w:r w:rsidR="00261A58">
          <w:rPr>
            <w:noProof/>
            <w:webHidden/>
          </w:rPr>
          <w:instrText xml:space="preserve"> PAGEREF _Toc416435893 \h </w:instrText>
        </w:r>
        <w:r w:rsidR="00261A58">
          <w:rPr>
            <w:noProof/>
            <w:webHidden/>
          </w:rPr>
        </w:r>
        <w:r w:rsidR="00261A58">
          <w:rPr>
            <w:noProof/>
            <w:webHidden/>
          </w:rPr>
          <w:fldChar w:fldCharType="separate"/>
        </w:r>
        <w:r w:rsidR="00261A58">
          <w:rPr>
            <w:noProof/>
            <w:webHidden/>
          </w:rPr>
          <w:t>40</w:t>
        </w:r>
        <w:r w:rsidR="00261A58">
          <w:rPr>
            <w:noProof/>
            <w:webHidden/>
          </w:rPr>
          <w:fldChar w:fldCharType="end"/>
        </w:r>
      </w:hyperlink>
    </w:p>
    <w:p w:rsidR="00261A58" w:rsidRDefault="00A33414">
      <w:pPr>
        <w:pStyle w:val="TOC2"/>
        <w:tabs>
          <w:tab w:val="right" w:leader="dot" w:pos="9322"/>
        </w:tabs>
        <w:rPr>
          <w:rFonts w:asciiTheme="minorHAnsi" w:eastAsiaTheme="minorEastAsia" w:hAnsiTheme="minorHAnsi" w:cstheme="minorBidi"/>
          <w:noProof/>
          <w:lang w:val="en-GB" w:eastAsia="en-GB"/>
        </w:rPr>
      </w:pPr>
      <w:hyperlink w:anchor="_Toc416435894" w:history="1">
        <w:r w:rsidR="00261A58" w:rsidRPr="00372835">
          <w:rPr>
            <w:rStyle w:val="Hyperlink"/>
            <w:noProof/>
          </w:rPr>
          <w:t>2.1 – Identify complaints that require referral to other personnel or external bodies</w:t>
        </w:r>
        <w:r w:rsidR="00261A58">
          <w:rPr>
            <w:noProof/>
            <w:webHidden/>
          </w:rPr>
          <w:tab/>
        </w:r>
        <w:r w:rsidR="00261A58">
          <w:rPr>
            <w:noProof/>
            <w:webHidden/>
          </w:rPr>
          <w:fldChar w:fldCharType="begin"/>
        </w:r>
        <w:r w:rsidR="00261A58">
          <w:rPr>
            <w:noProof/>
            <w:webHidden/>
          </w:rPr>
          <w:instrText xml:space="preserve"> PAGEREF _Toc416435894 \h </w:instrText>
        </w:r>
        <w:r w:rsidR="00261A58">
          <w:rPr>
            <w:noProof/>
            <w:webHidden/>
          </w:rPr>
        </w:r>
        <w:r w:rsidR="00261A58">
          <w:rPr>
            <w:noProof/>
            <w:webHidden/>
          </w:rPr>
          <w:fldChar w:fldCharType="separate"/>
        </w:r>
        <w:r w:rsidR="00261A58">
          <w:rPr>
            <w:noProof/>
            <w:webHidden/>
          </w:rPr>
          <w:t>41</w:t>
        </w:r>
        <w:r w:rsidR="00261A58">
          <w:rPr>
            <w:noProof/>
            <w:webHidden/>
          </w:rPr>
          <w:fldChar w:fldCharType="end"/>
        </w:r>
      </w:hyperlink>
    </w:p>
    <w:p w:rsidR="00261A58" w:rsidRDefault="00A33414">
      <w:pPr>
        <w:pStyle w:val="TOC2"/>
        <w:tabs>
          <w:tab w:val="right" w:leader="dot" w:pos="9322"/>
        </w:tabs>
        <w:rPr>
          <w:rFonts w:asciiTheme="minorHAnsi" w:eastAsiaTheme="minorEastAsia" w:hAnsiTheme="minorHAnsi" w:cstheme="minorBidi"/>
          <w:noProof/>
          <w:lang w:val="en-GB" w:eastAsia="en-GB"/>
        </w:rPr>
      </w:pPr>
      <w:hyperlink w:anchor="_Toc416435895" w:history="1">
        <w:r w:rsidR="00261A58" w:rsidRPr="00372835">
          <w:rPr>
            <w:rStyle w:val="Hyperlink"/>
            <w:noProof/>
          </w:rPr>
          <w:t xml:space="preserve">2.2 – Make </w:t>
        </w:r>
        <w:r w:rsidR="00261A58" w:rsidRPr="00372835">
          <w:rPr>
            <w:rStyle w:val="Hyperlink"/>
            <w:i/>
            <w:noProof/>
          </w:rPr>
          <w:t>referrals</w:t>
        </w:r>
        <w:r w:rsidR="00261A58" w:rsidRPr="00372835">
          <w:rPr>
            <w:rStyle w:val="Hyperlink"/>
            <w:noProof/>
          </w:rPr>
          <w:t xml:space="preserve"> to appropriate personnel for follow</w:t>
        </w:r>
        <w:r w:rsidR="00261A58" w:rsidRPr="00372835">
          <w:rPr>
            <w:rStyle w:val="Hyperlink"/>
            <w:noProof/>
          </w:rPr>
          <w:noBreakHyphen/>
          <w:t>up in accordance with individual level of responsibility</w:t>
        </w:r>
        <w:r w:rsidR="00261A58">
          <w:rPr>
            <w:noProof/>
            <w:webHidden/>
          </w:rPr>
          <w:tab/>
        </w:r>
        <w:r w:rsidR="00261A58">
          <w:rPr>
            <w:noProof/>
            <w:webHidden/>
          </w:rPr>
          <w:fldChar w:fldCharType="begin"/>
        </w:r>
        <w:r w:rsidR="00261A58">
          <w:rPr>
            <w:noProof/>
            <w:webHidden/>
          </w:rPr>
          <w:instrText xml:space="preserve"> PAGEREF _Toc416435895 \h </w:instrText>
        </w:r>
        <w:r w:rsidR="00261A58">
          <w:rPr>
            <w:noProof/>
            <w:webHidden/>
          </w:rPr>
        </w:r>
        <w:r w:rsidR="00261A58">
          <w:rPr>
            <w:noProof/>
            <w:webHidden/>
          </w:rPr>
          <w:fldChar w:fldCharType="separate"/>
        </w:r>
        <w:r w:rsidR="00261A58">
          <w:rPr>
            <w:noProof/>
            <w:webHidden/>
          </w:rPr>
          <w:t>41</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896" w:history="1">
        <w:r w:rsidR="00261A58" w:rsidRPr="00372835">
          <w:rPr>
            <w:rStyle w:val="Hyperlink"/>
            <w:noProof/>
          </w:rPr>
          <w:t>Referrals</w:t>
        </w:r>
        <w:r w:rsidR="00261A58">
          <w:rPr>
            <w:noProof/>
            <w:webHidden/>
          </w:rPr>
          <w:tab/>
        </w:r>
        <w:r w:rsidR="00261A58">
          <w:rPr>
            <w:noProof/>
            <w:webHidden/>
          </w:rPr>
          <w:fldChar w:fldCharType="begin"/>
        </w:r>
        <w:r w:rsidR="00261A58">
          <w:rPr>
            <w:noProof/>
            <w:webHidden/>
          </w:rPr>
          <w:instrText xml:space="preserve"> PAGEREF _Toc416435896 \h </w:instrText>
        </w:r>
        <w:r w:rsidR="00261A58">
          <w:rPr>
            <w:noProof/>
            <w:webHidden/>
          </w:rPr>
        </w:r>
        <w:r w:rsidR="00261A58">
          <w:rPr>
            <w:noProof/>
            <w:webHidden/>
          </w:rPr>
          <w:fldChar w:fldCharType="separate"/>
        </w:r>
        <w:r w:rsidR="00261A58">
          <w:rPr>
            <w:noProof/>
            <w:webHidden/>
          </w:rPr>
          <w:t>41</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897" w:history="1">
        <w:r w:rsidR="00261A58" w:rsidRPr="00372835">
          <w:rPr>
            <w:rStyle w:val="Hyperlink"/>
            <w:noProof/>
          </w:rPr>
          <w:t>Commonwealth Ombudsman</w:t>
        </w:r>
        <w:r w:rsidR="00261A58">
          <w:rPr>
            <w:noProof/>
            <w:webHidden/>
          </w:rPr>
          <w:tab/>
        </w:r>
        <w:r w:rsidR="00261A58">
          <w:rPr>
            <w:noProof/>
            <w:webHidden/>
          </w:rPr>
          <w:fldChar w:fldCharType="begin"/>
        </w:r>
        <w:r w:rsidR="00261A58">
          <w:rPr>
            <w:noProof/>
            <w:webHidden/>
          </w:rPr>
          <w:instrText xml:space="preserve"> PAGEREF _Toc416435897 \h </w:instrText>
        </w:r>
        <w:r w:rsidR="00261A58">
          <w:rPr>
            <w:noProof/>
            <w:webHidden/>
          </w:rPr>
        </w:r>
        <w:r w:rsidR="00261A58">
          <w:rPr>
            <w:noProof/>
            <w:webHidden/>
          </w:rPr>
          <w:fldChar w:fldCharType="separate"/>
        </w:r>
        <w:r w:rsidR="00261A58">
          <w:rPr>
            <w:noProof/>
            <w:webHidden/>
          </w:rPr>
          <w:t>41</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898" w:history="1">
        <w:r w:rsidR="00261A58" w:rsidRPr="00372835">
          <w:rPr>
            <w:rStyle w:val="Hyperlink"/>
            <w:noProof/>
          </w:rPr>
          <w:t>State Ombudsman</w:t>
        </w:r>
        <w:r w:rsidR="00261A58">
          <w:rPr>
            <w:noProof/>
            <w:webHidden/>
          </w:rPr>
          <w:tab/>
        </w:r>
        <w:r w:rsidR="00261A58">
          <w:rPr>
            <w:noProof/>
            <w:webHidden/>
          </w:rPr>
          <w:fldChar w:fldCharType="begin"/>
        </w:r>
        <w:r w:rsidR="00261A58">
          <w:rPr>
            <w:noProof/>
            <w:webHidden/>
          </w:rPr>
          <w:instrText xml:space="preserve"> PAGEREF _Toc416435898 \h </w:instrText>
        </w:r>
        <w:r w:rsidR="00261A58">
          <w:rPr>
            <w:noProof/>
            <w:webHidden/>
          </w:rPr>
        </w:r>
        <w:r w:rsidR="00261A58">
          <w:rPr>
            <w:noProof/>
            <w:webHidden/>
          </w:rPr>
          <w:fldChar w:fldCharType="separate"/>
        </w:r>
        <w:r w:rsidR="00261A58">
          <w:rPr>
            <w:noProof/>
            <w:webHidden/>
          </w:rPr>
          <w:t>41</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899" w:history="1">
        <w:r w:rsidR="00261A58" w:rsidRPr="00372835">
          <w:rPr>
            <w:rStyle w:val="Hyperlink"/>
            <w:noProof/>
          </w:rPr>
          <w:t>Industry Ombudsman</w:t>
        </w:r>
        <w:r w:rsidR="00261A58">
          <w:rPr>
            <w:noProof/>
            <w:webHidden/>
          </w:rPr>
          <w:tab/>
        </w:r>
        <w:r w:rsidR="00261A58">
          <w:rPr>
            <w:noProof/>
            <w:webHidden/>
          </w:rPr>
          <w:fldChar w:fldCharType="begin"/>
        </w:r>
        <w:r w:rsidR="00261A58">
          <w:rPr>
            <w:noProof/>
            <w:webHidden/>
          </w:rPr>
          <w:instrText xml:space="preserve"> PAGEREF _Toc416435899 \h </w:instrText>
        </w:r>
        <w:r w:rsidR="00261A58">
          <w:rPr>
            <w:noProof/>
            <w:webHidden/>
          </w:rPr>
        </w:r>
        <w:r w:rsidR="00261A58">
          <w:rPr>
            <w:noProof/>
            <w:webHidden/>
          </w:rPr>
          <w:fldChar w:fldCharType="separate"/>
        </w:r>
        <w:r w:rsidR="00261A58">
          <w:rPr>
            <w:noProof/>
            <w:webHidden/>
          </w:rPr>
          <w:t>42</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900" w:history="1">
        <w:r w:rsidR="00261A58" w:rsidRPr="00372835">
          <w:rPr>
            <w:rStyle w:val="Hyperlink"/>
            <w:noProof/>
          </w:rPr>
          <w:t>Independent Commission Against Corruption (ICAC)</w:t>
        </w:r>
        <w:r w:rsidR="00261A58">
          <w:rPr>
            <w:noProof/>
            <w:webHidden/>
          </w:rPr>
          <w:tab/>
        </w:r>
        <w:r w:rsidR="00261A58">
          <w:rPr>
            <w:noProof/>
            <w:webHidden/>
          </w:rPr>
          <w:fldChar w:fldCharType="begin"/>
        </w:r>
        <w:r w:rsidR="00261A58">
          <w:rPr>
            <w:noProof/>
            <w:webHidden/>
          </w:rPr>
          <w:instrText xml:space="preserve"> PAGEREF _Toc416435900 \h </w:instrText>
        </w:r>
        <w:r w:rsidR="00261A58">
          <w:rPr>
            <w:noProof/>
            <w:webHidden/>
          </w:rPr>
        </w:r>
        <w:r w:rsidR="00261A58">
          <w:rPr>
            <w:noProof/>
            <w:webHidden/>
          </w:rPr>
          <w:fldChar w:fldCharType="separate"/>
        </w:r>
        <w:r w:rsidR="00261A58">
          <w:rPr>
            <w:noProof/>
            <w:webHidden/>
          </w:rPr>
          <w:t>42</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901" w:history="1">
        <w:r w:rsidR="00261A58" w:rsidRPr="00372835">
          <w:rPr>
            <w:rStyle w:val="Hyperlink"/>
            <w:noProof/>
          </w:rPr>
          <w:t>Australian Human Rights Commission</w:t>
        </w:r>
        <w:r w:rsidR="00261A58">
          <w:rPr>
            <w:noProof/>
            <w:webHidden/>
          </w:rPr>
          <w:tab/>
        </w:r>
        <w:r w:rsidR="00261A58">
          <w:rPr>
            <w:noProof/>
            <w:webHidden/>
          </w:rPr>
          <w:fldChar w:fldCharType="begin"/>
        </w:r>
        <w:r w:rsidR="00261A58">
          <w:rPr>
            <w:noProof/>
            <w:webHidden/>
          </w:rPr>
          <w:instrText xml:space="preserve"> PAGEREF _Toc416435901 \h </w:instrText>
        </w:r>
        <w:r w:rsidR="00261A58">
          <w:rPr>
            <w:noProof/>
            <w:webHidden/>
          </w:rPr>
        </w:r>
        <w:r w:rsidR="00261A58">
          <w:rPr>
            <w:noProof/>
            <w:webHidden/>
          </w:rPr>
          <w:fldChar w:fldCharType="separate"/>
        </w:r>
        <w:r w:rsidR="00261A58">
          <w:rPr>
            <w:noProof/>
            <w:webHidden/>
          </w:rPr>
          <w:t>42</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902" w:history="1">
        <w:r w:rsidR="00261A58" w:rsidRPr="00372835">
          <w:rPr>
            <w:rStyle w:val="Hyperlink"/>
            <w:noProof/>
          </w:rPr>
          <w:t>Police</w:t>
        </w:r>
        <w:r w:rsidR="00261A58">
          <w:rPr>
            <w:noProof/>
            <w:webHidden/>
          </w:rPr>
          <w:tab/>
        </w:r>
        <w:r w:rsidR="00261A58">
          <w:rPr>
            <w:noProof/>
            <w:webHidden/>
          </w:rPr>
          <w:fldChar w:fldCharType="begin"/>
        </w:r>
        <w:r w:rsidR="00261A58">
          <w:rPr>
            <w:noProof/>
            <w:webHidden/>
          </w:rPr>
          <w:instrText xml:space="preserve"> PAGEREF _Toc416435902 \h </w:instrText>
        </w:r>
        <w:r w:rsidR="00261A58">
          <w:rPr>
            <w:noProof/>
            <w:webHidden/>
          </w:rPr>
        </w:r>
        <w:r w:rsidR="00261A58">
          <w:rPr>
            <w:noProof/>
            <w:webHidden/>
          </w:rPr>
          <w:fldChar w:fldCharType="separate"/>
        </w:r>
        <w:r w:rsidR="00261A58">
          <w:rPr>
            <w:noProof/>
            <w:webHidden/>
          </w:rPr>
          <w:t>42</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903" w:history="1">
        <w:r w:rsidR="00261A58" w:rsidRPr="00372835">
          <w:rPr>
            <w:rStyle w:val="Hyperlink"/>
            <w:noProof/>
          </w:rPr>
          <w:t>Activity 2A</w:t>
        </w:r>
        <w:r w:rsidR="00261A58">
          <w:rPr>
            <w:noProof/>
            <w:webHidden/>
          </w:rPr>
          <w:tab/>
        </w:r>
        <w:r w:rsidR="00261A58">
          <w:rPr>
            <w:noProof/>
            <w:webHidden/>
          </w:rPr>
          <w:fldChar w:fldCharType="begin"/>
        </w:r>
        <w:r w:rsidR="00261A58">
          <w:rPr>
            <w:noProof/>
            <w:webHidden/>
          </w:rPr>
          <w:instrText xml:space="preserve"> PAGEREF _Toc416435903 \h </w:instrText>
        </w:r>
        <w:r w:rsidR="00261A58">
          <w:rPr>
            <w:noProof/>
            <w:webHidden/>
          </w:rPr>
        </w:r>
        <w:r w:rsidR="00261A58">
          <w:rPr>
            <w:noProof/>
            <w:webHidden/>
          </w:rPr>
          <w:fldChar w:fldCharType="separate"/>
        </w:r>
        <w:r w:rsidR="00261A58">
          <w:rPr>
            <w:noProof/>
            <w:webHidden/>
          </w:rPr>
          <w:t>43</w:t>
        </w:r>
        <w:r w:rsidR="00261A58">
          <w:rPr>
            <w:noProof/>
            <w:webHidden/>
          </w:rPr>
          <w:fldChar w:fldCharType="end"/>
        </w:r>
      </w:hyperlink>
    </w:p>
    <w:p w:rsidR="00261A58" w:rsidRDefault="00A33414">
      <w:pPr>
        <w:pStyle w:val="TOC2"/>
        <w:tabs>
          <w:tab w:val="right" w:leader="dot" w:pos="9322"/>
        </w:tabs>
        <w:rPr>
          <w:rFonts w:asciiTheme="minorHAnsi" w:eastAsiaTheme="minorEastAsia" w:hAnsiTheme="minorHAnsi" w:cstheme="minorBidi"/>
          <w:noProof/>
          <w:lang w:val="en-GB" w:eastAsia="en-GB"/>
        </w:rPr>
      </w:pPr>
      <w:hyperlink w:anchor="_Toc416435904" w:history="1">
        <w:r w:rsidR="00261A58" w:rsidRPr="00372835">
          <w:rPr>
            <w:rStyle w:val="Hyperlink"/>
            <w:noProof/>
          </w:rPr>
          <w:t>2.3 – Forward all documents and investigation reports</w:t>
        </w:r>
        <w:r w:rsidR="00261A58">
          <w:rPr>
            <w:noProof/>
            <w:webHidden/>
          </w:rPr>
          <w:tab/>
        </w:r>
        <w:r w:rsidR="00261A58">
          <w:rPr>
            <w:noProof/>
            <w:webHidden/>
          </w:rPr>
          <w:fldChar w:fldCharType="begin"/>
        </w:r>
        <w:r w:rsidR="00261A58">
          <w:rPr>
            <w:noProof/>
            <w:webHidden/>
          </w:rPr>
          <w:instrText xml:space="preserve"> PAGEREF _Toc416435904 \h </w:instrText>
        </w:r>
        <w:r w:rsidR="00261A58">
          <w:rPr>
            <w:noProof/>
            <w:webHidden/>
          </w:rPr>
        </w:r>
        <w:r w:rsidR="00261A58">
          <w:rPr>
            <w:noProof/>
            <w:webHidden/>
          </w:rPr>
          <w:fldChar w:fldCharType="separate"/>
        </w:r>
        <w:r w:rsidR="00261A58">
          <w:rPr>
            <w:noProof/>
            <w:webHidden/>
          </w:rPr>
          <w:t>44</w:t>
        </w:r>
        <w:r w:rsidR="00261A58">
          <w:rPr>
            <w:noProof/>
            <w:webHidden/>
          </w:rPr>
          <w:fldChar w:fldCharType="end"/>
        </w:r>
      </w:hyperlink>
    </w:p>
    <w:p w:rsidR="00261A58" w:rsidRDefault="00A33414">
      <w:pPr>
        <w:pStyle w:val="TOC2"/>
        <w:tabs>
          <w:tab w:val="right" w:leader="dot" w:pos="9322"/>
        </w:tabs>
        <w:rPr>
          <w:rFonts w:asciiTheme="minorHAnsi" w:eastAsiaTheme="minorEastAsia" w:hAnsiTheme="minorHAnsi" w:cstheme="minorBidi"/>
          <w:noProof/>
          <w:lang w:val="en-GB" w:eastAsia="en-GB"/>
        </w:rPr>
      </w:pPr>
      <w:hyperlink w:anchor="_Toc416435905" w:history="1">
        <w:r w:rsidR="00261A58" w:rsidRPr="00372835">
          <w:rPr>
            <w:rStyle w:val="Hyperlink"/>
            <w:noProof/>
          </w:rPr>
          <w:t>2.4 – Follow</w:t>
        </w:r>
        <w:r w:rsidR="00261A58" w:rsidRPr="00372835">
          <w:rPr>
            <w:rStyle w:val="Hyperlink"/>
            <w:noProof/>
          </w:rPr>
          <w:noBreakHyphen/>
          <w:t>up appropriate personnel to gain prompt decisions</w:t>
        </w:r>
        <w:r w:rsidR="00261A58">
          <w:rPr>
            <w:noProof/>
            <w:webHidden/>
          </w:rPr>
          <w:tab/>
        </w:r>
        <w:r w:rsidR="00261A58">
          <w:rPr>
            <w:noProof/>
            <w:webHidden/>
          </w:rPr>
          <w:fldChar w:fldCharType="begin"/>
        </w:r>
        <w:r w:rsidR="00261A58">
          <w:rPr>
            <w:noProof/>
            <w:webHidden/>
          </w:rPr>
          <w:instrText xml:space="preserve"> PAGEREF _Toc416435905 \h </w:instrText>
        </w:r>
        <w:r w:rsidR="00261A58">
          <w:rPr>
            <w:noProof/>
            <w:webHidden/>
          </w:rPr>
        </w:r>
        <w:r w:rsidR="00261A58">
          <w:rPr>
            <w:noProof/>
            <w:webHidden/>
          </w:rPr>
          <w:fldChar w:fldCharType="separate"/>
        </w:r>
        <w:r w:rsidR="00261A58">
          <w:rPr>
            <w:noProof/>
            <w:webHidden/>
          </w:rPr>
          <w:t>44</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906" w:history="1">
        <w:r w:rsidR="00261A58" w:rsidRPr="00372835">
          <w:rPr>
            <w:rStyle w:val="Hyperlink"/>
            <w:noProof/>
          </w:rPr>
          <w:t>Documents</w:t>
        </w:r>
        <w:r w:rsidR="00261A58">
          <w:rPr>
            <w:noProof/>
            <w:webHidden/>
          </w:rPr>
          <w:tab/>
        </w:r>
        <w:r w:rsidR="00261A58">
          <w:rPr>
            <w:noProof/>
            <w:webHidden/>
          </w:rPr>
          <w:fldChar w:fldCharType="begin"/>
        </w:r>
        <w:r w:rsidR="00261A58">
          <w:rPr>
            <w:noProof/>
            <w:webHidden/>
          </w:rPr>
          <w:instrText xml:space="preserve"> PAGEREF _Toc416435906 \h </w:instrText>
        </w:r>
        <w:r w:rsidR="00261A58">
          <w:rPr>
            <w:noProof/>
            <w:webHidden/>
          </w:rPr>
        </w:r>
        <w:r w:rsidR="00261A58">
          <w:rPr>
            <w:noProof/>
            <w:webHidden/>
          </w:rPr>
          <w:fldChar w:fldCharType="separate"/>
        </w:r>
        <w:r w:rsidR="00261A58">
          <w:rPr>
            <w:noProof/>
            <w:webHidden/>
          </w:rPr>
          <w:t>44</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907" w:history="1">
        <w:r w:rsidR="00261A58" w:rsidRPr="00372835">
          <w:rPr>
            <w:rStyle w:val="Hyperlink"/>
            <w:noProof/>
          </w:rPr>
          <w:t>Follow up appropriate personnel</w:t>
        </w:r>
        <w:r w:rsidR="00261A58">
          <w:rPr>
            <w:noProof/>
            <w:webHidden/>
          </w:rPr>
          <w:tab/>
        </w:r>
        <w:r w:rsidR="00261A58">
          <w:rPr>
            <w:noProof/>
            <w:webHidden/>
          </w:rPr>
          <w:fldChar w:fldCharType="begin"/>
        </w:r>
        <w:r w:rsidR="00261A58">
          <w:rPr>
            <w:noProof/>
            <w:webHidden/>
          </w:rPr>
          <w:instrText xml:space="preserve"> PAGEREF _Toc416435907 \h </w:instrText>
        </w:r>
        <w:r w:rsidR="00261A58">
          <w:rPr>
            <w:noProof/>
            <w:webHidden/>
          </w:rPr>
        </w:r>
        <w:r w:rsidR="00261A58">
          <w:rPr>
            <w:noProof/>
            <w:webHidden/>
          </w:rPr>
          <w:fldChar w:fldCharType="separate"/>
        </w:r>
        <w:r w:rsidR="00261A58">
          <w:rPr>
            <w:noProof/>
            <w:webHidden/>
          </w:rPr>
          <w:t>45</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908" w:history="1">
        <w:r w:rsidR="00261A58" w:rsidRPr="00372835">
          <w:rPr>
            <w:rStyle w:val="Hyperlink"/>
            <w:noProof/>
          </w:rPr>
          <w:t>Activity 2B</w:t>
        </w:r>
        <w:r w:rsidR="00261A58">
          <w:rPr>
            <w:noProof/>
            <w:webHidden/>
          </w:rPr>
          <w:tab/>
        </w:r>
        <w:r w:rsidR="00261A58">
          <w:rPr>
            <w:noProof/>
            <w:webHidden/>
          </w:rPr>
          <w:fldChar w:fldCharType="begin"/>
        </w:r>
        <w:r w:rsidR="00261A58">
          <w:rPr>
            <w:noProof/>
            <w:webHidden/>
          </w:rPr>
          <w:instrText xml:space="preserve"> PAGEREF _Toc416435908 \h </w:instrText>
        </w:r>
        <w:r w:rsidR="00261A58">
          <w:rPr>
            <w:noProof/>
            <w:webHidden/>
          </w:rPr>
        </w:r>
        <w:r w:rsidR="00261A58">
          <w:rPr>
            <w:noProof/>
            <w:webHidden/>
          </w:rPr>
          <w:fldChar w:fldCharType="separate"/>
        </w:r>
        <w:r w:rsidR="00261A58">
          <w:rPr>
            <w:noProof/>
            <w:webHidden/>
          </w:rPr>
          <w:t>46</w:t>
        </w:r>
        <w:r w:rsidR="00261A58">
          <w:rPr>
            <w:noProof/>
            <w:webHidden/>
          </w:rPr>
          <w:fldChar w:fldCharType="end"/>
        </w:r>
      </w:hyperlink>
    </w:p>
    <w:p w:rsidR="00261A58" w:rsidRDefault="00A33414">
      <w:pPr>
        <w:pStyle w:val="TOC1"/>
        <w:tabs>
          <w:tab w:val="right" w:leader="dot" w:pos="9322"/>
        </w:tabs>
        <w:rPr>
          <w:rFonts w:asciiTheme="minorHAnsi" w:eastAsiaTheme="minorEastAsia" w:hAnsiTheme="minorHAnsi" w:cstheme="minorBidi"/>
          <w:b w:val="0"/>
          <w:noProof/>
          <w:lang w:val="en-GB" w:eastAsia="en-GB"/>
        </w:rPr>
      </w:pPr>
      <w:hyperlink w:anchor="_Toc416435909" w:history="1">
        <w:r w:rsidR="00261A58" w:rsidRPr="00372835">
          <w:rPr>
            <w:rStyle w:val="Hyperlink"/>
            <w:noProof/>
          </w:rPr>
          <w:t>3. Exercise judgement to resolve customer service issues</w:t>
        </w:r>
        <w:r w:rsidR="00261A58">
          <w:rPr>
            <w:noProof/>
            <w:webHidden/>
          </w:rPr>
          <w:tab/>
        </w:r>
        <w:r w:rsidR="00261A58">
          <w:rPr>
            <w:noProof/>
            <w:webHidden/>
          </w:rPr>
          <w:fldChar w:fldCharType="begin"/>
        </w:r>
        <w:r w:rsidR="00261A58">
          <w:rPr>
            <w:noProof/>
            <w:webHidden/>
          </w:rPr>
          <w:instrText xml:space="preserve"> PAGEREF _Toc416435909 \h </w:instrText>
        </w:r>
        <w:r w:rsidR="00261A58">
          <w:rPr>
            <w:noProof/>
            <w:webHidden/>
          </w:rPr>
        </w:r>
        <w:r w:rsidR="00261A58">
          <w:rPr>
            <w:noProof/>
            <w:webHidden/>
          </w:rPr>
          <w:fldChar w:fldCharType="separate"/>
        </w:r>
        <w:r w:rsidR="00261A58">
          <w:rPr>
            <w:noProof/>
            <w:webHidden/>
          </w:rPr>
          <w:t>47</w:t>
        </w:r>
        <w:r w:rsidR="00261A58">
          <w:rPr>
            <w:noProof/>
            <w:webHidden/>
          </w:rPr>
          <w:fldChar w:fldCharType="end"/>
        </w:r>
      </w:hyperlink>
    </w:p>
    <w:p w:rsidR="00261A58" w:rsidRDefault="00A33414">
      <w:pPr>
        <w:pStyle w:val="TOC2"/>
        <w:tabs>
          <w:tab w:val="right" w:leader="dot" w:pos="9322"/>
        </w:tabs>
        <w:rPr>
          <w:rFonts w:asciiTheme="minorHAnsi" w:eastAsiaTheme="minorEastAsia" w:hAnsiTheme="minorHAnsi" w:cstheme="minorBidi"/>
          <w:noProof/>
          <w:lang w:val="en-GB" w:eastAsia="en-GB"/>
        </w:rPr>
      </w:pPr>
      <w:hyperlink w:anchor="_Toc416435910" w:history="1">
        <w:r w:rsidR="00261A58" w:rsidRPr="00372835">
          <w:rPr>
            <w:rStyle w:val="Hyperlink"/>
            <w:noProof/>
          </w:rPr>
          <w:t>3.1 – Identify implications of issues for customer and organisation</w:t>
        </w:r>
        <w:r w:rsidR="00261A58">
          <w:rPr>
            <w:noProof/>
            <w:webHidden/>
          </w:rPr>
          <w:tab/>
        </w:r>
        <w:r w:rsidR="00261A58">
          <w:rPr>
            <w:noProof/>
            <w:webHidden/>
          </w:rPr>
          <w:fldChar w:fldCharType="begin"/>
        </w:r>
        <w:r w:rsidR="00261A58">
          <w:rPr>
            <w:noProof/>
            <w:webHidden/>
          </w:rPr>
          <w:instrText xml:space="preserve"> PAGEREF _Toc416435910 \h </w:instrText>
        </w:r>
        <w:r w:rsidR="00261A58">
          <w:rPr>
            <w:noProof/>
            <w:webHidden/>
          </w:rPr>
        </w:r>
        <w:r w:rsidR="00261A58">
          <w:rPr>
            <w:noProof/>
            <w:webHidden/>
          </w:rPr>
          <w:fldChar w:fldCharType="separate"/>
        </w:r>
        <w:r w:rsidR="00261A58">
          <w:rPr>
            <w:noProof/>
            <w:webHidden/>
          </w:rPr>
          <w:t>48</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911" w:history="1">
        <w:r w:rsidR="00261A58" w:rsidRPr="00372835">
          <w:rPr>
            <w:rStyle w:val="Hyperlink"/>
            <w:noProof/>
          </w:rPr>
          <w:t>Recovering effectively from service failures</w:t>
        </w:r>
        <w:r w:rsidR="00261A58">
          <w:rPr>
            <w:noProof/>
            <w:webHidden/>
          </w:rPr>
          <w:tab/>
        </w:r>
        <w:r w:rsidR="00261A58">
          <w:rPr>
            <w:noProof/>
            <w:webHidden/>
          </w:rPr>
          <w:fldChar w:fldCharType="begin"/>
        </w:r>
        <w:r w:rsidR="00261A58">
          <w:rPr>
            <w:noProof/>
            <w:webHidden/>
          </w:rPr>
          <w:instrText xml:space="preserve"> PAGEREF _Toc416435911 \h </w:instrText>
        </w:r>
        <w:r w:rsidR="00261A58">
          <w:rPr>
            <w:noProof/>
            <w:webHidden/>
          </w:rPr>
        </w:r>
        <w:r w:rsidR="00261A58">
          <w:rPr>
            <w:noProof/>
            <w:webHidden/>
          </w:rPr>
          <w:fldChar w:fldCharType="separate"/>
        </w:r>
        <w:r w:rsidR="00261A58">
          <w:rPr>
            <w:noProof/>
            <w:webHidden/>
          </w:rPr>
          <w:t>49</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912" w:history="1">
        <w:r w:rsidR="00261A58" w:rsidRPr="00372835">
          <w:rPr>
            <w:rStyle w:val="Hyperlink"/>
            <w:noProof/>
          </w:rPr>
          <w:t>Activity 3A</w:t>
        </w:r>
        <w:r w:rsidR="00261A58">
          <w:rPr>
            <w:noProof/>
            <w:webHidden/>
          </w:rPr>
          <w:tab/>
        </w:r>
        <w:r w:rsidR="00261A58">
          <w:rPr>
            <w:noProof/>
            <w:webHidden/>
          </w:rPr>
          <w:fldChar w:fldCharType="begin"/>
        </w:r>
        <w:r w:rsidR="00261A58">
          <w:rPr>
            <w:noProof/>
            <w:webHidden/>
          </w:rPr>
          <w:instrText xml:space="preserve"> PAGEREF _Toc416435912 \h </w:instrText>
        </w:r>
        <w:r w:rsidR="00261A58">
          <w:rPr>
            <w:noProof/>
            <w:webHidden/>
          </w:rPr>
        </w:r>
        <w:r w:rsidR="00261A58">
          <w:rPr>
            <w:noProof/>
            <w:webHidden/>
          </w:rPr>
          <w:fldChar w:fldCharType="separate"/>
        </w:r>
        <w:r w:rsidR="00261A58">
          <w:rPr>
            <w:noProof/>
            <w:webHidden/>
          </w:rPr>
          <w:t>50</w:t>
        </w:r>
        <w:r w:rsidR="00261A58">
          <w:rPr>
            <w:noProof/>
            <w:webHidden/>
          </w:rPr>
          <w:fldChar w:fldCharType="end"/>
        </w:r>
      </w:hyperlink>
    </w:p>
    <w:p w:rsidR="00261A58" w:rsidRDefault="00A33414">
      <w:pPr>
        <w:pStyle w:val="TOC2"/>
        <w:tabs>
          <w:tab w:val="right" w:leader="dot" w:pos="9322"/>
        </w:tabs>
        <w:rPr>
          <w:rFonts w:asciiTheme="minorHAnsi" w:eastAsiaTheme="minorEastAsia" w:hAnsiTheme="minorHAnsi" w:cstheme="minorBidi"/>
          <w:noProof/>
          <w:lang w:val="en-GB" w:eastAsia="en-GB"/>
        </w:rPr>
      </w:pPr>
      <w:hyperlink w:anchor="_Toc416435913" w:history="1">
        <w:r w:rsidR="00261A58" w:rsidRPr="00372835">
          <w:rPr>
            <w:rStyle w:val="Hyperlink"/>
            <w:noProof/>
          </w:rPr>
          <w:t>3.2 – Analyse, explain and negotiate appropriate options for resolution with customer</w:t>
        </w:r>
        <w:r w:rsidR="00261A58">
          <w:rPr>
            <w:noProof/>
            <w:webHidden/>
          </w:rPr>
          <w:tab/>
        </w:r>
        <w:r w:rsidR="00261A58">
          <w:rPr>
            <w:noProof/>
            <w:webHidden/>
          </w:rPr>
          <w:fldChar w:fldCharType="begin"/>
        </w:r>
        <w:r w:rsidR="00261A58">
          <w:rPr>
            <w:noProof/>
            <w:webHidden/>
          </w:rPr>
          <w:instrText xml:space="preserve"> PAGEREF _Toc416435913 \h </w:instrText>
        </w:r>
        <w:r w:rsidR="00261A58">
          <w:rPr>
            <w:noProof/>
            <w:webHidden/>
          </w:rPr>
        </w:r>
        <w:r w:rsidR="00261A58">
          <w:rPr>
            <w:noProof/>
            <w:webHidden/>
          </w:rPr>
          <w:fldChar w:fldCharType="separate"/>
        </w:r>
        <w:r w:rsidR="00261A58">
          <w:rPr>
            <w:noProof/>
            <w:webHidden/>
          </w:rPr>
          <w:t>51</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914" w:history="1">
        <w:r w:rsidR="00261A58" w:rsidRPr="00372835">
          <w:rPr>
            <w:rStyle w:val="Hyperlink"/>
            <w:noProof/>
          </w:rPr>
          <w:t>Analyse the complaint</w:t>
        </w:r>
        <w:r w:rsidR="00261A58">
          <w:rPr>
            <w:noProof/>
            <w:webHidden/>
          </w:rPr>
          <w:tab/>
        </w:r>
        <w:r w:rsidR="00261A58">
          <w:rPr>
            <w:noProof/>
            <w:webHidden/>
          </w:rPr>
          <w:fldChar w:fldCharType="begin"/>
        </w:r>
        <w:r w:rsidR="00261A58">
          <w:rPr>
            <w:noProof/>
            <w:webHidden/>
          </w:rPr>
          <w:instrText xml:space="preserve"> PAGEREF _Toc416435914 \h </w:instrText>
        </w:r>
        <w:r w:rsidR="00261A58">
          <w:rPr>
            <w:noProof/>
            <w:webHidden/>
          </w:rPr>
        </w:r>
        <w:r w:rsidR="00261A58">
          <w:rPr>
            <w:noProof/>
            <w:webHidden/>
          </w:rPr>
          <w:fldChar w:fldCharType="separate"/>
        </w:r>
        <w:r w:rsidR="00261A58">
          <w:rPr>
            <w:noProof/>
            <w:webHidden/>
          </w:rPr>
          <w:t>51</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915" w:history="1">
        <w:r w:rsidR="00261A58" w:rsidRPr="00372835">
          <w:rPr>
            <w:rStyle w:val="Hyperlink"/>
            <w:noProof/>
          </w:rPr>
          <w:t>Explain the resolution</w:t>
        </w:r>
        <w:r w:rsidR="00261A58">
          <w:rPr>
            <w:noProof/>
            <w:webHidden/>
          </w:rPr>
          <w:tab/>
        </w:r>
        <w:r w:rsidR="00261A58">
          <w:rPr>
            <w:noProof/>
            <w:webHidden/>
          </w:rPr>
          <w:fldChar w:fldCharType="begin"/>
        </w:r>
        <w:r w:rsidR="00261A58">
          <w:rPr>
            <w:noProof/>
            <w:webHidden/>
          </w:rPr>
          <w:instrText xml:space="preserve"> PAGEREF _Toc416435915 \h </w:instrText>
        </w:r>
        <w:r w:rsidR="00261A58">
          <w:rPr>
            <w:noProof/>
            <w:webHidden/>
          </w:rPr>
        </w:r>
        <w:r w:rsidR="00261A58">
          <w:rPr>
            <w:noProof/>
            <w:webHidden/>
          </w:rPr>
          <w:fldChar w:fldCharType="separate"/>
        </w:r>
        <w:r w:rsidR="00261A58">
          <w:rPr>
            <w:noProof/>
            <w:webHidden/>
          </w:rPr>
          <w:t>51</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916" w:history="1">
        <w:r w:rsidR="00261A58" w:rsidRPr="00372835">
          <w:rPr>
            <w:rStyle w:val="Hyperlink"/>
            <w:noProof/>
          </w:rPr>
          <w:t>Negotiate the resolution</w:t>
        </w:r>
        <w:r w:rsidR="00261A58">
          <w:rPr>
            <w:noProof/>
            <w:webHidden/>
          </w:rPr>
          <w:tab/>
        </w:r>
        <w:r w:rsidR="00261A58">
          <w:rPr>
            <w:noProof/>
            <w:webHidden/>
          </w:rPr>
          <w:fldChar w:fldCharType="begin"/>
        </w:r>
        <w:r w:rsidR="00261A58">
          <w:rPr>
            <w:noProof/>
            <w:webHidden/>
          </w:rPr>
          <w:instrText xml:space="preserve"> PAGEREF _Toc416435916 \h </w:instrText>
        </w:r>
        <w:r w:rsidR="00261A58">
          <w:rPr>
            <w:noProof/>
            <w:webHidden/>
          </w:rPr>
        </w:r>
        <w:r w:rsidR="00261A58">
          <w:rPr>
            <w:noProof/>
            <w:webHidden/>
          </w:rPr>
          <w:fldChar w:fldCharType="separate"/>
        </w:r>
        <w:r w:rsidR="00261A58">
          <w:rPr>
            <w:noProof/>
            <w:webHidden/>
          </w:rPr>
          <w:t>51</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917" w:history="1">
        <w:r w:rsidR="00261A58" w:rsidRPr="00372835">
          <w:rPr>
            <w:rStyle w:val="Hyperlink"/>
            <w:noProof/>
          </w:rPr>
          <w:t>Activity 3B</w:t>
        </w:r>
        <w:r w:rsidR="00261A58">
          <w:rPr>
            <w:noProof/>
            <w:webHidden/>
          </w:rPr>
          <w:tab/>
        </w:r>
        <w:r w:rsidR="00261A58">
          <w:rPr>
            <w:noProof/>
            <w:webHidden/>
          </w:rPr>
          <w:fldChar w:fldCharType="begin"/>
        </w:r>
        <w:r w:rsidR="00261A58">
          <w:rPr>
            <w:noProof/>
            <w:webHidden/>
          </w:rPr>
          <w:instrText xml:space="preserve"> PAGEREF _Toc416435917 \h </w:instrText>
        </w:r>
        <w:r w:rsidR="00261A58">
          <w:rPr>
            <w:noProof/>
            <w:webHidden/>
          </w:rPr>
        </w:r>
        <w:r w:rsidR="00261A58">
          <w:rPr>
            <w:noProof/>
            <w:webHidden/>
          </w:rPr>
          <w:fldChar w:fldCharType="separate"/>
        </w:r>
        <w:r w:rsidR="00261A58">
          <w:rPr>
            <w:noProof/>
            <w:webHidden/>
          </w:rPr>
          <w:t>52</w:t>
        </w:r>
        <w:r w:rsidR="00261A58">
          <w:rPr>
            <w:noProof/>
            <w:webHidden/>
          </w:rPr>
          <w:fldChar w:fldCharType="end"/>
        </w:r>
      </w:hyperlink>
    </w:p>
    <w:p w:rsidR="00261A58" w:rsidRDefault="00A33414">
      <w:pPr>
        <w:pStyle w:val="TOC2"/>
        <w:tabs>
          <w:tab w:val="right" w:leader="dot" w:pos="9322"/>
        </w:tabs>
        <w:rPr>
          <w:rFonts w:asciiTheme="minorHAnsi" w:eastAsiaTheme="minorEastAsia" w:hAnsiTheme="minorHAnsi" w:cstheme="minorBidi"/>
          <w:noProof/>
          <w:lang w:val="en-GB" w:eastAsia="en-GB"/>
        </w:rPr>
      </w:pPr>
      <w:hyperlink w:anchor="_Toc416435918" w:history="1">
        <w:r w:rsidR="00261A58" w:rsidRPr="00372835">
          <w:rPr>
            <w:rStyle w:val="Hyperlink"/>
            <w:noProof/>
          </w:rPr>
          <w:t>3.3 – Propose viable options in accordance with appropriate legislative requirements and enterprise policies</w:t>
        </w:r>
        <w:r w:rsidR="00261A58">
          <w:rPr>
            <w:noProof/>
            <w:webHidden/>
          </w:rPr>
          <w:tab/>
        </w:r>
        <w:r w:rsidR="00261A58">
          <w:rPr>
            <w:noProof/>
            <w:webHidden/>
          </w:rPr>
          <w:fldChar w:fldCharType="begin"/>
        </w:r>
        <w:r w:rsidR="00261A58">
          <w:rPr>
            <w:noProof/>
            <w:webHidden/>
          </w:rPr>
          <w:instrText xml:space="preserve"> PAGEREF _Toc416435918 \h </w:instrText>
        </w:r>
        <w:r w:rsidR="00261A58">
          <w:rPr>
            <w:noProof/>
            <w:webHidden/>
          </w:rPr>
        </w:r>
        <w:r w:rsidR="00261A58">
          <w:rPr>
            <w:noProof/>
            <w:webHidden/>
          </w:rPr>
          <w:fldChar w:fldCharType="separate"/>
        </w:r>
        <w:r w:rsidR="00261A58">
          <w:rPr>
            <w:noProof/>
            <w:webHidden/>
          </w:rPr>
          <w:t>53</w:t>
        </w:r>
        <w:r w:rsidR="00261A58">
          <w:rPr>
            <w:noProof/>
            <w:webHidden/>
          </w:rPr>
          <w:fldChar w:fldCharType="end"/>
        </w:r>
      </w:hyperlink>
    </w:p>
    <w:p w:rsidR="00261A58" w:rsidRDefault="00A33414">
      <w:pPr>
        <w:pStyle w:val="TOC2"/>
        <w:tabs>
          <w:tab w:val="right" w:leader="dot" w:pos="9322"/>
        </w:tabs>
        <w:rPr>
          <w:rFonts w:asciiTheme="minorHAnsi" w:eastAsiaTheme="minorEastAsia" w:hAnsiTheme="minorHAnsi" w:cstheme="minorBidi"/>
          <w:noProof/>
          <w:lang w:val="en-GB" w:eastAsia="en-GB"/>
        </w:rPr>
      </w:pPr>
      <w:hyperlink w:anchor="_Toc416435919" w:history="1">
        <w:r w:rsidR="00261A58" w:rsidRPr="00372835">
          <w:rPr>
            <w:rStyle w:val="Hyperlink"/>
            <w:noProof/>
          </w:rPr>
          <w:t>3.4 – Ensure matters for which a solution cannot be negotiated are referred to appropriate personnel</w:t>
        </w:r>
        <w:r w:rsidR="00261A58">
          <w:rPr>
            <w:noProof/>
            <w:webHidden/>
          </w:rPr>
          <w:tab/>
        </w:r>
        <w:r w:rsidR="00261A58">
          <w:rPr>
            <w:noProof/>
            <w:webHidden/>
          </w:rPr>
          <w:fldChar w:fldCharType="begin"/>
        </w:r>
        <w:r w:rsidR="00261A58">
          <w:rPr>
            <w:noProof/>
            <w:webHidden/>
          </w:rPr>
          <w:instrText xml:space="preserve"> PAGEREF _Toc416435919 \h </w:instrText>
        </w:r>
        <w:r w:rsidR="00261A58">
          <w:rPr>
            <w:noProof/>
            <w:webHidden/>
          </w:rPr>
        </w:r>
        <w:r w:rsidR="00261A58">
          <w:rPr>
            <w:noProof/>
            <w:webHidden/>
          </w:rPr>
          <w:fldChar w:fldCharType="separate"/>
        </w:r>
        <w:r w:rsidR="00261A58">
          <w:rPr>
            <w:noProof/>
            <w:webHidden/>
          </w:rPr>
          <w:t>53</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920" w:history="1">
        <w:r w:rsidR="00261A58" w:rsidRPr="00372835">
          <w:rPr>
            <w:rStyle w:val="Hyperlink"/>
            <w:noProof/>
          </w:rPr>
          <w:t>The Competition and Consumer Act 2010 (CCA)</w:t>
        </w:r>
        <w:r w:rsidR="00261A58">
          <w:rPr>
            <w:noProof/>
            <w:webHidden/>
          </w:rPr>
          <w:tab/>
        </w:r>
        <w:r w:rsidR="00261A58">
          <w:rPr>
            <w:noProof/>
            <w:webHidden/>
          </w:rPr>
          <w:fldChar w:fldCharType="begin"/>
        </w:r>
        <w:r w:rsidR="00261A58">
          <w:rPr>
            <w:noProof/>
            <w:webHidden/>
          </w:rPr>
          <w:instrText xml:space="preserve"> PAGEREF _Toc416435920 \h </w:instrText>
        </w:r>
        <w:r w:rsidR="00261A58">
          <w:rPr>
            <w:noProof/>
            <w:webHidden/>
          </w:rPr>
        </w:r>
        <w:r w:rsidR="00261A58">
          <w:rPr>
            <w:noProof/>
            <w:webHidden/>
          </w:rPr>
          <w:fldChar w:fldCharType="separate"/>
        </w:r>
        <w:r w:rsidR="00261A58">
          <w:rPr>
            <w:noProof/>
            <w:webHidden/>
          </w:rPr>
          <w:t>53</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921" w:history="1">
        <w:r w:rsidR="00261A58" w:rsidRPr="00372835">
          <w:rPr>
            <w:rStyle w:val="Hyperlink"/>
            <w:noProof/>
          </w:rPr>
          <w:t>Australian Consumer Law (ACL)</w:t>
        </w:r>
        <w:r w:rsidR="00261A58">
          <w:rPr>
            <w:noProof/>
            <w:webHidden/>
          </w:rPr>
          <w:tab/>
        </w:r>
        <w:r w:rsidR="00261A58">
          <w:rPr>
            <w:noProof/>
            <w:webHidden/>
          </w:rPr>
          <w:fldChar w:fldCharType="begin"/>
        </w:r>
        <w:r w:rsidR="00261A58">
          <w:rPr>
            <w:noProof/>
            <w:webHidden/>
          </w:rPr>
          <w:instrText xml:space="preserve"> PAGEREF _Toc416435921 \h </w:instrText>
        </w:r>
        <w:r w:rsidR="00261A58">
          <w:rPr>
            <w:noProof/>
            <w:webHidden/>
          </w:rPr>
        </w:r>
        <w:r w:rsidR="00261A58">
          <w:rPr>
            <w:noProof/>
            <w:webHidden/>
          </w:rPr>
          <w:fldChar w:fldCharType="separate"/>
        </w:r>
        <w:r w:rsidR="00261A58">
          <w:rPr>
            <w:noProof/>
            <w:webHidden/>
          </w:rPr>
          <w:t>53</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922" w:history="1">
        <w:r w:rsidR="00261A58" w:rsidRPr="00372835">
          <w:rPr>
            <w:rStyle w:val="Hyperlink"/>
            <w:noProof/>
          </w:rPr>
          <w:t>Fair Trading Acts</w:t>
        </w:r>
        <w:r w:rsidR="00261A58">
          <w:rPr>
            <w:noProof/>
            <w:webHidden/>
          </w:rPr>
          <w:tab/>
        </w:r>
        <w:r w:rsidR="00261A58">
          <w:rPr>
            <w:noProof/>
            <w:webHidden/>
          </w:rPr>
          <w:fldChar w:fldCharType="begin"/>
        </w:r>
        <w:r w:rsidR="00261A58">
          <w:rPr>
            <w:noProof/>
            <w:webHidden/>
          </w:rPr>
          <w:instrText xml:space="preserve"> PAGEREF _Toc416435922 \h </w:instrText>
        </w:r>
        <w:r w:rsidR="00261A58">
          <w:rPr>
            <w:noProof/>
            <w:webHidden/>
          </w:rPr>
        </w:r>
        <w:r w:rsidR="00261A58">
          <w:rPr>
            <w:noProof/>
            <w:webHidden/>
          </w:rPr>
          <w:fldChar w:fldCharType="separate"/>
        </w:r>
        <w:r w:rsidR="00261A58">
          <w:rPr>
            <w:noProof/>
            <w:webHidden/>
          </w:rPr>
          <w:t>54</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923" w:history="1">
        <w:r w:rsidR="00261A58" w:rsidRPr="00372835">
          <w:rPr>
            <w:rStyle w:val="Hyperlink"/>
            <w:noProof/>
          </w:rPr>
          <w:t>Codes of Practice</w:t>
        </w:r>
        <w:r w:rsidR="00261A58">
          <w:rPr>
            <w:noProof/>
            <w:webHidden/>
          </w:rPr>
          <w:tab/>
        </w:r>
        <w:r w:rsidR="00261A58">
          <w:rPr>
            <w:noProof/>
            <w:webHidden/>
          </w:rPr>
          <w:fldChar w:fldCharType="begin"/>
        </w:r>
        <w:r w:rsidR="00261A58">
          <w:rPr>
            <w:noProof/>
            <w:webHidden/>
          </w:rPr>
          <w:instrText xml:space="preserve"> PAGEREF _Toc416435923 \h </w:instrText>
        </w:r>
        <w:r w:rsidR="00261A58">
          <w:rPr>
            <w:noProof/>
            <w:webHidden/>
          </w:rPr>
        </w:r>
        <w:r w:rsidR="00261A58">
          <w:rPr>
            <w:noProof/>
            <w:webHidden/>
          </w:rPr>
          <w:fldChar w:fldCharType="separate"/>
        </w:r>
        <w:r w:rsidR="00261A58">
          <w:rPr>
            <w:noProof/>
            <w:webHidden/>
          </w:rPr>
          <w:t>54</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924" w:history="1">
        <w:r w:rsidR="00261A58" w:rsidRPr="00372835">
          <w:rPr>
            <w:rStyle w:val="Hyperlink"/>
            <w:noProof/>
          </w:rPr>
          <w:t>Australian Standards</w:t>
        </w:r>
        <w:r w:rsidR="00261A58">
          <w:rPr>
            <w:noProof/>
            <w:webHidden/>
          </w:rPr>
          <w:tab/>
        </w:r>
        <w:r w:rsidR="00261A58">
          <w:rPr>
            <w:noProof/>
            <w:webHidden/>
          </w:rPr>
          <w:fldChar w:fldCharType="begin"/>
        </w:r>
        <w:r w:rsidR="00261A58">
          <w:rPr>
            <w:noProof/>
            <w:webHidden/>
          </w:rPr>
          <w:instrText xml:space="preserve"> PAGEREF _Toc416435924 \h </w:instrText>
        </w:r>
        <w:r w:rsidR="00261A58">
          <w:rPr>
            <w:noProof/>
            <w:webHidden/>
          </w:rPr>
        </w:r>
        <w:r w:rsidR="00261A58">
          <w:rPr>
            <w:noProof/>
            <w:webHidden/>
          </w:rPr>
          <w:fldChar w:fldCharType="separate"/>
        </w:r>
        <w:r w:rsidR="00261A58">
          <w:rPr>
            <w:noProof/>
            <w:webHidden/>
          </w:rPr>
          <w:t>55</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925" w:history="1">
        <w:r w:rsidR="00261A58" w:rsidRPr="00372835">
          <w:rPr>
            <w:rStyle w:val="Hyperlink"/>
            <w:noProof/>
          </w:rPr>
          <w:t>Ombudsman</w:t>
        </w:r>
        <w:r w:rsidR="00261A58">
          <w:rPr>
            <w:noProof/>
            <w:webHidden/>
          </w:rPr>
          <w:tab/>
        </w:r>
        <w:r w:rsidR="00261A58">
          <w:rPr>
            <w:noProof/>
            <w:webHidden/>
          </w:rPr>
          <w:fldChar w:fldCharType="begin"/>
        </w:r>
        <w:r w:rsidR="00261A58">
          <w:rPr>
            <w:noProof/>
            <w:webHidden/>
          </w:rPr>
          <w:instrText xml:space="preserve"> PAGEREF _Toc416435925 \h </w:instrText>
        </w:r>
        <w:r w:rsidR="00261A58">
          <w:rPr>
            <w:noProof/>
            <w:webHidden/>
          </w:rPr>
        </w:r>
        <w:r w:rsidR="00261A58">
          <w:rPr>
            <w:noProof/>
            <w:webHidden/>
          </w:rPr>
          <w:fldChar w:fldCharType="separate"/>
        </w:r>
        <w:r w:rsidR="00261A58">
          <w:rPr>
            <w:noProof/>
            <w:webHidden/>
          </w:rPr>
          <w:t>55</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926" w:history="1">
        <w:r w:rsidR="00261A58" w:rsidRPr="00372835">
          <w:rPr>
            <w:rStyle w:val="Hyperlink"/>
            <w:noProof/>
          </w:rPr>
          <w:t>Independent Commission Against Corruption (ICAC)</w:t>
        </w:r>
        <w:r w:rsidR="00261A58">
          <w:rPr>
            <w:noProof/>
            <w:webHidden/>
          </w:rPr>
          <w:tab/>
        </w:r>
        <w:r w:rsidR="00261A58">
          <w:rPr>
            <w:noProof/>
            <w:webHidden/>
          </w:rPr>
          <w:fldChar w:fldCharType="begin"/>
        </w:r>
        <w:r w:rsidR="00261A58">
          <w:rPr>
            <w:noProof/>
            <w:webHidden/>
          </w:rPr>
          <w:instrText xml:space="preserve"> PAGEREF _Toc416435926 \h </w:instrText>
        </w:r>
        <w:r w:rsidR="00261A58">
          <w:rPr>
            <w:noProof/>
            <w:webHidden/>
          </w:rPr>
        </w:r>
        <w:r w:rsidR="00261A58">
          <w:rPr>
            <w:noProof/>
            <w:webHidden/>
          </w:rPr>
          <w:fldChar w:fldCharType="separate"/>
        </w:r>
        <w:r w:rsidR="00261A58">
          <w:rPr>
            <w:noProof/>
            <w:webHidden/>
          </w:rPr>
          <w:t>55</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927" w:history="1">
        <w:r w:rsidR="00261A58" w:rsidRPr="00372835">
          <w:rPr>
            <w:rStyle w:val="Hyperlink"/>
            <w:noProof/>
          </w:rPr>
          <w:t>Australian Human Rights Commission</w:t>
        </w:r>
        <w:r w:rsidR="00261A58">
          <w:rPr>
            <w:noProof/>
            <w:webHidden/>
          </w:rPr>
          <w:tab/>
        </w:r>
        <w:r w:rsidR="00261A58">
          <w:rPr>
            <w:noProof/>
            <w:webHidden/>
          </w:rPr>
          <w:fldChar w:fldCharType="begin"/>
        </w:r>
        <w:r w:rsidR="00261A58">
          <w:rPr>
            <w:noProof/>
            <w:webHidden/>
          </w:rPr>
          <w:instrText xml:space="preserve"> PAGEREF _Toc416435927 \h </w:instrText>
        </w:r>
        <w:r w:rsidR="00261A58">
          <w:rPr>
            <w:noProof/>
            <w:webHidden/>
          </w:rPr>
        </w:r>
        <w:r w:rsidR="00261A58">
          <w:rPr>
            <w:noProof/>
            <w:webHidden/>
          </w:rPr>
          <w:fldChar w:fldCharType="separate"/>
        </w:r>
        <w:r w:rsidR="00261A58">
          <w:rPr>
            <w:noProof/>
            <w:webHidden/>
          </w:rPr>
          <w:t>55</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928" w:history="1">
        <w:r w:rsidR="00261A58" w:rsidRPr="00372835">
          <w:rPr>
            <w:rStyle w:val="Hyperlink"/>
            <w:noProof/>
          </w:rPr>
          <w:t>Police</w:t>
        </w:r>
        <w:r w:rsidR="00261A58">
          <w:rPr>
            <w:noProof/>
            <w:webHidden/>
          </w:rPr>
          <w:tab/>
        </w:r>
        <w:r w:rsidR="00261A58">
          <w:rPr>
            <w:noProof/>
            <w:webHidden/>
          </w:rPr>
          <w:fldChar w:fldCharType="begin"/>
        </w:r>
        <w:r w:rsidR="00261A58">
          <w:rPr>
            <w:noProof/>
            <w:webHidden/>
          </w:rPr>
          <w:instrText xml:space="preserve"> PAGEREF _Toc416435928 \h </w:instrText>
        </w:r>
        <w:r w:rsidR="00261A58">
          <w:rPr>
            <w:noProof/>
            <w:webHidden/>
          </w:rPr>
        </w:r>
        <w:r w:rsidR="00261A58">
          <w:rPr>
            <w:noProof/>
            <w:webHidden/>
          </w:rPr>
          <w:fldChar w:fldCharType="separate"/>
        </w:r>
        <w:r w:rsidR="00261A58">
          <w:rPr>
            <w:noProof/>
            <w:webHidden/>
          </w:rPr>
          <w:t>55</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929" w:history="1">
        <w:r w:rsidR="00261A58" w:rsidRPr="00372835">
          <w:rPr>
            <w:rStyle w:val="Hyperlink"/>
            <w:noProof/>
          </w:rPr>
          <w:t>Non-negotiable matters</w:t>
        </w:r>
        <w:r w:rsidR="00261A58">
          <w:rPr>
            <w:noProof/>
            <w:webHidden/>
          </w:rPr>
          <w:tab/>
        </w:r>
        <w:r w:rsidR="00261A58">
          <w:rPr>
            <w:noProof/>
            <w:webHidden/>
          </w:rPr>
          <w:fldChar w:fldCharType="begin"/>
        </w:r>
        <w:r w:rsidR="00261A58">
          <w:rPr>
            <w:noProof/>
            <w:webHidden/>
          </w:rPr>
          <w:instrText xml:space="preserve"> PAGEREF _Toc416435929 \h </w:instrText>
        </w:r>
        <w:r w:rsidR="00261A58">
          <w:rPr>
            <w:noProof/>
            <w:webHidden/>
          </w:rPr>
        </w:r>
        <w:r w:rsidR="00261A58">
          <w:rPr>
            <w:noProof/>
            <w:webHidden/>
          </w:rPr>
          <w:fldChar w:fldCharType="separate"/>
        </w:r>
        <w:r w:rsidR="00261A58">
          <w:rPr>
            <w:noProof/>
            <w:webHidden/>
          </w:rPr>
          <w:t>56</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930" w:history="1">
        <w:r w:rsidR="00261A58" w:rsidRPr="00372835">
          <w:rPr>
            <w:rStyle w:val="Hyperlink"/>
            <w:noProof/>
          </w:rPr>
          <w:t>Activity 3C</w:t>
        </w:r>
        <w:r w:rsidR="00261A58">
          <w:rPr>
            <w:noProof/>
            <w:webHidden/>
          </w:rPr>
          <w:tab/>
        </w:r>
        <w:r w:rsidR="00261A58">
          <w:rPr>
            <w:noProof/>
            <w:webHidden/>
          </w:rPr>
          <w:fldChar w:fldCharType="begin"/>
        </w:r>
        <w:r w:rsidR="00261A58">
          <w:rPr>
            <w:noProof/>
            <w:webHidden/>
          </w:rPr>
          <w:instrText xml:space="preserve"> PAGEREF _Toc416435930 \h </w:instrText>
        </w:r>
        <w:r w:rsidR="00261A58">
          <w:rPr>
            <w:noProof/>
            <w:webHidden/>
          </w:rPr>
        </w:r>
        <w:r w:rsidR="00261A58">
          <w:rPr>
            <w:noProof/>
            <w:webHidden/>
          </w:rPr>
          <w:fldChar w:fldCharType="separate"/>
        </w:r>
        <w:r w:rsidR="00261A58">
          <w:rPr>
            <w:noProof/>
            <w:webHidden/>
          </w:rPr>
          <w:t>57</w:t>
        </w:r>
        <w:r w:rsidR="00261A58">
          <w:rPr>
            <w:noProof/>
            <w:webHidden/>
          </w:rPr>
          <w:fldChar w:fldCharType="end"/>
        </w:r>
      </w:hyperlink>
    </w:p>
    <w:p w:rsidR="00261A58" w:rsidRDefault="00A33414">
      <w:pPr>
        <w:pStyle w:val="TOC3"/>
        <w:tabs>
          <w:tab w:val="right" w:leader="dot" w:pos="9322"/>
        </w:tabs>
        <w:rPr>
          <w:rFonts w:asciiTheme="minorHAnsi" w:eastAsiaTheme="minorEastAsia" w:hAnsiTheme="minorHAnsi" w:cstheme="minorBidi"/>
          <w:noProof/>
          <w:lang w:val="en-GB" w:eastAsia="en-GB"/>
        </w:rPr>
      </w:pPr>
      <w:hyperlink w:anchor="_Toc416435931" w:history="1">
        <w:r w:rsidR="00261A58" w:rsidRPr="00372835">
          <w:rPr>
            <w:rStyle w:val="Hyperlink"/>
            <w:noProof/>
          </w:rPr>
          <w:t>Skills and Knowledge Activity</w:t>
        </w:r>
        <w:r w:rsidR="00261A58">
          <w:rPr>
            <w:noProof/>
            <w:webHidden/>
          </w:rPr>
          <w:tab/>
        </w:r>
        <w:r w:rsidR="00261A58">
          <w:rPr>
            <w:noProof/>
            <w:webHidden/>
          </w:rPr>
          <w:fldChar w:fldCharType="begin"/>
        </w:r>
        <w:r w:rsidR="00261A58">
          <w:rPr>
            <w:noProof/>
            <w:webHidden/>
          </w:rPr>
          <w:instrText xml:space="preserve"> PAGEREF _Toc416435931 \h </w:instrText>
        </w:r>
        <w:r w:rsidR="00261A58">
          <w:rPr>
            <w:noProof/>
            <w:webHidden/>
          </w:rPr>
        </w:r>
        <w:r w:rsidR="00261A58">
          <w:rPr>
            <w:noProof/>
            <w:webHidden/>
          </w:rPr>
          <w:fldChar w:fldCharType="separate"/>
        </w:r>
        <w:r w:rsidR="00261A58">
          <w:rPr>
            <w:noProof/>
            <w:webHidden/>
          </w:rPr>
          <w:t>58</w:t>
        </w:r>
        <w:r w:rsidR="00261A58">
          <w:rPr>
            <w:noProof/>
            <w:webHidden/>
          </w:rPr>
          <w:fldChar w:fldCharType="end"/>
        </w:r>
      </w:hyperlink>
    </w:p>
    <w:p w:rsidR="00261A58" w:rsidRDefault="00A33414">
      <w:pPr>
        <w:pStyle w:val="TOC2"/>
        <w:tabs>
          <w:tab w:val="right" w:leader="dot" w:pos="9322"/>
        </w:tabs>
        <w:rPr>
          <w:rFonts w:asciiTheme="minorHAnsi" w:eastAsiaTheme="minorEastAsia" w:hAnsiTheme="minorHAnsi" w:cstheme="minorBidi"/>
          <w:noProof/>
          <w:lang w:val="en-GB" w:eastAsia="en-GB"/>
        </w:rPr>
      </w:pPr>
      <w:hyperlink w:anchor="_Toc416435932" w:history="1">
        <w:r w:rsidR="00261A58" w:rsidRPr="00372835">
          <w:rPr>
            <w:rStyle w:val="Hyperlink"/>
            <w:noProof/>
          </w:rPr>
          <w:t>Major Activity – An opportunity to revise the unit</w:t>
        </w:r>
        <w:r w:rsidR="00261A58">
          <w:rPr>
            <w:noProof/>
            <w:webHidden/>
          </w:rPr>
          <w:tab/>
        </w:r>
        <w:r w:rsidR="00261A58">
          <w:rPr>
            <w:noProof/>
            <w:webHidden/>
          </w:rPr>
          <w:fldChar w:fldCharType="begin"/>
        </w:r>
        <w:r w:rsidR="00261A58">
          <w:rPr>
            <w:noProof/>
            <w:webHidden/>
          </w:rPr>
          <w:instrText xml:space="preserve"> PAGEREF _Toc416435932 \h </w:instrText>
        </w:r>
        <w:r w:rsidR="00261A58">
          <w:rPr>
            <w:noProof/>
            <w:webHidden/>
          </w:rPr>
        </w:r>
        <w:r w:rsidR="00261A58">
          <w:rPr>
            <w:noProof/>
            <w:webHidden/>
          </w:rPr>
          <w:fldChar w:fldCharType="separate"/>
        </w:r>
        <w:r w:rsidR="00261A58">
          <w:rPr>
            <w:noProof/>
            <w:webHidden/>
          </w:rPr>
          <w:t>59</w:t>
        </w:r>
        <w:r w:rsidR="00261A58">
          <w:rPr>
            <w:noProof/>
            <w:webHidden/>
          </w:rPr>
          <w:fldChar w:fldCharType="end"/>
        </w:r>
      </w:hyperlink>
    </w:p>
    <w:p w:rsidR="00261A58" w:rsidRDefault="00A33414">
      <w:pPr>
        <w:pStyle w:val="TOC2"/>
        <w:tabs>
          <w:tab w:val="right" w:leader="dot" w:pos="9322"/>
        </w:tabs>
        <w:rPr>
          <w:rFonts w:asciiTheme="minorHAnsi" w:eastAsiaTheme="minorEastAsia" w:hAnsiTheme="minorHAnsi" w:cstheme="minorBidi"/>
          <w:noProof/>
          <w:lang w:val="en-GB" w:eastAsia="en-GB"/>
        </w:rPr>
      </w:pPr>
      <w:hyperlink w:anchor="_Toc416435933" w:history="1">
        <w:r w:rsidR="00261A58" w:rsidRPr="00372835">
          <w:rPr>
            <w:rStyle w:val="Hyperlink"/>
            <w:noProof/>
          </w:rPr>
          <w:t>References</w:t>
        </w:r>
        <w:r w:rsidR="00261A58">
          <w:rPr>
            <w:noProof/>
            <w:webHidden/>
          </w:rPr>
          <w:tab/>
        </w:r>
        <w:r w:rsidR="00261A58">
          <w:rPr>
            <w:noProof/>
            <w:webHidden/>
          </w:rPr>
          <w:fldChar w:fldCharType="begin"/>
        </w:r>
        <w:r w:rsidR="00261A58">
          <w:rPr>
            <w:noProof/>
            <w:webHidden/>
          </w:rPr>
          <w:instrText xml:space="preserve"> PAGEREF _Toc416435933 \h </w:instrText>
        </w:r>
        <w:r w:rsidR="00261A58">
          <w:rPr>
            <w:noProof/>
            <w:webHidden/>
          </w:rPr>
        </w:r>
        <w:r w:rsidR="00261A58">
          <w:rPr>
            <w:noProof/>
            <w:webHidden/>
          </w:rPr>
          <w:fldChar w:fldCharType="separate"/>
        </w:r>
        <w:r w:rsidR="00261A58">
          <w:rPr>
            <w:noProof/>
            <w:webHidden/>
          </w:rPr>
          <w:t>61</w:t>
        </w:r>
        <w:r w:rsidR="00261A58">
          <w:rPr>
            <w:noProof/>
            <w:webHidden/>
          </w:rPr>
          <w:fldChar w:fldCharType="end"/>
        </w:r>
      </w:hyperlink>
    </w:p>
    <w:p w:rsidR="007610AE" w:rsidRDefault="00B27CBA" w:rsidP="007610AE">
      <w:r w:rsidRPr="004F5688">
        <w:rPr>
          <w:rFonts w:eastAsia="Times New Roman"/>
          <w:b/>
        </w:rPr>
        <w:fldChar w:fldCharType="end"/>
      </w:r>
      <w:r w:rsidR="007610AE">
        <w:rPr>
          <w:b/>
        </w:rPr>
        <w:br w:type="page"/>
      </w:r>
    </w:p>
    <w:bookmarkStart w:id="1" w:name="_Toc416435851"/>
    <w:p w:rsidR="007610AE" w:rsidRPr="00B80BEA" w:rsidRDefault="00F915BF" w:rsidP="007610AE">
      <w:pPr>
        <w:pStyle w:val="Heading3"/>
      </w:pPr>
      <w:r>
        <w:rPr>
          <w:noProof/>
          <w:lang w:val="en-AU" w:eastAsia="en-AU"/>
        </w:rPr>
        <w:lastRenderedPageBreak/>
        <mc:AlternateContent>
          <mc:Choice Requires="wps">
            <w:drawing>
              <wp:anchor distT="0" distB="0" distL="114300" distR="114300" simplePos="0" relativeHeight="251795456" behindDoc="1" locked="0" layoutInCell="1" allowOverlap="1">
                <wp:simplePos x="0" y="0"/>
                <wp:positionH relativeFrom="column">
                  <wp:posOffset>-772160</wp:posOffset>
                </wp:positionH>
                <wp:positionV relativeFrom="paragraph">
                  <wp:posOffset>-104775</wp:posOffset>
                </wp:positionV>
                <wp:extent cx="7303135" cy="2990850"/>
                <wp:effectExtent l="0" t="0" r="31115" b="57150"/>
                <wp:wrapNone/>
                <wp:docPr id="35" name="Rounded 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9908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5" o:spid="_x0000_s1026" style="position:absolute;margin-left:-60.8pt;margin-top:-8.25pt;width:575.05pt;height:235.5pt;z-index:-25152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" strokecolor="#d99594" strokeweight="1pt">
                <v:fill color2="#e5b8b7" focus="100%" type="gradient"/>
                <v:shadow on="t" color="#622423" opacity=".5" offset="1pt"/>
              </v:roundrect>
            </w:pict>
          </mc:Fallback>
        </mc:AlternateContent>
      </w:r>
      <w:bookmarkStart w:id="2" w:name="_Toc415143422"/>
      <w:r w:rsidR="007610AE">
        <w:t>Unit of Competency</w:t>
      </w:r>
      <w:bookmarkEnd w:id="1"/>
      <w:bookmarkEnd w:id="2"/>
    </w:p>
    <w:p w:rsidR="007610AE" w:rsidRDefault="007610AE" w:rsidP="007610AE">
      <w:pPr>
        <w:spacing w:after="0" w:line="240" w:lineRule="auto"/>
        <w:contextualSpacing/>
        <w:outlineLvl w:val="3"/>
        <w:rPr>
          <w:rFonts w:asciiTheme="minorHAnsi" w:hAnsiTheme="minorHAnsi" w:cs="Calibri"/>
          <w:b/>
          <w:color w:val="000000"/>
        </w:rPr>
      </w:pPr>
      <w:r>
        <w:rPr>
          <w:rFonts w:asciiTheme="minorHAnsi" w:hAnsiTheme="minorHAnsi" w:cs="Calibri"/>
          <w:b/>
          <w:color w:val="000000"/>
        </w:rPr>
        <w:t>Application</w:t>
      </w:r>
    </w:p>
    <w:p w:rsidR="007610AE" w:rsidRDefault="007610AE" w:rsidP="007610AE">
      <w:pPr>
        <w:spacing w:after="0" w:line="240" w:lineRule="auto"/>
        <w:contextualSpacing/>
        <w:rPr>
          <w:lang w:val="en-GB" w:eastAsia="en-GB"/>
        </w:rPr>
      </w:pPr>
    </w:p>
    <w:p w:rsidR="007610AE" w:rsidRDefault="007610AE" w:rsidP="007610AE">
      <w:pPr>
        <w:spacing w:after="0" w:line="240" w:lineRule="auto"/>
        <w:contextualSpacing/>
        <w:rPr>
          <w:lang w:val="en-GB" w:eastAsia="en-GB"/>
        </w:rPr>
      </w:pPr>
      <w:r w:rsidRPr="00372A82">
        <w:rPr>
          <w:lang w:val="en-GB" w:eastAsia="en-GB"/>
        </w:rPr>
        <w:t>This unit describes skills and knowledge required to handle formal and informal negative feedback and complaints from customers.</w:t>
      </w:r>
    </w:p>
    <w:p w:rsidR="007610AE" w:rsidRPr="00372A82" w:rsidRDefault="007610AE" w:rsidP="007610AE">
      <w:pPr>
        <w:spacing w:after="0" w:line="240" w:lineRule="auto"/>
        <w:contextualSpacing/>
        <w:rPr>
          <w:lang w:val="en-GB" w:eastAsia="en-GB"/>
        </w:rPr>
      </w:pPr>
    </w:p>
    <w:p w:rsidR="007610AE" w:rsidRPr="00372A82" w:rsidRDefault="007610AE" w:rsidP="007610AE">
      <w:pPr>
        <w:spacing w:after="0" w:line="240" w:lineRule="auto"/>
        <w:contextualSpacing/>
        <w:rPr>
          <w:lang w:val="en-GB" w:eastAsia="en-GB"/>
        </w:rPr>
      </w:pPr>
      <w:r w:rsidRPr="00372A82">
        <w:rPr>
          <w:lang w:val="en-GB" w:eastAsia="en-GB"/>
        </w:rPr>
        <w:t>It applies to individuals who apply a broad range of competencies and may exercise discretion and judgement using appropriate knowledge of products, customer service systems and organisational policies to provide technical advice and support to a team.</w:t>
      </w:r>
    </w:p>
    <w:p w:rsidR="007610AE" w:rsidRDefault="007610AE" w:rsidP="007610AE">
      <w:pPr>
        <w:spacing w:after="0" w:line="240" w:lineRule="auto"/>
        <w:contextualSpacing/>
        <w:rPr>
          <w:lang w:val="en-GB" w:eastAsia="en-GB"/>
        </w:rPr>
      </w:pPr>
    </w:p>
    <w:p w:rsidR="007610AE" w:rsidRPr="00372A82" w:rsidRDefault="007610AE" w:rsidP="007610AE">
      <w:pPr>
        <w:spacing w:after="0" w:line="240" w:lineRule="auto"/>
        <w:contextualSpacing/>
        <w:rPr>
          <w:lang w:val="en-GB" w:eastAsia="en-GB"/>
        </w:rPr>
      </w:pPr>
      <w:r w:rsidRPr="00372A82">
        <w:rPr>
          <w:lang w:val="en-GB" w:eastAsia="en-GB"/>
        </w:rPr>
        <w:t>No licensing, legislative or certification requirements apply to this unit at the time of publication.</w:t>
      </w:r>
    </w:p>
    <w:p w:rsidR="007610AE" w:rsidRDefault="007610AE" w:rsidP="007610AE">
      <w:pPr>
        <w:spacing w:after="0" w:line="240" w:lineRule="auto"/>
        <w:contextualSpacing/>
        <w:outlineLvl w:val="3"/>
        <w:rPr>
          <w:rFonts w:asciiTheme="minorHAnsi" w:eastAsia="Times New Roman" w:hAnsiTheme="minorHAnsi" w:cs="Calibri"/>
          <w:b/>
          <w:color w:val="000000"/>
          <w:lang w:val="en-GB" w:eastAsia="en-GB"/>
        </w:rPr>
      </w:pPr>
    </w:p>
    <w:p w:rsidR="007610AE" w:rsidRPr="00B80BEA" w:rsidRDefault="007610AE" w:rsidP="007610AE">
      <w:pPr>
        <w:spacing w:after="0" w:line="240" w:lineRule="auto"/>
        <w:contextualSpacing/>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7610AE" w:rsidRDefault="007610AE" w:rsidP="007610AE">
      <w:pPr>
        <w:spacing w:after="0" w:line="240" w:lineRule="auto"/>
        <w:contextualSpacing/>
        <w:rPr>
          <w:lang w:val="en-GB" w:eastAsia="en-GB"/>
        </w:rPr>
      </w:pPr>
    </w:p>
    <w:p w:rsidR="007610AE" w:rsidRDefault="007610AE" w:rsidP="007610AE">
      <w:pPr>
        <w:spacing w:after="0" w:line="240" w:lineRule="auto"/>
        <w:contextualSpacing/>
        <w:rPr>
          <w:lang w:val="en-GB" w:eastAsia="en-GB"/>
        </w:rPr>
      </w:pPr>
      <w:r>
        <w:rPr>
          <w:lang w:val="en-GB" w:eastAsia="en-GB"/>
        </w:rPr>
        <w:t xml:space="preserve">Communication – Interpersonal Communication </w:t>
      </w:r>
    </w:p>
    <w:p w:rsidR="007610AE" w:rsidRPr="00B249C8" w:rsidRDefault="007610AE" w:rsidP="007610AE">
      <w:pPr>
        <w:spacing w:after="0" w:line="240" w:lineRule="auto"/>
        <w:contextualSpacing/>
        <w:rPr>
          <w:lang w:val="en-GB" w:eastAsia="en-GB"/>
        </w:rPr>
      </w:pPr>
    </w:p>
    <w:p w:rsidR="007610AE" w:rsidRDefault="007610AE" w:rsidP="007610AE">
      <w:pPr>
        <w:spacing w:after="0" w:line="240" w:lineRule="auto"/>
        <w:rPr>
          <w:rFonts w:cstheme="majorBidi"/>
          <w:b/>
          <w:bCs/>
          <w:sz w:val="26"/>
          <w:szCs w:val="26"/>
          <w:lang w:val="en-GB"/>
        </w:rPr>
      </w:pPr>
      <w:bookmarkStart w:id="3" w:name="_Toc329018037"/>
      <w:r>
        <w:br w:type="page"/>
      </w:r>
    </w:p>
    <w:bookmarkStart w:id="4" w:name="_Toc416435852"/>
    <w:p w:rsidR="007610AE" w:rsidRDefault="00F915BF" w:rsidP="007610AE">
      <w:pPr>
        <w:pStyle w:val="Heading3"/>
      </w:pPr>
      <w:r>
        <w:rPr>
          <w:rFonts w:ascii="Arial" w:eastAsia="Times New Roman" w:hAnsi="Arial" w:cs="Times New Roman"/>
          <w:b w:val="0"/>
          <w:noProof/>
          <w:lang w:val="en-AU" w:eastAsia="en-AU"/>
        </w:rPr>
        <w:lastRenderedPageBreak/>
        <mc:AlternateContent>
          <mc:Choice Requires="wps">
            <w:drawing>
              <wp:anchor distT="0" distB="0" distL="114300" distR="114300" simplePos="0" relativeHeight="251794432" behindDoc="1" locked="0" layoutInCell="1" allowOverlap="1">
                <wp:simplePos x="0" y="0"/>
                <wp:positionH relativeFrom="column">
                  <wp:posOffset>-768350</wp:posOffset>
                </wp:positionH>
                <wp:positionV relativeFrom="paragraph">
                  <wp:posOffset>-130810</wp:posOffset>
                </wp:positionV>
                <wp:extent cx="7213600" cy="5883910"/>
                <wp:effectExtent l="0" t="0" r="44450" b="59690"/>
                <wp:wrapNone/>
                <wp:docPr id="34" name="Rounded 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588391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4" o:spid="_x0000_s1026" style="position:absolute;margin-left:-60.5pt;margin-top:-10.3pt;width:568pt;height:463.3pt;z-index:-25152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" strokecolor="#d99594" strokeweight="1pt">
                <v:fill color2="#e5b8b7" focus="100%" type="gradient"/>
                <v:shadow on="t" color="#622423" opacity=".5" offset="1pt"/>
              </v:roundrect>
            </w:pict>
          </mc:Fallback>
        </mc:AlternateContent>
      </w:r>
      <w:r w:rsidR="007610AE" w:rsidRPr="00683D32">
        <w:t xml:space="preserve">Performance </w:t>
      </w:r>
      <w:r w:rsidR="007610AE">
        <w:t>C</w:t>
      </w:r>
      <w:r w:rsidR="007610AE"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7610AE" w:rsidRPr="00305E76" w:rsidTr="00A33414">
        <w:trPr>
          <w:cantSplit/>
          <w:tblHeader/>
        </w:trPr>
        <w:tc>
          <w:tcPr>
            <w:tcW w:w="2580" w:type="dxa"/>
            <w:tcMar>
              <w:top w:w="0" w:type="dxa"/>
              <w:left w:w="62" w:type="dxa"/>
              <w:bottom w:w="0" w:type="dxa"/>
              <w:right w:w="62" w:type="dxa"/>
            </w:tcMar>
          </w:tcPr>
          <w:p w:rsidR="007610AE" w:rsidRDefault="007610AE" w:rsidP="00A33414">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7610AE" w:rsidRPr="00305E76" w:rsidRDefault="007610AE" w:rsidP="00A33414">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7610AE" w:rsidRDefault="007610AE" w:rsidP="00A33414">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7610AE" w:rsidRDefault="007610AE" w:rsidP="00A33414">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7610AE" w:rsidRPr="00305E76" w:rsidRDefault="007610AE" w:rsidP="00A33414">
            <w:pPr>
              <w:pStyle w:val="BodyText"/>
              <w:rPr>
                <w:rFonts w:asciiTheme="minorHAnsi" w:hAnsiTheme="minorHAnsi" w:cstheme="minorHAnsi"/>
                <w:lang w:val="en-NZ"/>
              </w:rPr>
            </w:pPr>
          </w:p>
        </w:tc>
      </w:tr>
      <w:tr w:rsidR="007610AE" w:rsidRPr="00305E76" w:rsidTr="00A33414">
        <w:trPr>
          <w:cantSplit/>
        </w:trPr>
        <w:tc>
          <w:tcPr>
            <w:tcW w:w="2580" w:type="dxa"/>
            <w:tcMar>
              <w:top w:w="0" w:type="dxa"/>
              <w:left w:w="62" w:type="dxa"/>
              <w:bottom w:w="0" w:type="dxa"/>
              <w:right w:w="62" w:type="dxa"/>
            </w:tcMar>
          </w:tcPr>
          <w:p w:rsidR="007610AE" w:rsidRPr="00372A82" w:rsidRDefault="007610AE" w:rsidP="00F24D62">
            <w:pPr>
              <w:pStyle w:val="BodyText"/>
              <w:numPr>
                <w:ilvl w:val="0"/>
                <w:numId w:val="10"/>
              </w:numPr>
              <w:jc w:val="left"/>
              <w:rPr>
                <w:rFonts w:asciiTheme="minorHAnsi" w:hAnsiTheme="minorHAnsi"/>
                <w:sz w:val="22"/>
                <w:szCs w:val="22"/>
                <w:lang w:val="en-NZ"/>
              </w:rPr>
            </w:pPr>
            <w:r w:rsidRPr="00372A82">
              <w:rPr>
                <w:rFonts w:asciiTheme="minorHAnsi" w:hAnsiTheme="minorHAnsi"/>
                <w:sz w:val="22"/>
                <w:szCs w:val="22"/>
              </w:rPr>
              <w:t>Respond to complaints</w:t>
            </w:r>
          </w:p>
        </w:tc>
        <w:tc>
          <w:tcPr>
            <w:tcW w:w="5942" w:type="dxa"/>
            <w:tcMar>
              <w:top w:w="0" w:type="dxa"/>
              <w:left w:w="62" w:type="dxa"/>
              <w:bottom w:w="0" w:type="dxa"/>
              <w:right w:w="62" w:type="dxa"/>
            </w:tcMar>
          </w:tcPr>
          <w:p w:rsidR="007610AE" w:rsidRPr="00372A82" w:rsidRDefault="007610AE" w:rsidP="00F24D62">
            <w:pPr>
              <w:pStyle w:val="BodyText"/>
              <w:numPr>
                <w:ilvl w:val="0"/>
                <w:numId w:val="11"/>
              </w:numPr>
              <w:jc w:val="left"/>
              <w:rPr>
                <w:rFonts w:asciiTheme="minorHAnsi" w:hAnsiTheme="minorHAnsi"/>
                <w:sz w:val="22"/>
                <w:szCs w:val="22"/>
              </w:rPr>
            </w:pPr>
            <w:r w:rsidRPr="00372A82">
              <w:rPr>
                <w:rFonts w:asciiTheme="minorHAnsi" w:hAnsiTheme="minorHAnsi"/>
                <w:sz w:val="22"/>
                <w:szCs w:val="22"/>
              </w:rPr>
              <w:t>Process customer complaints using effective communication according to organisational procedures established under organisational policies, legislation or codes of practice</w:t>
            </w:r>
          </w:p>
          <w:p w:rsidR="007610AE" w:rsidRPr="00372A82" w:rsidRDefault="007610AE" w:rsidP="00F24D62">
            <w:pPr>
              <w:pStyle w:val="BodyText"/>
              <w:numPr>
                <w:ilvl w:val="0"/>
                <w:numId w:val="11"/>
              </w:numPr>
              <w:jc w:val="left"/>
              <w:rPr>
                <w:rFonts w:asciiTheme="minorHAnsi" w:hAnsiTheme="minorHAnsi"/>
                <w:sz w:val="22"/>
                <w:szCs w:val="22"/>
              </w:rPr>
            </w:pPr>
            <w:r w:rsidRPr="00372A82">
              <w:rPr>
                <w:rFonts w:asciiTheme="minorHAnsi" w:hAnsiTheme="minorHAnsi"/>
                <w:sz w:val="22"/>
                <w:szCs w:val="22"/>
              </w:rPr>
              <w:t xml:space="preserve">Obtain, document and review reports relating to customer complaints </w:t>
            </w:r>
          </w:p>
          <w:p w:rsidR="007610AE" w:rsidRPr="00372A82" w:rsidRDefault="007610AE" w:rsidP="00F24D62">
            <w:pPr>
              <w:pStyle w:val="BodyText"/>
              <w:numPr>
                <w:ilvl w:val="0"/>
                <w:numId w:val="11"/>
              </w:numPr>
              <w:jc w:val="left"/>
              <w:rPr>
                <w:rFonts w:asciiTheme="minorHAnsi" w:hAnsiTheme="minorHAnsi"/>
                <w:sz w:val="22"/>
                <w:szCs w:val="22"/>
              </w:rPr>
            </w:pPr>
            <w:r w:rsidRPr="00372A82">
              <w:rPr>
                <w:rFonts w:asciiTheme="minorHAnsi" w:hAnsiTheme="minorHAnsi"/>
                <w:sz w:val="22"/>
                <w:szCs w:val="22"/>
              </w:rPr>
              <w:t>Make decisions about customer complaints, taking into account applicable legislation, organisational policies and codes</w:t>
            </w:r>
          </w:p>
          <w:p w:rsidR="007610AE" w:rsidRPr="00372A82" w:rsidRDefault="007610AE" w:rsidP="00F24D62">
            <w:pPr>
              <w:pStyle w:val="BodyText"/>
              <w:numPr>
                <w:ilvl w:val="0"/>
                <w:numId w:val="11"/>
              </w:numPr>
              <w:jc w:val="left"/>
              <w:rPr>
                <w:rFonts w:asciiTheme="minorHAnsi" w:hAnsiTheme="minorHAnsi"/>
                <w:sz w:val="22"/>
                <w:szCs w:val="22"/>
              </w:rPr>
            </w:pPr>
            <w:r w:rsidRPr="00372A82">
              <w:rPr>
                <w:rFonts w:asciiTheme="minorHAnsi" w:hAnsiTheme="minorHAnsi"/>
                <w:sz w:val="22"/>
                <w:szCs w:val="22"/>
              </w:rPr>
              <w:t>Negotiate resolution of the complaint and obtain agreement where possible</w:t>
            </w:r>
          </w:p>
          <w:p w:rsidR="007610AE" w:rsidRPr="00372A82" w:rsidRDefault="007610AE" w:rsidP="00F24D62">
            <w:pPr>
              <w:pStyle w:val="BodyText"/>
              <w:numPr>
                <w:ilvl w:val="0"/>
                <w:numId w:val="11"/>
              </w:numPr>
              <w:jc w:val="left"/>
              <w:rPr>
                <w:rFonts w:asciiTheme="minorHAnsi" w:hAnsiTheme="minorHAnsi"/>
                <w:sz w:val="22"/>
                <w:szCs w:val="22"/>
              </w:rPr>
            </w:pPr>
            <w:r w:rsidRPr="00372A82">
              <w:rPr>
                <w:rFonts w:asciiTheme="minorHAnsi" w:hAnsiTheme="minorHAnsi"/>
                <w:sz w:val="22"/>
                <w:szCs w:val="22"/>
              </w:rPr>
              <w:t>Maintain a register of complaints/disputes</w:t>
            </w:r>
          </w:p>
          <w:p w:rsidR="007610AE" w:rsidRPr="00372A82" w:rsidRDefault="007610AE" w:rsidP="00F24D62">
            <w:pPr>
              <w:pStyle w:val="BodyText"/>
              <w:numPr>
                <w:ilvl w:val="0"/>
                <w:numId w:val="11"/>
              </w:numPr>
              <w:jc w:val="left"/>
              <w:rPr>
                <w:rFonts w:asciiTheme="minorHAnsi" w:hAnsiTheme="minorHAnsi"/>
                <w:sz w:val="22"/>
                <w:szCs w:val="22"/>
                <w:lang w:val="en-NZ"/>
              </w:rPr>
            </w:pPr>
            <w:r w:rsidRPr="00372A82">
              <w:rPr>
                <w:rFonts w:asciiTheme="minorHAnsi" w:hAnsiTheme="minorHAnsi"/>
                <w:sz w:val="22"/>
                <w:szCs w:val="22"/>
              </w:rPr>
              <w:t>Inform customer of the outcome of the investigation</w:t>
            </w:r>
          </w:p>
          <w:p w:rsidR="007610AE" w:rsidRPr="00372A82" w:rsidRDefault="007610AE" w:rsidP="00A33414">
            <w:pPr>
              <w:pStyle w:val="BodyText"/>
              <w:ind w:left="360"/>
              <w:jc w:val="left"/>
              <w:rPr>
                <w:rFonts w:asciiTheme="minorHAnsi" w:hAnsiTheme="minorHAnsi"/>
                <w:sz w:val="22"/>
                <w:szCs w:val="22"/>
                <w:lang w:val="en-NZ"/>
              </w:rPr>
            </w:pPr>
          </w:p>
        </w:tc>
      </w:tr>
      <w:tr w:rsidR="007610AE" w:rsidRPr="00305E76" w:rsidTr="00A33414">
        <w:trPr>
          <w:cantSplit/>
        </w:trPr>
        <w:tc>
          <w:tcPr>
            <w:tcW w:w="2580" w:type="dxa"/>
            <w:tcMar>
              <w:top w:w="0" w:type="dxa"/>
              <w:left w:w="62" w:type="dxa"/>
              <w:bottom w:w="0" w:type="dxa"/>
              <w:right w:w="62" w:type="dxa"/>
            </w:tcMar>
          </w:tcPr>
          <w:p w:rsidR="007610AE" w:rsidRPr="00372A82" w:rsidRDefault="007610AE" w:rsidP="00F24D62">
            <w:pPr>
              <w:pStyle w:val="BodyText"/>
              <w:numPr>
                <w:ilvl w:val="0"/>
                <w:numId w:val="10"/>
              </w:numPr>
              <w:jc w:val="left"/>
              <w:rPr>
                <w:rFonts w:asciiTheme="minorHAnsi" w:hAnsiTheme="minorHAnsi"/>
                <w:sz w:val="22"/>
                <w:szCs w:val="22"/>
                <w:lang w:val="en-NZ"/>
              </w:rPr>
            </w:pPr>
            <w:r w:rsidRPr="00372A82">
              <w:rPr>
                <w:rFonts w:asciiTheme="minorHAnsi" w:hAnsiTheme="minorHAnsi"/>
                <w:sz w:val="22"/>
                <w:szCs w:val="22"/>
              </w:rPr>
              <w:t>Refer complaints</w:t>
            </w:r>
          </w:p>
        </w:tc>
        <w:tc>
          <w:tcPr>
            <w:tcW w:w="5942" w:type="dxa"/>
            <w:tcMar>
              <w:top w:w="0" w:type="dxa"/>
              <w:left w:w="62" w:type="dxa"/>
              <w:bottom w:w="0" w:type="dxa"/>
              <w:right w:w="62" w:type="dxa"/>
            </w:tcMar>
          </w:tcPr>
          <w:p w:rsidR="007610AE" w:rsidRPr="00372A82" w:rsidRDefault="007610AE" w:rsidP="00F24D62">
            <w:pPr>
              <w:pStyle w:val="BodyText"/>
              <w:numPr>
                <w:ilvl w:val="0"/>
                <w:numId w:val="12"/>
              </w:numPr>
              <w:jc w:val="left"/>
              <w:rPr>
                <w:rFonts w:asciiTheme="minorHAnsi" w:hAnsiTheme="minorHAnsi"/>
                <w:sz w:val="22"/>
                <w:szCs w:val="22"/>
              </w:rPr>
            </w:pPr>
            <w:r w:rsidRPr="00372A82">
              <w:rPr>
                <w:rFonts w:asciiTheme="minorHAnsi" w:hAnsiTheme="minorHAnsi"/>
                <w:sz w:val="22"/>
                <w:szCs w:val="22"/>
              </w:rPr>
              <w:t>Identify complaints that require referral to other personnel or external bodies</w:t>
            </w:r>
          </w:p>
          <w:p w:rsidR="007610AE" w:rsidRPr="00372A82" w:rsidRDefault="007610AE" w:rsidP="00F24D62">
            <w:pPr>
              <w:pStyle w:val="BodyText"/>
              <w:numPr>
                <w:ilvl w:val="0"/>
                <w:numId w:val="12"/>
              </w:numPr>
              <w:jc w:val="left"/>
              <w:rPr>
                <w:rFonts w:asciiTheme="minorHAnsi" w:hAnsiTheme="minorHAnsi"/>
                <w:sz w:val="22"/>
                <w:szCs w:val="22"/>
              </w:rPr>
            </w:pPr>
            <w:r w:rsidRPr="00372A82">
              <w:rPr>
                <w:rFonts w:asciiTheme="minorHAnsi" w:hAnsiTheme="minorHAnsi"/>
                <w:sz w:val="22"/>
                <w:szCs w:val="22"/>
              </w:rPr>
              <w:t>Make referrals to appropriate personnel for follow</w:t>
            </w:r>
            <w:r w:rsidRPr="00372A82">
              <w:rPr>
                <w:rFonts w:asciiTheme="minorHAnsi" w:hAnsiTheme="minorHAnsi"/>
                <w:sz w:val="22"/>
                <w:szCs w:val="22"/>
              </w:rPr>
              <w:noBreakHyphen/>
              <w:t>up in accordance with individual level of responsibility</w:t>
            </w:r>
          </w:p>
          <w:p w:rsidR="007610AE" w:rsidRPr="00372A82" w:rsidRDefault="007610AE" w:rsidP="00F24D62">
            <w:pPr>
              <w:pStyle w:val="BodyText"/>
              <w:numPr>
                <w:ilvl w:val="0"/>
                <w:numId w:val="12"/>
              </w:numPr>
              <w:jc w:val="left"/>
              <w:rPr>
                <w:rFonts w:asciiTheme="minorHAnsi" w:hAnsiTheme="minorHAnsi"/>
                <w:sz w:val="22"/>
                <w:szCs w:val="22"/>
              </w:rPr>
            </w:pPr>
            <w:r w:rsidRPr="00372A82">
              <w:rPr>
                <w:rFonts w:asciiTheme="minorHAnsi" w:hAnsiTheme="minorHAnsi"/>
                <w:sz w:val="22"/>
                <w:szCs w:val="22"/>
              </w:rPr>
              <w:t xml:space="preserve">Forward all documents and investigation reports </w:t>
            </w:r>
          </w:p>
          <w:p w:rsidR="007610AE" w:rsidRDefault="007610AE" w:rsidP="00F24D62">
            <w:pPr>
              <w:pStyle w:val="BodyText"/>
              <w:numPr>
                <w:ilvl w:val="0"/>
                <w:numId w:val="12"/>
              </w:numPr>
              <w:jc w:val="left"/>
              <w:rPr>
                <w:rFonts w:asciiTheme="minorHAnsi" w:hAnsiTheme="minorHAnsi"/>
                <w:sz w:val="22"/>
                <w:szCs w:val="22"/>
              </w:rPr>
            </w:pPr>
            <w:r w:rsidRPr="00372A82">
              <w:rPr>
                <w:rFonts w:asciiTheme="minorHAnsi" w:hAnsiTheme="minorHAnsi"/>
                <w:sz w:val="22"/>
                <w:szCs w:val="22"/>
              </w:rPr>
              <w:t>Follow</w:t>
            </w:r>
            <w:r w:rsidRPr="00372A82">
              <w:rPr>
                <w:rFonts w:asciiTheme="minorHAnsi" w:hAnsiTheme="minorHAnsi"/>
                <w:sz w:val="22"/>
                <w:szCs w:val="22"/>
              </w:rPr>
              <w:noBreakHyphen/>
              <w:t>up appropriate personnel to gain prompt decisions</w:t>
            </w:r>
          </w:p>
          <w:p w:rsidR="007610AE" w:rsidRPr="00372A82" w:rsidRDefault="007610AE" w:rsidP="00A33414">
            <w:pPr>
              <w:pStyle w:val="BodyText"/>
              <w:jc w:val="left"/>
              <w:rPr>
                <w:rFonts w:asciiTheme="minorHAnsi" w:hAnsiTheme="minorHAnsi"/>
                <w:sz w:val="22"/>
                <w:szCs w:val="22"/>
                <w:lang w:val="en-NZ"/>
              </w:rPr>
            </w:pPr>
          </w:p>
        </w:tc>
      </w:tr>
      <w:tr w:rsidR="007610AE" w:rsidRPr="00305E76" w:rsidTr="00A33414">
        <w:trPr>
          <w:cantSplit/>
        </w:trPr>
        <w:tc>
          <w:tcPr>
            <w:tcW w:w="2580" w:type="dxa"/>
            <w:tcMar>
              <w:top w:w="0" w:type="dxa"/>
              <w:left w:w="62" w:type="dxa"/>
              <w:bottom w:w="0" w:type="dxa"/>
              <w:right w:w="62" w:type="dxa"/>
            </w:tcMar>
          </w:tcPr>
          <w:p w:rsidR="007610AE" w:rsidRPr="00372A82" w:rsidRDefault="007610AE" w:rsidP="00F24D62">
            <w:pPr>
              <w:pStyle w:val="BodyText"/>
              <w:numPr>
                <w:ilvl w:val="0"/>
                <w:numId w:val="10"/>
              </w:numPr>
              <w:jc w:val="left"/>
              <w:rPr>
                <w:rFonts w:asciiTheme="minorHAnsi" w:hAnsiTheme="minorHAnsi"/>
                <w:sz w:val="22"/>
                <w:szCs w:val="22"/>
                <w:lang w:val="en-NZ"/>
              </w:rPr>
            </w:pPr>
            <w:r w:rsidRPr="00372A82">
              <w:rPr>
                <w:rFonts w:asciiTheme="minorHAnsi" w:hAnsiTheme="minorHAnsi"/>
                <w:sz w:val="22"/>
                <w:szCs w:val="22"/>
              </w:rPr>
              <w:t xml:space="preserve">Exercise </w:t>
            </w:r>
            <w:proofErr w:type="spellStart"/>
            <w:r w:rsidRPr="00372A82">
              <w:rPr>
                <w:rFonts w:asciiTheme="minorHAnsi" w:hAnsiTheme="minorHAnsi"/>
                <w:sz w:val="22"/>
                <w:szCs w:val="22"/>
              </w:rPr>
              <w:t>judgement</w:t>
            </w:r>
            <w:proofErr w:type="spellEnd"/>
            <w:r w:rsidRPr="00372A82">
              <w:rPr>
                <w:rFonts w:asciiTheme="minorHAnsi" w:hAnsiTheme="minorHAnsi"/>
                <w:sz w:val="22"/>
                <w:szCs w:val="22"/>
              </w:rPr>
              <w:t xml:space="preserve"> to resolve customer service issues</w:t>
            </w:r>
          </w:p>
        </w:tc>
        <w:tc>
          <w:tcPr>
            <w:tcW w:w="5942" w:type="dxa"/>
            <w:tcMar>
              <w:top w:w="0" w:type="dxa"/>
              <w:left w:w="62" w:type="dxa"/>
              <w:bottom w:w="0" w:type="dxa"/>
              <w:right w:w="62" w:type="dxa"/>
            </w:tcMar>
          </w:tcPr>
          <w:p w:rsidR="007610AE" w:rsidRPr="00372A82" w:rsidRDefault="007610AE" w:rsidP="00F24D62">
            <w:pPr>
              <w:pStyle w:val="BodyText"/>
              <w:numPr>
                <w:ilvl w:val="0"/>
                <w:numId w:val="13"/>
              </w:numPr>
              <w:jc w:val="left"/>
              <w:rPr>
                <w:rFonts w:asciiTheme="minorHAnsi" w:hAnsiTheme="minorHAnsi"/>
                <w:sz w:val="22"/>
                <w:szCs w:val="22"/>
              </w:rPr>
            </w:pPr>
            <w:r w:rsidRPr="00372A82">
              <w:rPr>
                <w:rFonts w:asciiTheme="minorHAnsi" w:hAnsiTheme="minorHAnsi"/>
                <w:sz w:val="22"/>
                <w:szCs w:val="22"/>
              </w:rPr>
              <w:t xml:space="preserve">Identify implications of issues for customer and organisation </w:t>
            </w:r>
          </w:p>
          <w:p w:rsidR="007610AE" w:rsidRPr="00372A82" w:rsidRDefault="007610AE" w:rsidP="00F24D62">
            <w:pPr>
              <w:pStyle w:val="BodyText"/>
              <w:numPr>
                <w:ilvl w:val="0"/>
                <w:numId w:val="13"/>
              </w:numPr>
              <w:jc w:val="left"/>
              <w:rPr>
                <w:rFonts w:asciiTheme="minorHAnsi" w:hAnsiTheme="minorHAnsi"/>
                <w:sz w:val="22"/>
                <w:szCs w:val="22"/>
              </w:rPr>
            </w:pPr>
            <w:r w:rsidRPr="00372A82">
              <w:rPr>
                <w:rFonts w:asciiTheme="minorHAnsi" w:hAnsiTheme="minorHAnsi"/>
                <w:sz w:val="22"/>
                <w:szCs w:val="22"/>
              </w:rPr>
              <w:t>Analyse, explain and negotiate appropriate options for resolution with customer</w:t>
            </w:r>
          </w:p>
          <w:p w:rsidR="007610AE" w:rsidRPr="00372A82" w:rsidRDefault="007610AE" w:rsidP="00F24D62">
            <w:pPr>
              <w:pStyle w:val="BodyText"/>
              <w:numPr>
                <w:ilvl w:val="0"/>
                <w:numId w:val="13"/>
              </w:numPr>
              <w:jc w:val="left"/>
              <w:rPr>
                <w:rFonts w:asciiTheme="minorHAnsi" w:hAnsiTheme="minorHAnsi"/>
                <w:sz w:val="22"/>
                <w:szCs w:val="22"/>
              </w:rPr>
            </w:pPr>
            <w:r w:rsidRPr="00372A82">
              <w:rPr>
                <w:rFonts w:asciiTheme="minorHAnsi" w:hAnsiTheme="minorHAnsi"/>
                <w:sz w:val="22"/>
                <w:szCs w:val="22"/>
              </w:rPr>
              <w:t>Propose viable options in accordance with appropriate legislative requirements and enterprise policies</w:t>
            </w:r>
          </w:p>
          <w:p w:rsidR="007610AE" w:rsidRPr="00372A82" w:rsidRDefault="007610AE" w:rsidP="00F24D62">
            <w:pPr>
              <w:pStyle w:val="BodyText"/>
              <w:numPr>
                <w:ilvl w:val="0"/>
                <w:numId w:val="13"/>
              </w:numPr>
              <w:jc w:val="left"/>
              <w:rPr>
                <w:rFonts w:asciiTheme="minorHAnsi" w:hAnsiTheme="minorHAnsi"/>
                <w:sz w:val="22"/>
                <w:szCs w:val="22"/>
              </w:rPr>
            </w:pPr>
            <w:r w:rsidRPr="00372A82">
              <w:rPr>
                <w:rFonts w:asciiTheme="minorHAnsi" w:hAnsiTheme="minorHAnsi"/>
                <w:sz w:val="22"/>
                <w:szCs w:val="22"/>
              </w:rPr>
              <w:t>Ensure matters for which a solution cannot be negotiated are referred to appropriate personnel</w:t>
            </w:r>
          </w:p>
        </w:tc>
      </w:tr>
    </w:tbl>
    <w:p w:rsidR="007610AE" w:rsidRDefault="007610AE" w:rsidP="007610AE">
      <w:pPr>
        <w:pStyle w:val="Heading3"/>
        <w:rPr>
          <w:b w:val="0"/>
          <w:bCs w:val="0"/>
        </w:rPr>
      </w:pPr>
      <w:r>
        <w:br w:type="page"/>
      </w:r>
    </w:p>
    <w:bookmarkStart w:id="6" w:name="_Toc416435853"/>
    <w:bookmarkStart w:id="7" w:name="_Toc329018039"/>
    <w:bookmarkEnd w:id="5"/>
    <w:p w:rsidR="007610AE" w:rsidRDefault="00F915BF" w:rsidP="007610AE">
      <w:pPr>
        <w:pStyle w:val="Heading3"/>
      </w:pPr>
      <w:r>
        <w:rPr>
          <w:noProof/>
          <w:lang w:val="en-AU" w:eastAsia="en-AU"/>
        </w:rPr>
        <w:lastRenderedPageBreak/>
        <mc:AlternateContent>
          <mc:Choice Requires="wps">
            <w:drawing>
              <wp:anchor distT="0" distB="0" distL="114300" distR="114300" simplePos="0" relativeHeight="251796480" behindDoc="1" locked="0" layoutInCell="1" allowOverlap="1">
                <wp:simplePos x="0" y="0"/>
                <wp:positionH relativeFrom="column">
                  <wp:posOffset>-783590</wp:posOffset>
                </wp:positionH>
                <wp:positionV relativeFrom="paragraph">
                  <wp:posOffset>-135890</wp:posOffset>
                </wp:positionV>
                <wp:extent cx="7303135" cy="6269990"/>
                <wp:effectExtent l="0" t="0" r="31115" b="54610"/>
                <wp:wrapNone/>
                <wp:docPr id="33" name="Rounded 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626999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3" o:spid="_x0000_s1026" style="position:absolute;margin-left:-61.7pt;margin-top:-10.7pt;width:575.05pt;height:493.7pt;z-index:-25152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" strokecolor="#d99594" strokeweight="1pt">
                <v:fill color2="#e5b8b7" focus="100%" type="gradient"/>
                <v:shadow on="t" color="#622423" opacity=".5" offset="1pt"/>
              </v:roundrect>
            </w:pict>
          </mc:Fallback>
        </mc:AlternateContent>
      </w:r>
      <w:bookmarkStart w:id="8" w:name="_Toc415143424"/>
      <w:r w:rsidR="007610AE">
        <w:t>Foundation Skills</w:t>
      </w:r>
      <w:bookmarkEnd w:id="6"/>
      <w:bookmarkEnd w:id="8"/>
    </w:p>
    <w:p w:rsidR="007610AE" w:rsidRPr="00944F03" w:rsidRDefault="007610AE" w:rsidP="007610AE">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7610AE" w:rsidRPr="00944F03" w:rsidRDefault="007610AE" w:rsidP="007610AE">
      <w:pPr>
        <w:pStyle w:val="BodyText"/>
        <w:jc w:val="left"/>
        <w:rPr>
          <w:rStyle w:val="SpecialBold"/>
          <w:rFonts w:asciiTheme="minorHAnsi" w:hAnsiTheme="minorHAnsi" w:cstheme="minorHAnsi"/>
          <w:sz w:val="22"/>
          <w:szCs w:val="22"/>
        </w:rPr>
      </w:pPr>
    </w:p>
    <w:tbl>
      <w:tblPr>
        <w:tblW w:w="9640" w:type="dxa"/>
        <w:tblLayout w:type="fixed"/>
        <w:tblCellMar>
          <w:left w:w="62" w:type="dxa"/>
          <w:right w:w="62" w:type="dxa"/>
        </w:tblCellMar>
        <w:tblLook w:val="0000" w:firstRow="0" w:lastRow="0" w:firstColumn="0" w:lastColumn="0" w:noHBand="0" w:noVBand="0"/>
      </w:tblPr>
      <w:tblGrid>
        <w:gridCol w:w="1685"/>
        <w:gridCol w:w="2156"/>
        <w:gridCol w:w="5799"/>
      </w:tblGrid>
      <w:tr w:rsidR="00FA79C2" w:rsidRPr="002E67D0" w:rsidTr="00A33414">
        <w:tc>
          <w:tcPr>
            <w:tcW w:w="1685" w:type="dxa"/>
            <w:tcMar>
              <w:top w:w="0" w:type="dxa"/>
              <w:left w:w="62" w:type="dxa"/>
              <w:bottom w:w="0" w:type="dxa"/>
              <w:right w:w="62" w:type="dxa"/>
            </w:tcMar>
          </w:tcPr>
          <w:p w:rsidR="00FA79C2" w:rsidRPr="00FA79C2" w:rsidRDefault="00FA79C2" w:rsidP="00A33414">
            <w:pPr>
              <w:pStyle w:val="BodyText"/>
              <w:contextualSpacing/>
              <w:jc w:val="left"/>
              <w:rPr>
                <w:rFonts w:asciiTheme="minorHAnsi" w:hAnsiTheme="minorHAnsi"/>
                <w:b/>
                <w:sz w:val="22"/>
                <w:szCs w:val="22"/>
              </w:rPr>
            </w:pPr>
            <w:r w:rsidRPr="00FA79C2">
              <w:rPr>
                <w:rFonts w:asciiTheme="minorHAnsi" w:hAnsiTheme="minorHAnsi"/>
                <w:b/>
                <w:sz w:val="22"/>
                <w:szCs w:val="22"/>
              </w:rPr>
              <w:t>Skill</w:t>
            </w:r>
          </w:p>
        </w:tc>
        <w:tc>
          <w:tcPr>
            <w:tcW w:w="2156" w:type="dxa"/>
            <w:tcMar>
              <w:top w:w="0" w:type="dxa"/>
              <w:left w:w="62" w:type="dxa"/>
              <w:bottom w:w="0" w:type="dxa"/>
              <w:right w:w="62" w:type="dxa"/>
            </w:tcMar>
          </w:tcPr>
          <w:p w:rsidR="00FA79C2" w:rsidRPr="00FA79C2" w:rsidRDefault="00FA79C2" w:rsidP="00A33414">
            <w:pPr>
              <w:pStyle w:val="BodyText"/>
              <w:contextualSpacing/>
              <w:jc w:val="left"/>
              <w:rPr>
                <w:rFonts w:asciiTheme="minorHAnsi" w:hAnsiTheme="minorHAnsi"/>
                <w:b/>
                <w:sz w:val="22"/>
                <w:szCs w:val="22"/>
              </w:rPr>
            </w:pPr>
            <w:r w:rsidRPr="00FA79C2">
              <w:rPr>
                <w:rFonts w:asciiTheme="minorHAnsi" w:hAnsiTheme="minorHAnsi"/>
                <w:b/>
                <w:sz w:val="22"/>
                <w:szCs w:val="22"/>
              </w:rPr>
              <w:t>Performance Criteria</w:t>
            </w:r>
          </w:p>
        </w:tc>
        <w:tc>
          <w:tcPr>
            <w:tcW w:w="5799" w:type="dxa"/>
            <w:tcMar>
              <w:top w:w="0" w:type="dxa"/>
              <w:left w:w="62" w:type="dxa"/>
              <w:bottom w:w="0" w:type="dxa"/>
              <w:right w:w="62" w:type="dxa"/>
            </w:tcMar>
          </w:tcPr>
          <w:p w:rsidR="00FA79C2" w:rsidRDefault="00FA79C2" w:rsidP="00FA79C2">
            <w:pPr>
              <w:pStyle w:val="ListBullet"/>
              <w:spacing w:after="0" w:line="240" w:lineRule="auto"/>
              <w:rPr>
                <w:rFonts w:asciiTheme="minorHAnsi" w:hAnsiTheme="minorHAnsi"/>
                <w:b/>
              </w:rPr>
            </w:pPr>
            <w:r w:rsidRPr="00FA79C2">
              <w:rPr>
                <w:rFonts w:asciiTheme="minorHAnsi" w:hAnsiTheme="minorHAnsi"/>
                <w:b/>
              </w:rPr>
              <w:t>Description</w:t>
            </w:r>
          </w:p>
          <w:p w:rsidR="00FA79C2" w:rsidRPr="00FA79C2" w:rsidRDefault="00FA79C2" w:rsidP="00FA79C2">
            <w:pPr>
              <w:pStyle w:val="ListBullet"/>
              <w:spacing w:after="0" w:line="240" w:lineRule="auto"/>
              <w:rPr>
                <w:rFonts w:asciiTheme="minorHAnsi" w:hAnsiTheme="minorHAnsi"/>
                <w:b/>
              </w:rPr>
            </w:pPr>
          </w:p>
        </w:tc>
      </w:tr>
      <w:tr w:rsidR="007610AE" w:rsidRPr="002E67D0" w:rsidTr="00A33414">
        <w:tc>
          <w:tcPr>
            <w:tcW w:w="1685" w:type="dxa"/>
            <w:tcMar>
              <w:top w:w="0" w:type="dxa"/>
              <w:left w:w="62" w:type="dxa"/>
              <w:bottom w:w="0" w:type="dxa"/>
              <w:right w:w="62" w:type="dxa"/>
            </w:tcMar>
          </w:tcPr>
          <w:p w:rsidR="007610AE" w:rsidRPr="002E67D0" w:rsidRDefault="007610AE" w:rsidP="00A33414">
            <w:pPr>
              <w:pStyle w:val="BodyText"/>
              <w:contextualSpacing/>
              <w:jc w:val="left"/>
              <w:rPr>
                <w:rFonts w:asciiTheme="minorHAnsi" w:hAnsiTheme="minorHAnsi"/>
                <w:sz w:val="22"/>
                <w:szCs w:val="22"/>
                <w:lang w:val="en-NZ"/>
              </w:rPr>
            </w:pPr>
            <w:bookmarkStart w:id="9" w:name="_Toc329018040"/>
            <w:bookmarkEnd w:id="7"/>
            <w:r w:rsidRPr="002E67D0">
              <w:rPr>
                <w:rFonts w:asciiTheme="minorHAnsi" w:hAnsiTheme="minorHAnsi"/>
                <w:sz w:val="22"/>
                <w:szCs w:val="22"/>
              </w:rPr>
              <w:t>Reading</w:t>
            </w:r>
          </w:p>
        </w:tc>
        <w:tc>
          <w:tcPr>
            <w:tcW w:w="2156" w:type="dxa"/>
            <w:tcMar>
              <w:top w:w="0" w:type="dxa"/>
              <w:left w:w="62" w:type="dxa"/>
              <w:bottom w:w="0" w:type="dxa"/>
              <w:right w:w="62" w:type="dxa"/>
            </w:tcMar>
          </w:tcPr>
          <w:p w:rsidR="007610AE" w:rsidRPr="002E67D0" w:rsidRDefault="007610AE" w:rsidP="00A33414">
            <w:pPr>
              <w:pStyle w:val="BodyText"/>
              <w:contextualSpacing/>
              <w:jc w:val="left"/>
              <w:rPr>
                <w:rFonts w:asciiTheme="minorHAnsi" w:hAnsiTheme="minorHAnsi"/>
                <w:sz w:val="22"/>
                <w:szCs w:val="22"/>
                <w:lang w:val="en-NZ"/>
              </w:rPr>
            </w:pPr>
            <w:r w:rsidRPr="002E67D0">
              <w:rPr>
                <w:rFonts w:asciiTheme="minorHAnsi" w:hAnsiTheme="minorHAnsi"/>
                <w:sz w:val="22"/>
                <w:szCs w:val="22"/>
              </w:rPr>
              <w:t>1.1, 1.2, 1.3, 2.1, 3.3</w:t>
            </w:r>
          </w:p>
        </w:tc>
        <w:tc>
          <w:tcPr>
            <w:tcW w:w="5799" w:type="dxa"/>
            <w:tcMar>
              <w:top w:w="0" w:type="dxa"/>
              <w:left w:w="62" w:type="dxa"/>
              <w:bottom w:w="0" w:type="dxa"/>
              <w:right w:w="62" w:type="dxa"/>
            </w:tcMar>
          </w:tcPr>
          <w:p w:rsidR="007610AE" w:rsidRPr="00372A82" w:rsidRDefault="007610AE" w:rsidP="00F24D62">
            <w:pPr>
              <w:pStyle w:val="ListBullet"/>
              <w:numPr>
                <w:ilvl w:val="0"/>
                <w:numId w:val="14"/>
              </w:numPr>
              <w:spacing w:after="0" w:line="240" w:lineRule="auto"/>
              <w:rPr>
                <w:rFonts w:asciiTheme="minorHAnsi" w:hAnsiTheme="minorHAnsi"/>
                <w:lang w:val="en-NZ"/>
              </w:rPr>
            </w:pPr>
            <w:r w:rsidRPr="002E67D0">
              <w:rPr>
                <w:rFonts w:asciiTheme="minorHAnsi" w:hAnsiTheme="minorHAnsi"/>
              </w:rPr>
              <w:t xml:space="preserve">Recognises,  identifies and interprets textual information to determine legislative, regulatory and organisational requirements  </w:t>
            </w:r>
          </w:p>
          <w:p w:rsidR="007610AE" w:rsidRPr="002E67D0" w:rsidRDefault="007610AE" w:rsidP="00A33414">
            <w:pPr>
              <w:pStyle w:val="ListBullet"/>
              <w:spacing w:after="0" w:line="240" w:lineRule="auto"/>
              <w:ind w:left="360"/>
              <w:rPr>
                <w:rFonts w:asciiTheme="minorHAnsi" w:hAnsiTheme="minorHAnsi"/>
                <w:lang w:val="en-NZ"/>
              </w:rPr>
            </w:pPr>
          </w:p>
        </w:tc>
      </w:tr>
      <w:tr w:rsidR="007610AE" w:rsidRPr="002E67D0" w:rsidTr="00A33414">
        <w:tc>
          <w:tcPr>
            <w:tcW w:w="1685" w:type="dxa"/>
            <w:tcMar>
              <w:top w:w="0" w:type="dxa"/>
              <w:left w:w="62" w:type="dxa"/>
              <w:bottom w:w="0" w:type="dxa"/>
              <w:right w:w="62" w:type="dxa"/>
            </w:tcMar>
          </w:tcPr>
          <w:p w:rsidR="007610AE" w:rsidRPr="002E67D0" w:rsidRDefault="007610AE" w:rsidP="00A33414">
            <w:pPr>
              <w:pStyle w:val="BodyText"/>
              <w:contextualSpacing/>
              <w:jc w:val="left"/>
              <w:rPr>
                <w:rFonts w:asciiTheme="minorHAnsi" w:hAnsiTheme="minorHAnsi"/>
                <w:sz w:val="22"/>
                <w:szCs w:val="22"/>
                <w:lang w:val="en-NZ"/>
              </w:rPr>
            </w:pPr>
            <w:r w:rsidRPr="002E67D0">
              <w:rPr>
                <w:rFonts w:asciiTheme="minorHAnsi" w:hAnsiTheme="minorHAnsi"/>
                <w:sz w:val="22"/>
                <w:szCs w:val="22"/>
              </w:rPr>
              <w:t>Writing</w:t>
            </w:r>
          </w:p>
        </w:tc>
        <w:tc>
          <w:tcPr>
            <w:tcW w:w="2156" w:type="dxa"/>
            <w:tcMar>
              <w:top w:w="0" w:type="dxa"/>
              <w:left w:w="62" w:type="dxa"/>
              <w:bottom w:w="0" w:type="dxa"/>
              <w:right w:w="62" w:type="dxa"/>
            </w:tcMar>
          </w:tcPr>
          <w:p w:rsidR="007610AE" w:rsidRPr="002E67D0" w:rsidRDefault="007610AE" w:rsidP="00A33414">
            <w:pPr>
              <w:pStyle w:val="BodyText"/>
              <w:contextualSpacing/>
              <w:jc w:val="left"/>
              <w:rPr>
                <w:rFonts w:asciiTheme="minorHAnsi" w:hAnsiTheme="minorHAnsi"/>
                <w:sz w:val="22"/>
                <w:szCs w:val="22"/>
                <w:lang w:val="en-NZ"/>
              </w:rPr>
            </w:pPr>
            <w:r w:rsidRPr="002E67D0">
              <w:rPr>
                <w:rFonts w:asciiTheme="minorHAnsi" w:hAnsiTheme="minorHAnsi"/>
                <w:sz w:val="22"/>
                <w:szCs w:val="22"/>
              </w:rPr>
              <w:t>1.2, 1.5, 1.6, 2.2, 3.3</w:t>
            </w:r>
          </w:p>
        </w:tc>
        <w:tc>
          <w:tcPr>
            <w:tcW w:w="5799" w:type="dxa"/>
            <w:tcMar>
              <w:top w:w="0" w:type="dxa"/>
              <w:left w:w="62" w:type="dxa"/>
              <w:bottom w:w="0" w:type="dxa"/>
              <w:right w:w="62" w:type="dxa"/>
            </w:tcMar>
          </w:tcPr>
          <w:p w:rsidR="007610AE" w:rsidRPr="002E67D0" w:rsidRDefault="007610AE" w:rsidP="00F24D62">
            <w:pPr>
              <w:pStyle w:val="ListBullet"/>
              <w:numPr>
                <w:ilvl w:val="0"/>
                <w:numId w:val="14"/>
              </w:numPr>
              <w:spacing w:after="0" w:line="240" w:lineRule="auto"/>
              <w:rPr>
                <w:rFonts w:asciiTheme="minorHAnsi" w:hAnsiTheme="minorHAnsi"/>
              </w:rPr>
            </w:pPr>
            <w:r w:rsidRPr="002E67D0">
              <w:rPr>
                <w:rFonts w:asciiTheme="minorHAnsi" w:hAnsiTheme="minorHAnsi"/>
              </w:rPr>
              <w:t>Documents complaints and actions taken in accordance with organisational requirements</w:t>
            </w:r>
          </w:p>
          <w:p w:rsidR="007610AE" w:rsidRPr="00372A82" w:rsidRDefault="007610AE" w:rsidP="00F24D62">
            <w:pPr>
              <w:pStyle w:val="ListBullet"/>
              <w:numPr>
                <w:ilvl w:val="0"/>
                <w:numId w:val="14"/>
              </w:numPr>
              <w:spacing w:after="0" w:line="240" w:lineRule="auto"/>
              <w:rPr>
                <w:rFonts w:asciiTheme="minorHAnsi" w:hAnsiTheme="minorHAnsi"/>
                <w:lang w:val="en-NZ"/>
              </w:rPr>
            </w:pPr>
            <w:r w:rsidRPr="002E67D0">
              <w:rPr>
                <w:rFonts w:asciiTheme="minorHAnsi" w:hAnsiTheme="minorHAnsi"/>
              </w:rPr>
              <w:t>Records spoken information clearly and accurately for future reference</w:t>
            </w:r>
          </w:p>
          <w:p w:rsidR="007610AE" w:rsidRPr="002E67D0" w:rsidRDefault="007610AE" w:rsidP="00A33414">
            <w:pPr>
              <w:pStyle w:val="ListBullet"/>
              <w:spacing w:after="0" w:line="240" w:lineRule="auto"/>
              <w:ind w:left="360"/>
              <w:rPr>
                <w:rFonts w:asciiTheme="minorHAnsi" w:hAnsiTheme="minorHAnsi"/>
                <w:lang w:val="en-NZ"/>
              </w:rPr>
            </w:pPr>
          </w:p>
        </w:tc>
      </w:tr>
      <w:tr w:rsidR="007610AE" w:rsidRPr="002E67D0" w:rsidTr="00A33414">
        <w:tc>
          <w:tcPr>
            <w:tcW w:w="1685" w:type="dxa"/>
            <w:tcMar>
              <w:top w:w="0" w:type="dxa"/>
              <w:left w:w="62" w:type="dxa"/>
              <w:bottom w:w="0" w:type="dxa"/>
              <w:right w:w="62" w:type="dxa"/>
            </w:tcMar>
          </w:tcPr>
          <w:p w:rsidR="007610AE" w:rsidRPr="002E67D0" w:rsidRDefault="007610AE" w:rsidP="00A33414">
            <w:pPr>
              <w:pStyle w:val="BodyText"/>
              <w:contextualSpacing/>
              <w:jc w:val="left"/>
              <w:rPr>
                <w:rFonts w:asciiTheme="minorHAnsi" w:hAnsiTheme="minorHAnsi"/>
                <w:sz w:val="22"/>
                <w:szCs w:val="22"/>
                <w:lang w:val="en-NZ"/>
              </w:rPr>
            </w:pPr>
            <w:r w:rsidRPr="002E67D0">
              <w:rPr>
                <w:rFonts w:asciiTheme="minorHAnsi" w:hAnsiTheme="minorHAnsi"/>
                <w:sz w:val="22"/>
                <w:szCs w:val="22"/>
              </w:rPr>
              <w:t>Oral  Communication</w:t>
            </w:r>
          </w:p>
        </w:tc>
        <w:tc>
          <w:tcPr>
            <w:tcW w:w="2156" w:type="dxa"/>
            <w:tcMar>
              <w:top w:w="0" w:type="dxa"/>
              <w:left w:w="62" w:type="dxa"/>
              <w:bottom w:w="0" w:type="dxa"/>
              <w:right w:w="62" w:type="dxa"/>
            </w:tcMar>
          </w:tcPr>
          <w:p w:rsidR="007610AE" w:rsidRPr="002E67D0" w:rsidRDefault="007610AE" w:rsidP="00A33414">
            <w:pPr>
              <w:pStyle w:val="BodyText"/>
              <w:contextualSpacing/>
              <w:jc w:val="left"/>
              <w:rPr>
                <w:rFonts w:asciiTheme="minorHAnsi" w:hAnsiTheme="minorHAnsi"/>
                <w:sz w:val="22"/>
                <w:szCs w:val="22"/>
                <w:lang w:val="en-NZ"/>
              </w:rPr>
            </w:pPr>
            <w:r w:rsidRPr="002E67D0">
              <w:rPr>
                <w:rFonts w:asciiTheme="minorHAnsi" w:hAnsiTheme="minorHAnsi"/>
                <w:sz w:val="22"/>
                <w:szCs w:val="22"/>
              </w:rPr>
              <w:t>1.1, 1.4, 1.6, 2.2, 2.4, 3.2, 3.3, 3.4</w:t>
            </w:r>
          </w:p>
        </w:tc>
        <w:tc>
          <w:tcPr>
            <w:tcW w:w="5799" w:type="dxa"/>
            <w:tcMar>
              <w:top w:w="0" w:type="dxa"/>
              <w:left w:w="62" w:type="dxa"/>
              <w:bottom w:w="0" w:type="dxa"/>
              <w:right w:w="62" w:type="dxa"/>
            </w:tcMar>
          </w:tcPr>
          <w:p w:rsidR="007610AE" w:rsidRPr="002E67D0" w:rsidRDefault="007610AE" w:rsidP="00F24D62">
            <w:pPr>
              <w:pStyle w:val="ListBullet"/>
              <w:numPr>
                <w:ilvl w:val="0"/>
                <w:numId w:val="14"/>
              </w:numPr>
              <w:spacing w:after="0" w:line="240" w:lineRule="auto"/>
              <w:rPr>
                <w:rFonts w:asciiTheme="minorHAnsi" w:hAnsiTheme="minorHAnsi"/>
              </w:rPr>
            </w:pPr>
            <w:r w:rsidRPr="002E67D0">
              <w:rPr>
                <w:rFonts w:asciiTheme="minorHAnsi" w:hAnsiTheme="minorHAnsi"/>
              </w:rPr>
              <w:t xml:space="preserve">Presents or requests information using words and non-verbal features appropriate to the audience and context </w:t>
            </w:r>
          </w:p>
          <w:p w:rsidR="007610AE" w:rsidRPr="00372A82" w:rsidRDefault="007610AE" w:rsidP="00F24D62">
            <w:pPr>
              <w:pStyle w:val="ListBullet"/>
              <w:numPr>
                <w:ilvl w:val="0"/>
                <w:numId w:val="14"/>
              </w:numPr>
              <w:spacing w:after="0" w:line="240" w:lineRule="auto"/>
              <w:rPr>
                <w:rFonts w:asciiTheme="minorHAnsi" w:hAnsiTheme="minorHAnsi"/>
                <w:lang w:val="en-NZ"/>
              </w:rPr>
            </w:pPr>
            <w:r w:rsidRPr="002E67D0">
              <w:rPr>
                <w:rFonts w:asciiTheme="minorHAnsi" w:hAnsiTheme="minorHAnsi"/>
              </w:rPr>
              <w:t>Uses listening and questioning techniques to gather information and confirm understanding</w:t>
            </w:r>
          </w:p>
          <w:p w:rsidR="007610AE" w:rsidRPr="002E67D0" w:rsidRDefault="007610AE" w:rsidP="00A33414">
            <w:pPr>
              <w:pStyle w:val="ListBullet"/>
              <w:spacing w:after="0" w:line="240" w:lineRule="auto"/>
              <w:ind w:left="360"/>
              <w:rPr>
                <w:rFonts w:asciiTheme="minorHAnsi" w:hAnsiTheme="minorHAnsi"/>
                <w:lang w:val="en-NZ"/>
              </w:rPr>
            </w:pPr>
          </w:p>
        </w:tc>
      </w:tr>
      <w:tr w:rsidR="007610AE" w:rsidRPr="002E67D0" w:rsidTr="00A33414">
        <w:tc>
          <w:tcPr>
            <w:tcW w:w="1685" w:type="dxa"/>
            <w:tcMar>
              <w:top w:w="0" w:type="dxa"/>
              <w:left w:w="62" w:type="dxa"/>
              <w:bottom w:w="0" w:type="dxa"/>
              <w:right w:w="62" w:type="dxa"/>
            </w:tcMar>
          </w:tcPr>
          <w:p w:rsidR="007610AE" w:rsidRPr="002E67D0" w:rsidRDefault="007610AE" w:rsidP="00A33414">
            <w:pPr>
              <w:pStyle w:val="BodyText"/>
              <w:contextualSpacing/>
              <w:jc w:val="left"/>
              <w:rPr>
                <w:rFonts w:asciiTheme="minorHAnsi" w:hAnsiTheme="minorHAnsi"/>
                <w:sz w:val="22"/>
                <w:szCs w:val="22"/>
                <w:lang w:val="en-NZ"/>
              </w:rPr>
            </w:pPr>
            <w:r w:rsidRPr="002E67D0">
              <w:rPr>
                <w:rFonts w:asciiTheme="minorHAnsi" w:hAnsiTheme="minorHAnsi"/>
                <w:sz w:val="22"/>
                <w:szCs w:val="22"/>
              </w:rPr>
              <w:t>Navigate the world of work</w:t>
            </w:r>
          </w:p>
        </w:tc>
        <w:tc>
          <w:tcPr>
            <w:tcW w:w="2156" w:type="dxa"/>
            <w:tcMar>
              <w:top w:w="0" w:type="dxa"/>
              <w:left w:w="62" w:type="dxa"/>
              <w:bottom w:w="0" w:type="dxa"/>
              <w:right w:w="62" w:type="dxa"/>
            </w:tcMar>
          </w:tcPr>
          <w:p w:rsidR="007610AE" w:rsidRPr="002E67D0" w:rsidRDefault="007610AE" w:rsidP="00A33414">
            <w:pPr>
              <w:pStyle w:val="BodyText"/>
              <w:contextualSpacing/>
              <w:jc w:val="left"/>
              <w:rPr>
                <w:rFonts w:asciiTheme="minorHAnsi" w:hAnsiTheme="minorHAnsi"/>
                <w:sz w:val="22"/>
                <w:szCs w:val="22"/>
                <w:lang w:val="en-NZ"/>
              </w:rPr>
            </w:pPr>
            <w:r w:rsidRPr="002E67D0">
              <w:rPr>
                <w:rFonts w:asciiTheme="minorHAnsi" w:hAnsiTheme="minorHAnsi"/>
                <w:sz w:val="22"/>
                <w:szCs w:val="22"/>
              </w:rPr>
              <w:t>1.1, 1.3, 2.1, 3.1, 3.3</w:t>
            </w:r>
          </w:p>
        </w:tc>
        <w:tc>
          <w:tcPr>
            <w:tcW w:w="5799" w:type="dxa"/>
            <w:tcMar>
              <w:top w:w="0" w:type="dxa"/>
              <w:left w:w="62" w:type="dxa"/>
              <w:bottom w:w="0" w:type="dxa"/>
              <w:right w:w="62" w:type="dxa"/>
            </w:tcMar>
          </w:tcPr>
          <w:p w:rsidR="007610AE" w:rsidRPr="00372A82" w:rsidRDefault="007610AE" w:rsidP="00F24D62">
            <w:pPr>
              <w:pStyle w:val="ListBullet"/>
              <w:numPr>
                <w:ilvl w:val="0"/>
                <w:numId w:val="14"/>
              </w:numPr>
              <w:spacing w:after="0" w:line="240" w:lineRule="auto"/>
              <w:rPr>
                <w:rFonts w:asciiTheme="minorHAnsi" w:hAnsiTheme="minorHAnsi"/>
                <w:lang w:val="en-NZ"/>
              </w:rPr>
            </w:pPr>
            <w:r w:rsidRPr="002E67D0">
              <w:rPr>
                <w:rFonts w:asciiTheme="minorHAnsi" w:hAnsiTheme="minorHAnsi"/>
              </w:rPr>
              <w:t>Takes personal responsibility for following organisational policies and procedures and legislative requirements</w:t>
            </w:r>
          </w:p>
          <w:p w:rsidR="007610AE" w:rsidRPr="002E67D0" w:rsidRDefault="007610AE" w:rsidP="00A33414">
            <w:pPr>
              <w:pStyle w:val="ListBullet"/>
              <w:spacing w:after="0" w:line="240" w:lineRule="auto"/>
              <w:ind w:left="360"/>
              <w:rPr>
                <w:rFonts w:asciiTheme="minorHAnsi" w:hAnsiTheme="minorHAnsi"/>
                <w:lang w:val="en-NZ"/>
              </w:rPr>
            </w:pPr>
          </w:p>
        </w:tc>
      </w:tr>
      <w:tr w:rsidR="007610AE" w:rsidRPr="002E67D0" w:rsidTr="00A33414">
        <w:tc>
          <w:tcPr>
            <w:tcW w:w="1685" w:type="dxa"/>
            <w:tcMar>
              <w:top w:w="0" w:type="dxa"/>
              <w:left w:w="62" w:type="dxa"/>
              <w:bottom w:w="0" w:type="dxa"/>
              <w:right w:w="62" w:type="dxa"/>
            </w:tcMar>
          </w:tcPr>
          <w:p w:rsidR="007610AE" w:rsidRPr="002E67D0" w:rsidRDefault="007610AE" w:rsidP="00A33414">
            <w:pPr>
              <w:pStyle w:val="BodyText"/>
              <w:contextualSpacing/>
              <w:jc w:val="left"/>
              <w:rPr>
                <w:rFonts w:asciiTheme="minorHAnsi" w:hAnsiTheme="minorHAnsi"/>
                <w:sz w:val="22"/>
                <w:szCs w:val="22"/>
                <w:lang w:val="en-NZ"/>
              </w:rPr>
            </w:pPr>
            <w:r w:rsidRPr="002E67D0">
              <w:rPr>
                <w:rFonts w:asciiTheme="minorHAnsi" w:hAnsiTheme="minorHAnsi"/>
                <w:sz w:val="22"/>
                <w:szCs w:val="22"/>
              </w:rPr>
              <w:t>Interact with others</w:t>
            </w:r>
          </w:p>
        </w:tc>
        <w:tc>
          <w:tcPr>
            <w:tcW w:w="2156" w:type="dxa"/>
            <w:tcMar>
              <w:top w:w="0" w:type="dxa"/>
              <w:left w:w="62" w:type="dxa"/>
              <w:bottom w:w="0" w:type="dxa"/>
              <w:right w:w="62" w:type="dxa"/>
            </w:tcMar>
          </w:tcPr>
          <w:p w:rsidR="007610AE" w:rsidRPr="002E67D0" w:rsidRDefault="007610AE" w:rsidP="00A33414">
            <w:pPr>
              <w:pStyle w:val="BodyText"/>
              <w:contextualSpacing/>
              <w:jc w:val="left"/>
              <w:rPr>
                <w:rFonts w:asciiTheme="minorHAnsi" w:hAnsiTheme="minorHAnsi"/>
                <w:sz w:val="22"/>
                <w:szCs w:val="22"/>
                <w:lang w:val="en-NZ"/>
              </w:rPr>
            </w:pPr>
            <w:r w:rsidRPr="002E67D0">
              <w:rPr>
                <w:rFonts w:asciiTheme="minorHAnsi" w:hAnsiTheme="minorHAnsi"/>
                <w:sz w:val="22"/>
                <w:szCs w:val="22"/>
              </w:rPr>
              <w:t>1.4, 2.2, 2.4, 3.2, 3.3, 3.4</w:t>
            </w:r>
          </w:p>
        </w:tc>
        <w:tc>
          <w:tcPr>
            <w:tcW w:w="5799" w:type="dxa"/>
            <w:tcMar>
              <w:top w:w="0" w:type="dxa"/>
              <w:left w:w="62" w:type="dxa"/>
              <w:bottom w:w="0" w:type="dxa"/>
              <w:right w:w="62" w:type="dxa"/>
            </w:tcMar>
          </w:tcPr>
          <w:p w:rsidR="007610AE" w:rsidRPr="00372A82" w:rsidRDefault="007610AE" w:rsidP="00F24D62">
            <w:pPr>
              <w:pStyle w:val="ListBullet"/>
              <w:numPr>
                <w:ilvl w:val="0"/>
                <w:numId w:val="14"/>
              </w:numPr>
              <w:spacing w:after="0" w:line="240" w:lineRule="auto"/>
              <w:rPr>
                <w:rFonts w:asciiTheme="minorHAnsi" w:hAnsiTheme="minorHAnsi"/>
                <w:lang w:val="en-NZ"/>
              </w:rPr>
            </w:pPr>
            <w:r w:rsidRPr="002E67D0">
              <w:rPr>
                <w:rFonts w:asciiTheme="minorHAnsi" w:hAnsiTheme="minorHAnsi"/>
              </w:rPr>
              <w:t>Follows organisational communication practices and procedures  when referring complaints, seeking advice or negotiating outcomes</w:t>
            </w:r>
          </w:p>
          <w:p w:rsidR="007610AE" w:rsidRPr="002E67D0" w:rsidRDefault="007610AE" w:rsidP="00A33414">
            <w:pPr>
              <w:pStyle w:val="ListBullet"/>
              <w:spacing w:after="0" w:line="240" w:lineRule="auto"/>
              <w:ind w:left="360"/>
              <w:rPr>
                <w:rFonts w:asciiTheme="minorHAnsi" w:hAnsiTheme="minorHAnsi"/>
                <w:lang w:val="en-NZ"/>
              </w:rPr>
            </w:pPr>
          </w:p>
        </w:tc>
      </w:tr>
      <w:tr w:rsidR="007610AE" w:rsidRPr="002E67D0" w:rsidTr="00A33414">
        <w:tc>
          <w:tcPr>
            <w:tcW w:w="1685" w:type="dxa"/>
            <w:tcMar>
              <w:top w:w="0" w:type="dxa"/>
              <w:left w:w="62" w:type="dxa"/>
              <w:bottom w:w="0" w:type="dxa"/>
              <w:right w:w="62" w:type="dxa"/>
            </w:tcMar>
          </w:tcPr>
          <w:p w:rsidR="007610AE" w:rsidRPr="002E67D0" w:rsidRDefault="007610AE" w:rsidP="00A33414">
            <w:pPr>
              <w:pStyle w:val="BodyText"/>
              <w:contextualSpacing/>
              <w:jc w:val="left"/>
              <w:rPr>
                <w:rFonts w:asciiTheme="minorHAnsi" w:hAnsiTheme="minorHAnsi"/>
                <w:sz w:val="22"/>
                <w:szCs w:val="22"/>
                <w:lang w:val="en-NZ"/>
              </w:rPr>
            </w:pPr>
            <w:r w:rsidRPr="002E67D0">
              <w:rPr>
                <w:rFonts w:asciiTheme="minorHAnsi" w:hAnsiTheme="minorHAnsi"/>
                <w:sz w:val="22"/>
                <w:szCs w:val="22"/>
              </w:rPr>
              <w:t>Get the work done</w:t>
            </w:r>
          </w:p>
        </w:tc>
        <w:tc>
          <w:tcPr>
            <w:tcW w:w="2156" w:type="dxa"/>
            <w:tcMar>
              <w:top w:w="0" w:type="dxa"/>
              <w:left w:w="62" w:type="dxa"/>
              <w:bottom w:w="0" w:type="dxa"/>
              <w:right w:w="62" w:type="dxa"/>
            </w:tcMar>
          </w:tcPr>
          <w:p w:rsidR="007610AE" w:rsidRPr="002E67D0" w:rsidRDefault="007610AE" w:rsidP="00A33414">
            <w:pPr>
              <w:pStyle w:val="BodyText"/>
              <w:contextualSpacing/>
              <w:jc w:val="left"/>
              <w:rPr>
                <w:rFonts w:asciiTheme="minorHAnsi" w:hAnsiTheme="minorHAnsi"/>
                <w:sz w:val="22"/>
                <w:szCs w:val="22"/>
                <w:lang w:val="en-NZ"/>
              </w:rPr>
            </w:pPr>
            <w:r w:rsidRPr="002E67D0">
              <w:rPr>
                <w:rFonts w:asciiTheme="minorHAnsi" w:hAnsiTheme="minorHAnsi"/>
                <w:sz w:val="22"/>
                <w:szCs w:val="22"/>
              </w:rPr>
              <w:t>1.1, 1.2, 1.3, 1.4, 1.5, 2.2-2.4, 3.1</w:t>
            </w:r>
          </w:p>
        </w:tc>
        <w:tc>
          <w:tcPr>
            <w:tcW w:w="5799" w:type="dxa"/>
            <w:tcMar>
              <w:top w:w="0" w:type="dxa"/>
              <w:left w:w="62" w:type="dxa"/>
              <w:bottom w:w="0" w:type="dxa"/>
              <w:right w:w="62" w:type="dxa"/>
            </w:tcMar>
          </w:tcPr>
          <w:p w:rsidR="007610AE" w:rsidRPr="002E67D0" w:rsidRDefault="007610AE" w:rsidP="00F24D62">
            <w:pPr>
              <w:pStyle w:val="ListBullet"/>
              <w:numPr>
                <w:ilvl w:val="0"/>
                <w:numId w:val="14"/>
              </w:numPr>
              <w:spacing w:after="0" w:line="240" w:lineRule="auto"/>
              <w:rPr>
                <w:rFonts w:asciiTheme="minorHAnsi" w:hAnsiTheme="minorHAnsi"/>
              </w:rPr>
            </w:pPr>
            <w:r w:rsidRPr="002E67D0">
              <w:rPr>
                <w:rFonts w:asciiTheme="minorHAnsi" w:hAnsiTheme="minorHAnsi"/>
              </w:rPr>
              <w:t>Takes responsibility for planning, sequencing and completing tasks to achieve required outcomes</w:t>
            </w:r>
          </w:p>
          <w:p w:rsidR="007610AE" w:rsidRPr="002E67D0" w:rsidRDefault="007610AE" w:rsidP="00F24D62">
            <w:pPr>
              <w:pStyle w:val="ListBullet"/>
              <w:numPr>
                <w:ilvl w:val="0"/>
                <w:numId w:val="14"/>
              </w:numPr>
              <w:spacing w:after="0" w:line="240" w:lineRule="auto"/>
              <w:rPr>
                <w:rFonts w:asciiTheme="minorHAnsi" w:hAnsiTheme="minorHAnsi"/>
              </w:rPr>
            </w:pPr>
            <w:r w:rsidRPr="002E67D0">
              <w:rPr>
                <w:rFonts w:asciiTheme="minorHAnsi" w:hAnsiTheme="minorHAnsi"/>
              </w:rPr>
              <w:t>Addresses less predictable problems applying problem solving processes in determining  solutions that meet organisational requirements</w:t>
            </w:r>
          </w:p>
          <w:p w:rsidR="007610AE" w:rsidRPr="002E67D0" w:rsidRDefault="007610AE" w:rsidP="00F24D62">
            <w:pPr>
              <w:pStyle w:val="ListBullet"/>
              <w:numPr>
                <w:ilvl w:val="0"/>
                <w:numId w:val="14"/>
              </w:numPr>
              <w:spacing w:after="0" w:line="240" w:lineRule="auto"/>
              <w:rPr>
                <w:rFonts w:asciiTheme="minorHAnsi" w:hAnsiTheme="minorHAnsi"/>
              </w:rPr>
            </w:pPr>
            <w:r w:rsidRPr="002E67D0">
              <w:rPr>
                <w:rFonts w:asciiTheme="minorHAnsi" w:hAnsiTheme="minorHAnsi"/>
              </w:rPr>
              <w:t xml:space="preserve">Uses the main features and functions of digital tools to complete work tasks </w:t>
            </w:r>
          </w:p>
        </w:tc>
      </w:tr>
    </w:tbl>
    <w:p w:rsidR="007610AE" w:rsidRPr="00304343" w:rsidRDefault="007610AE" w:rsidP="007610AE">
      <w:pPr>
        <w:spacing w:after="0" w:line="240" w:lineRule="auto"/>
        <w:rPr>
          <w:lang w:eastAsia="en-GB"/>
        </w:rPr>
      </w:pPr>
    </w:p>
    <w:p w:rsidR="007610AE" w:rsidRDefault="007610AE" w:rsidP="007610AE">
      <w:pPr>
        <w:rPr>
          <w:rFonts w:cstheme="majorBidi"/>
          <w:sz w:val="26"/>
          <w:szCs w:val="26"/>
          <w:lang w:val="en-GB" w:eastAsia="en-GB"/>
        </w:rPr>
      </w:pPr>
      <w:r>
        <w:rPr>
          <w:lang w:eastAsia="en-GB"/>
        </w:rPr>
        <w:br w:type="page"/>
      </w:r>
    </w:p>
    <w:bookmarkStart w:id="10" w:name="_Toc416435854"/>
    <w:bookmarkStart w:id="11" w:name="_Toc285113079"/>
    <w:bookmarkStart w:id="12" w:name="_Toc326743761"/>
    <w:bookmarkStart w:id="13" w:name="_Toc328654777"/>
    <w:bookmarkStart w:id="14" w:name="_Toc330386596"/>
    <w:bookmarkEnd w:id="9"/>
    <w:p w:rsidR="007610AE" w:rsidRDefault="00F915BF" w:rsidP="007610AE">
      <w:pPr>
        <w:pStyle w:val="Heading3"/>
      </w:pPr>
      <w:r>
        <w:rPr>
          <w:noProof/>
          <w:lang w:val="en-AU" w:eastAsia="en-AU"/>
        </w:rPr>
        <w:lastRenderedPageBreak/>
        <mc:AlternateContent>
          <mc:Choice Requires="wps">
            <w:drawing>
              <wp:anchor distT="0" distB="0" distL="114300" distR="114300" simplePos="0" relativeHeight="251797504" behindDoc="1" locked="0" layoutInCell="1" allowOverlap="1">
                <wp:simplePos x="0" y="0"/>
                <wp:positionH relativeFrom="column">
                  <wp:posOffset>-711200</wp:posOffset>
                </wp:positionH>
                <wp:positionV relativeFrom="paragraph">
                  <wp:posOffset>-150495</wp:posOffset>
                </wp:positionV>
                <wp:extent cx="7132320" cy="7046595"/>
                <wp:effectExtent l="0" t="0" r="30480" b="59055"/>
                <wp:wrapNone/>
                <wp:docPr id="32" name="Rounded 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704659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2" o:spid="_x0000_s1026" style="position:absolute;margin-left:-56pt;margin-top:-11.85pt;width:561.6pt;height:554.85pt;z-index:-25151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" strokecolor="#d99594" strokeweight="1pt">
                <v:fill color2="#e5b8b7" focus="100%" type="gradient"/>
                <v:shadow on="t" color="#622423" opacity=".5" offset="1pt"/>
              </v:roundrect>
            </w:pict>
          </mc:Fallback>
        </mc:AlternateContent>
      </w:r>
      <w:bookmarkStart w:id="15" w:name="_Toc415143425"/>
      <w:r w:rsidR="007610AE">
        <w:t>Assessment Requirements</w:t>
      </w:r>
      <w:bookmarkEnd w:id="10"/>
      <w:bookmarkEnd w:id="15"/>
    </w:p>
    <w:p w:rsidR="007610AE" w:rsidRDefault="007610AE" w:rsidP="007610AE">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Performance Evidence</w:t>
      </w:r>
    </w:p>
    <w:p w:rsidR="007610AE" w:rsidRPr="00B1137B" w:rsidRDefault="007610AE" w:rsidP="007610AE">
      <w:pPr>
        <w:spacing w:after="0" w:line="240" w:lineRule="auto"/>
        <w:contextualSpacing/>
        <w:rPr>
          <w:rFonts w:asciiTheme="minorHAnsi" w:hAnsiTheme="minorHAnsi" w:cs="Calibri"/>
          <w:b/>
          <w:color w:val="000000"/>
        </w:rPr>
      </w:pPr>
    </w:p>
    <w:p w:rsidR="007610AE" w:rsidRDefault="007610AE" w:rsidP="007610AE">
      <w:pPr>
        <w:spacing w:after="0" w:line="240" w:lineRule="auto"/>
        <w:contextualSpacing/>
        <w:rPr>
          <w:lang w:val="en-GB" w:eastAsia="en-GB"/>
        </w:rPr>
      </w:pPr>
      <w:r w:rsidRPr="00372A82">
        <w:rPr>
          <w:lang w:val="en-GB" w:eastAsia="en-GB"/>
        </w:rPr>
        <w:t>Evidence of the ability to:</w:t>
      </w:r>
    </w:p>
    <w:p w:rsidR="00FA79C2" w:rsidRPr="00372A82" w:rsidRDefault="00FA79C2" w:rsidP="007610AE">
      <w:pPr>
        <w:spacing w:after="0" w:line="240" w:lineRule="auto"/>
        <w:contextualSpacing/>
        <w:rPr>
          <w:lang w:val="en-GB" w:eastAsia="en-GB"/>
        </w:rPr>
      </w:pPr>
    </w:p>
    <w:p w:rsidR="007610AE" w:rsidRPr="00372A82" w:rsidRDefault="007610AE" w:rsidP="00FA79C2">
      <w:pPr>
        <w:pStyle w:val="ListParagraph"/>
        <w:numPr>
          <w:ilvl w:val="0"/>
          <w:numId w:val="15"/>
        </w:numPr>
        <w:spacing w:after="0" w:line="240" w:lineRule="auto"/>
        <w:ind w:left="360"/>
        <w:contextualSpacing/>
        <w:rPr>
          <w:lang w:val="en-GB" w:eastAsia="en-GB"/>
        </w:rPr>
      </w:pPr>
      <w:r w:rsidRPr="00372A82">
        <w:rPr>
          <w:lang w:val="en-GB" w:eastAsia="en-GB"/>
        </w:rPr>
        <w:t>Process and document customer complaints according to organisational and legislative requirements</w:t>
      </w:r>
    </w:p>
    <w:p w:rsidR="007610AE" w:rsidRPr="00372A82" w:rsidRDefault="007610AE" w:rsidP="00FA79C2">
      <w:pPr>
        <w:pStyle w:val="ListParagraph"/>
        <w:numPr>
          <w:ilvl w:val="0"/>
          <w:numId w:val="15"/>
        </w:numPr>
        <w:spacing w:after="0" w:line="240" w:lineRule="auto"/>
        <w:ind w:left="360"/>
        <w:contextualSpacing/>
        <w:rPr>
          <w:lang w:val="en-GB" w:eastAsia="en-GB"/>
        </w:rPr>
      </w:pPr>
      <w:r w:rsidRPr="00372A82">
        <w:rPr>
          <w:lang w:val="en-GB" w:eastAsia="en-GB"/>
        </w:rPr>
        <w:t>Use effective communication techniques to discuss options and resolve complaints</w:t>
      </w:r>
    </w:p>
    <w:p w:rsidR="007610AE" w:rsidRDefault="007610AE" w:rsidP="00FA79C2">
      <w:pPr>
        <w:pStyle w:val="ListParagraph"/>
        <w:numPr>
          <w:ilvl w:val="0"/>
          <w:numId w:val="15"/>
        </w:numPr>
        <w:spacing w:after="0" w:line="240" w:lineRule="auto"/>
        <w:ind w:left="360"/>
        <w:contextualSpacing/>
        <w:rPr>
          <w:lang w:val="en-GB" w:eastAsia="en-GB"/>
        </w:rPr>
      </w:pPr>
      <w:r w:rsidRPr="00372A82">
        <w:rPr>
          <w:lang w:val="en-GB" w:eastAsia="en-GB"/>
        </w:rPr>
        <w:t>Follow correct procedures when referring and following up complaints.</w:t>
      </w:r>
    </w:p>
    <w:p w:rsidR="007610AE" w:rsidRPr="00372A82" w:rsidRDefault="007610AE" w:rsidP="007610AE">
      <w:pPr>
        <w:pStyle w:val="ListParagraph"/>
        <w:spacing w:after="0" w:line="240" w:lineRule="auto"/>
        <w:contextualSpacing/>
        <w:rPr>
          <w:lang w:val="en-GB" w:eastAsia="en-GB"/>
        </w:rPr>
      </w:pPr>
    </w:p>
    <w:p w:rsidR="007610AE" w:rsidRDefault="007610AE" w:rsidP="007610AE">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Knowledge Evidence</w:t>
      </w:r>
    </w:p>
    <w:p w:rsidR="007610AE" w:rsidRPr="00B1137B" w:rsidRDefault="007610AE" w:rsidP="007610AE">
      <w:pPr>
        <w:spacing w:after="0" w:line="240" w:lineRule="auto"/>
        <w:contextualSpacing/>
        <w:rPr>
          <w:rFonts w:asciiTheme="minorHAnsi" w:hAnsiTheme="minorHAnsi" w:cs="Calibri"/>
          <w:b/>
          <w:color w:val="000000"/>
        </w:rPr>
      </w:pPr>
    </w:p>
    <w:p w:rsidR="007610AE" w:rsidRDefault="007610AE" w:rsidP="007610AE">
      <w:pPr>
        <w:spacing w:after="0" w:line="240" w:lineRule="auto"/>
        <w:contextualSpacing/>
        <w:rPr>
          <w:lang w:val="en-GB" w:eastAsia="en-GB"/>
        </w:rPr>
      </w:pPr>
      <w:r w:rsidRPr="00372A82">
        <w:rPr>
          <w:lang w:val="en-GB" w:eastAsia="en-GB"/>
        </w:rPr>
        <w:t>To complete the unit requirements safely and effectively, the individual must:</w:t>
      </w:r>
    </w:p>
    <w:p w:rsidR="00FA79C2" w:rsidRPr="00372A82" w:rsidRDefault="00FA79C2" w:rsidP="007610AE">
      <w:pPr>
        <w:spacing w:after="0" w:line="240" w:lineRule="auto"/>
        <w:contextualSpacing/>
        <w:rPr>
          <w:lang w:val="en-GB" w:eastAsia="en-GB"/>
        </w:rPr>
      </w:pPr>
    </w:p>
    <w:p w:rsidR="007610AE" w:rsidRPr="00372A82" w:rsidRDefault="007610AE" w:rsidP="00FA79C2">
      <w:pPr>
        <w:pStyle w:val="ListParagraph"/>
        <w:numPr>
          <w:ilvl w:val="0"/>
          <w:numId w:val="16"/>
        </w:numPr>
        <w:spacing w:after="0" w:line="240" w:lineRule="auto"/>
        <w:ind w:left="360"/>
        <w:contextualSpacing/>
        <w:rPr>
          <w:lang w:val="en-GB" w:eastAsia="en-GB"/>
        </w:rPr>
      </w:pPr>
      <w:r w:rsidRPr="00372A82">
        <w:rPr>
          <w:lang w:val="en-GB" w:eastAsia="en-GB"/>
        </w:rPr>
        <w:t>Identify the key provisions of relevant legislation from all forms of government that may affect aspects of business operations</w:t>
      </w:r>
    </w:p>
    <w:p w:rsidR="007610AE" w:rsidRPr="00372A82" w:rsidRDefault="007610AE" w:rsidP="00FA79C2">
      <w:pPr>
        <w:pStyle w:val="ListParagraph"/>
        <w:numPr>
          <w:ilvl w:val="0"/>
          <w:numId w:val="16"/>
        </w:numPr>
        <w:spacing w:after="0" w:line="240" w:lineRule="auto"/>
        <w:ind w:left="360"/>
        <w:contextualSpacing/>
        <w:rPr>
          <w:lang w:val="en-GB" w:eastAsia="en-GB"/>
        </w:rPr>
      </w:pPr>
      <w:r w:rsidRPr="00372A82">
        <w:rPr>
          <w:lang w:val="en-GB" w:eastAsia="en-GB"/>
        </w:rPr>
        <w:t>Explain the communication skills required when handling customer complaints</w:t>
      </w:r>
    </w:p>
    <w:p w:rsidR="007610AE" w:rsidRPr="00372A82" w:rsidRDefault="007610AE" w:rsidP="00FA79C2">
      <w:pPr>
        <w:pStyle w:val="ListParagraph"/>
        <w:numPr>
          <w:ilvl w:val="0"/>
          <w:numId w:val="16"/>
        </w:numPr>
        <w:spacing w:after="0" w:line="240" w:lineRule="auto"/>
        <w:ind w:left="360"/>
        <w:contextualSpacing/>
        <w:rPr>
          <w:lang w:val="en-GB" w:eastAsia="en-GB"/>
        </w:rPr>
      </w:pPr>
      <w:r w:rsidRPr="00372A82">
        <w:rPr>
          <w:lang w:val="en-GB" w:eastAsia="en-GB"/>
        </w:rPr>
        <w:t>Outline organisational procedures and standards for processing complaints</w:t>
      </w:r>
    </w:p>
    <w:p w:rsidR="007610AE" w:rsidRPr="00372A82" w:rsidRDefault="007610AE" w:rsidP="00FA79C2">
      <w:pPr>
        <w:pStyle w:val="ListParagraph"/>
        <w:numPr>
          <w:ilvl w:val="0"/>
          <w:numId w:val="16"/>
        </w:numPr>
        <w:spacing w:after="0" w:line="240" w:lineRule="auto"/>
        <w:ind w:left="360"/>
        <w:contextualSpacing/>
        <w:rPr>
          <w:lang w:val="en-GB" w:eastAsia="en-GB"/>
        </w:rPr>
      </w:pPr>
      <w:r w:rsidRPr="00372A82">
        <w:rPr>
          <w:lang w:val="en-GB" w:eastAsia="en-GB"/>
        </w:rPr>
        <w:t>List external bodies to which complaints could be referred.</w:t>
      </w:r>
    </w:p>
    <w:p w:rsidR="007610AE" w:rsidRDefault="007610AE" w:rsidP="007610AE">
      <w:pPr>
        <w:spacing w:after="0" w:line="240" w:lineRule="auto"/>
        <w:contextualSpacing/>
        <w:rPr>
          <w:rFonts w:asciiTheme="minorHAnsi" w:hAnsiTheme="minorHAnsi" w:cs="Calibri"/>
          <w:color w:val="000000"/>
        </w:rPr>
      </w:pPr>
    </w:p>
    <w:p w:rsidR="007610AE" w:rsidRDefault="007610AE" w:rsidP="007610AE">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Assessment Conditions</w:t>
      </w:r>
    </w:p>
    <w:p w:rsidR="007610AE" w:rsidRDefault="007610AE" w:rsidP="007610AE">
      <w:pPr>
        <w:spacing w:after="0" w:line="240" w:lineRule="auto"/>
        <w:contextualSpacing/>
        <w:rPr>
          <w:lang w:val="en-GB" w:eastAsia="en-GB"/>
        </w:rPr>
      </w:pPr>
    </w:p>
    <w:p w:rsidR="007610AE" w:rsidRDefault="007610AE" w:rsidP="007610AE">
      <w:pPr>
        <w:spacing w:after="0" w:line="240" w:lineRule="auto"/>
        <w:contextualSpacing/>
        <w:rPr>
          <w:lang w:val="en-GB" w:eastAsia="en-GB"/>
        </w:rPr>
      </w:pPr>
      <w:r w:rsidRPr="00372A82">
        <w:rPr>
          <w:lang w:val="en-GB" w:eastAsia="en-GB"/>
        </w:rPr>
        <w:t>Assessment must be conducted in a safe environment where evidence gathered demonstrates consistent performance of typical activities experienced by individuals using interpersonal communication skills in the workplace and include access to:</w:t>
      </w:r>
    </w:p>
    <w:p w:rsidR="00FA79C2" w:rsidRPr="00372A82" w:rsidRDefault="00FA79C2" w:rsidP="007610AE">
      <w:pPr>
        <w:spacing w:after="0" w:line="240" w:lineRule="auto"/>
        <w:contextualSpacing/>
        <w:rPr>
          <w:lang w:val="en-GB" w:eastAsia="en-GB"/>
        </w:rPr>
      </w:pPr>
    </w:p>
    <w:p w:rsidR="007610AE" w:rsidRPr="00372A82" w:rsidRDefault="007610AE" w:rsidP="00FA79C2">
      <w:pPr>
        <w:pStyle w:val="ListParagraph"/>
        <w:numPr>
          <w:ilvl w:val="0"/>
          <w:numId w:val="17"/>
        </w:numPr>
        <w:spacing w:after="0" w:line="240" w:lineRule="auto"/>
        <w:ind w:left="360"/>
        <w:contextualSpacing/>
        <w:rPr>
          <w:lang w:val="en-GB" w:eastAsia="en-GB"/>
        </w:rPr>
      </w:pPr>
      <w:r w:rsidRPr="00372A82">
        <w:rPr>
          <w:lang w:val="en-GB" w:eastAsia="en-GB"/>
        </w:rPr>
        <w:t>Organisational policies and procedures relevant to customer complaints</w:t>
      </w:r>
    </w:p>
    <w:p w:rsidR="007610AE" w:rsidRPr="00372A82" w:rsidRDefault="007610AE" w:rsidP="00FA79C2">
      <w:pPr>
        <w:pStyle w:val="ListParagraph"/>
        <w:numPr>
          <w:ilvl w:val="0"/>
          <w:numId w:val="17"/>
        </w:numPr>
        <w:spacing w:after="0" w:line="240" w:lineRule="auto"/>
        <w:ind w:left="360"/>
        <w:contextualSpacing/>
        <w:rPr>
          <w:lang w:val="en-GB" w:eastAsia="en-GB"/>
        </w:rPr>
      </w:pPr>
      <w:r w:rsidRPr="00372A82">
        <w:rPr>
          <w:lang w:val="en-GB" w:eastAsia="en-GB"/>
        </w:rPr>
        <w:t>Relevant legislation or codes of practice</w:t>
      </w:r>
    </w:p>
    <w:p w:rsidR="007610AE" w:rsidRPr="00372A82" w:rsidRDefault="007610AE" w:rsidP="00FA79C2">
      <w:pPr>
        <w:pStyle w:val="ListParagraph"/>
        <w:numPr>
          <w:ilvl w:val="0"/>
          <w:numId w:val="17"/>
        </w:numPr>
        <w:spacing w:after="0" w:line="240" w:lineRule="auto"/>
        <w:ind w:left="360"/>
        <w:contextualSpacing/>
        <w:rPr>
          <w:lang w:val="en-GB" w:eastAsia="en-GB"/>
        </w:rPr>
      </w:pPr>
      <w:r w:rsidRPr="00372A82">
        <w:rPr>
          <w:lang w:val="en-GB" w:eastAsia="en-GB"/>
        </w:rPr>
        <w:t>Office equipment and resources</w:t>
      </w:r>
    </w:p>
    <w:p w:rsidR="007610AE" w:rsidRPr="00372A82" w:rsidRDefault="007610AE" w:rsidP="00FA79C2">
      <w:pPr>
        <w:pStyle w:val="ListParagraph"/>
        <w:numPr>
          <w:ilvl w:val="0"/>
          <w:numId w:val="17"/>
        </w:numPr>
        <w:spacing w:after="0" w:line="240" w:lineRule="auto"/>
        <w:ind w:left="360"/>
        <w:contextualSpacing/>
        <w:rPr>
          <w:lang w:val="en-GB" w:eastAsia="en-GB"/>
        </w:rPr>
      </w:pPr>
      <w:r w:rsidRPr="00372A82">
        <w:rPr>
          <w:lang w:val="en-GB" w:eastAsia="en-GB"/>
        </w:rPr>
        <w:t>Case studies and, where possible, real situations</w:t>
      </w:r>
    </w:p>
    <w:p w:rsidR="007610AE" w:rsidRPr="00372A82" w:rsidRDefault="007610AE" w:rsidP="00FA79C2">
      <w:pPr>
        <w:pStyle w:val="ListParagraph"/>
        <w:numPr>
          <w:ilvl w:val="0"/>
          <w:numId w:val="17"/>
        </w:numPr>
        <w:spacing w:after="0" w:line="240" w:lineRule="auto"/>
        <w:ind w:left="360"/>
        <w:contextualSpacing/>
        <w:rPr>
          <w:lang w:val="en-GB" w:eastAsia="en-GB"/>
        </w:rPr>
      </w:pPr>
      <w:r w:rsidRPr="00372A82">
        <w:rPr>
          <w:lang w:val="en-GB" w:eastAsia="en-GB"/>
        </w:rPr>
        <w:t>Interaction with others.</w:t>
      </w:r>
    </w:p>
    <w:p w:rsidR="007610AE" w:rsidRDefault="007610AE" w:rsidP="007610AE">
      <w:pPr>
        <w:spacing w:after="0" w:line="240" w:lineRule="auto"/>
        <w:contextualSpacing/>
        <w:rPr>
          <w:lang w:val="en-GB" w:eastAsia="en-GB"/>
        </w:rPr>
      </w:pPr>
    </w:p>
    <w:p w:rsidR="007610AE" w:rsidRPr="00372A82" w:rsidRDefault="007610AE" w:rsidP="007610AE">
      <w:pPr>
        <w:spacing w:after="0" w:line="240" w:lineRule="auto"/>
        <w:contextualSpacing/>
        <w:rPr>
          <w:lang w:val="en-GB" w:eastAsia="en-GB"/>
        </w:rPr>
      </w:pPr>
      <w:r w:rsidRPr="00372A82">
        <w:rPr>
          <w:lang w:val="en-GB" w:eastAsia="en-GB"/>
        </w:rPr>
        <w:t>Assessors must satisfy NVR/AQTF assessor requirements.</w:t>
      </w:r>
    </w:p>
    <w:p w:rsidR="007610AE" w:rsidRPr="00B1137B" w:rsidRDefault="007610AE" w:rsidP="007610AE">
      <w:pPr>
        <w:spacing w:after="0" w:line="240" w:lineRule="auto"/>
        <w:contextualSpacing/>
        <w:rPr>
          <w:rFonts w:asciiTheme="minorHAnsi" w:hAnsiTheme="minorHAnsi" w:cs="Calibri"/>
          <w:b/>
          <w:color w:val="000000"/>
        </w:rPr>
      </w:pPr>
    </w:p>
    <w:p w:rsidR="007610AE" w:rsidRDefault="007610AE" w:rsidP="007610AE">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Links</w:t>
      </w:r>
    </w:p>
    <w:p w:rsidR="00FA79C2" w:rsidRDefault="00FA79C2" w:rsidP="007610AE">
      <w:pPr>
        <w:spacing w:after="0" w:line="240" w:lineRule="auto"/>
        <w:contextualSpacing/>
        <w:rPr>
          <w:rFonts w:asciiTheme="minorHAnsi" w:hAnsiTheme="minorHAnsi" w:cs="Calibri"/>
          <w:b/>
          <w:color w:val="000000"/>
        </w:rPr>
      </w:pPr>
    </w:p>
    <w:p w:rsidR="007610AE" w:rsidRPr="00372A82" w:rsidRDefault="007610AE" w:rsidP="007610AE">
      <w:pPr>
        <w:spacing w:after="0" w:line="240" w:lineRule="auto"/>
        <w:contextualSpacing/>
        <w:rPr>
          <w:lang w:val="en-GB" w:eastAsia="en-GB"/>
        </w:rPr>
      </w:pPr>
      <w:r w:rsidRPr="00372A82">
        <w:rPr>
          <w:lang w:val="en-GB" w:eastAsia="en-GB"/>
        </w:rPr>
        <w:t>Companion volumes available from the IBSA website: http://www.ibsa.org.au/companion_volumes - http://www.ibsa.org.au/companion_volumes</w:t>
      </w:r>
    </w:p>
    <w:p w:rsidR="007610AE" w:rsidRPr="00B1137B" w:rsidRDefault="007610AE" w:rsidP="007610AE">
      <w:pPr>
        <w:spacing w:after="0" w:line="240" w:lineRule="auto"/>
        <w:rPr>
          <w:rFonts w:asciiTheme="minorHAnsi" w:hAnsiTheme="minorHAnsi" w:cs="Calibri"/>
          <w:b/>
          <w:color w:val="000000"/>
        </w:rPr>
      </w:pPr>
    </w:p>
    <w:p w:rsidR="007610AE" w:rsidRDefault="007610AE" w:rsidP="007610AE">
      <w:pPr>
        <w:rPr>
          <w:rFonts w:cs="Calibri"/>
          <w:color w:val="C00000"/>
          <w:sz w:val="28"/>
          <w:szCs w:val="28"/>
        </w:rPr>
      </w:pPr>
      <w:r>
        <w:br w:type="page"/>
      </w:r>
    </w:p>
    <w:p w:rsidR="007610AE" w:rsidRPr="00556116" w:rsidRDefault="007610AE" w:rsidP="007610AE">
      <w:pPr>
        <w:pStyle w:val="Heading2"/>
      </w:pPr>
      <w:bookmarkStart w:id="16" w:name="_Toc416435855"/>
      <w:r w:rsidRPr="00563D55">
        <w:lastRenderedPageBreak/>
        <w:t>Housekeeping Items</w:t>
      </w:r>
      <w:bookmarkEnd w:id="11"/>
      <w:bookmarkEnd w:id="12"/>
      <w:bookmarkEnd w:id="13"/>
      <w:bookmarkEnd w:id="14"/>
      <w:bookmarkEnd w:id="16"/>
    </w:p>
    <w:p w:rsidR="007610AE" w:rsidRPr="00144716" w:rsidRDefault="007610AE" w:rsidP="007610AE">
      <w:r>
        <w:t>Your trainer will inform you of the following:</w:t>
      </w:r>
    </w:p>
    <w:p w:rsidR="007610AE" w:rsidRPr="00144716" w:rsidRDefault="007610AE" w:rsidP="007610AE">
      <w:pPr>
        <w:pStyle w:val="Bullets"/>
      </w:pPr>
      <w:r w:rsidRPr="00144716">
        <w:t xml:space="preserve">Where the toilets and fire exits are located, </w:t>
      </w:r>
      <w:r>
        <w:t xml:space="preserve">what the emergency procedures are and </w:t>
      </w:r>
      <w:r w:rsidRPr="00144716">
        <w:t>where the breakout and refreshment areas are.</w:t>
      </w:r>
    </w:p>
    <w:p w:rsidR="007610AE" w:rsidRDefault="007610AE" w:rsidP="007610AE">
      <w:pPr>
        <w:pStyle w:val="Bullets"/>
      </w:pPr>
      <w:r>
        <w:t>A</w:t>
      </w:r>
      <w:r w:rsidRPr="00144716">
        <w:t>ny rules, for example asking that all mobile phones are set to silent</w:t>
      </w:r>
      <w:r>
        <w:t xml:space="preserve"> and of any security issues they need to be aware of</w:t>
      </w:r>
      <w:r w:rsidRPr="00144716">
        <w:t xml:space="preserve">. </w:t>
      </w:r>
    </w:p>
    <w:p w:rsidR="007610AE" w:rsidRPr="00144716" w:rsidRDefault="007610AE" w:rsidP="007610AE">
      <w:pPr>
        <w:pStyle w:val="Bullets"/>
      </w:pPr>
      <w:r>
        <w:t>What times the breaks will be held and what the smoking policy is.</w:t>
      </w:r>
    </w:p>
    <w:p w:rsidR="007610AE" w:rsidRPr="00144716" w:rsidRDefault="007610AE" w:rsidP="007610AE">
      <w:pPr>
        <w:pStyle w:val="Bullets"/>
      </w:pPr>
      <w:r>
        <w:t>That this is an interactive course and you should ask questions.</w:t>
      </w:r>
    </w:p>
    <w:p w:rsidR="007610AE" w:rsidRDefault="007610AE" w:rsidP="007610AE">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7610AE" w:rsidRDefault="007610AE" w:rsidP="007610AE">
      <w:pPr>
        <w:pStyle w:val="Bullets"/>
      </w:pPr>
      <w:r>
        <w:t>Ground rules for participation:</w:t>
      </w:r>
    </w:p>
    <w:p w:rsidR="007610AE" w:rsidRDefault="007610AE" w:rsidP="007610AE">
      <w:pPr>
        <w:pStyle w:val="Bullets2"/>
      </w:pPr>
      <w:r>
        <w:t>Smile</w:t>
      </w:r>
    </w:p>
    <w:p w:rsidR="007610AE" w:rsidRDefault="007610AE" w:rsidP="007610AE">
      <w:pPr>
        <w:pStyle w:val="Bullets2"/>
      </w:pPr>
      <w:r>
        <w:t>Support and encourage other participants</w:t>
      </w:r>
    </w:p>
    <w:p w:rsidR="007610AE" w:rsidRDefault="007610AE" w:rsidP="007610AE">
      <w:pPr>
        <w:pStyle w:val="Bullets2"/>
      </w:pPr>
      <w:r>
        <w:t>When someone is contributing everyone else is quiet</w:t>
      </w:r>
    </w:p>
    <w:p w:rsidR="007610AE" w:rsidRDefault="007610AE" w:rsidP="007610AE">
      <w:pPr>
        <w:pStyle w:val="Bullets2"/>
      </w:pPr>
      <w:r>
        <w:t>Be patient with others who may not be grasping the ideas</w:t>
      </w:r>
    </w:p>
    <w:p w:rsidR="007610AE" w:rsidRDefault="007610AE" w:rsidP="007610AE">
      <w:pPr>
        <w:pStyle w:val="Bullets2"/>
      </w:pPr>
      <w:r>
        <w:t>Be on time</w:t>
      </w:r>
    </w:p>
    <w:p w:rsidR="007610AE" w:rsidRDefault="007610AE" w:rsidP="007610AE">
      <w:pPr>
        <w:pStyle w:val="Bullets2"/>
      </w:pPr>
      <w:r>
        <w:t>Focus discussion on the topic</w:t>
      </w:r>
    </w:p>
    <w:p w:rsidR="007610AE" w:rsidRDefault="007610AE" w:rsidP="007610AE">
      <w:pPr>
        <w:pStyle w:val="Bullets2"/>
        <w:spacing w:after="240"/>
        <w:ind w:left="2058" w:hanging="357"/>
      </w:pPr>
      <w:r>
        <w:t>Speak to the trainer if you have any concerns</w:t>
      </w:r>
    </w:p>
    <w:p w:rsidR="007610AE" w:rsidRPr="006C1AE2" w:rsidRDefault="007610AE" w:rsidP="007610AE">
      <w:pPr>
        <w:pStyle w:val="Heading2"/>
        <w:spacing w:after="240"/>
      </w:pPr>
      <w:bookmarkStart w:id="17" w:name="_Toc326743762"/>
      <w:bookmarkStart w:id="18" w:name="_Toc328654778"/>
      <w:bookmarkStart w:id="19" w:name="_Toc330386597"/>
      <w:bookmarkStart w:id="20" w:name="_Toc416435856"/>
      <w:r w:rsidRPr="00C660D3">
        <w:t>Objectives</w:t>
      </w:r>
      <w:bookmarkEnd w:id="17"/>
      <w:bookmarkEnd w:id="18"/>
      <w:bookmarkEnd w:id="19"/>
      <w:bookmarkEnd w:id="20"/>
    </w:p>
    <w:p w:rsidR="007610AE" w:rsidRPr="00CB4531" w:rsidRDefault="007610AE" w:rsidP="007610AE">
      <w:pPr>
        <w:pStyle w:val="Bullets"/>
      </w:pPr>
      <w:r w:rsidRPr="00DE5B5A">
        <w:rPr>
          <w:b/>
          <w:i/>
          <w:iCs/>
        </w:rPr>
        <w:t>Discover</w:t>
      </w:r>
      <w:r w:rsidRPr="00DE5B5A">
        <w:rPr>
          <w:b/>
        </w:rPr>
        <w:t xml:space="preserve"> </w:t>
      </w:r>
      <w:r w:rsidRPr="00FB0C4A">
        <w:t xml:space="preserve">how to </w:t>
      </w:r>
      <w:r>
        <w:t>respond to complaints</w:t>
      </w:r>
    </w:p>
    <w:p w:rsidR="007610AE" w:rsidRPr="00CB4531" w:rsidRDefault="007610AE" w:rsidP="007610AE">
      <w:pPr>
        <w:pStyle w:val="Bullets"/>
      </w:pPr>
      <w:r w:rsidRPr="00CB4531">
        <w:rPr>
          <w:b/>
          <w:i/>
          <w:iCs/>
          <w:lang w:val="en-US"/>
        </w:rPr>
        <w:t>Know</w:t>
      </w:r>
      <w:r w:rsidRPr="00CB4531">
        <w:rPr>
          <w:lang w:val="en-US"/>
        </w:rPr>
        <w:t xml:space="preserve"> how to </w:t>
      </w:r>
      <w:r>
        <w:rPr>
          <w:lang w:val="en-US"/>
        </w:rPr>
        <w:t>refer complaints</w:t>
      </w:r>
    </w:p>
    <w:p w:rsidR="007610AE" w:rsidRPr="007D0EE9" w:rsidRDefault="007610AE" w:rsidP="007610AE">
      <w:pPr>
        <w:pStyle w:val="Bullets"/>
      </w:pPr>
      <w:r w:rsidRPr="00CB4531">
        <w:rPr>
          <w:b/>
          <w:i/>
          <w:iCs/>
          <w:lang w:val="en-US"/>
        </w:rPr>
        <w:t>Learn</w:t>
      </w:r>
      <w:r w:rsidRPr="00CB4531">
        <w:rPr>
          <w:b/>
          <w:lang w:val="en-US"/>
        </w:rPr>
        <w:t xml:space="preserve"> </w:t>
      </w:r>
      <w:r w:rsidRPr="00CB4531">
        <w:rPr>
          <w:lang w:val="en-US"/>
        </w:rPr>
        <w:t xml:space="preserve">how to </w:t>
      </w:r>
      <w:r>
        <w:rPr>
          <w:lang w:val="en-US"/>
        </w:rPr>
        <w:t xml:space="preserve">exercise </w:t>
      </w:r>
      <w:proofErr w:type="spellStart"/>
      <w:r>
        <w:rPr>
          <w:lang w:val="en-US"/>
        </w:rPr>
        <w:t>judgement</w:t>
      </w:r>
      <w:proofErr w:type="spellEnd"/>
      <w:r>
        <w:rPr>
          <w:lang w:val="en-US"/>
        </w:rPr>
        <w:t xml:space="preserve"> to resolve customer service issues</w:t>
      </w:r>
    </w:p>
    <w:p w:rsidR="007610AE" w:rsidRDefault="007610AE" w:rsidP="007610AE">
      <w:pPr>
        <w:pStyle w:val="Bullets"/>
        <w:rPr>
          <w:lang w:val="en-GB"/>
        </w:rPr>
      </w:pPr>
      <w:r w:rsidRPr="00E50EB0">
        <w:rPr>
          <w:b/>
          <w:i/>
          <w:iCs/>
          <w:lang w:val="en-US"/>
        </w:rPr>
        <w:t>Gain</w:t>
      </w:r>
      <w:r w:rsidRPr="00E50EB0">
        <w:rPr>
          <w:lang w:val="en-US"/>
        </w:rPr>
        <w:t xml:space="preserve"> skills and knowledge </w:t>
      </w:r>
      <w:r>
        <w:rPr>
          <w:lang w:val="en-US"/>
        </w:rPr>
        <w:t xml:space="preserve">required </w:t>
      </w:r>
      <w:r w:rsidRPr="00E50EB0">
        <w:rPr>
          <w:lang w:val="en-US"/>
        </w:rPr>
        <w:t>for this unit</w:t>
      </w:r>
      <w:r w:rsidRPr="00E50EB0">
        <w:rPr>
          <w:lang w:val="en-GB"/>
        </w:rPr>
        <w:t xml:space="preserve"> </w:t>
      </w:r>
    </w:p>
    <w:p w:rsidR="006C1AE2" w:rsidRDefault="006C1AE2">
      <w:pPr>
        <w:spacing w:after="0" w:line="240" w:lineRule="auto"/>
        <w:rPr>
          <w:rFonts w:cstheme="majorBidi"/>
          <w:b/>
          <w:bCs/>
          <w:color w:val="C00000"/>
          <w:sz w:val="36"/>
          <w:szCs w:val="28"/>
          <w:lang w:val="en-GB" w:eastAsia="en-GB"/>
        </w:rPr>
      </w:pPr>
      <w:r>
        <w:br w:type="page"/>
      </w:r>
    </w:p>
    <w:p w:rsidR="00953544" w:rsidRPr="00994C40" w:rsidRDefault="00953544" w:rsidP="00994C40">
      <w:pPr>
        <w:pStyle w:val="Heading1"/>
      </w:pPr>
      <w:bookmarkStart w:id="21" w:name="_Toc408301043"/>
      <w:bookmarkStart w:id="22" w:name="_Toc416435857"/>
      <w:r w:rsidRPr="00953544">
        <w:lastRenderedPageBreak/>
        <w:t xml:space="preserve">1. </w:t>
      </w:r>
      <w:r w:rsidR="00AF242F">
        <w:t>Respond to complaints</w:t>
      </w:r>
      <w:bookmarkEnd w:id="21"/>
      <w:bookmarkEnd w:id="22"/>
    </w:p>
    <w:p w:rsidR="00953544" w:rsidRDefault="00953544" w:rsidP="00FC1392">
      <w:pPr>
        <w:rPr>
          <w:color w:val="FF0000"/>
        </w:rPr>
      </w:pPr>
    </w:p>
    <w:p w:rsidR="00FC1392" w:rsidRPr="00FC1392" w:rsidRDefault="00FC1392" w:rsidP="00AF242F">
      <w:pPr>
        <w:ind w:left="720" w:hanging="720"/>
      </w:pPr>
      <w:r w:rsidRPr="00953544">
        <w:rPr>
          <w:b/>
          <w:sz w:val="28"/>
        </w:rPr>
        <w:t>1.1.</w:t>
      </w:r>
      <w:r w:rsidRPr="00953544">
        <w:rPr>
          <w:sz w:val="28"/>
        </w:rPr>
        <w:t xml:space="preserve"> </w:t>
      </w:r>
      <w:r w:rsidR="00953544">
        <w:tab/>
      </w:r>
      <w:r w:rsidR="00AF242F" w:rsidRPr="00E35B12">
        <w:t xml:space="preserve">Process </w:t>
      </w:r>
      <w:r w:rsidR="00AF242F" w:rsidRPr="00E35B12">
        <w:rPr>
          <w:rStyle w:val="BoldandItalics"/>
        </w:rPr>
        <w:t>customer complaints</w:t>
      </w:r>
      <w:r w:rsidR="00AF242F" w:rsidRPr="00E35B12">
        <w:t xml:space="preserve"> using </w:t>
      </w:r>
      <w:r w:rsidR="00AF242F" w:rsidRPr="00E35B12">
        <w:rPr>
          <w:rStyle w:val="BoldandItalics"/>
        </w:rPr>
        <w:t>effective communication</w:t>
      </w:r>
      <w:r w:rsidR="00AF242F" w:rsidRPr="00E35B12">
        <w:t xml:space="preserve"> according to organisational procedures established under organisational policies, legislation or codes of practice</w:t>
      </w:r>
    </w:p>
    <w:p w:rsidR="00FC1392" w:rsidRDefault="00FC1392" w:rsidP="00953544">
      <w:pPr>
        <w:rPr>
          <w:rFonts w:asciiTheme="minorHAnsi" w:hAnsiTheme="minorHAnsi"/>
        </w:rPr>
      </w:pPr>
      <w:r w:rsidRPr="00953544">
        <w:rPr>
          <w:b/>
          <w:sz w:val="28"/>
        </w:rPr>
        <w:t>1.2.</w:t>
      </w:r>
      <w:r w:rsidRPr="00953544">
        <w:rPr>
          <w:sz w:val="28"/>
        </w:rPr>
        <w:t xml:space="preserve"> </w:t>
      </w:r>
      <w:r w:rsidR="00953544">
        <w:tab/>
      </w:r>
      <w:r w:rsidR="00AF242F" w:rsidRPr="00E35B12">
        <w:t xml:space="preserve">Obtain, </w:t>
      </w:r>
      <w:r w:rsidR="00AF242F" w:rsidRPr="00E35B12">
        <w:rPr>
          <w:rStyle w:val="BoldandItalics"/>
        </w:rPr>
        <w:t>document and review reports relating to customer complaints</w:t>
      </w:r>
    </w:p>
    <w:p w:rsidR="00994C40" w:rsidRDefault="00254B89" w:rsidP="00AF242F">
      <w:pPr>
        <w:ind w:left="720" w:hanging="720"/>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AF242F" w:rsidRPr="00E35B12">
        <w:t>Make decisions about customer complaints, taking into account applicable legislation, organisational policies and codes</w:t>
      </w:r>
    </w:p>
    <w:p w:rsidR="00CD5946" w:rsidRPr="00CD5946" w:rsidRDefault="00CD5946" w:rsidP="00953544">
      <w:pPr>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AF242F" w:rsidRPr="00E35B12">
        <w:t>Negotiate resolution of the complaint and obtain agreement where possible</w:t>
      </w:r>
    </w:p>
    <w:p w:rsidR="00CD5946" w:rsidRDefault="00CD5946" w:rsidP="00953544">
      <w:pPr>
        <w:rPr>
          <w:rFonts w:asciiTheme="minorHAnsi" w:hAnsiTheme="minorHAnsi"/>
        </w:rPr>
      </w:pPr>
      <w:r w:rsidRPr="00CD5946">
        <w:rPr>
          <w:rStyle w:val="Strong"/>
          <w:rFonts w:asciiTheme="minorHAnsi" w:hAnsiTheme="minorHAnsi"/>
          <w:sz w:val="28"/>
          <w:szCs w:val="28"/>
        </w:rPr>
        <w:t>1.5.</w:t>
      </w:r>
      <w:r w:rsidRPr="00CD5946">
        <w:rPr>
          <w:rStyle w:val="Strong"/>
          <w:rFonts w:asciiTheme="minorHAnsi" w:hAnsiTheme="minorHAnsi"/>
          <w:sz w:val="28"/>
          <w:szCs w:val="28"/>
        </w:rPr>
        <w:tab/>
      </w:r>
      <w:r w:rsidR="00AF242F" w:rsidRPr="00E35B12">
        <w:t>Maintain a register of complaints/disputes</w:t>
      </w:r>
    </w:p>
    <w:p w:rsidR="00994C40" w:rsidRDefault="00994C40" w:rsidP="00953544">
      <w:pPr>
        <w:rPr>
          <w:rFonts w:asciiTheme="minorHAnsi" w:hAnsiTheme="minorHAnsi"/>
        </w:rPr>
      </w:pPr>
      <w:r w:rsidRPr="00994C40">
        <w:rPr>
          <w:rFonts w:asciiTheme="minorHAnsi" w:hAnsiTheme="minorHAnsi"/>
          <w:b/>
          <w:sz w:val="28"/>
          <w:szCs w:val="28"/>
        </w:rPr>
        <w:t>1.6.</w:t>
      </w:r>
      <w:r>
        <w:rPr>
          <w:rFonts w:asciiTheme="minorHAnsi" w:hAnsiTheme="minorHAnsi"/>
        </w:rPr>
        <w:tab/>
      </w:r>
      <w:r w:rsidR="00AF242F" w:rsidRPr="00E35B12">
        <w:t>Inform customer of the outcome of the investigation</w:t>
      </w:r>
    </w:p>
    <w:p w:rsidR="00773C6B" w:rsidRDefault="00773C6B" w:rsidP="00AF242F">
      <w:pPr>
        <w:rPr>
          <w:rFonts w:asciiTheme="minorHAnsi" w:hAnsiTheme="minorHAnsi"/>
          <w:b/>
          <w:sz w:val="28"/>
          <w:szCs w:val="28"/>
        </w:rPr>
      </w:pPr>
    </w:p>
    <w:p w:rsidR="00AF242F" w:rsidRDefault="00261A58" w:rsidP="00AF242F">
      <w:pPr>
        <w:rPr>
          <w:rFonts w:asciiTheme="minorHAnsi" w:hAnsiTheme="minorHAnsi"/>
          <w:b/>
          <w:sz w:val="28"/>
          <w:szCs w:val="28"/>
        </w:rPr>
      </w:pPr>
      <w:r>
        <w:rPr>
          <w:b/>
          <w:noProof/>
          <w:color w:val="FF0000"/>
          <w:lang w:eastAsia="en-AU"/>
        </w:rPr>
        <w:drawing>
          <wp:anchor distT="0" distB="0" distL="114300" distR="114300" simplePos="0" relativeHeight="251667456" behindDoc="1" locked="0" layoutInCell="1" allowOverlap="1" wp14:anchorId="46DE856A" wp14:editId="61B113F0">
            <wp:simplePos x="0" y="0"/>
            <wp:positionH relativeFrom="column">
              <wp:posOffset>438150</wp:posOffset>
            </wp:positionH>
            <wp:positionV relativeFrom="paragraph">
              <wp:posOffset>167640</wp:posOffset>
            </wp:positionV>
            <wp:extent cx="3898265" cy="3895725"/>
            <wp:effectExtent l="0" t="0" r="6985" b="9525"/>
            <wp:wrapTight wrapText="bothSides">
              <wp:wrapPolygon edited="0">
                <wp:start x="0" y="0"/>
                <wp:lineTo x="0" y="21547"/>
                <wp:lineTo x="21533" y="21547"/>
                <wp:lineTo x="21533" y="0"/>
                <wp:lineTo x="0"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8265" cy="3895725"/>
                    </a:xfrm>
                    <a:prstGeom prst="rect">
                      <a:avLst/>
                    </a:prstGeom>
                  </pic:spPr>
                </pic:pic>
              </a:graphicData>
            </a:graphic>
          </wp:anchor>
        </w:drawing>
      </w:r>
    </w:p>
    <w:p w:rsidR="00AF242F" w:rsidRPr="00773C6B" w:rsidRDefault="00AF242F" w:rsidP="00AF242F">
      <w:pPr>
        <w:rPr>
          <w:b/>
          <w:sz w:val="28"/>
          <w:szCs w:val="28"/>
        </w:rPr>
      </w:pPr>
    </w:p>
    <w:p w:rsidR="0035414D" w:rsidRDefault="0035414D"/>
    <w:p w:rsidR="00274265" w:rsidRDefault="00274265">
      <w:pPr>
        <w:rPr>
          <w:b/>
          <w:color w:val="FF0000"/>
        </w:rPr>
      </w:pPr>
      <w:r>
        <w:rPr>
          <w:b/>
          <w:color w:val="FF0000"/>
        </w:rPr>
        <w:br w:type="page"/>
      </w:r>
    </w:p>
    <w:p w:rsidR="00994C40" w:rsidRPr="00994C40" w:rsidRDefault="00994C40" w:rsidP="00994C40">
      <w:pPr>
        <w:pStyle w:val="Heading2"/>
      </w:pPr>
      <w:bookmarkStart w:id="23" w:name="_Toc408301044"/>
      <w:bookmarkStart w:id="24" w:name="_Toc416435858"/>
      <w:r w:rsidRPr="00994C40">
        <w:lastRenderedPageBreak/>
        <w:t xml:space="preserve">1.1 – </w:t>
      </w:r>
      <w:r w:rsidR="005B62CF" w:rsidRPr="005B62CF">
        <w:t xml:space="preserve">Process </w:t>
      </w:r>
      <w:r w:rsidR="005B62CF" w:rsidRPr="005B62CF">
        <w:rPr>
          <w:i/>
        </w:rPr>
        <w:t>customer complaints</w:t>
      </w:r>
      <w:r w:rsidR="005B62CF" w:rsidRPr="005B62CF">
        <w:t xml:space="preserve"> using </w:t>
      </w:r>
      <w:r w:rsidR="005B62CF" w:rsidRPr="005B62CF">
        <w:rPr>
          <w:i/>
        </w:rPr>
        <w:t>effective communication</w:t>
      </w:r>
      <w:r w:rsidR="005B62CF" w:rsidRPr="005B62CF">
        <w:t xml:space="preserve"> according to organisational procedures established under organisational policies, legislation or codes of practice</w:t>
      </w:r>
      <w:bookmarkEnd w:id="23"/>
      <w:bookmarkEnd w:id="24"/>
    </w:p>
    <w:p w:rsidR="00E01FEE" w:rsidRDefault="00E01FEE" w:rsidP="00E01FEE">
      <w:r>
        <w:br/>
        <w:t xml:space="preserve">Regardless of how successful an organisation is or how high the quality of the product or service it provides, customer complaints are inevitable. Systems, procedures, technology, and employees cannot realistically operate perfectly all of the time and there are unexpected occurrences for which nobody can plan. </w:t>
      </w:r>
    </w:p>
    <w:p w:rsidR="00E01FEE" w:rsidRDefault="00E01FEE" w:rsidP="00E01FEE">
      <w:r>
        <w:t>A customer is investing their time and money into your organisation and they have the right to expect the relevant standard of delivery. When things do go wrong, organisations need to deal with complaints in a positive manner</w:t>
      </w:r>
      <w:r w:rsidR="00C7078B">
        <w:t xml:space="preserve"> and use the feedback effectively to make improvements to their business.</w:t>
      </w:r>
    </w:p>
    <w:p w:rsidR="00D85E92" w:rsidRDefault="00B00382" w:rsidP="00E01FEE">
      <w:r>
        <w:rPr>
          <w:noProof/>
          <w:lang w:eastAsia="en-AU"/>
        </w:rPr>
        <w:drawing>
          <wp:anchor distT="0" distB="0" distL="114300" distR="114300" simplePos="0" relativeHeight="251739136" behindDoc="0" locked="0" layoutInCell="1" allowOverlap="1" wp14:anchorId="0165E90D" wp14:editId="3DAA370B">
            <wp:simplePos x="0" y="0"/>
            <wp:positionH relativeFrom="column">
              <wp:posOffset>4369288</wp:posOffset>
            </wp:positionH>
            <wp:positionV relativeFrom="paragraph">
              <wp:posOffset>1303285</wp:posOffset>
            </wp:positionV>
            <wp:extent cx="2152650" cy="2392045"/>
            <wp:effectExtent l="0" t="0" r="0" b="825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hand_pointing_out_of_phone_400_clr_9774.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52650" cy="2392045"/>
                    </a:xfrm>
                    <a:prstGeom prst="rect">
                      <a:avLst/>
                    </a:prstGeom>
                  </pic:spPr>
                </pic:pic>
              </a:graphicData>
            </a:graphic>
          </wp:anchor>
        </w:drawing>
      </w:r>
      <w:r w:rsidR="00C7078B">
        <w:t>Most organisations will have their own internal complaints procedure which identifies the persons or department responsible for dealing with complaints, usually according to the severity or nature of the complaint, and procedures will often be related to the legislative requirements of Australian Consumer Law (ACL). Even if there is a designated person responsible for customer complaints in your organisation, it is unlikely that a customer wishing to make a complaint will go directly to this person, and therefore every employee, as a first point of contact, must be able to deal effectively with</w:t>
      </w:r>
      <w:r w:rsidR="00D85E92">
        <w:t xml:space="preserve"> the customer and their complaint.</w:t>
      </w:r>
    </w:p>
    <w:p w:rsidR="00D85E92" w:rsidRDefault="00D85E92" w:rsidP="00D85E92">
      <w:pPr>
        <w:pStyle w:val="Heading3"/>
      </w:pPr>
      <w:bookmarkStart w:id="25" w:name="_Toc408301045"/>
      <w:bookmarkStart w:id="26" w:name="_Toc416435859"/>
      <w:r>
        <w:t>Complaints</w:t>
      </w:r>
      <w:bookmarkEnd w:id="25"/>
      <w:bookmarkEnd w:id="26"/>
    </w:p>
    <w:p w:rsidR="00D85E92" w:rsidRDefault="00D85E92" w:rsidP="00D85E92">
      <w:pPr>
        <w:pStyle w:val="BoldBulTight0"/>
      </w:pPr>
      <w:r>
        <w:t>Types of complaints may include:</w:t>
      </w:r>
    </w:p>
    <w:p w:rsidR="00D85E92" w:rsidRPr="00D85E92" w:rsidRDefault="00D85E92" w:rsidP="00D85E92">
      <w:pPr>
        <w:pStyle w:val="Bullets"/>
      </w:pPr>
      <w:r w:rsidRPr="00D85E92">
        <w:t>Different types of severity, formality and sources</w:t>
      </w:r>
    </w:p>
    <w:p w:rsidR="00D85E92" w:rsidRPr="00D85E92" w:rsidRDefault="00D85E92" w:rsidP="00D85E92">
      <w:pPr>
        <w:pStyle w:val="Bullets"/>
      </w:pPr>
      <w:r w:rsidRPr="00D85E92">
        <w:t>Scenarios where external bodies such as police are required</w:t>
      </w:r>
    </w:p>
    <w:p w:rsidR="00D85E92" w:rsidRPr="00D85E92" w:rsidRDefault="00D85E92" w:rsidP="00D85E92">
      <w:pPr>
        <w:pStyle w:val="Bullets"/>
      </w:pPr>
      <w:r w:rsidRPr="00D85E92">
        <w:t>Straightforward customer dissatisfaction</w:t>
      </w:r>
    </w:p>
    <w:p w:rsidR="00C7078B" w:rsidRDefault="00D85E92" w:rsidP="00D85E92">
      <w:pPr>
        <w:pStyle w:val="Bullets"/>
      </w:pPr>
      <w:r w:rsidRPr="00D85E92">
        <w:t>Level of documentation required</w:t>
      </w:r>
      <w:r>
        <w:t>.</w:t>
      </w:r>
    </w:p>
    <w:p w:rsidR="00EA2A85" w:rsidRDefault="00EA2A85" w:rsidP="00EA2A85">
      <w:pPr>
        <w:pStyle w:val="BoldBulTight0"/>
      </w:pPr>
      <w:r>
        <w:t>Severity, formality and sources</w:t>
      </w:r>
    </w:p>
    <w:p w:rsidR="00EA2A85" w:rsidRDefault="00EA2A85" w:rsidP="00EA2A85">
      <w:r>
        <w:t xml:space="preserve">The severity of a complaint will obviously depend upon the nature of the problem but also the customer making it. Each customer’s perception of the severity of their grievance will be different and this will determine how far they intend to take the matter and the </w:t>
      </w:r>
      <w:r w:rsidR="00320B48">
        <w:t>actual format the complaint takes. One customer may make an informal, verbal complaint to any available employee on the shop floor as more of a piece of information that requires no feedback or resolution, whereas another customer may submit a formal written complaint to the company director, demanding a specific resolution.</w:t>
      </w:r>
    </w:p>
    <w:p w:rsidR="00320B48" w:rsidRDefault="00320B48" w:rsidP="00320B48">
      <w:pPr>
        <w:pStyle w:val="BoldBulTight0"/>
      </w:pPr>
      <w:r>
        <w:t>Scenarios where external bodies are required</w:t>
      </w:r>
    </w:p>
    <w:p w:rsidR="00F616C4" w:rsidRDefault="00F616C4" w:rsidP="00F616C4">
      <w:r>
        <w:t xml:space="preserve">If the complaint is about a breach in legislation or the organisation cannot resolve it internally, external bodies may be required to deal with it. </w:t>
      </w:r>
    </w:p>
    <w:p w:rsidR="00607435" w:rsidRDefault="00607435">
      <w:pPr>
        <w:spacing w:after="0" w:line="240" w:lineRule="auto"/>
        <w:rPr>
          <w:b/>
        </w:rPr>
      </w:pPr>
      <w:r>
        <w:br w:type="page"/>
      </w:r>
    </w:p>
    <w:p w:rsidR="00F616C4" w:rsidRDefault="00F616C4" w:rsidP="00F616C4">
      <w:pPr>
        <w:pStyle w:val="BoldBulTight0"/>
      </w:pPr>
      <w:r>
        <w:lastRenderedPageBreak/>
        <w:t>External bodies may include:</w:t>
      </w:r>
    </w:p>
    <w:p w:rsidR="00F616C4" w:rsidRPr="00F616C4" w:rsidRDefault="00F616C4" w:rsidP="00F616C4">
      <w:pPr>
        <w:pStyle w:val="Bullets"/>
      </w:pPr>
      <w:r w:rsidRPr="00F616C4">
        <w:t>Ombudsman</w:t>
      </w:r>
    </w:p>
    <w:p w:rsidR="00F616C4" w:rsidRPr="00F616C4" w:rsidRDefault="00F616C4" w:rsidP="00F616C4">
      <w:pPr>
        <w:pStyle w:val="Bullets"/>
      </w:pPr>
      <w:r w:rsidRPr="00F616C4">
        <w:t>Independent Commission Against Corruption (ICAC)</w:t>
      </w:r>
    </w:p>
    <w:p w:rsidR="00F616C4" w:rsidRDefault="00F616C4" w:rsidP="00F616C4">
      <w:pPr>
        <w:pStyle w:val="Bullets"/>
      </w:pPr>
      <w:r>
        <w:t>P</w:t>
      </w:r>
      <w:r w:rsidRPr="00F616C4">
        <w:t>olice</w:t>
      </w:r>
    </w:p>
    <w:p w:rsidR="00F616C4" w:rsidRDefault="00F616C4" w:rsidP="00F616C4">
      <w:pPr>
        <w:pStyle w:val="Bullets"/>
      </w:pPr>
      <w:r>
        <w:t xml:space="preserve">State &amp; territory consumer protection agencies </w:t>
      </w:r>
    </w:p>
    <w:p w:rsidR="00F616C4" w:rsidRDefault="00F616C4" w:rsidP="00F616C4">
      <w:pPr>
        <w:pStyle w:val="Bullets"/>
      </w:pPr>
      <w:r>
        <w:t xml:space="preserve">State &amp; territory small claims tribunals </w:t>
      </w:r>
    </w:p>
    <w:p w:rsidR="00F616C4" w:rsidRDefault="00F616C4" w:rsidP="00F616C4">
      <w:pPr>
        <w:pStyle w:val="Bullets"/>
      </w:pPr>
      <w:r>
        <w:t>Other regulators &amp; government agencies.</w:t>
      </w:r>
    </w:p>
    <w:p w:rsidR="00F616C4" w:rsidRDefault="00F616C4" w:rsidP="00F616C4">
      <w:r>
        <w:t>We will look at external bodies in more detail later in the unit.</w:t>
      </w:r>
    </w:p>
    <w:p w:rsidR="00F616C4" w:rsidRDefault="00F616C4" w:rsidP="00F616C4">
      <w:pPr>
        <w:pStyle w:val="BoldBulTight0"/>
      </w:pPr>
      <w:r>
        <w:t>Level of documentation required</w:t>
      </w:r>
    </w:p>
    <w:p w:rsidR="00F616C4" w:rsidRDefault="00F616C4" w:rsidP="00F616C4">
      <w:r>
        <w:t xml:space="preserve">A complaint may require documentation to substantiate the claim. For example, a complaint about a late delivery may need the original order form </w:t>
      </w:r>
      <w:r w:rsidR="000B75E0">
        <w:t>that details the date and time of guaranteed delivery. Organisational policy may state that all complaints must be recorded on a specific document or computer systems. Some organisations may even have different methods of recording complaints according to their nature, for example, customer services quality, product quality, and health and safety issues.</w:t>
      </w:r>
    </w:p>
    <w:p w:rsidR="000B75E0" w:rsidRDefault="000B75E0" w:rsidP="000B75E0">
      <w:pPr>
        <w:pStyle w:val="BoldBulTight0"/>
      </w:pPr>
      <w:r w:rsidRPr="00D85E92">
        <w:t>Straightforward customer dissatisfaction</w:t>
      </w:r>
    </w:p>
    <w:p w:rsidR="000B75E0" w:rsidRDefault="000B75E0" w:rsidP="000B75E0">
      <w:r>
        <w:t>As an employee, face to face straightforward customer dissatisfaction in the present moment is likely to be the most common form of complaint with which you will be faced and you will often have no warning. It is important that you are able to process these complaints using effective communication and according to your organisational policy and relevant legislation.</w:t>
      </w:r>
    </w:p>
    <w:p w:rsidR="00530B29" w:rsidRDefault="00530B29" w:rsidP="00530B29">
      <w:pPr>
        <w:pStyle w:val="Heading3"/>
      </w:pPr>
      <w:bookmarkStart w:id="27" w:name="_Toc408301046"/>
      <w:bookmarkStart w:id="28" w:name="_Toc416435860"/>
      <w:r>
        <w:t>Customers</w:t>
      </w:r>
      <w:bookmarkEnd w:id="27"/>
      <w:bookmarkEnd w:id="28"/>
    </w:p>
    <w:p w:rsidR="00530B29" w:rsidRDefault="00607435" w:rsidP="009E692A">
      <w:pPr>
        <w:rPr>
          <w:lang w:val="en-GB"/>
        </w:rPr>
      </w:pPr>
      <w:r>
        <w:rPr>
          <w:noProof/>
          <w:lang w:eastAsia="en-AU"/>
        </w:rPr>
        <w:drawing>
          <wp:anchor distT="0" distB="0" distL="114300" distR="114300" simplePos="0" relativeHeight="251740160" behindDoc="0" locked="0" layoutInCell="1" allowOverlap="1" wp14:anchorId="156E1B3C" wp14:editId="3C1786F1">
            <wp:simplePos x="0" y="0"/>
            <wp:positionH relativeFrom="column">
              <wp:posOffset>5248275</wp:posOffset>
            </wp:positionH>
            <wp:positionV relativeFrom="paragraph">
              <wp:posOffset>364490</wp:posOffset>
            </wp:positionV>
            <wp:extent cx="828675" cy="2238375"/>
            <wp:effectExtent l="19050" t="0" r="0" b="0"/>
            <wp:wrapSquare wrapText="bothSides"/>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mad_stick_figure_400_clr_5354.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28675" cy="2238375"/>
                    </a:xfrm>
                    <a:prstGeom prst="rect">
                      <a:avLst/>
                    </a:prstGeom>
                  </pic:spPr>
                </pic:pic>
              </a:graphicData>
            </a:graphic>
          </wp:anchor>
        </w:drawing>
      </w:r>
      <w:r w:rsidR="009E692A">
        <w:rPr>
          <w:lang w:val="en-GB"/>
        </w:rPr>
        <w:t>Whatever the nature of your organisation, your customers will be a diverse group of people with varying needs.</w:t>
      </w:r>
    </w:p>
    <w:p w:rsidR="009E692A" w:rsidRPr="00530B29" w:rsidRDefault="009E692A" w:rsidP="009E692A">
      <w:pPr>
        <w:pStyle w:val="BoldBulTight0"/>
        <w:rPr>
          <w:lang w:val="en-GB"/>
        </w:rPr>
      </w:pPr>
      <w:r>
        <w:rPr>
          <w:lang w:val="en-GB"/>
        </w:rPr>
        <w:t>Customers may include:</w:t>
      </w:r>
    </w:p>
    <w:p w:rsidR="00530B29" w:rsidRPr="00530B29" w:rsidRDefault="00530B29" w:rsidP="00530B29">
      <w:pPr>
        <w:pStyle w:val="Bullets"/>
      </w:pPr>
      <w:r w:rsidRPr="00530B29">
        <w:t>Customers with routine or specific requests</w:t>
      </w:r>
    </w:p>
    <w:p w:rsidR="00530B29" w:rsidRPr="00530B29" w:rsidRDefault="00530B29" w:rsidP="00530B29">
      <w:pPr>
        <w:pStyle w:val="Bullets"/>
      </w:pPr>
      <w:r w:rsidRPr="00530B29">
        <w:t>Internal or external customers</w:t>
      </w:r>
    </w:p>
    <w:p w:rsidR="00530B29" w:rsidRPr="00530B29" w:rsidRDefault="00530B29" w:rsidP="00530B29">
      <w:pPr>
        <w:pStyle w:val="Bullets"/>
      </w:pPr>
      <w:r w:rsidRPr="00530B29">
        <w:t>People from a range of social, cultural or ethnic backgrounds</w:t>
      </w:r>
    </w:p>
    <w:p w:rsidR="00530B29" w:rsidRPr="00530B29" w:rsidRDefault="00530B29" w:rsidP="00530B29">
      <w:pPr>
        <w:pStyle w:val="Bullets"/>
      </w:pPr>
      <w:r w:rsidRPr="00530B29">
        <w:t>People who may be unwell, drug affected or emotionally distressed</w:t>
      </w:r>
    </w:p>
    <w:p w:rsidR="00530B29" w:rsidRPr="00530B29" w:rsidRDefault="00530B29" w:rsidP="00530B29">
      <w:pPr>
        <w:pStyle w:val="Bullets"/>
      </w:pPr>
      <w:r w:rsidRPr="00530B29">
        <w:t>People with varying physical and mental abilities</w:t>
      </w:r>
    </w:p>
    <w:p w:rsidR="000B75E0" w:rsidRDefault="00530B29" w:rsidP="00530B29">
      <w:pPr>
        <w:pStyle w:val="Bullets"/>
      </w:pPr>
      <w:r w:rsidRPr="00530B29">
        <w:t>Regular and new customers</w:t>
      </w:r>
      <w:r w:rsidR="009E692A">
        <w:t>.</w:t>
      </w:r>
    </w:p>
    <w:p w:rsidR="009E692A" w:rsidRDefault="009E692A" w:rsidP="009E692A">
      <w:r>
        <w:t>It can sometimes be difficult to identify the individual needs or differences of a customer making a complaint, and personal emotions are often involved when someone makes a complaint, so it is therefore vital that you treat each customer fairly and with respect at all times.</w:t>
      </w:r>
    </w:p>
    <w:p w:rsidR="009E692A" w:rsidRDefault="009E692A" w:rsidP="009E692A">
      <w:pPr>
        <w:pStyle w:val="Heading3"/>
      </w:pPr>
      <w:bookmarkStart w:id="29" w:name="_Toc408301047"/>
      <w:bookmarkStart w:id="30" w:name="_Toc416435861"/>
      <w:r>
        <w:lastRenderedPageBreak/>
        <w:t>Effective communication</w:t>
      </w:r>
      <w:bookmarkEnd w:id="29"/>
      <w:bookmarkEnd w:id="30"/>
    </w:p>
    <w:p w:rsidR="009E692A" w:rsidRDefault="0062658B" w:rsidP="0026163F">
      <w:pPr>
        <w:pStyle w:val="BoldBulTight0"/>
        <w:rPr>
          <w:lang w:val="en-GB"/>
        </w:rPr>
      </w:pPr>
      <w:r>
        <w:rPr>
          <w:lang w:val="en-GB"/>
        </w:rPr>
        <w:t>Customers make complaints about all manner of issues</w:t>
      </w:r>
      <w:r w:rsidR="0026163F">
        <w:rPr>
          <w:lang w:val="en-GB"/>
        </w:rPr>
        <w:t>, including:</w:t>
      </w:r>
    </w:p>
    <w:p w:rsidR="0026163F" w:rsidRDefault="0026163F" w:rsidP="0026163F">
      <w:pPr>
        <w:pStyle w:val="Bullets"/>
        <w:rPr>
          <w:lang w:val="en-GB"/>
        </w:rPr>
      </w:pPr>
      <w:r>
        <w:rPr>
          <w:lang w:val="en-GB"/>
        </w:rPr>
        <w:t>Faulty products</w:t>
      </w:r>
    </w:p>
    <w:p w:rsidR="0026163F" w:rsidRDefault="0026163F" w:rsidP="0026163F">
      <w:pPr>
        <w:pStyle w:val="Bullets"/>
        <w:rPr>
          <w:lang w:val="en-GB"/>
        </w:rPr>
      </w:pPr>
      <w:r>
        <w:rPr>
          <w:lang w:val="en-GB"/>
        </w:rPr>
        <w:t>Poor service</w:t>
      </w:r>
    </w:p>
    <w:p w:rsidR="0026163F" w:rsidRDefault="0026163F" w:rsidP="0026163F">
      <w:pPr>
        <w:pStyle w:val="Bullets"/>
        <w:rPr>
          <w:lang w:val="en-GB"/>
        </w:rPr>
      </w:pPr>
      <w:r>
        <w:rPr>
          <w:lang w:val="en-GB"/>
        </w:rPr>
        <w:t>Poor communication</w:t>
      </w:r>
    </w:p>
    <w:p w:rsidR="0026163F" w:rsidRDefault="0026163F" w:rsidP="0026163F">
      <w:pPr>
        <w:pStyle w:val="Bullets"/>
        <w:rPr>
          <w:lang w:val="en-GB"/>
        </w:rPr>
      </w:pPr>
      <w:r>
        <w:rPr>
          <w:lang w:val="en-GB"/>
        </w:rPr>
        <w:t>Unprofessional employees:</w:t>
      </w:r>
    </w:p>
    <w:p w:rsidR="0026163F" w:rsidRDefault="0026163F" w:rsidP="0026163F">
      <w:pPr>
        <w:pStyle w:val="Bullets2"/>
        <w:rPr>
          <w:lang w:val="en-GB"/>
        </w:rPr>
      </w:pPr>
      <w:r>
        <w:rPr>
          <w:lang w:val="en-GB"/>
        </w:rPr>
        <w:t>rude/impolite</w:t>
      </w:r>
    </w:p>
    <w:p w:rsidR="0026163F" w:rsidRDefault="0026163F" w:rsidP="0026163F">
      <w:pPr>
        <w:pStyle w:val="Bullets2"/>
        <w:rPr>
          <w:lang w:val="en-GB"/>
        </w:rPr>
      </w:pPr>
      <w:r>
        <w:rPr>
          <w:lang w:val="en-GB"/>
        </w:rPr>
        <w:t>use of inappropriate language</w:t>
      </w:r>
    </w:p>
    <w:p w:rsidR="0026163F" w:rsidRDefault="0026163F" w:rsidP="0026163F">
      <w:pPr>
        <w:pStyle w:val="Bullets2"/>
        <w:rPr>
          <w:lang w:val="en-GB"/>
        </w:rPr>
      </w:pPr>
      <w:r>
        <w:rPr>
          <w:lang w:val="en-GB"/>
        </w:rPr>
        <w:t>inappropriately dressed</w:t>
      </w:r>
    </w:p>
    <w:p w:rsidR="0026163F" w:rsidRDefault="0026163F" w:rsidP="0026163F">
      <w:pPr>
        <w:pStyle w:val="Bullets2"/>
        <w:rPr>
          <w:lang w:val="en-GB"/>
        </w:rPr>
      </w:pPr>
      <w:r>
        <w:rPr>
          <w:lang w:val="en-GB"/>
        </w:rPr>
        <w:t xml:space="preserve">unhygienic </w:t>
      </w:r>
    </w:p>
    <w:p w:rsidR="0026163F" w:rsidRDefault="0026163F" w:rsidP="0026163F">
      <w:pPr>
        <w:pStyle w:val="Bullets"/>
        <w:rPr>
          <w:lang w:val="en-GB"/>
        </w:rPr>
      </w:pPr>
      <w:r>
        <w:rPr>
          <w:lang w:val="en-GB"/>
        </w:rPr>
        <w:t>Dirty/poor facilities</w:t>
      </w:r>
    </w:p>
    <w:p w:rsidR="0026163F" w:rsidRDefault="0026163F" w:rsidP="0026163F">
      <w:pPr>
        <w:pStyle w:val="Bullets"/>
        <w:rPr>
          <w:lang w:val="en-GB"/>
        </w:rPr>
      </w:pPr>
      <w:r>
        <w:rPr>
          <w:lang w:val="en-GB"/>
        </w:rPr>
        <w:t>Health and safety matters.</w:t>
      </w:r>
    </w:p>
    <w:p w:rsidR="0026163F" w:rsidRDefault="0026163F" w:rsidP="0026163F">
      <w:pPr>
        <w:rPr>
          <w:lang w:val="en-GB"/>
        </w:rPr>
      </w:pPr>
      <w:r>
        <w:rPr>
          <w:lang w:val="en-GB"/>
        </w:rPr>
        <w:t>When processing the initial stages of a complaint, you need to give the customer a positive experience.</w:t>
      </w:r>
    </w:p>
    <w:p w:rsidR="0026163F" w:rsidRDefault="0026163F" w:rsidP="0026163F">
      <w:pPr>
        <w:pStyle w:val="BoldBulTight0"/>
        <w:rPr>
          <w:lang w:val="en-GB"/>
        </w:rPr>
      </w:pPr>
      <w:r>
        <w:rPr>
          <w:lang w:val="en-GB"/>
        </w:rPr>
        <w:t>Acknowledge the complaint</w:t>
      </w:r>
    </w:p>
    <w:p w:rsidR="0026163F" w:rsidRDefault="0026163F" w:rsidP="0026163F">
      <w:pPr>
        <w:rPr>
          <w:lang w:val="en-GB"/>
        </w:rPr>
      </w:pPr>
      <w:r>
        <w:rPr>
          <w:lang w:val="en-GB"/>
        </w:rPr>
        <w:t xml:space="preserve">Whether or not you agree with the customer, you must always accept that they are making a complaint and let them know. </w:t>
      </w:r>
    </w:p>
    <w:p w:rsidR="0026163F" w:rsidRDefault="0026163F" w:rsidP="0026163F">
      <w:pPr>
        <w:pStyle w:val="BoldBulTight0"/>
        <w:rPr>
          <w:lang w:val="en-GB"/>
        </w:rPr>
      </w:pPr>
      <w:r>
        <w:rPr>
          <w:lang w:val="en-GB"/>
        </w:rPr>
        <w:t xml:space="preserve">Be magnanimous </w:t>
      </w:r>
    </w:p>
    <w:p w:rsidR="0026163F" w:rsidRDefault="0026163F" w:rsidP="0026163F">
      <w:pPr>
        <w:rPr>
          <w:lang w:val="en-GB"/>
        </w:rPr>
      </w:pPr>
      <w:r>
        <w:rPr>
          <w:lang w:val="en-GB"/>
        </w:rPr>
        <w:t>Do not take the complaint personally. It is not a personal attack on, unless it is a direct complaint about you and in which case the customer will probably want to make the complaint to a supervisor.</w:t>
      </w:r>
      <w:r w:rsidR="00583A40">
        <w:rPr>
          <w:lang w:val="en-GB"/>
        </w:rPr>
        <w:t xml:space="preserve"> Remain calm and indifferent.</w:t>
      </w:r>
    </w:p>
    <w:p w:rsidR="00583A40" w:rsidRDefault="00583A40" w:rsidP="00583A40">
      <w:pPr>
        <w:pStyle w:val="BoldBulTight0"/>
        <w:rPr>
          <w:lang w:val="en-GB"/>
        </w:rPr>
      </w:pPr>
      <w:r>
        <w:rPr>
          <w:lang w:val="en-GB"/>
        </w:rPr>
        <w:t>Apologise</w:t>
      </w:r>
    </w:p>
    <w:p w:rsidR="00583A40" w:rsidRDefault="00583A40" w:rsidP="00583A40">
      <w:pPr>
        <w:rPr>
          <w:lang w:val="en-GB"/>
        </w:rPr>
      </w:pPr>
      <w:r>
        <w:rPr>
          <w:lang w:val="en-GB"/>
        </w:rPr>
        <w:t>Say that you are sorry for the issue that has caused the customer to make a complaint. For example, “I am sorry that you feel your lunch service was slow.” You are not agreeing with them, but you are recognising their concerns and acknowledging that their feelings matter.</w:t>
      </w:r>
    </w:p>
    <w:p w:rsidR="00583A40" w:rsidRDefault="00583A40" w:rsidP="00583A40">
      <w:pPr>
        <w:pStyle w:val="BoldBulTight0"/>
        <w:rPr>
          <w:lang w:val="en-GB"/>
        </w:rPr>
      </w:pPr>
      <w:r>
        <w:rPr>
          <w:lang w:val="en-GB"/>
        </w:rPr>
        <w:t>Remain positive and polite</w:t>
      </w:r>
    </w:p>
    <w:p w:rsidR="00583A40" w:rsidRDefault="00583A40" w:rsidP="00583A40">
      <w:pPr>
        <w:rPr>
          <w:lang w:val="en-GB"/>
        </w:rPr>
      </w:pPr>
      <w:r>
        <w:rPr>
          <w:lang w:val="en-GB"/>
        </w:rPr>
        <w:t xml:space="preserve">Your attitude is directly linked to the customer’s. If an angry customer is met with a negative attitude, their attitude will get worse and will give them something else to complain about. Your positive attitude may help to calm the customer down and will make the experience much easier for them. </w:t>
      </w:r>
    </w:p>
    <w:p w:rsidR="00583A40" w:rsidRDefault="00583A40" w:rsidP="00583A40">
      <w:pPr>
        <w:pStyle w:val="BoldBulTight0"/>
        <w:rPr>
          <w:lang w:val="en-GB"/>
        </w:rPr>
      </w:pPr>
      <w:r>
        <w:rPr>
          <w:lang w:val="en-GB"/>
        </w:rPr>
        <w:t>Listen to the customer</w:t>
      </w:r>
    </w:p>
    <w:p w:rsidR="00583A40" w:rsidRDefault="00583A40" w:rsidP="00583A40">
      <w:pPr>
        <w:rPr>
          <w:lang w:val="en-GB"/>
        </w:rPr>
      </w:pPr>
      <w:r>
        <w:rPr>
          <w:lang w:val="en-GB"/>
        </w:rPr>
        <w:t xml:space="preserve">A customer that feels strongly enough to make a complaint wants to be heard. Do not interrupt and listen to all they have to say before responding. This will make them </w:t>
      </w:r>
      <w:r w:rsidR="00554FEC">
        <w:rPr>
          <w:lang w:val="en-GB"/>
        </w:rPr>
        <w:t>feel valued and also gives you the opportunity to find out exactly what the issues are. You will then be able to judge whether or not you can resolve the matter or whether it needs to be referred elsewhere.</w:t>
      </w:r>
    </w:p>
    <w:p w:rsidR="00554FEC" w:rsidRDefault="00554FEC" w:rsidP="00554FEC">
      <w:pPr>
        <w:pStyle w:val="BoldBulTight0"/>
        <w:rPr>
          <w:lang w:val="en-GB"/>
        </w:rPr>
      </w:pPr>
      <w:r>
        <w:rPr>
          <w:lang w:val="en-GB"/>
        </w:rPr>
        <w:lastRenderedPageBreak/>
        <w:t>Offer solutions and options</w:t>
      </w:r>
    </w:p>
    <w:p w:rsidR="00554FEC" w:rsidRDefault="00554FEC" w:rsidP="00554FEC">
      <w:pPr>
        <w:rPr>
          <w:lang w:val="en-GB"/>
        </w:rPr>
      </w:pPr>
      <w:proofErr w:type="gramStart"/>
      <w:r>
        <w:rPr>
          <w:lang w:val="en-GB"/>
        </w:rPr>
        <w:t>If you are able and have sufficient authority to do so, offer solutions to resolve the matter, focusing on what you can do for them and not what you cannot.</w:t>
      </w:r>
      <w:proofErr w:type="gramEnd"/>
      <w:r>
        <w:rPr>
          <w:lang w:val="en-GB"/>
        </w:rPr>
        <w:t xml:space="preserve"> </w:t>
      </w:r>
    </w:p>
    <w:p w:rsidR="00554FEC" w:rsidRDefault="00554FEC" w:rsidP="00554FEC">
      <w:pPr>
        <w:pStyle w:val="BoldBulTight0"/>
        <w:rPr>
          <w:lang w:val="en-GB"/>
        </w:rPr>
      </w:pPr>
      <w:r>
        <w:rPr>
          <w:lang w:val="en-GB"/>
        </w:rPr>
        <w:t>Document and record details</w:t>
      </w:r>
    </w:p>
    <w:p w:rsidR="00554FEC" w:rsidRDefault="00554FEC" w:rsidP="00554FEC">
      <w:pPr>
        <w:rPr>
          <w:lang w:val="en-GB"/>
        </w:rPr>
      </w:pPr>
      <w:r>
        <w:rPr>
          <w:lang w:val="en-GB"/>
        </w:rPr>
        <w:t>Dependent on the nature of the complaint, and your role and authority within the organisation, you may have to follow complaints recording procedures. Even if you have to refer the complaint elsewhere, it is still best practice to record the details of the customer and outline of the complaint, so that you have a written record of the complaint from its very beginning.</w:t>
      </w:r>
    </w:p>
    <w:p w:rsidR="00554FEC" w:rsidRDefault="00554FEC" w:rsidP="00554FEC">
      <w:pPr>
        <w:rPr>
          <w:lang w:val="en-GB"/>
        </w:rPr>
      </w:pPr>
      <w:r>
        <w:rPr>
          <w:lang w:val="en-GB"/>
        </w:rPr>
        <w:t>Whilst doing all of these things, your communication must remain effective throughout.</w:t>
      </w:r>
    </w:p>
    <w:p w:rsidR="00554FEC" w:rsidRDefault="00B0060A" w:rsidP="00554FEC">
      <w:pPr>
        <w:pStyle w:val="BoldBulTight0"/>
        <w:rPr>
          <w:lang w:val="en-GB"/>
        </w:rPr>
      </w:pPr>
      <w:r>
        <w:rPr>
          <w:noProof/>
          <w:lang w:eastAsia="en-AU"/>
        </w:rPr>
        <w:drawing>
          <wp:anchor distT="0" distB="0" distL="114300" distR="114300" simplePos="0" relativeHeight="251741184" behindDoc="0" locked="0" layoutInCell="1" allowOverlap="1" wp14:anchorId="69715C6D" wp14:editId="3CF3A122">
            <wp:simplePos x="0" y="0"/>
            <wp:positionH relativeFrom="margin">
              <wp:posOffset>4735800</wp:posOffset>
            </wp:positionH>
            <wp:positionV relativeFrom="paragraph">
              <wp:posOffset>166887</wp:posOffset>
            </wp:positionV>
            <wp:extent cx="1704975" cy="2274570"/>
            <wp:effectExtent l="0" t="0" r="9525" b="0"/>
            <wp:wrapSquare wrapText="bothSides"/>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stick_figure_listen_800_wht.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04975" cy="2274570"/>
                    </a:xfrm>
                    <a:prstGeom prst="rect">
                      <a:avLst/>
                    </a:prstGeom>
                  </pic:spPr>
                </pic:pic>
              </a:graphicData>
            </a:graphic>
          </wp:anchor>
        </w:drawing>
      </w:r>
      <w:r w:rsidR="00554FEC">
        <w:rPr>
          <w:lang w:val="en-GB"/>
        </w:rPr>
        <w:t>Effective communication includes:</w:t>
      </w:r>
    </w:p>
    <w:p w:rsidR="00554FEC" w:rsidRPr="00554FEC" w:rsidRDefault="00554FEC" w:rsidP="00554FEC">
      <w:pPr>
        <w:pStyle w:val="Bullets"/>
      </w:pPr>
      <w:r w:rsidRPr="00554FEC">
        <w:t>Giving customers full attention</w:t>
      </w:r>
    </w:p>
    <w:p w:rsidR="00554FEC" w:rsidRPr="00554FEC" w:rsidRDefault="00554FEC" w:rsidP="00554FEC">
      <w:pPr>
        <w:pStyle w:val="Bullets"/>
      </w:pPr>
      <w:r w:rsidRPr="00554FEC">
        <w:t>Maintaining eye contact (for face</w:t>
      </w:r>
      <w:r w:rsidRPr="00554FEC">
        <w:noBreakHyphen/>
        <w:t>to</w:t>
      </w:r>
      <w:r w:rsidRPr="00554FEC">
        <w:noBreakHyphen/>
        <w:t>face interactions), except where eye contact may be culturally inappropriate</w:t>
      </w:r>
    </w:p>
    <w:p w:rsidR="00554FEC" w:rsidRPr="00554FEC" w:rsidRDefault="00554FEC" w:rsidP="00554FEC">
      <w:pPr>
        <w:pStyle w:val="Bullets"/>
      </w:pPr>
      <w:r w:rsidRPr="00554FEC">
        <w:t>Speaking clearly and concisely</w:t>
      </w:r>
    </w:p>
    <w:p w:rsidR="00554FEC" w:rsidRPr="00554FEC" w:rsidRDefault="00554FEC" w:rsidP="00554FEC">
      <w:pPr>
        <w:pStyle w:val="Bullets"/>
      </w:pPr>
      <w:r w:rsidRPr="00554FEC">
        <w:t>Using appropriate language and tone of voice</w:t>
      </w:r>
    </w:p>
    <w:p w:rsidR="00554FEC" w:rsidRPr="00554FEC" w:rsidRDefault="00554FEC" w:rsidP="00554FEC">
      <w:pPr>
        <w:pStyle w:val="Bullets"/>
      </w:pPr>
      <w:r w:rsidRPr="00554FEC">
        <w:t>Using clear written information/communication</w:t>
      </w:r>
    </w:p>
    <w:p w:rsidR="00554FEC" w:rsidRPr="00554FEC" w:rsidRDefault="00554FEC" w:rsidP="00554FEC">
      <w:pPr>
        <w:pStyle w:val="Bullets"/>
        <w:rPr>
          <w:lang w:val="en-GB"/>
        </w:rPr>
      </w:pPr>
      <w:r w:rsidRPr="00554FEC">
        <w:t>Using appropriate non</w:t>
      </w:r>
      <w:r w:rsidRPr="00554FEC">
        <w:noBreakHyphen/>
        <w:t>verbal communication (body language) personal presentation (for face</w:t>
      </w:r>
      <w:r w:rsidRPr="00554FEC">
        <w:noBreakHyphen/>
        <w:t>to</w:t>
      </w:r>
      <w:r w:rsidRPr="00554FEC">
        <w:noBreakHyphen/>
        <w:t>face interactions)</w:t>
      </w:r>
      <w:r w:rsidR="00F94002">
        <w:t>.</w:t>
      </w:r>
    </w:p>
    <w:p w:rsidR="00517569" w:rsidRDefault="009C31A0" w:rsidP="00554FEC">
      <w:pPr>
        <w:pStyle w:val="BoldBulTight0"/>
        <w:rPr>
          <w:lang w:val="en-GB"/>
        </w:rPr>
      </w:pPr>
      <w:r>
        <w:rPr>
          <w:lang w:val="en-GB"/>
        </w:rPr>
        <w:t>Give</w:t>
      </w:r>
      <w:r w:rsidR="00554FEC">
        <w:rPr>
          <w:lang w:val="en-GB"/>
        </w:rPr>
        <w:t xml:space="preserve"> customers full attention</w:t>
      </w:r>
    </w:p>
    <w:p w:rsidR="00554FEC" w:rsidRDefault="00554FEC" w:rsidP="00554FEC">
      <w:pPr>
        <w:rPr>
          <w:lang w:val="en-GB"/>
        </w:rPr>
      </w:pPr>
      <w:r>
        <w:rPr>
          <w:lang w:val="en-GB"/>
        </w:rPr>
        <w:t xml:space="preserve">When dealing with customers at any point they should receive your full attention; it is even more important when dealing with a customer that is not happy about something within your organisation. </w:t>
      </w:r>
      <w:r w:rsidR="009C31A0">
        <w:rPr>
          <w:lang w:val="en-GB"/>
        </w:rPr>
        <w:t>Giving them your undivided attention shows that you value their opinion and are taking the complaint seriously.</w:t>
      </w:r>
    </w:p>
    <w:p w:rsidR="009C31A0" w:rsidRDefault="009C31A0" w:rsidP="009C31A0">
      <w:pPr>
        <w:pStyle w:val="BoldBulTight0"/>
        <w:rPr>
          <w:lang w:val="en-GB"/>
        </w:rPr>
      </w:pPr>
      <w:r>
        <w:rPr>
          <w:lang w:val="en-GB"/>
        </w:rPr>
        <w:t>Maintain eye contact</w:t>
      </w:r>
    </w:p>
    <w:p w:rsidR="009C31A0" w:rsidRDefault="009C31A0" w:rsidP="009C31A0">
      <w:pPr>
        <w:rPr>
          <w:lang w:val="en-GB"/>
        </w:rPr>
      </w:pPr>
      <w:r>
        <w:rPr>
          <w:lang w:val="en-GB"/>
        </w:rPr>
        <w:t>Maintaining eye contact, particularly when you are listening to their complaint, reinforces the fact that you are taking their complaint seriously.</w:t>
      </w:r>
    </w:p>
    <w:p w:rsidR="009C31A0" w:rsidRDefault="009C31A0" w:rsidP="009C31A0">
      <w:pPr>
        <w:pStyle w:val="BoldBulTight0"/>
        <w:rPr>
          <w:lang w:val="en-GB"/>
        </w:rPr>
      </w:pPr>
      <w:r>
        <w:rPr>
          <w:lang w:val="en-GB"/>
        </w:rPr>
        <w:t>Speak clearly and concisely</w:t>
      </w:r>
    </w:p>
    <w:p w:rsidR="009C31A0" w:rsidRDefault="009C31A0" w:rsidP="009C31A0">
      <w:pPr>
        <w:rPr>
          <w:lang w:val="en-GB"/>
        </w:rPr>
      </w:pPr>
      <w:r>
        <w:rPr>
          <w:lang w:val="en-GB"/>
        </w:rPr>
        <w:t xml:space="preserve">You need to ensure that the customer hears understands everything you tell them correctly. As first point of contact, and usually when they are at their most upset/angry/annoyed, their reasoning and clarity of mind may not be perfect and if you are not clear with the information you give, it could cause further problems </w:t>
      </w:r>
      <w:r w:rsidR="00BB264D">
        <w:rPr>
          <w:lang w:val="en-GB"/>
        </w:rPr>
        <w:t>if the complaint escalates.</w:t>
      </w:r>
    </w:p>
    <w:p w:rsidR="00BB264D" w:rsidRDefault="00BB264D" w:rsidP="00BB264D">
      <w:pPr>
        <w:pStyle w:val="BoldBulTight0"/>
        <w:rPr>
          <w:lang w:val="en-GB"/>
        </w:rPr>
      </w:pPr>
      <w:r>
        <w:rPr>
          <w:lang w:val="en-GB"/>
        </w:rPr>
        <w:t>Use appropriate language and tone of voice</w:t>
      </w:r>
    </w:p>
    <w:p w:rsidR="00554FEC" w:rsidRDefault="00BB264D" w:rsidP="00BB264D">
      <w:pPr>
        <w:rPr>
          <w:lang w:val="en-GB"/>
        </w:rPr>
      </w:pPr>
      <w:r>
        <w:rPr>
          <w:lang w:val="en-GB"/>
        </w:rPr>
        <w:t xml:space="preserve">Equally as important as what you say is the way in which you say it. </w:t>
      </w:r>
      <w:r w:rsidR="003822EF">
        <w:rPr>
          <w:lang w:val="en-GB"/>
        </w:rPr>
        <w:t>A negative or aggressive tone or the wrong choice of words may escalate the situation and cause further offence to the customer.</w:t>
      </w:r>
    </w:p>
    <w:p w:rsidR="00B0060A" w:rsidRDefault="00B0060A">
      <w:pPr>
        <w:spacing w:after="0" w:line="240" w:lineRule="auto"/>
        <w:rPr>
          <w:b/>
          <w:lang w:val="en-GB"/>
        </w:rPr>
      </w:pPr>
      <w:r>
        <w:rPr>
          <w:lang w:val="en-GB"/>
        </w:rPr>
        <w:br w:type="page"/>
      </w:r>
    </w:p>
    <w:p w:rsidR="003822EF" w:rsidRDefault="003822EF" w:rsidP="003822EF">
      <w:pPr>
        <w:pStyle w:val="BoldBulTight0"/>
        <w:rPr>
          <w:lang w:val="en-GB"/>
        </w:rPr>
      </w:pPr>
      <w:r>
        <w:rPr>
          <w:lang w:val="en-GB"/>
        </w:rPr>
        <w:lastRenderedPageBreak/>
        <w:t>Use clear written information/communication</w:t>
      </w:r>
    </w:p>
    <w:p w:rsidR="003822EF" w:rsidRDefault="003822EF" w:rsidP="00392242">
      <w:pPr>
        <w:spacing w:line="240" w:lineRule="auto"/>
        <w:rPr>
          <w:lang w:val="en-GB"/>
        </w:rPr>
      </w:pPr>
      <w:r>
        <w:rPr>
          <w:lang w:val="en-GB"/>
        </w:rPr>
        <w:t>As with all you say, ensure all written communication is clear and accurate; it is a tangible record that could be used in the complaints procedure and if inaccurate or ambiguous, may have a detrimental effect on the organisation.</w:t>
      </w:r>
    </w:p>
    <w:p w:rsidR="003822EF" w:rsidRDefault="003822EF" w:rsidP="003822EF">
      <w:pPr>
        <w:pStyle w:val="BoldBulTight0"/>
      </w:pPr>
      <w:r>
        <w:t>Use</w:t>
      </w:r>
      <w:r w:rsidR="00554FEC" w:rsidRPr="003822EF">
        <w:t xml:space="preserve"> appropriate non</w:t>
      </w:r>
      <w:r w:rsidR="00554FEC" w:rsidRPr="003822EF">
        <w:noBreakHyphen/>
        <w:t>verbal communication (body language) personal presentation</w:t>
      </w:r>
    </w:p>
    <w:p w:rsidR="003822EF" w:rsidRDefault="003822EF" w:rsidP="00392242">
      <w:pPr>
        <w:spacing w:line="240" w:lineRule="auto"/>
        <w:rPr>
          <w:lang w:val="en-GB"/>
        </w:rPr>
      </w:pPr>
      <w:r>
        <w:rPr>
          <w:lang w:val="en-GB"/>
        </w:rPr>
        <w:t xml:space="preserve">Your body language must reflect the positive, polite and calm manner in which you are speaking to the customer. Face them, maintain eye contact, keep still and do not make animated hand gestures that could escalate the situation. </w:t>
      </w:r>
    </w:p>
    <w:p w:rsidR="003822EF" w:rsidRDefault="003822EF" w:rsidP="00392242">
      <w:pPr>
        <w:spacing w:line="240" w:lineRule="auto"/>
        <w:rPr>
          <w:lang w:val="en-GB"/>
        </w:rPr>
      </w:pPr>
      <w:r>
        <w:rPr>
          <w:lang w:val="en-GB"/>
        </w:rPr>
        <w:t>Good customer service when handling complaints often increases the loyalty of the customer as they feel valued and satisfied that the organisation has taken their opinion on board and taken the time to resolve matters.</w:t>
      </w:r>
    </w:p>
    <w:p w:rsidR="002272FD" w:rsidRDefault="002272FD" w:rsidP="002272FD">
      <w:pPr>
        <w:pStyle w:val="BoldBulTight0"/>
        <w:rPr>
          <w:lang w:val="en-GB"/>
        </w:rPr>
      </w:pPr>
      <w:r>
        <w:rPr>
          <w:lang w:val="en-GB"/>
        </w:rPr>
        <w:t>Exercise caution</w:t>
      </w:r>
    </w:p>
    <w:p w:rsidR="002272FD" w:rsidRDefault="002272FD" w:rsidP="00392242">
      <w:pPr>
        <w:spacing w:line="240" w:lineRule="auto"/>
        <w:rPr>
          <w:lang w:val="en-GB"/>
        </w:rPr>
      </w:pPr>
      <w:r>
        <w:rPr>
          <w:lang w:val="en-GB"/>
        </w:rPr>
        <w:t xml:space="preserve">It is important to be mindful when dealing with customer complaints that you may sometimes encounter irrational customers that, despite being treated with respect and in a solution focused manner, may be beyond your capabilities or authority to deal with. </w:t>
      </w:r>
    </w:p>
    <w:p w:rsidR="002272FD" w:rsidRDefault="002272FD" w:rsidP="002272FD">
      <w:pPr>
        <w:pStyle w:val="BoldBulTight0"/>
        <w:rPr>
          <w:lang w:val="en-GB"/>
        </w:rPr>
      </w:pPr>
      <w:r>
        <w:rPr>
          <w:lang w:val="en-GB"/>
        </w:rPr>
        <w:t>Irrationality may occur because:</w:t>
      </w:r>
    </w:p>
    <w:p w:rsidR="002272FD" w:rsidRDefault="002272FD" w:rsidP="00607435">
      <w:pPr>
        <w:pStyle w:val="Bullets"/>
        <w:spacing w:line="240" w:lineRule="auto"/>
        <w:ind w:left="1491" w:hanging="357"/>
        <w:rPr>
          <w:lang w:val="en-GB"/>
        </w:rPr>
      </w:pPr>
      <w:r>
        <w:rPr>
          <w:lang w:val="en-GB"/>
        </w:rPr>
        <w:t xml:space="preserve"> The customer is verbally and/or physically threatening/aggressive</w:t>
      </w:r>
    </w:p>
    <w:p w:rsidR="002272FD" w:rsidRDefault="002272FD" w:rsidP="00607435">
      <w:pPr>
        <w:pStyle w:val="Bullets"/>
        <w:spacing w:line="240" w:lineRule="auto"/>
        <w:ind w:left="1491" w:hanging="357"/>
        <w:rPr>
          <w:lang w:val="en-GB"/>
        </w:rPr>
      </w:pPr>
      <w:r>
        <w:rPr>
          <w:lang w:val="en-GB"/>
        </w:rPr>
        <w:t>The customer is intoxicated through drink or drugs</w:t>
      </w:r>
    </w:p>
    <w:p w:rsidR="002272FD" w:rsidRDefault="002272FD" w:rsidP="00607435">
      <w:pPr>
        <w:pStyle w:val="Bullets"/>
        <w:spacing w:line="240" w:lineRule="auto"/>
        <w:ind w:left="1491" w:hanging="357"/>
        <w:rPr>
          <w:lang w:val="en-GB"/>
        </w:rPr>
      </w:pPr>
      <w:r>
        <w:rPr>
          <w:lang w:val="en-GB"/>
        </w:rPr>
        <w:t>There is a language/cultural barrier</w:t>
      </w:r>
    </w:p>
    <w:p w:rsidR="002272FD" w:rsidRDefault="002272FD" w:rsidP="00607435">
      <w:pPr>
        <w:pStyle w:val="Bullets"/>
        <w:spacing w:line="240" w:lineRule="auto"/>
        <w:ind w:left="1491" w:hanging="357"/>
        <w:rPr>
          <w:lang w:val="en-GB"/>
        </w:rPr>
      </w:pPr>
      <w:r>
        <w:rPr>
          <w:lang w:val="en-GB"/>
        </w:rPr>
        <w:t>The customer has a learning difficulty.</w:t>
      </w:r>
    </w:p>
    <w:p w:rsidR="002272FD" w:rsidRDefault="002272FD" w:rsidP="00392242">
      <w:pPr>
        <w:spacing w:line="240" w:lineRule="auto"/>
        <w:rPr>
          <w:lang w:val="en-GB"/>
        </w:rPr>
      </w:pPr>
      <w:r>
        <w:rPr>
          <w:lang w:val="en-GB"/>
        </w:rPr>
        <w:t>In these circumstances you should seek support or refer to a relevant colleague or authority.</w:t>
      </w:r>
    </w:p>
    <w:p w:rsidR="0079590D" w:rsidRDefault="0079590D" w:rsidP="0079590D">
      <w:pPr>
        <w:pStyle w:val="Heading3"/>
      </w:pPr>
      <w:bookmarkStart w:id="31" w:name="_Toc408301048"/>
      <w:bookmarkStart w:id="32" w:name="_Toc416435862"/>
      <w:r>
        <w:t>Legislation</w:t>
      </w:r>
      <w:bookmarkEnd w:id="31"/>
      <w:bookmarkEnd w:id="32"/>
    </w:p>
    <w:p w:rsidR="0011445F" w:rsidRDefault="0011445F" w:rsidP="006E41A6">
      <w:pPr>
        <w:pStyle w:val="Heading3"/>
      </w:pPr>
      <w:bookmarkStart w:id="33" w:name="_Toc408301049"/>
      <w:bookmarkStart w:id="34" w:name="_Toc416435863"/>
      <w:r>
        <w:t>The Competition and Consumer Act 2010 (CCA)</w:t>
      </w:r>
      <w:bookmarkEnd w:id="33"/>
      <w:bookmarkEnd w:id="34"/>
    </w:p>
    <w:p w:rsidR="0011445F" w:rsidRDefault="004D3414" w:rsidP="00392242">
      <w:pPr>
        <w:spacing w:line="240" w:lineRule="auto"/>
        <w:rPr>
          <w:lang w:val="en-GB"/>
        </w:rPr>
      </w:pPr>
      <w:r>
        <w:rPr>
          <w:noProof/>
          <w:lang w:eastAsia="en-AU"/>
        </w:rPr>
        <w:drawing>
          <wp:anchor distT="0" distB="0" distL="114300" distR="114300" simplePos="0" relativeHeight="251743232" behindDoc="0" locked="0" layoutInCell="1" allowOverlap="1" wp14:anchorId="70B7726F" wp14:editId="48AE0482">
            <wp:simplePos x="0" y="0"/>
            <wp:positionH relativeFrom="page">
              <wp:posOffset>5354054</wp:posOffset>
            </wp:positionH>
            <wp:positionV relativeFrom="paragraph">
              <wp:posOffset>641690</wp:posOffset>
            </wp:positionV>
            <wp:extent cx="2051685" cy="2051685"/>
            <wp:effectExtent l="0" t="0" r="5715" b="5715"/>
            <wp:wrapSquare wrapText="bothSides"/>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MGab.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51685" cy="2051685"/>
                    </a:xfrm>
                    <a:prstGeom prst="rect">
                      <a:avLst/>
                    </a:prstGeom>
                  </pic:spPr>
                </pic:pic>
              </a:graphicData>
            </a:graphic>
          </wp:anchor>
        </w:drawing>
      </w:r>
      <w:r w:rsidR="0011445F">
        <w:rPr>
          <w:lang w:val="en-GB"/>
        </w:rPr>
        <w:t>The CCA was introduced to promote and encourage fair trading and competition for businesses across the whole of Australia, and to enhance consumer welfare by providing consumer protections. It strives to improve the relationships between suppliers, wholesalers, retailers and consumers.</w:t>
      </w:r>
    </w:p>
    <w:p w:rsidR="0011445F" w:rsidRDefault="0011445F" w:rsidP="0011445F">
      <w:pPr>
        <w:pStyle w:val="BoldBulTight0"/>
        <w:rPr>
          <w:lang w:val="en-GB"/>
        </w:rPr>
      </w:pPr>
      <w:r>
        <w:rPr>
          <w:lang w:val="en-GB"/>
        </w:rPr>
        <w:t>The CCA covers:</w:t>
      </w:r>
    </w:p>
    <w:p w:rsidR="0011445F" w:rsidRPr="0011445F" w:rsidRDefault="0011445F" w:rsidP="00392242">
      <w:pPr>
        <w:pStyle w:val="Bullets"/>
        <w:spacing w:line="240" w:lineRule="auto"/>
        <w:ind w:left="1491" w:hanging="357"/>
        <w:rPr>
          <w:lang w:val="en-GB"/>
        </w:rPr>
      </w:pPr>
      <w:r w:rsidRPr="0011445F">
        <w:rPr>
          <w:lang w:val="en-GB"/>
        </w:rPr>
        <w:t>Product safety and labelling</w:t>
      </w:r>
    </w:p>
    <w:p w:rsidR="0011445F" w:rsidRPr="0011445F" w:rsidRDefault="0011445F" w:rsidP="00392242">
      <w:pPr>
        <w:pStyle w:val="Bullets"/>
        <w:spacing w:line="240" w:lineRule="auto"/>
        <w:ind w:left="1491" w:hanging="357"/>
        <w:rPr>
          <w:lang w:val="en-GB"/>
        </w:rPr>
      </w:pPr>
      <w:r w:rsidRPr="0011445F">
        <w:rPr>
          <w:lang w:val="en-GB"/>
        </w:rPr>
        <w:t>Unfair market practices</w:t>
      </w:r>
    </w:p>
    <w:p w:rsidR="0011445F" w:rsidRPr="0011445F" w:rsidRDefault="0011445F" w:rsidP="00392242">
      <w:pPr>
        <w:pStyle w:val="Bullets"/>
        <w:spacing w:line="240" w:lineRule="auto"/>
        <w:ind w:left="1491" w:hanging="357"/>
        <w:rPr>
          <w:lang w:val="en-GB"/>
        </w:rPr>
      </w:pPr>
      <w:r w:rsidRPr="0011445F">
        <w:rPr>
          <w:lang w:val="en-GB"/>
        </w:rPr>
        <w:t>Price monitoring</w:t>
      </w:r>
    </w:p>
    <w:p w:rsidR="0011445F" w:rsidRPr="0011445F" w:rsidRDefault="0011445F" w:rsidP="00392242">
      <w:pPr>
        <w:pStyle w:val="Bullets"/>
        <w:spacing w:line="240" w:lineRule="auto"/>
        <w:ind w:left="1491" w:hanging="357"/>
        <w:rPr>
          <w:lang w:val="en-GB"/>
        </w:rPr>
      </w:pPr>
      <w:r w:rsidRPr="0011445F">
        <w:rPr>
          <w:lang w:val="en-GB"/>
        </w:rPr>
        <w:t>Industry codes</w:t>
      </w:r>
    </w:p>
    <w:p w:rsidR="0011445F" w:rsidRPr="0011445F" w:rsidRDefault="0011445F" w:rsidP="00392242">
      <w:pPr>
        <w:pStyle w:val="Bullets"/>
        <w:spacing w:line="240" w:lineRule="auto"/>
        <w:ind w:left="1491" w:hanging="357"/>
        <w:rPr>
          <w:lang w:val="en-GB"/>
        </w:rPr>
      </w:pPr>
      <w:r w:rsidRPr="0011445F">
        <w:rPr>
          <w:lang w:val="en-GB"/>
        </w:rPr>
        <w:t>Industry regulation – airports, elec</w:t>
      </w:r>
      <w:r>
        <w:rPr>
          <w:lang w:val="en-GB"/>
        </w:rPr>
        <w:t>tricity, gas, telecommunications</w:t>
      </w:r>
    </w:p>
    <w:p w:rsidR="0011445F" w:rsidRDefault="0011445F" w:rsidP="00392242">
      <w:pPr>
        <w:pStyle w:val="Bullets"/>
        <w:spacing w:line="240" w:lineRule="auto"/>
        <w:ind w:left="1491" w:hanging="357"/>
        <w:rPr>
          <w:lang w:val="en-GB"/>
        </w:rPr>
      </w:pPr>
      <w:r w:rsidRPr="0011445F">
        <w:rPr>
          <w:lang w:val="en-GB"/>
        </w:rPr>
        <w:t>Mergers and acquisitions.</w:t>
      </w:r>
      <w:r>
        <w:rPr>
          <w:lang w:val="en-GB"/>
        </w:rPr>
        <w:t xml:space="preserve"> </w:t>
      </w:r>
    </w:p>
    <w:p w:rsidR="0011445F" w:rsidRDefault="0011445F" w:rsidP="00392242">
      <w:pPr>
        <w:spacing w:line="240" w:lineRule="auto"/>
        <w:rPr>
          <w:lang w:val="en-GB"/>
        </w:rPr>
      </w:pPr>
      <w:r>
        <w:rPr>
          <w:lang w:val="en-GB"/>
        </w:rPr>
        <w:t xml:space="preserve">The CCA is </w:t>
      </w:r>
      <w:r w:rsidR="00B01ADA">
        <w:rPr>
          <w:lang w:val="en-GB"/>
        </w:rPr>
        <w:t xml:space="preserve">regulated and </w:t>
      </w:r>
      <w:r>
        <w:rPr>
          <w:lang w:val="en-GB"/>
        </w:rPr>
        <w:t>enforced by the Australian Comp</w:t>
      </w:r>
      <w:r w:rsidR="00B01ADA">
        <w:rPr>
          <w:lang w:val="en-GB"/>
        </w:rPr>
        <w:t>etition and Consumer Commission.</w:t>
      </w:r>
    </w:p>
    <w:p w:rsidR="0079590D" w:rsidRDefault="0079590D" w:rsidP="006E41A6">
      <w:pPr>
        <w:pStyle w:val="Heading3"/>
      </w:pPr>
      <w:bookmarkStart w:id="35" w:name="_Toc408301050"/>
      <w:bookmarkStart w:id="36" w:name="_Toc416435864"/>
      <w:r>
        <w:lastRenderedPageBreak/>
        <w:t>Australian Consumer Law (ACL)</w:t>
      </w:r>
      <w:bookmarkEnd w:id="35"/>
      <w:bookmarkEnd w:id="36"/>
    </w:p>
    <w:p w:rsidR="00BD7EDD" w:rsidRDefault="0079590D" w:rsidP="0079590D">
      <w:pPr>
        <w:rPr>
          <w:lang w:val="en-GB"/>
        </w:rPr>
      </w:pPr>
      <w:r>
        <w:rPr>
          <w:lang w:val="en-GB"/>
        </w:rPr>
        <w:t xml:space="preserve">The ACL </w:t>
      </w:r>
      <w:r w:rsidR="00B01ADA">
        <w:rPr>
          <w:lang w:val="en-GB"/>
        </w:rPr>
        <w:t xml:space="preserve">is Schedule 2 of the CCA. It </w:t>
      </w:r>
      <w:r>
        <w:rPr>
          <w:lang w:val="en-GB"/>
        </w:rPr>
        <w:t>commenced on 1</w:t>
      </w:r>
      <w:r w:rsidRPr="0079590D">
        <w:rPr>
          <w:vertAlign w:val="superscript"/>
          <w:lang w:val="en-GB"/>
        </w:rPr>
        <w:t>st</w:t>
      </w:r>
      <w:r>
        <w:rPr>
          <w:lang w:val="en-GB"/>
        </w:rPr>
        <w:t xml:space="preserve"> January 2011 and </w:t>
      </w:r>
      <w:r w:rsidR="00BD7EDD">
        <w:rPr>
          <w:lang w:val="en-GB"/>
        </w:rPr>
        <w:t>applies nationally to all businesses</w:t>
      </w:r>
      <w:r w:rsidR="000E2B5B">
        <w:rPr>
          <w:lang w:val="en-GB"/>
        </w:rPr>
        <w:t xml:space="preserve"> in all sectors</w:t>
      </w:r>
      <w:r w:rsidR="00BD7EDD">
        <w:rPr>
          <w:lang w:val="en-GB"/>
        </w:rPr>
        <w:t xml:space="preserve">. </w:t>
      </w:r>
    </w:p>
    <w:p w:rsidR="00BD7EDD" w:rsidRDefault="00BD7EDD" w:rsidP="00BD7EDD">
      <w:pPr>
        <w:pStyle w:val="BoldBulTight0"/>
        <w:rPr>
          <w:lang w:val="en-GB"/>
        </w:rPr>
      </w:pPr>
      <w:r>
        <w:rPr>
          <w:lang w:val="en-GB"/>
        </w:rPr>
        <w:t>The ACL</w:t>
      </w:r>
      <w:r w:rsidR="000E2B5B">
        <w:rPr>
          <w:lang w:val="en-GB"/>
        </w:rPr>
        <w:t xml:space="preserve"> is a set</w:t>
      </w:r>
      <w:r>
        <w:rPr>
          <w:lang w:val="en-GB"/>
        </w:rPr>
        <w:t xml:space="preserve"> of national laws covering:</w:t>
      </w:r>
    </w:p>
    <w:p w:rsidR="00BD7EDD" w:rsidRDefault="00BD7EDD" w:rsidP="00BD7EDD">
      <w:pPr>
        <w:pStyle w:val="Bullets"/>
        <w:rPr>
          <w:lang w:val="en-GB"/>
        </w:rPr>
      </w:pPr>
      <w:r>
        <w:rPr>
          <w:lang w:val="en-GB"/>
        </w:rPr>
        <w:t xml:space="preserve">Unfair </w:t>
      </w:r>
      <w:r w:rsidR="0011445F">
        <w:rPr>
          <w:lang w:val="en-GB"/>
        </w:rPr>
        <w:t>practices</w:t>
      </w:r>
    </w:p>
    <w:p w:rsidR="00BD7EDD" w:rsidRDefault="00BD7EDD" w:rsidP="00BD7EDD">
      <w:pPr>
        <w:pStyle w:val="Bullets"/>
        <w:rPr>
          <w:lang w:val="en-GB"/>
        </w:rPr>
      </w:pPr>
      <w:r>
        <w:rPr>
          <w:lang w:val="en-GB"/>
        </w:rPr>
        <w:t>Consumer rights when buying goods and services</w:t>
      </w:r>
      <w:r w:rsidR="0011445F">
        <w:rPr>
          <w:lang w:val="en-GB"/>
        </w:rPr>
        <w:t xml:space="preserve"> (conditions and warranties)</w:t>
      </w:r>
    </w:p>
    <w:p w:rsidR="00BD7EDD" w:rsidRDefault="00BD7EDD" w:rsidP="00BD7EDD">
      <w:pPr>
        <w:pStyle w:val="Bullets"/>
        <w:rPr>
          <w:lang w:val="en-GB"/>
        </w:rPr>
      </w:pPr>
      <w:r>
        <w:rPr>
          <w:lang w:val="en-GB"/>
        </w:rPr>
        <w:t>Product safety</w:t>
      </w:r>
      <w:r w:rsidR="0011445F">
        <w:rPr>
          <w:lang w:val="en-GB"/>
        </w:rPr>
        <w:t xml:space="preserve"> and information</w:t>
      </w:r>
    </w:p>
    <w:p w:rsidR="0011445F" w:rsidRDefault="0011445F" w:rsidP="00BD7EDD">
      <w:pPr>
        <w:pStyle w:val="Bullets"/>
        <w:rPr>
          <w:lang w:val="en-GB"/>
        </w:rPr>
      </w:pPr>
      <w:r>
        <w:rPr>
          <w:lang w:val="en-GB"/>
        </w:rPr>
        <w:t>Liability of manufacturers for goods with safety defects offences</w:t>
      </w:r>
    </w:p>
    <w:p w:rsidR="0011445F" w:rsidRDefault="0011445F" w:rsidP="00BD7EDD">
      <w:pPr>
        <w:pStyle w:val="Bullets"/>
        <w:rPr>
          <w:lang w:val="en-GB"/>
        </w:rPr>
      </w:pPr>
      <w:r>
        <w:rPr>
          <w:lang w:val="en-GB"/>
        </w:rPr>
        <w:t>Misleading or deceptive conduct</w:t>
      </w:r>
    </w:p>
    <w:p w:rsidR="00BD7EDD" w:rsidRDefault="00BD7EDD" w:rsidP="00BD7EDD">
      <w:pPr>
        <w:pStyle w:val="Bullets"/>
        <w:rPr>
          <w:lang w:val="en-GB"/>
        </w:rPr>
      </w:pPr>
      <w:r>
        <w:rPr>
          <w:lang w:val="en-GB"/>
        </w:rPr>
        <w:t>Unsolicited consumer agreements (door to door sales, telesales).</w:t>
      </w:r>
    </w:p>
    <w:p w:rsidR="00BD7EDD" w:rsidRDefault="00BD7EDD" w:rsidP="00BD7EDD">
      <w:pPr>
        <w:pStyle w:val="BoldBulTight0"/>
        <w:rPr>
          <w:lang w:val="en-GB"/>
        </w:rPr>
      </w:pPr>
      <w:r>
        <w:rPr>
          <w:lang w:val="en-GB"/>
        </w:rPr>
        <w:t>It also provides:</w:t>
      </w:r>
    </w:p>
    <w:p w:rsidR="00BD7EDD" w:rsidRDefault="00BD7EDD" w:rsidP="00BD7EDD">
      <w:pPr>
        <w:pStyle w:val="Bullets"/>
        <w:rPr>
          <w:lang w:val="en-GB"/>
        </w:rPr>
      </w:pPr>
      <w:r>
        <w:rPr>
          <w:lang w:val="en-GB"/>
        </w:rPr>
        <w:t>Simplified national rules for lay-by agreements</w:t>
      </w:r>
    </w:p>
    <w:p w:rsidR="00BD7EDD" w:rsidRDefault="00BD7EDD" w:rsidP="00BD7EDD">
      <w:pPr>
        <w:pStyle w:val="Bullets"/>
        <w:rPr>
          <w:lang w:val="en-GB"/>
        </w:rPr>
      </w:pPr>
      <w:r>
        <w:rPr>
          <w:lang w:val="en-GB"/>
        </w:rPr>
        <w:t>New penalties, enforcement powers and consumer redress options.</w:t>
      </w:r>
    </w:p>
    <w:p w:rsidR="00B52860" w:rsidRDefault="00B52860" w:rsidP="00B52860">
      <w:pPr>
        <w:pStyle w:val="BoldBulTight0"/>
      </w:pPr>
      <w:r>
        <w:t>Consumers’ rights</w:t>
      </w:r>
    </w:p>
    <w:p w:rsidR="001703A8" w:rsidRDefault="00B52860" w:rsidP="00392242">
      <w:r>
        <w:t xml:space="preserve">The ACL requires businesses to provide </w:t>
      </w:r>
      <w:r w:rsidRPr="00B52860">
        <w:rPr>
          <w:b/>
        </w:rPr>
        <w:t>consumer guarantees</w:t>
      </w:r>
      <w:r>
        <w:t xml:space="preserve"> for the goods and services they sell. The consumer guarantee is a set of standards that must be met by goods and services purchased by consumers.</w:t>
      </w:r>
      <w:r w:rsidR="001703A8">
        <w:t xml:space="preserve"> The guarantees are different for goods and services.</w:t>
      </w:r>
    </w:p>
    <w:p w:rsidR="001703A8" w:rsidRDefault="001703A8" w:rsidP="001703A8">
      <w:pPr>
        <w:pStyle w:val="BoldBulTight0"/>
      </w:pPr>
      <w:r>
        <w:t>Businesses providing services guarantee that their services will be:</w:t>
      </w:r>
    </w:p>
    <w:p w:rsidR="001703A8" w:rsidRPr="001703A8" w:rsidRDefault="00865700" w:rsidP="001703A8">
      <w:pPr>
        <w:pStyle w:val="Bullets"/>
      </w:pPr>
      <w:r w:rsidRPr="001703A8">
        <w:t>Provided with due care and skill</w:t>
      </w:r>
    </w:p>
    <w:p w:rsidR="001703A8" w:rsidRPr="001703A8" w:rsidRDefault="00865700" w:rsidP="001703A8">
      <w:pPr>
        <w:pStyle w:val="Bullets"/>
      </w:pPr>
      <w:r w:rsidRPr="001703A8">
        <w:t>Fit for any specified purpose (express or implied)</w:t>
      </w:r>
    </w:p>
    <w:p w:rsidR="001703A8" w:rsidRDefault="00865700" w:rsidP="001703A8">
      <w:pPr>
        <w:pStyle w:val="Bullets"/>
      </w:pPr>
      <w:r w:rsidRPr="001703A8">
        <w:t xml:space="preserve">Provided </w:t>
      </w:r>
      <w:r w:rsidR="001703A8" w:rsidRPr="001703A8">
        <w:t>within a reasonable time (when no time is set).</w:t>
      </w:r>
    </w:p>
    <w:p w:rsidR="00865700" w:rsidRDefault="001703A8" w:rsidP="00392242">
      <w:r>
        <w:t>T</w:t>
      </w:r>
      <w:r w:rsidR="00865700">
        <w:t>he guarantees also vary between manufacturers/importers and businesses that sell goods, however there are a number of common ones.</w:t>
      </w:r>
    </w:p>
    <w:p w:rsidR="00865700" w:rsidRDefault="00865700" w:rsidP="00865700">
      <w:pPr>
        <w:pStyle w:val="BoldBulTight0"/>
      </w:pPr>
      <w:r>
        <w:t>Manufacturers, importers and businesses that sell goods guarantee that their goods:</w:t>
      </w:r>
    </w:p>
    <w:p w:rsidR="00865700" w:rsidRPr="00865700" w:rsidRDefault="00865700" w:rsidP="00865700">
      <w:pPr>
        <w:pStyle w:val="Bullets"/>
      </w:pPr>
      <w:r w:rsidRPr="00865700">
        <w:t>Are of acceptable quality</w:t>
      </w:r>
    </w:p>
    <w:p w:rsidR="00865700" w:rsidRPr="00865700" w:rsidRDefault="00865700" w:rsidP="00865700">
      <w:pPr>
        <w:pStyle w:val="Bullets"/>
      </w:pPr>
      <w:r w:rsidRPr="00865700">
        <w:t>Have been accurately described</w:t>
      </w:r>
    </w:p>
    <w:p w:rsidR="00865700" w:rsidRPr="00865700" w:rsidRDefault="00865700" w:rsidP="00865700">
      <w:pPr>
        <w:pStyle w:val="Bullets"/>
      </w:pPr>
      <w:r>
        <w:t>Satisfy any</w:t>
      </w:r>
      <w:r w:rsidRPr="00865700">
        <w:t xml:space="preserve"> express warranty</w:t>
      </w:r>
    </w:p>
    <w:p w:rsidR="00865700" w:rsidRDefault="00865700" w:rsidP="00865700">
      <w:pPr>
        <w:pStyle w:val="Bullets"/>
      </w:pPr>
      <w:r w:rsidRPr="00865700">
        <w:t>Have spare parts and repair facilities reasonably available for a reasonable period of time, unless the consumer is advised otherwise.</w:t>
      </w:r>
    </w:p>
    <w:p w:rsidR="00B52860" w:rsidRDefault="00B52860" w:rsidP="00392242">
      <w:pPr>
        <w:rPr>
          <w:b/>
        </w:rPr>
      </w:pPr>
      <w:r>
        <w:t xml:space="preserve">If the standards are not met, the business must provide the consumer with a </w:t>
      </w:r>
      <w:r w:rsidRPr="00B52860">
        <w:rPr>
          <w:b/>
        </w:rPr>
        <w:t>remedy.</w:t>
      </w:r>
    </w:p>
    <w:p w:rsidR="00B52860" w:rsidRDefault="00B52860" w:rsidP="00B52860">
      <w:pPr>
        <w:pStyle w:val="BoldBulTight0"/>
      </w:pPr>
      <w:r>
        <w:t>A remedy may be:</w:t>
      </w:r>
    </w:p>
    <w:p w:rsidR="00B52860" w:rsidRDefault="00B52860" w:rsidP="00B52860">
      <w:pPr>
        <w:pStyle w:val="Bullets"/>
      </w:pPr>
      <w:r>
        <w:lastRenderedPageBreak/>
        <w:t>A repair</w:t>
      </w:r>
    </w:p>
    <w:p w:rsidR="00B52860" w:rsidRDefault="00B52860" w:rsidP="00B52860">
      <w:pPr>
        <w:pStyle w:val="Bullets"/>
      </w:pPr>
      <w:r>
        <w:t>A replacement</w:t>
      </w:r>
    </w:p>
    <w:p w:rsidR="00B52860" w:rsidRDefault="00B52860" w:rsidP="00B52860">
      <w:pPr>
        <w:pStyle w:val="Bullets"/>
      </w:pPr>
      <w:r>
        <w:t>A refund</w:t>
      </w:r>
    </w:p>
    <w:p w:rsidR="00B52860" w:rsidRDefault="00B52860" w:rsidP="00B52860">
      <w:pPr>
        <w:pStyle w:val="Bullets"/>
      </w:pPr>
      <w:r>
        <w:t>Compensation for any subsequent loss.</w:t>
      </w:r>
    </w:p>
    <w:p w:rsidR="00B52860" w:rsidRDefault="00B52860" w:rsidP="00B52860">
      <w:pPr>
        <w:pStyle w:val="BoldBulTight0"/>
      </w:pPr>
      <w:r>
        <w:t>E</w:t>
      </w:r>
      <w:r w:rsidR="001703A8">
        <w:t>xceptions to</w:t>
      </w:r>
      <w:r>
        <w:t xml:space="preserve"> consumer guarantees include:</w:t>
      </w:r>
    </w:p>
    <w:p w:rsidR="00B52860" w:rsidRDefault="00B52860" w:rsidP="00B52860">
      <w:pPr>
        <w:pStyle w:val="Bullets"/>
      </w:pPr>
      <w:r>
        <w:t>Financial products</w:t>
      </w:r>
      <w:r w:rsidR="00752233">
        <w:t xml:space="preserve"> –  </w:t>
      </w:r>
    </w:p>
    <w:p w:rsidR="00B52860" w:rsidRDefault="00B52860" w:rsidP="00B52860">
      <w:pPr>
        <w:pStyle w:val="Bullets"/>
      </w:pPr>
      <w:r>
        <w:t>Services/contracts for insurance</w:t>
      </w:r>
    </w:p>
    <w:p w:rsidR="00B52860" w:rsidRDefault="00B52860" w:rsidP="00B52860">
      <w:pPr>
        <w:pStyle w:val="Bullets"/>
      </w:pPr>
      <w:r>
        <w:t>Professional services provided by a qualified architect or engineer</w:t>
      </w:r>
    </w:p>
    <w:p w:rsidR="001703A8" w:rsidRDefault="00B52860" w:rsidP="001703A8">
      <w:pPr>
        <w:pStyle w:val="Bullets"/>
      </w:pPr>
      <w:r>
        <w:t>Goods or services costing more than $40,000 that are usually for business purposes.</w:t>
      </w:r>
    </w:p>
    <w:p w:rsidR="001703A8" w:rsidRDefault="001703A8" w:rsidP="001703A8">
      <w:r>
        <w:t>Whilst consumers have rights, they are not limitless. A business only has to provide a remedy if they fail to meet one of the terms of the guarantee</w:t>
      </w:r>
      <w:r w:rsidR="00865700">
        <w:t>.</w:t>
      </w:r>
    </w:p>
    <w:p w:rsidR="00865700" w:rsidRDefault="00865700" w:rsidP="00865700">
      <w:pPr>
        <w:pStyle w:val="BoldBulTight0"/>
      </w:pPr>
      <w:r>
        <w:t>A remedy may not be required if a consumer:</w:t>
      </w:r>
    </w:p>
    <w:p w:rsidR="00865700" w:rsidRPr="00865700" w:rsidRDefault="00865700" w:rsidP="00865700">
      <w:pPr>
        <w:pStyle w:val="Bullets"/>
      </w:pPr>
      <w:r>
        <w:t>C</w:t>
      </w:r>
      <w:r w:rsidRPr="00865700">
        <w:t>hanges their mind, decides they do not like the purchase or has no use for it</w:t>
      </w:r>
    </w:p>
    <w:p w:rsidR="00865700" w:rsidRPr="00865700" w:rsidRDefault="00865700" w:rsidP="00865700">
      <w:pPr>
        <w:pStyle w:val="Bullets"/>
      </w:pPr>
      <w:r>
        <w:t>Finds the goods or services are cheaper</w:t>
      </w:r>
      <w:r w:rsidRPr="00865700">
        <w:t xml:space="preserve"> elsewhere</w:t>
      </w:r>
    </w:p>
    <w:p w:rsidR="00865700" w:rsidRDefault="00865700" w:rsidP="00865700">
      <w:pPr>
        <w:pStyle w:val="Bullets"/>
      </w:pPr>
      <w:r>
        <w:t>H</w:t>
      </w:r>
      <w:r w:rsidRPr="00865700">
        <w:t>as damaged the goods by using them in a way that was unreasonable.</w:t>
      </w:r>
    </w:p>
    <w:p w:rsidR="000E2B5B" w:rsidRDefault="000E2B5B" w:rsidP="000E2B5B">
      <w:pPr>
        <w:rPr>
          <w:lang w:val="en-GB"/>
        </w:rPr>
      </w:pPr>
      <w:r>
        <w:rPr>
          <w:lang w:val="en-GB"/>
        </w:rPr>
        <w:t xml:space="preserve">More information </w:t>
      </w:r>
      <w:r w:rsidR="00865700">
        <w:rPr>
          <w:lang w:val="en-GB"/>
        </w:rPr>
        <w:t xml:space="preserve">about consumer guarantees </w:t>
      </w:r>
      <w:r>
        <w:rPr>
          <w:lang w:val="en-GB"/>
        </w:rPr>
        <w:t xml:space="preserve">can be found on </w:t>
      </w:r>
      <w:r w:rsidR="00865700">
        <w:rPr>
          <w:lang w:val="en-GB"/>
        </w:rPr>
        <w:t>the ACCC</w:t>
      </w:r>
      <w:r w:rsidR="00392242">
        <w:rPr>
          <w:lang w:val="en-GB"/>
        </w:rPr>
        <w:t xml:space="preserve"> website at </w:t>
      </w:r>
      <w:r>
        <w:rPr>
          <w:lang w:val="en-GB"/>
        </w:rPr>
        <w:t>URL:</w:t>
      </w:r>
      <w:r w:rsidR="00865700" w:rsidRPr="00865700">
        <w:t xml:space="preserve"> </w:t>
      </w:r>
      <w:r w:rsidR="00865700" w:rsidRPr="00865700">
        <w:rPr>
          <w:lang w:val="en-GB"/>
        </w:rPr>
        <w:t>https://www.accc.gov.au/business/treating-customers-fairly/consumers-rights-obligations</w:t>
      </w:r>
      <w:r>
        <w:rPr>
          <w:lang w:val="en-GB"/>
        </w:rPr>
        <w:t xml:space="preserve">&gt; </w:t>
      </w:r>
    </w:p>
    <w:p w:rsidR="00865700" w:rsidRPr="00B0060A" w:rsidRDefault="00865700" w:rsidP="00B0060A">
      <w:pPr>
        <w:pStyle w:val="BoldBulTight0"/>
        <w:rPr>
          <w:lang w:val="en-GB"/>
        </w:rPr>
      </w:pPr>
      <w:r>
        <w:rPr>
          <w:lang w:val="en-GB"/>
        </w:rPr>
        <w:t>Refunds and returns</w:t>
      </w:r>
    </w:p>
    <w:p w:rsidR="00865700" w:rsidRDefault="00865700" w:rsidP="00865700">
      <w:pPr>
        <w:rPr>
          <w:lang w:val="en-GB"/>
        </w:rPr>
      </w:pPr>
      <w:r>
        <w:rPr>
          <w:lang w:val="en-GB"/>
        </w:rPr>
        <w:t xml:space="preserve">Many customer complaints will be regarding refunds and returns. It is important that your organisation adheres to </w:t>
      </w:r>
      <w:r w:rsidR="00F0001E">
        <w:rPr>
          <w:lang w:val="en-GB"/>
        </w:rPr>
        <w:t>legislation regarding these policies.</w:t>
      </w:r>
    </w:p>
    <w:p w:rsidR="00F0001E" w:rsidRDefault="00F0001E" w:rsidP="00F0001E">
      <w:pPr>
        <w:pStyle w:val="BoldBulTight0"/>
        <w:rPr>
          <w:lang w:val="en-GB"/>
        </w:rPr>
      </w:pPr>
      <w:r>
        <w:rPr>
          <w:lang w:val="en-GB"/>
        </w:rPr>
        <w:t>It is unlawful for a business to display signs that read:</w:t>
      </w:r>
    </w:p>
    <w:p w:rsidR="00F0001E" w:rsidRDefault="00F0001E" w:rsidP="00F0001E">
      <w:pPr>
        <w:pStyle w:val="Bullets"/>
        <w:rPr>
          <w:lang w:val="en-GB"/>
        </w:rPr>
      </w:pPr>
      <w:r>
        <w:rPr>
          <w:lang w:val="en-GB"/>
        </w:rPr>
        <w:t>No refunds</w:t>
      </w:r>
    </w:p>
    <w:p w:rsidR="00F0001E" w:rsidRPr="00F0001E" w:rsidRDefault="00F0001E" w:rsidP="00F0001E">
      <w:pPr>
        <w:pStyle w:val="Bullets"/>
        <w:rPr>
          <w:lang w:val="en-GB"/>
        </w:rPr>
      </w:pPr>
      <w:r>
        <w:rPr>
          <w:lang w:val="en-GB"/>
        </w:rPr>
        <w:t>No refunds on sale items</w:t>
      </w:r>
    </w:p>
    <w:p w:rsidR="00F0001E" w:rsidRDefault="00F0001E" w:rsidP="00F0001E">
      <w:pPr>
        <w:pStyle w:val="Bullets"/>
        <w:rPr>
          <w:lang w:val="en-GB"/>
        </w:rPr>
      </w:pPr>
      <w:r w:rsidRPr="00F0001E">
        <w:rPr>
          <w:lang w:val="en-GB"/>
        </w:rPr>
        <w:t>Exchange or credit note on</w:t>
      </w:r>
      <w:r>
        <w:rPr>
          <w:lang w:val="en-GB"/>
        </w:rPr>
        <w:t>ly for the return of sale items.</w:t>
      </w:r>
    </w:p>
    <w:p w:rsidR="00B0060A" w:rsidRDefault="00B0060A">
      <w:pPr>
        <w:spacing w:after="0" w:line="240" w:lineRule="auto"/>
        <w:rPr>
          <w:b/>
          <w:lang w:val="en-GB"/>
        </w:rPr>
      </w:pPr>
      <w:r>
        <w:rPr>
          <w:lang w:val="en-GB"/>
        </w:rPr>
        <w:br w:type="page"/>
      </w:r>
    </w:p>
    <w:p w:rsidR="00F0001E" w:rsidRDefault="00F0001E" w:rsidP="00F0001E">
      <w:pPr>
        <w:pStyle w:val="BoldBulTight0"/>
        <w:rPr>
          <w:lang w:val="en-GB"/>
        </w:rPr>
      </w:pPr>
      <w:r>
        <w:rPr>
          <w:lang w:val="en-GB"/>
        </w:rPr>
        <w:lastRenderedPageBreak/>
        <w:t>Dealing with customer complaints</w:t>
      </w:r>
    </w:p>
    <w:p w:rsidR="00F0001E" w:rsidRDefault="00F0001E" w:rsidP="00392242">
      <w:pPr>
        <w:rPr>
          <w:lang w:val="en-GB"/>
        </w:rPr>
      </w:pPr>
      <w:r>
        <w:rPr>
          <w:lang w:val="en-GB"/>
        </w:rPr>
        <w:t xml:space="preserve">If a customer requests a remedy for goods or services that do not meet the guarantees, your organisation is legally obliged to provide it. </w:t>
      </w:r>
    </w:p>
    <w:p w:rsidR="00F0001E" w:rsidRDefault="00F0001E" w:rsidP="00F0001E">
      <w:pPr>
        <w:pStyle w:val="BoldBulTight0"/>
        <w:rPr>
          <w:lang w:val="en-GB"/>
        </w:rPr>
      </w:pPr>
      <w:r>
        <w:rPr>
          <w:lang w:val="en-GB"/>
        </w:rPr>
        <w:t>If an organisation does not provide the relevant remedy, the customer can:</w:t>
      </w:r>
    </w:p>
    <w:p w:rsidR="00F0001E" w:rsidRPr="00F0001E" w:rsidRDefault="00F0001E" w:rsidP="00F0001E">
      <w:pPr>
        <w:pStyle w:val="Bullets"/>
        <w:rPr>
          <w:lang w:val="en-GB"/>
        </w:rPr>
      </w:pPr>
      <w:r w:rsidRPr="00F0001E">
        <w:rPr>
          <w:lang w:val="en-GB"/>
        </w:rPr>
        <w:t>Report the problem to the ACCC or their loca</w:t>
      </w:r>
      <w:r>
        <w:rPr>
          <w:lang w:val="en-GB"/>
        </w:rPr>
        <w:t>l consumer protection agency</w:t>
      </w:r>
    </w:p>
    <w:p w:rsidR="00F0001E" w:rsidRDefault="00F0001E" w:rsidP="00F0001E">
      <w:pPr>
        <w:pStyle w:val="Bullets"/>
        <w:rPr>
          <w:lang w:val="en-GB"/>
        </w:rPr>
      </w:pPr>
      <w:r w:rsidRPr="00F0001E">
        <w:rPr>
          <w:lang w:val="en-GB"/>
        </w:rPr>
        <w:t>Have the matter heard in their local small claims tribunal or magistrates court.</w:t>
      </w:r>
    </w:p>
    <w:p w:rsidR="006A68F4" w:rsidRDefault="006A68F4" w:rsidP="000E2B5B">
      <w:pPr>
        <w:rPr>
          <w:lang w:val="en-GB"/>
        </w:rPr>
      </w:pPr>
      <w:r>
        <w:rPr>
          <w:lang w:val="en-GB"/>
        </w:rPr>
        <w:t xml:space="preserve">The ACL replaced a number of individual State and Territory fair trading and consumer protection laws, in order to ensure consumers across the whole of Australia enjoy the same rights and </w:t>
      </w:r>
      <w:proofErr w:type="gramStart"/>
      <w:r>
        <w:rPr>
          <w:lang w:val="en-GB"/>
        </w:rPr>
        <w:t>protections,</w:t>
      </w:r>
      <w:proofErr w:type="gramEnd"/>
      <w:r>
        <w:rPr>
          <w:lang w:val="en-GB"/>
        </w:rPr>
        <w:t xml:space="preserve"> however legislation specific to each State and Territory does still exist. All information can be found on the ACL website.</w:t>
      </w:r>
    </w:p>
    <w:p w:rsidR="00E0076C" w:rsidRDefault="00E0076C" w:rsidP="006E41A6">
      <w:pPr>
        <w:pStyle w:val="Heading3"/>
      </w:pPr>
      <w:bookmarkStart w:id="37" w:name="_Toc408301051"/>
      <w:bookmarkStart w:id="38" w:name="_Toc416435865"/>
      <w:r>
        <w:t>Codes of Practice</w:t>
      </w:r>
      <w:bookmarkEnd w:id="37"/>
      <w:bookmarkEnd w:id="38"/>
    </w:p>
    <w:p w:rsidR="00E0076C" w:rsidRDefault="00E0076C" w:rsidP="00E0076C">
      <w:pPr>
        <w:rPr>
          <w:lang w:val="en-GB"/>
        </w:rPr>
      </w:pPr>
      <w:r>
        <w:rPr>
          <w:lang w:val="en-GB"/>
        </w:rPr>
        <w:t>Some industries and organisations may have codes of practice that protect consumers.</w:t>
      </w:r>
    </w:p>
    <w:p w:rsidR="00E0076C" w:rsidRDefault="00E0076C" w:rsidP="00E0076C">
      <w:pPr>
        <w:pStyle w:val="BoldBulTight0"/>
        <w:rPr>
          <w:lang w:val="en-GB"/>
        </w:rPr>
      </w:pPr>
      <w:r>
        <w:rPr>
          <w:lang w:val="en-GB"/>
        </w:rPr>
        <w:t>Examples of codes of practice include:</w:t>
      </w:r>
    </w:p>
    <w:p w:rsidR="00E0076C" w:rsidRDefault="00E0076C" w:rsidP="00E0076C">
      <w:pPr>
        <w:pStyle w:val="Bullets"/>
        <w:rPr>
          <w:lang w:val="en-GB"/>
        </w:rPr>
      </w:pPr>
      <w:r>
        <w:rPr>
          <w:lang w:val="en-GB"/>
        </w:rPr>
        <w:t>Telecommunications industry</w:t>
      </w:r>
    </w:p>
    <w:p w:rsidR="00E0076C" w:rsidRDefault="00E0076C" w:rsidP="00E0076C">
      <w:pPr>
        <w:pStyle w:val="Bullets"/>
        <w:rPr>
          <w:lang w:val="en-GB"/>
        </w:rPr>
      </w:pPr>
      <w:r>
        <w:rPr>
          <w:lang w:val="en-GB"/>
        </w:rPr>
        <w:t>Live Performance Australia Ticketing Code of Practice</w:t>
      </w:r>
    </w:p>
    <w:p w:rsidR="00E0076C" w:rsidRDefault="00E0076C" w:rsidP="00E0076C">
      <w:pPr>
        <w:pStyle w:val="Bullets"/>
        <w:rPr>
          <w:lang w:val="en-GB"/>
        </w:rPr>
      </w:pPr>
      <w:r>
        <w:rPr>
          <w:lang w:val="en-GB"/>
        </w:rPr>
        <w:t>Customer Owned Banking Code of Practice – covers Australia’s credit unions, mutual banks and mutual building societies</w:t>
      </w:r>
    </w:p>
    <w:p w:rsidR="00E0076C" w:rsidRDefault="00E0076C" w:rsidP="00E0076C">
      <w:pPr>
        <w:pStyle w:val="Bullets"/>
        <w:rPr>
          <w:lang w:val="en-GB"/>
        </w:rPr>
      </w:pPr>
      <w:r>
        <w:rPr>
          <w:lang w:val="en-GB"/>
        </w:rPr>
        <w:t>Code of Banking Practice – covers Australian Bankers’ Association.</w:t>
      </w:r>
    </w:p>
    <w:p w:rsidR="00E0076C" w:rsidRDefault="00E0076C" w:rsidP="00E0076C">
      <w:pPr>
        <w:pStyle w:val="BoldBulTight0"/>
        <w:rPr>
          <w:lang w:val="en-GB"/>
        </w:rPr>
      </w:pPr>
      <w:r>
        <w:rPr>
          <w:lang w:val="en-GB"/>
        </w:rPr>
        <w:t>Treating customers fairly</w:t>
      </w:r>
    </w:p>
    <w:p w:rsidR="00E0076C" w:rsidRDefault="00E0076C" w:rsidP="00E0076C">
      <w:pPr>
        <w:rPr>
          <w:lang w:val="en-GB"/>
        </w:rPr>
      </w:pPr>
      <w:r>
        <w:rPr>
          <w:lang w:val="en-GB"/>
        </w:rPr>
        <w:t>When dealing with customer complaints it is essential that all customers are treated equally and there is legislation in place that ensures you do.</w:t>
      </w:r>
    </w:p>
    <w:p w:rsidR="00392242" w:rsidRDefault="00392242">
      <w:pPr>
        <w:spacing w:after="0" w:line="240" w:lineRule="auto"/>
        <w:rPr>
          <w:rFonts w:cstheme="majorBidi"/>
          <w:b/>
          <w:bCs/>
          <w:sz w:val="26"/>
          <w:szCs w:val="26"/>
          <w:lang w:val="en-GB"/>
        </w:rPr>
      </w:pPr>
      <w:r>
        <w:rPr>
          <w:noProof/>
          <w:lang w:eastAsia="en-AU"/>
        </w:rPr>
        <w:drawing>
          <wp:anchor distT="0" distB="0" distL="114300" distR="114300" simplePos="0" relativeHeight="251791360" behindDoc="1" locked="0" layoutInCell="1" allowOverlap="1">
            <wp:simplePos x="0" y="0"/>
            <wp:positionH relativeFrom="column">
              <wp:posOffset>2752725</wp:posOffset>
            </wp:positionH>
            <wp:positionV relativeFrom="paragraph">
              <wp:posOffset>161290</wp:posOffset>
            </wp:positionV>
            <wp:extent cx="2571750" cy="2571750"/>
            <wp:effectExtent l="0" t="0" r="0" b="0"/>
            <wp:wrapTight wrapText="bothSides">
              <wp:wrapPolygon edited="0">
                <wp:start x="19840" y="0"/>
                <wp:lineTo x="14560" y="160"/>
                <wp:lineTo x="8640" y="1600"/>
                <wp:lineTo x="8640" y="2560"/>
                <wp:lineTo x="7360" y="2720"/>
                <wp:lineTo x="2080" y="4640"/>
                <wp:lineTo x="2560" y="7680"/>
                <wp:lineTo x="1920" y="11200"/>
                <wp:lineTo x="1280" y="12160"/>
                <wp:lineTo x="1280" y="13760"/>
                <wp:lineTo x="2400" y="15360"/>
                <wp:lineTo x="3040" y="15360"/>
                <wp:lineTo x="4320" y="17920"/>
                <wp:lineTo x="4960" y="21280"/>
                <wp:lineTo x="13920" y="21280"/>
                <wp:lineTo x="14880" y="21280"/>
                <wp:lineTo x="16800" y="20800"/>
                <wp:lineTo x="16640" y="15360"/>
                <wp:lineTo x="17600" y="12800"/>
                <wp:lineTo x="18560" y="12160"/>
                <wp:lineTo x="18720" y="11200"/>
                <wp:lineTo x="17920" y="10240"/>
                <wp:lineTo x="18400" y="7840"/>
                <wp:lineTo x="18560" y="7680"/>
                <wp:lineTo x="19040" y="5440"/>
                <wp:lineTo x="19200" y="5120"/>
                <wp:lineTo x="19360" y="3040"/>
                <wp:lineTo x="19360" y="2560"/>
                <wp:lineTo x="21600" y="160"/>
                <wp:lineTo x="21600" y="0"/>
                <wp:lineTo x="19840" y="0"/>
              </wp:wrapPolygon>
            </wp:wrapTight>
            <wp:docPr id="9" name="Picture 1" descr="C:\Users\Tom\Desktop\ArtWork\blue_book_sticking_ou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blue_book_sticking_out.png"/>
                    <pic:cNvPicPr>
                      <a:picLocks noChangeAspect="1" noChangeArrowheads="1"/>
                    </pic:cNvPicPr>
                  </pic:nvPicPr>
                  <pic:blipFill>
                    <a:blip r:embed="rId15" cstate="print"/>
                    <a:srcRect/>
                    <a:stretch>
                      <a:fillRect/>
                    </a:stretch>
                  </pic:blipFill>
                  <pic:spPr bwMode="auto">
                    <a:xfrm>
                      <a:off x="0" y="0"/>
                      <a:ext cx="2571750" cy="2571750"/>
                    </a:xfrm>
                    <a:prstGeom prst="rect">
                      <a:avLst/>
                    </a:prstGeom>
                    <a:noFill/>
                    <a:ln w="9525">
                      <a:noFill/>
                      <a:miter lim="800000"/>
                      <a:headEnd/>
                      <a:tailEnd/>
                    </a:ln>
                  </pic:spPr>
                </pic:pic>
              </a:graphicData>
            </a:graphic>
          </wp:anchor>
        </w:drawing>
      </w:r>
      <w:r>
        <w:br w:type="page"/>
      </w:r>
    </w:p>
    <w:p w:rsidR="004E7F96" w:rsidRPr="004E7F96" w:rsidRDefault="004E7F96" w:rsidP="006E41A6">
      <w:pPr>
        <w:pStyle w:val="Heading3"/>
      </w:pPr>
      <w:bookmarkStart w:id="39" w:name="_Toc408301052"/>
      <w:bookmarkStart w:id="40" w:name="_Toc416435866"/>
      <w:r w:rsidRPr="004E7F96">
        <w:lastRenderedPageBreak/>
        <w:t>Disability Discrimination Act 1992 (DDA)</w:t>
      </w:r>
      <w:bookmarkEnd w:id="39"/>
      <w:bookmarkEnd w:id="40"/>
    </w:p>
    <w:p w:rsidR="004E7F96" w:rsidRPr="004E7F96" w:rsidRDefault="004E7F96" w:rsidP="004E7F96">
      <w:r w:rsidRPr="004E7F96">
        <w:t>Disability discrimination is the act of treating people with a disability less fairly than those without a disability and/or when relatives, friends, co-workers, and associates of people with a disability are treated less fairly.</w:t>
      </w:r>
    </w:p>
    <w:p w:rsidR="004E7F96" w:rsidRPr="004E7F96" w:rsidRDefault="004E7F96" w:rsidP="004E7F96">
      <w:r w:rsidRPr="004E7F96">
        <w:t>The DDA exists to protect everyone in Australia from discrimination based on disability and to encourage community and economic participation by the widest possible range of people.</w:t>
      </w:r>
    </w:p>
    <w:p w:rsidR="004E7F96" w:rsidRPr="004E7F96" w:rsidRDefault="004E7F96" w:rsidP="004E7F96">
      <w:pPr>
        <w:spacing w:after="100" w:line="240" w:lineRule="auto"/>
        <w:rPr>
          <w:b/>
        </w:rPr>
      </w:pPr>
      <w:r w:rsidRPr="004E7F96">
        <w:rPr>
          <w:b/>
        </w:rPr>
        <w:t>A disability is defined as:</w:t>
      </w:r>
    </w:p>
    <w:p w:rsidR="004E7F96" w:rsidRPr="004E7F96" w:rsidRDefault="004E7F96" w:rsidP="00F24D62">
      <w:pPr>
        <w:numPr>
          <w:ilvl w:val="0"/>
          <w:numId w:val="4"/>
        </w:numPr>
      </w:pPr>
      <w:r w:rsidRPr="004E7F96">
        <w:t xml:space="preserve">Physical </w:t>
      </w:r>
    </w:p>
    <w:p w:rsidR="004E7F96" w:rsidRPr="004E7F96" w:rsidRDefault="004E7F96" w:rsidP="00F24D62">
      <w:pPr>
        <w:numPr>
          <w:ilvl w:val="0"/>
          <w:numId w:val="4"/>
        </w:numPr>
      </w:pPr>
      <w:r w:rsidRPr="004E7F96">
        <w:t xml:space="preserve">Intellectual </w:t>
      </w:r>
    </w:p>
    <w:p w:rsidR="004E7F96" w:rsidRPr="004E7F96" w:rsidRDefault="004E7F96" w:rsidP="00F24D62">
      <w:pPr>
        <w:numPr>
          <w:ilvl w:val="0"/>
          <w:numId w:val="4"/>
        </w:numPr>
      </w:pPr>
      <w:r w:rsidRPr="004E7F96">
        <w:t xml:space="preserve">Psychiatric </w:t>
      </w:r>
    </w:p>
    <w:p w:rsidR="004E7F96" w:rsidRPr="004E7F96" w:rsidRDefault="004E7F96" w:rsidP="00F24D62">
      <w:pPr>
        <w:numPr>
          <w:ilvl w:val="0"/>
          <w:numId w:val="4"/>
        </w:numPr>
      </w:pPr>
      <w:r w:rsidRPr="004E7F96">
        <w:t xml:space="preserve">Sensory </w:t>
      </w:r>
    </w:p>
    <w:p w:rsidR="004E7F96" w:rsidRPr="004E7F96" w:rsidRDefault="004E7F96" w:rsidP="00F24D62">
      <w:pPr>
        <w:numPr>
          <w:ilvl w:val="0"/>
          <w:numId w:val="4"/>
        </w:numPr>
      </w:pPr>
      <w:r w:rsidRPr="004E7F96">
        <w:t xml:space="preserve">Neurological, and </w:t>
      </w:r>
    </w:p>
    <w:p w:rsidR="004E7F96" w:rsidRPr="004E7F96" w:rsidRDefault="004E7F96" w:rsidP="00F24D62">
      <w:pPr>
        <w:numPr>
          <w:ilvl w:val="0"/>
          <w:numId w:val="4"/>
        </w:numPr>
      </w:pPr>
      <w:r w:rsidRPr="004E7F96">
        <w:t xml:space="preserve">Learning disabilities </w:t>
      </w:r>
    </w:p>
    <w:p w:rsidR="004E7F96" w:rsidRPr="004E7F96" w:rsidRDefault="004E7F96" w:rsidP="00F24D62">
      <w:pPr>
        <w:numPr>
          <w:ilvl w:val="0"/>
          <w:numId w:val="4"/>
        </w:numPr>
      </w:pPr>
      <w:r w:rsidRPr="004E7F96">
        <w:t>Physical disfigurement</w:t>
      </w:r>
    </w:p>
    <w:p w:rsidR="004E7F96" w:rsidRPr="004E7F96" w:rsidRDefault="004E7F96" w:rsidP="00F24D62">
      <w:pPr>
        <w:numPr>
          <w:ilvl w:val="0"/>
          <w:numId w:val="4"/>
        </w:numPr>
      </w:pPr>
      <w:r w:rsidRPr="004E7F96">
        <w:t>The presence in the body of disease-causing organisms.</w:t>
      </w:r>
    </w:p>
    <w:p w:rsidR="004E7F96" w:rsidRPr="004E7F96" w:rsidRDefault="004E7F96" w:rsidP="004E7F96">
      <w:pPr>
        <w:spacing w:after="100" w:line="240" w:lineRule="auto"/>
        <w:rPr>
          <w:b/>
        </w:rPr>
      </w:pPr>
      <w:r w:rsidRPr="004E7F96">
        <w:rPr>
          <w:b/>
        </w:rPr>
        <w:t>The Act covers people with a disability that they:</w:t>
      </w:r>
    </w:p>
    <w:p w:rsidR="004E7F96" w:rsidRPr="004E7F96" w:rsidRDefault="004E7F96" w:rsidP="00F24D62">
      <w:pPr>
        <w:numPr>
          <w:ilvl w:val="0"/>
          <w:numId w:val="4"/>
        </w:numPr>
      </w:pPr>
      <w:r w:rsidRPr="004E7F96">
        <w:t xml:space="preserve">Have now </w:t>
      </w:r>
    </w:p>
    <w:p w:rsidR="004E7F96" w:rsidRPr="004E7F96" w:rsidRDefault="004E7F96" w:rsidP="00F24D62">
      <w:pPr>
        <w:numPr>
          <w:ilvl w:val="0"/>
          <w:numId w:val="4"/>
        </w:numPr>
      </w:pPr>
      <w:r w:rsidRPr="004E7F96">
        <w:t xml:space="preserve">Had in the past (mental illness, for example) </w:t>
      </w:r>
    </w:p>
    <w:p w:rsidR="004E7F96" w:rsidRPr="004E7F96" w:rsidRDefault="004E7F96" w:rsidP="00F24D62">
      <w:pPr>
        <w:numPr>
          <w:ilvl w:val="0"/>
          <w:numId w:val="4"/>
        </w:numPr>
      </w:pPr>
      <w:r w:rsidRPr="004E7F96">
        <w:t xml:space="preserve">May have in the future (a family history of a disability which a person may also develop, for example) </w:t>
      </w:r>
    </w:p>
    <w:p w:rsidR="004E7F96" w:rsidRPr="004E7F96" w:rsidRDefault="004E7F96" w:rsidP="00F24D62">
      <w:pPr>
        <w:numPr>
          <w:ilvl w:val="0"/>
          <w:numId w:val="4"/>
        </w:numPr>
      </w:pPr>
      <w:r w:rsidRPr="004E7F96">
        <w:t>Are believed to have (if it is suspected that someone has AIDS, for example).</w:t>
      </w:r>
    </w:p>
    <w:p w:rsidR="004E7F96" w:rsidRPr="004E7F96" w:rsidRDefault="004E7F96" w:rsidP="004E7F96">
      <w:pPr>
        <w:spacing w:after="100" w:line="240" w:lineRule="auto"/>
        <w:rPr>
          <w:b/>
          <w:lang w:val="en-GB"/>
        </w:rPr>
      </w:pPr>
      <w:r w:rsidRPr="004E7F96">
        <w:rPr>
          <w:b/>
          <w:lang w:val="en-GB"/>
        </w:rPr>
        <w:t>The following people are also protected by the DDA; those that:</w:t>
      </w:r>
    </w:p>
    <w:p w:rsidR="004E7F96" w:rsidRPr="004E7F96" w:rsidRDefault="004E7F96" w:rsidP="00F24D62">
      <w:pPr>
        <w:numPr>
          <w:ilvl w:val="0"/>
          <w:numId w:val="4"/>
        </w:numPr>
        <w:rPr>
          <w:lang w:val="en-GB"/>
        </w:rPr>
      </w:pPr>
      <w:r w:rsidRPr="004E7F96">
        <w:rPr>
          <w:lang w:val="en-GB"/>
        </w:rPr>
        <w:t>Are accompanied by an assistant, interpreter or reader</w:t>
      </w:r>
    </w:p>
    <w:p w:rsidR="004E7F96" w:rsidRPr="004E7F96" w:rsidRDefault="004E7F96" w:rsidP="00F24D62">
      <w:pPr>
        <w:numPr>
          <w:ilvl w:val="0"/>
          <w:numId w:val="4"/>
        </w:numPr>
        <w:rPr>
          <w:lang w:val="en-GB"/>
        </w:rPr>
      </w:pPr>
      <w:r w:rsidRPr="004E7F96">
        <w:rPr>
          <w:lang w:val="en-GB"/>
        </w:rPr>
        <w:t>Are accompanied by a trained animal, such as a guide or hearing dog</w:t>
      </w:r>
    </w:p>
    <w:p w:rsidR="004E7F96" w:rsidRPr="004E7F96" w:rsidRDefault="004E7F96" w:rsidP="00F24D62">
      <w:pPr>
        <w:numPr>
          <w:ilvl w:val="0"/>
          <w:numId w:val="4"/>
        </w:numPr>
        <w:rPr>
          <w:lang w:val="en-GB"/>
        </w:rPr>
      </w:pPr>
      <w:r w:rsidRPr="004E7F96">
        <w:rPr>
          <w:lang w:val="en-GB"/>
        </w:rPr>
        <w:t>Use equipment or an aid, such as a wheelchair or a hearing aid.</w:t>
      </w:r>
    </w:p>
    <w:p w:rsidR="00392242" w:rsidRDefault="00392242">
      <w:pPr>
        <w:spacing w:after="0" w:line="240" w:lineRule="auto"/>
        <w:rPr>
          <w:b/>
        </w:rPr>
      </w:pPr>
      <w:r>
        <w:rPr>
          <w:b/>
        </w:rPr>
        <w:br w:type="page"/>
      </w:r>
    </w:p>
    <w:p w:rsidR="004E7F96" w:rsidRPr="004E7F96" w:rsidRDefault="004E7F96" w:rsidP="004E7F96">
      <w:pPr>
        <w:spacing w:after="100" w:line="240" w:lineRule="auto"/>
        <w:rPr>
          <w:b/>
        </w:rPr>
      </w:pPr>
      <w:r w:rsidRPr="004E7F96">
        <w:rPr>
          <w:b/>
        </w:rPr>
        <w:lastRenderedPageBreak/>
        <w:t>Buying goods and using services</w:t>
      </w:r>
    </w:p>
    <w:p w:rsidR="004E7F96" w:rsidRPr="004E7F96" w:rsidRDefault="004E7F96" w:rsidP="004E7F96">
      <w:r w:rsidRPr="004E7F96">
        <w:t>A person with a disability has the same rights as someone without a disability when buying goods and using and accessing services and facilities. Services and facilities include:</w:t>
      </w:r>
    </w:p>
    <w:p w:rsidR="004E7F96" w:rsidRPr="004E7F96" w:rsidRDefault="004E7F96" w:rsidP="00F24D62">
      <w:pPr>
        <w:numPr>
          <w:ilvl w:val="0"/>
          <w:numId w:val="4"/>
        </w:numPr>
      </w:pPr>
      <w:r w:rsidRPr="004E7F96">
        <w:t xml:space="preserve">Shops and department stores </w:t>
      </w:r>
    </w:p>
    <w:p w:rsidR="004E7F96" w:rsidRPr="004E7F96" w:rsidRDefault="004E7F96" w:rsidP="00F24D62">
      <w:pPr>
        <w:numPr>
          <w:ilvl w:val="0"/>
          <w:numId w:val="4"/>
        </w:numPr>
      </w:pPr>
      <w:r w:rsidRPr="004E7F96">
        <w:rPr>
          <w:noProof/>
          <w:lang w:eastAsia="en-AU"/>
        </w:rPr>
        <w:drawing>
          <wp:anchor distT="0" distB="0" distL="114300" distR="114300" simplePos="0" relativeHeight="251734016" behindDoc="0" locked="0" layoutInCell="1" allowOverlap="1">
            <wp:simplePos x="0" y="0"/>
            <wp:positionH relativeFrom="margin">
              <wp:align>right</wp:align>
            </wp:positionH>
            <wp:positionV relativeFrom="paragraph">
              <wp:posOffset>13763</wp:posOffset>
            </wp:positionV>
            <wp:extent cx="1916430" cy="1916430"/>
            <wp:effectExtent l="0" t="0" r="7620" b="762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figure_house_shopping_800_wht.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16430" cy="1916430"/>
                    </a:xfrm>
                    <a:prstGeom prst="rect">
                      <a:avLst/>
                    </a:prstGeom>
                  </pic:spPr>
                </pic:pic>
              </a:graphicData>
            </a:graphic>
          </wp:anchor>
        </w:drawing>
      </w:r>
      <w:r w:rsidRPr="004E7F96">
        <w:t xml:space="preserve">Cafes, restaurants, pubs </w:t>
      </w:r>
    </w:p>
    <w:p w:rsidR="004E7F96" w:rsidRPr="004E7F96" w:rsidRDefault="004E7F96" w:rsidP="00F24D62">
      <w:pPr>
        <w:numPr>
          <w:ilvl w:val="0"/>
          <w:numId w:val="4"/>
        </w:numPr>
      </w:pPr>
      <w:r w:rsidRPr="004E7F96">
        <w:t xml:space="preserve">Places of entertainment </w:t>
      </w:r>
    </w:p>
    <w:p w:rsidR="004E7F96" w:rsidRPr="004E7F96" w:rsidRDefault="004E7F96" w:rsidP="00F24D62">
      <w:pPr>
        <w:numPr>
          <w:ilvl w:val="0"/>
          <w:numId w:val="4"/>
        </w:numPr>
      </w:pPr>
      <w:r w:rsidRPr="004E7F96">
        <w:t xml:space="preserve">Banks, credit unions, building societies </w:t>
      </w:r>
    </w:p>
    <w:p w:rsidR="004E7F96" w:rsidRPr="004E7F96" w:rsidRDefault="004E7F96" w:rsidP="00F24D62">
      <w:pPr>
        <w:numPr>
          <w:ilvl w:val="0"/>
          <w:numId w:val="4"/>
        </w:numPr>
      </w:pPr>
      <w:r w:rsidRPr="004E7F96">
        <w:t xml:space="preserve">Lawyers and legal services </w:t>
      </w:r>
    </w:p>
    <w:p w:rsidR="004E7F96" w:rsidRPr="004E7F96" w:rsidRDefault="004E7F96" w:rsidP="00F24D62">
      <w:pPr>
        <w:numPr>
          <w:ilvl w:val="0"/>
          <w:numId w:val="4"/>
        </w:numPr>
      </w:pPr>
      <w:r w:rsidRPr="004E7F96">
        <w:t xml:space="preserve">Sports and social clubs  </w:t>
      </w:r>
    </w:p>
    <w:p w:rsidR="004E7F96" w:rsidRPr="004E7F96" w:rsidRDefault="004E7F96" w:rsidP="00F24D62">
      <w:pPr>
        <w:numPr>
          <w:ilvl w:val="0"/>
          <w:numId w:val="4"/>
        </w:numPr>
      </w:pPr>
      <w:r w:rsidRPr="004E7F96">
        <w:t xml:space="preserve">Public transport </w:t>
      </w:r>
    </w:p>
    <w:p w:rsidR="004E7F96" w:rsidRPr="004E7F96" w:rsidRDefault="004E7F96" w:rsidP="00F24D62">
      <w:pPr>
        <w:numPr>
          <w:ilvl w:val="0"/>
          <w:numId w:val="4"/>
        </w:numPr>
      </w:pPr>
      <w:r w:rsidRPr="004E7F96">
        <w:t xml:space="preserve">Dentists, doctors, and hospitals  </w:t>
      </w:r>
    </w:p>
    <w:p w:rsidR="004E7F96" w:rsidRPr="004E7F96" w:rsidRDefault="004E7F96" w:rsidP="00F24D62">
      <w:pPr>
        <w:numPr>
          <w:ilvl w:val="0"/>
          <w:numId w:val="4"/>
        </w:numPr>
      </w:pPr>
      <w:r w:rsidRPr="004E7F96">
        <w:t>Government-run services.</w:t>
      </w:r>
    </w:p>
    <w:p w:rsidR="004E7F96" w:rsidRPr="004E7F96" w:rsidRDefault="004E7F96" w:rsidP="004E7F96">
      <w:r w:rsidRPr="004E7F96">
        <w:t>Under the DDA it is against the law for providers of goods, services and facilities to discriminate against a person with a disability. For example, a restaurant cannot refuse to serve a blind person on the grounds that they have a guide dog.</w:t>
      </w:r>
    </w:p>
    <w:p w:rsidR="004E7F96" w:rsidRPr="004E7F96" w:rsidRDefault="004E7F96" w:rsidP="004E7F96">
      <w:r w:rsidRPr="004E7F96">
        <w:t>Protection from discrimination due to physical or mental disability is also provided by the Fair Work Act 2009.</w:t>
      </w:r>
      <w:r w:rsidRPr="004E7F96">
        <w:rPr>
          <w:b/>
        </w:rPr>
        <w:t xml:space="preserve"> </w:t>
      </w:r>
    </w:p>
    <w:p w:rsidR="004E7F96" w:rsidRDefault="004E7F96" w:rsidP="006E41A6">
      <w:pPr>
        <w:pStyle w:val="Heading3"/>
      </w:pPr>
      <w:bookmarkStart w:id="41" w:name="_Toc408301053"/>
      <w:bookmarkStart w:id="42" w:name="_Toc416435867"/>
      <w:r w:rsidRPr="004E7F96">
        <w:t>Age Discrimination Act 2004</w:t>
      </w:r>
      <w:bookmarkEnd w:id="41"/>
      <w:bookmarkEnd w:id="42"/>
    </w:p>
    <w:p w:rsidR="004E7F96" w:rsidRDefault="004E7F96" w:rsidP="004E7F96">
      <w:r w:rsidRPr="004E7F96">
        <w:t>It is against the law for people to be discriminated against because of their age in areas of public life including employment, education, accommodation and buying goods and services</w:t>
      </w:r>
      <w:r>
        <w:t>.</w:t>
      </w:r>
    </w:p>
    <w:p w:rsidR="004E7F96" w:rsidRPr="004E7F96" w:rsidRDefault="004E7F96" w:rsidP="006E41A6">
      <w:pPr>
        <w:pStyle w:val="Heading3"/>
      </w:pPr>
      <w:bookmarkStart w:id="43" w:name="_Toc408301054"/>
      <w:bookmarkStart w:id="44" w:name="_Toc416435868"/>
      <w:r w:rsidRPr="004E7F96">
        <w:t>Sex Discrimination Act 1984</w:t>
      </w:r>
      <w:bookmarkEnd w:id="43"/>
      <w:bookmarkEnd w:id="44"/>
    </w:p>
    <w:p w:rsidR="004E7F96" w:rsidRPr="004E7F96" w:rsidRDefault="004E7F96" w:rsidP="004E7F96">
      <w:pPr>
        <w:rPr>
          <w:lang w:val="en-GB"/>
        </w:rPr>
      </w:pPr>
      <w:r w:rsidRPr="004E7F96">
        <w:rPr>
          <w:lang w:val="en-GB"/>
        </w:rPr>
        <w:t xml:space="preserve">Sex discrimination is when a person is treated less favourably than someone of the opposite sex in the same or similar circumstances. </w:t>
      </w:r>
    </w:p>
    <w:p w:rsidR="004E7F96" w:rsidRPr="004E7F96" w:rsidRDefault="004E7F96" w:rsidP="004E7F96">
      <w:pPr>
        <w:rPr>
          <w:lang w:val="en-GB"/>
        </w:rPr>
      </w:pPr>
      <w:r w:rsidRPr="004E7F96">
        <w:rPr>
          <w:lang w:val="en-GB"/>
        </w:rPr>
        <w:t>The Act makes it against the law to discriminate against anyone because:</w:t>
      </w:r>
    </w:p>
    <w:p w:rsidR="004E7F96" w:rsidRPr="004E7F96" w:rsidRDefault="004E7F96" w:rsidP="00F24D62">
      <w:pPr>
        <w:numPr>
          <w:ilvl w:val="0"/>
          <w:numId w:val="4"/>
        </w:numPr>
        <w:rPr>
          <w:lang w:val="en-GB"/>
        </w:rPr>
      </w:pPr>
      <w:r w:rsidRPr="004E7F96">
        <w:rPr>
          <w:lang w:val="en-GB"/>
        </w:rPr>
        <w:t xml:space="preserve">Of your sex </w:t>
      </w:r>
    </w:p>
    <w:p w:rsidR="004E7F96" w:rsidRPr="004E7F96" w:rsidRDefault="004E7F96" w:rsidP="00F24D62">
      <w:pPr>
        <w:numPr>
          <w:ilvl w:val="0"/>
          <w:numId w:val="4"/>
        </w:numPr>
        <w:rPr>
          <w:lang w:val="en-GB"/>
        </w:rPr>
      </w:pPr>
      <w:r w:rsidRPr="004E7F96">
        <w:rPr>
          <w:lang w:val="en-GB"/>
        </w:rPr>
        <w:t>Of your marital status</w:t>
      </w:r>
    </w:p>
    <w:p w:rsidR="004E7F96" w:rsidRPr="004E7F96" w:rsidRDefault="004E7F96" w:rsidP="00F24D62">
      <w:pPr>
        <w:numPr>
          <w:ilvl w:val="0"/>
          <w:numId w:val="4"/>
        </w:numPr>
        <w:rPr>
          <w:lang w:val="en-GB"/>
        </w:rPr>
      </w:pPr>
      <w:r w:rsidRPr="004E7F96">
        <w:rPr>
          <w:lang w:val="en-GB"/>
        </w:rPr>
        <w:t>Of your family responsibilities</w:t>
      </w:r>
    </w:p>
    <w:p w:rsidR="004E7F96" w:rsidRPr="004E7F96" w:rsidRDefault="004E7F96" w:rsidP="00F24D62">
      <w:pPr>
        <w:numPr>
          <w:ilvl w:val="0"/>
          <w:numId w:val="4"/>
        </w:numPr>
        <w:rPr>
          <w:lang w:val="en-GB"/>
        </w:rPr>
      </w:pPr>
      <w:r w:rsidRPr="004E7F96">
        <w:rPr>
          <w:lang w:val="en-GB"/>
        </w:rPr>
        <w:t>You are pregnant or might become pregnant</w:t>
      </w:r>
    </w:p>
    <w:p w:rsidR="004E7F96" w:rsidRDefault="004E7F96" w:rsidP="00F24D62">
      <w:pPr>
        <w:numPr>
          <w:ilvl w:val="0"/>
          <w:numId w:val="4"/>
        </w:numPr>
        <w:rPr>
          <w:lang w:val="en-GB"/>
        </w:rPr>
      </w:pPr>
      <w:r w:rsidRPr="004E7F96">
        <w:rPr>
          <w:lang w:val="en-GB"/>
        </w:rPr>
        <w:t>You are breastfeeding.</w:t>
      </w:r>
    </w:p>
    <w:p w:rsidR="00B00382" w:rsidRPr="004E7F96" w:rsidRDefault="00B00382" w:rsidP="00B00382">
      <w:pPr>
        <w:rPr>
          <w:lang w:val="en-GB"/>
        </w:rPr>
      </w:pPr>
      <w:r>
        <w:rPr>
          <w:lang w:val="en-GB"/>
        </w:rPr>
        <w:t>This applies to areas of public life including employment, education, accommodation and buying goods and services.</w:t>
      </w:r>
    </w:p>
    <w:p w:rsidR="004E7F96" w:rsidRPr="004E7F96" w:rsidRDefault="004E7F96" w:rsidP="004E7F96">
      <w:pPr>
        <w:spacing w:after="100" w:line="240" w:lineRule="auto"/>
        <w:rPr>
          <w:b/>
          <w:lang w:val="en-GB"/>
        </w:rPr>
      </w:pPr>
      <w:r w:rsidRPr="004E7F96">
        <w:rPr>
          <w:b/>
          <w:lang w:val="en-GB"/>
        </w:rPr>
        <w:lastRenderedPageBreak/>
        <w:t>Sexual harassment</w:t>
      </w:r>
    </w:p>
    <w:p w:rsidR="004E7F96" w:rsidRPr="004E7F96" w:rsidRDefault="004E7F96" w:rsidP="004E7F96">
      <w:pPr>
        <w:spacing w:after="100" w:line="240" w:lineRule="auto"/>
        <w:rPr>
          <w:b/>
          <w:lang w:val="en-GB"/>
        </w:rPr>
      </w:pPr>
      <w:r w:rsidRPr="004E7F96">
        <w:rPr>
          <w:lang w:val="en-GB"/>
        </w:rPr>
        <w:t>Sexual harassment is any unwanted or unwelcome behaviour which is likely to offend, humiliate or intimidate. It includes:</w:t>
      </w:r>
    </w:p>
    <w:p w:rsidR="004E7F96" w:rsidRPr="004E7F96" w:rsidRDefault="002C5702" w:rsidP="00F24D62">
      <w:pPr>
        <w:numPr>
          <w:ilvl w:val="0"/>
          <w:numId w:val="4"/>
        </w:numPr>
        <w:rPr>
          <w:lang w:val="en-GB"/>
        </w:rPr>
      </w:pPr>
      <w:r>
        <w:rPr>
          <w:noProof/>
          <w:lang w:eastAsia="en-AU"/>
        </w:rPr>
        <w:drawing>
          <wp:anchor distT="0" distB="0" distL="114300" distR="114300" simplePos="0" relativeHeight="251747328" behindDoc="0" locked="0" layoutInCell="1" allowOverlap="1">
            <wp:simplePos x="0" y="0"/>
            <wp:positionH relativeFrom="page">
              <wp:posOffset>4667368</wp:posOffset>
            </wp:positionH>
            <wp:positionV relativeFrom="paragraph">
              <wp:posOffset>9392</wp:posOffset>
            </wp:positionV>
            <wp:extent cx="2544667" cy="2066383"/>
            <wp:effectExtent l="0" t="0" r="8255" b="0"/>
            <wp:wrapSquare wrapText="bothSides"/>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gender_battle_12006.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44667" cy="2066383"/>
                    </a:xfrm>
                    <a:prstGeom prst="rect">
                      <a:avLst/>
                    </a:prstGeom>
                  </pic:spPr>
                </pic:pic>
              </a:graphicData>
            </a:graphic>
          </wp:anchor>
        </w:drawing>
      </w:r>
      <w:r w:rsidR="004E7F96" w:rsidRPr="004E7F96">
        <w:rPr>
          <w:lang w:val="en-GB"/>
        </w:rPr>
        <w:t>Unwelcome physical touching</w:t>
      </w:r>
    </w:p>
    <w:p w:rsidR="004E7F96" w:rsidRPr="004E7F96" w:rsidRDefault="004E7F96" w:rsidP="00F24D62">
      <w:pPr>
        <w:numPr>
          <w:ilvl w:val="0"/>
          <w:numId w:val="4"/>
        </w:numPr>
        <w:rPr>
          <w:lang w:val="en-GB"/>
        </w:rPr>
      </w:pPr>
      <w:r w:rsidRPr="004E7F96">
        <w:rPr>
          <w:lang w:val="en-GB"/>
        </w:rPr>
        <w:t>Staring or leering</w:t>
      </w:r>
    </w:p>
    <w:p w:rsidR="004E7F96" w:rsidRPr="004E7F96" w:rsidRDefault="004E7F96" w:rsidP="00F24D62">
      <w:pPr>
        <w:numPr>
          <w:ilvl w:val="0"/>
          <w:numId w:val="4"/>
        </w:numPr>
        <w:rPr>
          <w:lang w:val="en-GB"/>
        </w:rPr>
      </w:pPr>
      <w:r w:rsidRPr="004E7F96">
        <w:rPr>
          <w:lang w:val="en-GB"/>
        </w:rPr>
        <w:t>Suggestive comments or jokes</w:t>
      </w:r>
    </w:p>
    <w:p w:rsidR="004E7F96" w:rsidRPr="004E7F96" w:rsidRDefault="004E7F96" w:rsidP="00F24D62">
      <w:pPr>
        <w:numPr>
          <w:ilvl w:val="0"/>
          <w:numId w:val="4"/>
        </w:numPr>
        <w:rPr>
          <w:lang w:val="en-GB"/>
        </w:rPr>
      </w:pPr>
      <w:r w:rsidRPr="004E7F96">
        <w:rPr>
          <w:lang w:val="en-GB"/>
        </w:rPr>
        <w:t>Unwanted requests to go out on dates</w:t>
      </w:r>
    </w:p>
    <w:p w:rsidR="004E7F96" w:rsidRPr="004E7F96" w:rsidRDefault="004E7F96" w:rsidP="00F24D62">
      <w:pPr>
        <w:numPr>
          <w:ilvl w:val="0"/>
          <w:numId w:val="4"/>
        </w:numPr>
        <w:rPr>
          <w:lang w:val="en-GB"/>
        </w:rPr>
      </w:pPr>
      <w:r w:rsidRPr="004E7F96">
        <w:rPr>
          <w:lang w:val="en-GB"/>
        </w:rPr>
        <w:t>Requests for sex</w:t>
      </w:r>
    </w:p>
    <w:p w:rsidR="004E7F96" w:rsidRPr="004E7F96" w:rsidRDefault="004E7F96" w:rsidP="00F24D62">
      <w:pPr>
        <w:numPr>
          <w:ilvl w:val="0"/>
          <w:numId w:val="4"/>
        </w:numPr>
        <w:rPr>
          <w:lang w:val="en-GB"/>
        </w:rPr>
      </w:pPr>
      <w:r w:rsidRPr="004E7F96">
        <w:rPr>
          <w:lang w:val="en-GB"/>
        </w:rPr>
        <w:t>Emailing pornography or rude jokes</w:t>
      </w:r>
    </w:p>
    <w:p w:rsidR="004E7F96" w:rsidRPr="004E7F96" w:rsidRDefault="004E7F96" w:rsidP="00F24D62">
      <w:pPr>
        <w:numPr>
          <w:ilvl w:val="0"/>
          <w:numId w:val="4"/>
        </w:numPr>
        <w:rPr>
          <w:lang w:val="en-GB"/>
        </w:rPr>
      </w:pPr>
      <w:r w:rsidRPr="004E7F96">
        <w:rPr>
          <w:lang w:val="en-GB"/>
        </w:rPr>
        <w:t>Sending sexually explicit texts</w:t>
      </w:r>
    </w:p>
    <w:p w:rsidR="004E7F96" w:rsidRPr="004E7F96" w:rsidRDefault="004E7F96" w:rsidP="00F24D62">
      <w:pPr>
        <w:numPr>
          <w:ilvl w:val="0"/>
          <w:numId w:val="4"/>
        </w:numPr>
        <w:rPr>
          <w:lang w:val="en-GB"/>
        </w:rPr>
      </w:pPr>
      <w:r w:rsidRPr="004E7F96">
        <w:rPr>
          <w:lang w:val="en-GB"/>
        </w:rPr>
        <w:t>Intrusive questions about your private life or body</w:t>
      </w:r>
    </w:p>
    <w:p w:rsidR="004E7F96" w:rsidRPr="004E7F96" w:rsidRDefault="004E7F96" w:rsidP="00F24D62">
      <w:pPr>
        <w:numPr>
          <w:ilvl w:val="0"/>
          <w:numId w:val="4"/>
        </w:numPr>
        <w:rPr>
          <w:lang w:val="en-GB"/>
        </w:rPr>
      </w:pPr>
      <w:r w:rsidRPr="004E7F96">
        <w:rPr>
          <w:lang w:val="en-GB"/>
        </w:rPr>
        <w:t>Displaying posters, magazines or screen savers of a sexual nature.</w:t>
      </w:r>
    </w:p>
    <w:p w:rsidR="004E7F96" w:rsidRPr="004E7F96" w:rsidRDefault="004E7F96" w:rsidP="004E7F96">
      <w:r w:rsidRPr="004E7F96">
        <w:t>It does not include mutual friendship or attraction.</w:t>
      </w:r>
    </w:p>
    <w:p w:rsidR="004E7F96" w:rsidRPr="004E7F96" w:rsidRDefault="004E7F96" w:rsidP="00B0060A">
      <w:pPr>
        <w:pStyle w:val="BoldBulTight0"/>
      </w:pPr>
      <w:r w:rsidRPr="004E7F96">
        <w:t>You are also protected from sexual harassment when you are:</w:t>
      </w:r>
    </w:p>
    <w:p w:rsidR="004E7F96" w:rsidRPr="004E7F96" w:rsidRDefault="004E7F96" w:rsidP="00F24D62">
      <w:pPr>
        <w:numPr>
          <w:ilvl w:val="0"/>
          <w:numId w:val="4"/>
        </w:numPr>
      </w:pPr>
      <w:r w:rsidRPr="004E7F96">
        <w:t>Purchasing or providing a good or a service</w:t>
      </w:r>
    </w:p>
    <w:p w:rsidR="004E7F96" w:rsidRPr="004E7F96" w:rsidRDefault="004E7F96" w:rsidP="00F24D62">
      <w:pPr>
        <w:numPr>
          <w:ilvl w:val="0"/>
          <w:numId w:val="4"/>
        </w:numPr>
      </w:pPr>
      <w:r w:rsidRPr="004E7F96">
        <w:t>Studying at a school, college or university.</w:t>
      </w:r>
    </w:p>
    <w:p w:rsidR="004E7F96" w:rsidRPr="004E7F96" w:rsidRDefault="004E7F96" w:rsidP="006E41A6">
      <w:pPr>
        <w:pStyle w:val="Heading3"/>
      </w:pPr>
      <w:bookmarkStart w:id="45" w:name="_Toc405464763"/>
      <w:bookmarkStart w:id="46" w:name="_Toc408301055"/>
      <w:bookmarkStart w:id="47" w:name="_Toc416435869"/>
      <w:r w:rsidRPr="004E7F96">
        <w:t>Racial Discrimination Act 2007</w:t>
      </w:r>
      <w:bookmarkEnd w:id="45"/>
      <w:bookmarkEnd w:id="46"/>
      <w:bookmarkEnd w:id="47"/>
    </w:p>
    <w:p w:rsidR="004E7F96" w:rsidRPr="004E7F96" w:rsidRDefault="004E7F96" w:rsidP="004E7F96">
      <w:pPr>
        <w:rPr>
          <w:lang w:val="en-GB"/>
        </w:rPr>
      </w:pPr>
      <w:r w:rsidRPr="004E7F96">
        <w:rPr>
          <w:lang w:val="en-GB"/>
        </w:rPr>
        <w:t>Racial discrimination is where a person is treated less favourably to others because of their:</w:t>
      </w:r>
    </w:p>
    <w:p w:rsidR="004E7F96" w:rsidRPr="004E7F96" w:rsidRDefault="004E7F96" w:rsidP="00F24D62">
      <w:pPr>
        <w:numPr>
          <w:ilvl w:val="0"/>
          <w:numId w:val="4"/>
        </w:numPr>
        <w:rPr>
          <w:lang w:val="en-GB"/>
        </w:rPr>
      </w:pPr>
      <w:r w:rsidRPr="004E7F96">
        <w:rPr>
          <w:lang w:val="en-GB"/>
        </w:rPr>
        <w:t>Race</w:t>
      </w:r>
    </w:p>
    <w:p w:rsidR="004E7F96" w:rsidRPr="004E7F96" w:rsidRDefault="004E7F96" w:rsidP="00F24D62">
      <w:pPr>
        <w:numPr>
          <w:ilvl w:val="0"/>
          <w:numId w:val="4"/>
        </w:numPr>
        <w:rPr>
          <w:lang w:val="en-GB"/>
        </w:rPr>
      </w:pPr>
      <w:r w:rsidRPr="004E7F96">
        <w:rPr>
          <w:lang w:val="en-GB"/>
        </w:rPr>
        <w:t>Colour</w:t>
      </w:r>
    </w:p>
    <w:p w:rsidR="004E7F96" w:rsidRPr="004E7F96" w:rsidRDefault="004E7F96" w:rsidP="00F24D62">
      <w:pPr>
        <w:numPr>
          <w:ilvl w:val="0"/>
          <w:numId w:val="4"/>
        </w:numPr>
        <w:rPr>
          <w:lang w:val="en-GB"/>
        </w:rPr>
      </w:pPr>
      <w:r w:rsidRPr="004E7F96">
        <w:rPr>
          <w:lang w:val="en-GB"/>
        </w:rPr>
        <w:t>Descent</w:t>
      </w:r>
    </w:p>
    <w:p w:rsidR="004E7F96" w:rsidRPr="004E7F96" w:rsidRDefault="004E7F96" w:rsidP="00F24D62">
      <w:pPr>
        <w:numPr>
          <w:ilvl w:val="0"/>
          <w:numId w:val="4"/>
        </w:numPr>
        <w:rPr>
          <w:lang w:val="en-GB"/>
        </w:rPr>
      </w:pPr>
      <w:r w:rsidRPr="004E7F96">
        <w:rPr>
          <w:lang w:val="en-GB"/>
        </w:rPr>
        <w:t>National or ethnic origin</w:t>
      </w:r>
    </w:p>
    <w:p w:rsidR="004E7F96" w:rsidRDefault="004E7F96" w:rsidP="00F24D62">
      <w:pPr>
        <w:numPr>
          <w:ilvl w:val="0"/>
          <w:numId w:val="4"/>
        </w:numPr>
        <w:rPr>
          <w:lang w:val="en-GB"/>
        </w:rPr>
      </w:pPr>
      <w:r w:rsidRPr="004E7F96">
        <w:rPr>
          <w:lang w:val="en-GB"/>
        </w:rPr>
        <w:t>Immigrant status.</w:t>
      </w:r>
    </w:p>
    <w:p w:rsidR="00B00382" w:rsidRPr="004E7F96" w:rsidRDefault="00B00382" w:rsidP="00B00382">
      <w:pPr>
        <w:rPr>
          <w:lang w:val="en-GB"/>
        </w:rPr>
      </w:pPr>
      <w:r w:rsidRPr="00B00382">
        <w:rPr>
          <w:lang w:val="en-GB"/>
        </w:rPr>
        <w:t>This applies to areas of public life including employment, education, accommodation and buying goods and services.</w:t>
      </w:r>
    </w:p>
    <w:p w:rsidR="00392242" w:rsidRDefault="00392242">
      <w:pPr>
        <w:spacing w:after="0" w:line="240" w:lineRule="auto"/>
        <w:rPr>
          <w:b/>
          <w:lang w:val="en-GB"/>
        </w:rPr>
      </w:pPr>
      <w:r>
        <w:rPr>
          <w:b/>
          <w:lang w:val="en-GB"/>
        </w:rPr>
        <w:br w:type="page"/>
      </w:r>
    </w:p>
    <w:p w:rsidR="004E7F96" w:rsidRPr="004E7F96" w:rsidRDefault="004E7F96" w:rsidP="004E7F96">
      <w:pPr>
        <w:spacing w:after="100" w:line="240" w:lineRule="auto"/>
        <w:rPr>
          <w:b/>
          <w:lang w:val="en-GB"/>
        </w:rPr>
      </w:pPr>
      <w:r w:rsidRPr="004E7F96">
        <w:rPr>
          <w:b/>
          <w:lang w:val="en-GB"/>
        </w:rPr>
        <w:lastRenderedPageBreak/>
        <w:t>Racial hatred or vilification</w:t>
      </w:r>
    </w:p>
    <w:p w:rsidR="004E7F96" w:rsidRPr="004E7F96" w:rsidRDefault="004E7F96" w:rsidP="004E7F96">
      <w:pPr>
        <w:rPr>
          <w:lang w:val="en-GB"/>
        </w:rPr>
      </w:pPr>
      <w:r w:rsidRPr="004E7F96">
        <w:rPr>
          <w:lang w:val="en-GB"/>
        </w:rPr>
        <w:t>Racial hatred is an act in a public place based upon race, colour, descent, national or ethnic origin, or immigrant status of a person or a group of people that is likely to:</w:t>
      </w:r>
    </w:p>
    <w:p w:rsidR="004E7F96" w:rsidRPr="004E7F96" w:rsidRDefault="004E7F96" w:rsidP="00F24D62">
      <w:pPr>
        <w:numPr>
          <w:ilvl w:val="0"/>
          <w:numId w:val="4"/>
        </w:numPr>
        <w:rPr>
          <w:lang w:val="en-GB"/>
        </w:rPr>
      </w:pPr>
      <w:r w:rsidRPr="004E7F96">
        <w:rPr>
          <w:noProof/>
          <w:lang w:eastAsia="en-AU"/>
        </w:rPr>
        <w:drawing>
          <wp:anchor distT="0" distB="0" distL="114300" distR="114300" simplePos="0" relativeHeight="251738112" behindDoc="0" locked="0" layoutInCell="1" allowOverlap="1">
            <wp:simplePos x="0" y="0"/>
            <wp:positionH relativeFrom="page">
              <wp:posOffset>5628640</wp:posOffset>
            </wp:positionH>
            <wp:positionV relativeFrom="paragraph">
              <wp:posOffset>5715</wp:posOffset>
            </wp:positionV>
            <wp:extent cx="1687195" cy="1687195"/>
            <wp:effectExtent l="0" t="0" r="0" b="825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colored_puzzle_globe_13832.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87195" cy="1687195"/>
                    </a:xfrm>
                    <a:prstGeom prst="rect">
                      <a:avLst/>
                    </a:prstGeom>
                  </pic:spPr>
                </pic:pic>
              </a:graphicData>
            </a:graphic>
          </wp:anchor>
        </w:drawing>
      </w:r>
      <w:r w:rsidRPr="004E7F96">
        <w:rPr>
          <w:lang w:val="en-GB"/>
        </w:rPr>
        <w:t>Offend</w:t>
      </w:r>
    </w:p>
    <w:p w:rsidR="004E7F96" w:rsidRPr="004E7F96" w:rsidRDefault="004E7F96" w:rsidP="00F24D62">
      <w:pPr>
        <w:numPr>
          <w:ilvl w:val="0"/>
          <w:numId w:val="4"/>
        </w:numPr>
        <w:rPr>
          <w:lang w:val="en-GB"/>
        </w:rPr>
      </w:pPr>
      <w:r w:rsidRPr="004E7F96">
        <w:rPr>
          <w:lang w:val="en-GB"/>
        </w:rPr>
        <w:t>Insult</w:t>
      </w:r>
    </w:p>
    <w:p w:rsidR="004E7F96" w:rsidRPr="004E7F96" w:rsidRDefault="004E7F96" w:rsidP="00F24D62">
      <w:pPr>
        <w:numPr>
          <w:ilvl w:val="0"/>
          <w:numId w:val="4"/>
        </w:numPr>
        <w:rPr>
          <w:lang w:val="en-GB"/>
        </w:rPr>
      </w:pPr>
      <w:r w:rsidRPr="004E7F96">
        <w:rPr>
          <w:lang w:val="en-GB"/>
        </w:rPr>
        <w:t>Humiliate</w:t>
      </w:r>
    </w:p>
    <w:p w:rsidR="004E7F96" w:rsidRPr="004E7F96" w:rsidRDefault="004E7F96" w:rsidP="00F24D62">
      <w:pPr>
        <w:numPr>
          <w:ilvl w:val="0"/>
          <w:numId w:val="4"/>
        </w:numPr>
        <w:rPr>
          <w:lang w:val="en-GB"/>
        </w:rPr>
      </w:pPr>
      <w:r w:rsidRPr="004E7F96">
        <w:rPr>
          <w:lang w:val="en-GB"/>
        </w:rPr>
        <w:t>Intimidate.</w:t>
      </w:r>
    </w:p>
    <w:p w:rsidR="004E7F96" w:rsidRPr="004E7F96" w:rsidRDefault="004E7F96" w:rsidP="004E7F96">
      <w:pPr>
        <w:rPr>
          <w:lang w:val="en-GB"/>
        </w:rPr>
      </w:pPr>
      <w:r w:rsidRPr="004E7F96">
        <w:rPr>
          <w:lang w:val="en-GB"/>
        </w:rPr>
        <w:t>Acts of racial hatred may include:</w:t>
      </w:r>
    </w:p>
    <w:p w:rsidR="004E7F96" w:rsidRPr="004E7F96" w:rsidRDefault="004E7F96" w:rsidP="00F24D62">
      <w:pPr>
        <w:numPr>
          <w:ilvl w:val="0"/>
          <w:numId w:val="4"/>
        </w:numPr>
        <w:rPr>
          <w:lang w:val="en-GB"/>
        </w:rPr>
      </w:pPr>
      <w:r w:rsidRPr="004E7F96">
        <w:rPr>
          <w:lang w:val="en-GB"/>
        </w:rPr>
        <w:t>Racially offensive material on the internet</w:t>
      </w:r>
    </w:p>
    <w:p w:rsidR="004E7F96" w:rsidRPr="004E7F96" w:rsidRDefault="004E7F96" w:rsidP="00F24D62">
      <w:pPr>
        <w:numPr>
          <w:ilvl w:val="0"/>
          <w:numId w:val="4"/>
        </w:numPr>
        <w:rPr>
          <w:lang w:val="en-GB"/>
        </w:rPr>
      </w:pPr>
      <w:r w:rsidRPr="004E7F96">
        <w:rPr>
          <w:lang w:val="en-GB"/>
        </w:rPr>
        <w:t xml:space="preserve">Racially offensive comments or images in a newspaper, magazine or other publication </w:t>
      </w:r>
    </w:p>
    <w:p w:rsidR="004E7F96" w:rsidRPr="004E7F96" w:rsidRDefault="004E7F96" w:rsidP="00F24D62">
      <w:pPr>
        <w:numPr>
          <w:ilvl w:val="0"/>
          <w:numId w:val="4"/>
        </w:numPr>
        <w:rPr>
          <w:lang w:val="en-GB"/>
        </w:rPr>
      </w:pPr>
      <w:r w:rsidRPr="004E7F96">
        <w:rPr>
          <w:lang w:val="en-GB"/>
        </w:rPr>
        <w:t>Racially offensive speeches at a public rally</w:t>
      </w:r>
    </w:p>
    <w:p w:rsidR="004E7F96" w:rsidRPr="004E7F96" w:rsidRDefault="004E7F96" w:rsidP="00F24D62">
      <w:pPr>
        <w:numPr>
          <w:ilvl w:val="0"/>
          <w:numId w:val="4"/>
        </w:numPr>
        <w:rPr>
          <w:lang w:val="en-GB"/>
        </w:rPr>
      </w:pPr>
      <w:r w:rsidRPr="004E7F96">
        <w:rPr>
          <w:lang w:val="en-GB"/>
        </w:rPr>
        <w:t>Racially abusive comments in a public place</w:t>
      </w:r>
    </w:p>
    <w:p w:rsidR="004E7F96" w:rsidRDefault="004E7F96" w:rsidP="00F24D62">
      <w:pPr>
        <w:numPr>
          <w:ilvl w:val="0"/>
          <w:numId w:val="4"/>
        </w:numPr>
        <w:rPr>
          <w:lang w:val="en-GB"/>
        </w:rPr>
      </w:pPr>
      <w:r w:rsidRPr="004E7F96">
        <w:rPr>
          <w:lang w:val="en-GB"/>
        </w:rPr>
        <w:t>Racially abusive comments at sporting events by players, spectators, coaches or officials.</w:t>
      </w:r>
    </w:p>
    <w:p w:rsidR="00B00382" w:rsidRPr="004E7F96" w:rsidRDefault="00B00382" w:rsidP="00B00382">
      <w:pPr>
        <w:spacing w:after="100" w:line="240" w:lineRule="auto"/>
        <w:rPr>
          <w:b/>
        </w:rPr>
      </w:pPr>
      <w:r w:rsidRPr="004E7F96">
        <w:rPr>
          <w:b/>
        </w:rPr>
        <w:t xml:space="preserve">It is against the law to discriminate </w:t>
      </w:r>
      <w:r>
        <w:rPr>
          <w:b/>
        </w:rPr>
        <w:t xml:space="preserve">against anyone on grounds of disability, age, sex or race </w:t>
      </w:r>
      <w:r w:rsidRPr="004E7F96">
        <w:rPr>
          <w:b/>
        </w:rPr>
        <w:t>in any of these areas:</w:t>
      </w:r>
    </w:p>
    <w:p w:rsidR="00B00382" w:rsidRPr="004E7F96" w:rsidRDefault="00B00382" w:rsidP="00F24D62">
      <w:pPr>
        <w:numPr>
          <w:ilvl w:val="0"/>
          <w:numId w:val="4"/>
        </w:numPr>
      </w:pPr>
      <w:r w:rsidRPr="004E7F96">
        <w:t>Employment</w:t>
      </w:r>
    </w:p>
    <w:p w:rsidR="00B00382" w:rsidRPr="004E7F96" w:rsidRDefault="00B00382" w:rsidP="00F24D62">
      <w:pPr>
        <w:numPr>
          <w:ilvl w:val="0"/>
          <w:numId w:val="4"/>
        </w:numPr>
      </w:pPr>
      <w:r w:rsidRPr="004E7F96">
        <w:t>Education</w:t>
      </w:r>
    </w:p>
    <w:p w:rsidR="00B00382" w:rsidRPr="004E7F96" w:rsidRDefault="00B00382" w:rsidP="00F24D62">
      <w:pPr>
        <w:numPr>
          <w:ilvl w:val="0"/>
          <w:numId w:val="4"/>
        </w:numPr>
      </w:pPr>
      <w:r w:rsidRPr="004E7F96">
        <w:t>Access to public premises</w:t>
      </w:r>
    </w:p>
    <w:p w:rsidR="00B00382" w:rsidRPr="004E7F96" w:rsidRDefault="00B00382" w:rsidP="00F24D62">
      <w:pPr>
        <w:numPr>
          <w:ilvl w:val="0"/>
          <w:numId w:val="4"/>
        </w:numPr>
      </w:pPr>
      <w:r w:rsidRPr="004E7F96">
        <w:t>Provision of goods, service and facilities</w:t>
      </w:r>
    </w:p>
    <w:p w:rsidR="00B00382" w:rsidRPr="004E7F96" w:rsidRDefault="00B00382" w:rsidP="00F24D62">
      <w:pPr>
        <w:numPr>
          <w:ilvl w:val="0"/>
          <w:numId w:val="4"/>
        </w:numPr>
      </w:pPr>
      <w:r w:rsidRPr="004E7F96">
        <w:t>Accommodation</w:t>
      </w:r>
    </w:p>
    <w:p w:rsidR="00B00382" w:rsidRPr="004E7F96" w:rsidRDefault="00B00382" w:rsidP="00F24D62">
      <w:pPr>
        <w:numPr>
          <w:ilvl w:val="0"/>
          <w:numId w:val="4"/>
        </w:numPr>
      </w:pPr>
      <w:r w:rsidRPr="004E7F96">
        <w:t>Buying land</w:t>
      </w:r>
    </w:p>
    <w:p w:rsidR="00B00382" w:rsidRPr="004E7F96" w:rsidRDefault="00B00382" w:rsidP="00F24D62">
      <w:pPr>
        <w:numPr>
          <w:ilvl w:val="0"/>
          <w:numId w:val="4"/>
        </w:numPr>
      </w:pPr>
      <w:r w:rsidRPr="004E7F96">
        <w:t>Activities of clubs and associations</w:t>
      </w:r>
    </w:p>
    <w:p w:rsidR="00B00382" w:rsidRPr="004E7F96" w:rsidRDefault="00B00382" w:rsidP="00F24D62">
      <w:pPr>
        <w:numPr>
          <w:ilvl w:val="0"/>
          <w:numId w:val="4"/>
        </w:numPr>
      </w:pPr>
      <w:r w:rsidRPr="004E7F96">
        <w:t>Sport</w:t>
      </w:r>
    </w:p>
    <w:p w:rsidR="00B00382" w:rsidRDefault="00B00382" w:rsidP="00F24D62">
      <w:pPr>
        <w:numPr>
          <w:ilvl w:val="0"/>
          <w:numId w:val="4"/>
        </w:numPr>
      </w:pPr>
      <w:r w:rsidRPr="004E7F96">
        <w:t>Administration of Commonwealth Government laws and programs.</w:t>
      </w:r>
    </w:p>
    <w:p w:rsidR="00392242" w:rsidRDefault="00392242">
      <w:pPr>
        <w:spacing w:after="0" w:line="240" w:lineRule="auto"/>
        <w:rPr>
          <w:rFonts w:cstheme="majorBidi"/>
          <w:b/>
          <w:bCs/>
          <w:sz w:val="26"/>
          <w:szCs w:val="26"/>
          <w:lang w:val="en-GB"/>
        </w:rPr>
      </w:pPr>
      <w:r>
        <w:br w:type="page"/>
      </w:r>
    </w:p>
    <w:p w:rsidR="00314AA6" w:rsidRDefault="00314AA6" w:rsidP="006E41A6">
      <w:pPr>
        <w:pStyle w:val="Heading3"/>
      </w:pPr>
      <w:bookmarkStart w:id="48" w:name="_Toc408301056"/>
      <w:bookmarkStart w:id="49" w:name="_Toc416435870"/>
      <w:r w:rsidRPr="004437F7">
        <w:lastRenderedPageBreak/>
        <w:t>The Privacy Act 1988</w:t>
      </w:r>
      <w:bookmarkEnd w:id="48"/>
      <w:bookmarkEnd w:id="49"/>
      <w:r>
        <w:t xml:space="preserve"> </w:t>
      </w:r>
    </w:p>
    <w:p w:rsidR="00314AA6" w:rsidRDefault="00314AA6" w:rsidP="00314AA6">
      <w:r>
        <w:t xml:space="preserve">The Privacy Act </w:t>
      </w:r>
      <w:r w:rsidRPr="004437F7">
        <w:t>regulates the handling of an individual’s personal information. Personal information is defined by the Act as</w:t>
      </w:r>
      <w:r>
        <w:rPr>
          <w:b/>
        </w:rPr>
        <w:t xml:space="preserve"> “information or an opinion, whether true or not, and whether recorded in a material form or not, about an identified individual, or an individual who is reasonably identifiable” </w:t>
      </w:r>
      <w:r>
        <w:t>and includes:</w:t>
      </w:r>
    </w:p>
    <w:p w:rsidR="00314AA6" w:rsidRDefault="00314AA6" w:rsidP="00314AA6">
      <w:pPr>
        <w:pStyle w:val="Bullets"/>
      </w:pPr>
      <w:r>
        <w:t>Name</w:t>
      </w:r>
    </w:p>
    <w:p w:rsidR="00314AA6" w:rsidRDefault="00314AA6" w:rsidP="00314AA6">
      <w:pPr>
        <w:pStyle w:val="Bullets"/>
      </w:pPr>
      <w:r>
        <w:t>Address</w:t>
      </w:r>
    </w:p>
    <w:p w:rsidR="00314AA6" w:rsidRDefault="00314AA6" w:rsidP="00314AA6">
      <w:pPr>
        <w:pStyle w:val="Bullets"/>
      </w:pPr>
      <w:r>
        <w:t>Telephone number</w:t>
      </w:r>
    </w:p>
    <w:p w:rsidR="00314AA6" w:rsidRDefault="00314AA6" w:rsidP="00314AA6">
      <w:pPr>
        <w:pStyle w:val="Bullets"/>
      </w:pPr>
      <w:r>
        <w:t>Signature</w:t>
      </w:r>
    </w:p>
    <w:p w:rsidR="00314AA6" w:rsidRDefault="00314AA6" w:rsidP="00314AA6">
      <w:pPr>
        <w:pStyle w:val="Bullets"/>
      </w:pPr>
      <w:r>
        <w:t>Date of birth</w:t>
      </w:r>
    </w:p>
    <w:p w:rsidR="00314AA6" w:rsidRDefault="00314AA6" w:rsidP="00314AA6">
      <w:pPr>
        <w:pStyle w:val="Bullets"/>
      </w:pPr>
      <w:r>
        <w:t>Medical records</w:t>
      </w:r>
    </w:p>
    <w:p w:rsidR="00314AA6" w:rsidRDefault="00314AA6" w:rsidP="00314AA6">
      <w:pPr>
        <w:pStyle w:val="Bullets"/>
      </w:pPr>
      <w:r>
        <w:t>Bank account details</w:t>
      </w:r>
    </w:p>
    <w:p w:rsidR="00314AA6" w:rsidRDefault="00314AA6" w:rsidP="00314AA6">
      <w:pPr>
        <w:pStyle w:val="Bullets"/>
      </w:pPr>
      <w:r>
        <w:t>Commentary and opinion.</w:t>
      </w:r>
    </w:p>
    <w:p w:rsidR="00314AA6" w:rsidRDefault="00314AA6" w:rsidP="00314AA6">
      <w:r>
        <w:t>The Privacy Act includes 13 Australian Privacy Principles (APPs) that set out guidelines for appropriate handling, holding, accessing and correcting of personal information, including sensitive information (see below), for example how personal information can be used and disclosed and the right for individuals to access and correct their own personal information.</w:t>
      </w:r>
    </w:p>
    <w:p w:rsidR="00314AA6" w:rsidRDefault="00314AA6" w:rsidP="00314AA6">
      <w:r>
        <w:t xml:space="preserve">The APPs apply to </w:t>
      </w:r>
      <w:r w:rsidRPr="00FD7070">
        <w:t xml:space="preserve">Australian and Norfolk Island government agencies </w:t>
      </w:r>
      <w:r>
        <w:t xml:space="preserve">and private sector organisations whose annual turnover is more than three million dollars. There are exceptions to this. To find out if the APPs apply to your organisation and for more information go to: </w:t>
      </w:r>
      <w:r w:rsidRPr="00314AA6">
        <w:t>http://www.oaic.gov.au/privacy/privacy-topics/business-and-small-business/small-business</w:t>
      </w:r>
      <w:r>
        <w:t xml:space="preserve"> </w:t>
      </w:r>
    </w:p>
    <w:p w:rsidR="00392242" w:rsidRDefault="00392242">
      <w:pPr>
        <w:spacing w:after="0" w:line="240" w:lineRule="auto"/>
        <w:rPr>
          <w:b/>
        </w:rPr>
      </w:pPr>
      <w:r>
        <w:br w:type="page"/>
      </w:r>
    </w:p>
    <w:p w:rsidR="00314AA6" w:rsidRDefault="00314AA6" w:rsidP="00314AA6">
      <w:pPr>
        <w:pStyle w:val="BoldBulTight0"/>
      </w:pPr>
      <w:r>
        <w:lastRenderedPageBreak/>
        <w:t xml:space="preserve">Sensitive information </w:t>
      </w:r>
    </w:p>
    <w:p w:rsidR="00314AA6" w:rsidRDefault="00314AA6" w:rsidP="00392242">
      <w:pPr>
        <w:spacing w:line="240" w:lineRule="auto"/>
      </w:pPr>
      <w:r>
        <w:t>Includes:</w:t>
      </w:r>
    </w:p>
    <w:p w:rsidR="00314AA6" w:rsidRPr="00FD7070" w:rsidRDefault="00314AA6" w:rsidP="00392242">
      <w:pPr>
        <w:pStyle w:val="Bullets"/>
        <w:spacing w:line="240" w:lineRule="auto"/>
      </w:pPr>
      <w:r w:rsidRPr="00FD7070">
        <w:t>An individual’s racial or ethnic origin</w:t>
      </w:r>
    </w:p>
    <w:p w:rsidR="00314AA6" w:rsidRPr="00FD7070" w:rsidRDefault="00314AA6" w:rsidP="00392242">
      <w:pPr>
        <w:pStyle w:val="Bullets"/>
        <w:spacing w:line="240" w:lineRule="auto"/>
      </w:pPr>
      <w:r w:rsidRPr="00FD7070">
        <w:t>Health information</w:t>
      </w:r>
    </w:p>
    <w:p w:rsidR="00314AA6" w:rsidRPr="00FD7070" w:rsidRDefault="00392242" w:rsidP="00392242">
      <w:pPr>
        <w:pStyle w:val="Bullets"/>
        <w:spacing w:line="240" w:lineRule="auto"/>
      </w:pPr>
      <w:r>
        <w:rPr>
          <w:noProof/>
          <w:lang w:eastAsia="en-AU"/>
        </w:rPr>
        <w:drawing>
          <wp:anchor distT="0" distB="0" distL="114300" distR="114300" simplePos="0" relativeHeight="251761664" behindDoc="0" locked="0" layoutInCell="1" allowOverlap="1" wp14:anchorId="5285F970" wp14:editId="78BF25C2">
            <wp:simplePos x="0" y="0"/>
            <wp:positionH relativeFrom="column">
              <wp:posOffset>3609975</wp:posOffset>
            </wp:positionH>
            <wp:positionV relativeFrom="paragraph">
              <wp:posOffset>168910</wp:posOffset>
            </wp:positionV>
            <wp:extent cx="2533650" cy="1685925"/>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edical_file_400_clr_14998.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33650" cy="1685925"/>
                    </a:xfrm>
                    <a:prstGeom prst="rect">
                      <a:avLst/>
                    </a:prstGeom>
                  </pic:spPr>
                </pic:pic>
              </a:graphicData>
            </a:graphic>
          </wp:anchor>
        </w:drawing>
      </w:r>
      <w:r w:rsidR="00314AA6" w:rsidRPr="00FD7070">
        <w:t>Political opinions</w:t>
      </w:r>
    </w:p>
    <w:p w:rsidR="00314AA6" w:rsidRPr="00FD7070" w:rsidRDefault="00314AA6" w:rsidP="00392242">
      <w:pPr>
        <w:pStyle w:val="Bullets"/>
        <w:spacing w:line="240" w:lineRule="auto"/>
      </w:pPr>
      <w:r w:rsidRPr="00FD7070">
        <w:t>Membership of a political association, professional or trade association or trade union</w:t>
      </w:r>
    </w:p>
    <w:p w:rsidR="00314AA6" w:rsidRPr="00FD7070" w:rsidRDefault="00314AA6" w:rsidP="00392242">
      <w:pPr>
        <w:pStyle w:val="Bullets"/>
        <w:spacing w:line="240" w:lineRule="auto"/>
      </w:pPr>
      <w:r w:rsidRPr="00FD7070">
        <w:t>Religious beliefs or affiliations</w:t>
      </w:r>
    </w:p>
    <w:p w:rsidR="00314AA6" w:rsidRPr="00FD7070" w:rsidRDefault="00314AA6" w:rsidP="00392242">
      <w:pPr>
        <w:pStyle w:val="Bullets"/>
        <w:spacing w:line="240" w:lineRule="auto"/>
      </w:pPr>
      <w:r w:rsidRPr="00FD7070">
        <w:t>Philosophical beliefs</w:t>
      </w:r>
    </w:p>
    <w:p w:rsidR="00314AA6" w:rsidRPr="00FD7070" w:rsidRDefault="00314AA6" w:rsidP="00392242">
      <w:pPr>
        <w:pStyle w:val="Bullets"/>
        <w:spacing w:line="240" w:lineRule="auto"/>
      </w:pPr>
      <w:r w:rsidRPr="00FD7070">
        <w:t>Sexual orientation or practices</w:t>
      </w:r>
    </w:p>
    <w:p w:rsidR="00314AA6" w:rsidRPr="00FD7070" w:rsidRDefault="00314AA6" w:rsidP="00392242">
      <w:pPr>
        <w:pStyle w:val="Bullets"/>
        <w:spacing w:line="240" w:lineRule="auto"/>
      </w:pPr>
      <w:r w:rsidRPr="00FD7070">
        <w:t>Criminal record</w:t>
      </w:r>
    </w:p>
    <w:p w:rsidR="00314AA6" w:rsidRPr="00FD7070" w:rsidRDefault="00314AA6" w:rsidP="00392242">
      <w:pPr>
        <w:pStyle w:val="Bullets"/>
        <w:spacing w:line="240" w:lineRule="auto"/>
      </w:pPr>
      <w:r w:rsidRPr="00FD7070">
        <w:t>Genetic information</w:t>
      </w:r>
    </w:p>
    <w:p w:rsidR="00314AA6" w:rsidRPr="00FD7070" w:rsidRDefault="00314AA6" w:rsidP="00392242">
      <w:pPr>
        <w:pStyle w:val="Bullets"/>
        <w:spacing w:line="240" w:lineRule="auto"/>
      </w:pPr>
      <w:r w:rsidRPr="00FD7070">
        <w:t>Biometric information that is to be used for certain purposes</w:t>
      </w:r>
    </w:p>
    <w:p w:rsidR="00314AA6" w:rsidRDefault="00314AA6" w:rsidP="00392242">
      <w:pPr>
        <w:pStyle w:val="Bullets"/>
        <w:spacing w:line="240" w:lineRule="auto"/>
      </w:pPr>
      <w:r w:rsidRPr="00FD7070">
        <w:t>Biometric templates.</w:t>
      </w:r>
    </w:p>
    <w:p w:rsidR="00314AA6" w:rsidRDefault="00314AA6" w:rsidP="006E41A6">
      <w:pPr>
        <w:pStyle w:val="Heading3"/>
      </w:pPr>
      <w:bookmarkStart w:id="50" w:name="_Toc408301057"/>
      <w:bookmarkStart w:id="51" w:name="_Toc416435871"/>
      <w:r>
        <w:t>WHS policies, procedures and programs</w:t>
      </w:r>
      <w:bookmarkEnd w:id="50"/>
      <w:bookmarkEnd w:id="51"/>
    </w:p>
    <w:p w:rsidR="00314AA6" w:rsidRPr="004E7F96" w:rsidRDefault="00314AA6" w:rsidP="00392242">
      <w:pPr>
        <w:spacing w:line="240" w:lineRule="auto"/>
      </w:pPr>
      <w:r>
        <w:t xml:space="preserve">All personal information collected by Safe Work Australia is protected by The Privacy Act 1988. Its policy and procedure in relation to the collecting, handling and usage of personal information can be found on their website at </w:t>
      </w:r>
      <w:r w:rsidRPr="00632D87">
        <w:t>http://www.safeworkaustralia.gov.au/sites/swa/privacy/pages/privacy</w:t>
      </w:r>
      <w:r>
        <w:t>. It may be interesting to compare this policy to that of your own organisation.</w:t>
      </w:r>
    </w:p>
    <w:p w:rsidR="004E7F96" w:rsidRPr="004E7F96" w:rsidRDefault="004E7F96" w:rsidP="006E41A6">
      <w:pPr>
        <w:pStyle w:val="Heading3"/>
      </w:pPr>
      <w:bookmarkStart w:id="52" w:name="_Toc408301058"/>
      <w:bookmarkStart w:id="53" w:name="_Toc416435872"/>
      <w:r w:rsidRPr="004E7F96">
        <w:t>Ethical standards and codes of conduct</w:t>
      </w:r>
      <w:bookmarkEnd w:id="52"/>
      <w:bookmarkEnd w:id="53"/>
    </w:p>
    <w:p w:rsidR="004E7F96" w:rsidRPr="004E7F96" w:rsidRDefault="004E7F96" w:rsidP="00392242">
      <w:pPr>
        <w:spacing w:line="240" w:lineRule="auto"/>
        <w:rPr>
          <w:lang w:val="en-GB"/>
        </w:rPr>
      </w:pPr>
      <w:r w:rsidRPr="004E7F96">
        <w:rPr>
          <w:lang w:val="en-GB"/>
        </w:rPr>
        <w:t xml:space="preserve">A code of conduct is a document laid out by an organisation or professional body in which expectations for behaviour, responsibilities and actions of its members are clearly stated. </w:t>
      </w:r>
    </w:p>
    <w:p w:rsidR="004E7F96" w:rsidRPr="004E7F96" w:rsidRDefault="004E7F96" w:rsidP="00392242">
      <w:pPr>
        <w:spacing w:line="240" w:lineRule="auto"/>
        <w:rPr>
          <w:lang w:val="en-GB"/>
        </w:rPr>
      </w:pPr>
      <w:r w:rsidRPr="004E7F96">
        <w:rPr>
          <w:lang w:val="en-GB"/>
        </w:rPr>
        <w:t>Business ethics are the moral principles that govern an organisation to ensure corporate responsibility, quality assurance and customer satisfaction. When combined, a code of conduct and business ethics defines the morality of an organisation and sets the standard for the behaviour and work ethic of its members. It should incorporate that all members of the organisation will be given equal opportunities and treated equally and fairly regardless of any differences.</w:t>
      </w:r>
    </w:p>
    <w:p w:rsidR="004E7F96" w:rsidRPr="004E7F96" w:rsidRDefault="004E7F96" w:rsidP="00392242">
      <w:pPr>
        <w:spacing w:line="240" w:lineRule="auto"/>
        <w:rPr>
          <w:lang w:val="en-GB"/>
        </w:rPr>
      </w:pPr>
      <w:r w:rsidRPr="004E7F96">
        <w:rPr>
          <w:lang w:val="en-GB"/>
        </w:rPr>
        <w:t>A code of conduct and business ethics policy will normally be a written document that can be easily accessed by all members of the organisation. It should form part of the induction process for all new employees and be used for existing employees for refresher training at regular intervals</w:t>
      </w:r>
      <w:r w:rsidRPr="004E7F96">
        <w:rPr>
          <w:b/>
          <w:lang w:val="en-GB"/>
        </w:rPr>
        <w:t>.</w:t>
      </w:r>
    </w:p>
    <w:p w:rsidR="004E7F96" w:rsidRPr="004E7F96" w:rsidRDefault="004E7F96" w:rsidP="00392242">
      <w:pPr>
        <w:spacing w:line="240" w:lineRule="auto"/>
        <w:rPr>
          <w:lang w:val="en-GB"/>
        </w:rPr>
      </w:pPr>
      <w:r w:rsidRPr="004E7F96">
        <w:rPr>
          <w:lang w:val="en-GB"/>
        </w:rPr>
        <w:t xml:space="preserve">A code of conduct and business ethics policy must be enforced consistently if it is to have any effect or if it is going to be valued by those it governs. If employees that breach the code in any way are not dealt with accordingly, other employees will have no faith in the system and may lead to increased unethical behaviour. </w:t>
      </w:r>
    </w:p>
    <w:p w:rsidR="004E7F96" w:rsidRPr="004E7F96" w:rsidRDefault="004E7F96" w:rsidP="00392242">
      <w:pPr>
        <w:spacing w:line="240" w:lineRule="auto"/>
        <w:rPr>
          <w:lang w:val="en-GB"/>
        </w:rPr>
      </w:pPr>
      <w:r w:rsidRPr="004E7F96">
        <w:rPr>
          <w:lang w:val="en-GB"/>
        </w:rPr>
        <w:t>It is particularly important to ensure unethi</w:t>
      </w:r>
      <w:r>
        <w:rPr>
          <w:lang w:val="en-GB"/>
        </w:rPr>
        <w:t>cal behaviour</w:t>
      </w:r>
      <w:r w:rsidRPr="004E7F96">
        <w:rPr>
          <w:lang w:val="en-GB"/>
        </w:rPr>
        <w:t xml:space="preserve"> is addressed and dealt with appropriately and thoroughly. </w:t>
      </w:r>
    </w:p>
    <w:p w:rsidR="00E85CEC" w:rsidRPr="00EA1196" w:rsidRDefault="00E85CEC" w:rsidP="00E85CEC">
      <w:pPr>
        <w:rPr>
          <w:rStyle w:val="Heading1Char"/>
        </w:rPr>
      </w:pPr>
      <w:r w:rsidRPr="00EA1196">
        <w:rPr>
          <w:rStyle w:val="Heading1Char"/>
        </w:rPr>
        <w:lastRenderedPageBreak/>
        <w:t>Activities</w:t>
      </w:r>
    </w:p>
    <w:p w:rsidR="00E85CEC" w:rsidRPr="00B079C9" w:rsidRDefault="00E85CEC" w:rsidP="00E85CEC">
      <w:pPr>
        <w:pStyle w:val="Heading3"/>
      </w:pPr>
      <w:bookmarkStart w:id="54" w:name="_Toc416435827"/>
      <w:r w:rsidRPr="00B079C9">
        <w:t>Activity</w:t>
      </w:r>
      <w:r>
        <w:t xml:space="preserve"> 1A</w:t>
      </w:r>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85CEC" w:rsidRPr="007431BE" w:rsidTr="00150A9E">
        <w:tc>
          <w:tcPr>
            <w:tcW w:w="1668" w:type="dxa"/>
            <w:tcBorders>
              <w:top w:val="single" w:sz="8" w:space="0" w:color="C0504D"/>
              <w:left w:val="single" w:sz="8" w:space="0" w:color="C0504D"/>
              <w:bottom w:val="single" w:sz="18" w:space="0" w:color="C0504D"/>
              <w:right w:val="single" w:sz="8" w:space="0" w:color="C0504D"/>
            </w:tcBorders>
          </w:tcPr>
          <w:p w:rsidR="00E85CEC" w:rsidRPr="00481B6D" w:rsidRDefault="00E85CEC" w:rsidP="00150A9E">
            <w:pPr>
              <w:spacing w:after="0"/>
              <w:rPr>
                <w:rFonts w:eastAsia="Times New Roman"/>
                <w:b/>
                <w:bCs/>
                <w:color w:val="000000"/>
              </w:rPr>
            </w:pPr>
            <w:r w:rsidRPr="00481B6D">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85CEC" w:rsidRPr="00481B6D" w:rsidRDefault="00E85CEC" w:rsidP="00150A9E">
            <w:pPr>
              <w:spacing w:after="0"/>
              <w:rPr>
                <w:rFonts w:eastAsia="Times New Roman"/>
                <w:b/>
                <w:bCs/>
                <w:color w:val="000000"/>
              </w:rPr>
            </w:pPr>
            <w:r w:rsidRPr="00481B6D">
              <w:rPr>
                <w:rFonts w:eastAsia="Times New Roman"/>
                <w:b/>
                <w:bCs/>
                <w:color w:val="000000"/>
              </w:rPr>
              <w:t>30 Minutes</w:t>
            </w:r>
          </w:p>
        </w:tc>
      </w:tr>
      <w:tr w:rsidR="00E85CEC" w:rsidRPr="007431BE" w:rsidTr="00150A9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85CEC" w:rsidRPr="00481B6D" w:rsidRDefault="00E85CEC" w:rsidP="00150A9E">
            <w:pPr>
              <w:spacing w:after="0"/>
              <w:rPr>
                <w:rFonts w:eastAsia="Times New Roman"/>
                <w:b/>
                <w:bCs/>
              </w:rPr>
            </w:pPr>
            <w:r w:rsidRPr="00481B6D">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85CEC" w:rsidRPr="00481B6D" w:rsidRDefault="00E85CEC" w:rsidP="00150A9E">
            <w:pPr>
              <w:pStyle w:val="NormalBold"/>
              <w:spacing w:after="0"/>
            </w:pPr>
            <w:r w:rsidRPr="00481B6D">
              <w:t xml:space="preserve">To provide you with an opportunity to process </w:t>
            </w:r>
            <w:r w:rsidRPr="00481B6D">
              <w:rPr>
                <w:rStyle w:val="BoldandItalics"/>
              </w:rPr>
              <w:t>customer complaints</w:t>
            </w:r>
            <w:r w:rsidRPr="00481B6D">
              <w:t xml:space="preserve"> using </w:t>
            </w:r>
            <w:r w:rsidRPr="00481B6D">
              <w:rPr>
                <w:rStyle w:val="BoldandItalics"/>
              </w:rPr>
              <w:t>effective communication</w:t>
            </w:r>
            <w:r w:rsidRPr="00481B6D">
              <w:t xml:space="preserve"> according to </w:t>
            </w:r>
            <w:proofErr w:type="spellStart"/>
            <w:r w:rsidRPr="00481B6D">
              <w:t>organisational</w:t>
            </w:r>
            <w:proofErr w:type="spellEnd"/>
            <w:r w:rsidRPr="00481B6D">
              <w:t xml:space="preserve"> procedures established under </w:t>
            </w:r>
            <w:proofErr w:type="spellStart"/>
            <w:r w:rsidRPr="00481B6D">
              <w:t>organisational</w:t>
            </w:r>
            <w:proofErr w:type="spellEnd"/>
            <w:r w:rsidRPr="00481B6D">
              <w:t xml:space="preserve"> policies, legislation or codes of practice.</w:t>
            </w:r>
          </w:p>
        </w:tc>
      </w:tr>
      <w:tr w:rsidR="00E85CEC" w:rsidRPr="007431BE" w:rsidTr="00150A9E">
        <w:trPr>
          <w:trHeight w:val="440"/>
        </w:trPr>
        <w:tc>
          <w:tcPr>
            <w:tcW w:w="1668" w:type="dxa"/>
            <w:tcBorders>
              <w:top w:val="single" w:sz="8" w:space="0" w:color="C0504D"/>
              <w:left w:val="single" w:sz="8" w:space="0" w:color="C0504D"/>
              <w:bottom w:val="single" w:sz="8" w:space="0" w:color="C0504D"/>
              <w:right w:val="single" w:sz="8" w:space="0" w:color="C0504D"/>
            </w:tcBorders>
          </w:tcPr>
          <w:p w:rsidR="00E85CEC" w:rsidRPr="00481B6D" w:rsidRDefault="00E85CEC" w:rsidP="00150A9E">
            <w:pPr>
              <w:spacing w:after="0"/>
              <w:rPr>
                <w:rFonts w:eastAsia="Times New Roman"/>
                <w:b/>
                <w:bCs/>
              </w:rPr>
            </w:pPr>
            <w:r w:rsidRPr="00481B6D">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85CEC" w:rsidRPr="00481B6D" w:rsidRDefault="00E85CEC" w:rsidP="00150A9E">
            <w:pPr>
              <w:pStyle w:val="AAAQuestions"/>
              <w:rPr>
                <w:rStyle w:val="Emphasis"/>
                <w:i w:val="0"/>
                <w:iCs w:val="0"/>
                <w:sz w:val="22"/>
                <w:szCs w:val="22"/>
              </w:rPr>
            </w:pPr>
            <w:r w:rsidRPr="00481B6D">
              <w:rPr>
                <w:rStyle w:val="Emphasis"/>
                <w:sz w:val="22"/>
                <w:szCs w:val="22"/>
              </w:rPr>
              <w:t>What might customers complain about in your organisation?</w:t>
            </w:r>
          </w:p>
          <w:p w:rsidR="00E85CEC" w:rsidRPr="00481B6D" w:rsidRDefault="00E85CEC" w:rsidP="00E85CEC">
            <w:pPr>
              <w:pStyle w:val="AAAQuestions"/>
              <w:numPr>
                <w:ilvl w:val="0"/>
                <w:numId w:val="0"/>
              </w:numPr>
              <w:ind w:left="360"/>
              <w:rPr>
                <w:rStyle w:val="Emphasis"/>
                <w:i w:val="0"/>
                <w:iCs w:val="0"/>
                <w:sz w:val="22"/>
                <w:szCs w:val="22"/>
              </w:rPr>
            </w:pPr>
          </w:p>
          <w:p w:rsidR="00E85CEC" w:rsidRDefault="00E85CEC" w:rsidP="00150A9E">
            <w:pPr>
              <w:pStyle w:val="Answers"/>
              <w:rPr>
                <w:rStyle w:val="Emphasis"/>
                <w:i/>
                <w:iCs w:val="0"/>
              </w:rPr>
            </w:pPr>
          </w:p>
          <w:p w:rsidR="00481B6D" w:rsidRDefault="00481B6D" w:rsidP="00150A9E">
            <w:pPr>
              <w:pStyle w:val="Answers"/>
              <w:rPr>
                <w:rStyle w:val="Emphasis"/>
                <w:i/>
                <w:iCs w:val="0"/>
              </w:rPr>
            </w:pPr>
          </w:p>
          <w:p w:rsidR="00481B6D" w:rsidRDefault="00481B6D" w:rsidP="00150A9E">
            <w:pPr>
              <w:pStyle w:val="Answers"/>
              <w:rPr>
                <w:rStyle w:val="Emphasis"/>
                <w:i/>
                <w:iCs w:val="0"/>
              </w:rPr>
            </w:pPr>
          </w:p>
          <w:p w:rsidR="00481B6D" w:rsidRDefault="00481B6D" w:rsidP="00150A9E">
            <w:pPr>
              <w:pStyle w:val="Answers"/>
              <w:rPr>
                <w:rStyle w:val="Emphasis"/>
                <w:i/>
                <w:iCs w:val="0"/>
              </w:rPr>
            </w:pPr>
          </w:p>
          <w:p w:rsidR="00481B6D" w:rsidRDefault="00481B6D" w:rsidP="00150A9E">
            <w:pPr>
              <w:pStyle w:val="Answers"/>
              <w:rPr>
                <w:rStyle w:val="Emphasis"/>
                <w:i/>
                <w:iCs w:val="0"/>
              </w:rPr>
            </w:pPr>
          </w:p>
          <w:p w:rsidR="00481B6D" w:rsidRDefault="00481B6D" w:rsidP="00150A9E">
            <w:pPr>
              <w:pStyle w:val="Answers"/>
              <w:rPr>
                <w:rStyle w:val="Emphasis"/>
                <w:i/>
                <w:iCs w:val="0"/>
              </w:rPr>
            </w:pPr>
          </w:p>
          <w:p w:rsidR="00481B6D" w:rsidRDefault="00481B6D" w:rsidP="00150A9E">
            <w:pPr>
              <w:pStyle w:val="Answers"/>
              <w:rPr>
                <w:rStyle w:val="Emphasis"/>
                <w:i/>
                <w:iCs w:val="0"/>
              </w:rPr>
            </w:pPr>
          </w:p>
          <w:p w:rsidR="00481B6D" w:rsidRDefault="00481B6D" w:rsidP="00150A9E">
            <w:pPr>
              <w:pStyle w:val="Answers"/>
              <w:rPr>
                <w:rStyle w:val="Emphasis"/>
                <w:i/>
                <w:iCs w:val="0"/>
              </w:rPr>
            </w:pPr>
          </w:p>
          <w:p w:rsidR="00481B6D" w:rsidRPr="00481B6D" w:rsidRDefault="00481B6D" w:rsidP="00150A9E">
            <w:pPr>
              <w:pStyle w:val="Answers"/>
              <w:rPr>
                <w:rStyle w:val="Emphasis"/>
                <w:i/>
                <w:iCs w:val="0"/>
              </w:rPr>
            </w:pPr>
          </w:p>
          <w:p w:rsidR="00E85CEC" w:rsidRPr="00481B6D" w:rsidRDefault="00E85CEC" w:rsidP="009F396A">
            <w:pPr>
              <w:pStyle w:val="AAAQuestions"/>
              <w:rPr>
                <w:rStyle w:val="Emphasis"/>
                <w:i w:val="0"/>
                <w:iCs w:val="0"/>
                <w:sz w:val="22"/>
                <w:szCs w:val="22"/>
              </w:rPr>
            </w:pPr>
            <w:r w:rsidRPr="00481B6D">
              <w:rPr>
                <w:rStyle w:val="Emphasis"/>
                <w:sz w:val="22"/>
                <w:szCs w:val="22"/>
              </w:rPr>
              <w:t>What is your organisation’s policy for dealing with formal complaints? Attach a copy to your workbook if you are able.</w:t>
            </w:r>
          </w:p>
          <w:p w:rsidR="009F396A" w:rsidRDefault="009F396A" w:rsidP="009F396A">
            <w:pPr>
              <w:pStyle w:val="AAAQuestions"/>
              <w:numPr>
                <w:ilvl w:val="0"/>
                <w:numId w:val="0"/>
              </w:numPr>
              <w:ind w:left="360"/>
              <w:rPr>
                <w:rStyle w:val="Emphasis"/>
                <w:i w:val="0"/>
                <w:iCs w:val="0"/>
                <w:sz w:val="22"/>
                <w:szCs w:val="22"/>
              </w:rPr>
            </w:pPr>
          </w:p>
          <w:p w:rsidR="00481B6D" w:rsidRDefault="00481B6D" w:rsidP="009F396A">
            <w:pPr>
              <w:pStyle w:val="AAAQuestions"/>
              <w:numPr>
                <w:ilvl w:val="0"/>
                <w:numId w:val="0"/>
              </w:numPr>
              <w:ind w:left="360"/>
              <w:rPr>
                <w:rStyle w:val="Emphasis"/>
                <w:i w:val="0"/>
                <w:iCs w:val="0"/>
                <w:sz w:val="22"/>
                <w:szCs w:val="22"/>
              </w:rPr>
            </w:pPr>
          </w:p>
          <w:p w:rsidR="00481B6D" w:rsidRDefault="00481B6D" w:rsidP="009F396A">
            <w:pPr>
              <w:pStyle w:val="AAAQuestions"/>
              <w:numPr>
                <w:ilvl w:val="0"/>
                <w:numId w:val="0"/>
              </w:numPr>
              <w:ind w:left="360"/>
              <w:rPr>
                <w:rStyle w:val="Emphasis"/>
                <w:i w:val="0"/>
                <w:iCs w:val="0"/>
                <w:sz w:val="22"/>
                <w:szCs w:val="22"/>
              </w:rPr>
            </w:pPr>
          </w:p>
          <w:p w:rsidR="00481B6D" w:rsidRDefault="00481B6D" w:rsidP="009F396A">
            <w:pPr>
              <w:pStyle w:val="AAAQuestions"/>
              <w:numPr>
                <w:ilvl w:val="0"/>
                <w:numId w:val="0"/>
              </w:numPr>
              <w:ind w:left="360"/>
              <w:rPr>
                <w:rStyle w:val="Emphasis"/>
                <w:i w:val="0"/>
                <w:iCs w:val="0"/>
                <w:sz w:val="22"/>
                <w:szCs w:val="22"/>
              </w:rPr>
            </w:pPr>
          </w:p>
          <w:p w:rsidR="00481B6D" w:rsidRDefault="00481B6D" w:rsidP="00481B6D">
            <w:pPr>
              <w:pStyle w:val="AAAQuestions"/>
              <w:numPr>
                <w:ilvl w:val="0"/>
                <w:numId w:val="0"/>
              </w:numPr>
              <w:rPr>
                <w:rStyle w:val="Emphasis"/>
                <w:i w:val="0"/>
                <w:iCs w:val="0"/>
                <w:sz w:val="22"/>
                <w:szCs w:val="22"/>
              </w:rPr>
            </w:pPr>
          </w:p>
          <w:p w:rsidR="00481B6D" w:rsidRDefault="00481B6D" w:rsidP="009F396A">
            <w:pPr>
              <w:pStyle w:val="AAAQuestions"/>
              <w:numPr>
                <w:ilvl w:val="0"/>
                <w:numId w:val="0"/>
              </w:numPr>
              <w:ind w:left="360"/>
              <w:rPr>
                <w:rStyle w:val="Emphasis"/>
                <w:i w:val="0"/>
                <w:iCs w:val="0"/>
                <w:sz w:val="22"/>
                <w:szCs w:val="22"/>
              </w:rPr>
            </w:pPr>
          </w:p>
          <w:p w:rsidR="00481B6D" w:rsidRDefault="00481B6D" w:rsidP="009F396A">
            <w:pPr>
              <w:pStyle w:val="AAAQuestions"/>
              <w:numPr>
                <w:ilvl w:val="0"/>
                <w:numId w:val="0"/>
              </w:numPr>
              <w:ind w:left="360"/>
              <w:rPr>
                <w:rStyle w:val="Emphasis"/>
                <w:i w:val="0"/>
                <w:iCs w:val="0"/>
                <w:sz w:val="22"/>
                <w:szCs w:val="22"/>
              </w:rPr>
            </w:pPr>
          </w:p>
          <w:p w:rsidR="00481B6D" w:rsidRDefault="00481B6D" w:rsidP="009F396A">
            <w:pPr>
              <w:pStyle w:val="AAAQuestions"/>
              <w:numPr>
                <w:ilvl w:val="0"/>
                <w:numId w:val="0"/>
              </w:numPr>
              <w:ind w:left="360"/>
              <w:rPr>
                <w:rStyle w:val="Emphasis"/>
                <w:i w:val="0"/>
                <w:iCs w:val="0"/>
                <w:sz w:val="22"/>
                <w:szCs w:val="22"/>
              </w:rPr>
            </w:pPr>
          </w:p>
          <w:p w:rsidR="00481B6D" w:rsidRDefault="00481B6D" w:rsidP="009F396A">
            <w:pPr>
              <w:pStyle w:val="AAAQuestions"/>
              <w:numPr>
                <w:ilvl w:val="0"/>
                <w:numId w:val="0"/>
              </w:numPr>
              <w:ind w:left="360"/>
              <w:rPr>
                <w:rStyle w:val="Emphasis"/>
                <w:i w:val="0"/>
                <w:iCs w:val="0"/>
                <w:sz w:val="22"/>
                <w:szCs w:val="22"/>
              </w:rPr>
            </w:pPr>
          </w:p>
          <w:p w:rsidR="00481B6D" w:rsidRPr="00481B6D" w:rsidRDefault="00481B6D" w:rsidP="009F396A">
            <w:pPr>
              <w:pStyle w:val="AAAQuestions"/>
              <w:numPr>
                <w:ilvl w:val="0"/>
                <w:numId w:val="0"/>
              </w:numPr>
              <w:ind w:left="360"/>
              <w:rPr>
                <w:rStyle w:val="Emphasis"/>
                <w:i w:val="0"/>
                <w:iCs w:val="0"/>
                <w:sz w:val="22"/>
                <w:szCs w:val="22"/>
              </w:rPr>
            </w:pPr>
          </w:p>
          <w:p w:rsidR="00000000" w:rsidRDefault="001244D7" w:rsidP="00481B6D">
            <w:pPr>
              <w:pStyle w:val="AAAQuestions"/>
              <w:numPr>
                <w:ilvl w:val="0"/>
                <w:numId w:val="32"/>
              </w:numPr>
              <w:spacing w:before="150"/>
              <w:rPr>
                <w:sz w:val="22"/>
                <w:szCs w:val="22"/>
                <w:lang w:val="en-AU"/>
              </w:rPr>
            </w:pPr>
            <w:r w:rsidRPr="00481B6D">
              <w:rPr>
                <w:sz w:val="22"/>
                <w:szCs w:val="22"/>
              </w:rPr>
              <w:t xml:space="preserve">Click on the You Tube link below about </w:t>
            </w:r>
            <w:r w:rsidRPr="00481B6D">
              <w:rPr>
                <w:i/>
                <w:iCs/>
                <w:sz w:val="22"/>
                <w:szCs w:val="22"/>
              </w:rPr>
              <w:t>How to Handle an Angry Customer</w:t>
            </w:r>
            <w:r w:rsidRPr="00481B6D">
              <w:rPr>
                <w:sz w:val="22"/>
                <w:szCs w:val="22"/>
                <w:lang w:val="en-AU"/>
              </w:rPr>
              <w:t xml:space="preserve"> and answer the following questions.</w:t>
            </w:r>
          </w:p>
          <w:p w:rsidR="00481B6D" w:rsidRPr="00481B6D" w:rsidRDefault="00481B6D" w:rsidP="00481B6D">
            <w:pPr>
              <w:pStyle w:val="AAAQuestions"/>
              <w:numPr>
                <w:ilvl w:val="0"/>
                <w:numId w:val="0"/>
              </w:numPr>
              <w:spacing w:before="150"/>
              <w:ind w:left="360"/>
              <w:rPr>
                <w:sz w:val="22"/>
                <w:szCs w:val="22"/>
                <w:lang w:val="en-AU"/>
              </w:rPr>
            </w:pPr>
          </w:p>
          <w:p w:rsidR="00000000" w:rsidRPr="00481B6D" w:rsidRDefault="001244D7" w:rsidP="00481B6D">
            <w:pPr>
              <w:pStyle w:val="AAAQuestions"/>
              <w:numPr>
                <w:ilvl w:val="1"/>
                <w:numId w:val="1"/>
              </w:numPr>
              <w:rPr>
                <w:sz w:val="22"/>
                <w:szCs w:val="22"/>
                <w:lang w:val="en-AU"/>
              </w:rPr>
            </w:pPr>
            <w:r w:rsidRPr="00481B6D">
              <w:rPr>
                <w:sz w:val="22"/>
                <w:szCs w:val="22"/>
              </w:rPr>
              <w:t>What are the 3 things that you should do?</w:t>
            </w:r>
          </w:p>
          <w:p w:rsidR="00000000" w:rsidRPr="00481B6D" w:rsidRDefault="001244D7" w:rsidP="00481B6D">
            <w:pPr>
              <w:pStyle w:val="AAAQuestions"/>
              <w:numPr>
                <w:ilvl w:val="1"/>
                <w:numId w:val="1"/>
              </w:numPr>
              <w:rPr>
                <w:sz w:val="22"/>
                <w:szCs w:val="22"/>
                <w:lang w:val="en-AU"/>
              </w:rPr>
            </w:pPr>
            <w:r w:rsidRPr="00481B6D">
              <w:rPr>
                <w:sz w:val="22"/>
                <w:szCs w:val="22"/>
                <w:lang w:val="en-AU"/>
              </w:rPr>
              <w:t xml:space="preserve">Why should you practice </w:t>
            </w:r>
            <w:r w:rsidRPr="00481B6D">
              <w:rPr>
                <w:i/>
                <w:iCs/>
                <w:sz w:val="22"/>
                <w:szCs w:val="22"/>
                <w:lang w:val="en-AU"/>
              </w:rPr>
              <w:t>active listening</w:t>
            </w:r>
            <w:r w:rsidRPr="00481B6D">
              <w:rPr>
                <w:sz w:val="22"/>
                <w:szCs w:val="22"/>
                <w:lang w:val="en-AU"/>
              </w:rPr>
              <w:t>?</w:t>
            </w:r>
          </w:p>
          <w:p w:rsidR="009F396A" w:rsidRPr="00481B6D" w:rsidRDefault="009F396A" w:rsidP="009F396A">
            <w:pPr>
              <w:pStyle w:val="ListParagraph"/>
              <w:rPr>
                <w:rStyle w:val="Emphasis"/>
                <w:i w:val="0"/>
                <w:iCs w:val="0"/>
              </w:rPr>
            </w:pPr>
          </w:p>
          <w:p w:rsidR="009F396A" w:rsidRPr="00481B6D" w:rsidRDefault="009F396A" w:rsidP="009F396A">
            <w:pPr>
              <w:pStyle w:val="AAAQuestions"/>
              <w:numPr>
                <w:ilvl w:val="0"/>
                <w:numId w:val="0"/>
              </w:numPr>
              <w:ind w:left="360" w:hanging="360"/>
              <w:rPr>
                <w:rStyle w:val="Emphasis"/>
                <w:i w:val="0"/>
                <w:iCs w:val="0"/>
                <w:sz w:val="22"/>
                <w:szCs w:val="22"/>
              </w:rPr>
            </w:pPr>
          </w:p>
          <w:p w:rsidR="009F396A" w:rsidRPr="00481B6D" w:rsidRDefault="009F396A" w:rsidP="009F396A">
            <w:pPr>
              <w:pStyle w:val="AAAQuestions"/>
              <w:numPr>
                <w:ilvl w:val="0"/>
                <w:numId w:val="0"/>
              </w:numPr>
              <w:ind w:left="360" w:hanging="360"/>
              <w:rPr>
                <w:rStyle w:val="Emphasis"/>
                <w:i w:val="0"/>
                <w:iCs w:val="0"/>
                <w:sz w:val="22"/>
                <w:szCs w:val="22"/>
              </w:rPr>
            </w:pPr>
          </w:p>
          <w:p w:rsidR="009F396A" w:rsidRPr="00481B6D" w:rsidRDefault="009F396A" w:rsidP="009F396A">
            <w:pPr>
              <w:pStyle w:val="AAAQuestions"/>
              <w:numPr>
                <w:ilvl w:val="0"/>
                <w:numId w:val="0"/>
              </w:numPr>
              <w:ind w:left="360" w:hanging="360"/>
              <w:rPr>
                <w:rStyle w:val="Emphasis"/>
                <w:i w:val="0"/>
                <w:iCs w:val="0"/>
                <w:sz w:val="22"/>
                <w:szCs w:val="22"/>
              </w:rPr>
            </w:pPr>
          </w:p>
          <w:p w:rsidR="009F396A" w:rsidRPr="00481B6D" w:rsidRDefault="009F396A" w:rsidP="009F396A">
            <w:pPr>
              <w:pStyle w:val="AAAQuestions"/>
              <w:numPr>
                <w:ilvl w:val="0"/>
                <w:numId w:val="0"/>
              </w:numPr>
              <w:ind w:left="360" w:hanging="360"/>
              <w:rPr>
                <w:rStyle w:val="Emphasis"/>
                <w:i w:val="0"/>
                <w:iCs w:val="0"/>
                <w:sz w:val="22"/>
                <w:szCs w:val="22"/>
              </w:rPr>
            </w:pPr>
          </w:p>
          <w:p w:rsidR="009F396A" w:rsidRPr="00481B6D" w:rsidRDefault="009F396A" w:rsidP="009F396A">
            <w:pPr>
              <w:pStyle w:val="AAAQuestions"/>
              <w:numPr>
                <w:ilvl w:val="0"/>
                <w:numId w:val="0"/>
              </w:numPr>
              <w:ind w:left="360" w:hanging="360"/>
              <w:rPr>
                <w:rStyle w:val="Emphasis"/>
                <w:i w:val="0"/>
                <w:iCs w:val="0"/>
                <w:sz w:val="22"/>
                <w:szCs w:val="22"/>
              </w:rPr>
            </w:pPr>
          </w:p>
          <w:p w:rsidR="009F396A" w:rsidRPr="00481B6D" w:rsidRDefault="009F396A" w:rsidP="009F396A">
            <w:pPr>
              <w:pStyle w:val="AAAQuestions"/>
              <w:numPr>
                <w:ilvl w:val="0"/>
                <w:numId w:val="0"/>
              </w:numPr>
              <w:ind w:left="360" w:hanging="360"/>
              <w:rPr>
                <w:rStyle w:val="Emphasis"/>
                <w:i w:val="0"/>
                <w:iCs w:val="0"/>
                <w:sz w:val="22"/>
                <w:szCs w:val="22"/>
              </w:rPr>
            </w:pPr>
          </w:p>
          <w:p w:rsidR="009F396A" w:rsidRPr="00481B6D" w:rsidRDefault="009F396A" w:rsidP="009F396A">
            <w:pPr>
              <w:pStyle w:val="AAAQuestions"/>
              <w:numPr>
                <w:ilvl w:val="0"/>
                <w:numId w:val="0"/>
              </w:numPr>
              <w:ind w:left="360" w:hanging="360"/>
              <w:rPr>
                <w:rStyle w:val="Emphasis"/>
                <w:i w:val="0"/>
                <w:iCs w:val="0"/>
                <w:sz w:val="22"/>
                <w:szCs w:val="22"/>
              </w:rPr>
            </w:pPr>
          </w:p>
          <w:p w:rsidR="009F396A" w:rsidRPr="00481B6D" w:rsidRDefault="009F396A" w:rsidP="00481B6D">
            <w:pPr>
              <w:pStyle w:val="AAAQuestions"/>
              <w:numPr>
                <w:ilvl w:val="0"/>
                <w:numId w:val="0"/>
              </w:numPr>
              <w:rPr>
                <w:rStyle w:val="Emphasis"/>
                <w:i w:val="0"/>
                <w:iCs w:val="0"/>
                <w:sz w:val="22"/>
                <w:szCs w:val="22"/>
              </w:rPr>
            </w:pPr>
          </w:p>
          <w:p w:rsidR="009F396A" w:rsidRPr="00481B6D" w:rsidRDefault="009F396A" w:rsidP="009F396A">
            <w:pPr>
              <w:pStyle w:val="AAAQuestions"/>
              <w:numPr>
                <w:ilvl w:val="0"/>
                <w:numId w:val="0"/>
              </w:numPr>
              <w:ind w:left="360" w:hanging="360"/>
              <w:rPr>
                <w:rStyle w:val="Emphasis"/>
                <w:i w:val="0"/>
                <w:iCs w:val="0"/>
                <w:sz w:val="22"/>
                <w:szCs w:val="22"/>
              </w:rPr>
            </w:pPr>
          </w:p>
          <w:p w:rsidR="009F396A" w:rsidRPr="00481B6D" w:rsidRDefault="009F396A" w:rsidP="009F396A">
            <w:pPr>
              <w:pStyle w:val="AAAQuestions"/>
              <w:numPr>
                <w:ilvl w:val="0"/>
                <w:numId w:val="0"/>
              </w:numPr>
              <w:ind w:left="360" w:hanging="360"/>
              <w:rPr>
                <w:rStyle w:val="Emphasis"/>
                <w:i w:val="0"/>
                <w:iCs w:val="0"/>
                <w:sz w:val="22"/>
                <w:szCs w:val="22"/>
              </w:rPr>
            </w:pPr>
          </w:p>
          <w:p w:rsidR="009F396A" w:rsidRPr="00481B6D" w:rsidRDefault="009F396A" w:rsidP="009F396A">
            <w:pPr>
              <w:pStyle w:val="AAAQuestions"/>
              <w:numPr>
                <w:ilvl w:val="0"/>
                <w:numId w:val="0"/>
              </w:numPr>
              <w:ind w:left="360" w:hanging="360"/>
              <w:rPr>
                <w:rStyle w:val="Emphasis"/>
                <w:i w:val="0"/>
                <w:iCs w:val="0"/>
                <w:sz w:val="22"/>
                <w:szCs w:val="22"/>
              </w:rPr>
            </w:pPr>
          </w:p>
        </w:tc>
      </w:tr>
    </w:tbl>
    <w:p w:rsidR="00706AA2" w:rsidRDefault="00706AA2" w:rsidP="00706AA2"/>
    <w:p w:rsidR="00706AA2" w:rsidRDefault="00706AA2">
      <w:pPr>
        <w:spacing w:after="0" w:line="240" w:lineRule="auto"/>
        <w:rPr>
          <w:lang w:val="en-GB"/>
        </w:rPr>
      </w:pPr>
      <w:r>
        <w:rPr>
          <w:lang w:val="en-GB"/>
        </w:rPr>
        <w:lastRenderedPageBreak/>
        <w:br w:type="page"/>
      </w:r>
    </w:p>
    <w:p w:rsidR="00706AA2" w:rsidRDefault="00994C40" w:rsidP="00706AA2">
      <w:pPr>
        <w:pStyle w:val="Heading2"/>
        <w:rPr>
          <w:i/>
        </w:rPr>
      </w:pPr>
      <w:bookmarkStart w:id="55" w:name="_Toc408301060"/>
      <w:bookmarkStart w:id="56" w:name="_Toc416435874"/>
      <w:r w:rsidRPr="00994C40">
        <w:lastRenderedPageBreak/>
        <w:t xml:space="preserve">1.2 – </w:t>
      </w:r>
      <w:r w:rsidR="005B62CF" w:rsidRPr="005B62CF">
        <w:t xml:space="preserve">Obtain, </w:t>
      </w:r>
      <w:r w:rsidR="005B62CF" w:rsidRPr="005B62CF">
        <w:rPr>
          <w:i/>
        </w:rPr>
        <w:t>document and review reports relating to customer complaints</w:t>
      </w:r>
      <w:bookmarkEnd w:id="55"/>
      <w:bookmarkEnd w:id="56"/>
    </w:p>
    <w:p w:rsidR="006F5835" w:rsidRPr="00706AA2" w:rsidRDefault="00E05829" w:rsidP="00706AA2">
      <w:pPr>
        <w:pStyle w:val="Heading3"/>
        <w:rPr>
          <w:i/>
        </w:rPr>
      </w:pPr>
      <w:bookmarkStart w:id="57" w:name="_Toc408301061"/>
      <w:bookmarkStart w:id="58" w:name="_Toc416435875"/>
      <w:r>
        <w:t>Document</w:t>
      </w:r>
      <w:bookmarkEnd w:id="57"/>
      <w:bookmarkEnd w:id="58"/>
    </w:p>
    <w:p w:rsidR="00994C40" w:rsidRDefault="006F5835" w:rsidP="006F5835">
      <w:r>
        <w:t>Whenever a complaint is received, however big or small it may seem at the time, it is important to document it as it provides evidence. Your organisation may have specific forms or computer systems to document complaints and there may be designated persons assigned to the role, but if you are taking the initial complaint you have responsibility to document the information you are given.</w:t>
      </w:r>
    </w:p>
    <w:p w:rsidR="006F5835" w:rsidRDefault="006F5835" w:rsidP="006F5835">
      <w:pPr>
        <w:pStyle w:val="BoldBulTight0"/>
      </w:pPr>
      <w:r>
        <w:t>What needs to be documented?</w:t>
      </w:r>
    </w:p>
    <w:p w:rsidR="006F5835" w:rsidRDefault="006F5835" w:rsidP="00392242">
      <w:pPr>
        <w:pStyle w:val="Bullets"/>
        <w:spacing w:line="240" w:lineRule="auto"/>
        <w:ind w:left="1491" w:hanging="357"/>
      </w:pPr>
      <w:r>
        <w:t>Time and date that the document was written and by whom</w:t>
      </w:r>
    </w:p>
    <w:p w:rsidR="006F5835" w:rsidRDefault="006F5835" w:rsidP="00392242">
      <w:pPr>
        <w:pStyle w:val="Bullets"/>
        <w:spacing w:line="240" w:lineRule="auto"/>
        <w:ind w:left="1491" w:hanging="357"/>
      </w:pPr>
      <w:r>
        <w:t>Complainant’s details – name, contact details, address, date of birth if relevant</w:t>
      </w:r>
    </w:p>
    <w:p w:rsidR="006F5835" w:rsidRDefault="006F5835" w:rsidP="00392242">
      <w:pPr>
        <w:pStyle w:val="Bullets"/>
        <w:spacing w:line="240" w:lineRule="auto"/>
        <w:ind w:left="1491" w:hanging="357"/>
      </w:pPr>
      <w:r>
        <w:t>Time and date of the issue the customer is complaining about</w:t>
      </w:r>
    </w:p>
    <w:p w:rsidR="006F5835" w:rsidRDefault="006F5835" w:rsidP="00392242">
      <w:pPr>
        <w:pStyle w:val="Bullets"/>
        <w:spacing w:line="240" w:lineRule="auto"/>
        <w:ind w:left="1491" w:hanging="357"/>
      </w:pPr>
      <w:r>
        <w:t>Details of the complaint according to the customer</w:t>
      </w:r>
    </w:p>
    <w:p w:rsidR="001D525F" w:rsidRDefault="001D525F" w:rsidP="00392242">
      <w:pPr>
        <w:pStyle w:val="Bullets"/>
        <w:spacing w:line="240" w:lineRule="auto"/>
        <w:ind w:left="1491" w:hanging="357"/>
      </w:pPr>
      <w:r>
        <w:t>What, if any, policy, code of practice or legislation has been breached</w:t>
      </w:r>
    </w:p>
    <w:p w:rsidR="001D525F" w:rsidRDefault="001D525F" w:rsidP="00392242">
      <w:pPr>
        <w:pStyle w:val="Bullets"/>
        <w:spacing w:line="240" w:lineRule="auto"/>
        <w:ind w:left="1491" w:hanging="357"/>
      </w:pPr>
      <w:r>
        <w:t>Whether anyone was harmed or negatively affected by the issue</w:t>
      </w:r>
    </w:p>
    <w:p w:rsidR="001D525F" w:rsidRDefault="001D525F" w:rsidP="00392242">
      <w:pPr>
        <w:pStyle w:val="Bullets"/>
        <w:spacing w:line="240" w:lineRule="auto"/>
        <w:ind w:left="1491" w:hanging="357"/>
      </w:pPr>
      <w:r>
        <w:t>Who was responsible – individual or organisation</w:t>
      </w:r>
    </w:p>
    <w:p w:rsidR="001D525F" w:rsidRDefault="001D525F" w:rsidP="00392242">
      <w:pPr>
        <w:pStyle w:val="Bullets"/>
        <w:spacing w:line="240" w:lineRule="auto"/>
        <w:ind w:left="1491" w:hanging="357"/>
      </w:pPr>
      <w:r>
        <w:t>Whether it was intentional.</w:t>
      </w:r>
    </w:p>
    <w:p w:rsidR="001D525F" w:rsidRDefault="001D525F" w:rsidP="001D525F">
      <w:r>
        <w:t>You may not have all of this information, but you need to record as much as you possibly can.</w:t>
      </w:r>
    </w:p>
    <w:p w:rsidR="001D525F" w:rsidRDefault="001D525F" w:rsidP="001D525F">
      <w:pPr>
        <w:pStyle w:val="BoldBulTight0"/>
      </w:pPr>
      <w:r>
        <w:t>Why document complaints?</w:t>
      </w:r>
    </w:p>
    <w:p w:rsidR="001D525F" w:rsidRDefault="001D525F" w:rsidP="00392242">
      <w:pPr>
        <w:pStyle w:val="Bullets"/>
        <w:spacing w:line="240" w:lineRule="auto"/>
        <w:ind w:left="1491" w:hanging="357"/>
      </w:pPr>
      <w:r>
        <w:t>There is no substance to a complaint without evidence</w:t>
      </w:r>
    </w:p>
    <w:p w:rsidR="001D525F" w:rsidRDefault="001D525F" w:rsidP="00392242">
      <w:pPr>
        <w:pStyle w:val="Bullets"/>
        <w:spacing w:line="240" w:lineRule="auto"/>
        <w:ind w:left="1491" w:hanging="357"/>
      </w:pPr>
      <w:r>
        <w:t>It is evidence of following correct procedures and forms an audit trail from the beginning of the complaint</w:t>
      </w:r>
    </w:p>
    <w:p w:rsidR="001D525F" w:rsidRDefault="001D525F" w:rsidP="00392242">
      <w:pPr>
        <w:pStyle w:val="Bullets"/>
        <w:spacing w:line="240" w:lineRule="auto"/>
        <w:ind w:left="1491" w:hanging="357"/>
      </w:pPr>
      <w:r>
        <w:t>Quality documentation makes it easier to deal with the complaint effectively</w:t>
      </w:r>
    </w:p>
    <w:p w:rsidR="001D525F" w:rsidRDefault="00044A8C" w:rsidP="00392242">
      <w:pPr>
        <w:pStyle w:val="Bullets"/>
        <w:spacing w:line="240" w:lineRule="auto"/>
        <w:ind w:left="1491" w:hanging="357"/>
      </w:pPr>
      <w:r>
        <w:t>It protects against</w:t>
      </w:r>
      <w:r w:rsidR="001D525F">
        <w:t xml:space="preserve"> false claims further down the line</w:t>
      </w:r>
    </w:p>
    <w:p w:rsidR="001D525F" w:rsidRDefault="001D525F" w:rsidP="00392242">
      <w:pPr>
        <w:pStyle w:val="Bullets"/>
        <w:spacing w:line="240" w:lineRule="auto"/>
        <w:ind w:left="1491" w:hanging="357"/>
      </w:pPr>
      <w:r>
        <w:t>It shows the customer that you are taking their complaint seriously</w:t>
      </w:r>
    </w:p>
    <w:p w:rsidR="00E05829" w:rsidRDefault="00E05829" w:rsidP="00392242">
      <w:pPr>
        <w:pStyle w:val="Bullets"/>
        <w:spacing w:line="240" w:lineRule="auto"/>
        <w:ind w:left="1491" w:hanging="357"/>
      </w:pPr>
      <w:r>
        <w:t>There may be a time scale in which the complaint must be resolved</w:t>
      </w:r>
    </w:p>
    <w:p w:rsidR="001D525F" w:rsidRDefault="001D525F" w:rsidP="00392242">
      <w:pPr>
        <w:pStyle w:val="Bullets"/>
        <w:spacing w:line="240" w:lineRule="auto"/>
        <w:ind w:left="1491" w:hanging="357"/>
      </w:pPr>
      <w:r>
        <w:t>It can be reviewed to identify trends in complaints.</w:t>
      </w:r>
    </w:p>
    <w:p w:rsidR="001D525F" w:rsidRDefault="00E05829" w:rsidP="001D525F">
      <w:pPr>
        <w:pStyle w:val="BoldBulTight0"/>
      </w:pPr>
      <w:r>
        <w:t xml:space="preserve">Depending on the severity of the complaint, your documentation </w:t>
      </w:r>
      <w:proofErr w:type="gramStart"/>
      <w:r>
        <w:t>be</w:t>
      </w:r>
      <w:proofErr w:type="gramEnd"/>
      <w:r>
        <w:t xml:space="preserve"> presented:</w:t>
      </w:r>
    </w:p>
    <w:p w:rsidR="001D525F" w:rsidRDefault="00E05829" w:rsidP="00392242">
      <w:pPr>
        <w:pStyle w:val="Bullets"/>
        <w:spacing w:line="240" w:lineRule="auto"/>
        <w:ind w:left="1491" w:hanging="357"/>
      </w:pPr>
      <w:r>
        <w:t>In internal meetings or hearings with management</w:t>
      </w:r>
    </w:p>
    <w:p w:rsidR="00E05829" w:rsidRDefault="00E05829" w:rsidP="00392242">
      <w:pPr>
        <w:pStyle w:val="Bullets"/>
        <w:spacing w:line="240" w:lineRule="auto"/>
        <w:ind w:left="1491" w:hanging="357"/>
      </w:pPr>
      <w:r>
        <w:t>To a regulatory body</w:t>
      </w:r>
    </w:p>
    <w:p w:rsidR="00E05829" w:rsidRDefault="00E05829" w:rsidP="00392242">
      <w:pPr>
        <w:pStyle w:val="Bullets"/>
        <w:spacing w:line="240" w:lineRule="auto"/>
        <w:ind w:left="1491" w:hanging="357"/>
      </w:pPr>
      <w:r>
        <w:t>At a legislative hearing or trial</w:t>
      </w:r>
    </w:p>
    <w:p w:rsidR="00E05829" w:rsidRDefault="00E05829" w:rsidP="00392242">
      <w:pPr>
        <w:pStyle w:val="Bullets"/>
        <w:spacing w:line="240" w:lineRule="auto"/>
        <w:ind w:left="1491" w:hanging="357"/>
      </w:pPr>
      <w:r>
        <w:t>At a pre-trial consultation.</w:t>
      </w:r>
    </w:p>
    <w:p w:rsidR="001D525F" w:rsidRDefault="001D525F" w:rsidP="001D525F">
      <w:pPr>
        <w:pStyle w:val="BoldBulTight0"/>
      </w:pPr>
      <w:r>
        <w:t>Who should document complaints?</w:t>
      </w:r>
    </w:p>
    <w:p w:rsidR="001D525F" w:rsidRDefault="001D525F" w:rsidP="001D525F">
      <w:r>
        <w:lastRenderedPageBreak/>
        <w:t>This will depend upon the procedures in place within your organisation. There may be a designated person responsible for handling complaints and there may also be a specific form or computer system for specific complaints.</w:t>
      </w:r>
    </w:p>
    <w:p w:rsidR="00E05829" w:rsidRDefault="00E05829" w:rsidP="00E05829">
      <w:pPr>
        <w:pStyle w:val="Heading3"/>
      </w:pPr>
      <w:bookmarkStart w:id="59" w:name="_Toc408301062"/>
      <w:bookmarkStart w:id="60" w:name="_Toc416435876"/>
      <w:r>
        <w:t>Review</w:t>
      </w:r>
      <w:bookmarkEnd w:id="59"/>
      <w:bookmarkEnd w:id="60"/>
    </w:p>
    <w:p w:rsidR="00E05829" w:rsidRDefault="00E05829" w:rsidP="00E05829">
      <w:pPr>
        <w:rPr>
          <w:lang w:val="en-GB"/>
        </w:rPr>
      </w:pPr>
      <w:r>
        <w:rPr>
          <w:lang w:val="en-GB"/>
        </w:rPr>
        <w:t>It is just as important to review complaints whilst they are ongoing and after resolution.</w:t>
      </w:r>
    </w:p>
    <w:p w:rsidR="00E05829" w:rsidRDefault="00E05829" w:rsidP="00E05829">
      <w:pPr>
        <w:pStyle w:val="BoldBulTight0"/>
        <w:rPr>
          <w:lang w:val="en-GB"/>
        </w:rPr>
      </w:pPr>
      <w:r>
        <w:rPr>
          <w:lang w:val="en-GB"/>
        </w:rPr>
        <w:t>Reviewing complaints enables the organisation to:</w:t>
      </w:r>
    </w:p>
    <w:p w:rsidR="00E05829" w:rsidRDefault="00E05829" w:rsidP="00E05829">
      <w:pPr>
        <w:pStyle w:val="Bullets"/>
        <w:rPr>
          <w:lang w:val="en-GB"/>
        </w:rPr>
      </w:pPr>
      <w:r>
        <w:rPr>
          <w:lang w:val="en-GB"/>
        </w:rPr>
        <w:t>Identify trends in complaints</w:t>
      </w:r>
    </w:p>
    <w:p w:rsidR="00E05829" w:rsidRDefault="00E05829" w:rsidP="00E05829">
      <w:pPr>
        <w:pStyle w:val="Bullets"/>
        <w:rPr>
          <w:lang w:val="en-GB"/>
        </w:rPr>
      </w:pPr>
      <w:r>
        <w:rPr>
          <w:lang w:val="en-GB"/>
        </w:rPr>
        <w:t>Identify faults within the organisation and make improvements</w:t>
      </w:r>
    </w:p>
    <w:p w:rsidR="00E05829" w:rsidRDefault="00E05829" w:rsidP="00E05829">
      <w:pPr>
        <w:pStyle w:val="Bullets"/>
        <w:rPr>
          <w:lang w:val="en-GB"/>
        </w:rPr>
      </w:pPr>
      <w:r>
        <w:rPr>
          <w:lang w:val="en-GB"/>
        </w:rPr>
        <w:t>Identify faults/good practice within complaints procedures</w:t>
      </w:r>
    </w:p>
    <w:p w:rsidR="00E05829" w:rsidRDefault="00E05829" w:rsidP="00E05829">
      <w:pPr>
        <w:pStyle w:val="Bullets"/>
        <w:rPr>
          <w:lang w:val="en-GB"/>
        </w:rPr>
      </w:pPr>
      <w:r>
        <w:rPr>
          <w:lang w:val="en-GB"/>
        </w:rPr>
        <w:t>Identify training needs within the workforce</w:t>
      </w:r>
    </w:p>
    <w:p w:rsidR="00E05829" w:rsidRDefault="00E05829" w:rsidP="00E05829">
      <w:pPr>
        <w:pStyle w:val="Bullets"/>
        <w:rPr>
          <w:lang w:val="en-GB"/>
        </w:rPr>
      </w:pPr>
      <w:r>
        <w:rPr>
          <w:lang w:val="en-GB"/>
        </w:rPr>
        <w:t>Provide good customer service by making follow up calls after the complaint has been resolved.</w:t>
      </w:r>
    </w:p>
    <w:p w:rsidR="00E05829" w:rsidRDefault="00DC549C" w:rsidP="00E05829">
      <w:pPr>
        <w:pStyle w:val="BoldBulTight0"/>
        <w:rPr>
          <w:lang w:val="en-GB"/>
        </w:rPr>
      </w:pPr>
      <w:r>
        <w:rPr>
          <w:lang w:val="en-GB"/>
        </w:rPr>
        <w:t>Documenting and reviewing reports in relation to customer complaints may include:</w:t>
      </w:r>
    </w:p>
    <w:p w:rsidR="00E05829" w:rsidRPr="00E05829" w:rsidRDefault="00E05829" w:rsidP="00DC549C">
      <w:pPr>
        <w:pStyle w:val="Bullets"/>
        <w:rPr>
          <w:lang w:val="en-GB"/>
        </w:rPr>
      </w:pPr>
      <w:r w:rsidRPr="00E05829">
        <w:rPr>
          <w:lang w:val="en-GB"/>
        </w:rPr>
        <w:t>Completing forms and written reports</w:t>
      </w:r>
    </w:p>
    <w:p w:rsidR="00E05829" w:rsidRPr="00E05829" w:rsidRDefault="00E05829" w:rsidP="00DC549C">
      <w:pPr>
        <w:pStyle w:val="Bullets"/>
        <w:rPr>
          <w:lang w:val="en-GB"/>
        </w:rPr>
      </w:pPr>
      <w:r w:rsidRPr="00E05829">
        <w:rPr>
          <w:lang w:val="en-GB"/>
        </w:rPr>
        <w:t>Using audio visual tapes</w:t>
      </w:r>
    </w:p>
    <w:p w:rsidR="00E05829" w:rsidRDefault="00E05829" w:rsidP="00DC549C">
      <w:pPr>
        <w:pStyle w:val="Bullets"/>
        <w:rPr>
          <w:lang w:val="en-GB"/>
        </w:rPr>
      </w:pPr>
      <w:r w:rsidRPr="00E05829">
        <w:rPr>
          <w:lang w:val="en-GB"/>
        </w:rPr>
        <w:t>Using computer based systems</w:t>
      </w:r>
    </w:p>
    <w:p w:rsidR="00DC549C" w:rsidRDefault="00DC549C" w:rsidP="00DC549C">
      <w:pPr>
        <w:pStyle w:val="Bullets"/>
        <w:rPr>
          <w:lang w:val="en-GB"/>
        </w:rPr>
      </w:pPr>
      <w:r>
        <w:rPr>
          <w:lang w:val="en-GB"/>
        </w:rPr>
        <w:t>Taking photographic evidence</w:t>
      </w:r>
    </w:p>
    <w:p w:rsidR="00DC549C" w:rsidRPr="00E05829" w:rsidRDefault="00DC549C" w:rsidP="00DC549C">
      <w:pPr>
        <w:pStyle w:val="Bullets"/>
        <w:rPr>
          <w:lang w:val="en-GB"/>
        </w:rPr>
      </w:pPr>
      <w:r>
        <w:rPr>
          <w:lang w:val="en-GB"/>
        </w:rPr>
        <w:t>Using CCTV.</w:t>
      </w:r>
    </w:p>
    <w:p w:rsidR="00E05829" w:rsidRDefault="00E05829" w:rsidP="001D525F"/>
    <w:p w:rsidR="006F5835" w:rsidRDefault="006F5835" w:rsidP="006F5835">
      <w:pPr>
        <w:pStyle w:val="BoldBulTight0"/>
      </w:pPr>
    </w:p>
    <w:p w:rsidR="006F5835" w:rsidRDefault="006F5835" w:rsidP="006F5835"/>
    <w:p w:rsidR="00E33EE1" w:rsidRDefault="00E33EE1" w:rsidP="00E33EE1"/>
    <w:p w:rsidR="00E33EE1" w:rsidRDefault="00E33EE1" w:rsidP="00E33EE1"/>
    <w:p w:rsidR="00E33EE1" w:rsidRDefault="00E33EE1" w:rsidP="00E33EE1"/>
    <w:p w:rsidR="00E33EE1" w:rsidRDefault="00E33EE1" w:rsidP="00E33EE1"/>
    <w:p w:rsidR="00E33EE1" w:rsidRDefault="00E33EE1" w:rsidP="00E33EE1"/>
    <w:p w:rsidR="00706AA2" w:rsidRDefault="00706AA2">
      <w:pPr>
        <w:spacing w:after="0" w:line="240" w:lineRule="auto"/>
      </w:pPr>
      <w:r>
        <w:br w:type="page"/>
      </w:r>
    </w:p>
    <w:p w:rsidR="002C25DC" w:rsidRPr="00EA1196" w:rsidRDefault="002C25DC" w:rsidP="002C25DC">
      <w:pPr>
        <w:rPr>
          <w:rStyle w:val="Heading1Char"/>
        </w:rPr>
      </w:pPr>
      <w:bookmarkStart w:id="61" w:name="_Toc416435828"/>
      <w:r w:rsidRPr="00EA1196">
        <w:rPr>
          <w:rStyle w:val="Heading1Char"/>
        </w:rPr>
        <w:lastRenderedPageBreak/>
        <w:t>Activities</w:t>
      </w:r>
    </w:p>
    <w:p w:rsidR="002C25DC" w:rsidRPr="00B079C9" w:rsidRDefault="002C25DC" w:rsidP="002C25DC">
      <w:pPr>
        <w:pStyle w:val="Heading3"/>
      </w:pPr>
      <w:r w:rsidRPr="00B079C9">
        <w:t>Activity</w:t>
      </w:r>
      <w:r>
        <w:t xml:space="preserve"> 1B</w:t>
      </w:r>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C25DC" w:rsidRPr="007431BE" w:rsidTr="00150A9E">
        <w:tc>
          <w:tcPr>
            <w:tcW w:w="1668" w:type="dxa"/>
            <w:tcBorders>
              <w:top w:val="single" w:sz="8" w:space="0" w:color="C0504D"/>
              <w:left w:val="single" w:sz="8" w:space="0" w:color="C0504D"/>
              <w:bottom w:val="single" w:sz="18" w:space="0" w:color="C0504D"/>
              <w:right w:val="single" w:sz="8" w:space="0" w:color="C0504D"/>
            </w:tcBorders>
          </w:tcPr>
          <w:p w:rsidR="002C25DC" w:rsidRPr="007431BE" w:rsidRDefault="002C25DC" w:rsidP="00150A9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C25DC" w:rsidRPr="007431BE" w:rsidRDefault="002C25DC" w:rsidP="00150A9E">
            <w:pPr>
              <w:spacing w:after="0"/>
              <w:rPr>
                <w:rFonts w:eastAsia="Times New Roman"/>
                <w:b/>
                <w:bCs/>
                <w:color w:val="000000"/>
              </w:rPr>
            </w:pPr>
            <w:r>
              <w:rPr>
                <w:rFonts w:eastAsia="Times New Roman"/>
                <w:b/>
                <w:bCs/>
                <w:color w:val="000000"/>
              </w:rPr>
              <w:t>30 Minutes</w:t>
            </w:r>
          </w:p>
        </w:tc>
      </w:tr>
      <w:tr w:rsidR="002C25DC" w:rsidRPr="007431BE" w:rsidTr="00150A9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C25DC" w:rsidRPr="007431BE" w:rsidRDefault="002C25DC" w:rsidP="00150A9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C25DC" w:rsidRPr="007431BE" w:rsidRDefault="002C25DC" w:rsidP="00150A9E">
            <w:pPr>
              <w:pStyle w:val="NormalBold"/>
              <w:spacing w:after="0"/>
            </w:pPr>
            <w:r>
              <w:t>To provide you with an opportunity to</w:t>
            </w:r>
            <w:r w:rsidRPr="00E35B12">
              <w:t xml:space="preserve"> </w:t>
            </w:r>
            <w:r>
              <w:t>o</w:t>
            </w:r>
            <w:r w:rsidRPr="00E35B12">
              <w:t xml:space="preserve">btain, </w:t>
            </w:r>
            <w:r w:rsidRPr="00991EB0">
              <w:rPr>
                <w:rStyle w:val="BoldandItalics"/>
              </w:rPr>
              <w:t>document and review reports relating to customer complaints</w:t>
            </w:r>
            <w:r>
              <w:rPr>
                <w:rStyle w:val="BoldandItalics"/>
              </w:rPr>
              <w:t>.</w:t>
            </w:r>
          </w:p>
        </w:tc>
      </w:tr>
      <w:tr w:rsidR="002C25DC" w:rsidRPr="007431BE" w:rsidTr="00150A9E">
        <w:trPr>
          <w:trHeight w:val="440"/>
        </w:trPr>
        <w:tc>
          <w:tcPr>
            <w:tcW w:w="1668" w:type="dxa"/>
            <w:tcBorders>
              <w:top w:val="single" w:sz="8" w:space="0" w:color="C0504D"/>
              <w:left w:val="single" w:sz="8" w:space="0" w:color="C0504D"/>
              <w:bottom w:val="single" w:sz="8" w:space="0" w:color="C0504D"/>
              <w:right w:val="single" w:sz="8" w:space="0" w:color="C0504D"/>
            </w:tcBorders>
          </w:tcPr>
          <w:p w:rsidR="002C25DC" w:rsidRPr="007431BE" w:rsidRDefault="002C25DC" w:rsidP="00150A9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C25DC" w:rsidRPr="001244D7" w:rsidRDefault="002C25DC" w:rsidP="002C25DC">
            <w:pPr>
              <w:pStyle w:val="AAAQuestions"/>
              <w:numPr>
                <w:ilvl w:val="0"/>
                <w:numId w:val="24"/>
              </w:numPr>
              <w:rPr>
                <w:rStyle w:val="Emphasis"/>
                <w:i w:val="0"/>
                <w:iCs w:val="0"/>
                <w:sz w:val="22"/>
                <w:szCs w:val="22"/>
              </w:rPr>
            </w:pPr>
            <w:r w:rsidRPr="001244D7">
              <w:rPr>
                <w:rStyle w:val="Emphasis"/>
                <w:sz w:val="22"/>
                <w:szCs w:val="22"/>
              </w:rPr>
              <w:t>When taking details of a customer complaint, what needs to be documented?</w:t>
            </w:r>
          </w:p>
          <w:p w:rsidR="002C25DC" w:rsidRPr="001244D7" w:rsidRDefault="002C25DC" w:rsidP="002C25DC">
            <w:pPr>
              <w:pStyle w:val="AAAQuestions"/>
              <w:numPr>
                <w:ilvl w:val="0"/>
                <w:numId w:val="0"/>
              </w:numPr>
              <w:ind w:left="360"/>
              <w:rPr>
                <w:rStyle w:val="Emphasis"/>
                <w:i w:val="0"/>
                <w:iCs w:val="0"/>
                <w:sz w:val="22"/>
                <w:szCs w:val="22"/>
              </w:rPr>
            </w:pPr>
          </w:p>
          <w:p w:rsidR="002C25DC" w:rsidRPr="001244D7" w:rsidRDefault="002C25DC" w:rsidP="00150A9E">
            <w:pPr>
              <w:pStyle w:val="Answers"/>
            </w:pPr>
          </w:p>
          <w:p w:rsidR="002C25DC" w:rsidRPr="001244D7" w:rsidRDefault="002C25DC" w:rsidP="00150A9E">
            <w:pPr>
              <w:pStyle w:val="Answers"/>
            </w:pPr>
          </w:p>
          <w:p w:rsidR="002C25DC" w:rsidRPr="001244D7" w:rsidRDefault="002C25DC" w:rsidP="00150A9E">
            <w:pPr>
              <w:pStyle w:val="Answers"/>
            </w:pPr>
          </w:p>
          <w:p w:rsidR="002C25DC" w:rsidRPr="001244D7" w:rsidRDefault="002C25DC" w:rsidP="00150A9E">
            <w:pPr>
              <w:pStyle w:val="Answers"/>
            </w:pPr>
          </w:p>
          <w:p w:rsidR="002C25DC" w:rsidRPr="001244D7" w:rsidRDefault="002C25DC" w:rsidP="00150A9E">
            <w:pPr>
              <w:pStyle w:val="Answers"/>
            </w:pPr>
          </w:p>
          <w:p w:rsidR="002C25DC" w:rsidRPr="001244D7" w:rsidRDefault="002C25DC" w:rsidP="00150A9E">
            <w:pPr>
              <w:pStyle w:val="Answers"/>
            </w:pPr>
          </w:p>
          <w:p w:rsidR="002C25DC" w:rsidRPr="001244D7" w:rsidRDefault="002C25DC" w:rsidP="00150A9E">
            <w:pPr>
              <w:pStyle w:val="Answers"/>
            </w:pPr>
          </w:p>
          <w:p w:rsidR="002C25DC" w:rsidRPr="001244D7" w:rsidRDefault="002C25DC" w:rsidP="00150A9E">
            <w:pPr>
              <w:pStyle w:val="AAAQuestions"/>
              <w:rPr>
                <w:sz w:val="22"/>
                <w:szCs w:val="22"/>
              </w:rPr>
            </w:pPr>
            <w:r w:rsidRPr="001244D7">
              <w:rPr>
                <w:sz w:val="22"/>
                <w:szCs w:val="22"/>
              </w:rPr>
              <w:t>Why is it important to document customer complaints?</w:t>
            </w:r>
          </w:p>
          <w:p w:rsidR="002C25DC" w:rsidRPr="001244D7" w:rsidRDefault="002C25DC" w:rsidP="002C25DC">
            <w:pPr>
              <w:pStyle w:val="AAAQuestions"/>
              <w:numPr>
                <w:ilvl w:val="0"/>
                <w:numId w:val="0"/>
              </w:numPr>
              <w:ind w:left="360"/>
              <w:rPr>
                <w:sz w:val="22"/>
                <w:szCs w:val="22"/>
              </w:rPr>
            </w:pPr>
          </w:p>
          <w:p w:rsidR="002C25DC" w:rsidRPr="001244D7" w:rsidRDefault="002C25DC" w:rsidP="002C25DC">
            <w:pPr>
              <w:pStyle w:val="AAAQuestions"/>
              <w:numPr>
                <w:ilvl w:val="0"/>
                <w:numId w:val="0"/>
              </w:numPr>
              <w:ind w:left="360"/>
              <w:rPr>
                <w:sz w:val="22"/>
                <w:szCs w:val="22"/>
              </w:rPr>
            </w:pPr>
          </w:p>
          <w:p w:rsidR="002C25DC" w:rsidRPr="001244D7" w:rsidRDefault="002C25DC" w:rsidP="002C25DC">
            <w:pPr>
              <w:pStyle w:val="AAAQuestions"/>
              <w:numPr>
                <w:ilvl w:val="0"/>
                <w:numId w:val="0"/>
              </w:numPr>
              <w:ind w:left="360"/>
              <w:rPr>
                <w:sz w:val="22"/>
                <w:szCs w:val="22"/>
              </w:rPr>
            </w:pPr>
          </w:p>
          <w:p w:rsidR="002C25DC" w:rsidRPr="001244D7" w:rsidRDefault="002C25DC" w:rsidP="002C25DC">
            <w:pPr>
              <w:pStyle w:val="AAAQuestions"/>
              <w:numPr>
                <w:ilvl w:val="0"/>
                <w:numId w:val="0"/>
              </w:numPr>
              <w:ind w:left="360"/>
              <w:rPr>
                <w:sz w:val="22"/>
                <w:szCs w:val="22"/>
              </w:rPr>
            </w:pPr>
          </w:p>
          <w:p w:rsidR="002C25DC" w:rsidRPr="001244D7" w:rsidRDefault="002C25DC" w:rsidP="002C25DC">
            <w:pPr>
              <w:pStyle w:val="AAAQuestions"/>
              <w:numPr>
                <w:ilvl w:val="0"/>
                <w:numId w:val="0"/>
              </w:numPr>
              <w:ind w:left="360"/>
              <w:rPr>
                <w:sz w:val="22"/>
                <w:szCs w:val="22"/>
              </w:rPr>
            </w:pPr>
          </w:p>
          <w:p w:rsidR="002C25DC" w:rsidRPr="001244D7" w:rsidRDefault="002C25DC" w:rsidP="002C25DC">
            <w:pPr>
              <w:pStyle w:val="AAAQuestions"/>
              <w:numPr>
                <w:ilvl w:val="0"/>
                <w:numId w:val="0"/>
              </w:numPr>
              <w:ind w:left="360"/>
              <w:rPr>
                <w:sz w:val="22"/>
                <w:szCs w:val="22"/>
              </w:rPr>
            </w:pPr>
          </w:p>
          <w:p w:rsidR="002C25DC" w:rsidRPr="001244D7" w:rsidRDefault="002C25DC" w:rsidP="002C25DC">
            <w:pPr>
              <w:pStyle w:val="AAAQuestions"/>
              <w:numPr>
                <w:ilvl w:val="0"/>
                <w:numId w:val="0"/>
              </w:numPr>
              <w:ind w:left="360"/>
              <w:rPr>
                <w:sz w:val="22"/>
                <w:szCs w:val="22"/>
              </w:rPr>
            </w:pPr>
          </w:p>
          <w:p w:rsidR="002C25DC" w:rsidRPr="001244D7" w:rsidRDefault="002C25DC" w:rsidP="002C25DC">
            <w:pPr>
              <w:pStyle w:val="AAAQuestions"/>
              <w:numPr>
                <w:ilvl w:val="0"/>
                <w:numId w:val="0"/>
              </w:numPr>
              <w:ind w:left="360"/>
              <w:rPr>
                <w:sz w:val="22"/>
                <w:szCs w:val="22"/>
              </w:rPr>
            </w:pPr>
          </w:p>
          <w:p w:rsidR="002C25DC" w:rsidRPr="001244D7" w:rsidRDefault="002C25DC" w:rsidP="00150A9E">
            <w:pPr>
              <w:pStyle w:val="Answers"/>
            </w:pPr>
          </w:p>
          <w:p w:rsidR="002C25DC" w:rsidRPr="001244D7" w:rsidRDefault="002C25DC" w:rsidP="00150A9E">
            <w:pPr>
              <w:pStyle w:val="AAAQuestions"/>
              <w:rPr>
                <w:sz w:val="22"/>
                <w:szCs w:val="22"/>
              </w:rPr>
            </w:pPr>
            <w:r w:rsidRPr="001244D7">
              <w:rPr>
                <w:sz w:val="22"/>
                <w:szCs w:val="22"/>
              </w:rPr>
              <w:t>Why is it important to review customer complaints?</w:t>
            </w:r>
          </w:p>
          <w:p w:rsidR="002C25DC" w:rsidRPr="001244D7" w:rsidRDefault="002C25DC" w:rsidP="002C25DC">
            <w:pPr>
              <w:pStyle w:val="AAAQuestions"/>
              <w:numPr>
                <w:ilvl w:val="0"/>
                <w:numId w:val="0"/>
              </w:numPr>
              <w:ind w:left="360"/>
              <w:rPr>
                <w:sz w:val="22"/>
                <w:szCs w:val="22"/>
              </w:rPr>
            </w:pPr>
          </w:p>
          <w:p w:rsidR="002C25DC" w:rsidRPr="001244D7" w:rsidRDefault="002C25DC" w:rsidP="00150A9E">
            <w:pPr>
              <w:pStyle w:val="Answers"/>
              <w:rPr>
                <w:lang w:val="en-GB"/>
              </w:rPr>
            </w:pPr>
          </w:p>
          <w:p w:rsidR="002C25DC" w:rsidRPr="001244D7" w:rsidRDefault="002C25DC" w:rsidP="00150A9E">
            <w:pPr>
              <w:pStyle w:val="Answers"/>
              <w:rPr>
                <w:lang w:val="en-GB"/>
              </w:rPr>
            </w:pPr>
          </w:p>
          <w:p w:rsidR="002C25DC" w:rsidRPr="001244D7" w:rsidRDefault="002C25DC" w:rsidP="00150A9E">
            <w:pPr>
              <w:pStyle w:val="Answers"/>
              <w:rPr>
                <w:lang w:val="en-GB"/>
              </w:rPr>
            </w:pPr>
          </w:p>
          <w:p w:rsidR="002C25DC" w:rsidRPr="001244D7" w:rsidRDefault="002C25DC" w:rsidP="00150A9E">
            <w:pPr>
              <w:pStyle w:val="Answers"/>
              <w:rPr>
                <w:lang w:val="en-GB"/>
              </w:rPr>
            </w:pPr>
          </w:p>
          <w:p w:rsidR="002C25DC" w:rsidRPr="001244D7" w:rsidRDefault="002C25DC" w:rsidP="00150A9E">
            <w:pPr>
              <w:pStyle w:val="Answers"/>
              <w:rPr>
                <w:lang w:val="en-GB"/>
              </w:rPr>
            </w:pPr>
          </w:p>
          <w:p w:rsidR="002C25DC" w:rsidRPr="001244D7" w:rsidRDefault="002C25DC" w:rsidP="00150A9E">
            <w:pPr>
              <w:pStyle w:val="Answers"/>
              <w:rPr>
                <w:lang w:val="en-GB"/>
              </w:rPr>
            </w:pPr>
          </w:p>
          <w:p w:rsidR="002C25DC" w:rsidRPr="001244D7" w:rsidRDefault="002C25DC" w:rsidP="00150A9E">
            <w:pPr>
              <w:pStyle w:val="Answers"/>
              <w:rPr>
                <w:lang w:val="en-GB"/>
              </w:rPr>
            </w:pPr>
          </w:p>
          <w:p w:rsidR="002C25DC" w:rsidRPr="001244D7" w:rsidRDefault="002C25DC" w:rsidP="00150A9E">
            <w:pPr>
              <w:pStyle w:val="Answers"/>
              <w:rPr>
                <w:lang w:val="en-GB"/>
              </w:rPr>
            </w:pPr>
          </w:p>
          <w:p w:rsidR="002C25DC" w:rsidRDefault="002C25DC" w:rsidP="00150A9E">
            <w:pPr>
              <w:pStyle w:val="AAAQuestions"/>
            </w:pPr>
            <w:r w:rsidRPr="001244D7">
              <w:rPr>
                <w:sz w:val="22"/>
                <w:szCs w:val="22"/>
              </w:rPr>
              <w:t>How does your organisation document customer complaints?</w:t>
            </w:r>
          </w:p>
          <w:p w:rsidR="002C25DC" w:rsidRDefault="002C25DC" w:rsidP="002C25DC">
            <w:pPr>
              <w:pStyle w:val="AAAQuestions"/>
              <w:numPr>
                <w:ilvl w:val="0"/>
                <w:numId w:val="0"/>
              </w:numPr>
              <w:ind w:left="360"/>
            </w:pPr>
          </w:p>
          <w:p w:rsidR="002C25DC" w:rsidRDefault="002C25DC" w:rsidP="002C25DC">
            <w:pPr>
              <w:pStyle w:val="Answers"/>
              <w:ind w:left="720"/>
              <w:rPr>
                <w:rStyle w:val="Emphasis"/>
                <w:i/>
                <w:iCs w:val="0"/>
              </w:rPr>
            </w:pPr>
          </w:p>
          <w:p w:rsidR="002C25DC" w:rsidRDefault="002C25DC" w:rsidP="002C25DC">
            <w:pPr>
              <w:pStyle w:val="Answers"/>
              <w:ind w:left="720"/>
              <w:rPr>
                <w:rStyle w:val="Emphasis"/>
                <w:i/>
                <w:iCs w:val="0"/>
              </w:rPr>
            </w:pPr>
          </w:p>
          <w:p w:rsidR="002C25DC" w:rsidRDefault="002C25DC" w:rsidP="002C25DC">
            <w:pPr>
              <w:pStyle w:val="Answers"/>
              <w:ind w:left="720"/>
              <w:rPr>
                <w:rStyle w:val="Emphasis"/>
                <w:i/>
                <w:iCs w:val="0"/>
              </w:rPr>
            </w:pPr>
          </w:p>
          <w:p w:rsidR="002C25DC" w:rsidRDefault="002C25DC" w:rsidP="002C25DC">
            <w:pPr>
              <w:pStyle w:val="Answers"/>
              <w:ind w:left="720"/>
              <w:rPr>
                <w:rStyle w:val="Emphasis"/>
                <w:i/>
                <w:iCs w:val="0"/>
              </w:rPr>
            </w:pPr>
          </w:p>
          <w:p w:rsidR="002C25DC" w:rsidRDefault="002C25DC" w:rsidP="002C25DC">
            <w:pPr>
              <w:pStyle w:val="Answers"/>
              <w:ind w:left="720"/>
              <w:rPr>
                <w:rStyle w:val="Emphasis"/>
                <w:i/>
                <w:iCs w:val="0"/>
              </w:rPr>
            </w:pPr>
          </w:p>
          <w:p w:rsidR="002C25DC" w:rsidRDefault="002C25DC" w:rsidP="002C25DC">
            <w:pPr>
              <w:pStyle w:val="Answers"/>
              <w:ind w:left="720"/>
              <w:rPr>
                <w:rStyle w:val="Emphasis"/>
                <w:i/>
                <w:iCs w:val="0"/>
              </w:rPr>
            </w:pPr>
          </w:p>
          <w:p w:rsidR="002C25DC" w:rsidRDefault="002C25DC" w:rsidP="002C25DC">
            <w:pPr>
              <w:pStyle w:val="Answers"/>
              <w:ind w:left="720"/>
              <w:rPr>
                <w:rStyle w:val="Emphasis"/>
                <w:i/>
                <w:iCs w:val="0"/>
              </w:rPr>
            </w:pPr>
          </w:p>
          <w:p w:rsidR="002C25DC" w:rsidRDefault="002C25DC" w:rsidP="002C25DC">
            <w:pPr>
              <w:pStyle w:val="Answers"/>
              <w:ind w:left="720"/>
              <w:rPr>
                <w:rStyle w:val="Emphasis"/>
                <w:i/>
                <w:iCs w:val="0"/>
              </w:rPr>
            </w:pPr>
          </w:p>
          <w:p w:rsidR="002C25DC" w:rsidRPr="00854959" w:rsidRDefault="002C25DC" w:rsidP="002C25DC">
            <w:pPr>
              <w:pStyle w:val="Answers"/>
              <w:ind w:left="720"/>
              <w:rPr>
                <w:rStyle w:val="Emphasis"/>
                <w:i/>
                <w:iCs w:val="0"/>
              </w:rPr>
            </w:pPr>
          </w:p>
        </w:tc>
      </w:tr>
    </w:tbl>
    <w:p w:rsidR="00706AA2" w:rsidRDefault="00706AA2" w:rsidP="00706AA2"/>
    <w:p w:rsidR="00E33EE1" w:rsidRDefault="00706AA2" w:rsidP="00706AA2">
      <w:pPr>
        <w:spacing w:after="0" w:line="240" w:lineRule="auto"/>
      </w:pPr>
      <w:r>
        <w:br w:type="page"/>
      </w:r>
    </w:p>
    <w:p w:rsidR="005B62CF" w:rsidRPr="005B62CF" w:rsidRDefault="00994C40" w:rsidP="005B62CF">
      <w:pPr>
        <w:pStyle w:val="Heading2"/>
      </w:pPr>
      <w:bookmarkStart w:id="62" w:name="_Toc408301064"/>
      <w:bookmarkStart w:id="63" w:name="_Toc416435878"/>
      <w:r w:rsidRPr="00994C40">
        <w:lastRenderedPageBreak/>
        <w:t xml:space="preserve">1.3 – </w:t>
      </w:r>
      <w:r w:rsidR="005B62CF" w:rsidRPr="005B62CF">
        <w:t>Make decisions about customer complaints, taking into account applicable legislation, organisational policies and codes</w:t>
      </w:r>
      <w:bookmarkEnd w:id="62"/>
      <w:bookmarkEnd w:id="63"/>
    </w:p>
    <w:p w:rsidR="00994C40" w:rsidRPr="00DC0EDF" w:rsidRDefault="00355AF1" w:rsidP="00987F8F">
      <w:pPr>
        <w:pStyle w:val="BoldBulTight0"/>
        <w:rPr>
          <w:rStyle w:val="Strong"/>
          <w:b/>
          <w:bCs w:val="0"/>
        </w:rPr>
      </w:pPr>
      <w:r>
        <w:rPr>
          <w:rStyle w:val="Strong"/>
          <w:b/>
          <w:bCs w:val="0"/>
        </w:rPr>
        <w:br/>
      </w:r>
      <w:r w:rsidR="00DC0EDF" w:rsidRPr="00DC0EDF">
        <w:rPr>
          <w:rStyle w:val="Strong"/>
          <w:b/>
          <w:bCs w:val="0"/>
        </w:rPr>
        <w:t>When making decisions about how to deal with customer complaints you need to consider:</w:t>
      </w:r>
    </w:p>
    <w:p w:rsidR="00DC0EDF" w:rsidRPr="00DC0EDF" w:rsidRDefault="00DC0EDF" w:rsidP="00DC0EDF">
      <w:pPr>
        <w:pStyle w:val="Bullets"/>
        <w:rPr>
          <w:rStyle w:val="Strong"/>
          <w:b w:val="0"/>
          <w:bCs w:val="0"/>
        </w:rPr>
      </w:pPr>
      <w:r w:rsidRPr="00DC0EDF">
        <w:rPr>
          <w:rStyle w:val="Strong"/>
          <w:b w:val="0"/>
          <w:bCs w:val="0"/>
        </w:rPr>
        <w:t>The nature of the complaint</w:t>
      </w:r>
    </w:p>
    <w:p w:rsidR="00DC0EDF" w:rsidRPr="00DC0EDF" w:rsidRDefault="00DC0EDF" w:rsidP="00DC0EDF">
      <w:pPr>
        <w:pStyle w:val="Bullets"/>
        <w:rPr>
          <w:rStyle w:val="Strong"/>
          <w:b w:val="0"/>
          <w:bCs w:val="0"/>
        </w:rPr>
      </w:pPr>
      <w:r w:rsidRPr="00DC0EDF">
        <w:rPr>
          <w:rStyle w:val="Strong"/>
          <w:b w:val="0"/>
          <w:bCs w:val="0"/>
        </w:rPr>
        <w:t>The attitude and demeanour of the complainant</w:t>
      </w:r>
    </w:p>
    <w:p w:rsidR="00DC0EDF" w:rsidRPr="00DC0EDF" w:rsidRDefault="00DC0EDF" w:rsidP="00DC0EDF">
      <w:pPr>
        <w:pStyle w:val="Bullets"/>
        <w:rPr>
          <w:rStyle w:val="Strong"/>
          <w:b w:val="0"/>
          <w:bCs w:val="0"/>
        </w:rPr>
      </w:pPr>
      <w:r w:rsidRPr="00DC0EDF">
        <w:rPr>
          <w:rStyle w:val="Strong"/>
          <w:b w:val="0"/>
          <w:bCs w:val="0"/>
        </w:rPr>
        <w:t>The ideal solution for the customer</w:t>
      </w:r>
    </w:p>
    <w:p w:rsidR="00DC0EDF" w:rsidRPr="00DC0EDF" w:rsidRDefault="00DC0EDF" w:rsidP="00DC0EDF">
      <w:pPr>
        <w:pStyle w:val="Bullets"/>
        <w:rPr>
          <w:rStyle w:val="Strong"/>
          <w:b w:val="0"/>
          <w:bCs w:val="0"/>
        </w:rPr>
      </w:pPr>
      <w:r w:rsidRPr="00DC0EDF">
        <w:rPr>
          <w:rStyle w:val="Strong"/>
          <w:b w:val="0"/>
          <w:bCs w:val="0"/>
        </w:rPr>
        <w:t>Your organisation’s policies and procedures relating to handling complaints</w:t>
      </w:r>
    </w:p>
    <w:p w:rsidR="00DC0EDF" w:rsidRPr="00DC0EDF" w:rsidRDefault="00DC0EDF" w:rsidP="00DC0EDF">
      <w:pPr>
        <w:pStyle w:val="Bullets"/>
        <w:rPr>
          <w:rStyle w:val="Strong"/>
          <w:b w:val="0"/>
          <w:bCs w:val="0"/>
        </w:rPr>
      </w:pPr>
      <w:r w:rsidRPr="00DC0EDF">
        <w:rPr>
          <w:rStyle w:val="Strong"/>
          <w:b w:val="0"/>
          <w:bCs w:val="0"/>
        </w:rPr>
        <w:t>Your own confidence, knowledge and authority to deal with it</w:t>
      </w:r>
    </w:p>
    <w:p w:rsidR="00DC0EDF" w:rsidRDefault="00DC0EDF" w:rsidP="00DC0EDF">
      <w:pPr>
        <w:pStyle w:val="Bullets"/>
        <w:rPr>
          <w:rStyle w:val="Strong"/>
          <w:b w:val="0"/>
          <w:bCs w:val="0"/>
        </w:rPr>
      </w:pPr>
      <w:r w:rsidRPr="00DC0EDF">
        <w:rPr>
          <w:rStyle w:val="Strong"/>
          <w:b w:val="0"/>
          <w:bCs w:val="0"/>
        </w:rPr>
        <w:t>Any applicable legislation.</w:t>
      </w:r>
    </w:p>
    <w:p w:rsidR="00DC0EDF" w:rsidRPr="00987F8F" w:rsidRDefault="00DC0EDF" w:rsidP="00392242">
      <w:pPr>
        <w:pStyle w:val="Heading3"/>
        <w:rPr>
          <w:rStyle w:val="Strong"/>
          <w:b/>
          <w:bCs/>
        </w:rPr>
      </w:pPr>
      <w:bookmarkStart w:id="64" w:name="_Toc408301065"/>
      <w:bookmarkStart w:id="65" w:name="_Toc416435879"/>
      <w:r>
        <w:rPr>
          <w:rStyle w:val="Strong"/>
          <w:b/>
          <w:bCs/>
        </w:rPr>
        <w:t>Nature of the complaint</w:t>
      </w:r>
      <w:bookmarkEnd w:id="64"/>
      <w:bookmarkEnd w:id="65"/>
    </w:p>
    <w:p w:rsidR="00DC0EDF" w:rsidRDefault="00DC0EDF" w:rsidP="00DC0EDF">
      <w:pPr>
        <w:rPr>
          <w:rStyle w:val="Strong"/>
          <w:b w:val="0"/>
          <w:bCs w:val="0"/>
        </w:rPr>
      </w:pPr>
      <w:r>
        <w:rPr>
          <w:rStyle w:val="Strong"/>
          <w:b w:val="0"/>
          <w:bCs w:val="0"/>
        </w:rPr>
        <w:t>Complaints come in varying degrees of severity. They can be built up over time or they can be immediate</w:t>
      </w:r>
      <w:r w:rsidR="00987F8F">
        <w:rPr>
          <w:rStyle w:val="Strong"/>
          <w:b w:val="0"/>
          <w:bCs w:val="0"/>
        </w:rPr>
        <w:t>. They might relate to a product, service, individual, organisation or policy. They could relate to a breach in legislation. You need to be able to recognise the severity of the complaint with which you are presented and decide what action is appropriate to take. If you are unsure of what action to take, you must refer it to the relevant person.</w:t>
      </w:r>
    </w:p>
    <w:p w:rsidR="00987F8F" w:rsidRDefault="00987F8F" w:rsidP="00DC0EDF">
      <w:pPr>
        <w:rPr>
          <w:rStyle w:val="Strong"/>
          <w:b w:val="0"/>
          <w:bCs w:val="0"/>
        </w:rPr>
      </w:pPr>
      <w:r>
        <w:rPr>
          <w:rStyle w:val="Strong"/>
          <w:b w:val="0"/>
          <w:bCs w:val="0"/>
        </w:rPr>
        <w:t>Complaints can be formal or informal. Generally, informal complaints can be resolved at a lower level of authority than formal complaints. Either way, you must follow your organisation’s policy for both.</w:t>
      </w:r>
    </w:p>
    <w:p w:rsidR="00987F8F" w:rsidRDefault="00987F8F" w:rsidP="00392242">
      <w:pPr>
        <w:pStyle w:val="Heading3"/>
        <w:rPr>
          <w:rStyle w:val="Strong"/>
          <w:b/>
          <w:bCs/>
        </w:rPr>
      </w:pPr>
      <w:bookmarkStart w:id="66" w:name="_Toc408301066"/>
      <w:bookmarkStart w:id="67" w:name="_Toc416435880"/>
      <w:r>
        <w:rPr>
          <w:rStyle w:val="Strong"/>
          <w:b/>
          <w:bCs/>
        </w:rPr>
        <w:t>Attitude and demeanour of the complainant</w:t>
      </w:r>
      <w:bookmarkEnd w:id="66"/>
      <w:bookmarkEnd w:id="67"/>
    </w:p>
    <w:p w:rsidR="00987F8F" w:rsidRDefault="00987F8F" w:rsidP="00B0060A">
      <w:pPr>
        <w:rPr>
          <w:rStyle w:val="Strong"/>
          <w:b w:val="0"/>
          <w:bCs w:val="0"/>
        </w:rPr>
      </w:pPr>
      <w:r>
        <w:rPr>
          <w:rStyle w:val="Strong"/>
          <w:b w:val="0"/>
          <w:bCs w:val="0"/>
        </w:rPr>
        <w:t>Some complainants are easier to handle than others. It is important to recognise that sometimes you may not have the necessary skills or authority to do so and must seek assistance. Whilst it is understandable that customers may be upset or angry about something, it is no</w:t>
      </w:r>
      <w:r w:rsidR="007F76B6">
        <w:rPr>
          <w:rStyle w:val="Strong"/>
          <w:b w:val="0"/>
          <w:bCs w:val="0"/>
        </w:rPr>
        <w:t>t acceptable</w:t>
      </w:r>
      <w:r>
        <w:rPr>
          <w:rStyle w:val="Strong"/>
          <w:b w:val="0"/>
          <w:bCs w:val="0"/>
        </w:rPr>
        <w:t xml:space="preserve"> for them to cause you any </w:t>
      </w:r>
      <w:r w:rsidR="007F76B6">
        <w:rPr>
          <w:rStyle w:val="Strong"/>
          <w:b w:val="0"/>
          <w:bCs w:val="0"/>
        </w:rPr>
        <w:t>harm or fear of harm. In these situations the police may be called to prevent any public order offences. The complaint must still be dealt with, but not at that specific moment.</w:t>
      </w:r>
    </w:p>
    <w:p w:rsidR="007F76B6" w:rsidRDefault="007F76B6" w:rsidP="00392242">
      <w:pPr>
        <w:pStyle w:val="Heading3"/>
        <w:rPr>
          <w:rStyle w:val="Strong"/>
          <w:b/>
          <w:bCs/>
        </w:rPr>
      </w:pPr>
      <w:bookmarkStart w:id="68" w:name="_Toc408301067"/>
      <w:bookmarkStart w:id="69" w:name="_Toc416435881"/>
      <w:r>
        <w:rPr>
          <w:rStyle w:val="Strong"/>
          <w:b/>
          <w:bCs/>
        </w:rPr>
        <w:t>Ideal solution for the customer</w:t>
      </w:r>
      <w:bookmarkEnd w:id="68"/>
      <w:bookmarkEnd w:id="69"/>
    </w:p>
    <w:p w:rsidR="007F76B6" w:rsidRDefault="007F76B6" w:rsidP="00B0060A">
      <w:pPr>
        <w:rPr>
          <w:rStyle w:val="Strong"/>
          <w:b w:val="0"/>
          <w:bCs w:val="0"/>
        </w:rPr>
      </w:pPr>
      <w:r>
        <w:rPr>
          <w:rStyle w:val="Strong"/>
          <w:b w:val="0"/>
          <w:bCs w:val="0"/>
        </w:rPr>
        <w:t>The way in which the customer wants to resolve the complaint may not be appropriate. It might go against your organisation’s policies and it could even be illegal. You need to consider their suggestions and make a decision based upon policy and procedure.</w:t>
      </w:r>
    </w:p>
    <w:p w:rsidR="007F76B6" w:rsidRPr="006A4810" w:rsidRDefault="007F76B6" w:rsidP="00392242">
      <w:pPr>
        <w:pStyle w:val="Heading3"/>
        <w:rPr>
          <w:rStyle w:val="Strong"/>
          <w:b/>
          <w:bCs/>
        </w:rPr>
      </w:pPr>
      <w:bookmarkStart w:id="70" w:name="_Toc408301068"/>
      <w:bookmarkStart w:id="71" w:name="_Toc416435882"/>
      <w:r>
        <w:rPr>
          <w:rStyle w:val="Strong"/>
          <w:b/>
          <w:bCs/>
        </w:rPr>
        <w:t>Organisational policies and procedures</w:t>
      </w:r>
      <w:bookmarkEnd w:id="70"/>
      <w:bookmarkEnd w:id="71"/>
    </w:p>
    <w:p w:rsidR="007F76B6" w:rsidRDefault="007F76B6" w:rsidP="007F76B6">
      <w:pPr>
        <w:rPr>
          <w:rStyle w:val="Strong"/>
          <w:b w:val="0"/>
          <w:bCs w:val="0"/>
        </w:rPr>
      </w:pPr>
      <w:r>
        <w:rPr>
          <w:rStyle w:val="Strong"/>
          <w:b w:val="0"/>
          <w:bCs w:val="0"/>
        </w:rPr>
        <w:t xml:space="preserve">These will vary from one organisation to another but there will be a procedure for handling customer complaints. It may </w:t>
      </w:r>
      <w:r w:rsidRPr="006A4810">
        <w:t>include designated persons responsible for handling specific complaints and designated authority for processing refunds. They will have been designed in a way that best suits the organisation. Deviation from the procedure may compromise the organisation during</w:t>
      </w:r>
      <w:r>
        <w:rPr>
          <w:rStyle w:val="Strong"/>
          <w:b w:val="0"/>
          <w:bCs w:val="0"/>
        </w:rPr>
        <w:t xml:space="preserve"> the life of the complaint.</w:t>
      </w:r>
    </w:p>
    <w:p w:rsidR="007F76B6" w:rsidRDefault="007F76B6" w:rsidP="00392242">
      <w:pPr>
        <w:pStyle w:val="Heading3"/>
        <w:rPr>
          <w:rStyle w:val="Strong"/>
          <w:b/>
          <w:bCs/>
        </w:rPr>
      </w:pPr>
      <w:bookmarkStart w:id="72" w:name="_Toc408301069"/>
      <w:bookmarkStart w:id="73" w:name="_Toc416435883"/>
      <w:r>
        <w:rPr>
          <w:rStyle w:val="Strong"/>
          <w:b/>
          <w:bCs/>
        </w:rPr>
        <w:lastRenderedPageBreak/>
        <w:t>Knowledge and authority</w:t>
      </w:r>
      <w:bookmarkEnd w:id="72"/>
      <w:bookmarkEnd w:id="73"/>
    </w:p>
    <w:p w:rsidR="00213423" w:rsidRPr="006A4810" w:rsidRDefault="007F76B6" w:rsidP="007F76B6">
      <w:r>
        <w:rPr>
          <w:rStyle w:val="Strong"/>
          <w:b w:val="0"/>
          <w:bCs w:val="0"/>
        </w:rPr>
        <w:t xml:space="preserve">If you lack the knowledge </w:t>
      </w:r>
      <w:r w:rsidRPr="006A4810">
        <w:t>and/or authority to make a decision about a complaint, do not make the decision. Refer the complaint to the relevant person.</w:t>
      </w:r>
    </w:p>
    <w:p w:rsidR="00213423" w:rsidRDefault="00213423" w:rsidP="00392242">
      <w:pPr>
        <w:pStyle w:val="Heading3"/>
        <w:rPr>
          <w:rStyle w:val="Strong"/>
          <w:b/>
          <w:bCs/>
        </w:rPr>
      </w:pPr>
      <w:bookmarkStart w:id="74" w:name="_Toc408301070"/>
      <w:bookmarkStart w:id="75" w:name="_Toc416435884"/>
      <w:r>
        <w:rPr>
          <w:rStyle w:val="Strong"/>
          <w:b/>
          <w:bCs/>
        </w:rPr>
        <w:t>Legislation</w:t>
      </w:r>
      <w:bookmarkEnd w:id="74"/>
      <w:bookmarkEnd w:id="75"/>
    </w:p>
    <w:p w:rsidR="00314AA6" w:rsidRDefault="00314AA6" w:rsidP="00314AA6">
      <w:pPr>
        <w:pStyle w:val="BoldBulTight0"/>
        <w:rPr>
          <w:rStyle w:val="Strong"/>
          <w:b/>
          <w:bCs w:val="0"/>
        </w:rPr>
      </w:pPr>
      <w:r>
        <w:rPr>
          <w:rStyle w:val="Strong"/>
          <w:b/>
          <w:bCs w:val="0"/>
        </w:rPr>
        <w:t>Complaints may be due to a breach in the following legislation, as described in section 1.1 including:</w:t>
      </w:r>
    </w:p>
    <w:p w:rsidR="00314AA6" w:rsidRDefault="00314AA6" w:rsidP="00314AA6">
      <w:pPr>
        <w:pStyle w:val="Bullets"/>
        <w:rPr>
          <w:rStyle w:val="Strong"/>
          <w:b w:val="0"/>
          <w:bCs w:val="0"/>
        </w:rPr>
      </w:pPr>
      <w:r>
        <w:rPr>
          <w:rStyle w:val="Strong"/>
          <w:b w:val="0"/>
          <w:bCs w:val="0"/>
        </w:rPr>
        <w:t>The Competition and Consumer Act 2010</w:t>
      </w:r>
    </w:p>
    <w:p w:rsidR="00314AA6" w:rsidRDefault="00314AA6" w:rsidP="00314AA6">
      <w:pPr>
        <w:pStyle w:val="Bullets"/>
        <w:rPr>
          <w:rStyle w:val="Strong"/>
          <w:b w:val="0"/>
          <w:bCs w:val="0"/>
        </w:rPr>
      </w:pPr>
      <w:r>
        <w:rPr>
          <w:rStyle w:val="Strong"/>
          <w:b w:val="0"/>
          <w:bCs w:val="0"/>
        </w:rPr>
        <w:t>Australian Consumer Law</w:t>
      </w:r>
    </w:p>
    <w:p w:rsidR="00314AA6" w:rsidRDefault="00314AA6" w:rsidP="00314AA6">
      <w:pPr>
        <w:pStyle w:val="Bullets"/>
        <w:rPr>
          <w:rStyle w:val="Strong"/>
          <w:b w:val="0"/>
          <w:bCs w:val="0"/>
        </w:rPr>
      </w:pPr>
      <w:r>
        <w:rPr>
          <w:rStyle w:val="Strong"/>
          <w:b w:val="0"/>
          <w:bCs w:val="0"/>
        </w:rPr>
        <w:t>Disability Discrimination Act 1992</w:t>
      </w:r>
    </w:p>
    <w:p w:rsidR="00314AA6" w:rsidRDefault="00314AA6" w:rsidP="00314AA6">
      <w:pPr>
        <w:pStyle w:val="Bullets"/>
        <w:rPr>
          <w:rStyle w:val="Strong"/>
          <w:b w:val="0"/>
          <w:bCs w:val="0"/>
        </w:rPr>
      </w:pPr>
      <w:r>
        <w:rPr>
          <w:rStyle w:val="Strong"/>
          <w:b w:val="0"/>
          <w:bCs w:val="0"/>
        </w:rPr>
        <w:t>Age Discrimination Act 2004</w:t>
      </w:r>
    </w:p>
    <w:p w:rsidR="00314AA6" w:rsidRDefault="00314AA6" w:rsidP="00314AA6">
      <w:pPr>
        <w:pStyle w:val="Bullets"/>
        <w:rPr>
          <w:rStyle w:val="Strong"/>
          <w:b w:val="0"/>
          <w:bCs w:val="0"/>
        </w:rPr>
      </w:pPr>
      <w:r>
        <w:rPr>
          <w:rStyle w:val="Strong"/>
          <w:b w:val="0"/>
          <w:bCs w:val="0"/>
        </w:rPr>
        <w:t>Sex Discrimination Act 1984</w:t>
      </w:r>
    </w:p>
    <w:p w:rsidR="00314AA6" w:rsidRDefault="00314AA6" w:rsidP="00314AA6">
      <w:pPr>
        <w:pStyle w:val="Bullets"/>
        <w:rPr>
          <w:rStyle w:val="Strong"/>
          <w:b w:val="0"/>
          <w:bCs w:val="0"/>
        </w:rPr>
      </w:pPr>
      <w:r>
        <w:rPr>
          <w:rStyle w:val="Strong"/>
          <w:b w:val="0"/>
          <w:bCs w:val="0"/>
        </w:rPr>
        <w:t>Racial Discrimination Act 2007</w:t>
      </w:r>
    </w:p>
    <w:p w:rsidR="00314AA6" w:rsidRDefault="00314AA6" w:rsidP="00314AA6">
      <w:pPr>
        <w:pStyle w:val="Bullets"/>
        <w:rPr>
          <w:rStyle w:val="Strong"/>
          <w:b w:val="0"/>
          <w:bCs w:val="0"/>
        </w:rPr>
      </w:pPr>
      <w:r>
        <w:rPr>
          <w:rStyle w:val="Strong"/>
          <w:b w:val="0"/>
          <w:bCs w:val="0"/>
        </w:rPr>
        <w:t>Privacy Act 1988</w:t>
      </w:r>
    </w:p>
    <w:p w:rsidR="00314AA6" w:rsidRDefault="00314AA6" w:rsidP="00314AA6">
      <w:pPr>
        <w:pStyle w:val="Bullets"/>
        <w:rPr>
          <w:rStyle w:val="Strong"/>
          <w:b w:val="0"/>
          <w:bCs w:val="0"/>
        </w:rPr>
      </w:pPr>
      <w:r>
        <w:rPr>
          <w:rStyle w:val="Strong"/>
          <w:b w:val="0"/>
          <w:bCs w:val="0"/>
        </w:rPr>
        <w:t xml:space="preserve">WHS policies, procedures and programs. </w:t>
      </w:r>
    </w:p>
    <w:p w:rsidR="007F76B6" w:rsidRPr="00987F8F" w:rsidRDefault="006A4810" w:rsidP="00213423">
      <w:pPr>
        <w:rPr>
          <w:rStyle w:val="Strong"/>
          <w:b w:val="0"/>
          <w:bCs w:val="0"/>
        </w:rPr>
      </w:pPr>
      <w:r>
        <w:rPr>
          <w:rStyle w:val="Strong"/>
          <w:b w:val="0"/>
          <w:bCs w:val="0"/>
        </w:rPr>
        <w:t>Legislation</w:t>
      </w:r>
      <w:r w:rsidR="00314AA6">
        <w:rPr>
          <w:rStyle w:val="Strong"/>
          <w:b w:val="0"/>
          <w:bCs w:val="0"/>
        </w:rPr>
        <w:t xml:space="preserve"> also</w:t>
      </w:r>
      <w:r>
        <w:rPr>
          <w:rStyle w:val="Strong"/>
          <w:b w:val="0"/>
          <w:bCs w:val="0"/>
        </w:rPr>
        <w:t xml:space="preserve"> varies from one State to another and you can find more information on the Australian Consumer Law website at URL:</w:t>
      </w:r>
      <w:r w:rsidRPr="006A4810">
        <w:t xml:space="preserve"> </w:t>
      </w:r>
      <w:r w:rsidRPr="006A4810">
        <w:rPr>
          <w:rStyle w:val="Strong"/>
          <w:b w:val="0"/>
          <w:bCs w:val="0"/>
        </w:rPr>
        <w:t>http://www.consumerlaw.gov.au</w:t>
      </w:r>
      <w:r>
        <w:rPr>
          <w:rStyle w:val="Strong"/>
          <w:b w:val="0"/>
          <w:bCs w:val="0"/>
        </w:rPr>
        <w:t xml:space="preserve">.  </w:t>
      </w:r>
    </w:p>
    <w:p w:rsidR="00DC0EDF" w:rsidRDefault="00DC0EDF" w:rsidP="006A4810">
      <w:pPr>
        <w:rPr>
          <w:rStyle w:val="Strong"/>
          <w:b w:val="0"/>
          <w:bCs w:val="0"/>
        </w:rPr>
      </w:pPr>
    </w:p>
    <w:p w:rsidR="00DC0EDF" w:rsidRDefault="006A4810" w:rsidP="00DC0EDF">
      <w:pPr>
        <w:pStyle w:val="BoldBulTight0"/>
        <w:rPr>
          <w:rStyle w:val="Strong"/>
          <w:b/>
          <w:bCs w:val="0"/>
        </w:rPr>
      </w:pPr>
      <w:r>
        <w:rPr>
          <w:noProof/>
          <w:lang w:eastAsia="en-AU"/>
        </w:rPr>
        <w:drawing>
          <wp:anchor distT="0" distB="0" distL="114300" distR="114300" simplePos="0" relativeHeight="251756544" behindDoc="0" locked="0" layoutInCell="1" allowOverlap="1">
            <wp:simplePos x="0" y="0"/>
            <wp:positionH relativeFrom="margin">
              <wp:align>right</wp:align>
            </wp:positionH>
            <wp:positionV relativeFrom="paragraph">
              <wp:posOffset>233045</wp:posOffset>
            </wp:positionV>
            <wp:extent cx="2919730" cy="2360295"/>
            <wp:effectExtent l="0" t="0" r="0" b="190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ustralia Map.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919730" cy="2360295"/>
                    </a:xfrm>
                    <a:prstGeom prst="rect">
                      <a:avLst/>
                    </a:prstGeom>
                  </pic:spPr>
                </pic:pic>
              </a:graphicData>
            </a:graphic>
          </wp:anchor>
        </w:drawing>
      </w:r>
    </w:p>
    <w:p w:rsidR="00706AA2" w:rsidRDefault="00706AA2" w:rsidP="00706AA2"/>
    <w:p w:rsidR="00706AA2" w:rsidRDefault="00706AA2" w:rsidP="00706AA2"/>
    <w:p w:rsidR="00706AA2" w:rsidRDefault="00706AA2" w:rsidP="00706AA2"/>
    <w:p w:rsidR="00706AA2" w:rsidRDefault="00706AA2" w:rsidP="00706AA2"/>
    <w:p w:rsidR="00706AA2" w:rsidRDefault="00706AA2" w:rsidP="00706AA2"/>
    <w:p w:rsidR="00706AA2" w:rsidRDefault="00706AA2" w:rsidP="00706AA2"/>
    <w:p w:rsidR="00706AA2" w:rsidRDefault="00706AA2" w:rsidP="00706AA2"/>
    <w:p w:rsidR="006A4810" w:rsidRDefault="006A4810" w:rsidP="00706AA2"/>
    <w:p w:rsidR="006A4810" w:rsidRDefault="006A4810" w:rsidP="00706AA2"/>
    <w:p w:rsidR="006A4810" w:rsidRDefault="006A4810" w:rsidP="00706AA2"/>
    <w:p w:rsidR="006A4810" w:rsidRDefault="006A4810" w:rsidP="00706AA2"/>
    <w:p w:rsidR="006A4810" w:rsidRDefault="006A4810" w:rsidP="00706AA2"/>
    <w:p w:rsidR="006A4810" w:rsidRDefault="006A4810" w:rsidP="006A4810"/>
    <w:p w:rsidR="006A4810" w:rsidRDefault="006A4810">
      <w:pPr>
        <w:spacing w:after="0" w:line="240" w:lineRule="auto"/>
        <w:rPr>
          <w:rStyle w:val="Strong"/>
          <w:rFonts w:cs="Calibri"/>
          <w:color w:val="C00000"/>
          <w:sz w:val="28"/>
          <w:szCs w:val="28"/>
        </w:rPr>
      </w:pPr>
      <w:r>
        <w:rPr>
          <w:rStyle w:val="Strong"/>
          <w:b w:val="0"/>
          <w:bCs w:val="0"/>
        </w:rPr>
        <w:br w:type="page"/>
      </w:r>
    </w:p>
    <w:p w:rsidR="00994C40" w:rsidRDefault="00994C40" w:rsidP="00994C40">
      <w:pPr>
        <w:pStyle w:val="Heading2"/>
      </w:pPr>
      <w:bookmarkStart w:id="76" w:name="_Toc408301072"/>
      <w:bookmarkStart w:id="77" w:name="_Toc416435886"/>
      <w:r w:rsidRPr="00994C40">
        <w:rPr>
          <w:rStyle w:val="Strong"/>
          <w:b/>
          <w:bCs/>
        </w:rPr>
        <w:lastRenderedPageBreak/>
        <w:t xml:space="preserve">1.4 – </w:t>
      </w:r>
      <w:r w:rsidR="005B62CF" w:rsidRPr="00E35B12">
        <w:t>Negotiate resolution of the complaint and obtain agreement where possible</w:t>
      </w:r>
      <w:bookmarkEnd w:id="76"/>
      <w:bookmarkEnd w:id="77"/>
    </w:p>
    <w:p w:rsidR="00D12B59" w:rsidRDefault="00314AA6" w:rsidP="00D12B59">
      <w:r>
        <w:br/>
        <w:t xml:space="preserve">Once you have decided how the complaint should be handled the proposal needs to be presented to the customer. </w:t>
      </w:r>
      <w:r w:rsidR="00D958D4">
        <w:t>This is a negotiation process which means that what you propose and what the customer proposes may be two very different concepts. Negotiation can take time and the resolution must be correct for both/all parties.</w:t>
      </w:r>
    </w:p>
    <w:p w:rsidR="00D958D4" w:rsidRDefault="00D958D4" w:rsidP="00D12B59">
      <w:r>
        <w:t xml:space="preserve">If the complaint is due to breaches in legislation the negotiation process may be taken out of the organisation’s hands and meetings will be attended and/or chaired by relevant legal representatives. Legal processes are often slow thus the complaint may run for some time. </w:t>
      </w:r>
    </w:p>
    <w:p w:rsidR="00D958D4" w:rsidRDefault="00D958D4" w:rsidP="00D958D4">
      <w:pPr>
        <w:pStyle w:val="BoldBulTight0"/>
      </w:pPr>
      <w:r>
        <w:t>Prior to the negotiation to resolve any complaint, however major or minor, there are important things to consider and prepare, including:</w:t>
      </w:r>
    </w:p>
    <w:p w:rsidR="00D958D4" w:rsidRDefault="00D958D4" w:rsidP="00392242">
      <w:pPr>
        <w:pStyle w:val="Bullets"/>
        <w:spacing w:line="240" w:lineRule="auto"/>
        <w:ind w:left="1491" w:hanging="357"/>
      </w:pPr>
      <w:r>
        <w:t>Gather all available information about the complaint and become familiar with all aspects</w:t>
      </w:r>
    </w:p>
    <w:p w:rsidR="00D958D4" w:rsidRDefault="00D958D4" w:rsidP="00392242">
      <w:pPr>
        <w:pStyle w:val="Bullets"/>
        <w:spacing w:line="240" w:lineRule="auto"/>
        <w:ind w:left="1491" w:hanging="357"/>
      </w:pPr>
      <w:r>
        <w:t>Ensure all relevant parties are invited to the meeting in good time (including legal representatives if appropriate)</w:t>
      </w:r>
    </w:p>
    <w:p w:rsidR="00D958D4" w:rsidRDefault="00D958D4" w:rsidP="00392242">
      <w:pPr>
        <w:pStyle w:val="Bullets"/>
        <w:spacing w:line="240" w:lineRule="auto"/>
        <w:ind w:left="1491" w:hanging="357"/>
      </w:pPr>
      <w:r>
        <w:t>Have a series of realistic solutions to offer</w:t>
      </w:r>
      <w:r w:rsidR="000662DD">
        <w:t xml:space="preserve"> in line with organisational policies and have these policies to hand </w:t>
      </w:r>
    </w:p>
    <w:p w:rsidR="00D958D4" w:rsidRDefault="00D958D4" w:rsidP="00392242">
      <w:pPr>
        <w:pStyle w:val="Bullets"/>
        <w:spacing w:line="240" w:lineRule="auto"/>
        <w:ind w:left="1491" w:hanging="357"/>
      </w:pPr>
      <w:r>
        <w:t>Ascertain, if possible, the desired resolution of the customer</w:t>
      </w:r>
    </w:p>
    <w:p w:rsidR="00D958D4" w:rsidRDefault="00D958D4" w:rsidP="00392242">
      <w:pPr>
        <w:pStyle w:val="Bullets"/>
        <w:spacing w:line="240" w:lineRule="auto"/>
        <w:ind w:left="1491" w:hanging="357"/>
      </w:pPr>
      <w:r>
        <w:t xml:space="preserve">Be prepared for resistance and/or </w:t>
      </w:r>
      <w:r w:rsidR="000662DD">
        <w:t>surprise demands from the customer</w:t>
      </w:r>
    </w:p>
    <w:p w:rsidR="000662DD" w:rsidRDefault="000662DD" w:rsidP="00392242">
      <w:pPr>
        <w:pStyle w:val="Bullets"/>
        <w:spacing w:line="240" w:lineRule="auto"/>
        <w:ind w:left="1491" w:hanging="357"/>
      </w:pPr>
      <w:r>
        <w:t>Keep a record of your intended solution.</w:t>
      </w:r>
    </w:p>
    <w:p w:rsidR="000662DD" w:rsidRDefault="000662DD" w:rsidP="000662DD">
      <w:pPr>
        <w:pStyle w:val="BoldBulTight0"/>
      </w:pPr>
      <w:r>
        <w:t>A successful negotiation may look something like this:</w:t>
      </w:r>
    </w:p>
    <w:p w:rsidR="000662DD" w:rsidRDefault="000662DD" w:rsidP="00392242">
      <w:pPr>
        <w:pStyle w:val="Bullets"/>
        <w:spacing w:line="240" w:lineRule="auto"/>
        <w:ind w:left="1491" w:hanging="357"/>
      </w:pPr>
      <w:r>
        <w:t>The meeting takes place in a location agreed to by both parties</w:t>
      </w:r>
    </w:p>
    <w:p w:rsidR="000662DD" w:rsidRDefault="000662DD" w:rsidP="00392242">
      <w:pPr>
        <w:pStyle w:val="Bullets"/>
        <w:spacing w:line="240" w:lineRule="auto"/>
        <w:ind w:left="1491" w:hanging="357"/>
      </w:pPr>
      <w:r>
        <w:t>Explain the events that have led to the complaint, the subsequent investigation and how the meeting came about</w:t>
      </w:r>
    </w:p>
    <w:p w:rsidR="000662DD" w:rsidRDefault="000662DD" w:rsidP="00392242">
      <w:pPr>
        <w:pStyle w:val="Bullets"/>
        <w:spacing w:line="240" w:lineRule="auto"/>
        <w:ind w:left="1491" w:hanging="357"/>
      </w:pPr>
      <w:r>
        <w:t>Ask the customer if the situation remains the same or whether there have been any changes (this could alter the intended solution)</w:t>
      </w:r>
    </w:p>
    <w:p w:rsidR="000662DD" w:rsidRDefault="000662DD" w:rsidP="00392242">
      <w:pPr>
        <w:pStyle w:val="Bullets"/>
        <w:spacing w:line="240" w:lineRule="auto"/>
        <w:ind w:left="1491" w:hanging="357"/>
      </w:pPr>
      <w:r>
        <w:t>Present your first proposed solution to the customer (if they agree, all well and good)</w:t>
      </w:r>
    </w:p>
    <w:p w:rsidR="000662DD" w:rsidRDefault="000662DD" w:rsidP="00392242">
      <w:pPr>
        <w:pStyle w:val="Bullets"/>
        <w:spacing w:line="240" w:lineRule="auto"/>
        <w:ind w:left="1491" w:hanging="357"/>
      </w:pPr>
      <w:r>
        <w:t>If required, present alternative solutions and discuss options</w:t>
      </w:r>
    </w:p>
    <w:p w:rsidR="000662DD" w:rsidRDefault="000662DD" w:rsidP="00392242">
      <w:pPr>
        <w:pStyle w:val="Bullets"/>
        <w:spacing w:line="240" w:lineRule="auto"/>
        <w:ind w:left="1491" w:hanging="357"/>
      </w:pPr>
      <w:r>
        <w:t>If agreement is reached, clarify exactly what has been agreed and make sure that the customer understands</w:t>
      </w:r>
    </w:p>
    <w:p w:rsidR="00A44F6F" w:rsidRDefault="00A44F6F" w:rsidP="00392242">
      <w:pPr>
        <w:pStyle w:val="Bullets"/>
        <w:spacing w:line="240" w:lineRule="auto"/>
        <w:ind w:left="1491" w:hanging="357"/>
      </w:pPr>
      <w:r>
        <w:t>Ensure there are no further issues that have not been resolved</w:t>
      </w:r>
    </w:p>
    <w:p w:rsidR="000536AE" w:rsidRDefault="00A44F6F" w:rsidP="00392242">
      <w:pPr>
        <w:pStyle w:val="Bullets"/>
        <w:spacing w:line="240" w:lineRule="auto"/>
        <w:ind w:left="1491" w:hanging="357"/>
      </w:pPr>
      <w:r>
        <w:t>Record the whole meeting and outcomes and, if possible, have the customer sign the agreement.</w:t>
      </w:r>
    </w:p>
    <w:p w:rsidR="00D72A86" w:rsidRDefault="00D72A86" w:rsidP="00D72A86">
      <w:r>
        <w:t>It is essential that the meeting and outcome are documented to prevent the customer making further demands and/or complaints, even if the resolution is informal, particularly if the complaint is of a legal nature and has the capacity to escalate.</w:t>
      </w:r>
    </w:p>
    <w:p w:rsidR="00A44F6F" w:rsidRDefault="00A44F6F" w:rsidP="00A44F6F">
      <w:pPr>
        <w:pStyle w:val="BoldBulTight0"/>
      </w:pPr>
      <w:r>
        <w:lastRenderedPageBreak/>
        <w:t>Possible outcomes of negotiation vary according to the complaint but may include:</w:t>
      </w:r>
    </w:p>
    <w:p w:rsidR="00A44F6F" w:rsidRDefault="00A44F6F" w:rsidP="00A44F6F">
      <w:pPr>
        <w:pStyle w:val="Bullets"/>
      </w:pPr>
      <w:r>
        <w:t>An apology from an individual or organisation – public, written or verbal</w:t>
      </w:r>
    </w:p>
    <w:p w:rsidR="00A44F6F" w:rsidRDefault="00A44F6F" w:rsidP="00A44F6F">
      <w:pPr>
        <w:pStyle w:val="Bullets"/>
      </w:pPr>
      <w:r>
        <w:t>Refund/replacement/repair of product</w:t>
      </w:r>
    </w:p>
    <w:p w:rsidR="00A44F6F" w:rsidRDefault="00A44F6F" w:rsidP="00A44F6F">
      <w:pPr>
        <w:pStyle w:val="Bullets"/>
      </w:pPr>
      <w:r>
        <w:t>Upgrade in service or product</w:t>
      </w:r>
    </w:p>
    <w:p w:rsidR="001575B4" w:rsidRDefault="001575B4" w:rsidP="00A44F6F">
      <w:pPr>
        <w:pStyle w:val="Bullets"/>
      </w:pPr>
      <w:r>
        <w:t>Release from contractual obligation</w:t>
      </w:r>
    </w:p>
    <w:p w:rsidR="00A44F6F" w:rsidRDefault="00A44F6F" w:rsidP="00A44F6F">
      <w:pPr>
        <w:pStyle w:val="Bullets"/>
      </w:pPr>
      <w:r>
        <w:t>Financial compensation</w:t>
      </w:r>
    </w:p>
    <w:p w:rsidR="00A44F6F" w:rsidRDefault="00A44F6F" w:rsidP="00A44F6F">
      <w:pPr>
        <w:pStyle w:val="Bullets"/>
      </w:pPr>
      <w:r>
        <w:t>Corporate hospitality.</w:t>
      </w:r>
    </w:p>
    <w:p w:rsidR="000662DD" w:rsidRDefault="000662DD" w:rsidP="000662DD">
      <w:pPr>
        <w:pStyle w:val="Bullets"/>
        <w:numPr>
          <w:ilvl w:val="0"/>
          <w:numId w:val="0"/>
        </w:numPr>
        <w:ind w:left="1494" w:hanging="360"/>
      </w:pPr>
    </w:p>
    <w:p w:rsidR="000662DD" w:rsidRDefault="000662DD" w:rsidP="000662DD">
      <w:pPr>
        <w:pStyle w:val="Bullets"/>
        <w:numPr>
          <w:ilvl w:val="0"/>
          <w:numId w:val="0"/>
        </w:numPr>
        <w:ind w:left="1494" w:hanging="360"/>
      </w:pPr>
    </w:p>
    <w:p w:rsidR="00D958D4" w:rsidRDefault="00D958D4" w:rsidP="00D12B59"/>
    <w:p w:rsidR="00D12B59" w:rsidRDefault="00D12B59" w:rsidP="00D12B59"/>
    <w:p w:rsidR="00D12B59" w:rsidRDefault="00D12B59" w:rsidP="00D12B59"/>
    <w:p w:rsidR="00D12B59" w:rsidRDefault="00D12B59" w:rsidP="00D12B59"/>
    <w:p w:rsidR="00D12B59" w:rsidRDefault="00D12B59" w:rsidP="00D12B59"/>
    <w:p w:rsidR="00D12B59" w:rsidRDefault="00D12B59" w:rsidP="00D12B59"/>
    <w:p w:rsidR="00D12B59" w:rsidRDefault="00D12B59" w:rsidP="00D12B59"/>
    <w:p w:rsidR="00D12B59" w:rsidRDefault="00D12B59" w:rsidP="00D12B59"/>
    <w:p w:rsidR="00D12B59" w:rsidRDefault="00D12B59" w:rsidP="00D12B59"/>
    <w:p w:rsidR="00D12B59" w:rsidRDefault="00D12B59" w:rsidP="00D12B59"/>
    <w:p w:rsidR="00D12B59" w:rsidRDefault="00D12B59" w:rsidP="00D12B59"/>
    <w:p w:rsidR="00D12B59" w:rsidRDefault="00D12B59" w:rsidP="00D12B59"/>
    <w:p w:rsidR="00D12B59" w:rsidRDefault="00D12B59" w:rsidP="00D12B59"/>
    <w:p w:rsidR="000536AE" w:rsidRDefault="000536AE" w:rsidP="00D12B59"/>
    <w:p w:rsidR="00392242" w:rsidRDefault="00392242">
      <w:pPr>
        <w:spacing w:after="0" w:line="240" w:lineRule="auto"/>
        <w:rPr>
          <w:rFonts w:cstheme="majorBidi"/>
          <w:b/>
          <w:bCs/>
          <w:sz w:val="26"/>
          <w:szCs w:val="26"/>
          <w:lang w:val="en-GB"/>
        </w:rPr>
      </w:pPr>
      <w:r>
        <w:br w:type="page"/>
      </w:r>
    </w:p>
    <w:p w:rsidR="00845218" w:rsidRPr="00EA1196" w:rsidRDefault="00845218" w:rsidP="00845218">
      <w:pPr>
        <w:rPr>
          <w:rStyle w:val="Heading1Char"/>
        </w:rPr>
      </w:pPr>
      <w:bookmarkStart w:id="78" w:name="_Toc416435830"/>
      <w:r w:rsidRPr="00EA1196">
        <w:rPr>
          <w:rStyle w:val="Heading1Char"/>
        </w:rPr>
        <w:lastRenderedPageBreak/>
        <w:t>Activities</w:t>
      </w:r>
    </w:p>
    <w:p w:rsidR="0086098E" w:rsidRPr="00B079C9" w:rsidRDefault="0086098E" w:rsidP="0086098E">
      <w:pPr>
        <w:pStyle w:val="Heading3"/>
      </w:pPr>
      <w:r w:rsidRPr="00B079C9">
        <w:t>Activity</w:t>
      </w:r>
      <w:r>
        <w:t xml:space="preserve"> 1D</w:t>
      </w:r>
      <w:bookmarkEnd w:id="7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6098E" w:rsidRPr="007431BE" w:rsidTr="00150A9E">
        <w:tc>
          <w:tcPr>
            <w:tcW w:w="1668" w:type="dxa"/>
            <w:tcBorders>
              <w:top w:val="single" w:sz="8" w:space="0" w:color="C0504D"/>
              <w:left w:val="single" w:sz="8" w:space="0" w:color="C0504D"/>
              <w:bottom w:val="single" w:sz="18" w:space="0" w:color="C0504D"/>
              <w:right w:val="single" w:sz="8" w:space="0" w:color="C0504D"/>
            </w:tcBorders>
          </w:tcPr>
          <w:p w:rsidR="0086098E" w:rsidRPr="007431BE" w:rsidRDefault="0086098E" w:rsidP="00150A9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6098E" w:rsidRPr="007431BE" w:rsidRDefault="0086098E" w:rsidP="00150A9E">
            <w:pPr>
              <w:spacing w:after="0"/>
              <w:rPr>
                <w:rFonts w:eastAsia="Times New Roman"/>
                <w:b/>
                <w:bCs/>
                <w:color w:val="000000"/>
              </w:rPr>
            </w:pPr>
            <w:r>
              <w:rPr>
                <w:rFonts w:eastAsia="Times New Roman"/>
                <w:b/>
                <w:bCs/>
                <w:color w:val="000000"/>
              </w:rPr>
              <w:t>30 Minutes</w:t>
            </w:r>
          </w:p>
        </w:tc>
      </w:tr>
      <w:tr w:rsidR="0086098E" w:rsidRPr="007431BE" w:rsidTr="00150A9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6098E" w:rsidRPr="007431BE" w:rsidRDefault="0086098E" w:rsidP="00150A9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6098E" w:rsidRPr="007431BE" w:rsidRDefault="0086098E" w:rsidP="00150A9E">
            <w:pPr>
              <w:pStyle w:val="NormalBold"/>
              <w:spacing w:after="0"/>
            </w:pPr>
            <w:r>
              <w:t>To provide you with an opportunity to</w:t>
            </w:r>
            <w:r w:rsidRPr="00E35B12">
              <w:t xml:space="preserve"> </w:t>
            </w:r>
            <w:r>
              <w:t>n</w:t>
            </w:r>
            <w:r w:rsidRPr="00E35B12">
              <w:t>egotiate resolution of the complaint and obtain agreement where possible</w:t>
            </w:r>
            <w:r>
              <w:t>.</w:t>
            </w:r>
          </w:p>
        </w:tc>
      </w:tr>
      <w:tr w:rsidR="0086098E" w:rsidRPr="007431BE" w:rsidTr="00150A9E">
        <w:trPr>
          <w:trHeight w:val="440"/>
        </w:trPr>
        <w:tc>
          <w:tcPr>
            <w:tcW w:w="1668" w:type="dxa"/>
            <w:tcBorders>
              <w:top w:val="single" w:sz="8" w:space="0" w:color="C0504D"/>
              <w:left w:val="single" w:sz="8" w:space="0" w:color="C0504D"/>
              <w:bottom w:val="single" w:sz="8" w:space="0" w:color="C0504D"/>
              <w:right w:val="single" w:sz="8" w:space="0" w:color="C0504D"/>
            </w:tcBorders>
          </w:tcPr>
          <w:p w:rsidR="0086098E" w:rsidRPr="007431BE" w:rsidRDefault="0086098E" w:rsidP="00150A9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6098E" w:rsidRPr="001244D7" w:rsidRDefault="0086098E" w:rsidP="001244D7">
            <w:pPr>
              <w:pStyle w:val="AAAQuestions"/>
              <w:numPr>
                <w:ilvl w:val="0"/>
                <w:numId w:val="36"/>
              </w:numPr>
              <w:rPr>
                <w:rStyle w:val="Emphasis"/>
                <w:i w:val="0"/>
                <w:iCs w:val="0"/>
                <w:sz w:val="22"/>
                <w:szCs w:val="22"/>
              </w:rPr>
            </w:pPr>
            <w:r w:rsidRPr="001244D7">
              <w:rPr>
                <w:rStyle w:val="Emphasis"/>
                <w:sz w:val="22"/>
                <w:szCs w:val="22"/>
              </w:rPr>
              <w:t>How should you prepare for a negotiation with a customer to resolve a complaint?</w:t>
            </w:r>
          </w:p>
          <w:p w:rsidR="0086098E" w:rsidRPr="001244D7" w:rsidRDefault="0086098E" w:rsidP="00845218">
            <w:pPr>
              <w:pStyle w:val="AAAQuestions"/>
              <w:numPr>
                <w:ilvl w:val="0"/>
                <w:numId w:val="0"/>
              </w:numPr>
              <w:rPr>
                <w:rStyle w:val="Emphasis"/>
                <w:i w:val="0"/>
                <w:iCs w:val="0"/>
                <w:sz w:val="22"/>
                <w:szCs w:val="22"/>
              </w:rPr>
            </w:pPr>
          </w:p>
          <w:p w:rsidR="0086098E" w:rsidRPr="001244D7" w:rsidRDefault="0086098E" w:rsidP="00845218">
            <w:pPr>
              <w:pStyle w:val="Answers"/>
            </w:pPr>
          </w:p>
          <w:p w:rsidR="001244D7" w:rsidRPr="001244D7" w:rsidRDefault="001244D7" w:rsidP="00845218">
            <w:pPr>
              <w:pStyle w:val="Answers"/>
            </w:pPr>
          </w:p>
          <w:p w:rsidR="001244D7" w:rsidRPr="001244D7" w:rsidRDefault="001244D7" w:rsidP="00845218">
            <w:pPr>
              <w:pStyle w:val="Answers"/>
            </w:pPr>
          </w:p>
          <w:p w:rsidR="001244D7" w:rsidRPr="001244D7" w:rsidRDefault="001244D7" w:rsidP="00845218">
            <w:pPr>
              <w:pStyle w:val="Answers"/>
            </w:pPr>
          </w:p>
          <w:p w:rsidR="001244D7" w:rsidRPr="001244D7" w:rsidRDefault="001244D7" w:rsidP="00845218">
            <w:pPr>
              <w:pStyle w:val="Answers"/>
            </w:pPr>
          </w:p>
          <w:p w:rsidR="001244D7" w:rsidRPr="001244D7" w:rsidRDefault="001244D7" w:rsidP="00845218">
            <w:pPr>
              <w:pStyle w:val="Answers"/>
            </w:pPr>
          </w:p>
          <w:p w:rsidR="001244D7" w:rsidRPr="001244D7" w:rsidRDefault="001244D7" w:rsidP="00845218">
            <w:pPr>
              <w:pStyle w:val="Answers"/>
            </w:pPr>
          </w:p>
          <w:p w:rsidR="001244D7" w:rsidRPr="001244D7" w:rsidRDefault="001244D7" w:rsidP="00845218">
            <w:pPr>
              <w:pStyle w:val="Answers"/>
            </w:pPr>
          </w:p>
          <w:p w:rsidR="001244D7" w:rsidRPr="001244D7" w:rsidRDefault="001244D7" w:rsidP="00845218">
            <w:pPr>
              <w:pStyle w:val="Answers"/>
            </w:pPr>
          </w:p>
          <w:p w:rsidR="001244D7" w:rsidRPr="001244D7" w:rsidRDefault="001244D7" w:rsidP="00845218">
            <w:pPr>
              <w:pStyle w:val="Answers"/>
            </w:pPr>
          </w:p>
          <w:p w:rsidR="001244D7" w:rsidRPr="001244D7" w:rsidRDefault="001244D7" w:rsidP="00845218">
            <w:pPr>
              <w:pStyle w:val="Answers"/>
            </w:pPr>
          </w:p>
          <w:p w:rsidR="001244D7" w:rsidRPr="001244D7" w:rsidRDefault="001244D7" w:rsidP="00845218">
            <w:pPr>
              <w:pStyle w:val="Answers"/>
            </w:pPr>
          </w:p>
          <w:p w:rsidR="001244D7" w:rsidRPr="001244D7" w:rsidRDefault="001244D7" w:rsidP="00845218">
            <w:pPr>
              <w:pStyle w:val="Answers"/>
            </w:pPr>
          </w:p>
          <w:p w:rsidR="00000000" w:rsidRPr="001244D7" w:rsidRDefault="001244D7" w:rsidP="001244D7">
            <w:pPr>
              <w:pStyle w:val="AAAQuestions"/>
              <w:rPr>
                <w:sz w:val="22"/>
                <w:szCs w:val="22"/>
                <w:lang w:val="en-AU"/>
              </w:rPr>
            </w:pPr>
            <w:r w:rsidRPr="001244D7">
              <w:rPr>
                <w:sz w:val="22"/>
                <w:szCs w:val="22"/>
              </w:rPr>
              <w:t xml:space="preserve">Click on the You Tube link below about </w:t>
            </w:r>
            <w:r w:rsidRPr="001244D7">
              <w:rPr>
                <w:i/>
                <w:iCs/>
                <w:sz w:val="22"/>
                <w:szCs w:val="22"/>
              </w:rPr>
              <w:t>Complaint handling and service recovery</w:t>
            </w:r>
            <w:r w:rsidRPr="001244D7">
              <w:rPr>
                <w:sz w:val="22"/>
                <w:szCs w:val="22"/>
                <w:lang w:val="en-AU"/>
              </w:rPr>
              <w:t xml:space="preserve"> and answer the following questions.</w:t>
            </w:r>
          </w:p>
          <w:p w:rsidR="001244D7" w:rsidRPr="001244D7" w:rsidRDefault="001244D7" w:rsidP="001244D7">
            <w:pPr>
              <w:pStyle w:val="AAAQuestions"/>
              <w:numPr>
                <w:ilvl w:val="0"/>
                <w:numId w:val="0"/>
              </w:numPr>
              <w:ind w:left="360"/>
              <w:rPr>
                <w:sz w:val="22"/>
                <w:szCs w:val="22"/>
                <w:lang w:val="en-AU"/>
              </w:rPr>
            </w:pPr>
          </w:p>
          <w:p w:rsidR="00000000" w:rsidRPr="001244D7" w:rsidRDefault="001244D7" w:rsidP="001244D7">
            <w:pPr>
              <w:pStyle w:val="AAAQuestions"/>
              <w:numPr>
                <w:ilvl w:val="0"/>
                <w:numId w:val="37"/>
              </w:numPr>
              <w:rPr>
                <w:sz w:val="22"/>
                <w:szCs w:val="22"/>
                <w:lang w:val="en-AU"/>
              </w:rPr>
            </w:pPr>
            <w:r w:rsidRPr="001244D7">
              <w:rPr>
                <w:sz w:val="22"/>
                <w:szCs w:val="22"/>
              </w:rPr>
              <w:t>What is one thing that all service staff did effectively?</w:t>
            </w:r>
          </w:p>
          <w:p w:rsidR="00000000" w:rsidRPr="001244D7" w:rsidRDefault="001244D7" w:rsidP="001244D7">
            <w:pPr>
              <w:pStyle w:val="AAAQuestions"/>
              <w:numPr>
                <w:ilvl w:val="0"/>
                <w:numId w:val="37"/>
              </w:numPr>
              <w:rPr>
                <w:sz w:val="22"/>
                <w:szCs w:val="22"/>
                <w:lang w:val="en-AU"/>
              </w:rPr>
            </w:pPr>
            <w:r w:rsidRPr="001244D7">
              <w:rPr>
                <w:sz w:val="22"/>
                <w:szCs w:val="22"/>
                <w:lang w:val="en-AU"/>
              </w:rPr>
              <w:t xml:space="preserve">Were all customers happy with complaint management? If not, </w:t>
            </w:r>
            <w:proofErr w:type="gramStart"/>
            <w:r w:rsidRPr="001244D7">
              <w:rPr>
                <w:sz w:val="22"/>
                <w:szCs w:val="22"/>
                <w:lang w:val="en-AU"/>
              </w:rPr>
              <w:t>were staff</w:t>
            </w:r>
            <w:proofErr w:type="gramEnd"/>
            <w:r w:rsidRPr="001244D7">
              <w:rPr>
                <w:sz w:val="22"/>
                <w:szCs w:val="22"/>
                <w:lang w:val="en-AU"/>
              </w:rPr>
              <w:t xml:space="preserve"> to blame?</w:t>
            </w:r>
          </w:p>
          <w:p w:rsidR="0086098E" w:rsidRDefault="0086098E" w:rsidP="00845218">
            <w:pPr>
              <w:pStyle w:val="AAAQuestions"/>
              <w:numPr>
                <w:ilvl w:val="0"/>
                <w:numId w:val="0"/>
              </w:numPr>
            </w:pPr>
          </w:p>
          <w:p w:rsidR="001244D7" w:rsidRDefault="001244D7" w:rsidP="00845218">
            <w:pPr>
              <w:pStyle w:val="AAAQuestions"/>
              <w:numPr>
                <w:ilvl w:val="0"/>
                <w:numId w:val="0"/>
              </w:numPr>
            </w:pPr>
          </w:p>
          <w:p w:rsidR="001244D7" w:rsidRDefault="001244D7" w:rsidP="00845218">
            <w:pPr>
              <w:pStyle w:val="AAAQuestions"/>
              <w:numPr>
                <w:ilvl w:val="0"/>
                <w:numId w:val="0"/>
              </w:numPr>
            </w:pPr>
          </w:p>
          <w:p w:rsidR="001244D7" w:rsidRDefault="001244D7" w:rsidP="00845218">
            <w:pPr>
              <w:pStyle w:val="AAAQuestions"/>
              <w:numPr>
                <w:ilvl w:val="0"/>
                <w:numId w:val="0"/>
              </w:numPr>
            </w:pPr>
          </w:p>
          <w:p w:rsidR="001244D7" w:rsidRDefault="001244D7" w:rsidP="00845218">
            <w:pPr>
              <w:pStyle w:val="AAAQuestions"/>
              <w:numPr>
                <w:ilvl w:val="0"/>
                <w:numId w:val="0"/>
              </w:numPr>
            </w:pPr>
          </w:p>
          <w:p w:rsidR="001244D7" w:rsidRDefault="001244D7" w:rsidP="00845218">
            <w:pPr>
              <w:pStyle w:val="AAAQuestions"/>
              <w:numPr>
                <w:ilvl w:val="0"/>
                <w:numId w:val="0"/>
              </w:numPr>
            </w:pPr>
          </w:p>
          <w:p w:rsidR="001244D7" w:rsidRDefault="001244D7" w:rsidP="00845218">
            <w:pPr>
              <w:pStyle w:val="AAAQuestions"/>
              <w:numPr>
                <w:ilvl w:val="0"/>
                <w:numId w:val="0"/>
              </w:numPr>
            </w:pPr>
          </w:p>
          <w:p w:rsidR="001244D7" w:rsidRDefault="001244D7" w:rsidP="00845218">
            <w:pPr>
              <w:pStyle w:val="AAAQuestions"/>
              <w:numPr>
                <w:ilvl w:val="0"/>
                <w:numId w:val="0"/>
              </w:numPr>
            </w:pPr>
          </w:p>
          <w:p w:rsidR="001244D7" w:rsidRDefault="001244D7" w:rsidP="00845218">
            <w:pPr>
              <w:pStyle w:val="AAAQuestions"/>
              <w:numPr>
                <w:ilvl w:val="0"/>
                <w:numId w:val="0"/>
              </w:numPr>
            </w:pPr>
          </w:p>
          <w:p w:rsidR="001244D7" w:rsidRDefault="001244D7" w:rsidP="00845218">
            <w:pPr>
              <w:pStyle w:val="AAAQuestions"/>
              <w:numPr>
                <w:ilvl w:val="0"/>
                <w:numId w:val="0"/>
              </w:numPr>
            </w:pPr>
          </w:p>
          <w:p w:rsidR="001244D7" w:rsidRDefault="001244D7" w:rsidP="00845218">
            <w:pPr>
              <w:pStyle w:val="AAAQuestions"/>
              <w:numPr>
                <w:ilvl w:val="0"/>
                <w:numId w:val="0"/>
              </w:numPr>
            </w:pPr>
          </w:p>
          <w:p w:rsidR="001244D7" w:rsidRDefault="001244D7" w:rsidP="00845218">
            <w:pPr>
              <w:pStyle w:val="AAAQuestions"/>
              <w:numPr>
                <w:ilvl w:val="0"/>
                <w:numId w:val="0"/>
              </w:numPr>
            </w:pPr>
          </w:p>
          <w:p w:rsidR="001244D7" w:rsidRDefault="001244D7" w:rsidP="00845218">
            <w:pPr>
              <w:pStyle w:val="AAAQuestions"/>
              <w:numPr>
                <w:ilvl w:val="0"/>
                <w:numId w:val="0"/>
              </w:numPr>
            </w:pPr>
          </w:p>
          <w:p w:rsidR="001244D7" w:rsidRDefault="001244D7" w:rsidP="00845218">
            <w:pPr>
              <w:pStyle w:val="AAAQuestions"/>
              <w:numPr>
                <w:ilvl w:val="0"/>
                <w:numId w:val="0"/>
              </w:numPr>
            </w:pPr>
          </w:p>
          <w:p w:rsidR="001244D7" w:rsidRDefault="001244D7" w:rsidP="00845218">
            <w:pPr>
              <w:pStyle w:val="AAAQuestions"/>
              <w:numPr>
                <w:ilvl w:val="0"/>
                <w:numId w:val="0"/>
              </w:numPr>
            </w:pPr>
          </w:p>
          <w:p w:rsidR="001244D7" w:rsidRDefault="001244D7" w:rsidP="00845218">
            <w:pPr>
              <w:pStyle w:val="AAAQuestions"/>
              <w:numPr>
                <w:ilvl w:val="0"/>
                <w:numId w:val="0"/>
              </w:numPr>
            </w:pPr>
          </w:p>
          <w:p w:rsidR="001244D7" w:rsidRDefault="001244D7" w:rsidP="00845218">
            <w:pPr>
              <w:pStyle w:val="AAAQuestions"/>
              <w:numPr>
                <w:ilvl w:val="0"/>
                <w:numId w:val="0"/>
              </w:numPr>
            </w:pPr>
          </w:p>
          <w:p w:rsidR="001244D7" w:rsidRDefault="001244D7" w:rsidP="00845218">
            <w:pPr>
              <w:pStyle w:val="AAAQuestions"/>
              <w:numPr>
                <w:ilvl w:val="0"/>
                <w:numId w:val="0"/>
              </w:numPr>
            </w:pPr>
          </w:p>
          <w:p w:rsidR="0086098E" w:rsidRPr="00CE7F1A" w:rsidRDefault="0086098E" w:rsidP="00845218">
            <w:pPr>
              <w:pStyle w:val="AAAQuestions"/>
              <w:numPr>
                <w:ilvl w:val="0"/>
                <w:numId w:val="0"/>
              </w:numPr>
              <w:rPr>
                <w:rStyle w:val="Emphasis"/>
                <w:i w:val="0"/>
                <w:iCs w:val="0"/>
              </w:rPr>
            </w:pPr>
          </w:p>
        </w:tc>
      </w:tr>
    </w:tbl>
    <w:p w:rsidR="000536AE" w:rsidRDefault="000536AE" w:rsidP="000536AE"/>
    <w:p w:rsidR="000536AE" w:rsidRDefault="000536AE">
      <w:pPr>
        <w:spacing w:after="0" w:line="240" w:lineRule="auto"/>
      </w:pPr>
      <w:r>
        <w:br w:type="page"/>
      </w:r>
    </w:p>
    <w:p w:rsidR="00994C40" w:rsidRDefault="00994C40" w:rsidP="00994C40">
      <w:pPr>
        <w:pStyle w:val="Heading2"/>
      </w:pPr>
      <w:bookmarkStart w:id="79" w:name="_Toc408301074"/>
      <w:bookmarkStart w:id="80" w:name="_Toc416435888"/>
      <w:r w:rsidRPr="00994C40">
        <w:rPr>
          <w:rStyle w:val="Strong"/>
          <w:b/>
          <w:bCs/>
        </w:rPr>
        <w:lastRenderedPageBreak/>
        <w:t xml:space="preserve">1.5 – </w:t>
      </w:r>
      <w:r w:rsidR="005B62CF" w:rsidRPr="00E35B12">
        <w:t>Maintain a register of complaints/disputes</w:t>
      </w:r>
      <w:bookmarkEnd w:id="79"/>
      <w:bookmarkEnd w:id="80"/>
    </w:p>
    <w:p w:rsidR="000536AE" w:rsidRDefault="0074172F" w:rsidP="000536AE">
      <w:r>
        <w:br/>
        <w:t xml:space="preserve">The manner in which complaints and dispute are recorded and maintained will probably depend upon the size of your organisation. Large organisations have specifically designed computer software that manages complaints and the complaint process </w:t>
      </w:r>
      <w:r w:rsidR="00DD5DFF">
        <w:t>and acts like a customer relationship management system. In smaller businesses, the register may take the form of a spreadsheet or word document.</w:t>
      </w:r>
    </w:p>
    <w:p w:rsidR="00DD5DFF" w:rsidRDefault="00DD5DFF" w:rsidP="00F80768">
      <w:pPr>
        <w:pStyle w:val="Heading3"/>
      </w:pPr>
      <w:bookmarkStart w:id="81" w:name="_Toc408301075"/>
      <w:bookmarkStart w:id="82" w:name="_Toc416435889"/>
      <w:r>
        <w:t>Good practice for maintaining a register of complaints/disputes</w:t>
      </w:r>
      <w:bookmarkEnd w:id="81"/>
      <w:bookmarkEnd w:id="82"/>
    </w:p>
    <w:p w:rsidR="00F80768" w:rsidRDefault="00F80768" w:rsidP="00DD5DFF">
      <w:pPr>
        <w:pStyle w:val="Bullets"/>
      </w:pPr>
      <w:r>
        <w:t>The register should be kept up to date</w:t>
      </w:r>
    </w:p>
    <w:p w:rsidR="00F80768" w:rsidRDefault="00F80768" w:rsidP="00DD5DFF">
      <w:pPr>
        <w:pStyle w:val="Bullets"/>
      </w:pPr>
      <w:r>
        <w:t>All complaints should be recorded accurately</w:t>
      </w:r>
    </w:p>
    <w:p w:rsidR="00F80768" w:rsidRDefault="00F80768" w:rsidP="00DD5DFF">
      <w:pPr>
        <w:pStyle w:val="Bullets"/>
      </w:pPr>
      <w:r>
        <w:t>Complaints should be given a reference number and this should be communicated to the complainant</w:t>
      </w:r>
    </w:p>
    <w:p w:rsidR="00F80768" w:rsidRDefault="00F80768" w:rsidP="00DD5DFF">
      <w:pPr>
        <w:pStyle w:val="Bullets"/>
      </w:pPr>
      <w:r>
        <w:t>A timeframe in which to resolve the complaint will be assigned to each one and this should be communicated to the complainant</w:t>
      </w:r>
    </w:p>
    <w:p w:rsidR="00F80768" w:rsidRDefault="00F80768" w:rsidP="00DD5DFF">
      <w:pPr>
        <w:pStyle w:val="Bullets"/>
      </w:pPr>
      <w:r>
        <w:t>The register should be m</w:t>
      </w:r>
      <w:r w:rsidR="00DD5DFF">
        <w:t>an</w:t>
      </w:r>
      <w:r>
        <w:t>aged by a designated person who:</w:t>
      </w:r>
    </w:p>
    <w:p w:rsidR="00DD5DFF" w:rsidRDefault="00DD5DFF" w:rsidP="00F80768">
      <w:pPr>
        <w:pStyle w:val="Bullets2"/>
      </w:pPr>
      <w:r>
        <w:t>has the overview of all complaints and disputes</w:t>
      </w:r>
    </w:p>
    <w:p w:rsidR="00F80768" w:rsidRDefault="00F80768" w:rsidP="00F80768">
      <w:pPr>
        <w:pStyle w:val="Bullets2"/>
      </w:pPr>
      <w:r>
        <w:t>tries to resolve the complaint as it is received and if unable to assigns the complaint to the relevant person</w:t>
      </w:r>
    </w:p>
    <w:p w:rsidR="00F80768" w:rsidRDefault="00F80768" w:rsidP="00F80768">
      <w:pPr>
        <w:pStyle w:val="Bullets2"/>
      </w:pPr>
      <w:r>
        <w:t>keeps complainants informed of the progress of their complaint</w:t>
      </w:r>
    </w:p>
    <w:p w:rsidR="00F80768" w:rsidRDefault="00F80768" w:rsidP="00F80768">
      <w:pPr>
        <w:pStyle w:val="Bullets2"/>
      </w:pPr>
      <w:r>
        <w:t>records all outcomes of complaints on the register</w:t>
      </w:r>
    </w:p>
    <w:p w:rsidR="00F80768" w:rsidRDefault="00F80768" w:rsidP="00F80768">
      <w:pPr>
        <w:pStyle w:val="Bullets"/>
      </w:pPr>
      <w:r>
        <w:t>The register should be analysed periodically for trends in complaints in order for the organisation to identify areas in need of improvement and to implement any subsequent measures through which improvements are made</w:t>
      </w:r>
    </w:p>
    <w:p w:rsidR="00F80768" w:rsidRDefault="00F80768" w:rsidP="00F80768">
      <w:pPr>
        <w:pStyle w:val="Bullets"/>
      </w:pPr>
      <w:r>
        <w:t>Information should be easily accessible should any internal or external bodies require it for formal proceedings.</w:t>
      </w:r>
    </w:p>
    <w:p w:rsidR="00F80768" w:rsidRDefault="00F80768" w:rsidP="00F80768">
      <w:pPr>
        <w:pStyle w:val="BoldBulTight0"/>
      </w:pPr>
      <w:r>
        <w:t>Online feedback</w:t>
      </w:r>
    </w:p>
    <w:p w:rsidR="00F80768" w:rsidRDefault="00F80768" w:rsidP="00F80768">
      <w:r>
        <w:t>Complaints should be regarded as useful feedback from customers</w:t>
      </w:r>
      <w:r w:rsidR="002359D2">
        <w:t xml:space="preserve"> and encouraged by organisations. Online complaints can be fed straight to the register of complaints.</w:t>
      </w:r>
    </w:p>
    <w:p w:rsidR="000536AE" w:rsidRDefault="00392242" w:rsidP="000536AE">
      <w:r>
        <w:rPr>
          <w:noProof/>
          <w:lang w:eastAsia="en-AU"/>
        </w:rPr>
        <w:drawing>
          <wp:anchor distT="0" distB="0" distL="114300" distR="114300" simplePos="0" relativeHeight="251766784" behindDoc="0" locked="0" layoutInCell="1" allowOverlap="1">
            <wp:simplePos x="0" y="0"/>
            <wp:positionH relativeFrom="page">
              <wp:posOffset>3943350</wp:posOffset>
            </wp:positionH>
            <wp:positionV relativeFrom="paragraph">
              <wp:posOffset>116205</wp:posOffset>
            </wp:positionV>
            <wp:extent cx="2679065" cy="1790700"/>
            <wp:effectExtent l="19050" t="0" r="6985"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file_cloud_store.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79065" cy="1790700"/>
                    </a:xfrm>
                    <a:prstGeom prst="rect">
                      <a:avLst/>
                    </a:prstGeom>
                  </pic:spPr>
                </pic:pic>
              </a:graphicData>
            </a:graphic>
          </wp:anchor>
        </w:drawing>
      </w:r>
    </w:p>
    <w:p w:rsidR="000536AE" w:rsidRDefault="000536AE" w:rsidP="000536AE"/>
    <w:p w:rsidR="000536AE" w:rsidRDefault="000536AE" w:rsidP="000536AE"/>
    <w:p w:rsidR="000536AE" w:rsidRDefault="000536AE" w:rsidP="000536AE"/>
    <w:p w:rsidR="000536AE" w:rsidRDefault="000536AE" w:rsidP="000536AE"/>
    <w:p w:rsidR="002359D2" w:rsidRDefault="002359D2" w:rsidP="002359D2"/>
    <w:p w:rsidR="000536AE" w:rsidRDefault="000536AE" w:rsidP="000536AE"/>
    <w:p w:rsidR="000536AE" w:rsidRDefault="000536AE" w:rsidP="000536AE"/>
    <w:p w:rsidR="000536AE" w:rsidRDefault="000536AE" w:rsidP="000536AE"/>
    <w:p w:rsidR="000536AE" w:rsidRDefault="000536AE" w:rsidP="000536AE"/>
    <w:p w:rsidR="000536AE" w:rsidRDefault="000536AE" w:rsidP="000536AE"/>
    <w:p w:rsidR="000536AE" w:rsidRDefault="000536AE" w:rsidP="000536AE"/>
    <w:p w:rsidR="000536AE" w:rsidRDefault="000536AE" w:rsidP="000536AE"/>
    <w:p w:rsidR="000536AE" w:rsidRDefault="000536AE" w:rsidP="000536AE"/>
    <w:p w:rsidR="000536AE" w:rsidRPr="000536AE" w:rsidRDefault="000536AE" w:rsidP="000536AE"/>
    <w:p w:rsidR="002359D2" w:rsidRDefault="002359D2" w:rsidP="00994C40">
      <w:pPr>
        <w:pStyle w:val="Heading2"/>
      </w:pPr>
    </w:p>
    <w:p w:rsidR="002359D2" w:rsidRDefault="002359D2" w:rsidP="00994C40">
      <w:pPr>
        <w:pStyle w:val="Heading2"/>
      </w:pPr>
    </w:p>
    <w:p w:rsidR="002359D2" w:rsidRDefault="002359D2" w:rsidP="00994C40">
      <w:pPr>
        <w:pStyle w:val="Heading2"/>
      </w:pPr>
    </w:p>
    <w:p w:rsidR="002359D2" w:rsidRDefault="002359D2" w:rsidP="00994C40">
      <w:pPr>
        <w:pStyle w:val="Heading2"/>
      </w:pPr>
    </w:p>
    <w:p w:rsidR="002359D2" w:rsidRDefault="002359D2" w:rsidP="00994C40">
      <w:pPr>
        <w:pStyle w:val="Heading2"/>
      </w:pPr>
    </w:p>
    <w:p w:rsidR="002359D2" w:rsidRDefault="002359D2" w:rsidP="00994C40">
      <w:pPr>
        <w:pStyle w:val="Heading2"/>
      </w:pPr>
    </w:p>
    <w:p w:rsidR="002359D2" w:rsidRDefault="002359D2" w:rsidP="00994C40">
      <w:pPr>
        <w:pStyle w:val="Heading2"/>
      </w:pPr>
    </w:p>
    <w:p w:rsidR="002359D2" w:rsidRDefault="002359D2" w:rsidP="00994C40">
      <w:pPr>
        <w:pStyle w:val="Heading2"/>
      </w:pPr>
    </w:p>
    <w:p w:rsidR="002359D2" w:rsidRDefault="002359D2" w:rsidP="00994C40">
      <w:pPr>
        <w:pStyle w:val="Heading2"/>
      </w:pPr>
    </w:p>
    <w:p w:rsidR="002359D2" w:rsidRDefault="002359D2" w:rsidP="00994C40">
      <w:pPr>
        <w:pStyle w:val="Heading2"/>
      </w:pPr>
    </w:p>
    <w:p w:rsidR="002359D2" w:rsidRDefault="002359D2" w:rsidP="00994C40">
      <w:pPr>
        <w:pStyle w:val="Heading2"/>
      </w:pPr>
    </w:p>
    <w:p w:rsidR="002359D2" w:rsidRDefault="002359D2" w:rsidP="00994C40">
      <w:pPr>
        <w:pStyle w:val="Heading2"/>
      </w:pPr>
    </w:p>
    <w:p w:rsidR="002359D2" w:rsidRDefault="002359D2" w:rsidP="00994C40">
      <w:pPr>
        <w:pStyle w:val="Heading2"/>
      </w:pPr>
    </w:p>
    <w:p w:rsidR="002359D2" w:rsidRPr="002359D2" w:rsidRDefault="002359D2" w:rsidP="002359D2">
      <w:pPr>
        <w:spacing w:after="0" w:line="240" w:lineRule="auto"/>
        <w:rPr>
          <w:rFonts w:cs="Calibri"/>
          <w:b/>
          <w:bCs/>
          <w:color w:val="C00000"/>
          <w:sz w:val="28"/>
          <w:szCs w:val="28"/>
        </w:rPr>
      </w:pPr>
      <w:r>
        <w:br w:type="page"/>
      </w:r>
    </w:p>
    <w:p w:rsidR="00994C40" w:rsidRDefault="00994C40" w:rsidP="00994C40">
      <w:pPr>
        <w:pStyle w:val="Heading2"/>
      </w:pPr>
      <w:bookmarkStart w:id="83" w:name="_Toc408301077"/>
      <w:bookmarkStart w:id="84" w:name="_Toc416435891"/>
      <w:r w:rsidRPr="00994C40">
        <w:lastRenderedPageBreak/>
        <w:t xml:space="preserve">1.6 – </w:t>
      </w:r>
      <w:r w:rsidR="005B62CF" w:rsidRPr="00E35B12">
        <w:t>Inform customer of the outcome of the investigation</w:t>
      </w:r>
      <w:bookmarkEnd w:id="83"/>
      <w:bookmarkEnd w:id="84"/>
    </w:p>
    <w:p w:rsidR="00354671" w:rsidRDefault="00FE2E18" w:rsidP="00FE2E18">
      <w:r>
        <w:br/>
        <w:t>It is incredibly important that customers are informed of the outcome of an investigation in an appropriate and timely manner. In most cases an organisation will want to retain or regain the customer’s business following a complaint and effective communication is the key. After making a complaint, a customer wants to believe that they may have made a positive difference to the organisation; they will only know if they are informed properly.</w:t>
      </w:r>
    </w:p>
    <w:p w:rsidR="00FE2E18" w:rsidRDefault="00FE2E18" w:rsidP="00FE2E18">
      <w:pPr>
        <w:pStyle w:val="BoldBulTight0"/>
      </w:pPr>
      <w:r>
        <w:t>When informing a customer of the outcome of an investigation into a complaint:</w:t>
      </w:r>
    </w:p>
    <w:p w:rsidR="00FE2E18" w:rsidRDefault="00FE2E18" w:rsidP="00FE2E18">
      <w:pPr>
        <w:pStyle w:val="Bullets"/>
      </w:pPr>
      <w:r>
        <w:t>Inform the customer as soon as practicable whilst ensuring you have all the information required</w:t>
      </w:r>
    </w:p>
    <w:p w:rsidR="00FE2E18" w:rsidRDefault="00FE2E18" w:rsidP="00FE2E18">
      <w:pPr>
        <w:pStyle w:val="Bullets"/>
      </w:pPr>
      <w:r>
        <w:t>Inform the customer in writing, even if you have already spoken to them over the telephone. Written communication serves as a tangible record and is something that cannot be disputed</w:t>
      </w:r>
    </w:p>
    <w:p w:rsidR="001575B4" w:rsidRDefault="001575B4" w:rsidP="00FE2E18">
      <w:pPr>
        <w:pStyle w:val="Bullets"/>
      </w:pPr>
      <w:r>
        <w:t xml:space="preserve">The letter must be personalised and not a standard </w:t>
      </w:r>
      <w:proofErr w:type="spellStart"/>
      <w:r>
        <w:t>proforma</w:t>
      </w:r>
      <w:proofErr w:type="spellEnd"/>
      <w:r>
        <w:t xml:space="preserve"> to make the customer feel valued</w:t>
      </w:r>
    </w:p>
    <w:p w:rsidR="00FE2E18" w:rsidRDefault="00FE2E18" w:rsidP="00FE2E18">
      <w:pPr>
        <w:pStyle w:val="Bullets"/>
      </w:pPr>
      <w:r>
        <w:t>The response must address all issues raised by the complaint</w:t>
      </w:r>
    </w:p>
    <w:p w:rsidR="00FE2E18" w:rsidRDefault="00FE2E18" w:rsidP="00FE2E18">
      <w:pPr>
        <w:pStyle w:val="Bullets"/>
      </w:pPr>
      <w:r>
        <w:t>Detail should be given as to what has been done</w:t>
      </w:r>
      <w:r w:rsidR="001575B4">
        <w:t>, or will be done,</w:t>
      </w:r>
      <w:r>
        <w:t xml:space="preserve"> as a result of the complaint </w:t>
      </w:r>
      <w:r w:rsidR="001575B4">
        <w:t>and how these measures have remedied, or will remedy, the problems</w:t>
      </w:r>
    </w:p>
    <w:p w:rsidR="001575B4" w:rsidRDefault="001575B4" w:rsidP="00FE2E18">
      <w:pPr>
        <w:pStyle w:val="Bullets"/>
      </w:pPr>
      <w:r>
        <w:t>If appropriate, explain why the issues occurred in the first place</w:t>
      </w:r>
    </w:p>
    <w:p w:rsidR="001575B4" w:rsidRDefault="001575B4" w:rsidP="00FE2E18">
      <w:pPr>
        <w:pStyle w:val="Bullets"/>
      </w:pPr>
      <w:r>
        <w:t>Explain the process that led to the outcome which may have involved negotiations with the customer</w:t>
      </w:r>
    </w:p>
    <w:p w:rsidR="001575B4" w:rsidRDefault="001575B4" w:rsidP="00FE2E18">
      <w:pPr>
        <w:pStyle w:val="Bullets"/>
      </w:pPr>
      <w:r>
        <w:t>Explain the process the customer should follow if they are not satisfied with the outcome</w:t>
      </w:r>
    </w:p>
    <w:p w:rsidR="001575B4" w:rsidRDefault="001575B4" w:rsidP="00FE2E18">
      <w:pPr>
        <w:pStyle w:val="Bullets"/>
      </w:pPr>
      <w:r>
        <w:t>Thank the customer for raising the complaint and for their co-operation in the matter.</w:t>
      </w:r>
    </w:p>
    <w:p w:rsidR="001575B4" w:rsidRDefault="001575B4" w:rsidP="001575B4">
      <w:r>
        <w:t>The outcome of the investigation must be recorded on the register of complaints.</w:t>
      </w:r>
    </w:p>
    <w:p w:rsidR="001575B4" w:rsidRDefault="001575B4" w:rsidP="001575B4">
      <w:r>
        <w:rPr>
          <w:noProof/>
          <w:lang w:eastAsia="en-AU"/>
        </w:rPr>
        <w:drawing>
          <wp:anchor distT="0" distB="0" distL="114300" distR="114300" simplePos="0" relativeHeight="251769856" behindDoc="0" locked="0" layoutInCell="1" allowOverlap="1">
            <wp:simplePos x="0" y="0"/>
            <wp:positionH relativeFrom="column">
              <wp:posOffset>3590925</wp:posOffset>
            </wp:positionH>
            <wp:positionV relativeFrom="paragraph">
              <wp:posOffset>164465</wp:posOffset>
            </wp:positionV>
            <wp:extent cx="2333625" cy="2487295"/>
            <wp:effectExtent l="19050" t="0" r="9525" b="0"/>
            <wp:wrapSquare wrapText="bothSides"/>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mailbox_hand_with_letter_7806.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333625" cy="2487295"/>
                    </a:xfrm>
                    <a:prstGeom prst="rect">
                      <a:avLst/>
                    </a:prstGeom>
                  </pic:spPr>
                </pic:pic>
              </a:graphicData>
            </a:graphic>
          </wp:anchor>
        </w:drawing>
      </w:r>
    </w:p>
    <w:p w:rsidR="00354671" w:rsidRDefault="00354671">
      <w:pPr>
        <w:spacing w:after="0" w:line="240" w:lineRule="auto"/>
        <w:rPr>
          <w:rFonts w:cstheme="majorBidi"/>
          <w:b/>
          <w:bCs/>
          <w:sz w:val="26"/>
          <w:szCs w:val="26"/>
          <w:lang w:val="en-GB"/>
        </w:rPr>
      </w:pPr>
      <w:r>
        <w:br w:type="page"/>
      </w:r>
    </w:p>
    <w:p w:rsidR="0035414D" w:rsidRDefault="0035414D"/>
    <w:p w:rsidR="00274265" w:rsidRDefault="00274265">
      <w:pPr>
        <w:rPr>
          <w:b/>
          <w:color w:val="FF0000"/>
        </w:rPr>
      </w:pPr>
      <w:r>
        <w:rPr>
          <w:b/>
          <w:color w:val="FF0000"/>
        </w:rPr>
        <w:br w:type="page"/>
      </w:r>
    </w:p>
    <w:p w:rsidR="00C04A2A" w:rsidRDefault="007B2BD3" w:rsidP="00804162">
      <w:pPr>
        <w:pStyle w:val="Heading1"/>
      </w:pPr>
      <w:bookmarkStart w:id="85" w:name="_Toc408301079"/>
      <w:bookmarkStart w:id="86" w:name="_Toc416435893"/>
      <w:r w:rsidRPr="007B2BD3">
        <w:lastRenderedPageBreak/>
        <w:t xml:space="preserve">2. </w:t>
      </w:r>
      <w:r w:rsidR="005B62CF">
        <w:t>Refer complaints</w:t>
      </w:r>
      <w:bookmarkEnd w:id="85"/>
      <w:bookmarkEnd w:id="86"/>
    </w:p>
    <w:p w:rsidR="00804162" w:rsidRPr="00804162" w:rsidRDefault="00804162" w:rsidP="00804162">
      <w:pPr>
        <w:rPr>
          <w:lang w:val="en-GB" w:eastAsia="en-GB"/>
        </w:rPr>
      </w:pPr>
    </w:p>
    <w:p w:rsidR="001E01A2" w:rsidRDefault="001E01A2" w:rsidP="007B2BD3">
      <w:pPr>
        <w:rPr>
          <w:rFonts w:asciiTheme="minorHAnsi" w:hAnsiTheme="minorHAnsi"/>
        </w:rPr>
      </w:pPr>
      <w:r w:rsidRPr="007B2BD3">
        <w:rPr>
          <w:b/>
          <w:sz w:val="28"/>
        </w:rPr>
        <w:t>2.1.</w:t>
      </w:r>
      <w:r w:rsidRPr="007B2BD3">
        <w:rPr>
          <w:sz w:val="28"/>
        </w:rPr>
        <w:t xml:space="preserve"> </w:t>
      </w:r>
      <w:r w:rsidR="007B2BD3">
        <w:tab/>
      </w:r>
      <w:r w:rsidR="005B62CF" w:rsidRPr="00E35B12">
        <w:t>Identify complaints that require referral to other personnel or external bodies</w:t>
      </w:r>
    </w:p>
    <w:p w:rsidR="00CD5946" w:rsidRDefault="00DB5EB1" w:rsidP="005B62CF">
      <w:pPr>
        <w:ind w:left="720" w:hanging="720"/>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5B62CF" w:rsidRPr="00E35B12">
        <w:t xml:space="preserve">Make </w:t>
      </w:r>
      <w:r w:rsidR="005B62CF" w:rsidRPr="00E35B12">
        <w:rPr>
          <w:rStyle w:val="BoldandItalics"/>
        </w:rPr>
        <w:t>referrals</w:t>
      </w:r>
      <w:r w:rsidR="005B62CF" w:rsidRPr="00E35B12">
        <w:t xml:space="preserve"> to appropriate personnel for follow</w:t>
      </w:r>
      <w:r w:rsidR="005B62CF" w:rsidRPr="00E35B12">
        <w:noBreakHyphen/>
        <w:t>up in accordance with individual level of responsibility</w:t>
      </w:r>
    </w:p>
    <w:p w:rsidR="00DB5EB1" w:rsidRDefault="00DB5EB1" w:rsidP="007B2BD3">
      <w:pPr>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5B62CF" w:rsidRPr="00E35B12">
        <w:t>Forward all documents and investigation reports</w:t>
      </w:r>
    </w:p>
    <w:p w:rsidR="00CD5946" w:rsidRDefault="00CD5946" w:rsidP="007B2BD3">
      <w:pPr>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5B62CF" w:rsidRPr="00E35B12">
        <w:t>Follow</w:t>
      </w:r>
      <w:r w:rsidR="005B62CF" w:rsidRPr="00E35B12">
        <w:noBreakHyphen/>
        <w:t>up appropriate personnel to gain prompt decisions</w:t>
      </w:r>
    </w:p>
    <w:p w:rsidR="005B62CF" w:rsidRDefault="005B62CF" w:rsidP="001D7754">
      <w:pPr>
        <w:rPr>
          <w:rFonts w:asciiTheme="minorHAnsi" w:hAnsiTheme="minorHAnsi"/>
          <w:b/>
          <w:sz w:val="28"/>
          <w:szCs w:val="28"/>
        </w:rPr>
      </w:pPr>
    </w:p>
    <w:p w:rsidR="005B62CF" w:rsidRDefault="00261A58" w:rsidP="001D7754">
      <w:pPr>
        <w:rPr>
          <w:rFonts w:asciiTheme="minorHAnsi" w:hAnsiTheme="minorHAnsi"/>
          <w:b/>
          <w:sz w:val="28"/>
          <w:szCs w:val="28"/>
        </w:rPr>
      </w:pPr>
      <w:r>
        <w:rPr>
          <w:noProof/>
          <w:lang w:eastAsia="en-AU"/>
        </w:rPr>
        <w:drawing>
          <wp:anchor distT="0" distB="0" distL="114300" distR="114300" simplePos="0" relativeHeight="251676672" behindDoc="1" locked="0" layoutInCell="1" allowOverlap="1" wp14:anchorId="3683DF39" wp14:editId="7C176359">
            <wp:simplePos x="0" y="0"/>
            <wp:positionH relativeFrom="column">
              <wp:posOffset>485775</wp:posOffset>
            </wp:positionH>
            <wp:positionV relativeFrom="paragraph">
              <wp:posOffset>201295</wp:posOffset>
            </wp:positionV>
            <wp:extent cx="4038600" cy="4038600"/>
            <wp:effectExtent l="0" t="0" r="0" b="0"/>
            <wp:wrapTight wrapText="bothSides">
              <wp:wrapPolygon edited="0">
                <wp:start x="0" y="0"/>
                <wp:lineTo x="0" y="21498"/>
                <wp:lineTo x="21498" y="21498"/>
                <wp:lineTo x="21498" y="0"/>
                <wp:lineTo x="0"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38600" cy="4038600"/>
                    </a:xfrm>
                    <a:prstGeom prst="rect">
                      <a:avLst/>
                    </a:prstGeom>
                  </pic:spPr>
                </pic:pic>
              </a:graphicData>
            </a:graphic>
          </wp:anchor>
        </w:drawing>
      </w:r>
    </w:p>
    <w:p w:rsidR="005B62CF" w:rsidRDefault="005B62CF" w:rsidP="001D7754">
      <w:pPr>
        <w:rPr>
          <w:rFonts w:asciiTheme="minorHAnsi" w:hAnsiTheme="minorHAnsi"/>
          <w:b/>
          <w:sz w:val="28"/>
          <w:szCs w:val="28"/>
        </w:rPr>
      </w:pPr>
    </w:p>
    <w:p w:rsidR="005B62CF" w:rsidRDefault="005B62CF" w:rsidP="001D7754">
      <w:pPr>
        <w:rPr>
          <w:rFonts w:asciiTheme="minorHAnsi" w:hAnsiTheme="minorHAnsi"/>
          <w:b/>
          <w:sz w:val="28"/>
          <w:szCs w:val="28"/>
        </w:rPr>
      </w:pPr>
    </w:p>
    <w:p w:rsidR="005B62CF" w:rsidRDefault="005B62CF" w:rsidP="001D7754">
      <w:pPr>
        <w:rPr>
          <w:rFonts w:asciiTheme="minorHAnsi" w:hAnsiTheme="minorHAnsi"/>
          <w:b/>
          <w:sz w:val="28"/>
          <w:szCs w:val="28"/>
        </w:rPr>
      </w:pPr>
    </w:p>
    <w:p w:rsidR="005B62CF" w:rsidRDefault="005B62CF" w:rsidP="001D7754">
      <w:pPr>
        <w:rPr>
          <w:rFonts w:asciiTheme="minorHAnsi" w:hAnsiTheme="minorHAnsi"/>
          <w:b/>
          <w:sz w:val="28"/>
          <w:szCs w:val="28"/>
        </w:rPr>
      </w:pPr>
    </w:p>
    <w:p w:rsidR="00C04A2A" w:rsidRDefault="00C04A2A" w:rsidP="001D7754"/>
    <w:p w:rsidR="00274265" w:rsidRDefault="00274265">
      <w:pPr>
        <w:rPr>
          <w:b/>
          <w:color w:val="FF0000"/>
        </w:rPr>
      </w:pPr>
      <w:r>
        <w:rPr>
          <w:b/>
          <w:color w:val="FF0000"/>
        </w:rPr>
        <w:br w:type="page"/>
      </w:r>
    </w:p>
    <w:p w:rsidR="006E5817" w:rsidRDefault="006E5817" w:rsidP="006E5817">
      <w:pPr>
        <w:pStyle w:val="Heading2"/>
      </w:pPr>
      <w:bookmarkStart w:id="87" w:name="_Toc408301080"/>
      <w:bookmarkStart w:id="88" w:name="_Toc416435894"/>
      <w:r w:rsidRPr="006E5817">
        <w:lastRenderedPageBreak/>
        <w:t xml:space="preserve">2.1 – </w:t>
      </w:r>
      <w:r w:rsidR="005B62CF" w:rsidRPr="00E35B12">
        <w:t>Identify complaints that require referral to other personnel or external bodies</w:t>
      </w:r>
      <w:bookmarkEnd w:id="87"/>
      <w:bookmarkEnd w:id="88"/>
    </w:p>
    <w:p w:rsidR="00B1122E" w:rsidRDefault="00B1122E" w:rsidP="00B1122E">
      <w:pPr>
        <w:pStyle w:val="Heading2"/>
      </w:pPr>
      <w:bookmarkStart w:id="89" w:name="_Toc408301081"/>
      <w:bookmarkStart w:id="90" w:name="_Toc416435895"/>
      <w:r w:rsidRPr="006E5817">
        <w:t xml:space="preserve">2.2 – </w:t>
      </w:r>
      <w:r w:rsidRPr="00E35B12">
        <w:t xml:space="preserve">Make </w:t>
      </w:r>
      <w:r w:rsidRPr="005B62CF">
        <w:rPr>
          <w:rStyle w:val="BoldandItalics"/>
          <w:b/>
        </w:rPr>
        <w:t>referrals</w:t>
      </w:r>
      <w:r w:rsidRPr="005B62CF">
        <w:t xml:space="preserve"> </w:t>
      </w:r>
      <w:r w:rsidRPr="00E35B12">
        <w:t>to appropriate personnel for follow</w:t>
      </w:r>
      <w:r w:rsidRPr="00E35B12">
        <w:noBreakHyphen/>
        <w:t>up in accordance with individual level of responsibility</w:t>
      </w:r>
      <w:bookmarkEnd w:id="89"/>
      <w:bookmarkEnd w:id="90"/>
    </w:p>
    <w:p w:rsidR="00B1122E" w:rsidRPr="00B1122E" w:rsidRDefault="00B1122E" w:rsidP="00B1122E">
      <w:r>
        <w:br/>
        <w:t xml:space="preserve">There are circumstances in which complaints cannot be resolved at the lowest level and may even need to be referred to external bodies. These complaints tend to be </w:t>
      </w:r>
      <w:r w:rsidR="00B725CC">
        <w:t>of a serious nature and and/or where legal advice or legal action may be required. Your organisation’s policy for handling customer complaints should outline the type of complaints that must be dealt with or followed up by appropriately trained or authorised personnel.</w:t>
      </w:r>
    </w:p>
    <w:p w:rsidR="00B725CC" w:rsidRDefault="00B725CC" w:rsidP="00B725CC">
      <w:pPr>
        <w:pStyle w:val="Heading3"/>
      </w:pPr>
      <w:bookmarkStart w:id="91" w:name="_Toc408301082"/>
      <w:bookmarkStart w:id="92" w:name="_Toc416435896"/>
      <w:r>
        <w:t>Referrals</w:t>
      </w:r>
      <w:bookmarkEnd w:id="91"/>
      <w:bookmarkEnd w:id="92"/>
    </w:p>
    <w:p w:rsidR="00B725CC" w:rsidRDefault="00B725CC" w:rsidP="00B725CC">
      <w:pPr>
        <w:pStyle w:val="BoldBulTight0"/>
      </w:pPr>
      <w:r>
        <w:t>Referrals may include:</w:t>
      </w:r>
    </w:p>
    <w:p w:rsidR="002A24EB" w:rsidRPr="002A24EB" w:rsidRDefault="002A24EB" w:rsidP="00B725CC">
      <w:pPr>
        <w:pStyle w:val="Bullets"/>
      </w:pPr>
      <w:r w:rsidRPr="002A24EB">
        <w:t>External bodies:</w:t>
      </w:r>
    </w:p>
    <w:p w:rsidR="002A24EB" w:rsidRPr="002A24EB" w:rsidRDefault="002A24EB" w:rsidP="00B725CC">
      <w:pPr>
        <w:pStyle w:val="Bullets2"/>
      </w:pPr>
      <w:r w:rsidRPr="002A24EB">
        <w:t>Ombudsman</w:t>
      </w:r>
    </w:p>
    <w:p w:rsidR="002A24EB" w:rsidRPr="002A24EB" w:rsidRDefault="002A24EB" w:rsidP="00B725CC">
      <w:pPr>
        <w:pStyle w:val="Bullets2"/>
      </w:pPr>
      <w:r w:rsidRPr="002A24EB">
        <w:t>Independent Commission Against Corruption (ICAC)</w:t>
      </w:r>
    </w:p>
    <w:p w:rsidR="002A24EB" w:rsidRPr="002A24EB" w:rsidRDefault="002A24EB" w:rsidP="00B725CC">
      <w:pPr>
        <w:pStyle w:val="Bullets2"/>
      </w:pPr>
      <w:r w:rsidRPr="002A24EB">
        <w:t>police</w:t>
      </w:r>
    </w:p>
    <w:p w:rsidR="00AF4CE5" w:rsidRDefault="002A24EB" w:rsidP="00B725CC">
      <w:pPr>
        <w:pStyle w:val="Bullets"/>
      </w:pPr>
      <w:r w:rsidRPr="002A24EB">
        <w:t>Relevant superiors in the organisational hierarchy</w:t>
      </w:r>
      <w:r w:rsidR="00B725CC">
        <w:t>.</w:t>
      </w:r>
    </w:p>
    <w:p w:rsidR="00B725CC" w:rsidRDefault="00B725CC" w:rsidP="00B725CC">
      <w:r>
        <w:t>There are a number of external bodies in Australia to whom complaints can be referred if a resolution cannot be reached internally.</w:t>
      </w:r>
    </w:p>
    <w:p w:rsidR="00B725CC" w:rsidRDefault="00B725CC" w:rsidP="00392242">
      <w:pPr>
        <w:pStyle w:val="Heading3"/>
      </w:pPr>
      <w:bookmarkStart w:id="93" w:name="_Toc408301083"/>
      <w:bookmarkStart w:id="94" w:name="_Toc416435897"/>
      <w:r>
        <w:t>Commonwealth Ombudsman</w:t>
      </w:r>
      <w:bookmarkEnd w:id="93"/>
      <w:bookmarkEnd w:id="94"/>
    </w:p>
    <w:p w:rsidR="008B3DCA" w:rsidRDefault="00B725CC" w:rsidP="00B725CC">
      <w:r>
        <w:t xml:space="preserve">The Commonwealth Ombudsman </w:t>
      </w:r>
      <w:r w:rsidR="008B3DCA">
        <w:t xml:space="preserve">is a nationwide body that considers and investigates complaints from people who believe they have been treated unfairly by government agencies and uses negotiation to try to resolve complaints informally, outside the court system. </w:t>
      </w:r>
    </w:p>
    <w:p w:rsidR="00B725CC" w:rsidRDefault="008B3DCA" w:rsidP="008B3DCA">
      <w:pPr>
        <w:pStyle w:val="BoldBulTight0"/>
      </w:pPr>
      <w:r>
        <w:t>The government departments and agencies it covers include:</w:t>
      </w:r>
    </w:p>
    <w:p w:rsidR="008B3DCA" w:rsidRPr="008B3DCA" w:rsidRDefault="008B3DCA" w:rsidP="008B3DCA">
      <w:pPr>
        <w:pStyle w:val="Bullets"/>
      </w:pPr>
      <w:r>
        <w:t>Australian Taxation Office</w:t>
      </w:r>
    </w:p>
    <w:p w:rsidR="008B3DCA" w:rsidRPr="008B3DCA" w:rsidRDefault="008B3DCA" w:rsidP="008B3DCA">
      <w:pPr>
        <w:pStyle w:val="Bullets"/>
      </w:pPr>
      <w:r>
        <w:t>Australia Post</w:t>
      </w:r>
    </w:p>
    <w:p w:rsidR="008B3DCA" w:rsidRPr="008B3DCA" w:rsidRDefault="008B3DCA" w:rsidP="008B3DCA">
      <w:pPr>
        <w:pStyle w:val="Bullets"/>
      </w:pPr>
      <w:r>
        <w:t>Centrelink</w:t>
      </w:r>
    </w:p>
    <w:p w:rsidR="008B3DCA" w:rsidRPr="008B3DCA" w:rsidRDefault="008B3DCA" w:rsidP="008B3DCA">
      <w:pPr>
        <w:pStyle w:val="Bullets"/>
      </w:pPr>
      <w:r>
        <w:t>Child Support Agency</w:t>
      </w:r>
    </w:p>
    <w:p w:rsidR="008B3DCA" w:rsidRPr="008B3DCA" w:rsidRDefault="008B3DCA" w:rsidP="008B3DCA">
      <w:pPr>
        <w:pStyle w:val="Bullets"/>
      </w:pPr>
      <w:r w:rsidRPr="008B3DCA">
        <w:t>Department of Immigration and Citizenship</w:t>
      </w:r>
      <w:r>
        <w:t>.</w:t>
      </w:r>
    </w:p>
    <w:p w:rsidR="008B3DCA" w:rsidRDefault="008B3DCA" w:rsidP="00392242">
      <w:pPr>
        <w:pStyle w:val="Heading3"/>
      </w:pPr>
      <w:bookmarkStart w:id="95" w:name="_Toc408301084"/>
      <w:bookmarkStart w:id="96" w:name="_Toc416435898"/>
      <w:r>
        <w:t>State Ombudsman</w:t>
      </w:r>
      <w:bookmarkEnd w:id="95"/>
      <w:bookmarkEnd w:id="96"/>
    </w:p>
    <w:p w:rsidR="008B3DCA" w:rsidRDefault="008B3DCA" w:rsidP="008B3DCA">
      <w:r>
        <w:t>Each state has its own ombudsman which investigates complaints made about the government agencies within the state.</w:t>
      </w:r>
    </w:p>
    <w:p w:rsidR="00F922FF" w:rsidRDefault="00F922FF">
      <w:pPr>
        <w:spacing w:after="0" w:line="240" w:lineRule="auto"/>
        <w:rPr>
          <w:b/>
        </w:rPr>
      </w:pPr>
      <w:r>
        <w:br w:type="page"/>
      </w:r>
    </w:p>
    <w:p w:rsidR="008B3DCA" w:rsidRDefault="008B3DCA" w:rsidP="00392242">
      <w:pPr>
        <w:pStyle w:val="Heading3"/>
      </w:pPr>
      <w:bookmarkStart w:id="97" w:name="_Toc408301085"/>
      <w:bookmarkStart w:id="98" w:name="_Toc416435899"/>
      <w:r>
        <w:lastRenderedPageBreak/>
        <w:t>Industry Ombudsman</w:t>
      </w:r>
      <w:bookmarkEnd w:id="97"/>
      <w:bookmarkEnd w:id="98"/>
    </w:p>
    <w:p w:rsidR="008B3DCA" w:rsidRDefault="00F922FF" w:rsidP="008B3DCA">
      <w:r>
        <w:t xml:space="preserve">There are a number of industry specific </w:t>
      </w:r>
      <w:proofErr w:type="gramStart"/>
      <w:r>
        <w:t>ombudsman</w:t>
      </w:r>
      <w:proofErr w:type="gramEnd"/>
      <w:r>
        <w:t xml:space="preserve"> that investigate complaints within their given industries.</w:t>
      </w:r>
    </w:p>
    <w:p w:rsidR="00F922FF" w:rsidRDefault="00F922FF" w:rsidP="00F922FF">
      <w:pPr>
        <w:pStyle w:val="BoldBulTight0"/>
      </w:pPr>
      <w:r>
        <w:t>These include:</w:t>
      </w:r>
    </w:p>
    <w:p w:rsidR="00F922FF" w:rsidRDefault="00F922FF" w:rsidP="00F922FF">
      <w:pPr>
        <w:pStyle w:val="Bullets"/>
      </w:pPr>
      <w:r>
        <w:t>Telecoms Industry Ombudsman</w:t>
      </w:r>
    </w:p>
    <w:p w:rsidR="00F922FF" w:rsidRDefault="00F922FF" w:rsidP="00F922FF">
      <w:pPr>
        <w:pStyle w:val="Bullets"/>
      </w:pPr>
      <w:r>
        <w:t>Postal Industry Ombudsman</w:t>
      </w:r>
    </w:p>
    <w:p w:rsidR="00F922FF" w:rsidRDefault="00F922FF" w:rsidP="00F922FF">
      <w:pPr>
        <w:pStyle w:val="Bullets"/>
      </w:pPr>
      <w:r>
        <w:t>Financial Ombudsman Service</w:t>
      </w:r>
    </w:p>
    <w:p w:rsidR="00F922FF" w:rsidRDefault="00F922FF" w:rsidP="00F922FF">
      <w:pPr>
        <w:pStyle w:val="Bullets"/>
      </w:pPr>
      <w:r>
        <w:t>Fair Work Ombudsman</w:t>
      </w:r>
    </w:p>
    <w:p w:rsidR="00F922FF" w:rsidRDefault="00F922FF" w:rsidP="00F922FF">
      <w:pPr>
        <w:pStyle w:val="Bullets"/>
      </w:pPr>
      <w:r>
        <w:t>Energy Ombudsman.</w:t>
      </w:r>
    </w:p>
    <w:p w:rsidR="008B3DCA" w:rsidRDefault="008B3DCA" w:rsidP="00392242">
      <w:pPr>
        <w:pStyle w:val="Heading3"/>
      </w:pPr>
      <w:bookmarkStart w:id="99" w:name="_Toc408301086"/>
      <w:bookmarkStart w:id="100" w:name="_Toc416435900"/>
      <w:r>
        <w:t xml:space="preserve">Independent Commission </w:t>
      </w:r>
      <w:proofErr w:type="gramStart"/>
      <w:r>
        <w:t>Against</w:t>
      </w:r>
      <w:proofErr w:type="gramEnd"/>
      <w:r>
        <w:t xml:space="preserve"> Corruption (ICAC)</w:t>
      </w:r>
      <w:bookmarkEnd w:id="99"/>
      <w:bookmarkEnd w:id="100"/>
    </w:p>
    <w:p w:rsidR="008B3DCA" w:rsidRDefault="008B3DCA" w:rsidP="008B3DCA">
      <w:r>
        <w:t>The ICAC was established in New South Wales in 1989 to investigate corruption within public administration.</w:t>
      </w:r>
    </w:p>
    <w:p w:rsidR="00F922FF" w:rsidRDefault="00F922FF" w:rsidP="00392242">
      <w:pPr>
        <w:pStyle w:val="Heading3"/>
      </w:pPr>
      <w:bookmarkStart w:id="101" w:name="_Toc408301087"/>
      <w:bookmarkStart w:id="102" w:name="_Toc416435901"/>
      <w:r>
        <w:t>Australian Human Rights Commission</w:t>
      </w:r>
      <w:bookmarkEnd w:id="101"/>
      <w:bookmarkEnd w:id="102"/>
    </w:p>
    <w:p w:rsidR="00F922FF" w:rsidRDefault="00F922FF" w:rsidP="00F922FF">
      <w:r>
        <w:t>Complaints relating to discriminatory treatment on grounds of race, sex and disability can be lodged here.</w:t>
      </w:r>
    </w:p>
    <w:p w:rsidR="00F922FF" w:rsidRDefault="00F922FF" w:rsidP="00392242">
      <w:pPr>
        <w:pStyle w:val="Heading3"/>
      </w:pPr>
      <w:bookmarkStart w:id="103" w:name="_Toc408301088"/>
      <w:bookmarkStart w:id="104" w:name="_Toc416435902"/>
      <w:r>
        <w:t>Police</w:t>
      </w:r>
      <w:bookmarkEnd w:id="103"/>
      <w:bookmarkEnd w:id="104"/>
    </w:p>
    <w:p w:rsidR="00F922FF" w:rsidRDefault="00F922FF" w:rsidP="00F922FF">
      <w:r>
        <w:t>Complaints of a criminal nature should be reported to the police.</w:t>
      </w:r>
    </w:p>
    <w:p w:rsidR="00F922FF" w:rsidRDefault="00F922FF" w:rsidP="00F922FF">
      <w:r>
        <w:t>Your organisation will have its own policy detailing the appointed persons in the hierarchy who make these referrals and the way in which they do so.</w:t>
      </w:r>
    </w:p>
    <w:p w:rsidR="00F922FF" w:rsidRDefault="00F922FF" w:rsidP="00F922FF"/>
    <w:p w:rsidR="008B3DCA" w:rsidRDefault="008B3DCA" w:rsidP="008B3DCA">
      <w:pPr>
        <w:pStyle w:val="BoldBulTight0"/>
      </w:pPr>
    </w:p>
    <w:p w:rsidR="00B725CC" w:rsidRDefault="00B725CC" w:rsidP="00B725CC">
      <w:pPr>
        <w:pStyle w:val="BoldBulTight0"/>
      </w:pPr>
    </w:p>
    <w:p w:rsidR="00AF4CE5" w:rsidRDefault="00AF4CE5" w:rsidP="00AF4CE5"/>
    <w:p w:rsidR="00AF4CE5" w:rsidRDefault="00AF4CE5" w:rsidP="00AF4CE5"/>
    <w:p w:rsidR="00AF4CE5" w:rsidRDefault="00AF4CE5" w:rsidP="00AF4CE5"/>
    <w:p w:rsidR="00AF4CE5" w:rsidRDefault="00AF4CE5" w:rsidP="00AF4CE5"/>
    <w:p w:rsidR="00AF4CE5" w:rsidRDefault="00AF4CE5" w:rsidP="00AF4CE5"/>
    <w:p w:rsidR="00AF4CE5" w:rsidRDefault="00AF4CE5" w:rsidP="00AF4CE5"/>
    <w:p w:rsidR="00AF4CE5" w:rsidRDefault="00AF4CE5" w:rsidP="00AF4CE5"/>
    <w:p w:rsidR="00AF4CE5" w:rsidRDefault="00AF4CE5" w:rsidP="00AF4CE5"/>
    <w:p w:rsidR="002F6041" w:rsidRPr="00EA1196" w:rsidRDefault="002F6041" w:rsidP="002F6041">
      <w:pPr>
        <w:rPr>
          <w:rStyle w:val="Heading1Char"/>
        </w:rPr>
      </w:pPr>
      <w:bookmarkStart w:id="105" w:name="_Toc416435833"/>
      <w:r w:rsidRPr="00EA1196">
        <w:rPr>
          <w:rStyle w:val="Heading1Char"/>
        </w:rPr>
        <w:lastRenderedPageBreak/>
        <w:t>Activities</w:t>
      </w:r>
    </w:p>
    <w:p w:rsidR="002F6041" w:rsidRPr="00B079C9" w:rsidRDefault="002F6041" w:rsidP="002F6041">
      <w:pPr>
        <w:pStyle w:val="Heading3"/>
      </w:pPr>
      <w:r w:rsidRPr="00B079C9">
        <w:t>Activity</w:t>
      </w:r>
      <w:r>
        <w:t xml:space="preserve"> 2A</w:t>
      </w:r>
      <w:bookmarkEnd w:id="10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F6041" w:rsidRPr="007431BE" w:rsidTr="000D341D">
        <w:tc>
          <w:tcPr>
            <w:tcW w:w="1668" w:type="dxa"/>
            <w:tcBorders>
              <w:top w:val="single" w:sz="8" w:space="0" w:color="C0504D"/>
              <w:left w:val="single" w:sz="8" w:space="0" w:color="C0504D"/>
              <w:bottom w:val="single" w:sz="18" w:space="0" w:color="C0504D"/>
              <w:right w:val="single" w:sz="8" w:space="0" w:color="C0504D"/>
            </w:tcBorders>
          </w:tcPr>
          <w:p w:rsidR="002F6041" w:rsidRPr="007431BE" w:rsidRDefault="002F6041" w:rsidP="000D34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F6041" w:rsidRPr="007431BE" w:rsidRDefault="002F6041" w:rsidP="000D341D">
            <w:pPr>
              <w:spacing w:after="0"/>
              <w:rPr>
                <w:rFonts w:eastAsia="Times New Roman"/>
                <w:b/>
                <w:bCs/>
                <w:color w:val="000000"/>
              </w:rPr>
            </w:pPr>
            <w:r>
              <w:rPr>
                <w:rFonts w:eastAsia="Times New Roman"/>
                <w:b/>
                <w:bCs/>
                <w:color w:val="000000"/>
              </w:rPr>
              <w:t>20 Minutes</w:t>
            </w:r>
          </w:p>
        </w:tc>
      </w:tr>
      <w:tr w:rsidR="002F6041" w:rsidRPr="007431BE" w:rsidTr="000D34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F6041" w:rsidRPr="007431BE" w:rsidRDefault="002F6041" w:rsidP="000D34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F6041" w:rsidRPr="007431BE" w:rsidRDefault="002F6041" w:rsidP="000D341D">
            <w:pPr>
              <w:pStyle w:val="NormalBold"/>
              <w:spacing w:after="0"/>
            </w:pPr>
            <w:r>
              <w:t>To provide you with an opportunity to</w:t>
            </w:r>
            <w:r w:rsidRPr="00E35B12">
              <w:t xml:space="preserve"> </w:t>
            </w:r>
            <w:r>
              <w:t>i</w:t>
            </w:r>
            <w:r w:rsidRPr="00E35B12">
              <w:t xml:space="preserve">dentify complaints </w:t>
            </w:r>
            <w:proofErr w:type="gramStart"/>
            <w:r w:rsidRPr="00E35B12">
              <w:t>that require</w:t>
            </w:r>
            <w:proofErr w:type="gramEnd"/>
            <w:r w:rsidRPr="00E35B12">
              <w:t xml:space="preserve"> referral to other personnel or external bodies</w:t>
            </w:r>
            <w:r>
              <w:t xml:space="preserve"> and to m</w:t>
            </w:r>
            <w:r w:rsidRPr="00E35B12">
              <w:t xml:space="preserve">ake </w:t>
            </w:r>
            <w:r w:rsidRPr="00991EB0">
              <w:rPr>
                <w:rStyle w:val="BoldandItalics"/>
              </w:rPr>
              <w:t>referrals</w:t>
            </w:r>
            <w:r w:rsidRPr="00E35B12">
              <w:t xml:space="preserve"> to appropriate personnel for follow</w:t>
            </w:r>
            <w:r w:rsidRPr="00E35B12">
              <w:noBreakHyphen/>
              <w:t>up in accordance with individual level of responsibility</w:t>
            </w:r>
            <w:r>
              <w:t>.</w:t>
            </w:r>
          </w:p>
        </w:tc>
      </w:tr>
      <w:tr w:rsidR="002F6041" w:rsidRPr="007431BE" w:rsidTr="000D341D">
        <w:trPr>
          <w:trHeight w:val="440"/>
        </w:trPr>
        <w:tc>
          <w:tcPr>
            <w:tcW w:w="1668" w:type="dxa"/>
            <w:tcBorders>
              <w:top w:val="single" w:sz="8" w:space="0" w:color="C0504D"/>
              <w:left w:val="single" w:sz="8" w:space="0" w:color="C0504D"/>
              <w:bottom w:val="single" w:sz="8" w:space="0" w:color="C0504D"/>
              <w:right w:val="single" w:sz="8" w:space="0" w:color="C0504D"/>
            </w:tcBorders>
          </w:tcPr>
          <w:p w:rsidR="002F6041" w:rsidRPr="007431BE" w:rsidRDefault="002F6041" w:rsidP="000D34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F6041" w:rsidRPr="001244D7" w:rsidRDefault="002F6041" w:rsidP="002F6041">
            <w:pPr>
              <w:pStyle w:val="AAAQuestions"/>
              <w:numPr>
                <w:ilvl w:val="0"/>
                <w:numId w:val="27"/>
              </w:numPr>
              <w:rPr>
                <w:rStyle w:val="Emphasis"/>
                <w:i w:val="0"/>
                <w:iCs w:val="0"/>
                <w:sz w:val="22"/>
                <w:szCs w:val="22"/>
              </w:rPr>
            </w:pPr>
            <w:r w:rsidRPr="001244D7">
              <w:rPr>
                <w:rStyle w:val="Emphasis"/>
                <w:sz w:val="22"/>
                <w:szCs w:val="22"/>
              </w:rPr>
              <w:t>What sort of complaints would require referral to external personnel?</w:t>
            </w:r>
          </w:p>
          <w:p w:rsidR="002F6041" w:rsidRPr="001244D7" w:rsidRDefault="002F6041" w:rsidP="002F6041">
            <w:pPr>
              <w:pStyle w:val="AAAQuestions"/>
              <w:numPr>
                <w:ilvl w:val="0"/>
                <w:numId w:val="0"/>
              </w:numPr>
              <w:ind w:left="360"/>
              <w:rPr>
                <w:rStyle w:val="Emphasis"/>
                <w:i w:val="0"/>
                <w:iCs w:val="0"/>
                <w:sz w:val="22"/>
                <w:szCs w:val="22"/>
              </w:rPr>
            </w:pPr>
          </w:p>
          <w:p w:rsidR="002F6041" w:rsidRPr="001244D7" w:rsidRDefault="002F6041" w:rsidP="002F6041">
            <w:pPr>
              <w:pStyle w:val="AAAQuestions"/>
              <w:numPr>
                <w:ilvl w:val="0"/>
                <w:numId w:val="0"/>
              </w:numPr>
              <w:ind w:left="360"/>
              <w:rPr>
                <w:rStyle w:val="Emphasis"/>
                <w:i w:val="0"/>
                <w:iCs w:val="0"/>
                <w:sz w:val="22"/>
                <w:szCs w:val="22"/>
              </w:rPr>
            </w:pPr>
          </w:p>
          <w:p w:rsidR="002F6041" w:rsidRPr="001244D7" w:rsidRDefault="002F6041" w:rsidP="002F6041">
            <w:pPr>
              <w:pStyle w:val="AAAQuestions"/>
              <w:numPr>
                <w:ilvl w:val="0"/>
                <w:numId w:val="0"/>
              </w:numPr>
              <w:ind w:left="360"/>
              <w:rPr>
                <w:rStyle w:val="Emphasis"/>
                <w:i w:val="0"/>
                <w:iCs w:val="0"/>
                <w:sz w:val="22"/>
                <w:szCs w:val="22"/>
              </w:rPr>
            </w:pPr>
          </w:p>
          <w:p w:rsidR="002F6041" w:rsidRPr="001244D7" w:rsidRDefault="002F6041" w:rsidP="002F6041">
            <w:pPr>
              <w:pStyle w:val="AAAQuestions"/>
              <w:numPr>
                <w:ilvl w:val="0"/>
                <w:numId w:val="0"/>
              </w:numPr>
              <w:ind w:left="360"/>
              <w:rPr>
                <w:rStyle w:val="Emphasis"/>
                <w:i w:val="0"/>
                <w:iCs w:val="0"/>
                <w:sz w:val="22"/>
                <w:szCs w:val="22"/>
              </w:rPr>
            </w:pPr>
          </w:p>
          <w:p w:rsidR="002F6041" w:rsidRPr="001244D7" w:rsidRDefault="002F6041" w:rsidP="002F6041">
            <w:pPr>
              <w:pStyle w:val="AAAQuestions"/>
              <w:numPr>
                <w:ilvl w:val="0"/>
                <w:numId w:val="0"/>
              </w:numPr>
              <w:ind w:left="360"/>
              <w:rPr>
                <w:rStyle w:val="Emphasis"/>
                <w:i w:val="0"/>
                <w:iCs w:val="0"/>
                <w:sz w:val="22"/>
                <w:szCs w:val="22"/>
              </w:rPr>
            </w:pPr>
          </w:p>
          <w:p w:rsidR="002F6041" w:rsidRPr="001244D7" w:rsidRDefault="002F6041" w:rsidP="002F6041">
            <w:pPr>
              <w:pStyle w:val="AAAQuestions"/>
              <w:numPr>
                <w:ilvl w:val="0"/>
                <w:numId w:val="0"/>
              </w:numPr>
              <w:ind w:left="360"/>
              <w:rPr>
                <w:rStyle w:val="Emphasis"/>
                <w:i w:val="0"/>
                <w:iCs w:val="0"/>
                <w:sz w:val="22"/>
                <w:szCs w:val="22"/>
              </w:rPr>
            </w:pPr>
          </w:p>
          <w:p w:rsidR="002F6041" w:rsidRPr="001244D7" w:rsidRDefault="002F6041" w:rsidP="002F6041">
            <w:pPr>
              <w:pStyle w:val="AAAQuestions"/>
              <w:numPr>
                <w:ilvl w:val="0"/>
                <w:numId w:val="0"/>
              </w:numPr>
              <w:ind w:left="360"/>
              <w:rPr>
                <w:rStyle w:val="Emphasis"/>
                <w:i w:val="0"/>
                <w:iCs w:val="0"/>
                <w:sz w:val="22"/>
                <w:szCs w:val="22"/>
              </w:rPr>
            </w:pPr>
          </w:p>
          <w:p w:rsidR="002F6041" w:rsidRPr="001244D7" w:rsidRDefault="002F6041" w:rsidP="002F6041">
            <w:pPr>
              <w:pStyle w:val="AAAQuestions"/>
              <w:numPr>
                <w:ilvl w:val="0"/>
                <w:numId w:val="0"/>
              </w:numPr>
              <w:ind w:left="360"/>
              <w:rPr>
                <w:rStyle w:val="Emphasis"/>
                <w:i w:val="0"/>
                <w:iCs w:val="0"/>
                <w:sz w:val="22"/>
                <w:szCs w:val="22"/>
              </w:rPr>
            </w:pPr>
          </w:p>
          <w:p w:rsidR="002F6041" w:rsidRPr="001244D7" w:rsidRDefault="002F6041" w:rsidP="002F6041">
            <w:pPr>
              <w:pStyle w:val="AAAQuestions"/>
              <w:numPr>
                <w:ilvl w:val="0"/>
                <w:numId w:val="0"/>
              </w:numPr>
              <w:ind w:left="360"/>
              <w:rPr>
                <w:rStyle w:val="Emphasis"/>
                <w:i w:val="0"/>
                <w:iCs w:val="0"/>
                <w:sz w:val="22"/>
                <w:szCs w:val="22"/>
              </w:rPr>
            </w:pPr>
          </w:p>
          <w:p w:rsidR="002F6041" w:rsidRPr="001244D7" w:rsidRDefault="002F6041" w:rsidP="002F6041">
            <w:pPr>
              <w:pStyle w:val="AAAQuestions"/>
              <w:numPr>
                <w:ilvl w:val="0"/>
                <w:numId w:val="0"/>
              </w:numPr>
              <w:ind w:left="360"/>
              <w:rPr>
                <w:rStyle w:val="Emphasis"/>
                <w:i w:val="0"/>
                <w:iCs w:val="0"/>
                <w:sz w:val="22"/>
                <w:szCs w:val="22"/>
              </w:rPr>
            </w:pPr>
          </w:p>
          <w:p w:rsidR="002F6041" w:rsidRPr="001244D7" w:rsidRDefault="002F6041" w:rsidP="002F6041">
            <w:pPr>
              <w:pStyle w:val="AAAQuestions"/>
              <w:numPr>
                <w:ilvl w:val="0"/>
                <w:numId w:val="0"/>
              </w:numPr>
              <w:ind w:left="360"/>
              <w:rPr>
                <w:rStyle w:val="Emphasis"/>
                <w:i w:val="0"/>
                <w:iCs w:val="0"/>
                <w:sz w:val="22"/>
                <w:szCs w:val="22"/>
              </w:rPr>
            </w:pPr>
          </w:p>
          <w:p w:rsidR="002F6041" w:rsidRPr="001244D7" w:rsidRDefault="002F6041" w:rsidP="002F6041">
            <w:pPr>
              <w:pStyle w:val="AAAQuestions"/>
              <w:numPr>
                <w:ilvl w:val="0"/>
                <w:numId w:val="0"/>
              </w:numPr>
              <w:ind w:left="360"/>
              <w:rPr>
                <w:rStyle w:val="Emphasis"/>
                <w:i w:val="0"/>
                <w:iCs w:val="0"/>
                <w:sz w:val="22"/>
                <w:szCs w:val="22"/>
              </w:rPr>
            </w:pPr>
          </w:p>
          <w:p w:rsidR="002F6041" w:rsidRPr="001244D7" w:rsidRDefault="002F6041" w:rsidP="000D341D">
            <w:pPr>
              <w:pStyle w:val="AAAQuestions"/>
              <w:rPr>
                <w:rStyle w:val="Emphasis"/>
                <w:i w:val="0"/>
                <w:iCs w:val="0"/>
                <w:sz w:val="22"/>
                <w:szCs w:val="22"/>
              </w:rPr>
            </w:pPr>
            <w:r w:rsidRPr="001244D7">
              <w:rPr>
                <w:rStyle w:val="Emphasis"/>
                <w:sz w:val="22"/>
                <w:szCs w:val="22"/>
              </w:rPr>
              <w:t>Identify external bodies to which complaints can be referred.</w:t>
            </w:r>
          </w:p>
          <w:p w:rsidR="002F6041" w:rsidRPr="001244D7" w:rsidRDefault="002F6041" w:rsidP="000D341D">
            <w:pPr>
              <w:pStyle w:val="Answers"/>
            </w:pPr>
          </w:p>
          <w:p w:rsidR="002F6041" w:rsidRPr="001244D7" w:rsidRDefault="002F6041" w:rsidP="000D341D">
            <w:pPr>
              <w:pStyle w:val="Answers"/>
            </w:pPr>
          </w:p>
          <w:p w:rsidR="002F6041" w:rsidRPr="001244D7" w:rsidRDefault="002F6041" w:rsidP="000D341D">
            <w:pPr>
              <w:pStyle w:val="Answers"/>
            </w:pPr>
          </w:p>
          <w:p w:rsidR="002F6041" w:rsidRPr="001244D7" w:rsidRDefault="002F6041" w:rsidP="000D341D">
            <w:pPr>
              <w:pStyle w:val="Answers"/>
            </w:pPr>
          </w:p>
          <w:p w:rsidR="002F6041" w:rsidRPr="001244D7" w:rsidRDefault="002F6041" w:rsidP="000D341D">
            <w:pPr>
              <w:pStyle w:val="Answers"/>
            </w:pPr>
          </w:p>
          <w:p w:rsidR="002F6041" w:rsidRPr="001244D7" w:rsidRDefault="002F6041" w:rsidP="000D341D">
            <w:pPr>
              <w:pStyle w:val="Answers"/>
            </w:pPr>
          </w:p>
          <w:p w:rsidR="002F6041" w:rsidRPr="001244D7" w:rsidRDefault="002F6041" w:rsidP="000D341D">
            <w:pPr>
              <w:pStyle w:val="Answers"/>
            </w:pPr>
          </w:p>
          <w:p w:rsidR="002F6041" w:rsidRPr="001244D7" w:rsidRDefault="002F6041" w:rsidP="000D341D">
            <w:pPr>
              <w:pStyle w:val="Answers"/>
            </w:pPr>
          </w:p>
          <w:p w:rsidR="002F6041" w:rsidRPr="001244D7" w:rsidRDefault="002F6041" w:rsidP="000D341D">
            <w:pPr>
              <w:pStyle w:val="Answers"/>
            </w:pPr>
          </w:p>
          <w:p w:rsidR="002F6041" w:rsidRPr="001244D7" w:rsidRDefault="002F6041" w:rsidP="000D341D">
            <w:pPr>
              <w:pStyle w:val="Answers"/>
            </w:pPr>
          </w:p>
          <w:p w:rsidR="002F6041" w:rsidRPr="001244D7" w:rsidRDefault="002F6041" w:rsidP="000D341D">
            <w:pPr>
              <w:pStyle w:val="Answers"/>
            </w:pPr>
          </w:p>
          <w:p w:rsidR="002F6041" w:rsidRPr="001244D7" w:rsidRDefault="002F6041" w:rsidP="000D341D">
            <w:pPr>
              <w:pStyle w:val="AAAQuestions"/>
              <w:rPr>
                <w:sz w:val="22"/>
                <w:szCs w:val="22"/>
              </w:rPr>
            </w:pPr>
            <w:r w:rsidRPr="001244D7">
              <w:rPr>
                <w:sz w:val="22"/>
                <w:szCs w:val="22"/>
              </w:rPr>
              <w:t>What types of complaints would your organisation refer to the police? Who is responsible for doing so?</w:t>
            </w:r>
          </w:p>
          <w:p w:rsidR="002F6041" w:rsidRDefault="002F6041" w:rsidP="002F6041">
            <w:pPr>
              <w:pStyle w:val="AAAQuestions"/>
              <w:numPr>
                <w:ilvl w:val="0"/>
                <w:numId w:val="0"/>
              </w:numPr>
              <w:ind w:left="360" w:hanging="360"/>
            </w:pPr>
          </w:p>
          <w:p w:rsidR="002F6041" w:rsidRDefault="002F6041" w:rsidP="002F6041">
            <w:pPr>
              <w:pStyle w:val="AAAQuestions"/>
              <w:numPr>
                <w:ilvl w:val="0"/>
                <w:numId w:val="0"/>
              </w:numPr>
              <w:ind w:left="360" w:hanging="360"/>
            </w:pPr>
          </w:p>
          <w:p w:rsidR="002F6041" w:rsidRDefault="002F6041" w:rsidP="002F6041">
            <w:pPr>
              <w:pStyle w:val="AAAQuestions"/>
              <w:numPr>
                <w:ilvl w:val="0"/>
                <w:numId w:val="0"/>
              </w:numPr>
              <w:ind w:left="360" w:hanging="360"/>
            </w:pPr>
          </w:p>
          <w:p w:rsidR="002F6041" w:rsidRDefault="002F6041" w:rsidP="002F6041">
            <w:pPr>
              <w:pStyle w:val="AAAQuestions"/>
              <w:numPr>
                <w:ilvl w:val="0"/>
                <w:numId w:val="0"/>
              </w:numPr>
              <w:ind w:left="360" w:hanging="360"/>
            </w:pPr>
          </w:p>
          <w:p w:rsidR="002F6041" w:rsidRDefault="002F6041" w:rsidP="002F6041">
            <w:pPr>
              <w:pStyle w:val="AAAQuestions"/>
              <w:numPr>
                <w:ilvl w:val="0"/>
                <w:numId w:val="0"/>
              </w:numPr>
              <w:ind w:left="360" w:hanging="360"/>
            </w:pPr>
          </w:p>
          <w:p w:rsidR="002F6041" w:rsidRDefault="002F6041" w:rsidP="002F6041">
            <w:pPr>
              <w:pStyle w:val="AAAQuestions"/>
              <w:numPr>
                <w:ilvl w:val="0"/>
                <w:numId w:val="0"/>
              </w:numPr>
              <w:ind w:left="360" w:hanging="360"/>
            </w:pPr>
          </w:p>
          <w:p w:rsidR="002F6041" w:rsidRDefault="002F6041" w:rsidP="002F6041">
            <w:pPr>
              <w:pStyle w:val="AAAQuestions"/>
              <w:numPr>
                <w:ilvl w:val="0"/>
                <w:numId w:val="0"/>
              </w:numPr>
              <w:ind w:left="360" w:hanging="360"/>
            </w:pPr>
          </w:p>
          <w:p w:rsidR="002F6041" w:rsidRDefault="002F6041" w:rsidP="002F6041">
            <w:pPr>
              <w:pStyle w:val="AAAQuestions"/>
              <w:numPr>
                <w:ilvl w:val="0"/>
                <w:numId w:val="0"/>
              </w:numPr>
              <w:ind w:left="360" w:hanging="360"/>
            </w:pPr>
          </w:p>
          <w:p w:rsidR="002F6041" w:rsidRDefault="002F6041" w:rsidP="002F6041">
            <w:pPr>
              <w:pStyle w:val="AAAQuestions"/>
              <w:numPr>
                <w:ilvl w:val="0"/>
                <w:numId w:val="0"/>
              </w:numPr>
              <w:ind w:left="360" w:hanging="360"/>
            </w:pPr>
          </w:p>
          <w:p w:rsidR="002F6041" w:rsidRDefault="002F6041" w:rsidP="002F6041">
            <w:pPr>
              <w:pStyle w:val="AAAQuestions"/>
              <w:numPr>
                <w:ilvl w:val="0"/>
                <w:numId w:val="0"/>
              </w:numPr>
              <w:ind w:left="360" w:hanging="360"/>
            </w:pPr>
          </w:p>
          <w:p w:rsidR="002F6041" w:rsidRDefault="002F6041" w:rsidP="002F6041">
            <w:pPr>
              <w:pStyle w:val="AAAQuestions"/>
              <w:numPr>
                <w:ilvl w:val="0"/>
                <w:numId w:val="0"/>
              </w:numPr>
              <w:ind w:left="360" w:hanging="360"/>
            </w:pPr>
          </w:p>
          <w:p w:rsidR="002F6041" w:rsidRDefault="002F6041" w:rsidP="002F6041">
            <w:pPr>
              <w:pStyle w:val="AAAQuestions"/>
              <w:numPr>
                <w:ilvl w:val="0"/>
                <w:numId w:val="0"/>
              </w:numPr>
              <w:ind w:left="360" w:hanging="360"/>
            </w:pPr>
          </w:p>
          <w:p w:rsidR="002F6041" w:rsidRPr="00400565" w:rsidRDefault="002F6041" w:rsidP="002F6041">
            <w:pPr>
              <w:pStyle w:val="Answers"/>
              <w:rPr>
                <w:rStyle w:val="Emphasis"/>
                <w:i/>
                <w:iCs w:val="0"/>
              </w:rPr>
            </w:pPr>
          </w:p>
        </w:tc>
      </w:tr>
    </w:tbl>
    <w:p w:rsidR="00AF4CE5" w:rsidRPr="00D0713F" w:rsidRDefault="00737052" w:rsidP="00D0713F">
      <w:pPr>
        <w:spacing w:after="0" w:line="240" w:lineRule="auto"/>
        <w:rPr>
          <w:rFonts w:cstheme="majorBidi"/>
          <w:b/>
          <w:bCs/>
          <w:color w:val="C00000"/>
          <w:sz w:val="36"/>
          <w:szCs w:val="28"/>
          <w:lang w:val="en-GB" w:eastAsia="en-GB"/>
        </w:rPr>
      </w:pPr>
      <w:r>
        <w:br w:type="page"/>
      </w:r>
    </w:p>
    <w:p w:rsidR="006E5817" w:rsidRDefault="006E5817" w:rsidP="006E5817">
      <w:pPr>
        <w:pStyle w:val="Heading2"/>
      </w:pPr>
      <w:bookmarkStart w:id="106" w:name="_Toc408301090"/>
      <w:bookmarkStart w:id="107" w:name="_Toc416435904"/>
      <w:r w:rsidRPr="006E5817">
        <w:lastRenderedPageBreak/>
        <w:t xml:space="preserve">2.3 – </w:t>
      </w:r>
      <w:r w:rsidR="005B62CF" w:rsidRPr="00E35B12">
        <w:t>Forward all documents and investigation reports</w:t>
      </w:r>
      <w:bookmarkEnd w:id="106"/>
      <w:bookmarkEnd w:id="107"/>
    </w:p>
    <w:p w:rsidR="009B674E" w:rsidRDefault="009B674E" w:rsidP="009B674E">
      <w:pPr>
        <w:pStyle w:val="Heading2"/>
      </w:pPr>
      <w:bookmarkStart w:id="108" w:name="_Toc408301091"/>
      <w:bookmarkStart w:id="109" w:name="_Toc416435905"/>
      <w:r w:rsidRPr="006E5817">
        <w:rPr>
          <w:rStyle w:val="Strong"/>
          <w:b/>
          <w:bCs/>
        </w:rPr>
        <w:t xml:space="preserve">2.4 – </w:t>
      </w:r>
      <w:r w:rsidRPr="00E35B12">
        <w:t>Follow</w:t>
      </w:r>
      <w:r w:rsidRPr="00E35B12">
        <w:noBreakHyphen/>
        <w:t>up appropriate personnel to gain prompt decisions</w:t>
      </w:r>
      <w:bookmarkEnd w:id="108"/>
      <w:bookmarkEnd w:id="109"/>
    </w:p>
    <w:p w:rsidR="00D0713F" w:rsidRDefault="00656F82" w:rsidP="00D0713F">
      <w:r>
        <w:br/>
        <w:t>It is important when referring a complaint to an external body or higher up within the organisation that all relevant documents and investigation reports are forwarded in a strong semblance of order.</w:t>
      </w:r>
    </w:p>
    <w:p w:rsidR="00656F82" w:rsidRDefault="00656F82" w:rsidP="00656F82">
      <w:pPr>
        <w:pStyle w:val="Heading3"/>
      </w:pPr>
      <w:bookmarkStart w:id="110" w:name="_Toc408301092"/>
      <w:bookmarkStart w:id="111" w:name="_Toc416435906"/>
      <w:r>
        <w:t>Documents</w:t>
      </w:r>
      <w:bookmarkEnd w:id="110"/>
      <w:bookmarkEnd w:id="111"/>
    </w:p>
    <w:p w:rsidR="00656F82" w:rsidRDefault="00656F82" w:rsidP="00656F82">
      <w:pPr>
        <w:rPr>
          <w:lang w:val="en-GB"/>
        </w:rPr>
      </w:pPr>
      <w:r>
        <w:rPr>
          <w:lang w:val="en-GB"/>
        </w:rPr>
        <w:t>Dependent on the size of the investigation and the severity of the complaint, you may have collected a number of documents and records.</w:t>
      </w:r>
    </w:p>
    <w:p w:rsidR="00656F82" w:rsidRDefault="00656F82" w:rsidP="00656F82">
      <w:pPr>
        <w:pStyle w:val="BoldBulTight0"/>
        <w:rPr>
          <w:lang w:val="en-GB"/>
        </w:rPr>
      </w:pPr>
      <w:r>
        <w:rPr>
          <w:lang w:val="en-GB"/>
        </w:rPr>
        <w:t>Documents collected may include:</w:t>
      </w:r>
    </w:p>
    <w:p w:rsidR="00656F82" w:rsidRDefault="00656F82" w:rsidP="00656F82">
      <w:pPr>
        <w:pStyle w:val="Bullets"/>
        <w:rPr>
          <w:lang w:val="en-GB"/>
        </w:rPr>
      </w:pPr>
      <w:r>
        <w:rPr>
          <w:lang w:val="en-GB"/>
        </w:rPr>
        <w:t>Initial customer complaint</w:t>
      </w:r>
    </w:p>
    <w:p w:rsidR="00656F82" w:rsidRDefault="00656F82" w:rsidP="00656F82">
      <w:pPr>
        <w:pStyle w:val="Bullets"/>
        <w:rPr>
          <w:lang w:val="en-GB"/>
        </w:rPr>
      </w:pPr>
      <w:r>
        <w:rPr>
          <w:lang w:val="en-GB"/>
        </w:rPr>
        <w:t>Records of all discussions during the investigation including on the telephone</w:t>
      </w:r>
    </w:p>
    <w:p w:rsidR="00656F82" w:rsidRDefault="00656F82" w:rsidP="00656F82">
      <w:pPr>
        <w:pStyle w:val="Bullets"/>
        <w:rPr>
          <w:lang w:val="en-GB"/>
        </w:rPr>
      </w:pPr>
      <w:r>
        <w:rPr>
          <w:lang w:val="en-GB"/>
        </w:rPr>
        <w:t>Records of formal interviews – audio/transcript</w:t>
      </w:r>
    </w:p>
    <w:p w:rsidR="00656F82" w:rsidRDefault="00656F82" w:rsidP="00656F82">
      <w:pPr>
        <w:pStyle w:val="Bullets"/>
        <w:rPr>
          <w:lang w:val="en-GB"/>
        </w:rPr>
      </w:pPr>
      <w:r>
        <w:rPr>
          <w:lang w:val="en-GB"/>
        </w:rPr>
        <w:t>Witness statements</w:t>
      </w:r>
    </w:p>
    <w:p w:rsidR="00656F82" w:rsidRDefault="00656F82" w:rsidP="00656F82">
      <w:pPr>
        <w:pStyle w:val="Bullets"/>
        <w:rPr>
          <w:lang w:val="en-GB"/>
        </w:rPr>
      </w:pPr>
      <w:r>
        <w:rPr>
          <w:lang w:val="en-GB"/>
        </w:rPr>
        <w:t>CCTV footage</w:t>
      </w:r>
    </w:p>
    <w:p w:rsidR="00656F82" w:rsidRDefault="00656F82" w:rsidP="00656F82">
      <w:pPr>
        <w:pStyle w:val="Bullets"/>
        <w:rPr>
          <w:lang w:val="en-GB"/>
        </w:rPr>
      </w:pPr>
      <w:r>
        <w:rPr>
          <w:lang w:val="en-GB"/>
        </w:rPr>
        <w:t>Decisions made and reasons for them</w:t>
      </w:r>
    </w:p>
    <w:p w:rsidR="00656F82" w:rsidRDefault="00656F82" w:rsidP="00656F82">
      <w:pPr>
        <w:pStyle w:val="Bullets"/>
        <w:rPr>
          <w:lang w:val="en-GB"/>
        </w:rPr>
      </w:pPr>
      <w:r>
        <w:rPr>
          <w:lang w:val="en-GB"/>
        </w:rPr>
        <w:t>Correspondence sent during the investigation (including emails)</w:t>
      </w:r>
    </w:p>
    <w:p w:rsidR="00656F82" w:rsidRDefault="00656F82" w:rsidP="00656F82">
      <w:pPr>
        <w:pStyle w:val="Bullets"/>
        <w:rPr>
          <w:lang w:val="en-GB"/>
        </w:rPr>
      </w:pPr>
      <w:r>
        <w:rPr>
          <w:lang w:val="en-GB"/>
        </w:rPr>
        <w:t>Copies of policies and procedures related to the complaint</w:t>
      </w:r>
    </w:p>
    <w:p w:rsidR="00656F82" w:rsidRDefault="00656F82" w:rsidP="00656F82">
      <w:pPr>
        <w:pStyle w:val="Bullets"/>
        <w:rPr>
          <w:lang w:val="en-GB"/>
        </w:rPr>
      </w:pPr>
      <w:r>
        <w:rPr>
          <w:lang w:val="en-GB"/>
        </w:rPr>
        <w:t>Copies of all original documents.</w:t>
      </w:r>
    </w:p>
    <w:p w:rsidR="003D6383" w:rsidRDefault="00656F82" w:rsidP="00656F82">
      <w:pPr>
        <w:pStyle w:val="BoldBulTight0"/>
        <w:rPr>
          <w:lang w:val="en-GB"/>
        </w:rPr>
      </w:pPr>
      <w:r>
        <w:rPr>
          <w:lang w:val="en-GB"/>
        </w:rPr>
        <w:t>When compiling the investigation report file, consider the following:</w:t>
      </w:r>
    </w:p>
    <w:p w:rsidR="00656F82" w:rsidRDefault="00656F82" w:rsidP="00656F82">
      <w:pPr>
        <w:pStyle w:val="Bullets"/>
        <w:rPr>
          <w:lang w:val="en-GB"/>
        </w:rPr>
      </w:pPr>
      <w:r>
        <w:rPr>
          <w:lang w:val="en-GB"/>
        </w:rPr>
        <w:t>Keep records in chronological order</w:t>
      </w:r>
    </w:p>
    <w:p w:rsidR="00656F82" w:rsidRDefault="00656F82" w:rsidP="00656F82">
      <w:pPr>
        <w:pStyle w:val="Bullets"/>
        <w:rPr>
          <w:lang w:val="en-GB"/>
        </w:rPr>
      </w:pPr>
      <w:r>
        <w:rPr>
          <w:lang w:val="en-GB"/>
        </w:rPr>
        <w:t>Have a contents list</w:t>
      </w:r>
    </w:p>
    <w:p w:rsidR="00656F82" w:rsidRDefault="00656F82" w:rsidP="00656F82">
      <w:pPr>
        <w:pStyle w:val="Bullets"/>
        <w:rPr>
          <w:lang w:val="en-GB"/>
        </w:rPr>
      </w:pPr>
      <w:r>
        <w:rPr>
          <w:lang w:val="en-GB"/>
        </w:rPr>
        <w:t>Provide a short summary of the key points of the investigation thus far</w:t>
      </w:r>
      <w:r w:rsidR="003D6383">
        <w:rPr>
          <w:lang w:val="en-GB"/>
        </w:rPr>
        <w:t>.</w:t>
      </w:r>
    </w:p>
    <w:p w:rsidR="003D6383" w:rsidRDefault="003D6383" w:rsidP="003D6383">
      <w:pPr>
        <w:rPr>
          <w:lang w:val="en-GB"/>
        </w:rPr>
      </w:pPr>
      <w:r>
        <w:rPr>
          <w:lang w:val="en-GB"/>
        </w:rPr>
        <w:t xml:space="preserve">The more information forwarded to the relevant body, the more straightforward their task will be to reach a conclusion. By providing as much evidence as possible the external body will not have to keep contacting you for answers that have not already been provided. </w:t>
      </w:r>
    </w:p>
    <w:p w:rsidR="00392242" w:rsidRDefault="00392242">
      <w:pPr>
        <w:spacing w:after="0" w:line="240" w:lineRule="auto"/>
        <w:rPr>
          <w:rFonts w:cstheme="majorBidi"/>
          <w:b/>
          <w:bCs/>
          <w:sz w:val="26"/>
          <w:szCs w:val="26"/>
          <w:lang w:val="en-GB"/>
        </w:rPr>
      </w:pPr>
      <w:r>
        <w:rPr>
          <w:noProof/>
          <w:lang w:eastAsia="en-AU"/>
        </w:rPr>
        <w:drawing>
          <wp:anchor distT="0" distB="0" distL="114300" distR="114300" simplePos="0" relativeHeight="251774976" behindDoc="0" locked="0" layoutInCell="1" allowOverlap="1" wp14:anchorId="37AB5FB0" wp14:editId="4482BE33">
            <wp:simplePos x="0" y="0"/>
            <wp:positionH relativeFrom="page">
              <wp:posOffset>4686300</wp:posOffset>
            </wp:positionH>
            <wp:positionV relativeFrom="paragraph">
              <wp:posOffset>316230</wp:posOffset>
            </wp:positionV>
            <wp:extent cx="1962150" cy="1590675"/>
            <wp:effectExtent l="0" t="0" r="0" b="0"/>
            <wp:wrapSquare wrapText="bothSides"/>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folder_files_zipped_up_10363.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62150" cy="1590675"/>
                    </a:xfrm>
                    <a:prstGeom prst="rect">
                      <a:avLst/>
                    </a:prstGeom>
                  </pic:spPr>
                </pic:pic>
              </a:graphicData>
            </a:graphic>
          </wp:anchor>
        </w:drawing>
      </w:r>
      <w:r>
        <w:br w:type="page"/>
      </w:r>
    </w:p>
    <w:p w:rsidR="00656F82" w:rsidRDefault="009B674E" w:rsidP="009B674E">
      <w:pPr>
        <w:pStyle w:val="Heading3"/>
      </w:pPr>
      <w:bookmarkStart w:id="112" w:name="_Toc408301093"/>
      <w:bookmarkStart w:id="113" w:name="_Toc416435907"/>
      <w:r>
        <w:lastRenderedPageBreak/>
        <w:t>Follow up appropriate personnel</w:t>
      </w:r>
      <w:bookmarkEnd w:id="112"/>
      <w:bookmarkEnd w:id="113"/>
    </w:p>
    <w:p w:rsidR="009B674E" w:rsidRPr="009B674E" w:rsidRDefault="009B674E" w:rsidP="009B674E">
      <w:r w:rsidRPr="009B674E">
        <w:t>Dependent on to where the complaint was referred may limit your or your organisation’s ability to follow up the personnel to chase prompt decisions. For example, once you have referred a complaint to an external body, it becomes a part of their caseload and their organisation and as such will be prioritised according to their policies and procedures. What may have been incredibly serious within your organisation, may not carry the same weight in an external body and therefore may take longer to process than you would have liked.</w:t>
      </w:r>
    </w:p>
    <w:p w:rsidR="005B62CF" w:rsidRPr="009B674E" w:rsidRDefault="009B674E" w:rsidP="009B674E">
      <w:r w:rsidRPr="009B674E">
        <w:t>Whilst there is little you or your organisation can do to influence the speed at which external bodies process your referral, organising for the appropriate personnel to make follow up calls or communication with the investigating officer ensures you are kept informed of progress.</w:t>
      </w:r>
    </w:p>
    <w:p w:rsidR="009B674E" w:rsidRPr="009B674E" w:rsidRDefault="009B674E" w:rsidP="009B674E">
      <w:pPr>
        <w:rPr>
          <w:lang w:val="en-GB"/>
        </w:rPr>
      </w:pPr>
    </w:p>
    <w:p w:rsidR="00656F82" w:rsidRDefault="00392242" w:rsidP="00D0713F">
      <w:r>
        <w:rPr>
          <w:noProof/>
          <w:lang w:eastAsia="en-AU"/>
        </w:rPr>
        <w:drawing>
          <wp:anchor distT="0" distB="0" distL="114300" distR="114300" simplePos="0" relativeHeight="251776000" behindDoc="0" locked="0" layoutInCell="1" allowOverlap="1">
            <wp:simplePos x="0" y="0"/>
            <wp:positionH relativeFrom="column">
              <wp:posOffset>3009900</wp:posOffset>
            </wp:positionH>
            <wp:positionV relativeFrom="paragraph">
              <wp:posOffset>45720</wp:posOffset>
            </wp:positionV>
            <wp:extent cx="2429510" cy="2990850"/>
            <wp:effectExtent l="19050" t="0" r="8890" b="0"/>
            <wp:wrapSquare wrapText="bothSides"/>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decision_weigh_scale.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429510" cy="2990850"/>
                    </a:xfrm>
                    <a:prstGeom prst="rect">
                      <a:avLst/>
                    </a:prstGeom>
                  </pic:spPr>
                </pic:pic>
              </a:graphicData>
            </a:graphic>
          </wp:anchor>
        </w:drawing>
      </w:r>
    </w:p>
    <w:p w:rsidR="00656F82" w:rsidRDefault="00656F82" w:rsidP="00D0713F"/>
    <w:p w:rsidR="00656F82" w:rsidRDefault="00656F82" w:rsidP="00D0713F"/>
    <w:p w:rsidR="00656F82" w:rsidRDefault="00656F82" w:rsidP="00D0713F"/>
    <w:p w:rsidR="00656F82" w:rsidRDefault="00656F82" w:rsidP="00D0713F"/>
    <w:p w:rsidR="00656F82" w:rsidRPr="00D0713F" w:rsidRDefault="00656F82" w:rsidP="00D0713F"/>
    <w:p w:rsidR="005B62CF" w:rsidRDefault="005B62CF" w:rsidP="005B62CF">
      <w:pPr>
        <w:pStyle w:val="Heading2"/>
      </w:pPr>
    </w:p>
    <w:p w:rsidR="00773C6B" w:rsidRPr="00773C6B" w:rsidRDefault="00773C6B" w:rsidP="005B62CF">
      <w:pPr>
        <w:pStyle w:val="Heading2"/>
      </w:pPr>
      <w:r>
        <w:t xml:space="preserve"> </w:t>
      </w:r>
    </w:p>
    <w:p w:rsidR="00DB5EB1" w:rsidRDefault="00DB5EB1">
      <w:pPr>
        <w:spacing w:after="0" w:line="240" w:lineRule="auto"/>
        <w:rPr>
          <w:rFonts w:cstheme="majorBidi"/>
          <w:b/>
          <w:bCs/>
          <w:sz w:val="26"/>
          <w:szCs w:val="26"/>
          <w:lang w:val="en-GB"/>
        </w:rPr>
      </w:pPr>
      <w:r>
        <w:br w:type="page"/>
      </w:r>
    </w:p>
    <w:p w:rsidR="007C6DB8" w:rsidRDefault="007C6DB8">
      <w:pPr>
        <w:spacing w:after="0" w:line="240" w:lineRule="auto"/>
        <w:rPr>
          <w:rFonts w:cstheme="majorBidi"/>
          <w:b/>
          <w:bCs/>
          <w:color w:val="C00000"/>
          <w:sz w:val="36"/>
          <w:szCs w:val="28"/>
          <w:lang w:val="en-GB" w:eastAsia="en-GB"/>
        </w:rPr>
      </w:pPr>
      <w:r>
        <w:lastRenderedPageBreak/>
        <w:br w:type="page"/>
      </w:r>
    </w:p>
    <w:p w:rsidR="00166150" w:rsidRDefault="00683DD9" w:rsidP="006E5817">
      <w:pPr>
        <w:pStyle w:val="Heading1"/>
      </w:pPr>
      <w:bookmarkStart w:id="114" w:name="_Toc408301095"/>
      <w:bookmarkStart w:id="115" w:name="_Toc416435909"/>
      <w:r w:rsidRPr="00683DD9">
        <w:lastRenderedPageBreak/>
        <w:t xml:space="preserve">3. </w:t>
      </w:r>
      <w:r w:rsidR="005B62CF" w:rsidRPr="005B62CF">
        <w:rPr>
          <w:lang w:val="en-AU"/>
        </w:rPr>
        <w:t>Exercise judgement to resolve customer service issues</w:t>
      </w:r>
      <w:bookmarkEnd w:id="114"/>
      <w:bookmarkEnd w:id="115"/>
    </w:p>
    <w:p w:rsidR="006E5817" w:rsidRPr="006E5817" w:rsidRDefault="006E5817" w:rsidP="006E5817">
      <w:pPr>
        <w:rPr>
          <w:lang w:val="en-GB" w:eastAsia="en-GB"/>
        </w:rPr>
      </w:pPr>
    </w:p>
    <w:p w:rsidR="00057DD4" w:rsidRDefault="00CD5295" w:rsidP="00683DD9">
      <w:pPr>
        <w:rPr>
          <w:b/>
          <w:sz w:val="28"/>
        </w:rPr>
      </w:pPr>
      <w:r w:rsidRPr="008E070B">
        <w:rPr>
          <w:b/>
          <w:sz w:val="28"/>
        </w:rPr>
        <w:t>3.1.</w:t>
      </w:r>
      <w:r w:rsidRPr="008E070B">
        <w:rPr>
          <w:sz w:val="28"/>
        </w:rPr>
        <w:t xml:space="preserve"> </w:t>
      </w:r>
      <w:r w:rsidR="008E070B">
        <w:tab/>
      </w:r>
      <w:r w:rsidR="005B62CF" w:rsidRPr="00E35B12">
        <w:t>Identify implications of issues for customer and organisation</w:t>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5B62CF" w:rsidRPr="00E35B12">
        <w:t>Analyse, explain and negotiate appropriate options for resolution with customer</w:t>
      </w:r>
    </w:p>
    <w:p w:rsidR="00D163F0" w:rsidRPr="00C31F98" w:rsidRDefault="00D163F0" w:rsidP="005B62CF">
      <w:pPr>
        <w:ind w:left="720" w:hanging="720"/>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5B62CF" w:rsidRPr="00E35B12">
        <w:t>Propose viable options in accordance with appropriate legislative requirements and enterprise policies</w:t>
      </w:r>
    </w:p>
    <w:p w:rsidR="00D163F0" w:rsidRDefault="00D163F0" w:rsidP="00683DD9">
      <w:r w:rsidRPr="00C31F98">
        <w:rPr>
          <w:rFonts w:asciiTheme="minorHAnsi" w:hAnsiTheme="minorHAnsi"/>
          <w:b/>
          <w:sz w:val="28"/>
          <w:szCs w:val="28"/>
        </w:rPr>
        <w:t>3.4.</w:t>
      </w:r>
      <w:r w:rsidRPr="00C31F98">
        <w:rPr>
          <w:rFonts w:asciiTheme="minorHAnsi" w:hAnsiTheme="minorHAnsi"/>
          <w:b/>
          <w:sz w:val="28"/>
          <w:szCs w:val="28"/>
        </w:rPr>
        <w:tab/>
      </w:r>
      <w:r w:rsidR="005B62CF" w:rsidRPr="00E35B12">
        <w:t>Ensure matters for which a solution cannot be negotiated are referred to appropriate personnel</w:t>
      </w:r>
    </w:p>
    <w:p w:rsidR="00517569" w:rsidRDefault="00517569" w:rsidP="00683DD9">
      <w:pPr>
        <w:rPr>
          <w:rFonts w:asciiTheme="minorHAnsi" w:hAnsiTheme="minorHAnsi"/>
        </w:rPr>
      </w:pPr>
    </w:p>
    <w:p w:rsidR="005B62CF" w:rsidRDefault="005B62CF">
      <w:pPr>
        <w:spacing w:after="0" w:line="240" w:lineRule="auto"/>
        <w:rPr>
          <w:rFonts w:asciiTheme="minorHAnsi" w:hAnsiTheme="minorHAnsi"/>
          <w:b/>
          <w:sz w:val="28"/>
          <w:szCs w:val="28"/>
        </w:rPr>
      </w:pPr>
    </w:p>
    <w:p w:rsidR="005B62CF" w:rsidRDefault="00261A58">
      <w:pPr>
        <w:spacing w:after="0" w:line="240" w:lineRule="auto"/>
        <w:rPr>
          <w:rFonts w:asciiTheme="minorHAnsi" w:hAnsiTheme="minorHAnsi"/>
          <w:b/>
          <w:sz w:val="28"/>
          <w:szCs w:val="28"/>
        </w:rPr>
      </w:pPr>
      <w:r>
        <w:rPr>
          <w:noProof/>
          <w:u w:val="single"/>
          <w:lang w:eastAsia="en-AU"/>
        </w:rPr>
        <w:drawing>
          <wp:anchor distT="0" distB="0" distL="114300" distR="114300" simplePos="0" relativeHeight="251681792" behindDoc="1" locked="0" layoutInCell="1" allowOverlap="1" wp14:anchorId="60A376BC" wp14:editId="7A0EF105">
            <wp:simplePos x="0" y="0"/>
            <wp:positionH relativeFrom="column">
              <wp:posOffset>496570</wp:posOffset>
            </wp:positionH>
            <wp:positionV relativeFrom="paragraph">
              <wp:posOffset>200660</wp:posOffset>
            </wp:positionV>
            <wp:extent cx="3724275" cy="3752850"/>
            <wp:effectExtent l="0" t="0" r="9525" b="0"/>
            <wp:wrapTight wrapText="bothSides">
              <wp:wrapPolygon edited="0">
                <wp:start x="0" y="0"/>
                <wp:lineTo x="0" y="21490"/>
                <wp:lineTo x="21545" y="21490"/>
                <wp:lineTo x="21545" y="0"/>
                <wp:lineTo x="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p>
    <w:p w:rsidR="005B62CF" w:rsidRDefault="005B62CF">
      <w:pPr>
        <w:spacing w:after="0" w:line="240" w:lineRule="auto"/>
        <w:rPr>
          <w:rFonts w:asciiTheme="minorHAnsi" w:hAnsiTheme="minorHAnsi"/>
          <w:b/>
          <w:sz w:val="28"/>
          <w:szCs w:val="28"/>
        </w:rPr>
      </w:pPr>
    </w:p>
    <w:p w:rsidR="005B62CF" w:rsidRDefault="005B62CF">
      <w:pPr>
        <w:spacing w:after="0" w:line="240" w:lineRule="auto"/>
        <w:rPr>
          <w:rFonts w:asciiTheme="minorHAnsi" w:hAnsiTheme="minorHAnsi"/>
          <w:b/>
          <w:sz w:val="28"/>
          <w:szCs w:val="28"/>
        </w:rPr>
      </w:pPr>
    </w:p>
    <w:p w:rsidR="005B62CF" w:rsidRDefault="005B62CF">
      <w:pPr>
        <w:spacing w:after="0" w:line="240" w:lineRule="auto"/>
        <w:rPr>
          <w:rFonts w:asciiTheme="minorHAnsi" w:hAnsiTheme="minorHAnsi"/>
          <w:b/>
          <w:sz w:val="28"/>
          <w:szCs w:val="28"/>
        </w:rPr>
      </w:pPr>
    </w:p>
    <w:p w:rsidR="005B62CF" w:rsidRDefault="005B62CF">
      <w:pPr>
        <w:spacing w:after="0" w:line="240" w:lineRule="auto"/>
        <w:rPr>
          <w:rFonts w:asciiTheme="minorHAnsi" w:hAnsiTheme="minorHAnsi"/>
          <w:b/>
          <w:sz w:val="28"/>
          <w:szCs w:val="28"/>
        </w:rPr>
      </w:pPr>
    </w:p>
    <w:p w:rsidR="005B62CF" w:rsidRDefault="005B62CF">
      <w:pPr>
        <w:spacing w:after="0" w:line="240" w:lineRule="auto"/>
        <w:rPr>
          <w:rFonts w:asciiTheme="minorHAnsi" w:hAnsiTheme="minorHAnsi"/>
          <w:b/>
          <w:sz w:val="28"/>
          <w:szCs w:val="28"/>
        </w:rPr>
      </w:pPr>
    </w:p>
    <w:p w:rsidR="005B62CF" w:rsidRDefault="005B62CF">
      <w:pPr>
        <w:spacing w:after="0" w:line="240" w:lineRule="auto"/>
        <w:rPr>
          <w:rFonts w:asciiTheme="minorHAnsi" w:hAnsiTheme="minorHAnsi"/>
          <w:b/>
          <w:sz w:val="28"/>
          <w:szCs w:val="28"/>
        </w:rPr>
      </w:pPr>
    </w:p>
    <w:p w:rsidR="005B62CF" w:rsidRDefault="005B62CF">
      <w:pPr>
        <w:spacing w:after="0" w:line="240" w:lineRule="auto"/>
        <w:rPr>
          <w:rFonts w:asciiTheme="minorHAnsi" w:hAnsiTheme="minorHAnsi"/>
          <w:b/>
          <w:sz w:val="28"/>
          <w:szCs w:val="28"/>
        </w:rPr>
      </w:pPr>
    </w:p>
    <w:p w:rsidR="008E070B" w:rsidRDefault="008E070B">
      <w:pPr>
        <w:spacing w:after="0" w:line="240" w:lineRule="auto"/>
        <w:rPr>
          <w:u w:val="single"/>
        </w:rPr>
      </w:pPr>
      <w:r>
        <w:rPr>
          <w:u w:val="single"/>
        </w:rPr>
        <w:br w:type="page"/>
      </w:r>
    </w:p>
    <w:p w:rsidR="006E5817" w:rsidRDefault="006E5817" w:rsidP="006E5817">
      <w:pPr>
        <w:pStyle w:val="Heading2"/>
      </w:pPr>
      <w:bookmarkStart w:id="116" w:name="_Toc408301096"/>
      <w:bookmarkStart w:id="117" w:name="_Toc416435910"/>
      <w:r w:rsidRPr="006E5817">
        <w:lastRenderedPageBreak/>
        <w:t xml:space="preserve">3.1 – </w:t>
      </w:r>
      <w:r w:rsidR="005B62CF" w:rsidRPr="00E35B12">
        <w:t>Identify implications of issues for customer and organisation</w:t>
      </w:r>
      <w:bookmarkEnd w:id="116"/>
      <w:bookmarkEnd w:id="117"/>
    </w:p>
    <w:p w:rsidR="003049E2" w:rsidRDefault="003049E2" w:rsidP="003049E2">
      <w:r>
        <w:br/>
        <w:t>The way in which an organisation handles customer service issues and complaints can be either good or bad for business.</w:t>
      </w:r>
    </w:p>
    <w:p w:rsidR="003049E2" w:rsidRDefault="003049E2" w:rsidP="003049E2">
      <w:pPr>
        <w:pStyle w:val="BoldBulTight0"/>
      </w:pPr>
      <w:r>
        <w:t>Poor customer service in the management of complaints may include:</w:t>
      </w:r>
    </w:p>
    <w:p w:rsidR="003049E2" w:rsidRDefault="003049E2" w:rsidP="003049E2">
      <w:pPr>
        <w:pStyle w:val="Bullets"/>
      </w:pPr>
      <w:r>
        <w:t>Not acknowledging the complaint</w:t>
      </w:r>
    </w:p>
    <w:p w:rsidR="003049E2" w:rsidRDefault="003049E2" w:rsidP="003049E2">
      <w:pPr>
        <w:pStyle w:val="Bullets"/>
      </w:pPr>
      <w:r>
        <w:t>Not listening thoroughly to the customer</w:t>
      </w:r>
    </w:p>
    <w:p w:rsidR="003049E2" w:rsidRDefault="003049E2" w:rsidP="003049E2">
      <w:pPr>
        <w:pStyle w:val="Bullets"/>
      </w:pPr>
      <w:r>
        <w:t>Not understanding the reasons for the complaint</w:t>
      </w:r>
    </w:p>
    <w:p w:rsidR="003049E2" w:rsidRDefault="003049E2" w:rsidP="003049E2">
      <w:pPr>
        <w:pStyle w:val="Bullets"/>
      </w:pPr>
      <w:r>
        <w:t>Poor attitude from employees handling the complaint</w:t>
      </w:r>
    </w:p>
    <w:p w:rsidR="003049E2" w:rsidRDefault="003049E2" w:rsidP="003049E2">
      <w:pPr>
        <w:pStyle w:val="Bullets"/>
      </w:pPr>
      <w:r>
        <w:t>Lack of communication throughout the complaints process</w:t>
      </w:r>
    </w:p>
    <w:p w:rsidR="003049E2" w:rsidRDefault="003049E2" w:rsidP="003049E2">
      <w:pPr>
        <w:pStyle w:val="Bullets"/>
      </w:pPr>
      <w:r>
        <w:t>The process and resolution taking longer than the customer expects</w:t>
      </w:r>
    </w:p>
    <w:p w:rsidR="003049E2" w:rsidRDefault="003049E2" w:rsidP="003049E2">
      <w:pPr>
        <w:pStyle w:val="Bullets"/>
      </w:pPr>
      <w:r>
        <w:t>Not explaining the process and the reason for any decisions made</w:t>
      </w:r>
    </w:p>
    <w:p w:rsidR="003049E2" w:rsidRDefault="003049E2" w:rsidP="003049E2">
      <w:pPr>
        <w:pStyle w:val="Bullets"/>
      </w:pPr>
      <w:r>
        <w:t>Resolution and/or process inconsistent with other customers who have been through the complaints procedure</w:t>
      </w:r>
    </w:p>
    <w:p w:rsidR="003049E2" w:rsidRDefault="003049E2" w:rsidP="003049E2">
      <w:pPr>
        <w:pStyle w:val="Bullets"/>
      </w:pPr>
      <w:r>
        <w:t>Discrimination</w:t>
      </w:r>
    </w:p>
    <w:p w:rsidR="003049E2" w:rsidRDefault="003049E2" w:rsidP="003049E2">
      <w:pPr>
        <w:pStyle w:val="Bullets"/>
      </w:pPr>
      <w:r>
        <w:t>Not considering the needs/feelings of the customer or the extent of the damage caused by the issue, and the resolution not reflecting this</w:t>
      </w:r>
    </w:p>
    <w:p w:rsidR="003049E2" w:rsidRDefault="003049E2" w:rsidP="003049E2">
      <w:pPr>
        <w:pStyle w:val="Bullets"/>
      </w:pPr>
      <w:r>
        <w:t>No apology</w:t>
      </w:r>
    </w:p>
    <w:p w:rsidR="003049E2" w:rsidRDefault="003049E2" w:rsidP="003049E2">
      <w:pPr>
        <w:pStyle w:val="Bullets"/>
      </w:pPr>
      <w:r>
        <w:t>No gratitude for bringing the issue to the attention of the organisation</w:t>
      </w:r>
    </w:p>
    <w:p w:rsidR="003049E2" w:rsidRDefault="003049E2" w:rsidP="003049E2">
      <w:pPr>
        <w:pStyle w:val="Bullets"/>
      </w:pPr>
      <w:r>
        <w:t>Not making any improvements or adjustments to the issue raised by the complaint.</w:t>
      </w:r>
    </w:p>
    <w:p w:rsidR="003049E2" w:rsidRDefault="003049E2" w:rsidP="003049E2">
      <w:pPr>
        <w:pStyle w:val="BoldBulTight0"/>
      </w:pPr>
      <w:r>
        <w:t>Negative implications on the customer and the organisation</w:t>
      </w:r>
    </w:p>
    <w:p w:rsidR="001904D6" w:rsidRDefault="005275B7" w:rsidP="005275B7">
      <w:pPr>
        <w:pStyle w:val="Bullets"/>
      </w:pPr>
      <w:r>
        <w:t>Poor customer service is likely to lead to a lack of trust, satisfaction and loyalty from the cust</w:t>
      </w:r>
      <w:r w:rsidR="001904D6">
        <w:t>omer</w:t>
      </w:r>
    </w:p>
    <w:p w:rsidR="003049E2" w:rsidRDefault="005275B7" w:rsidP="005275B7">
      <w:pPr>
        <w:pStyle w:val="Bullets"/>
      </w:pPr>
      <w:r>
        <w:t>Not only is the organisation likely to lose the custom of this particular client, the bad publicity generated by word of mouth may lead to further loss in trade and profits.</w:t>
      </w:r>
    </w:p>
    <w:p w:rsidR="00CF6BAF" w:rsidRDefault="00CF6BAF">
      <w:pPr>
        <w:spacing w:after="0" w:line="240" w:lineRule="auto"/>
        <w:rPr>
          <w:rFonts w:cstheme="majorBidi"/>
          <w:b/>
          <w:bCs/>
          <w:sz w:val="26"/>
          <w:szCs w:val="26"/>
          <w:lang w:val="en-GB"/>
        </w:rPr>
      </w:pPr>
      <w:r>
        <w:br w:type="page"/>
      </w:r>
    </w:p>
    <w:p w:rsidR="005275B7" w:rsidRDefault="005275B7" w:rsidP="005275B7">
      <w:pPr>
        <w:pStyle w:val="Heading3"/>
      </w:pPr>
      <w:bookmarkStart w:id="118" w:name="_Toc408301097"/>
      <w:bookmarkStart w:id="119" w:name="_Toc416435911"/>
      <w:r>
        <w:lastRenderedPageBreak/>
        <w:t>Recovering effectively from service failures</w:t>
      </w:r>
      <w:bookmarkEnd w:id="118"/>
      <w:bookmarkEnd w:id="119"/>
    </w:p>
    <w:p w:rsidR="005275B7" w:rsidRDefault="005275B7" w:rsidP="005275B7">
      <w:pPr>
        <w:rPr>
          <w:lang w:val="en-GB"/>
        </w:rPr>
      </w:pPr>
      <w:r>
        <w:rPr>
          <w:lang w:val="en-GB"/>
        </w:rPr>
        <w:t>Handling complaints effectively can have a positive impact on client retention and improve their trust, satisfaction and loyalty.</w:t>
      </w:r>
    </w:p>
    <w:p w:rsidR="005275B7" w:rsidRDefault="005275B7" w:rsidP="005275B7">
      <w:pPr>
        <w:pStyle w:val="BoldBulTight0"/>
        <w:rPr>
          <w:lang w:val="en-GB"/>
        </w:rPr>
      </w:pPr>
      <w:r>
        <w:rPr>
          <w:lang w:val="en-GB"/>
        </w:rPr>
        <w:t>“Just” resolutions</w:t>
      </w:r>
    </w:p>
    <w:p w:rsidR="005275B7" w:rsidRDefault="005275B7" w:rsidP="005275B7">
      <w:pPr>
        <w:rPr>
          <w:lang w:val="en-GB"/>
        </w:rPr>
      </w:pPr>
      <w:r>
        <w:rPr>
          <w:lang w:val="en-GB"/>
        </w:rPr>
        <w:t>A “just” resolution is a fair outcome that reflects the needs of the customer, is appropriate to the extent of the failure in service and is delivered by genuine and caring employees. This sort of resolution is the exact opposite to all of the points of poor service listed above and leaves the customer feeling like an individual and content that they have been treated fairly.</w:t>
      </w:r>
    </w:p>
    <w:p w:rsidR="005275B7" w:rsidRDefault="005275B7" w:rsidP="005275B7">
      <w:pPr>
        <w:pStyle w:val="BoldBulTight0"/>
        <w:rPr>
          <w:lang w:val="en-GB"/>
        </w:rPr>
      </w:pPr>
      <w:r>
        <w:rPr>
          <w:lang w:val="en-GB"/>
        </w:rPr>
        <w:t>Positive implications on the customer and the organisation</w:t>
      </w:r>
    </w:p>
    <w:p w:rsidR="001904D6" w:rsidRDefault="001904D6" w:rsidP="001904D6">
      <w:pPr>
        <w:pStyle w:val="Bullets"/>
        <w:rPr>
          <w:lang w:val="en-GB"/>
        </w:rPr>
      </w:pPr>
      <w:r>
        <w:rPr>
          <w:lang w:val="en-GB"/>
        </w:rPr>
        <w:t>Good customer service leads to improved customer loyalty, trust and satisfaction</w:t>
      </w:r>
    </w:p>
    <w:p w:rsidR="001904D6" w:rsidRDefault="001904D6" w:rsidP="001904D6">
      <w:pPr>
        <w:pStyle w:val="Bullets"/>
        <w:rPr>
          <w:lang w:val="en-GB"/>
        </w:rPr>
      </w:pPr>
      <w:r>
        <w:rPr>
          <w:lang w:val="en-GB"/>
        </w:rPr>
        <w:t>Generates positive word of mouth publicity and improves the public perception of the organisation</w:t>
      </w:r>
    </w:p>
    <w:p w:rsidR="001904D6" w:rsidRDefault="00CF6BAF" w:rsidP="001904D6">
      <w:pPr>
        <w:pStyle w:val="Bullets"/>
        <w:rPr>
          <w:lang w:val="en-GB"/>
        </w:rPr>
      </w:pPr>
      <w:r>
        <w:rPr>
          <w:noProof/>
          <w:lang w:eastAsia="en-AU"/>
        </w:rPr>
        <w:drawing>
          <wp:anchor distT="0" distB="0" distL="114300" distR="114300" simplePos="0" relativeHeight="251777024" behindDoc="0" locked="0" layoutInCell="1" allowOverlap="1" wp14:anchorId="7BAB7E24" wp14:editId="7D133611">
            <wp:simplePos x="0" y="0"/>
            <wp:positionH relativeFrom="column">
              <wp:posOffset>3657600</wp:posOffset>
            </wp:positionH>
            <wp:positionV relativeFrom="paragraph">
              <wp:posOffset>151130</wp:posOffset>
            </wp:positionV>
            <wp:extent cx="1962150" cy="1962150"/>
            <wp:effectExtent l="0" t="0" r="0" b="0"/>
            <wp:wrapSquare wrapText="bothSides"/>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two_thumbs_up_400_clr_11665.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62150" cy="1962150"/>
                    </a:xfrm>
                    <a:prstGeom prst="rect">
                      <a:avLst/>
                    </a:prstGeom>
                  </pic:spPr>
                </pic:pic>
              </a:graphicData>
            </a:graphic>
          </wp:anchor>
        </w:drawing>
      </w:r>
      <w:r w:rsidR="001904D6">
        <w:rPr>
          <w:lang w:val="en-GB"/>
        </w:rPr>
        <w:t>Improves custom and sales.</w:t>
      </w:r>
    </w:p>
    <w:p w:rsidR="005275B7" w:rsidRDefault="005275B7" w:rsidP="005275B7">
      <w:pPr>
        <w:pStyle w:val="BoldBulTight0"/>
        <w:rPr>
          <w:lang w:val="en-GB"/>
        </w:rPr>
      </w:pPr>
    </w:p>
    <w:p w:rsidR="005275B7" w:rsidRPr="005275B7" w:rsidRDefault="005275B7" w:rsidP="005275B7">
      <w:pPr>
        <w:pStyle w:val="BoldBulTight0"/>
        <w:rPr>
          <w:lang w:val="en-GB"/>
        </w:rPr>
      </w:pPr>
    </w:p>
    <w:p w:rsidR="003049E2" w:rsidRDefault="003049E2" w:rsidP="003049E2"/>
    <w:p w:rsidR="003049E2" w:rsidRDefault="003049E2" w:rsidP="003049E2"/>
    <w:p w:rsidR="003049E2" w:rsidRDefault="003049E2" w:rsidP="003049E2"/>
    <w:p w:rsidR="003049E2" w:rsidRDefault="003049E2" w:rsidP="003049E2"/>
    <w:p w:rsidR="003049E2" w:rsidRDefault="003049E2" w:rsidP="003049E2"/>
    <w:p w:rsidR="003049E2" w:rsidRDefault="003049E2" w:rsidP="003049E2"/>
    <w:p w:rsidR="003049E2" w:rsidRDefault="003049E2" w:rsidP="003049E2"/>
    <w:p w:rsidR="003049E2" w:rsidRDefault="003049E2" w:rsidP="003049E2"/>
    <w:p w:rsidR="003049E2" w:rsidRDefault="003049E2" w:rsidP="003049E2"/>
    <w:p w:rsidR="003049E2" w:rsidRDefault="003049E2" w:rsidP="003049E2"/>
    <w:p w:rsidR="001904D6" w:rsidRDefault="001904D6">
      <w:pPr>
        <w:spacing w:after="0" w:line="240" w:lineRule="auto"/>
      </w:pPr>
      <w:r>
        <w:br w:type="page"/>
      </w:r>
    </w:p>
    <w:p w:rsidR="008F01B3" w:rsidRPr="00EA1196" w:rsidRDefault="008F01B3" w:rsidP="008F01B3">
      <w:pPr>
        <w:rPr>
          <w:rStyle w:val="Heading1Char"/>
        </w:rPr>
      </w:pPr>
      <w:bookmarkStart w:id="120" w:name="_Toc416435835"/>
      <w:r w:rsidRPr="00EA1196">
        <w:rPr>
          <w:rStyle w:val="Heading1Char"/>
        </w:rPr>
        <w:lastRenderedPageBreak/>
        <w:t>Activities</w:t>
      </w:r>
    </w:p>
    <w:p w:rsidR="008F01B3" w:rsidRPr="00B079C9" w:rsidRDefault="008F01B3" w:rsidP="008F01B3">
      <w:pPr>
        <w:pStyle w:val="Heading3"/>
      </w:pPr>
      <w:r w:rsidRPr="00B079C9">
        <w:t>Activity</w:t>
      </w:r>
      <w:r>
        <w:t xml:space="preserve"> 3A</w:t>
      </w:r>
      <w:bookmarkEnd w:id="1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F01B3" w:rsidRPr="007431BE" w:rsidTr="000D341D">
        <w:tc>
          <w:tcPr>
            <w:tcW w:w="1668" w:type="dxa"/>
            <w:tcBorders>
              <w:top w:val="single" w:sz="8" w:space="0" w:color="C0504D"/>
              <w:left w:val="single" w:sz="8" w:space="0" w:color="C0504D"/>
              <w:bottom w:val="single" w:sz="18" w:space="0" w:color="C0504D"/>
              <w:right w:val="single" w:sz="8" w:space="0" w:color="C0504D"/>
            </w:tcBorders>
          </w:tcPr>
          <w:p w:rsidR="008F01B3" w:rsidRPr="007431BE" w:rsidRDefault="008F01B3" w:rsidP="000D34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F01B3" w:rsidRPr="007431BE" w:rsidRDefault="008F01B3" w:rsidP="000D341D">
            <w:pPr>
              <w:spacing w:after="0"/>
              <w:rPr>
                <w:rFonts w:eastAsia="Times New Roman"/>
                <w:b/>
                <w:bCs/>
                <w:color w:val="000000"/>
              </w:rPr>
            </w:pPr>
            <w:r>
              <w:rPr>
                <w:rFonts w:eastAsia="Times New Roman"/>
                <w:b/>
                <w:bCs/>
                <w:color w:val="000000"/>
              </w:rPr>
              <w:t>20 Minutes</w:t>
            </w:r>
          </w:p>
        </w:tc>
      </w:tr>
      <w:tr w:rsidR="008F01B3" w:rsidRPr="007431BE" w:rsidTr="000D34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F01B3" w:rsidRPr="007431BE" w:rsidRDefault="008F01B3" w:rsidP="000D34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F01B3" w:rsidRPr="007431BE" w:rsidRDefault="008F01B3" w:rsidP="000D341D">
            <w:pPr>
              <w:pStyle w:val="NormalBold"/>
              <w:spacing w:after="0"/>
            </w:pPr>
            <w:r>
              <w:t>To provide you with an opportunity to</w:t>
            </w:r>
            <w:r w:rsidRPr="00E35B12">
              <w:t xml:space="preserve"> </w:t>
            </w:r>
            <w:r>
              <w:t>i</w:t>
            </w:r>
            <w:r w:rsidRPr="00E35B12">
              <w:t xml:space="preserve">dentify implications of issues for customer and </w:t>
            </w:r>
            <w:proofErr w:type="spellStart"/>
            <w:r w:rsidRPr="00E35B12">
              <w:t>organisation</w:t>
            </w:r>
            <w:proofErr w:type="spellEnd"/>
            <w:r>
              <w:t>.</w:t>
            </w:r>
          </w:p>
        </w:tc>
      </w:tr>
      <w:tr w:rsidR="008F01B3" w:rsidRPr="007431BE" w:rsidTr="000D341D">
        <w:trPr>
          <w:trHeight w:val="440"/>
        </w:trPr>
        <w:tc>
          <w:tcPr>
            <w:tcW w:w="1668" w:type="dxa"/>
            <w:tcBorders>
              <w:top w:val="single" w:sz="8" w:space="0" w:color="C0504D"/>
              <w:left w:val="single" w:sz="8" w:space="0" w:color="C0504D"/>
              <w:bottom w:val="single" w:sz="8" w:space="0" w:color="C0504D"/>
              <w:right w:val="single" w:sz="8" w:space="0" w:color="C0504D"/>
            </w:tcBorders>
          </w:tcPr>
          <w:p w:rsidR="008F01B3" w:rsidRPr="007431BE" w:rsidRDefault="008F01B3" w:rsidP="000D34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244D7" w:rsidRPr="001244D7" w:rsidRDefault="001244D7" w:rsidP="001244D7">
            <w:pPr>
              <w:pStyle w:val="AAAQuestions"/>
              <w:numPr>
                <w:ilvl w:val="0"/>
                <w:numId w:val="0"/>
              </w:numPr>
              <w:ind w:left="360"/>
              <w:rPr>
                <w:rStyle w:val="Emphasis"/>
                <w:i w:val="0"/>
                <w:iCs w:val="0"/>
              </w:rPr>
            </w:pPr>
          </w:p>
          <w:p w:rsidR="008F01B3" w:rsidRPr="001244D7" w:rsidRDefault="008F01B3" w:rsidP="008F01B3">
            <w:pPr>
              <w:pStyle w:val="AAAQuestions"/>
              <w:numPr>
                <w:ilvl w:val="0"/>
                <w:numId w:val="28"/>
              </w:numPr>
              <w:rPr>
                <w:rStyle w:val="Emphasis"/>
                <w:i w:val="0"/>
                <w:iCs w:val="0"/>
                <w:sz w:val="22"/>
                <w:szCs w:val="22"/>
              </w:rPr>
            </w:pPr>
            <w:r w:rsidRPr="001244D7">
              <w:rPr>
                <w:rStyle w:val="Emphasis"/>
                <w:sz w:val="22"/>
                <w:szCs w:val="22"/>
              </w:rPr>
              <w:t>What is a “just” resolution?</w:t>
            </w:r>
          </w:p>
          <w:p w:rsidR="008F01B3" w:rsidRPr="001244D7" w:rsidRDefault="008F01B3" w:rsidP="008F01B3">
            <w:pPr>
              <w:pStyle w:val="AAAQuestions"/>
              <w:numPr>
                <w:ilvl w:val="0"/>
                <w:numId w:val="0"/>
              </w:numPr>
              <w:ind w:left="360" w:hanging="360"/>
              <w:rPr>
                <w:rStyle w:val="Emphasis"/>
                <w:sz w:val="22"/>
                <w:szCs w:val="22"/>
              </w:rPr>
            </w:pPr>
          </w:p>
          <w:p w:rsidR="008F01B3" w:rsidRPr="001244D7" w:rsidRDefault="008F01B3" w:rsidP="008F01B3">
            <w:pPr>
              <w:pStyle w:val="AAAQuestions"/>
              <w:numPr>
                <w:ilvl w:val="0"/>
                <w:numId w:val="0"/>
              </w:numPr>
              <w:ind w:left="360" w:hanging="360"/>
              <w:rPr>
                <w:rStyle w:val="Emphasis"/>
                <w:sz w:val="22"/>
                <w:szCs w:val="22"/>
              </w:rPr>
            </w:pPr>
          </w:p>
          <w:p w:rsidR="008F01B3" w:rsidRPr="001244D7" w:rsidRDefault="008F01B3" w:rsidP="008F01B3">
            <w:pPr>
              <w:pStyle w:val="AAAQuestions"/>
              <w:numPr>
                <w:ilvl w:val="0"/>
                <w:numId w:val="0"/>
              </w:numPr>
              <w:ind w:left="360" w:hanging="360"/>
              <w:rPr>
                <w:rStyle w:val="Emphasis"/>
                <w:sz w:val="22"/>
                <w:szCs w:val="22"/>
              </w:rPr>
            </w:pPr>
          </w:p>
          <w:p w:rsidR="008F01B3" w:rsidRPr="001244D7" w:rsidRDefault="008F01B3" w:rsidP="008F01B3">
            <w:pPr>
              <w:pStyle w:val="AAAQuestions"/>
              <w:numPr>
                <w:ilvl w:val="0"/>
                <w:numId w:val="0"/>
              </w:numPr>
              <w:ind w:left="360" w:hanging="360"/>
              <w:rPr>
                <w:rStyle w:val="Emphasis"/>
                <w:sz w:val="22"/>
                <w:szCs w:val="22"/>
              </w:rPr>
            </w:pPr>
          </w:p>
          <w:p w:rsidR="008F01B3" w:rsidRPr="001244D7" w:rsidRDefault="008F01B3" w:rsidP="008F01B3">
            <w:pPr>
              <w:pStyle w:val="AAAQuestions"/>
              <w:numPr>
                <w:ilvl w:val="0"/>
                <w:numId w:val="0"/>
              </w:numPr>
              <w:ind w:left="360" w:hanging="360"/>
              <w:rPr>
                <w:rStyle w:val="Emphasis"/>
                <w:sz w:val="22"/>
                <w:szCs w:val="22"/>
              </w:rPr>
            </w:pPr>
          </w:p>
          <w:p w:rsidR="008F01B3" w:rsidRPr="001244D7" w:rsidRDefault="008F01B3" w:rsidP="008F01B3">
            <w:pPr>
              <w:pStyle w:val="AAAQuestions"/>
              <w:numPr>
                <w:ilvl w:val="0"/>
                <w:numId w:val="0"/>
              </w:numPr>
              <w:ind w:left="360" w:hanging="360"/>
              <w:rPr>
                <w:rStyle w:val="Emphasis"/>
                <w:sz w:val="22"/>
                <w:szCs w:val="22"/>
              </w:rPr>
            </w:pPr>
          </w:p>
          <w:p w:rsidR="008F01B3" w:rsidRPr="001244D7" w:rsidRDefault="008F01B3" w:rsidP="008F01B3">
            <w:pPr>
              <w:pStyle w:val="AAAQuestions"/>
              <w:numPr>
                <w:ilvl w:val="0"/>
                <w:numId w:val="0"/>
              </w:numPr>
              <w:ind w:left="360" w:hanging="360"/>
              <w:rPr>
                <w:rStyle w:val="Emphasis"/>
                <w:sz w:val="22"/>
                <w:szCs w:val="22"/>
              </w:rPr>
            </w:pPr>
          </w:p>
          <w:p w:rsidR="008F01B3" w:rsidRPr="001244D7" w:rsidRDefault="008F01B3" w:rsidP="008F01B3">
            <w:pPr>
              <w:pStyle w:val="AAAQuestions"/>
              <w:numPr>
                <w:ilvl w:val="0"/>
                <w:numId w:val="0"/>
              </w:numPr>
              <w:ind w:left="360" w:hanging="360"/>
              <w:rPr>
                <w:rStyle w:val="Emphasis"/>
                <w:sz w:val="22"/>
                <w:szCs w:val="22"/>
              </w:rPr>
            </w:pPr>
          </w:p>
          <w:p w:rsidR="008F01B3" w:rsidRPr="001244D7" w:rsidRDefault="008F01B3" w:rsidP="008F01B3">
            <w:pPr>
              <w:pStyle w:val="AAAQuestions"/>
              <w:numPr>
                <w:ilvl w:val="0"/>
                <w:numId w:val="0"/>
              </w:numPr>
              <w:ind w:left="360" w:hanging="360"/>
              <w:rPr>
                <w:rStyle w:val="Emphasis"/>
                <w:sz w:val="22"/>
                <w:szCs w:val="22"/>
              </w:rPr>
            </w:pPr>
          </w:p>
          <w:p w:rsidR="008F01B3" w:rsidRPr="001244D7" w:rsidRDefault="008F01B3" w:rsidP="008F01B3">
            <w:pPr>
              <w:pStyle w:val="AAAQuestions"/>
              <w:numPr>
                <w:ilvl w:val="0"/>
                <w:numId w:val="0"/>
              </w:numPr>
              <w:ind w:left="360" w:hanging="360"/>
              <w:rPr>
                <w:rStyle w:val="Emphasis"/>
                <w:sz w:val="22"/>
                <w:szCs w:val="22"/>
              </w:rPr>
            </w:pPr>
          </w:p>
          <w:p w:rsidR="008F01B3" w:rsidRPr="001244D7" w:rsidRDefault="008F01B3" w:rsidP="008F01B3">
            <w:pPr>
              <w:pStyle w:val="AAAQuestions"/>
              <w:numPr>
                <w:ilvl w:val="0"/>
                <w:numId w:val="0"/>
              </w:numPr>
              <w:ind w:left="360" w:hanging="360"/>
              <w:rPr>
                <w:rStyle w:val="Emphasis"/>
                <w:i w:val="0"/>
                <w:iCs w:val="0"/>
                <w:sz w:val="22"/>
                <w:szCs w:val="22"/>
              </w:rPr>
            </w:pPr>
          </w:p>
          <w:p w:rsidR="008F01B3" w:rsidRPr="001244D7" w:rsidRDefault="008F01B3" w:rsidP="000D341D">
            <w:pPr>
              <w:pStyle w:val="Answers"/>
              <w:rPr>
                <w:rStyle w:val="Emphasis"/>
                <w:i/>
                <w:iCs w:val="0"/>
              </w:rPr>
            </w:pPr>
          </w:p>
          <w:p w:rsidR="008F01B3" w:rsidRPr="001244D7" w:rsidRDefault="008F01B3" w:rsidP="000D341D">
            <w:pPr>
              <w:pStyle w:val="AAAQuestions"/>
              <w:rPr>
                <w:rStyle w:val="Emphasis"/>
                <w:i w:val="0"/>
                <w:iCs w:val="0"/>
                <w:sz w:val="22"/>
                <w:szCs w:val="22"/>
              </w:rPr>
            </w:pPr>
            <w:r w:rsidRPr="001244D7">
              <w:rPr>
                <w:rStyle w:val="Emphasis"/>
                <w:sz w:val="22"/>
                <w:szCs w:val="22"/>
              </w:rPr>
              <w:t>State as many elements of poor customer service as you can.</w:t>
            </w:r>
          </w:p>
          <w:p w:rsidR="008F01B3" w:rsidRPr="001244D7" w:rsidRDefault="008F01B3" w:rsidP="000D341D">
            <w:pPr>
              <w:pStyle w:val="Answers"/>
            </w:pPr>
          </w:p>
          <w:p w:rsidR="008F01B3" w:rsidRPr="001244D7" w:rsidRDefault="008F01B3" w:rsidP="000D341D">
            <w:pPr>
              <w:pStyle w:val="Answers"/>
            </w:pPr>
          </w:p>
          <w:p w:rsidR="008F01B3" w:rsidRPr="001244D7" w:rsidRDefault="008F01B3" w:rsidP="000D341D">
            <w:pPr>
              <w:pStyle w:val="Answers"/>
            </w:pPr>
          </w:p>
          <w:p w:rsidR="008F01B3" w:rsidRPr="001244D7" w:rsidRDefault="008F01B3" w:rsidP="000D341D">
            <w:pPr>
              <w:pStyle w:val="Answers"/>
            </w:pPr>
          </w:p>
          <w:p w:rsidR="008F01B3" w:rsidRPr="001244D7" w:rsidRDefault="008F01B3" w:rsidP="000D341D">
            <w:pPr>
              <w:pStyle w:val="Answers"/>
            </w:pPr>
          </w:p>
          <w:p w:rsidR="008F01B3" w:rsidRPr="001244D7" w:rsidRDefault="008F01B3" w:rsidP="000D341D">
            <w:pPr>
              <w:pStyle w:val="Answers"/>
            </w:pPr>
          </w:p>
          <w:p w:rsidR="008F01B3" w:rsidRPr="001244D7" w:rsidRDefault="008F01B3" w:rsidP="000D341D">
            <w:pPr>
              <w:pStyle w:val="Answers"/>
            </w:pPr>
          </w:p>
          <w:p w:rsidR="008F01B3" w:rsidRPr="001244D7" w:rsidRDefault="008F01B3" w:rsidP="000D341D">
            <w:pPr>
              <w:pStyle w:val="Answers"/>
            </w:pPr>
          </w:p>
          <w:p w:rsidR="008F01B3" w:rsidRPr="001244D7" w:rsidRDefault="008F01B3" w:rsidP="000D341D">
            <w:pPr>
              <w:pStyle w:val="Answers"/>
            </w:pPr>
          </w:p>
          <w:p w:rsidR="008F01B3" w:rsidRPr="001244D7" w:rsidRDefault="008F01B3" w:rsidP="000D341D">
            <w:pPr>
              <w:pStyle w:val="Answers"/>
            </w:pPr>
          </w:p>
          <w:p w:rsidR="008F01B3" w:rsidRPr="001244D7" w:rsidRDefault="008F01B3" w:rsidP="000D341D">
            <w:pPr>
              <w:pStyle w:val="Answers"/>
            </w:pPr>
          </w:p>
          <w:p w:rsidR="008F01B3" w:rsidRPr="001244D7" w:rsidRDefault="008F01B3" w:rsidP="000D341D">
            <w:pPr>
              <w:pStyle w:val="Answers"/>
            </w:pPr>
          </w:p>
          <w:p w:rsidR="008F01B3" w:rsidRPr="001244D7" w:rsidRDefault="008F01B3" w:rsidP="000D341D">
            <w:pPr>
              <w:pStyle w:val="Answers"/>
            </w:pPr>
          </w:p>
          <w:p w:rsidR="008F01B3" w:rsidRDefault="008F01B3" w:rsidP="000D341D">
            <w:pPr>
              <w:pStyle w:val="AAAQuestions"/>
            </w:pPr>
            <w:r w:rsidRPr="001244D7">
              <w:rPr>
                <w:sz w:val="22"/>
                <w:szCs w:val="22"/>
              </w:rPr>
              <w:t>What are the implications of poor customer service on the customer and the organisation?</w:t>
            </w:r>
          </w:p>
          <w:p w:rsidR="008F01B3" w:rsidRDefault="008F01B3" w:rsidP="008F01B3">
            <w:pPr>
              <w:pStyle w:val="Answers"/>
              <w:ind w:left="360"/>
              <w:rPr>
                <w:rStyle w:val="Emphasis"/>
                <w:i/>
                <w:iCs w:val="0"/>
              </w:rPr>
            </w:pPr>
          </w:p>
          <w:p w:rsidR="008F01B3" w:rsidRDefault="008F01B3" w:rsidP="008F01B3">
            <w:pPr>
              <w:pStyle w:val="Answers"/>
              <w:ind w:left="360"/>
              <w:rPr>
                <w:rStyle w:val="Emphasis"/>
                <w:i/>
                <w:iCs w:val="0"/>
              </w:rPr>
            </w:pPr>
          </w:p>
          <w:p w:rsidR="008F01B3" w:rsidRDefault="008F01B3" w:rsidP="008F01B3">
            <w:pPr>
              <w:pStyle w:val="Answers"/>
              <w:ind w:left="360"/>
              <w:rPr>
                <w:rStyle w:val="Emphasis"/>
                <w:i/>
                <w:iCs w:val="0"/>
              </w:rPr>
            </w:pPr>
          </w:p>
          <w:p w:rsidR="008F01B3" w:rsidRDefault="008F01B3" w:rsidP="008F01B3">
            <w:pPr>
              <w:pStyle w:val="Answers"/>
              <w:ind w:left="360"/>
              <w:rPr>
                <w:rStyle w:val="Emphasis"/>
                <w:i/>
                <w:iCs w:val="0"/>
              </w:rPr>
            </w:pPr>
          </w:p>
          <w:p w:rsidR="008F01B3" w:rsidRDefault="008F01B3" w:rsidP="008F01B3">
            <w:pPr>
              <w:pStyle w:val="Answers"/>
              <w:ind w:left="360"/>
              <w:rPr>
                <w:rStyle w:val="Emphasis"/>
                <w:i/>
                <w:iCs w:val="0"/>
              </w:rPr>
            </w:pPr>
          </w:p>
          <w:p w:rsidR="008F01B3" w:rsidRDefault="008F01B3" w:rsidP="008F01B3">
            <w:pPr>
              <w:pStyle w:val="Answers"/>
              <w:ind w:left="360"/>
              <w:rPr>
                <w:rStyle w:val="Emphasis"/>
                <w:i/>
                <w:iCs w:val="0"/>
              </w:rPr>
            </w:pPr>
            <w:bookmarkStart w:id="121" w:name="_GoBack"/>
            <w:bookmarkEnd w:id="121"/>
          </w:p>
          <w:p w:rsidR="008F01B3" w:rsidRDefault="008F01B3" w:rsidP="008F01B3">
            <w:pPr>
              <w:pStyle w:val="Answers"/>
              <w:ind w:left="360"/>
              <w:rPr>
                <w:rStyle w:val="Emphasis"/>
                <w:i/>
                <w:iCs w:val="0"/>
              </w:rPr>
            </w:pPr>
          </w:p>
          <w:p w:rsidR="008F01B3" w:rsidRDefault="008F01B3" w:rsidP="008F01B3">
            <w:pPr>
              <w:pStyle w:val="Answers"/>
              <w:rPr>
                <w:rStyle w:val="Emphasis"/>
                <w:i/>
                <w:iCs w:val="0"/>
              </w:rPr>
            </w:pPr>
          </w:p>
          <w:p w:rsidR="008F01B3" w:rsidRDefault="008F01B3" w:rsidP="008F01B3">
            <w:pPr>
              <w:pStyle w:val="Answers"/>
              <w:ind w:left="360"/>
              <w:rPr>
                <w:rStyle w:val="Emphasis"/>
                <w:i/>
                <w:iCs w:val="0"/>
              </w:rPr>
            </w:pPr>
          </w:p>
          <w:p w:rsidR="008F01B3" w:rsidRDefault="008F01B3" w:rsidP="008F01B3">
            <w:pPr>
              <w:pStyle w:val="Answers"/>
              <w:ind w:left="360"/>
              <w:rPr>
                <w:rStyle w:val="Emphasis"/>
                <w:i/>
                <w:iCs w:val="0"/>
              </w:rPr>
            </w:pPr>
          </w:p>
          <w:p w:rsidR="008F01B3" w:rsidRDefault="008F01B3" w:rsidP="008F01B3">
            <w:pPr>
              <w:pStyle w:val="Answers"/>
              <w:ind w:left="360"/>
              <w:rPr>
                <w:rStyle w:val="Emphasis"/>
                <w:i/>
                <w:iCs w:val="0"/>
              </w:rPr>
            </w:pPr>
          </w:p>
          <w:p w:rsidR="008F01B3" w:rsidRDefault="008F01B3" w:rsidP="008F01B3">
            <w:pPr>
              <w:pStyle w:val="Answers"/>
              <w:ind w:left="360"/>
              <w:rPr>
                <w:rStyle w:val="Emphasis"/>
                <w:i/>
                <w:iCs w:val="0"/>
              </w:rPr>
            </w:pPr>
          </w:p>
          <w:p w:rsidR="008F01B3" w:rsidRPr="00400565" w:rsidRDefault="008F01B3" w:rsidP="008F01B3">
            <w:pPr>
              <w:pStyle w:val="Answers"/>
              <w:ind w:left="360"/>
              <w:rPr>
                <w:rStyle w:val="Emphasis"/>
                <w:i/>
                <w:iCs w:val="0"/>
              </w:rPr>
            </w:pPr>
          </w:p>
        </w:tc>
      </w:tr>
    </w:tbl>
    <w:p w:rsidR="005B62CF" w:rsidRPr="005B62CF" w:rsidRDefault="006E5817" w:rsidP="005B62CF">
      <w:pPr>
        <w:pStyle w:val="Heading2"/>
      </w:pPr>
      <w:bookmarkStart w:id="122" w:name="_Toc408301099"/>
      <w:bookmarkStart w:id="123" w:name="_Toc416435913"/>
      <w:r w:rsidRPr="006E5817">
        <w:lastRenderedPageBreak/>
        <w:t>3.2 –</w:t>
      </w:r>
      <w:r w:rsidR="00A84AE8">
        <w:t xml:space="preserve"> </w:t>
      </w:r>
      <w:r w:rsidR="005B62CF" w:rsidRPr="005B62CF">
        <w:t>Analyse, explain and negotiate appropriate options for resolution with customer</w:t>
      </w:r>
      <w:bookmarkEnd w:id="122"/>
      <w:bookmarkEnd w:id="123"/>
    </w:p>
    <w:p w:rsidR="00727519" w:rsidRDefault="00727519" w:rsidP="00727519">
      <w:pPr>
        <w:pStyle w:val="Heading3"/>
      </w:pPr>
      <w:bookmarkStart w:id="124" w:name="_Toc408301100"/>
      <w:bookmarkStart w:id="125" w:name="_Toc416435914"/>
      <w:r>
        <w:t>Analyse the complaint</w:t>
      </w:r>
      <w:bookmarkEnd w:id="124"/>
      <w:bookmarkEnd w:id="125"/>
    </w:p>
    <w:p w:rsidR="00A84AE8" w:rsidRDefault="00727519" w:rsidP="00CF6BAF">
      <w:pPr>
        <w:spacing w:line="240" w:lineRule="auto"/>
      </w:pPr>
      <w:r>
        <w:t>The options available for a resolution will vary according to the nature and severity of the complaint. They will also vary according to the level of authority you hold within the organisation and the organisational policies and procedures in place. They may also be governed by legislation.</w:t>
      </w:r>
    </w:p>
    <w:p w:rsidR="00727519" w:rsidRDefault="00727519" w:rsidP="00CF6BAF">
      <w:pPr>
        <w:spacing w:line="240" w:lineRule="auto"/>
      </w:pPr>
      <w:r>
        <w:t>Each complaint needs to be analysed according to its individual attributes and the needs and expectations of the customer whilst being consistent with organisational policy and other legislative requirements. If you do not feel you are in a position to make a decision on a resolution ask for advice or refer to the relevant colleague or external body.</w:t>
      </w:r>
    </w:p>
    <w:p w:rsidR="00727519" w:rsidRDefault="00727519" w:rsidP="00727519">
      <w:pPr>
        <w:pStyle w:val="Heading3"/>
      </w:pPr>
      <w:bookmarkStart w:id="126" w:name="_Toc408301101"/>
      <w:bookmarkStart w:id="127" w:name="_Toc416435915"/>
      <w:r>
        <w:t>Explain the resolution</w:t>
      </w:r>
      <w:bookmarkEnd w:id="126"/>
      <w:bookmarkEnd w:id="127"/>
    </w:p>
    <w:p w:rsidR="00727519" w:rsidRDefault="00727519" w:rsidP="00CF6BAF">
      <w:pPr>
        <w:spacing w:line="240" w:lineRule="auto"/>
        <w:rPr>
          <w:lang w:val="en-GB"/>
        </w:rPr>
      </w:pPr>
      <w:r>
        <w:rPr>
          <w:lang w:val="en-GB"/>
        </w:rPr>
        <w:t xml:space="preserve">When communicating the resolution options to the customer you must explain the reason for making those proposals. </w:t>
      </w:r>
    </w:p>
    <w:p w:rsidR="00727519" w:rsidRDefault="00727519" w:rsidP="00727519">
      <w:pPr>
        <w:pStyle w:val="BoldBulTight0"/>
        <w:rPr>
          <w:lang w:val="en-GB"/>
        </w:rPr>
      </w:pPr>
      <w:r>
        <w:rPr>
          <w:lang w:val="en-GB"/>
        </w:rPr>
        <w:t>Explain the following:</w:t>
      </w:r>
    </w:p>
    <w:p w:rsidR="00727519" w:rsidRDefault="00727519" w:rsidP="00CF6BAF">
      <w:pPr>
        <w:pStyle w:val="Bullets"/>
        <w:spacing w:line="240" w:lineRule="auto"/>
        <w:ind w:left="1491" w:hanging="357"/>
        <w:rPr>
          <w:lang w:val="en-GB"/>
        </w:rPr>
      </w:pPr>
      <w:r>
        <w:rPr>
          <w:lang w:val="en-GB"/>
        </w:rPr>
        <w:t>Process undertaken to reach the decision</w:t>
      </w:r>
    </w:p>
    <w:p w:rsidR="00727519" w:rsidRDefault="00727519" w:rsidP="00CF6BAF">
      <w:pPr>
        <w:pStyle w:val="Bullets"/>
        <w:spacing w:line="240" w:lineRule="auto"/>
        <w:ind w:left="1491" w:hanging="357"/>
        <w:rPr>
          <w:lang w:val="en-GB"/>
        </w:rPr>
      </w:pPr>
      <w:r>
        <w:rPr>
          <w:lang w:val="en-GB"/>
        </w:rPr>
        <w:t>Any relevant policies or legislation involved in the decision</w:t>
      </w:r>
    </w:p>
    <w:p w:rsidR="00727519" w:rsidRDefault="00B22E11" w:rsidP="00CF6BAF">
      <w:pPr>
        <w:pStyle w:val="Bullets"/>
        <w:spacing w:line="240" w:lineRule="auto"/>
        <w:ind w:left="1491" w:hanging="357"/>
        <w:rPr>
          <w:lang w:val="en-GB"/>
        </w:rPr>
      </w:pPr>
      <w:r>
        <w:rPr>
          <w:lang w:val="en-GB"/>
        </w:rPr>
        <w:t>Actions that have been taken, or will be taken, as a result of the complaint</w:t>
      </w:r>
    </w:p>
    <w:p w:rsidR="00B22E11" w:rsidRDefault="00B22E11" w:rsidP="00CF6BAF">
      <w:pPr>
        <w:pStyle w:val="Bullets"/>
        <w:spacing w:line="240" w:lineRule="auto"/>
        <w:ind w:left="1491" w:hanging="357"/>
        <w:rPr>
          <w:lang w:val="en-GB"/>
        </w:rPr>
      </w:pPr>
      <w:r>
        <w:rPr>
          <w:lang w:val="en-GB"/>
        </w:rPr>
        <w:t>Any subsequent effects the options may have on the customer.</w:t>
      </w:r>
    </w:p>
    <w:p w:rsidR="00B22E11" w:rsidRDefault="00B22E11" w:rsidP="00B22E11">
      <w:pPr>
        <w:pStyle w:val="Heading3"/>
      </w:pPr>
      <w:bookmarkStart w:id="128" w:name="_Toc408301102"/>
      <w:bookmarkStart w:id="129" w:name="_Toc416435916"/>
      <w:r>
        <w:t>Negotiate the resolution</w:t>
      </w:r>
      <w:bookmarkEnd w:id="128"/>
      <w:bookmarkEnd w:id="129"/>
    </w:p>
    <w:p w:rsidR="00B22E11" w:rsidRDefault="00B22E11" w:rsidP="00CF6BAF">
      <w:pPr>
        <w:spacing w:line="240" w:lineRule="auto"/>
        <w:rPr>
          <w:lang w:val="en-GB"/>
        </w:rPr>
      </w:pPr>
      <w:r>
        <w:rPr>
          <w:lang w:val="en-GB"/>
        </w:rPr>
        <w:t>The customer may not be satisfied with your proposal and negotiations may be required. You may or may not be in a position of authority to enter into negotiations and may need to refer to other parties or personnel. See section 1.4 for more details on negotiation.</w:t>
      </w:r>
    </w:p>
    <w:p w:rsidR="00B22E11" w:rsidRDefault="00B22E11" w:rsidP="00B22E11">
      <w:pPr>
        <w:pStyle w:val="BoldBulTight0"/>
        <w:rPr>
          <w:lang w:val="en-GB"/>
        </w:rPr>
      </w:pPr>
      <w:r>
        <w:rPr>
          <w:lang w:val="en-GB"/>
        </w:rPr>
        <w:t>Options for a resolution may include:</w:t>
      </w:r>
    </w:p>
    <w:p w:rsidR="00B22E11" w:rsidRDefault="00B22E11" w:rsidP="00CF6BAF">
      <w:pPr>
        <w:pStyle w:val="Bullets"/>
        <w:spacing w:line="240" w:lineRule="auto"/>
        <w:ind w:left="1491" w:hanging="357"/>
        <w:rPr>
          <w:lang w:val="en-GB"/>
        </w:rPr>
      </w:pPr>
      <w:r>
        <w:rPr>
          <w:lang w:val="en-GB"/>
        </w:rPr>
        <w:t>Apology (verbal, written or public)</w:t>
      </w:r>
    </w:p>
    <w:p w:rsidR="00B22E11" w:rsidRDefault="00B22E11" w:rsidP="00CF6BAF">
      <w:pPr>
        <w:pStyle w:val="Bullets"/>
        <w:spacing w:line="240" w:lineRule="auto"/>
        <w:ind w:left="1491" w:hanging="357"/>
        <w:rPr>
          <w:lang w:val="en-GB"/>
        </w:rPr>
      </w:pPr>
      <w:r>
        <w:rPr>
          <w:noProof/>
          <w:lang w:eastAsia="en-AU"/>
        </w:rPr>
        <w:drawing>
          <wp:anchor distT="0" distB="0" distL="114300" distR="114300" simplePos="0" relativeHeight="251781120" behindDoc="0" locked="0" layoutInCell="1" allowOverlap="1" wp14:anchorId="64B2A2CF" wp14:editId="341CD00B">
            <wp:simplePos x="0" y="0"/>
            <wp:positionH relativeFrom="column">
              <wp:posOffset>3970655</wp:posOffset>
            </wp:positionH>
            <wp:positionV relativeFrom="paragraph">
              <wp:posOffset>36195</wp:posOffset>
            </wp:positionV>
            <wp:extent cx="2399665" cy="2101215"/>
            <wp:effectExtent l="0" t="0" r="635" b="0"/>
            <wp:wrapSquare wrapText="bothSides"/>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99665" cy="2101215"/>
                    </a:xfrm>
                    <a:prstGeom prst="rect">
                      <a:avLst/>
                    </a:prstGeom>
                    <a:noFill/>
                  </pic:spPr>
                </pic:pic>
              </a:graphicData>
            </a:graphic>
          </wp:anchor>
        </w:drawing>
      </w:r>
      <w:r>
        <w:rPr>
          <w:lang w:val="en-GB"/>
        </w:rPr>
        <w:t>Refund, replacement or repair</w:t>
      </w:r>
    </w:p>
    <w:p w:rsidR="00B22E11" w:rsidRDefault="00B22E11" w:rsidP="00CF6BAF">
      <w:pPr>
        <w:pStyle w:val="Bullets"/>
        <w:spacing w:line="240" w:lineRule="auto"/>
        <w:ind w:left="1491" w:hanging="357"/>
        <w:rPr>
          <w:lang w:val="en-GB"/>
        </w:rPr>
      </w:pPr>
      <w:r>
        <w:rPr>
          <w:lang w:val="en-GB"/>
        </w:rPr>
        <w:t>Upgrade</w:t>
      </w:r>
    </w:p>
    <w:p w:rsidR="00B22E11" w:rsidRDefault="00B22E11" w:rsidP="00CF6BAF">
      <w:pPr>
        <w:pStyle w:val="Bullets"/>
        <w:spacing w:line="240" w:lineRule="auto"/>
        <w:ind w:left="1491" w:hanging="357"/>
        <w:rPr>
          <w:lang w:val="en-GB"/>
        </w:rPr>
      </w:pPr>
      <w:r>
        <w:rPr>
          <w:lang w:val="en-GB"/>
        </w:rPr>
        <w:t>Waiver</w:t>
      </w:r>
    </w:p>
    <w:p w:rsidR="00B22E11" w:rsidRDefault="00B22E11" w:rsidP="00CF6BAF">
      <w:pPr>
        <w:pStyle w:val="Bullets"/>
        <w:spacing w:line="240" w:lineRule="auto"/>
        <w:ind w:left="1491" w:hanging="357"/>
        <w:rPr>
          <w:lang w:val="en-GB"/>
        </w:rPr>
      </w:pPr>
      <w:r>
        <w:rPr>
          <w:lang w:val="en-GB"/>
        </w:rPr>
        <w:t>Compensation</w:t>
      </w:r>
    </w:p>
    <w:p w:rsidR="00B22E11" w:rsidRDefault="00B22E11" w:rsidP="00CF6BAF">
      <w:pPr>
        <w:pStyle w:val="Bullets"/>
        <w:spacing w:line="240" w:lineRule="auto"/>
        <w:ind w:left="1491" w:hanging="357"/>
        <w:rPr>
          <w:lang w:val="en-GB"/>
        </w:rPr>
      </w:pPr>
      <w:r>
        <w:rPr>
          <w:lang w:val="en-GB"/>
        </w:rPr>
        <w:t>Release from contractual obligation</w:t>
      </w:r>
    </w:p>
    <w:p w:rsidR="00B22E11" w:rsidRDefault="00B22E11" w:rsidP="00CF6BAF">
      <w:pPr>
        <w:pStyle w:val="Bullets"/>
        <w:spacing w:line="240" w:lineRule="auto"/>
        <w:ind w:left="1491" w:hanging="357"/>
        <w:rPr>
          <w:lang w:val="en-GB"/>
        </w:rPr>
      </w:pPr>
      <w:r>
        <w:rPr>
          <w:lang w:val="en-GB"/>
        </w:rPr>
        <w:t>Escalation to a higher authority</w:t>
      </w:r>
    </w:p>
    <w:p w:rsidR="00B22E11" w:rsidRDefault="00B22E11" w:rsidP="00CF6BAF">
      <w:pPr>
        <w:pStyle w:val="Bullets"/>
        <w:spacing w:line="240" w:lineRule="auto"/>
        <w:ind w:left="1491" w:hanging="357"/>
        <w:rPr>
          <w:lang w:val="en-GB"/>
        </w:rPr>
      </w:pPr>
      <w:r>
        <w:rPr>
          <w:lang w:val="en-GB"/>
        </w:rPr>
        <w:t>External referral</w:t>
      </w:r>
    </w:p>
    <w:p w:rsidR="00B22E11" w:rsidRDefault="00B22E11" w:rsidP="00CF6BAF">
      <w:pPr>
        <w:pStyle w:val="Bullets"/>
        <w:spacing w:line="240" w:lineRule="auto"/>
        <w:ind w:left="1491" w:hanging="357"/>
        <w:rPr>
          <w:lang w:val="en-GB"/>
        </w:rPr>
      </w:pPr>
      <w:r>
        <w:rPr>
          <w:lang w:val="en-GB"/>
        </w:rPr>
        <w:t>Legal action</w:t>
      </w:r>
    </w:p>
    <w:p w:rsidR="00B22E11" w:rsidRDefault="00B22E11" w:rsidP="00CF6BAF">
      <w:pPr>
        <w:pStyle w:val="Bullets"/>
        <w:spacing w:line="240" w:lineRule="auto"/>
        <w:ind w:left="1491" w:hanging="357"/>
        <w:rPr>
          <w:lang w:val="en-GB"/>
        </w:rPr>
      </w:pPr>
      <w:r>
        <w:rPr>
          <w:lang w:val="en-GB"/>
        </w:rPr>
        <w:t>Disciplinary action within the organisation.</w:t>
      </w:r>
    </w:p>
    <w:p w:rsidR="008F01B3" w:rsidRDefault="008F01B3">
      <w:pPr>
        <w:spacing w:after="0" w:line="240" w:lineRule="auto"/>
      </w:pPr>
      <w:r>
        <w:br w:type="page"/>
      </w:r>
    </w:p>
    <w:p w:rsidR="00727519" w:rsidRPr="00727519" w:rsidRDefault="004D17B0" w:rsidP="0059663F">
      <w:pPr>
        <w:spacing w:after="0" w:line="240" w:lineRule="auto"/>
      </w:pPr>
      <w:r>
        <w:lastRenderedPageBreak/>
        <w:br w:type="page"/>
      </w:r>
    </w:p>
    <w:p w:rsidR="005B62CF" w:rsidRPr="005B62CF" w:rsidRDefault="006E5817" w:rsidP="005B62CF">
      <w:pPr>
        <w:pStyle w:val="Heading2"/>
      </w:pPr>
      <w:bookmarkStart w:id="130" w:name="_Toc408301104"/>
      <w:bookmarkStart w:id="131" w:name="_Toc416435918"/>
      <w:r w:rsidRPr="006E5817">
        <w:lastRenderedPageBreak/>
        <w:t xml:space="preserve">3.3 – </w:t>
      </w:r>
      <w:r w:rsidR="005B62CF" w:rsidRPr="005B62CF">
        <w:t>Propose viable options in accordance with appropriate legislative requirements and enterprise policies</w:t>
      </w:r>
      <w:bookmarkEnd w:id="130"/>
      <w:bookmarkEnd w:id="131"/>
    </w:p>
    <w:p w:rsidR="00F567CC" w:rsidRDefault="006E5817" w:rsidP="00F567CC">
      <w:pPr>
        <w:pStyle w:val="Heading2"/>
      </w:pPr>
      <w:bookmarkStart w:id="132" w:name="_Toc408301105"/>
      <w:bookmarkStart w:id="133" w:name="_Toc416435919"/>
      <w:r w:rsidRPr="006E5817">
        <w:t xml:space="preserve">3.4 – </w:t>
      </w:r>
      <w:r w:rsidR="005B62CF" w:rsidRPr="005B62CF">
        <w:t>Ensure matters for which a solution cannot be negotiated are referred to appropriate personnel</w:t>
      </w:r>
      <w:bookmarkEnd w:id="132"/>
      <w:bookmarkEnd w:id="133"/>
      <w:r w:rsidR="00F567CC">
        <w:br/>
      </w:r>
    </w:p>
    <w:p w:rsidR="00F567CC" w:rsidRPr="00F567CC" w:rsidRDefault="009E370D" w:rsidP="005B392C">
      <w:pPr>
        <w:spacing w:line="240" w:lineRule="auto"/>
      </w:pPr>
      <w:r w:rsidRPr="00F567CC">
        <w:t>Whilst there are a number of internal options available for you to propose, they may not be sufficient on their own to deal completely with the complaint. This may be because the customer is not satisfied with the proposal and wants more action to be taken, or it may be that legislation or codes of practice have been breached. The internal options may still be undertaken and implemented, but the complaint might require the involvement of external bodies or processes.</w:t>
      </w:r>
    </w:p>
    <w:p w:rsidR="00F567CC" w:rsidRDefault="00F567CC" w:rsidP="005B392C">
      <w:pPr>
        <w:spacing w:line="240" w:lineRule="auto"/>
      </w:pPr>
      <w:r>
        <w:t>As covered in section 1.1 there is legislation in place that must be considered when making proposals for resolutions.</w:t>
      </w:r>
    </w:p>
    <w:p w:rsidR="00F567CC" w:rsidRDefault="00F567CC" w:rsidP="00F567CC">
      <w:pPr>
        <w:pStyle w:val="Heading3"/>
      </w:pPr>
      <w:bookmarkStart w:id="134" w:name="_Toc408301106"/>
      <w:bookmarkStart w:id="135" w:name="_Toc416435920"/>
      <w:r w:rsidRPr="00F567CC">
        <w:t>The Competition and Consumer Act 2010</w:t>
      </w:r>
      <w:r w:rsidR="008C5378">
        <w:t xml:space="preserve"> (CCA)</w:t>
      </w:r>
      <w:bookmarkEnd w:id="134"/>
      <w:bookmarkEnd w:id="135"/>
    </w:p>
    <w:p w:rsidR="00F567CC" w:rsidRDefault="00F567CC" w:rsidP="005B392C">
      <w:pPr>
        <w:spacing w:line="240" w:lineRule="auto"/>
        <w:rPr>
          <w:lang w:val="en-GB"/>
        </w:rPr>
      </w:pPr>
      <w:r>
        <w:rPr>
          <w:lang w:val="en-GB"/>
        </w:rPr>
        <w:t>The CCA was introduced to promote and encourage fair trading and competition for businesses across the whole of Australia, and to enhance consumer welfare by providing consumer protections. It strives to improve the relationships between suppliers, wholesalers, retailers and consumers.</w:t>
      </w:r>
    </w:p>
    <w:p w:rsidR="00F567CC" w:rsidRDefault="005B392C" w:rsidP="00F567CC">
      <w:pPr>
        <w:pStyle w:val="BoldBulTight0"/>
        <w:rPr>
          <w:lang w:val="en-GB"/>
        </w:rPr>
      </w:pPr>
      <w:r>
        <w:rPr>
          <w:noProof/>
          <w:lang w:eastAsia="en-AU"/>
        </w:rPr>
        <w:drawing>
          <wp:anchor distT="0" distB="0" distL="114300" distR="114300" simplePos="0" relativeHeight="251785216" behindDoc="0" locked="0" layoutInCell="1" allowOverlap="1" wp14:anchorId="4BDBDB6F" wp14:editId="4C7E1A39">
            <wp:simplePos x="0" y="0"/>
            <wp:positionH relativeFrom="column">
              <wp:posOffset>3971925</wp:posOffset>
            </wp:positionH>
            <wp:positionV relativeFrom="paragraph">
              <wp:posOffset>113030</wp:posOffset>
            </wp:positionV>
            <wp:extent cx="1943100" cy="1943100"/>
            <wp:effectExtent l="19050" t="0" r="0" b="0"/>
            <wp:wrapSquare wrapText="bothSides"/>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cones_health and safety.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943100" cy="1943100"/>
                    </a:xfrm>
                    <a:prstGeom prst="rect">
                      <a:avLst/>
                    </a:prstGeom>
                  </pic:spPr>
                </pic:pic>
              </a:graphicData>
            </a:graphic>
          </wp:anchor>
        </w:drawing>
      </w:r>
      <w:r w:rsidR="00F567CC">
        <w:rPr>
          <w:lang w:val="en-GB"/>
        </w:rPr>
        <w:t>The CCA covers:</w:t>
      </w:r>
    </w:p>
    <w:p w:rsidR="00F567CC" w:rsidRPr="0011445F" w:rsidRDefault="00F567CC" w:rsidP="005B392C">
      <w:pPr>
        <w:pStyle w:val="Bullets"/>
        <w:spacing w:line="240" w:lineRule="auto"/>
        <w:ind w:left="1491" w:hanging="357"/>
        <w:rPr>
          <w:lang w:val="en-GB"/>
        </w:rPr>
      </w:pPr>
      <w:r w:rsidRPr="0011445F">
        <w:rPr>
          <w:lang w:val="en-GB"/>
        </w:rPr>
        <w:t>Product safety and labelling</w:t>
      </w:r>
    </w:p>
    <w:p w:rsidR="00F567CC" w:rsidRPr="0011445F" w:rsidRDefault="00F567CC" w:rsidP="005B392C">
      <w:pPr>
        <w:pStyle w:val="Bullets"/>
        <w:spacing w:line="240" w:lineRule="auto"/>
        <w:ind w:left="1491" w:hanging="357"/>
        <w:rPr>
          <w:lang w:val="en-GB"/>
        </w:rPr>
      </w:pPr>
      <w:r w:rsidRPr="0011445F">
        <w:rPr>
          <w:lang w:val="en-GB"/>
        </w:rPr>
        <w:t>Unfair market practices</w:t>
      </w:r>
    </w:p>
    <w:p w:rsidR="00F567CC" w:rsidRPr="0011445F" w:rsidRDefault="00F567CC" w:rsidP="005B392C">
      <w:pPr>
        <w:pStyle w:val="Bullets"/>
        <w:spacing w:line="240" w:lineRule="auto"/>
        <w:ind w:left="1491" w:hanging="357"/>
        <w:rPr>
          <w:lang w:val="en-GB"/>
        </w:rPr>
      </w:pPr>
      <w:r w:rsidRPr="0011445F">
        <w:rPr>
          <w:lang w:val="en-GB"/>
        </w:rPr>
        <w:t>Price monitoring</w:t>
      </w:r>
    </w:p>
    <w:p w:rsidR="00F567CC" w:rsidRPr="0011445F" w:rsidRDefault="00F567CC" w:rsidP="005B392C">
      <w:pPr>
        <w:pStyle w:val="Bullets"/>
        <w:spacing w:line="240" w:lineRule="auto"/>
        <w:ind w:left="1491" w:hanging="357"/>
        <w:rPr>
          <w:lang w:val="en-GB"/>
        </w:rPr>
      </w:pPr>
      <w:r w:rsidRPr="0011445F">
        <w:rPr>
          <w:lang w:val="en-GB"/>
        </w:rPr>
        <w:t>Industry codes</w:t>
      </w:r>
    </w:p>
    <w:p w:rsidR="00F567CC" w:rsidRPr="0011445F" w:rsidRDefault="00F567CC" w:rsidP="005B392C">
      <w:pPr>
        <w:pStyle w:val="Bullets"/>
        <w:spacing w:line="240" w:lineRule="auto"/>
        <w:ind w:left="1491" w:hanging="357"/>
        <w:rPr>
          <w:lang w:val="en-GB"/>
        </w:rPr>
      </w:pPr>
      <w:r w:rsidRPr="0011445F">
        <w:rPr>
          <w:lang w:val="en-GB"/>
        </w:rPr>
        <w:t>Industry regulation – airports, elec</w:t>
      </w:r>
      <w:r>
        <w:rPr>
          <w:lang w:val="en-GB"/>
        </w:rPr>
        <w:t>tricity, gas, telecommunications</w:t>
      </w:r>
    </w:p>
    <w:p w:rsidR="00F567CC" w:rsidRDefault="00F567CC" w:rsidP="005B392C">
      <w:pPr>
        <w:pStyle w:val="Bullets"/>
        <w:spacing w:line="240" w:lineRule="auto"/>
        <w:ind w:left="1491" w:hanging="357"/>
        <w:rPr>
          <w:lang w:val="en-GB"/>
        </w:rPr>
      </w:pPr>
      <w:r w:rsidRPr="0011445F">
        <w:rPr>
          <w:lang w:val="en-GB"/>
        </w:rPr>
        <w:t>Mergers and acquisitions.</w:t>
      </w:r>
      <w:r>
        <w:rPr>
          <w:lang w:val="en-GB"/>
        </w:rPr>
        <w:t xml:space="preserve"> </w:t>
      </w:r>
    </w:p>
    <w:p w:rsidR="00F567CC" w:rsidRDefault="00F567CC" w:rsidP="005B392C">
      <w:pPr>
        <w:spacing w:line="240" w:lineRule="auto"/>
        <w:rPr>
          <w:lang w:val="en-GB"/>
        </w:rPr>
      </w:pPr>
      <w:r>
        <w:rPr>
          <w:lang w:val="en-GB"/>
        </w:rPr>
        <w:t>The CCA is regulated and enforced by the Australian Competition and Consumer Commission.</w:t>
      </w:r>
    </w:p>
    <w:p w:rsidR="00F567CC" w:rsidRDefault="00F567CC" w:rsidP="00F567CC">
      <w:pPr>
        <w:pStyle w:val="Heading3"/>
      </w:pPr>
      <w:bookmarkStart w:id="136" w:name="_Toc408301107"/>
      <w:bookmarkStart w:id="137" w:name="_Toc416435921"/>
      <w:r>
        <w:t>Australian Consumer Law (ACL)</w:t>
      </w:r>
      <w:bookmarkEnd w:id="136"/>
      <w:bookmarkEnd w:id="137"/>
    </w:p>
    <w:p w:rsidR="00F567CC" w:rsidRDefault="00F567CC" w:rsidP="005B392C">
      <w:pPr>
        <w:spacing w:line="240" w:lineRule="auto"/>
        <w:rPr>
          <w:lang w:val="en-GB"/>
        </w:rPr>
      </w:pPr>
      <w:r>
        <w:rPr>
          <w:lang w:val="en-GB"/>
        </w:rPr>
        <w:t>The ACL is Schedule 2 of the CCA. It commenced on 1</w:t>
      </w:r>
      <w:r w:rsidRPr="0079590D">
        <w:rPr>
          <w:vertAlign w:val="superscript"/>
          <w:lang w:val="en-GB"/>
        </w:rPr>
        <w:t>st</w:t>
      </w:r>
      <w:r>
        <w:rPr>
          <w:lang w:val="en-GB"/>
        </w:rPr>
        <w:t xml:space="preserve"> January 2011 and applies nationally to all businesses in all sectors. </w:t>
      </w:r>
    </w:p>
    <w:p w:rsidR="00F567CC" w:rsidRDefault="00F567CC" w:rsidP="00F567CC">
      <w:pPr>
        <w:pStyle w:val="BoldBulTight0"/>
        <w:rPr>
          <w:lang w:val="en-GB"/>
        </w:rPr>
      </w:pPr>
      <w:r>
        <w:rPr>
          <w:lang w:val="en-GB"/>
        </w:rPr>
        <w:t>The ACL is a set of national laws covering:</w:t>
      </w:r>
    </w:p>
    <w:p w:rsidR="00F567CC" w:rsidRDefault="00F567CC" w:rsidP="005B392C">
      <w:pPr>
        <w:pStyle w:val="Bullets"/>
        <w:spacing w:line="240" w:lineRule="auto"/>
        <w:ind w:left="1491" w:hanging="357"/>
        <w:rPr>
          <w:lang w:val="en-GB"/>
        </w:rPr>
      </w:pPr>
      <w:r>
        <w:rPr>
          <w:lang w:val="en-GB"/>
        </w:rPr>
        <w:t>Unfair practices</w:t>
      </w:r>
    </w:p>
    <w:p w:rsidR="00F567CC" w:rsidRDefault="00F567CC" w:rsidP="005B392C">
      <w:pPr>
        <w:pStyle w:val="Bullets"/>
        <w:spacing w:line="240" w:lineRule="auto"/>
        <w:ind w:left="1491" w:hanging="357"/>
        <w:rPr>
          <w:lang w:val="en-GB"/>
        </w:rPr>
      </w:pPr>
      <w:r>
        <w:rPr>
          <w:lang w:val="en-GB"/>
        </w:rPr>
        <w:t>Consumer rights when buying goods and services (conditions and warranties)</w:t>
      </w:r>
    </w:p>
    <w:p w:rsidR="00F567CC" w:rsidRDefault="00F567CC" w:rsidP="005B392C">
      <w:pPr>
        <w:pStyle w:val="Bullets"/>
        <w:spacing w:line="240" w:lineRule="auto"/>
        <w:ind w:left="1491" w:hanging="357"/>
        <w:rPr>
          <w:lang w:val="en-GB"/>
        </w:rPr>
      </w:pPr>
      <w:r>
        <w:rPr>
          <w:lang w:val="en-GB"/>
        </w:rPr>
        <w:t>Product safety and information</w:t>
      </w:r>
    </w:p>
    <w:p w:rsidR="00F567CC" w:rsidRDefault="00F567CC" w:rsidP="005B392C">
      <w:pPr>
        <w:pStyle w:val="Bullets"/>
        <w:spacing w:line="240" w:lineRule="auto"/>
        <w:ind w:left="1491" w:hanging="357"/>
        <w:rPr>
          <w:lang w:val="en-GB"/>
        </w:rPr>
      </w:pPr>
      <w:r>
        <w:rPr>
          <w:lang w:val="en-GB"/>
        </w:rPr>
        <w:t>Liability of manufacturers for goods with safety defects offences</w:t>
      </w:r>
    </w:p>
    <w:p w:rsidR="00F567CC" w:rsidRDefault="00F567CC" w:rsidP="005B392C">
      <w:pPr>
        <w:pStyle w:val="Bullets"/>
        <w:spacing w:line="240" w:lineRule="auto"/>
        <w:ind w:left="1491" w:hanging="357"/>
        <w:rPr>
          <w:lang w:val="en-GB"/>
        </w:rPr>
      </w:pPr>
      <w:r>
        <w:rPr>
          <w:lang w:val="en-GB"/>
        </w:rPr>
        <w:t>Misleading or deceptive conduct</w:t>
      </w:r>
    </w:p>
    <w:p w:rsidR="00F567CC" w:rsidRDefault="00F567CC" w:rsidP="005B392C">
      <w:pPr>
        <w:pStyle w:val="Bullets"/>
        <w:spacing w:line="240" w:lineRule="auto"/>
        <w:ind w:left="1491" w:hanging="357"/>
        <w:rPr>
          <w:lang w:val="en-GB"/>
        </w:rPr>
      </w:pPr>
      <w:r>
        <w:rPr>
          <w:lang w:val="en-GB"/>
        </w:rPr>
        <w:t>Unsolicited consumer agreements (door to door sales, telesales).</w:t>
      </w:r>
    </w:p>
    <w:p w:rsidR="00F567CC" w:rsidRDefault="00F567CC" w:rsidP="00F567CC">
      <w:pPr>
        <w:pStyle w:val="BoldBulTight0"/>
        <w:rPr>
          <w:lang w:val="en-GB"/>
        </w:rPr>
      </w:pPr>
      <w:r>
        <w:rPr>
          <w:lang w:val="en-GB"/>
        </w:rPr>
        <w:lastRenderedPageBreak/>
        <w:t>It also provides:</w:t>
      </w:r>
    </w:p>
    <w:p w:rsidR="00F567CC" w:rsidRDefault="00F567CC" w:rsidP="00F567CC">
      <w:pPr>
        <w:pStyle w:val="Bullets"/>
        <w:rPr>
          <w:lang w:val="en-GB"/>
        </w:rPr>
      </w:pPr>
      <w:r>
        <w:rPr>
          <w:lang w:val="en-GB"/>
        </w:rPr>
        <w:t>Simplified national rules for lay-by agreements</w:t>
      </w:r>
    </w:p>
    <w:p w:rsidR="00F567CC" w:rsidRDefault="00F567CC" w:rsidP="00F567CC">
      <w:pPr>
        <w:pStyle w:val="Bullets"/>
        <w:rPr>
          <w:lang w:val="en-GB"/>
        </w:rPr>
      </w:pPr>
      <w:r>
        <w:rPr>
          <w:lang w:val="en-GB"/>
        </w:rPr>
        <w:t>New penalties, enforcement powers and consumer redress options.</w:t>
      </w:r>
    </w:p>
    <w:p w:rsidR="00F567CC" w:rsidRDefault="00F567CC" w:rsidP="00F567CC">
      <w:pPr>
        <w:pStyle w:val="BoldBulTight0"/>
        <w:rPr>
          <w:lang w:val="en-GB"/>
        </w:rPr>
      </w:pPr>
      <w:r>
        <w:rPr>
          <w:lang w:val="en-GB"/>
        </w:rPr>
        <w:t>Dealing with customer complaints</w:t>
      </w:r>
    </w:p>
    <w:p w:rsidR="00F567CC" w:rsidRDefault="00F567CC" w:rsidP="00F567CC">
      <w:pPr>
        <w:rPr>
          <w:lang w:val="en-GB"/>
        </w:rPr>
      </w:pPr>
      <w:r>
        <w:rPr>
          <w:lang w:val="en-GB"/>
        </w:rPr>
        <w:t xml:space="preserve">If a customer requests a remedy for goods or services that do not meet the guarantees, your organisation is legally obliged to provide it. </w:t>
      </w:r>
    </w:p>
    <w:p w:rsidR="00F567CC" w:rsidRDefault="00F567CC" w:rsidP="00F567CC">
      <w:pPr>
        <w:pStyle w:val="BoldBulTight0"/>
        <w:rPr>
          <w:lang w:val="en-GB"/>
        </w:rPr>
      </w:pPr>
      <w:r>
        <w:rPr>
          <w:lang w:val="en-GB"/>
        </w:rPr>
        <w:t>If an organisation does not provide the relevant remedy, the customer can:</w:t>
      </w:r>
    </w:p>
    <w:p w:rsidR="00F567CC" w:rsidRPr="00F0001E" w:rsidRDefault="00F567CC" w:rsidP="00F567CC">
      <w:pPr>
        <w:pStyle w:val="Bullets"/>
        <w:rPr>
          <w:lang w:val="en-GB"/>
        </w:rPr>
      </w:pPr>
      <w:r w:rsidRPr="00F0001E">
        <w:rPr>
          <w:lang w:val="en-GB"/>
        </w:rPr>
        <w:t>Report the problem to the ACCC or their loca</w:t>
      </w:r>
      <w:r>
        <w:rPr>
          <w:lang w:val="en-GB"/>
        </w:rPr>
        <w:t>l consumer protection agency</w:t>
      </w:r>
    </w:p>
    <w:p w:rsidR="00F567CC" w:rsidRDefault="00F567CC" w:rsidP="00F567CC">
      <w:pPr>
        <w:pStyle w:val="Bullets"/>
        <w:rPr>
          <w:lang w:val="en-GB"/>
        </w:rPr>
      </w:pPr>
      <w:r w:rsidRPr="00F0001E">
        <w:rPr>
          <w:lang w:val="en-GB"/>
        </w:rPr>
        <w:t>Have the matter heard in their local small claims tribunal or magistrates court.</w:t>
      </w:r>
    </w:p>
    <w:p w:rsidR="00F567CC" w:rsidRDefault="001D7B9F" w:rsidP="00F567CC">
      <w:pPr>
        <w:rPr>
          <w:lang w:val="en-GB"/>
        </w:rPr>
      </w:pPr>
      <w:r>
        <w:rPr>
          <w:noProof/>
          <w:lang w:eastAsia="en-AU"/>
        </w:rPr>
        <w:drawing>
          <wp:anchor distT="0" distB="0" distL="114300" distR="114300" simplePos="0" relativeHeight="251787264" behindDoc="0" locked="0" layoutInCell="1" allowOverlap="1" wp14:anchorId="349EB539" wp14:editId="479B1AD5">
            <wp:simplePos x="0" y="0"/>
            <wp:positionH relativeFrom="column">
              <wp:posOffset>4932842</wp:posOffset>
            </wp:positionH>
            <wp:positionV relativeFrom="paragraph">
              <wp:posOffset>805874</wp:posOffset>
            </wp:positionV>
            <wp:extent cx="1637030" cy="1637030"/>
            <wp:effectExtent l="0" t="0" r="1270" b="1270"/>
            <wp:wrapSquare wrapText="bothSides"/>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MShopping.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637030" cy="1637030"/>
                    </a:xfrm>
                    <a:prstGeom prst="rect">
                      <a:avLst/>
                    </a:prstGeom>
                  </pic:spPr>
                </pic:pic>
              </a:graphicData>
            </a:graphic>
          </wp:anchor>
        </w:drawing>
      </w:r>
      <w:r w:rsidR="00F567CC">
        <w:rPr>
          <w:lang w:val="en-GB"/>
        </w:rPr>
        <w:t xml:space="preserve">The ACL replaced a number of individual State and Territory fair trading and consumer protection laws, in order to ensure consumers across the whole of Australia enjoy the same rights and </w:t>
      </w:r>
      <w:proofErr w:type="gramStart"/>
      <w:r w:rsidR="00F567CC">
        <w:rPr>
          <w:lang w:val="en-GB"/>
        </w:rPr>
        <w:t>protections,</w:t>
      </w:r>
      <w:proofErr w:type="gramEnd"/>
      <w:r w:rsidR="00F567CC">
        <w:rPr>
          <w:lang w:val="en-GB"/>
        </w:rPr>
        <w:t xml:space="preserve"> however legislation specific to each State and Territory does still exist. All information can be found on the ACL website.</w:t>
      </w:r>
    </w:p>
    <w:p w:rsidR="0013394C" w:rsidRDefault="0013394C" w:rsidP="0013394C">
      <w:pPr>
        <w:pStyle w:val="Heading3"/>
      </w:pPr>
      <w:bookmarkStart w:id="138" w:name="_Toc408301108"/>
      <w:bookmarkStart w:id="139" w:name="_Toc416435922"/>
      <w:r>
        <w:t>Fair Trading Acts</w:t>
      </w:r>
      <w:bookmarkEnd w:id="138"/>
      <w:bookmarkEnd w:id="139"/>
    </w:p>
    <w:p w:rsidR="0013394C" w:rsidRPr="0013394C" w:rsidRDefault="0013394C" w:rsidP="0013394C">
      <w:pPr>
        <w:rPr>
          <w:lang w:val="en-GB"/>
        </w:rPr>
      </w:pPr>
      <w:r>
        <w:rPr>
          <w:lang w:val="en-GB"/>
        </w:rPr>
        <w:t xml:space="preserve">Consumer protection is also governed by state and territory fair trading legislation, usually called Fair Trading Acts. For more information about fair trading in your state or territory, go to the ACCC website at </w:t>
      </w:r>
      <w:r w:rsidRPr="0013394C">
        <w:rPr>
          <w:lang w:val="en-GB"/>
        </w:rPr>
        <w:t>URL:https://www.accc.gov.au/</w:t>
      </w:r>
      <w:r>
        <w:rPr>
          <w:lang w:val="en-GB"/>
        </w:rPr>
        <w:t xml:space="preserve"> </w:t>
      </w:r>
    </w:p>
    <w:p w:rsidR="00F567CC" w:rsidRDefault="00F567CC" w:rsidP="0013394C">
      <w:pPr>
        <w:pStyle w:val="Heading3"/>
      </w:pPr>
      <w:bookmarkStart w:id="140" w:name="_Toc408301109"/>
      <w:bookmarkStart w:id="141" w:name="_Toc416435923"/>
      <w:r>
        <w:t>Codes of Practice</w:t>
      </w:r>
      <w:bookmarkEnd w:id="140"/>
      <w:bookmarkEnd w:id="141"/>
    </w:p>
    <w:p w:rsidR="00F567CC" w:rsidRDefault="00F567CC" w:rsidP="00F567CC">
      <w:pPr>
        <w:rPr>
          <w:lang w:val="en-GB"/>
        </w:rPr>
      </w:pPr>
      <w:r>
        <w:rPr>
          <w:lang w:val="en-GB"/>
        </w:rPr>
        <w:t>Some industries and organisations may have codes of practice that protect consumers.</w:t>
      </w:r>
    </w:p>
    <w:p w:rsidR="00F567CC" w:rsidRDefault="00F567CC" w:rsidP="00F567CC">
      <w:pPr>
        <w:pStyle w:val="BoldBulTight0"/>
        <w:rPr>
          <w:lang w:val="en-GB"/>
        </w:rPr>
      </w:pPr>
      <w:r>
        <w:rPr>
          <w:lang w:val="en-GB"/>
        </w:rPr>
        <w:t>Examples of codes of practice include:</w:t>
      </w:r>
    </w:p>
    <w:p w:rsidR="00F567CC" w:rsidRDefault="00F567CC" w:rsidP="00F567CC">
      <w:pPr>
        <w:pStyle w:val="Bullets"/>
        <w:rPr>
          <w:lang w:val="en-GB"/>
        </w:rPr>
      </w:pPr>
      <w:r>
        <w:rPr>
          <w:lang w:val="en-GB"/>
        </w:rPr>
        <w:t>Telecommunications industry</w:t>
      </w:r>
    </w:p>
    <w:p w:rsidR="00F567CC" w:rsidRDefault="00F567CC" w:rsidP="00F567CC">
      <w:pPr>
        <w:pStyle w:val="Bullets"/>
        <w:rPr>
          <w:lang w:val="en-GB"/>
        </w:rPr>
      </w:pPr>
      <w:r>
        <w:rPr>
          <w:lang w:val="en-GB"/>
        </w:rPr>
        <w:t>Live Performance Australia Ticketing Code of Practice</w:t>
      </w:r>
    </w:p>
    <w:p w:rsidR="00F567CC" w:rsidRDefault="00F567CC" w:rsidP="00F567CC">
      <w:pPr>
        <w:pStyle w:val="Bullets"/>
        <w:rPr>
          <w:lang w:val="en-GB"/>
        </w:rPr>
      </w:pPr>
      <w:r>
        <w:rPr>
          <w:lang w:val="en-GB"/>
        </w:rPr>
        <w:t>Customer Owned Banking Code of Practice – covers Australia’s credit unions, mutual banks and mutual building societies</w:t>
      </w:r>
    </w:p>
    <w:p w:rsidR="00F567CC" w:rsidRDefault="00F567CC" w:rsidP="00F567CC">
      <w:pPr>
        <w:pStyle w:val="Bullets"/>
        <w:rPr>
          <w:lang w:val="en-GB"/>
        </w:rPr>
      </w:pPr>
      <w:r>
        <w:rPr>
          <w:lang w:val="en-GB"/>
        </w:rPr>
        <w:t>Code of Banking Practice – covers Australian Bankers’ Association.</w:t>
      </w:r>
    </w:p>
    <w:p w:rsidR="00F567CC" w:rsidRDefault="00F567CC" w:rsidP="00F567CC">
      <w:pPr>
        <w:pStyle w:val="BoldBulTight0"/>
        <w:rPr>
          <w:lang w:val="en-GB"/>
        </w:rPr>
      </w:pPr>
      <w:r>
        <w:rPr>
          <w:lang w:val="en-GB"/>
        </w:rPr>
        <w:t>Treating customers fairly</w:t>
      </w:r>
    </w:p>
    <w:p w:rsidR="00F567CC" w:rsidRDefault="00F567CC" w:rsidP="00F567CC">
      <w:pPr>
        <w:rPr>
          <w:lang w:val="en-GB"/>
        </w:rPr>
      </w:pPr>
      <w:r>
        <w:rPr>
          <w:lang w:val="en-GB"/>
        </w:rPr>
        <w:t>When dealing with customer complaints it is essential that all customers are treated equally and there is legislation in place that ensures you do.</w:t>
      </w:r>
    </w:p>
    <w:p w:rsidR="005B392C" w:rsidRDefault="005B392C">
      <w:pPr>
        <w:spacing w:after="0" w:line="240" w:lineRule="auto"/>
        <w:rPr>
          <w:rFonts w:cstheme="majorBidi"/>
          <w:b/>
          <w:bCs/>
          <w:sz w:val="26"/>
          <w:szCs w:val="26"/>
          <w:lang w:val="en-GB"/>
        </w:rPr>
      </w:pPr>
      <w:r>
        <w:br w:type="page"/>
      </w:r>
    </w:p>
    <w:p w:rsidR="00F567CC" w:rsidRDefault="0013394C" w:rsidP="0013394C">
      <w:pPr>
        <w:pStyle w:val="Heading3"/>
      </w:pPr>
      <w:bookmarkStart w:id="142" w:name="_Toc408301110"/>
      <w:bookmarkStart w:id="143" w:name="_Toc416435924"/>
      <w:r>
        <w:lastRenderedPageBreak/>
        <w:t>Australian Standards</w:t>
      </w:r>
      <w:bookmarkEnd w:id="142"/>
      <w:bookmarkEnd w:id="143"/>
    </w:p>
    <w:p w:rsidR="0013394C" w:rsidRDefault="00F93B83" w:rsidP="0013394C">
      <w:pPr>
        <w:rPr>
          <w:lang w:val="en-GB"/>
        </w:rPr>
      </w:pPr>
      <w:r>
        <w:rPr>
          <w:lang w:val="en-GB"/>
        </w:rPr>
        <w:t>Standards Australia is a non gov</w:t>
      </w:r>
      <w:r w:rsidR="005B392C">
        <w:rPr>
          <w:lang w:val="en-GB"/>
        </w:rPr>
        <w:t>ernment organisation that aims t</w:t>
      </w:r>
      <w:r>
        <w:rPr>
          <w:lang w:val="en-GB"/>
        </w:rPr>
        <w:t>o improve the economic efficiency and international competitiveness of the nation and contribute to the safe and sustainable environment of the community. It exists to develop standards within organisations and industries that set out procedures designed to maintain the consistent safety, reliability and performance of products, services and systems.</w:t>
      </w:r>
    </w:p>
    <w:p w:rsidR="00F93B83" w:rsidRDefault="00F93B83" w:rsidP="00F93B83">
      <w:pPr>
        <w:pStyle w:val="BoldBulTight0"/>
        <w:rPr>
          <w:lang w:val="en-GB"/>
        </w:rPr>
      </w:pPr>
      <w:r>
        <w:rPr>
          <w:lang w:val="en-GB"/>
        </w:rPr>
        <w:t>Standards can be:</w:t>
      </w:r>
    </w:p>
    <w:p w:rsidR="00F93B83" w:rsidRDefault="00F93B83" w:rsidP="00F93B83">
      <w:pPr>
        <w:pStyle w:val="Bullets"/>
        <w:rPr>
          <w:lang w:val="en-GB"/>
        </w:rPr>
      </w:pPr>
      <w:r>
        <w:rPr>
          <w:lang w:val="en-GB"/>
        </w:rPr>
        <w:t>International</w:t>
      </w:r>
    </w:p>
    <w:p w:rsidR="00F93B83" w:rsidRDefault="00F93B83" w:rsidP="00F93B83">
      <w:pPr>
        <w:pStyle w:val="Bullets"/>
        <w:rPr>
          <w:lang w:val="en-GB"/>
        </w:rPr>
      </w:pPr>
      <w:r>
        <w:rPr>
          <w:lang w:val="en-GB"/>
        </w:rPr>
        <w:t>National</w:t>
      </w:r>
    </w:p>
    <w:p w:rsidR="00F93B83" w:rsidRDefault="00F93B83" w:rsidP="00F93B83">
      <w:pPr>
        <w:pStyle w:val="Bullets"/>
        <w:rPr>
          <w:lang w:val="en-GB"/>
        </w:rPr>
      </w:pPr>
      <w:r>
        <w:rPr>
          <w:lang w:val="en-GB"/>
        </w:rPr>
        <w:t>Regional.</w:t>
      </w:r>
    </w:p>
    <w:p w:rsidR="00F93B83" w:rsidRDefault="00F93B83" w:rsidP="00F93B83">
      <w:pPr>
        <w:rPr>
          <w:lang w:val="en-GB"/>
        </w:rPr>
      </w:pPr>
      <w:r>
        <w:rPr>
          <w:lang w:val="en-GB"/>
        </w:rPr>
        <w:t>For more information, visit the Standards Australia website at URL:</w:t>
      </w:r>
      <w:r w:rsidRPr="00F93B83">
        <w:t xml:space="preserve"> </w:t>
      </w:r>
      <w:r w:rsidRPr="008C5378">
        <w:rPr>
          <w:lang w:val="en-GB"/>
        </w:rPr>
        <w:t>https://www.accc.gov.au/</w:t>
      </w:r>
      <w:r>
        <w:rPr>
          <w:lang w:val="en-GB"/>
        </w:rPr>
        <w:t xml:space="preserve"> </w:t>
      </w:r>
    </w:p>
    <w:p w:rsidR="00F93B83" w:rsidRDefault="00F93B83" w:rsidP="00F93B83">
      <w:pPr>
        <w:pStyle w:val="Heading3"/>
      </w:pPr>
      <w:bookmarkStart w:id="144" w:name="_Toc408301111"/>
      <w:bookmarkStart w:id="145" w:name="_Toc416435925"/>
      <w:r>
        <w:t>Ombudsman</w:t>
      </w:r>
      <w:bookmarkEnd w:id="144"/>
      <w:bookmarkEnd w:id="145"/>
    </w:p>
    <w:p w:rsidR="00F93B83" w:rsidRDefault="00F93B83" w:rsidP="00F93B83">
      <w:pPr>
        <w:pStyle w:val="BoldBulTight0"/>
      </w:pPr>
      <w:r>
        <w:t>Commonwealth Ombudsman</w:t>
      </w:r>
    </w:p>
    <w:p w:rsidR="00F93B83" w:rsidRDefault="00F93B83" w:rsidP="00F93B83">
      <w:r>
        <w:t xml:space="preserve">The Commonwealth Ombudsman is a nationwide body that considers and investigates complaints from people who believe they have been treated unfairly by government agencies and uses negotiation to try to resolve complaints informally, outside the court system. </w:t>
      </w:r>
    </w:p>
    <w:p w:rsidR="00F93B83" w:rsidRDefault="00F93B83" w:rsidP="00F93B83">
      <w:pPr>
        <w:pStyle w:val="BoldBulTight0"/>
      </w:pPr>
      <w:r>
        <w:t>State Ombudsman</w:t>
      </w:r>
    </w:p>
    <w:p w:rsidR="00F93B83" w:rsidRDefault="00F93B83" w:rsidP="00F93B83">
      <w:r>
        <w:t>Each state has its own ombudsman which investigates complaints made about the government agencies within the state.</w:t>
      </w:r>
    </w:p>
    <w:p w:rsidR="00F93B83" w:rsidRPr="00F93B83" w:rsidRDefault="00F93B83" w:rsidP="00F93B83">
      <w:pPr>
        <w:pStyle w:val="BoldBulTight0"/>
      </w:pPr>
      <w:r>
        <w:t>Industry Ombudsman</w:t>
      </w:r>
    </w:p>
    <w:p w:rsidR="00F93B83" w:rsidRDefault="00F93B83" w:rsidP="00F93B83">
      <w:r>
        <w:t xml:space="preserve">There are a number of industry specific </w:t>
      </w:r>
      <w:proofErr w:type="gramStart"/>
      <w:r>
        <w:t>ombudsman</w:t>
      </w:r>
      <w:proofErr w:type="gramEnd"/>
      <w:r>
        <w:t xml:space="preserve"> that investigate complaints within their given industries.</w:t>
      </w:r>
    </w:p>
    <w:p w:rsidR="00F93B83" w:rsidRDefault="00F93B83" w:rsidP="00F93B83">
      <w:pPr>
        <w:pStyle w:val="Heading3"/>
      </w:pPr>
      <w:bookmarkStart w:id="146" w:name="_Toc408301112"/>
      <w:bookmarkStart w:id="147" w:name="_Toc416435926"/>
      <w:r>
        <w:t xml:space="preserve">Independent Commission </w:t>
      </w:r>
      <w:proofErr w:type="gramStart"/>
      <w:r>
        <w:t>Against</w:t>
      </w:r>
      <w:proofErr w:type="gramEnd"/>
      <w:r>
        <w:t xml:space="preserve"> Corruption (ICAC)</w:t>
      </w:r>
      <w:bookmarkEnd w:id="146"/>
      <w:bookmarkEnd w:id="147"/>
    </w:p>
    <w:p w:rsidR="00F93B83" w:rsidRDefault="00F93B83" w:rsidP="00F93B83">
      <w:r>
        <w:t>The ICAC was established in New South Wales in 1989 to investigate corruption within public administration.</w:t>
      </w:r>
    </w:p>
    <w:p w:rsidR="00F93B83" w:rsidRDefault="00F93B83" w:rsidP="00F93B83">
      <w:pPr>
        <w:pStyle w:val="Heading3"/>
      </w:pPr>
      <w:bookmarkStart w:id="148" w:name="_Toc408301113"/>
      <w:bookmarkStart w:id="149" w:name="_Toc416435927"/>
      <w:r>
        <w:t>Australian Human Rights Commission</w:t>
      </w:r>
      <w:bookmarkEnd w:id="148"/>
      <w:bookmarkEnd w:id="149"/>
    </w:p>
    <w:p w:rsidR="00F93B83" w:rsidRDefault="00F93B83" w:rsidP="00F93B83">
      <w:r>
        <w:t>Complaints relating to discriminatory treatment on grounds of race, sex and disability can be lodged here.</w:t>
      </w:r>
    </w:p>
    <w:p w:rsidR="00F93B83" w:rsidRDefault="00F93B83" w:rsidP="00F93B83">
      <w:pPr>
        <w:pStyle w:val="Heading3"/>
      </w:pPr>
      <w:bookmarkStart w:id="150" w:name="_Toc408301114"/>
      <w:bookmarkStart w:id="151" w:name="_Toc416435928"/>
      <w:r>
        <w:t>Police</w:t>
      </w:r>
      <w:bookmarkEnd w:id="150"/>
      <w:bookmarkEnd w:id="151"/>
    </w:p>
    <w:p w:rsidR="00F93B83" w:rsidRDefault="00F93B83" w:rsidP="00F93B83">
      <w:r>
        <w:t>Complaints of a criminal nature should be reported to the police.</w:t>
      </w:r>
    </w:p>
    <w:p w:rsidR="00F93B83" w:rsidRDefault="00F93B83" w:rsidP="00F93B83">
      <w:r>
        <w:t>Your organisation will have its own policy detailing the appointed persons in the hierarchy who make these referrals and the way in which they do so.</w:t>
      </w:r>
    </w:p>
    <w:p w:rsidR="001D7B9F" w:rsidRDefault="001D7B9F">
      <w:pPr>
        <w:spacing w:after="0" w:line="240" w:lineRule="auto"/>
        <w:rPr>
          <w:b/>
          <w:lang w:val="en-GB"/>
        </w:rPr>
      </w:pPr>
      <w:r>
        <w:rPr>
          <w:lang w:val="en-GB"/>
        </w:rPr>
        <w:br w:type="page"/>
      </w:r>
    </w:p>
    <w:p w:rsidR="00F93B83" w:rsidRDefault="00F93B83" w:rsidP="00F93B83">
      <w:pPr>
        <w:pStyle w:val="BoldBulTight0"/>
        <w:rPr>
          <w:lang w:val="en-GB"/>
        </w:rPr>
      </w:pPr>
      <w:r>
        <w:rPr>
          <w:lang w:val="en-GB"/>
        </w:rPr>
        <w:lastRenderedPageBreak/>
        <w:t>Other legislation that must be borne in mind when making resolution proposals includes:</w:t>
      </w:r>
    </w:p>
    <w:p w:rsidR="00F567CC" w:rsidRPr="00F567CC" w:rsidRDefault="00F567CC" w:rsidP="00F93B83">
      <w:pPr>
        <w:pStyle w:val="Bullets"/>
      </w:pPr>
      <w:r w:rsidRPr="00F567CC">
        <w:t>Disability Discrimination Act 1992</w:t>
      </w:r>
    </w:p>
    <w:p w:rsidR="00F567CC" w:rsidRPr="00F567CC" w:rsidRDefault="00F567CC" w:rsidP="00F567CC">
      <w:pPr>
        <w:pStyle w:val="Bullets"/>
      </w:pPr>
      <w:r w:rsidRPr="00F567CC">
        <w:t>Age Discrimination Act 2004</w:t>
      </w:r>
    </w:p>
    <w:p w:rsidR="00F567CC" w:rsidRPr="00F567CC" w:rsidRDefault="00F567CC" w:rsidP="00F567CC">
      <w:pPr>
        <w:pStyle w:val="Bullets"/>
      </w:pPr>
      <w:r w:rsidRPr="00F567CC">
        <w:t>Sex Discrimination Act 1984</w:t>
      </w:r>
    </w:p>
    <w:p w:rsidR="00F567CC" w:rsidRPr="00F567CC" w:rsidRDefault="00F567CC" w:rsidP="00F567CC">
      <w:pPr>
        <w:pStyle w:val="Bullets"/>
      </w:pPr>
      <w:r w:rsidRPr="00F567CC">
        <w:t>Racial Discrimination Act 2007</w:t>
      </w:r>
    </w:p>
    <w:p w:rsidR="00F567CC" w:rsidRPr="00F567CC" w:rsidRDefault="00F567CC" w:rsidP="00F567CC">
      <w:pPr>
        <w:pStyle w:val="Bullets"/>
      </w:pPr>
      <w:r w:rsidRPr="00F567CC">
        <w:t>Privacy Act 1988</w:t>
      </w:r>
    </w:p>
    <w:p w:rsidR="00F567CC" w:rsidRDefault="00F567CC" w:rsidP="00F567CC">
      <w:pPr>
        <w:pStyle w:val="Bullets"/>
      </w:pPr>
      <w:r w:rsidRPr="00F567CC">
        <w:t xml:space="preserve">WHS policies, procedures and programs. </w:t>
      </w:r>
    </w:p>
    <w:p w:rsidR="00F93B83" w:rsidRDefault="00F93B83" w:rsidP="00F93B83">
      <w:pPr>
        <w:pStyle w:val="Heading3"/>
      </w:pPr>
      <w:bookmarkStart w:id="152" w:name="_Toc408301115"/>
      <w:bookmarkStart w:id="153" w:name="_Toc416435929"/>
      <w:r>
        <w:t>Non-negotiable matters</w:t>
      </w:r>
      <w:bookmarkEnd w:id="152"/>
      <w:bookmarkEnd w:id="153"/>
    </w:p>
    <w:p w:rsidR="00F93B83" w:rsidRDefault="00F93B83" w:rsidP="00F93B83">
      <w:pPr>
        <w:rPr>
          <w:lang w:val="en-GB"/>
        </w:rPr>
      </w:pPr>
      <w:r>
        <w:rPr>
          <w:lang w:val="en-GB"/>
        </w:rPr>
        <w:t>You may find that sometime you just cannot find a solution to a complaint with which the customer is satisfied.  You should not give up at the first stage of rejection but you need to be able to identify when the matter is beyond your control or authority, or it needs to be referred to the relevant personnel within your organisation or to an external body.</w:t>
      </w:r>
    </w:p>
    <w:p w:rsidR="00E75489" w:rsidRPr="00F93B83" w:rsidRDefault="00E75489" w:rsidP="00F93B83">
      <w:pPr>
        <w:rPr>
          <w:lang w:val="en-GB"/>
        </w:rPr>
      </w:pPr>
      <w:r>
        <w:rPr>
          <w:lang w:val="en-GB"/>
        </w:rPr>
        <w:t>This may be evident from the beginning of the life of the complaint, for example it may be a criminal matter and the police must be required immediately. Barriers to a resolution might occur if the customer adds more issues to the complaint, or if negotiations fail. You need to be able to judge when the matter becomes non-negotiable and refer it to the relevant authority immediately. If you are unsure of to whom it should be referred, ask your supervisor.</w:t>
      </w:r>
    </w:p>
    <w:p w:rsidR="00F567CC" w:rsidRDefault="00F567CC">
      <w:pPr>
        <w:spacing w:after="0" w:line="240" w:lineRule="auto"/>
      </w:pPr>
    </w:p>
    <w:p w:rsidR="00F567CC" w:rsidRPr="00F567CC" w:rsidRDefault="005B392C">
      <w:pPr>
        <w:spacing w:after="0" w:line="240" w:lineRule="auto"/>
      </w:pPr>
      <w:r>
        <w:rPr>
          <w:noProof/>
          <w:lang w:eastAsia="en-AU"/>
        </w:rPr>
        <w:drawing>
          <wp:anchor distT="0" distB="0" distL="114300" distR="114300" simplePos="0" relativeHeight="251788288" behindDoc="0" locked="0" layoutInCell="1" allowOverlap="1">
            <wp:simplePos x="0" y="0"/>
            <wp:positionH relativeFrom="column">
              <wp:posOffset>2381250</wp:posOffset>
            </wp:positionH>
            <wp:positionV relativeFrom="paragraph">
              <wp:posOffset>85725</wp:posOffset>
            </wp:positionV>
            <wp:extent cx="3133725" cy="2352675"/>
            <wp:effectExtent l="0" t="0" r="0" b="0"/>
            <wp:wrapSquare wrapText="bothSides"/>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barrier_wall_limit.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133725" cy="2352675"/>
                    </a:xfrm>
                    <a:prstGeom prst="rect">
                      <a:avLst/>
                    </a:prstGeom>
                  </pic:spPr>
                </pic:pic>
              </a:graphicData>
            </a:graphic>
          </wp:anchor>
        </w:drawing>
      </w:r>
    </w:p>
    <w:p w:rsidR="00F22176" w:rsidRPr="00F567CC" w:rsidRDefault="00F22176">
      <w:pPr>
        <w:spacing w:after="0" w:line="240" w:lineRule="auto"/>
      </w:pPr>
      <w:r>
        <w:br w:type="page"/>
      </w:r>
    </w:p>
    <w:p w:rsidR="004B373F" w:rsidRPr="00EA1196" w:rsidRDefault="004B373F" w:rsidP="004B373F">
      <w:pPr>
        <w:rPr>
          <w:rStyle w:val="Heading1Char"/>
        </w:rPr>
      </w:pPr>
      <w:bookmarkStart w:id="154" w:name="_Toc416435837"/>
      <w:r w:rsidRPr="00EA1196">
        <w:rPr>
          <w:rStyle w:val="Heading1Char"/>
        </w:rPr>
        <w:lastRenderedPageBreak/>
        <w:t>Activities</w:t>
      </w:r>
    </w:p>
    <w:p w:rsidR="004B373F" w:rsidRPr="00B079C9" w:rsidRDefault="004B373F" w:rsidP="004B373F">
      <w:pPr>
        <w:pStyle w:val="Heading3"/>
      </w:pPr>
      <w:r w:rsidRPr="00B079C9">
        <w:t>Activity</w:t>
      </w:r>
      <w:r>
        <w:t xml:space="preserve"> 3C</w:t>
      </w:r>
      <w:bookmarkEnd w:id="1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B373F" w:rsidRPr="007431BE" w:rsidTr="000D341D">
        <w:tc>
          <w:tcPr>
            <w:tcW w:w="1668" w:type="dxa"/>
            <w:tcBorders>
              <w:top w:val="single" w:sz="8" w:space="0" w:color="C0504D"/>
              <w:left w:val="single" w:sz="8" w:space="0" w:color="C0504D"/>
              <w:bottom w:val="single" w:sz="18" w:space="0" w:color="C0504D"/>
              <w:right w:val="single" w:sz="8" w:space="0" w:color="C0504D"/>
            </w:tcBorders>
          </w:tcPr>
          <w:p w:rsidR="004B373F" w:rsidRPr="007431BE" w:rsidRDefault="004B373F" w:rsidP="000D34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B373F" w:rsidRPr="007431BE" w:rsidRDefault="004B373F" w:rsidP="000D341D">
            <w:pPr>
              <w:spacing w:after="0"/>
              <w:rPr>
                <w:rFonts w:eastAsia="Times New Roman"/>
                <w:b/>
                <w:bCs/>
                <w:color w:val="000000"/>
              </w:rPr>
            </w:pPr>
            <w:r>
              <w:rPr>
                <w:rFonts w:eastAsia="Times New Roman"/>
                <w:b/>
                <w:bCs/>
                <w:color w:val="000000"/>
              </w:rPr>
              <w:t>40 Minutes</w:t>
            </w:r>
          </w:p>
        </w:tc>
      </w:tr>
      <w:tr w:rsidR="004B373F" w:rsidRPr="007431BE" w:rsidTr="000D34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B373F" w:rsidRPr="007431BE" w:rsidRDefault="004B373F" w:rsidP="000D34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B373F" w:rsidRPr="007431BE" w:rsidRDefault="004B373F" w:rsidP="000D341D">
            <w:pPr>
              <w:pStyle w:val="NormalBold"/>
              <w:spacing w:after="0"/>
            </w:pPr>
            <w:r>
              <w:t>To provide you with an opportunity to</w:t>
            </w:r>
            <w:r w:rsidRPr="00E35B12">
              <w:t xml:space="preserve"> </w:t>
            </w:r>
            <w:r>
              <w:t>p</w:t>
            </w:r>
            <w:r w:rsidRPr="00E35B12">
              <w:t>ropose viable options in accordance with appropriate legislative requirements and enterprise policies</w:t>
            </w:r>
            <w:r>
              <w:t xml:space="preserve"> and to</w:t>
            </w:r>
            <w:r w:rsidRPr="00E35B12">
              <w:t xml:space="preserve"> </w:t>
            </w:r>
            <w:r>
              <w:t>e</w:t>
            </w:r>
            <w:r w:rsidRPr="00E35B12">
              <w:t>nsure matters for which a solution cannot be negotiated are referred to appropriate personnel</w:t>
            </w:r>
            <w:r>
              <w:t>.</w:t>
            </w:r>
          </w:p>
        </w:tc>
      </w:tr>
      <w:tr w:rsidR="004B373F" w:rsidRPr="007431BE" w:rsidTr="000D341D">
        <w:trPr>
          <w:trHeight w:val="440"/>
        </w:trPr>
        <w:tc>
          <w:tcPr>
            <w:tcW w:w="1668" w:type="dxa"/>
            <w:tcBorders>
              <w:top w:val="single" w:sz="8" w:space="0" w:color="C0504D"/>
              <w:left w:val="single" w:sz="8" w:space="0" w:color="C0504D"/>
              <w:bottom w:val="single" w:sz="8" w:space="0" w:color="C0504D"/>
              <w:right w:val="single" w:sz="8" w:space="0" w:color="C0504D"/>
            </w:tcBorders>
          </w:tcPr>
          <w:p w:rsidR="004B373F" w:rsidRPr="007431BE" w:rsidRDefault="004B373F" w:rsidP="000D34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B373F" w:rsidRPr="001244D7" w:rsidRDefault="004B373F" w:rsidP="004B373F">
            <w:pPr>
              <w:pStyle w:val="AAAQuestions"/>
              <w:numPr>
                <w:ilvl w:val="0"/>
                <w:numId w:val="30"/>
              </w:numPr>
              <w:rPr>
                <w:rStyle w:val="Emphasis"/>
                <w:i w:val="0"/>
                <w:iCs w:val="0"/>
                <w:sz w:val="22"/>
                <w:szCs w:val="22"/>
              </w:rPr>
            </w:pPr>
            <w:r w:rsidRPr="001244D7">
              <w:rPr>
                <w:rStyle w:val="Emphasis"/>
                <w:sz w:val="22"/>
                <w:szCs w:val="22"/>
              </w:rPr>
              <w:t>What legislation and enterprise policies do you need to consider when making resolution proposals?</w:t>
            </w:r>
          </w:p>
          <w:p w:rsidR="004B373F" w:rsidRDefault="004B373F" w:rsidP="000D341D">
            <w:pPr>
              <w:pStyle w:val="Answers"/>
            </w:pPr>
          </w:p>
          <w:p w:rsidR="004B373F" w:rsidRDefault="004B373F" w:rsidP="000D341D">
            <w:pPr>
              <w:pStyle w:val="Answers"/>
            </w:pPr>
          </w:p>
          <w:p w:rsidR="004B373F" w:rsidRDefault="004B373F" w:rsidP="000D341D">
            <w:pPr>
              <w:pStyle w:val="Answers"/>
            </w:pPr>
          </w:p>
          <w:p w:rsidR="004B373F" w:rsidRDefault="004B373F" w:rsidP="000D341D">
            <w:pPr>
              <w:pStyle w:val="Answers"/>
            </w:pPr>
          </w:p>
          <w:p w:rsidR="004B373F" w:rsidRDefault="004B373F" w:rsidP="000D341D">
            <w:pPr>
              <w:pStyle w:val="Answers"/>
            </w:pPr>
          </w:p>
          <w:p w:rsidR="004B373F" w:rsidRDefault="004B373F" w:rsidP="000D341D">
            <w:pPr>
              <w:pStyle w:val="Answers"/>
            </w:pPr>
          </w:p>
          <w:p w:rsidR="004B373F" w:rsidRDefault="004B373F" w:rsidP="000D341D">
            <w:pPr>
              <w:pStyle w:val="Answers"/>
            </w:pPr>
          </w:p>
          <w:p w:rsidR="004B373F" w:rsidRDefault="004B373F" w:rsidP="000D341D">
            <w:pPr>
              <w:pStyle w:val="Answers"/>
            </w:pPr>
          </w:p>
          <w:p w:rsidR="004B373F" w:rsidRDefault="004B373F" w:rsidP="000D341D">
            <w:pPr>
              <w:pStyle w:val="Answers"/>
            </w:pPr>
          </w:p>
          <w:p w:rsidR="004B373F" w:rsidRDefault="004B373F" w:rsidP="000D341D">
            <w:pPr>
              <w:pStyle w:val="Answers"/>
            </w:pPr>
          </w:p>
          <w:p w:rsidR="004B373F" w:rsidRDefault="004B373F" w:rsidP="000D341D">
            <w:pPr>
              <w:pStyle w:val="Answers"/>
            </w:pPr>
          </w:p>
          <w:p w:rsidR="004B373F" w:rsidRDefault="004B373F" w:rsidP="000D341D">
            <w:pPr>
              <w:pStyle w:val="Answers"/>
            </w:pPr>
          </w:p>
          <w:p w:rsidR="004B373F" w:rsidRDefault="004B373F" w:rsidP="000D341D">
            <w:pPr>
              <w:pStyle w:val="Answers"/>
            </w:pPr>
          </w:p>
          <w:p w:rsidR="004B373F" w:rsidRDefault="004B373F" w:rsidP="000D341D">
            <w:pPr>
              <w:pStyle w:val="Answers"/>
            </w:pPr>
          </w:p>
          <w:p w:rsidR="004B373F" w:rsidRDefault="004B373F" w:rsidP="000D341D">
            <w:pPr>
              <w:pStyle w:val="Answers"/>
            </w:pPr>
          </w:p>
          <w:p w:rsidR="004B373F" w:rsidRDefault="004B373F" w:rsidP="000D341D">
            <w:pPr>
              <w:pStyle w:val="Answers"/>
            </w:pPr>
          </w:p>
          <w:p w:rsidR="004B373F" w:rsidRDefault="004B373F" w:rsidP="000D341D">
            <w:pPr>
              <w:pStyle w:val="Answers"/>
            </w:pPr>
          </w:p>
          <w:p w:rsidR="004B373F" w:rsidRDefault="004B373F" w:rsidP="000D341D">
            <w:pPr>
              <w:pStyle w:val="Answers"/>
            </w:pPr>
          </w:p>
          <w:p w:rsidR="004B373F" w:rsidRDefault="004B373F" w:rsidP="000D341D">
            <w:pPr>
              <w:pStyle w:val="Answers"/>
            </w:pPr>
          </w:p>
          <w:p w:rsidR="004B373F" w:rsidRDefault="004B373F" w:rsidP="000D341D">
            <w:pPr>
              <w:pStyle w:val="Answers"/>
            </w:pPr>
          </w:p>
          <w:p w:rsidR="004B373F" w:rsidRDefault="004B373F" w:rsidP="000D341D">
            <w:pPr>
              <w:pStyle w:val="Answers"/>
            </w:pPr>
          </w:p>
          <w:p w:rsidR="004B373F" w:rsidRDefault="004B373F" w:rsidP="000D341D">
            <w:pPr>
              <w:pStyle w:val="Answers"/>
            </w:pPr>
          </w:p>
          <w:p w:rsidR="004B373F" w:rsidRDefault="004B373F" w:rsidP="000D341D">
            <w:pPr>
              <w:pStyle w:val="Answers"/>
            </w:pPr>
          </w:p>
          <w:p w:rsidR="004B373F" w:rsidRPr="008108D2" w:rsidRDefault="004B373F" w:rsidP="004B373F">
            <w:pPr>
              <w:pStyle w:val="AAAQuestions"/>
              <w:numPr>
                <w:ilvl w:val="0"/>
                <w:numId w:val="0"/>
              </w:numPr>
              <w:ind w:left="360"/>
              <w:rPr>
                <w:rStyle w:val="Emphasis"/>
                <w:i w:val="0"/>
                <w:iCs w:val="0"/>
              </w:rPr>
            </w:pPr>
          </w:p>
        </w:tc>
      </w:tr>
    </w:tbl>
    <w:p w:rsidR="004B373F" w:rsidRDefault="004B373F" w:rsidP="004B373F">
      <w:pPr>
        <w:pStyle w:val="Heading3"/>
      </w:pPr>
    </w:p>
    <w:p w:rsidR="00390542" w:rsidRPr="004B373F" w:rsidRDefault="004B373F" w:rsidP="00390542">
      <w:pPr>
        <w:rPr>
          <w:rFonts w:cstheme="majorBidi"/>
          <w:sz w:val="26"/>
          <w:szCs w:val="26"/>
          <w:lang w:val="en-GB"/>
        </w:rPr>
      </w:pPr>
      <w:r>
        <w:br w:type="page"/>
      </w:r>
    </w:p>
    <w:p w:rsidR="00640FCF" w:rsidRDefault="00640FCF" w:rsidP="00640FCF">
      <w:pPr>
        <w:ind w:left="360"/>
      </w:pPr>
    </w:p>
    <w:p w:rsidR="00640FCF" w:rsidRDefault="00640FCF" w:rsidP="00640FCF">
      <w:pPr>
        <w:ind w:left="360"/>
      </w:pPr>
    </w:p>
    <w:p w:rsidR="00640FCF" w:rsidRDefault="00640FCF" w:rsidP="004B373F"/>
    <w:p w:rsidR="007C6DB8" w:rsidRDefault="007C6DB8">
      <w:pPr>
        <w:spacing w:after="0" w:line="240" w:lineRule="auto"/>
        <w:rPr>
          <w:rFonts w:asciiTheme="minorHAnsi" w:hAnsiTheme="minorHAnsi" w:cstheme="minorHAnsi"/>
          <w:b/>
          <w:bCs/>
          <w:color w:val="C00000"/>
          <w:sz w:val="28"/>
          <w:szCs w:val="28"/>
        </w:rPr>
      </w:pPr>
      <w:r>
        <w:br w:type="page"/>
      </w:r>
    </w:p>
    <w:p w:rsidR="002A52DD" w:rsidRPr="006C1AE2" w:rsidRDefault="002A52DD" w:rsidP="002A52DD">
      <w:pPr>
        <w:pStyle w:val="Heading3"/>
      </w:pPr>
      <w:bookmarkStart w:id="155" w:name="_Toc408301117"/>
      <w:bookmarkStart w:id="156" w:name="_Toc416435931"/>
      <w:r>
        <w:lastRenderedPageBreak/>
        <w:t>Skills and Knowledge Activity</w:t>
      </w:r>
      <w:bookmarkEnd w:id="155"/>
      <w:bookmarkEnd w:id="156"/>
    </w:p>
    <w:p w:rsidR="002A52DD" w:rsidRDefault="002A52DD" w:rsidP="002A52DD">
      <w:pPr>
        <w:rPr>
          <w:b/>
          <w:color w:val="FF0000"/>
        </w:rPr>
      </w:pPr>
      <w:r>
        <w:rPr>
          <w:b/>
          <w:noProof/>
          <w:color w:val="FF0000"/>
          <w:lang w:eastAsia="en-AU"/>
        </w:rPr>
        <w:drawing>
          <wp:anchor distT="0" distB="0" distL="114300" distR="114300" simplePos="0" relativeHeight="251701248"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0" cstate="print"/>
                    <a:stretch>
                      <a:fillRect/>
                    </a:stretch>
                  </pic:blipFill>
                  <pic:spPr>
                    <a:xfrm>
                      <a:off x="0" y="0"/>
                      <a:ext cx="5029200" cy="3848100"/>
                    </a:xfrm>
                    <a:prstGeom prst="rect">
                      <a:avLst/>
                    </a:prstGeom>
                  </pic:spPr>
                </pic:pic>
              </a:graphicData>
            </a:graphic>
          </wp:anchor>
        </w:drawing>
      </w: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pPr>
        <w:spacing w:after="0" w:line="240" w:lineRule="auto"/>
        <w:rPr>
          <w:b/>
          <w:color w:val="C00000"/>
          <w:sz w:val="26"/>
          <w:szCs w:val="26"/>
        </w:rPr>
      </w:pPr>
      <w:r>
        <w:rPr>
          <w:b/>
          <w:color w:val="C00000"/>
          <w:sz w:val="26"/>
          <w:szCs w:val="26"/>
        </w:rPr>
        <w:br w:type="page"/>
      </w:r>
    </w:p>
    <w:p w:rsidR="002A52DD" w:rsidRPr="008554B3" w:rsidRDefault="002A52DD" w:rsidP="002A52DD">
      <w:pPr>
        <w:pStyle w:val="NormalBold"/>
      </w:pPr>
      <w:proofErr w:type="gramStart"/>
      <w:r w:rsidRPr="008554B3">
        <w:lastRenderedPageBreak/>
        <w:t>Nearly there...</w:t>
      </w:r>
      <w:proofErr w:type="gramEnd"/>
    </w:p>
    <w:p w:rsidR="002A52DD" w:rsidRDefault="002A52DD" w:rsidP="002A52DD">
      <w:pPr>
        <w:pStyle w:val="Heading2"/>
      </w:pPr>
      <w:bookmarkStart w:id="157" w:name="_Toc326743832"/>
      <w:bookmarkStart w:id="158" w:name="_Toc330309176"/>
      <w:bookmarkStart w:id="159" w:name="_Toc338606027"/>
      <w:bookmarkStart w:id="160" w:name="_Toc338792185"/>
      <w:bookmarkStart w:id="161" w:name="_Toc348021071"/>
      <w:bookmarkStart w:id="162" w:name="_Toc408301118"/>
      <w:bookmarkStart w:id="163" w:name="_Toc416435932"/>
      <w:r>
        <w:t>Major Activity – An opportunity to revise the unit</w:t>
      </w:r>
      <w:bookmarkEnd w:id="157"/>
      <w:bookmarkEnd w:id="158"/>
      <w:bookmarkEnd w:id="159"/>
      <w:bookmarkEnd w:id="160"/>
      <w:bookmarkEnd w:id="161"/>
      <w:bookmarkEnd w:id="162"/>
      <w:bookmarkEnd w:id="163"/>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session. Once this is completed, you will have finished this unit and be ready to move onto the next, well done!</w:t>
      </w:r>
    </w:p>
    <w:p w:rsidR="002A52DD" w:rsidRDefault="002A52DD">
      <w:pPr>
        <w:spacing w:after="0" w:line="240" w:lineRule="auto"/>
        <w:rPr>
          <w:b/>
          <w:color w:val="C00000"/>
          <w:sz w:val="26"/>
          <w:szCs w:val="26"/>
        </w:rPr>
      </w:pPr>
      <w:r>
        <w:rPr>
          <w:b/>
          <w:color w:val="C00000"/>
          <w:sz w:val="26"/>
          <w:szCs w:val="26"/>
        </w:rP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6C1AE2" w:rsidRDefault="00190918" w:rsidP="006C1AE2">
      <w:pPr>
        <w:rPr>
          <w:b/>
          <w:bCs/>
          <w:color w:val="C00000"/>
        </w:rPr>
      </w:pPr>
      <w:r>
        <w:rPr>
          <w:lang w:val="en-US"/>
        </w:rPr>
        <w:t>You have now finished the unit</w:t>
      </w:r>
      <w:r w:rsidR="00C31F98">
        <w:rPr>
          <w:lang w:val="en-US"/>
        </w:rPr>
        <w:t xml:space="preserve"> </w:t>
      </w:r>
      <w:r w:rsidR="006C1AE2">
        <w:rPr>
          <w:lang w:val="en-US"/>
        </w:rPr>
        <w:t>‘</w:t>
      </w:r>
      <w:r w:rsidR="005B62CF">
        <w:rPr>
          <w:lang w:val="en-US"/>
        </w:rPr>
        <w:t>Process customer complaints</w:t>
      </w:r>
      <w:r>
        <w:rPr>
          <w:lang w:val="en-US"/>
        </w:rPr>
        <w:t>'</w:t>
      </w:r>
      <w:r w:rsidR="00C31F98">
        <w:rPr>
          <w:lang w:val="en-US"/>
        </w:rPr>
        <w:t>.</w:t>
      </w:r>
    </w:p>
    <w:p w:rsidR="006C1AE2" w:rsidRDefault="007C3FE7" w:rsidP="006C1AE2">
      <w:pPr>
        <w:rPr>
          <w:b/>
          <w:bCs/>
          <w:color w:val="C00000"/>
        </w:rPr>
      </w:pPr>
      <w:r>
        <w:rPr>
          <w:b/>
          <w:bCs/>
          <w:noProof/>
          <w:color w:val="C00000"/>
          <w:lang w:eastAsia="en-AU"/>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31"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p>
    <w:p w:rsidR="007C3FE7" w:rsidRDefault="007C3FE7">
      <w:pPr>
        <w:spacing w:after="0" w:line="240" w:lineRule="auto"/>
        <w:rPr>
          <w:noProof/>
          <w:color w:val="C00000"/>
          <w:lang w:val="en-GB" w:eastAsia="en-GB"/>
        </w:rPr>
      </w:pPr>
      <w:r>
        <w:rPr>
          <w:noProof/>
          <w:color w:val="C00000"/>
          <w:lang w:val="en-GB" w:eastAsia="en-GB"/>
        </w:rPr>
        <w:br w:type="page"/>
      </w:r>
    </w:p>
    <w:p w:rsidR="006C1AE2" w:rsidRDefault="00804162" w:rsidP="00727BAD">
      <w:pPr>
        <w:pStyle w:val="Heading2"/>
        <w:jc w:val="center"/>
      </w:pPr>
      <w:bookmarkStart w:id="164" w:name="_Toc408301119"/>
      <w:bookmarkStart w:id="165" w:name="_Toc416435933"/>
      <w:r>
        <w:lastRenderedPageBreak/>
        <w:t>References</w:t>
      </w:r>
      <w:bookmarkEnd w:id="164"/>
      <w:bookmarkEnd w:id="165"/>
    </w:p>
    <w:p w:rsidR="007C3FE7" w:rsidRDefault="007C3FE7" w:rsidP="007C3FE7"/>
    <w:p w:rsidR="007C3FE7" w:rsidRDefault="00427655" w:rsidP="00427655">
      <w:pPr>
        <w:jc w:val="center"/>
        <w:rPr>
          <w:b/>
          <w:i/>
        </w:rPr>
      </w:pPr>
      <w:r w:rsidRPr="00427655">
        <w:rPr>
          <w:b/>
          <w:i/>
        </w:rPr>
        <w:t>These suggested references are for further reading and do not necessarily represent the contents of this Learner Guide.</w:t>
      </w:r>
    </w:p>
    <w:p w:rsidR="00427655" w:rsidRDefault="00427655" w:rsidP="00427655"/>
    <w:p w:rsidR="00427655" w:rsidRDefault="00E01FEE" w:rsidP="00427655">
      <w:proofErr w:type="gramStart"/>
      <w:r w:rsidRPr="005B392C">
        <w:rPr>
          <w:b/>
        </w:rPr>
        <w:t>10 Tips for Handling Customer Complaints.</w:t>
      </w:r>
      <w:proofErr w:type="gramEnd"/>
      <w:r w:rsidRPr="005B392C">
        <w:rPr>
          <w:b/>
        </w:rPr>
        <w:br/>
      </w:r>
      <w:proofErr w:type="gramStart"/>
      <w:r w:rsidRPr="005B392C">
        <w:rPr>
          <w:b/>
        </w:rPr>
        <w:t>The Thriving Small Business.</w:t>
      </w:r>
      <w:proofErr w:type="gramEnd"/>
      <w:r>
        <w:br/>
      </w:r>
      <w:r w:rsidR="005B392C">
        <w:t xml:space="preserve">URL: </w:t>
      </w:r>
      <w:r w:rsidR="000E2B5B">
        <w:t xml:space="preserve"> </w:t>
      </w:r>
      <w:r w:rsidRPr="00E01FEE">
        <w:t>http://thethrivingsmallbusiness.com/customer-complaint-procedures/</w:t>
      </w:r>
      <w:r w:rsidR="000E2B5B">
        <w:t>&gt;</w:t>
      </w:r>
      <w:r>
        <w:br/>
        <w:t>Access date 15.12.2014</w:t>
      </w:r>
    </w:p>
    <w:p w:rsidR="00E01FEE" w:rsidRDefault="000E2B5B" w:rsidP="00427655">
      <w:r w:rsidRPr="005B392C">
        <w:rPr>
          <w:b/>
        </w:rPr>
        <w:t>Australian Consumer Law</w:t>
      </w:r>
      <w:r>
        <w:br/>
      </w:r>
      <w:r w:rsidR="005B392C">
        <w:t xml:space="preserve">URL: </w:t>
      </w:r>
      <w:r w:rsidRPr="000E2B5B">
        <w:t>http://www.consumerlaw.gov.au/content/Content.aspx?doc=home.htm</w:t>
      </w:r>
      <w:r>
        <w:t xml:space="preserve">&gt; </w:t>
      </w:r>
      <w:r>
        <w:br/>
        <w:t>Access date 15.12.2014</w:t>
      </w:r>
    </w:p>
    <w:p w:rsidR="00F0001E" w:rsidRDefault="00F0001E" w:rsidP="00427655">
      <w:r w:rsidRPr="005B392C">
        <w:rPr>
          <w:b/>
        </w:rPr>
        <w:t>Australian Competition and Consumer Commission</w:t>
      </w:r>
      <w:r w:rsidRPr="005B392C">
        <w:rPr>
          <w:b/>
        </w:rPr>
        <w:br/>
        <w:t>Consumers’ rights and obligations</w:t>
      </w:r>
      <w:r>
        <w:br/>
      </w:r>
      <w:r w:rsidR="005B392C">
        <w:t xml:space="preserve">URL: </w:t>
      </w:r>
      <w:r w:rsidRPr="00F0001E">
        <w:t xml:space="preserve"> https://www.accc.gov.au/business/treating-customers-fairly/consumers-rights-obligations</w:t>
      </w:r>
      <w:r>
        <w:t xml:space="preserve">&gt; </w:t>
      </w:r>
      <w:r>
        <w:br/>
        <w:t>Access date 15.12.2014</w:t>
      </w:r>
    </w:p>
    <w:p w:rsidR="009141F5" w:rsidRDefault="00A32DEE" w:rsidP="00427655">
      <w:r w:rsidRPr="005B392C">
        <w:rPr>
          <w:b/>
        </w:rPr>
        <w:t>Boulia Shire Council</w:t>
      </w:r>
      <w:r w:rsidRPr="005B392C">
        <w:rPr>
          <w:b/>
        </w:rPr>
        <w:br/>
        <w:t>Complaints Management Policy and Process</w:t>
      </w:r>
      <w:r>
        <w:br/>
      </w:r>
      <w:r w:rsidR="005B392C">
        <w:t xml:space="preserve">URL: </w:t>
      </w:r>
      <w:r w:rsidRPr="00A32DEE">
        <w:t>http://www.boulia.qld.gov.au/complaints-register</w:t>
      </w:r>
      <w:r w:rsidR="009141F5">
        <w:t>&gt;</w:t>
      </w:r>
      <w:r w:rsidR="001D7B9F">
        <w:br/>
        <w:t>Access date 16.12.2014</w:t>
      </w:r>
      <w:r w:rsidR="001D7B9F">
        <w:br/>
      </w:r>
      <w:r w:rsidR="001D7B9F">
        <w:br/>
      </w:r>
      <w:r w:rsidR="009141F5" w:rsidRPr="005B392C">
        <w:rPr>
          <w:b/>
        </w:rPr>
        <w:t>Office of the Australian Information Commissioner</w:t>
      </w:r>
      <w:r w:rsidR="009141F5">
        <w:br/>
      </w:r>
      <w:r w:rsidR="005B392C">
        <w:t xml:space="preserve">URL: </w:t>
      </w:r>
      <w:r w:rsidR="009141F5" w:rsidRPr="009141F5">
        <w:t>http://www.oaic.gov.au/</w:t>
      </w:r>
      <w:r w:rsidR="009141F5">
        <w:t>&gt;</w:t>
      </w:r>
      <w:r w:rsidR="009141F5" w:rsidRPr="009141F5">
        <w:t xml:space="preserve"> </w:t>
      </w:r>
      <w:r w:rsidR="009141F5">
        <w:br/>
        <w:t>Access date 16.12.2014</w:t>
      </w:r>
    </w:p>
    <w:p w:rsidR="009141F5" w:rsidRDefault="009141F5" w:rsidP="00427655">
      <w:r w:rsidRPr="005B392C">
        <w:rPr>
          <w:b/>
        </w:rPr>
        <w:t>ASIC</w:t>
      </w:r>
      <w:r w:rsidRPr="005B392C">
        <w:rPr>
          <w:b/>
        </w:rPr>
        <w:br/>
        <w:t>How to complain</w:t>
      </w:r>
      <w:r>
        <w:br/>
      </w:r>
      <w:r w:rsidR="005B392C">
        <w:t xml:space="preserve">URL: </w:t>
      </w:r>
      <w:r w:rsidRPr="009141F5">
        <w:t>http://www.asic.gov.au/about-asic/contact-us/how-to-complain/</w:t>
      </w:r>
      <w:r>
        <w:t>&gt;</w:t>
      </w:r>
      <w:r>
        <w:br/>
        <w:t xml:space="preserve">Access date 16.12.2014 </w:t>
      </w:r>
    </w:p>
    <w:p w:rsidR="009141F5" w:rsidRDefault="00B1122E" w:rsidP="00427655">
      <w:r w:rsidRPr="005B392C">
        <w:rPr>
          <w:b/>
        </w:rPr>
        <w:t>Commonwealth Ombudsman</w:t>
      </w:r>
      <w:r w:rsidRPr="005B392C">
        <w:rPr>
          <w:b/>
        </w:rPr>
        <w:br/>
        <w:t>Making a complaint</w:t>
      </w:r>
      <w:r>
        <w:br/>
      </w:r>
      <w:r w:rsidR="005B392C">
        <w:t xml:space="preserve">URL: </w:t>
      </w:r>
      <w:r w:rsidRPr="00B1122E">
        <w:t>http://www.ombudsman.gov.au/pages/making-a-complaint/</w:t>
      </w:r>
      <w:r>
        <w:t xml:space="preserve">&gt; </w:t>
      </w:r>
      <w:r>
        <w:br/>
        <w:t>Access date 16.12.2014</w:t>
      </w:r>
    </w:p>
    <w:p w:rsidR="001D7B9F" w:rsidRDefault="001D7B9F" w:rsidP="00427655">
      <w:r w:rsidRPr="005B392C">
        <w:rPr>
          <w:b/>
        </w:rPr>
        <w:t>Standards Australia</w:t>
      </w:r>
      <w:r>
        <w:br/>
      </w:r>
      <w:r w:rsidR="005B392C">
        <w:t xml:space="preserve">URL: </w:t>
      </w:r>
      <w:r w:rsidRPr="001D7B9F">
        <w:t>http://www.standards.org.au</w:t>
      </w:r>
      <w:r>
        <w:t>&gt;</w:t>
      </w:r>
      <w:r>
        <w:br/>
        <w:t>Access date 18.12.2014</w:t>
      </w:r>
    </w:p>
    <w:p w:rsidR="009141F5" w:rsidRPr="00427655" w:rsidRDefault="009141F5" w:rsidP="00427655"/>
    <w:sectPr w:rsidR="009141F5" w:rsidRPr="00427655" w:rsidSect="00BD5269">
      <w:headerReference w:type="default" r:id="rId32"/>
      <w:pgSz w:w="11906" w:h="16838"/>
      <w:pgMar w:top="1440" w:right="1134" w:bottom="1440" w:left="1440"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0A9E" w:rsidRDefault="00150A9E" w:rsidP="009F3A3C">
      <w:pPr>
        <w:spacing w:after="0" w:line="240" w:lineRule="auto"/>
      </w:pPr>
      <w:r>
        <w:separator/>
      </w:r>
    </w:p>
  </w:endnote>
  <w:endnote w:type="continuationSeparator" w:id="0">
    <w:p w:rsidR="00150A9E" w:rsidRDefault="00150A9E"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0A9E" w:rsidRDefault="00150A9E" w:rsidP="009F3A3C">
      <w:pPr>
        <w:spacing w:after="0" w:line="240" w:lineRule="auto"/>
      </w:pPr>
      <w:r>
        <w:separator/>
      </w:r>
    </w:p>
  </w:footnote>
  <w:footnote w:type="continuationSeparator" w:id="0">
    <w:p w:rsidR="00150A9E" w:rsidRDefault="00150A9E"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150A9E" w:rsidRDefault="00150A9E">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1244D7" w:rsidRPr="001244D7">
          <w:rPr>
            <w:b/>
            <w:noProof/>
          </w:rPr>
          <w:t>63</w:t>
        </w:r>
        <w:r>
          <w:rPr>
            <w:b/>
            <w:noProof/>
          </w:rPr>
          <w:fldChar w:fldCharType="end"/>
        </w:r>
      </w:p>
    </w:sdtContent>
  </w:sdt>
  <w:p w:rsidR="00150A9E" w:rsidRPr="009F3A3C" w:rsidRDefault="00150A9E"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29E0E4A"/>
    <w:multiLevelType w:val="multilevel"/>
    <w:tmpl w:val="C3E4940A"/>
    <w:lvl w:ilvl="0">
      <w:start w:val="1"/>
      <w:numFmt w:val="bullet"/>
      <w:lvlText w:val=""/>
      <w:lvlJc w:val="left"/>
      <w:pPr>
        <w:ind w:left="360" w:hanging="360"/>
      </w:pPr>
      <w:rPr>
        <w:rFonts w:ascii="Wingdings" w:hAnsi="Wingdings" w:hint="default"/>
      </w:r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8CB7565"/>
    <w:multiLevelType w:val="hybridMultilevel"/>
    <w:tmpl w:val="A144517E"/>
    <w:lvl w:ilvl="0" w:tplc="E0383DD8">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F986AE9"/>
    <w:multiLevelType w:val="hybridMultilevel"/>
    <w:tmpl w:val="3224FB34"/>
    <w:lvl w:ilvl="0" w:tplc="A0B86000">
      <w:start w:val="1"/>
      <w:numFmt w:val="bullet"/>
      <w:pStyle w:val="TableListBullet"/>
      <w:lvlText w:val=""/>
      <w:lvlJc w:val="left"/>
      <w:pPr>
        <w:tabs>
          <w:tab w:val="num" w:pos="360"/>
        </w:tabs>
        <w:ind w:left="360" w:hanging="360"/>
      </w:pPr>
      <w:rPr>
        <w:rFonts w:ascii="Webdings" w:hAnsi="Webdings" w:hint="default"/>
        <w:color w:val="808080"/>
        <w:sz w:val="20"/>
      </w:rPr>
    </w:lvl>
    <w:lvl w:ilvl="1" w:tplc="50985874" w:tentative="1">
      <w:start w:val="1"/>
      <w:numFmt w:val="bullet"/>
      <w:lvlText w:val="o"/>
      <w:lvlJc w:val="left"/>
      <w:pPr>
        <w:tabs>
          <w:tab w:val="num" w:pos="1440"/>
        </w:tabs>
        <w:ind w:left="1440" w:hanging="360"/>
      </w:pPr>
      <w:rPr>
        <w:rFonts w:ascii="Courier New" w:hAnsi="Courier New" w:cs="Courier New" w:hint="default"/>
      </w:rPr>
    </w:lvl>
    <w:lvl w:ilvl="2" w:tplc="C1C6704E" w:tentative="1">
      <w:start w:val="1"/>
      <w:numFmt w:val="bullet"/>
      <w:lvlText w:val=""/>
      <w:lvlJc w:val="left"/>
      <w:pPr>
        <w:tabs>
          <w:tab w:val="num" w:pos="2160"/>
        </w:tabs>
        <w:ind w:left="2160" w:hanging="360"/>
      </w:pPr>
      <w:rPr>
        <w:rFonts w:ascii="Wingdings" w:hAnsi="Wingdings" w:hint="default"/>
      </w:rPr>
    </w:lvl>
    <w:lvl w:ilvl="3" w:tplc="F6A85060" w:tentative="1">
      <w:start w:val="1"/>
      <w:numFmt w:val="bullet"/>
      <w:lvlText w:val=""/>
      <w:lvlJc w:val="left"/>
      <w:pPr>
        <w:tabs>
          <w:tab w:val="num" w:pos="2880"/>
        </w:tabs>
        <w:ind w:left="2880" w:hanging="360"/>
      </w:pPr>
      <w:rPr>
        <w:rFonts w:ascii="Symbol" w:hAnsi="Symbol" w:hint="default"/>
      </w:rPr>
    </w:lvl>
    <w:lvl w:ilvl="4" w:tplc="E4FAF50E" w:tentative="1">
      <w:start w:val="1"/>
      <w:numFmt w:val="bullet"/>
      <w:lvlText w:val="o"/>
      <w:lvlJc w:val="left"/>
      <w:pPr>
        <w:tabs>
          <w:tab w:val="num" w:pos="3600"/>
        </w:tabs>
        <w:ind w:left="3600" w:hanging="360"/>
      </w:pPr>
      <w:rPr>
        <w:rFonts w:ascii="Courier New" w:hAnsi="Courier New" w:cs="Courier New" w:hint="default"/>
      </w:rPr>
    </w:lvl>
    <w:lvl w:ilvl="5" w:tplc="DE96D276" w:tentative="1">
      <w:start w:val="1"/>
      <w:numFmt w:val="bullet"/>
      <w:lvlText w:val=""/>
      <w:lvlJc w:val="left"/>
      <w:pPr>
        <w:tabs>
          <w:tab w:val="num" w:pos="4320"/>
        </w:tabs>
        <w:ind w:left="4320" w:hanging="360"/>
      </w:pPr>
      <w:rPr>
        <w:rFonts w:ascii="Wingdings" w:hAnsi="Wingdings" w:hint="default"/>
      </w:rPr>
    </w:lvl>
    <w:lvl w:ilvl="6" w:tplc="84201F4A" w:tentative="1">
      <w:start w:val="1"/>
      <w:numFmt w:val="bullet"/>
      <w:lvlText w:val=""/>
      <w:lvlJc w:val="left"/>
      <w:pPr>
        <w:tabs>
          <w:tab w:val="num" w:pos="5040"/>
        </w:tabs>
        <w:ind w:left="5040" w:hanging="360"/>
      </w:pPr>
      <w:rPr>
        <w:rFonts w:ascii="Symbol" w:hAnsi="Symbol" w:hint="default"/>
      </w:rPr>
    </w:lvl>
    <w:lvl w:ilvl="7" w:tplc="A9361C38" w:tentative="1">
      <w:start w:val="1"/>
      <w:numFmt w:val="bullet"/>
      <w:lvlText w:val="o"/>
      <w:lvlJc w:val="left"/>
      <w:pPr>
        <w:tabs>
          <w:tab w:val="num" w:pos="5760"/>
        </w:tabs>
        <w:ind w:left="5760" w:hanging="360"/>
      </w:pPr>
      <w:rPr>
        <w:rFonts w:ascii="Courier New" w:hAnsi="Courier New" w:cs="Courier New" w:hint="default"/>
      </w:rPr>
    </w:lvl>
    <w:lvl w:ilvl="8" w:tplc="0008AA56" w:tentative="1">
      <w:start w:val="1"/>
      <w:numFmt w:val="bullet"/>
      <w:lvlText w:val=""/>
      <w:lvlJc w:val="left"/>
      <w:pPr>
        <w:tabs>
          <w:tab w:val="num" w:pos="6480"/>
        </w:tabs>
        <w:ind w:left="6480" w:hanging="360"/>
      </w:pPr>
      <w:rPr>
        <w:rFonts w:ascii="Wingdings" w:hAnsi="Wingdings" w:hint="default"/>
      </w:rPr>
    </w:lvl>
  </w:abstractNum>
  <w:abstractNum w:abstractNumId="4">
    <w:nsid w:val="15F639DA"/>
    <w:multiLevelType w:val="hybridMultilevel"/>
    <w:tmpl w:val="2002652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959172D"/>
    <w:multiLevelType w:val="hybridMultilevel"/>
    <w:tmpl w:val="86CE36B0"/>
    <w:lvl w:ilvl="0" w:tplc="90EEA796">
      <w:start w:val="1"/>
      <w:numFmt w:val="decimal"/>
      <w:lvlText w:val="%1."/>
      <w:lvlJc w:val="left"/>
      <w:pPr>
        <w:tabs>
          <w:tab w:val="num" w:pos="720"/>
        </w:tabs>
        <w:ind w:left="720" w:hanging="360"/>
      </w:pPr>
    </w:lvl>
    <w:lvl w:ilvl="1" w:tplc="C33C4D78" w:tentative="1">
      <w:start w:val="1"/>
      <w:numFmt w:val="decimal"/>
      <w:lvlText w:val="%2."/>
      <w:lvlJc w:val="left"/>
      <w:pPr>
        <w:tabs>
          <w:tab w:val="num" w:pos="1440"/>
        </w:tabs>
        <w:ind w:left="1440" w:hanging="360"/>
      </w:pPr>
    </w:lvl>
    <w:lvl w:ilvl="2" w:tplc="4296E3B0">
      <w:start w:val="1"/>
      <w:numFmt w:val="lowerLetter"/>
      <w:lvlText w:val="%3)"/>
      <w:lvlJc w:val="left"/>
      <w:pPr>
        <w:tabs>
          <w:tab w:val="num" w:pos="2160"/>
        </w:tabs>
        <w:ind w:left="2160" w:hanging="360"/>
      </w:pPr>
    </w:lvl>
    <w:lvl w:ilvl="3" w:tplc="6BC49D34" w:tentative="1">
      <w:start w:val="1"/>
      <w:numFmt w:val="decimal"/>
      <w:lvlText w:val="%4."/>
      <w:lvlJc w:val="left"/>
      <w:pPr>
        <w:tabs>
          <w:tab w:val="num" w:pos="2880"/>
        </w:tabs>
        <w:ind w:left="2880" w:hanging="360"/>
      </w:pPr>
    </w:lvl>
    <w:lvl w:ilvl="4" w:tplc="4384A07C" w:tentative="1">
      <w:start w:val="1"/>
      <w:numFmt w:val="decimal"/>
      <w:lvlText w:val="%5."/>
      <w:lvlJc w:val="left"/>
      <w:pPr>
        <w:tabs>
          <w:tab w:val="num" w:pos="3600"/>
        </w:tabs>
        <w:ind w:left="3600" w:hanging="360"/>
      </w:pPr>
    </w:lvl>
    <w:lvl w:ilvl="5" w:tplc="4DEA85A2" w:tentative="1">
      <w:start w:val="1"/>
      <w:numFmt w:val="decimal"/>
      <w:lvlText w:val="%6."/>
      <w:lvlJc w:val="left"/>
      <w:pPr>
        <w:tabs>
          <w:tab w:val="num" w:pos="4320"/>
        </w:tabs>
        <w:ind w:left="4320" w:hanging="360"/>
      </w:pPr>
    </w:lvl>
    <w:lvl w:ilvl="6" w:tplc="FF202156" w:tentative="1">
      <w:start w:val="1"/>
      <w:numFmt w:val="decimal"/>
      <w:lvlText w:val="%7."/>
      <w:lvlJc w:val="left"/>
      <w:pPr>
        <w:tabs>
          <w:tab w:val="num" w:pos="5040"/>
        </w:tabs>
        <w:ind w:left="5040" w:hanging="360"/>
      </w:pPr>
    </w:lvl>
    <w:lvl w:ilvl="7" w:tplc="516C2B3C" w:tentative="1">
      <w:start w:val="1"/>
      <w:numFmt w:val="decimal"/>
      <w:lvlText w:val="%8."/>
      <w:lvlJc w:val="left"/>
      <w:pPr>
        <w:tabs>
          <w:tab w:val="num" w:pos="5760"/>
        </w:tabs>
        <w:ind w:left="5760" w:hanging="360"/>
      </w:pPr>
    </w:lvl>
    <w:lvl w:ilvl="8" w:tplc="03BA2FA4" w:tentative="1">
      <w:start w:val="1"/>
      <w:numFmt w:val="decimal"/>
      <w:lvlText w:val="%9."/>
      <w:lvlJc w:val="left"/>
      <w:pPr>
        <w:tabs>
          <w:tab w:val="num" w:pos="6480"/>
        </w:tabs>
        <w:ind w:left="6480" w:hanging="360"/>
      </w:pPr>
    </w:lvl>
  </w:abstractNum>
  <w:abstractNum w:abstractNumId="6">
    <w:nsid w:val="1CE36441"/>
    <w:multiLevelType w:val="multilevel"/>
    <w:tmpl w:val="D52A2378"/>
    <w:lvl w:ilvl="0">
      <w:start w:val="1"/>
      <w:numFmt w:val="lowerLetter"/>
      <w:lvlText w:val="%1)"/>
      <w:lvlJc w:val="left"/>
      <w:pPr>
        <w:ind w:left="720" w:hanging="360"/>
      </w:pPr>
      <w:rPr>
        <w:rFonts w:hint="default"/>
        <w:b w:val="0"/>
        <w:sz w:val="22"/>
      </w:rPr>
    </w:lvl>
    <w:lvl w:ilvl="1">
      <w:start w:val="1"/>
      <w:numFmt w:val="lowerLetter"/>
      <w:lvlText w:val="%2)"/>
      <w:lvlJc w:val="left"/>
      <w:pPr>
        <w:ind w:left="1080" w:hanging="360"/>
      </w:pPr>
      <w:rPr>
        <w:rFonts w:hint="default"/>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7">
    <w:nsid w:val="27CE5088"/>
    <w:multiLevelType w:val="multilevel"/>
    <w:tmpl w:val="3D72A710"/>
    <w:lvl w:ilvl="0">
      <w:start w:val="1"/>
      <w:numFmt w:val="bullet"/>
      <w:lvlText w:val=""/>
      <w:lvlJc w:val="left"/>
      <w:pPr>
        <w:ind w:left="360" w:hanging="360"/>
      </w:pPr>
      <w:rPr>
        <w:rFonts w:ascii="Wingdings" w:hAnsi="Wingdings" w:hint="default"/>
      </w:r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8F31FB5"/>
    <w:multiLevelType w:val="hybridMultilevel"/>
    <w:tmpl w:val="2B42F14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D74495F"/>
    <w:multiLevelType w:val="multilevel"/>
    <w:tmpl w:val="4D36A720"/>
    <w:lvl w:ilvl="0">
      <w:start w:val="1"/>
      <w:numFmt w:val="decimal"/>
      <w:pStyle w:val="AAAQuestions"/>
      <w:lvlText w:val="%1)"/>
      <w:lvlJc w:val="left"/>
      <w:pPr>
        <w:ind w:left="360" w:hanging="360"/>
      </w:pPr>
      <w:rPr>
        <w:rFonts w:ascii="Calibri" w:hAnsi="Calibri" w:hint="default"/>
        <w:b w:val="0"/>
        <w:sz w:val="22"/>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8605A2E"/>
    <w:multiLevelType w:val="multilevel"/>
    <w:tmpl w:val="B7EC913C"/>
    <w:lvl w:ilvl="0">
      <w:start w:val="1"/>
      <w:numFmt w:val="bullet"/>
      <w:lvlText w:val=""/>
      <w:lvlJc w:val="left"/>
      <w:pPr>
        <w:ind w:left="720" w:hanging="360"/>
      </w:pPr>
      <w:rPr>
        <w:rFonts w:ascii="Wingdings" w:hAnsi="Wingdings" w:hint="default"/>
      </w:rPr>
    </w:lvl>
    <w:lvl w:ilvl="1">
      <w:start w:val="1"/>
      <w:numFmt w:val="decimal"/>
      <w:lvlText w:val="%1.%2."/>
      <w:lvlJc w:val="left"/>
      <w:pPr>
        <w:ind w:left="1643"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4">
    <w:nsid w:val="48B03BB0"/>
    <w:multiLevelType w:val="hybridMultilevel"/>
    <w:tmpl w:val="15ACDA4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51060745"/>
    <w:multiLevelType w:val="hybridMultilevel"/>
    <w:tmpl w:val="3920DF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A651674"/>
    <w:multiLevelType w:val="multilevel"/>
    <w:tmpl w:val="0B10EA3C"/>
    <w:lvl w:ilvl="0">
      <w:start w:val="1"/>
      <w:numFmt w:val="bullet"/>
      <w:lvlText w:val=""/>
      <w:lvlJc w:val="left"/>
      <w:pPr>
        <w:ind w:left="720" w:hanging="360"/>
      </w:pPr>
      <w:rPr>
        <w:rFonts w:ascii="Wingdings" w:hAnsi="Wingdings" w:hint="default"/>
        <w:b w:val="0"/>
        <w:sz w:val="22"/>
      </w:rPr>
    </w:lvl>
    <w:lvl w:ilvl="1">
      <w:start w:val="1"/>
      <w:numFmt w:val="lowerLetter"/>
      <w:lvlText w:val="%2)"/>
      <w:lvlJc w:val="left"/>
      <w:pPr>
        <w:ind w:left="1080" w:hanging="360"/>
      </w:pPr>
      <w:rPr>
        <w:rFonts w:hint="default"/>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8">
    <w:nsid w:val="5AB52930"/>
    <w:multiLevelType w:val="hybridMultilevel"/>
    <w:tmpl w:val="A4B0860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5B273AAE"/>
    <w:multiLevelType w:val="hybridMultilevel"/>
    <w:tmpl w:val="516E4C58"/>
    <w:lvl w:ilvl="0" w:tplc="331660A6">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638C31FE"/>
    <w:multiLevelType w:val="hybridMultilevel"/>
    <w:tmpl w:val="0D76C0CE"/>
    <w:lvl w:ilvl="0" w:tplc="36F859D4">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6E9349D2"/>
    <w:multiLevelType w:val="hybridMultilevel"/>
    <w:tmpl w:val="6A9423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EE80D72"/>
    <w:multiLevelType w:val="hybridMultilevel"/>
    <w:tmpl w:val="68BC8F92"/>
    <w:lvl w:ilvl="0" w:tplc="67CECE22">
      <w:start w:val="1"/>
      <w:numFmt w:val="bullet"/>
      <w:pStyle w:val="Bullets"/>
      <w:lvlText w:val=""/>
      <w:lvlJc w:val="left"/>
      <w:pPr>
        <w:ind w:left="1494" w:hanging="360"/>
      </w:pPr>
      <w:rPr>
        <w:rFonts w:ascii="Wingdings" w:hAnsi="Wingdings" w:hint="default"/>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6F4905B9"/>
    <w:multiLevelType w:val="hybridMultilevel"/>
    <w:tmpl w:val="7AE4EC5A"/>
    <w:lvl w:ilvl="0" w:tplc="B84A9982">
      <w:start w:val="1"/>
      <w:numFmt w:val="decimal"/>
      <w:lvlText w:val="%1."/>
      <w:lvlJc w:val="left"/>
      <w:pPr>
        <w:tabs>
          <w:tab w:val="num" w:pos="720"/>
        </w:tabs>
        <w:ind w:left="720" w:hanging="360"/>
      </w:pPr>
    </w:lvl>
    <w:lvl w:ilvl="1" w:tplc="AA5ADFA0" w:tentative="1">
      <w:start w:val="1"/>
      <w:numFmt w:val="decimal"/>
      <w:lvlText w:val="%2."/>
      <w:lvlJc w:val="left"/>
      <w:pPr>
        <w:tabs>
          <w:tab w:val="num" w:pos="1440"/>
        </w:tabs>
        <w:ind w:left="1440" w:hanging="360"/>
      </w:pPr>
    </w:lvl>
    <w:lvl w:ilvl="2" w:tplc="8CB80BB8">
      <w:start w:val="1"/>
      <w:numFmt w:val="lowerLetter"/>
      <w:lvlText w:val="%3)"/>
      <w:lvlJc w:val="left"/>
      <w:pPr>
        <w:tabs>
          <w:tab w:val="num" w:pos="2160"/>
        </w:tabs>
        <w:ind w:left="2160" w:hanging="360"/>
      </w:pPr>
    </w:lvl>
    <w:lvl w:ilvl="3" w:tplc="F9D04B78" w:tentative="1">
      <w:start w:val="1"/>
      <w:numFmt w:val="decimal"/>
      <w:lvlText w:val="%4."/>
      <w:lvlJc w:val="left"/>
      <w:pPr>
        <w:tabs>
          <w:tab w:val="num" w:pos="2880"/>
        </w:tabs>
        <w:ind w:left="2880" w:hanging="360"/>
      </w:pPr>
    </w:lvl>
    <w:lvl w:ilvl="4" w:tplc="C3B4844A" w:tentative="1">
      <w:start w:val="1"/>
      <w:numFmt w:val="decimal"/>
      <w:lvlText w:val="%5."/>
      <w:lvlJc w:val="left"/>
      <w:pPr>
        <w:tabs>
          <w:tab w:val="num" w:pos="3600"/>
        </w:tabs>
        <w:ind w:left="3600" w:hanging="360"/>
      </w:pPr>
    </w:lvl>
    <w:lvl w:ilvl="5" w:tplc="80DE26CC" w:tentative="1">
      <w:start w:val="1"/>
      <w:numFmt w:val="decimal"/>
      <w:lvlText w:val="%6."/>
      <w:lvlJc w:val="left"/>
      <w:pPr>
        <w:tabs>
          <w:tab w:val="num" w:pos="4320"/>
        </w:tabs>
        <w:ind w:left="4320" w:hanging="360"/>
      </w:pPr>
    </w:lvl>
    <w:lvl w:ilvl="6" w:tplc="C8B445FC" w:tentative="1">
      <w:start w:val="1"/>
      <w:numFmt w:val="decimal"/>
      <w:lvlText w:val="%7."/>
      <w:lvlJc w:val="left"/>
      <w:pPr>
        <w:tabs>
          <w:tab w:val="num" w:pos="5040"/>
        </w:tabs>
        <w:ind w:left="5040" w:hanging="360"/>
      </w:pPr>
    </w:lvl>
    <w:lvl w:ilvl="7" w:tplc="6C0A1B90" w:tentative="1">
      <w:start w:val="1"/>
      <w:numFmt w:val="decimal"/>
      <w:lvlText w:val="%8."/>
      <w:lvlJc w:val="left"/>
      <w:pPr>
        <w:tabs>
          <w:tab w:val="num" w:pos="5760"/>
        </w:tabs>
        <w:ind w:left="5760" w:hanging="360"/>
      </w:pPr>
    </w:lvl>
    <w:lvl w:ilvl="8" w:tplc="B9301300" w:tentative="1">
      <w:start w:val="1"/>
      <w:numFmt w:val="decimal"/>
      <w:lvlText w:val="%9."/>
      <w:lvlJc w:val="left"/>
      <w:pPr>
        <w:tabs>
          <w:tab w:val="num" w:pos="6480"/>
        </w:tabs>
        <w:ind w:left="6480" w:hanging="360"/>
      </w:pPr>
    </w:lvl>
  </w:abstractNum>
  <w:abstractNum w:abstractNumId="24">
    <w:nsid w:val="6FDE5B8A"/>
    <w:multiLevelType w:val="hybridMultilevel"/>
    <w:tmpl w:val="EB2A4A8E"/>
    <w:lvl w:ilvl="0" w:tplc="B194329E">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72143EB4"/>
    <w:multiLevelType w:val="hybridMultilevel"/>
    <w:tmpl w:val="87DC89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2E471D1"/>
    <w:multiLevelType w:val="multilevel"/>
    <w:tmpl w:val="3D72A710"/>
    <w:lvl w:ilvl="0">
      <w:start w:val="1"/>
      <w:numFmt w:val="bullet"/>
      <w:lvlText w:val=""/>
      <w:lvlJc w:val="left"/>
      <w:pPr>
        <w:ind w:left="360" w:hanging="360"/>
      </w:pPr>
      <w:rPr>
        <w:rFonts w:ascii="Wingdings" w:hAnsi="Wingdings" w:hint="default"/>
      </w:r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79615D34"/>
    <w:multiLevelType w:val="hybridMultilevel"/>
    <w:tmpl w:val="9FF85A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10"/>
  </w:num>
  <w:num w:numId="4">
    <w:abstractNumId w:val="22"/>
  </w:num>
  <w:num w:numId="5">
    <w:abstractNumId w:val="9"/>
  </w:num>
  <w:num w:numId="6">
    <w:abstractNumId w:val="12"/>
  </w:num>
  <w:num w:numId="7">
    <w:abstractNumId w:val="28"/>
    <w:lvlOverride w:ilvl="0">
      <w:startOverride w:val="1"/>
    </w:lvlOverride>
  </w:num>
  <w:num w:numId="8">
    <w:abstractNumId w:val="15"/>
    <w:lvlOverride w:ilvl="0">
      <w:startOverride w:val="1"/>
    </w:lvlOverride>
  </w:num>
  <w:num w:numId="9">
    <w:abstractNumId w:val="3"/>
  </w:num>
  <w:num w:numId="10">
    <w:abstractNumId w:val="19"/>
  </w:num>
  <w:num w:numId="11">
    <w:abstractNumId w:val="2"/>
  </w:num>
  <w:num w:numId="12">
    <w:abstractNumId w:val="20"/>
  </w:num>
  <w:num w:numId="13">
    <w:abstractNumId w:val="24"/>
  </w:num>
  <w:num w:numId="14">
    <w:abstractNumId w:val="18"/>
  </w:num>
  <w:num w:numId="15">
    <w:abstractNumId w:val="21"/>
  </w:num>
  <w:num w:numId="16">
    <w:abstractNumId w:val="25"/>
  </w:num>
  <w:num w:numId="17">
    <w:abstractNumId w:val="27"/>
  </w:num>
  <w:num w:numId="18">
    <w:abstractNumId w:val="16"/>
  </w:num>
  <w:num w:numId="19">
    <w:abstractNumId w:val="14"/>
  </w:num>
  <w:num w:numId="20">
    <w:abstractNumId w:val="13"/>
  </w:num>
  <w:num w:numId="21">
    <w:abstractNumId w:val="1"/>
  </w:num>
  <w:num w:numId="22">
    <w:abstractNumId w:val="26"/>
  </w:num>
  <w:num w:numId="23">
    <w:abstractNumId w:val="7"/>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4"/>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num>
  <w:num w:numId="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spelling="clean" w:grammar="clean"/>
  <w:attachedTemplate r:id="rId1"/>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23B8"/>
    <w:rsid w:val="00012879"/>
    <w:rsid w:val="00013E61"/>
    <w:rsid w:val="000169B3"/>
    <w:rsid w:val="00020FC3"/>
    <w:rsid w:val="0002128B"/>
    <w:rsid w:val="0002759C"/>
    <w:rsid w:val="00044A8C"/>
    <w:rsid w:val="000536AE"/>
    <w:rsid w:val="0005426C"/>
    <w:rsid w:val="00057DD4"/>
    <w:rsid w:val="000662DD"/>
    <w:rsid w:val="00076318"/>
    <w:rsid w:val="00081759"/>
    <w:rsid w:val="00081C0B"/>
    <w:rsid w:val="00091806"/>
    <w:rsid w:val="000B75E0"/>
    <w:rsid w:val="000C2556"/>
    <w:rsid w:val="000D0681"/>
    <w:rsid w:val="000D3EC5"/>
    <w:rsid w:val="000D475A"/>
    <w:rsid w:val="000E2B5B"/>
    <w:rsid w:val="000F25EA"/>
    <w:rsid w:val="00104A72"/>
    <w:rsid w:val="00104E02"/>
    <w:rsid w:val="0011445F"/>
    <w:rsid w:val="001244D7"/>
    <w:rsid w:val="00133465"/>
    <w:rsid w:val="0013394C"/>
    <w:rsid w:val="00143637"/>
    <w:rsid w:val="0014761A"/>
    <w:rsid w:val="00150A9E"/>
    <w:rsid w:val="001575B4"/>
    <w:rsid w:val="00166150"/>
    <w:rsid w:val="001703A8"/>
    <w:rsid w:val="00174889"/>
    <w:rsid w:val="00183771"/>
    <w:rsid w:val="001904D6"/>
    <w:rsid w:val="00190918"/>
    <w:rsid w:val="00192FBE"/>
    <w:rsid w:val="001A0120"/>
    <w:rsid w:val="001A2DAE"/>
    <w:rsid w:val="001A61E8"/>
    <w:rsid w:val="001B5F58"/>
    <w:rsid w:val="001B7EEA"/>
    <w:rsid w:val="001C2823"/>
    <w:rsid w:val="001C6E18"/>
    <w:rsid w:val="001D525F"/>
    <w:rsid w:val="001D6D73"/>
    <w:rsid w:val="001D7754"/>
    <w:rsid w:val="001D7B9F"/>
    <w:rsid w:val="001E01A2"/>
    <w:rsid w:val="00200838"/>
    <w:rsid w:val="002107E3"/>
    <w:rsid w:val="00213423"/>
    <w:rsid w:val="00224A23"/>
    <w:rsid w:val="002272FD"/>
    <w:rsid w:val="002359D2"/>
    <w:rsid w:val="00244445"/>
    <w:rsid w:val="0025325E"/>
    <w:rsid w:val="00254B89"/>
    <w:rsid w:val="0026163F"/>
    <w:rsid w:val="00261A58"/>
    <w:rsid w:val="00267058"/>
    <w:rsid w:val="0027163B"/>
    <w:rsid w:val="00274265"/>
    <w:rsid w:val="00276660"/>
    <w:rsid w:val="00277FE0"/>
    <w:rsid w:val="0028246C"/>
    <w:rsid w:val="00282E07"/>
    <w:rsid w:val="00283120"/>
    <w:rsid w:val="002A24EB"/>
    <w:rsid w:val="002A52DD"/>
    <w:rsid w:val="002A542A"/>
    <w:rsid w:val="002A7A0B"/>
    <w:rsid w:val="002C25DC"/>
    <w:rsid w:val="002C4426"/>
    <w:rsid w:val="002C5702"/>
    <w:rsid w:val="002D3682"/>
    <w:rsid w:val="002D3CFD"/>
    <w:rsid w:val="002D4CC3"/>
    <w:rsid w:val="002E0F3D"/>
    <w:rsid w:val="002F51F5"/>
    <w:rsid w:val="002F6041"/>
    <w:rsid w:val="0030205B"/>
    <w:rsid w:val="00304280"/>
    <w:rsid w:val="003049E2"/>
    <w:rsid w:val="00305318"/>
    <w:rsid w:val="00305E76"/>
    <w:rsid w:val="003061AB"/>
    <w:rsid w:val="00311E55"/>
    <w:rsid w:val="00314AA6"/>
    <w:rsid w:val="00320B48"/>
    <w:rsid w:val="0032130C"/>
    <w:rsid w:val="003233C6"/>
    <w:rsid w:val="003464E8"/>
    <w:rsid w:val="0035414D"/>
    <w:rsid w:val="00354671"/>
    <w:rsid w:val="00355AF1"/>
    <w:rsid w:val="00361773"/>
    <w:rsid w:val="003642D9"/>
    <w:rsid w:val="003654CA"/>
    <w:rsid w:val="00370961"/>
    <w:rsid w:val="00373937"/>
    <w:rsid w:val="003822EF"/>
    <w:rsid w:val="00390542"/>
    <w:rsid w:val="00392242"/>
    <w:rsid w:val="003B05F3"/>
    <w:rsid w:val="003B1C78"/>
    <w:rsid w:val="003B4729"/>
    <w:rsid w:val="003C05E0"/>
    <w:rsid w:val="003C37ED"/>
    <w:rsid w:val="003C4F3F"/>
    <w:rsid w:val="003D3307"/>
    <w:rsid w:val="003D4574"/>
    <w:rsid w:val="003D6383"/>
    <w:rsid w:val="003E23C8"/>
    <w:rsid w:val="00403321"/>
    <w:rsid w:val="00407BB7"/>
    <w:rsid w:val="00427655"/>
    <w:rsid w:val="004314A5"/>
    <w:rsid w:val="004432EF"/>
    <w:rsid w:val="00446812"/>
    <w:rsid w:val="0045161E"/>
    <w:rsid w:val="00481B6D"/>
    <w:rsid w:val="004841C9"/>
    <w:rsid w:val="00484353"/>
    <w:rsid w:val="00492D4D"/>
    <w:rsid w:val="00496E9E"/>
    <w:rsid w:val="00497753"/>
    <w:rsid w:val="004A3F63"/>
    <w:rsid w:val="004A62D8"/>
    <w:rsid w:val="004B1565"/>
    <w:rsid w:val="004B373F"/>
    <w:rsid w:val="004B51EB"/>
    <w:rsid w:val="004D1201"/>
    <w:rsid w:val="004D12D0"/>
    <w:rsid w:val="004D17B0"/>
    <w:rsid w:val="004D3414"/>
    <w:rsid w:val="004D781A"/>
    <w:rsid w:val="004D7BE5"/>
    <w:rsid w:val="004E7F96"/>
    <w:rsid w:val="004F2284"/>
    <w:rsid w:val="004F6D87"/>
    <w:rsid w:val="0050277C"/>
    <w:rsid w:val="005045B3"/>
    <w:rsid w:val="00504B0F"/>
    <w:rsid w:val="00517569"/>
    <w:rsid w:val="00517B8A"/>
    <w:rsid w:val="00522441"/>
    <w:rsid w:val="00522A84"/>
    <w:rsid w:val="005275B7"/>
    <w:rsid w:val="00530B29"/>
    <w:rsid w:val="00543149"/>
    <w:rsid w:val="0055414D"/>
    <w:rsid w:val="00554FEC"/>
    <w:rsid w:val="00560EB6"/>
    <w:rsid w:val="00583A40"/>
    <w:rsid w:val="0059663F"/>
    <w:rsid w:val="005A05FB"/>
    <w:rsid w:val="005A53A6"/>
    <w:rsid w:val="005A5BD2"/>
    <w:rsid w:val="005A654E"/>
    <w:rsid w:val="005B1E13"/>
    <w:rsid w:val="005B392C"/>
    <w:rsid w:val="005B56D8"/>
    <w:rsid w:val="005B5890"/>
    <w:rsid w:val="005B62CF"/>
    <w:rsid w:val="005B7C76"/>
    <w:rsid w:val="005C6CA7"/>
    <w:rsid w:val="005E3E48"/>
    <w:rsid w:val="005E7CB6"/>
    <w:rsid w:val="005F2A6E"/>
    <w:rsid w:val="005F7485"/>
    <w:rsid w:val="00601D08"/>
    <w:rsid w:val="00601DA0"/>
    <w:rsid w:val="0060358E"/>
    <w:rsid w:val="0060732E"/>
    <w:rsid w:val="00607435"/>
    <w:rsid w:val="00610C78"/>
    <w:rsid w:val="00612557"/>
    <w:rsid w:val="00625BAA"/>
    <w:rsid w:val="0062658B"/>
    <w:rsid w:val="00630324"/>
    <w:rsid w:val="0063162F"/>
    <w:rsid w:val="00636159"/>
    <w:rsid w:val="00640FCF"/>
    <w:rsid w:val="00641483"/>
    <w:rsid w:val="006439A7"/>
    <w:rsid w:val="00647E6C"/>
    <w:rsid w:val="0065037A"/>
    <w:rsid w:val="00656F82"/>
    <w:rsid w:val="00683DD9"/>
    <w:rsid w:val="00692378"/>
    <w:rsid w:val="00695392"/>
    <w:rsid w:val="00695CAC"/>
    <w:rsid w:val="006A4810"/>
    <w:rsid w:val="006A4F1D"/>
    <w:rsid w:val="006A68F4"/>
    <w:rsid w:val="006B5129"/>
    <w:rsid w:val="006C1AE2"/>
    <w:rsid w:val="006C5EDF"/>
    <w:rsid w:val="006D0B88"/>
    <w:rsid w:val="006D0E01"/>
    <w:rsid w:val="006D3F0D"/>
    <w:rsid w:val="006D7FA8"/>
    <w:rsid w:val="006E0E59"/>
    <w:rsid w:val="006E41A6"/>
    <w:rsid w:val="006E5817"/>
    <w:rsid w:val="006E67B3"/>
    <w:rsid w:val="006F47C8"/>
    <w:rsid w:val="006F5835"/>
    <w:rsid w:val="00705463"/>
    <w:rsid w:val="00706AA2"/>
    <w:rsid w:val="007103DA"/>
    <w:rsid w:val="007214D6"/>
    <w:rsid w:val="00727519"/>
    <w:rsid w:val="00727BAD"/>
    <w:rsid w:val="00737052"/>
    <w:rsid w:val="0074172F"/>
    <w:rsid w:val="0074586A"/>
    <w:rsid w:val="00747928"/>
    <w:rsid w:val="00752233"/>
    <w:rsid w:val="007562F7"/>
    <w:rsid w:val="007610AE"/>
    <w:rsid w:val="00761100"/>
    <w:rsid w:val="00762B2E"/>
    <w:rsid w:val="00771B04"/>
    <w:rsid w:val="00773C6B"/>
    <w:rsid w:val="0079590D"/>
    <w:rsid w:val="007A248B"/>
    <w:rsid w:val="007A48B0"/>
    <w:rsid w:val="007B2BD3"/>
    <w:rsid w:val="007B605C"/>
    <w:rsid w:val="007B6D56"/>
    <w:rsid w:val="007C1937"/>
    <w:rsid w:val="007C2300"/>
    <w:rsid w:val="007C3A05"/>
    <w:rsid w:val="007C3FE7"/>
    <w:rsid w:val="007C6DB8"/>
    <w:rsid w:val="007D0EE9"/>
    <w:rsid w:val="007E6B69"/>
    <w:rsid w:val="007F1E2B"/>
    <w:rsid w:val="007F3ED8"/>
    <w:rsid w:val="007F5257"/>
    <w:rsid w:val="007F6B93"/>
    <w:rsid w:val="007F76B6"/>
    <w:rsid w:val="00804162"/>
    <w:rsid w:val="008042B2"/>
    <w:rsid w:val="00810B75"/>
    <w:rsid w:val="0081306B"/>
    <w:rsid w:val="00832A0A"/>
    <w:rsid w:val="00841FD0"/>
    <w:rsid w:val="00845218"/>
    <w:rsid w:val="008461FA"/>
    <w:rsid w:val="00852BA8"/>
    <w:rsid w:val="0085407A"/>
    <w:rsid w:val="0086098E"/>
    <w:rsid w:val="00862C30"/>
    <w:rsid w:val="00863452"/>
    <w:rsid w:val="00864355"/>
    <w:rsid w:val="00865700"/>
    <w:rsid w:val="008779CE"/>
    <w:rsid w:val="00881AD3"/>
    <w:rsid w:val="0089011D"/>
    <w:rsid w:val="00892004"/>
    <w:rsid w:val="008A51B9"/>
    <w:rsid w:val="008B3DCA"/>
    <w:rsid w:val="008C1220"/>
    <w:rsid w:val="008C5378"/>
    <w:rsid w:val="008D2DD8"/>
    <w:rsid w:val="008D34D1"/>
    <w:rsid w:val="008D3C32"/>
    <w:rsid w:val="008E070B"/>
    <w:rsid w:val="008F01B3"/>
    <w:rsid w:val="00901947"/>
    <w:rsid w:val="00906AB5"/>
    <w:rsid w:val="009127F1"/>
    <w:rsid w:val="009141F5"/>
    <w:rsid w:val="00915FBD"/>
    <w:rsid w:val="009178B3"/>
    <w:rsid w:val="009261BF"/>
    <w:rsid w:val="00926439"/>
    <w:rsid w:val="0093174E"/>
    <w:rsid w:val="009319D7"/>
    <w:rsid w:val="00933475"/>
    <w:rsid w:val="0094080B"/>
    <w:rsid w:val="00943CCF"/>
    <w:rsid w:val="00944144"/>
    <w:rsid w:val="00947C1C"/>
    <w:rsid w:val="009507A7"/>
    <w:rsid w:val="00953544"/>
    <w:rsid w:val="00970870"/>
    <w:rsid w:val="0097514A"/>
    <w:rsid w:val="00987F8F"/>
    <w:rsid w:val="00994C40"/>
    <w:rsid w:val="00996A48"/>
    <w:rsid w:val="009A24B7"/>
    <w:rsid w:val="009A2883"/>
    <w:rsid w:val="009A3588"/>
    <w:rsid w:val="009A48BD"/>
    <w:rsid w:val="009A514F"/>
    <w:rsid w:val="009B0928"/>
    <w:rsid w:val="009B674E"/>
    <w:rsid w:val="009C2F6E"/>
    <w:rsid w:val="009C31A0"/>
    <w:rsid w:val="009D028E"/>
    <w:rsid w:val="009D745F"/>
    <w:rsid w:val="009E370D"/>
    <w:rsid w:val="009E60F0"/>
    <w:rsid w:val="009E692A"/>
    <w:rsid w:val="009E7FC5"/>
    <w:rsid w:val="009F3712"/>
    <w:rsid w:val="009F396A"/>
    <w:rsid w:val="009F3A3C"/>
    <w:rsid w:val="00A00D44"/>
    <w:rsid w:val="00A0116D"/>
    <w:rsid w:val="00A02046"/>
    <w:rsid w:val="00A10536"/>
    <w:rsid w:val="00A107A5"/>
    <w:rsid w:val="00A11D38"/>
    <w:rsid w:val="00A150CF"/>
    <w:rsid w:val="00A17410"/>
    <w:rsid w:val="00A230BF"/>
    <w:rsid w:val="00A270A4"/>
    <w:rsid w:val="00A32DEE"/>
    <w:rsid w:val="00A33414"/>
    <w:rsid w:val="00A35327"/>
    <w:rsid w:val="00A4298A"/>
    <w:rsid w:val="00A44F6F"/>
    <w:rsid w:val="00A57B8F"/>
    <w:rsid w:val="00A62129"/>
    <w:rsid w:val="00A66E15"/>
    <w:rsid w:val="00A749E7"/>
    <w:rsid w:val="00A75CD9"/>
    <w:rsid w:val="00A84AE8"/>
    <w:rsid w:val="00A85593"/>
    <w:rsid w:val="00A91222"/>
    <w:rsid w:val="00A94FA1"/>
    <w:rsid w:val="00AA47E6"/>
    <w:rsid w:val="00AC4B0D"/>
    <w:rsid w:val="00AC5C7E"/>
    <w:rsid w:val="00AD0990"/>
    <w:rsid w:val="00AD37F3"/>
    <w:rsid w:val="00AD5456"/>
    <w:rsid w:val="00AF029A"/>
    <w:rsid w:val="00AF059B"/>
    <w:rsid w:val="00AF23B0"/>
    <w:rsid w:val="00AF242F"/>
    <w:rsid w:val="00AF4CE5"/>
    <w:rsid w:val="00B00382"/>
    <w:rsid w:val="00B0060A"/>
    <w:rsid w:val="00B01ADA"/>
    <w:rsid w:val="00B1122E"/>
    <w:rsid w:val="00B16544"/>
    <w:rsid w:val="00B1787F"/>
    <w:rsid w:val="00B21E86"/>
    <w:rsid w:val="00B22282"/>
    <w:rsid w:val="00B22E11"/>
    <w:rsid w:val="00B2650E"/>
    <w:rsid w:val="00B27CBA"/>
    <w:rsid w:val="00B33929"/>
    <w:rsid w:val="00B36EA7"/>
    <w:rsid w:val="00B40FF0"/>
    <w:rsid w:val="00B4743B"/>
    <w:rsid w:val="00B52860"/>
    <w:rsid w:val="00B550EB"/>
    <w:rsid w:val="00B70F87"/>
    <w:rsid w:val="00B725CC"/>
    <w:rsid w:val="00B8762C"/>
    <w:rsid w:val="00BA650A"/>
    <w:rsid w:val="00BB264D"/>
    <w:rsid w:val="00BC2485"/>
    <w:rsid w:val="00BC2FE1"/>
    <w:rsid w:val="00BD18DD"/>
    <w:rsid w:val="00BD4D75"/>
    <w:rsid w:val="00BD5269"/>
    <w:rsid w:val="00BD7EDD"/>
    <w:rsid w:val="00BE29B3"/>
    <w:rsid w:val="00BE4900"/>
    <w:rsid w:val="00BE4981"/>
    <w:rsid w:val="00BF5314"/>
    <w:rsid w:val="00C002C0"/>
    <w:rsid w:val="00C04A2A"/>
    <w:rsid w:val="00C068B5"/>
    <w:rsid w:val="00C10A38"/>
    <w:rsid w:val="00C10E74"/>
    <w:rsid w:val="00C13F6D"/>
    <w:rsid w:val="00C2029E"/>
    <w:rsid w:val="00C2329D"/>
    <w:rsid w:val="00C25C57"/>
    <w:rsid w:val="00C31F98"/>
    <w:rsid w:val="00C36FC4"/>
    <w:rsid w:val="00C3771A"/>
    <w:rsid w:val="00C408EE"/>
    <w:rsid w:val="00C45470"/>
    <w:rsid w:val="00C62382"/>
    <w:rsid w:val="00C63F6A"/>
    <w:rsid w:val="00C653E0"/>
    <w:rsid w:val="00C6599D"/>
    <w:rsid w:val="00C7078B"/>
    <w:rsid w:val="00C74DD4"/>
    <w:rsid w:val="00C77844"/>
    <w:rsid w:val="00C81ADF"/>
    <w:rsid w:val="00C967C8"/>
    <w:rsid w:val="00C97626"/>
    <w:rsid w:val="00CB3984"/>
    <w:rsid w:val="00CB3DBE"/>
    <w:rsid w:val="00CB4531"/>
    <w:rsid w:val="00CC4E49"/>
    <w:rsid w:val="00CC6BF6"/>
    <w:rsid w:val="00CD2F6D"/>
    <w:rsid w:val="00CD5295"/>
    <w:rsid w:val="00CD5946"/>
    <w:rsid w:val="00CD63FF"/>
    <w:rsid w:val="00CE4DBA"/>
    <w:rsid w:val="00CE62C6"/>
    <w:rsid w:val="00CF6692"/>
    <w:rsid w:val="00CF6BAF"/>
    <w:rsid w:val="00CF6F1B"/>
    <w:rsid w:val="00D04D35"/>
    <w:rsid w:val="00D0713F"/>
    <w:rsid w:val="00D11D9D"/>
    <w:rsid w:val="00D12B59"/>
    <w:rsid w:val="00D163F0"/>
    <w:rsid w:val="00D1689D"/>
    <w:rsid w:val="00D1745B"/>
    <w:rsid w:val="00D37E17"/>
    <w:rsid w:val="00D443AF"/>
    <w:rsid w:val="00D46DB0"/>
    <w:rsid w:val="00D552C0"/>
    <w:rsid w:val="00D574FB"/>
    <w:rsid w:val="00D642B0"/>
    <w:rsid w:val="00D65FFA"/>
    <w:rsid w:val="00D72A86"/>
    <w:rsid w:val="00D7381E"/>
    <w:rsid w:val="00D738A5"/>
    <w:rsid w:val="00D81313"/>
    <w:rsid w:val="00D82057"/>
    <w:rsid w:val="00D827FB"/>
    <w:rsid w:val="00D84F46"/>
    <w:rsid w:val="00D85E92"/>
    <w:rsid w:val="00D8604A"/>
    <w:rsid w:val="00D958D4"/>
    <w:rsid w:val="00DA0283"/>
    <w:rsid w:val="00DA49E4"/>
    <w:rsid w:val="00DA6FC2"/>
    <w:rsid w:val="00DB1B78"/>
    <w:rsid w:val="00DB5EB1"/>
    <w:rsid w:val="00DB71D0"/>
    <w:rsid w:val="00DC0EDF"/>
    <w:rsid w:val="00DC2211"/>
    <w:rsid w:val="00DC3AC4"/>
    <w:rsid w:val="00DC549C"/>
    <w:rsid w:val="00DD4244"/>
    <w:rsid w:val="00DD5AD5"/>
    <w:rsid w:val="00DD5DFF"/>
    <w:rsid w:val="00DE5B5A"/>
    <w:rsid w:val="00DE7E6D"/>
    <w:rsid w:val="00DF6922"/>
    <w:rsid w:val="00E0076C"/>
    <w:rsid w:val="00E01FEE"/>
    <w:rsid w:val="00E05829"/>
    <w:rsid w:val="00E144F5"/>
    <w:rsid w:val="00E150F0"/>
    <w:rsid w:val="00E3350B"/>
    <w:rsid w:val="00E33EE1"/>
    <w:rsid w:val="00E34572"/>
    <w:rsid w:val="00E44751"/>
    <w:rsid w:val="00E50EB0"/>
    <w:rsid w:val="00E5228C"/>
    <w:rsid w:val="00E55ED5"/>
    <w:rsid w:val="00E638BD"/>
    <w:rsid w:val="00E75186"/>
    <w:rsid w:val="00E75489"/>
    <w:rsid w:val="00E758EC"/>
    <w:rsid w:val="00E808DC"/>
    <w:rsid w:val="00E82757"/>
    <w:rsid w:val="00E832AE"/>
    <w:rsid w:val="00E85CEC"/>
    <w:rsid w:val="00E95689"/>
    <w:rsid w:val="00EA2A85"/>
    <w:rsid w:val="00EA56A3"/>
    <w:rsid w:val="00EB403A"/>
    <w:rsid w:val="00EB61FF"/>
    <w:rsid w:val="00EC4AB8"/>
    <w:rsid w:val="00ED33D8"/>
    <w:rsid w:val="00ED7A8F"/>
    <w:rsid w:val="00EF08AD"/>
    <w:rsid w:val="00EF2C38"/>
    <w:rsid w:val="00EF31E3"/>
    <w:rsid w:val="00F0001E"/>
    <w:rsid w:val="00F04159"/>
    <w:rsid w:val="00F16BC9"/>
    <w:rsid w:val="00F20924"/>
    <w:rsid w:val="00F21F6E"/>
    <w:rsid w:val="00F22176"/>
    <w:rsid w:val="00F23219"/>
    <w:rsid w:val="00F24D62"/>
    <w:rsid w:val="00F3274A"/>
    <w:rsid w:val="00F503B2"/>
    <w:rsid w:val="00F567CC"/>
    <w:rsid w:val="00F57D42"/>
    <w:rsid w:val="00F6160A"/>
    <w:rsid w:val="00F616C4"/>
    <w:rsid w:val="00F731E8"/>
    <w:rsid w:val="00F80768"/>
    <w:rsid w:val="00F823C2"/>
    <w:rsid w:val="00F833CF"/>
    <w:rsid w:val="00F876AC"/>
    <w:rsid w:val="00F915BF"/>
    <w:rsid w:val="00F922FF"/>
    <w:rsid w:val="00F93B83"/>
    <w:rsid w:val="00F94002"/>
    <w:rsid w:val="00FA3B39"/>
    <w:rsid w:val="00FA5559"/>
    <w:rsid w:val="00FA79C2"/>
    <w:rsid w:val="00FB08C9"/>
    <w:rsid w:val="00FB1666"/>
    <w:rsid w:val="00FB1966"/>
    <w:rsid w:val="00FB2ABF"/>
    <w:rsid w:val="00FB7D3C"/>
    <w:rsid w:val="00FC1392"/>
    <w:rsid w:val="00FD2862"/>
    <w:rsid w:val="00FD54A0"/>
    <w:rsid w:val="00FE2E18"/>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554FE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uiPriority w:val="9"/>
    <w:semiHidden/>
    <w:unhideWhenUsed/>
    <w:rsid w:val="0093174E"/>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25"/>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uiPriority w:val="7"/>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4"/>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3"/>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5"/>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6"/>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7"/>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8"/>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contextualSpacing/>
    </w:pPr>
  </w:style>
  <w:style w:type="paragraph" w:styleId="ListBullet2">
    <w:name w:val="List Bullet 2"/>
    <w:basedOn w:val="Normal"/>
    <w:uiPriority w:val="99"/>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customStyle="1" w:styleId="Heading5Char">
    <w:name w:val="Heading 5 Char"/>
    <w:basedOn w:val="DefaultParagraphFont"/>
    <w:link w:val="Heading5"/>
    <w:rsid w:val="0093174E"/>
    <w:rPr>
      <w:rFonts w:asciiTheme="majorHAnsi" w:eastAsiaTheme="majorEastAsia" w:hAnsiTheme="majorHAnsi" w:cstheme="majorBidi"/>
      <w:color w:val="365F91" w:themeColor="accent1" w:themeShade="BF"/>
      <w:sz w:val="22"/>
      <w:szCs w:val="22"/>
      <w:lang w:val="en-AU" w:eastAsia="en-US"/>
    </w:rPr>
  </w:style>
  <w:style w:type="paragraph" w:customStyle="1" w:styleId="TableListBullet">
    <w:name w:val="Table List Bullet"/>
    <w:basedOn w:val="ListBullet"/>
    <w:rsid w:val="0093174E"/>
    <w:pPr>
      <w:keepNext/>
      <w:keepLines/>
      <w:numPr>
        <w:numId w:val="9"/>
      </w:numPr>
      <w:spacing w:before="40" w:after="40" w:line="240" w:lineRule="auto"/>
    </w:pPr>
    <w:rPr>
      <w:rFonts w:ascii="Times New Roman" w:eastAsia="Times New Roman" w:hAnsi="Times New Roman"/>
      <w:sz w:val="24"/>
      <w:lang w:val="en-US"/>
    </w:rPr>
  </w:style>
  <w:style w:type="character" w:customStyle="1" w:styleId="Small">
    <w:name w:val="Small"/>
    <w:basedOn w:val="DefaultParagraphFont"/>
    <w:rsid w:val="0093174E"/>
    <w:rPr>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554FE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uiPriority w:val="9"/>
    <w:semiHidden/>
    <w:unhideWhenUsed/>
    <w:rsid w:val="0093174E"/>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25"/>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uiPriority w:val="7"/>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4"/>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3"/>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5"/>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6"/>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7"/>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8"/>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contextualSpacing/>
    </w:pPr>
  </w:style>
  <w:style w:type="paragraph" w:styleId="ListBullet2">
    <w:name w:val="List Bullet 2"/>
    <w:basedOn w:val="Normal"/>
    <w:uiPriority w:val="99"/>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customStyle="1" w:styleId="Heading5Char">
    <w:name w:val="Heading 5 Char"/>
    <w:basedOn w:val="DefaultParagraphFont"/>
    <w:link w:val="Heading5"/>
    <w:rsid w:val="0093174E"/>
    <w:rPr>
      <w:rFonts w:asciiTheme="majorHAnsi" w:eastAsiaTheme="majorEastAsia" w:hAnsiTheme="majorHAnsi" w:cstheme="majorBidi"/>
      <w:color w:val="365F91" w:themeColor="accent1" w:themeShade="BF"/>
      <w:sz w:val="22"/>
      <w:szCs w:val="22"/>
      <w:lang w:val="en-AU" w:eastAsia="en-US"/>
    </w:rPr>
  </w:style>
  <w:style w:type="paragraph" w:customStyle="1" w:styleId="TableListBullet">
    <w:name w:val="Table List Bullet"/>
    <w:basedOn w:val="ListBullet"/>
    <w:rsid w:val="0093174E"/>
    <w:pPr>
      <w:keepNext/>
      <w:keepLines/>
      <w:numPr>
        <w:numId w:val="9"/>
      </w:numPr>
      <w:spacing w:before="40" w:after="40" w:line="240" w:lineRule="auto"/>
    </w:pPr>
    <w:rPr>
      <w:rFonts w:ascii="Times New Roman" w:eastAsia="Times New Roman" w:hAnsi="Times New Roman"/>
      <w:sz w:val="24"/>
      <w:lang w:val="en-US"/>
    </w:rPr>
  </w:style>
  <w:style w:type="character" w:customStyle="1" w:styleId="Small">
    <w:name w:val="Small"/>
    <w:basedOn w:val="DefaultParagraphFont"/>
    <w:rsid w:val="0093174E"/>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87883534">
      <w:bodyDiv w:val="1"/>
      <w:marLeft w:val="0"/>
      <w:marRight w:val="0"/>
      <w:marTop w:val="0"/>
      <w:marBottom w:val="0"/>
      <w:divBdr>
        <w:top w:val="none" w:sz="0" w:space="0" w:color="auto"/>
        <w:left w:val="none" w:sz="0" w:space="0" w:color="auto"/>
        <w:bottom w:val="none" w:sz="0" w:space="0" w:color="auto"/>
        <w:right w:val="none" w:sz="0" w:space="0" w:color="auto"/>
      </w:divBdr>
      <w:divsChild>
        <w:div w:id="445196368">
          <w:marLeft w:val="547"/>
          <w:marRight w:val="0"/>
          <w:marTop w:val="150"/>
          <w:marBottom w:val="0"/>
          <w:divBdr>
            <w:top w:val="none" w:sz="0" w:space="0" w:color="auto"/>
            <w:left w:val="none" w:sz="0" w:space="0" w:color="auto"/>
            <w:bottom w:val="none" w:sz="0" w:space="0" w:color="auto"/>
            <w:right w:val="none" w:sz="0" w:space="0" w:color="auto"/>
          </w:divBdr>
        </w:div>
        <w:div w:id="1637637369">
          <w:marLeft w:val="1627"/>
          <w:marRight w:val="0"/>
          <w:marTop w:val="75"/>
          <w:marBottom w:val="0"/>
          <w:divBdr>
            <w:top w:val="none" w:sz="0" w:space="0" w:color="auto"/>
            <w:left w:val="none" w:sz="0" w:space="0" w:color="auto"/>
            <w:bottom w:val="none" w:sz="0" w:space="0" w:color="auto"/>
            <w:right w:val="none" w:sz="0" w:space="0" w:color="auto"/>
          </w:divBdr>
        </w:div>
        <w:div w:id="271910123">
          <w:marLeft w:val="1627"/>
          <w:marRight w:val="0"/>
          <w:marTop w:val="75"/>
          <w:marBottom w:val="0"/>
          <w:divBdr>
            <w:top w:val="none" w:sz="0" w:space="0" w:color="auto"/>
            <w:left w:val="none" w:sz="0" w:space="0" w:color="auto"/>
            <w:bottom w:val="none" w:sz="0" w:space="0" w:color="auto"/>
            <w:right w:val="none" w:sz="0" w:space="0" w:color="auto"/>
          </w:divBdr>
        </w:div>
      </w:divsChild>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15417095">
      <w:bodyDiv w:val="1"/>
      <w:marLeft w:val="0"/>
      <w:marRight w:val="0"/>
      <w:marTop w:val="0"/>
      <w:marBottom w:val="0"/>
      <w:divBdr>
        <w:top w:val="none" w:sz="0" w:space="0" w:color="auto"/>
        <w:left w:val="none" w:sz="0" w:space="0" w:color="auto"/>
        <w:bottom w:val="none" w:sz="0" w:space="0" w:color="auto"/>
        <w:right w:val="none" w:sz="0" w:space="0" w:color="auto"/>
      </w:divBdr>
      <w:divsChild>
        <w:div w:id="912934681">
          <w:marLeft w:val="547"/>
          <w:marRight w:val="0"/>
          <w:marTop w:val="150"/>
          <w:marBottom w:val="0"/>
          <w:divBdr>
            <w:top w:val="none" w:sz="0" w:space="0" w:color="auto"/>
            <w:left w:val="none" w:sz="0" w:space="0" w:color="auto"/>
            <w:bottom w:val="none" w:sz="0" w:space="0" w:color="auto"/>
            <w:right w:val="none" w:sz="0" w:space="0" w:color="auto"/>
          </w:divBdr>
        </w:div>
        <w:div w:id="2064450237">
          <w:marLeft w:val="1627"/>
          <w:marRight w:val="0"/>
          <w:marTop w:val="75"/>
          <w:marBottom w:val="0"/>
          <w:divBdr>
            <w:top w:val="none" w:sz="0" w:space="0" w:color="auto"/>
            <w:left w:val="none" w:sz="0" w:space="0" w:color="auto"/>
            <w:bottom w:val="none" w:sz="0" w:space="0" w:color="auto"/>
            <w:right w:val="none" w:sz="0" w:space="0" w:color="auto"/>
          </w:divBdr>
        </w:div>
        <w:div w:id="311451880">
          <w:marLeft w:val="1627"/>
          <w:marRight w:val="0"/>
          <w:marTop w:val="75"/>
          <w:marBottom w:val="0"/>
          <w:divBdr>
            <w:top w:val="none" w:sz="0" w:space="0" w:color="auto"/>
            <w:left w:val="none" w:sz="0" w:space="0" w:color="auto"/>
            <w:bottom w:val="none" w:sz="0" w:space="0" w:color="auto"/>
            <w:right w:val="none" w:sz="0" w:space="0" w:color="auto"/>
          </w:divBdr>
        </w:div>
      </w:divsChild>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jpeg"/><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9F609E-D7FF-44C2-86CC-5B012CAFC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2730</TotalTime>
  <Pages>63</Pages>
  <Words>10501</Words>
  <Characters>59856</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Student</cp:lastModifiedBy>
  <cp:revision>5</cp:revision>
  <dcterms:created xsi:type="dcterms:W3CDTF">2015-04-10T12:28:00Z</dcterms:created>
  <dcterms:modified xsi:type="dcterms:W3CDTF">2015-10-25T05:21:00Z</dcterms:modified>
</cp:coreProperties>
</file>